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6F991" w14:textId="77777777" w:rsidR="0053253A" w:rsidRPr="00CB637C" w:rsidRDefault="0053253A" w:rsidP="0053253A">
      <w:pPr>
        <w:jc w:val="center"/>
        <w:rPr>
          <w:rFonts w:ascii="Arial" w:hAnsi="Arial" w:cs="Arial"/>
          <w:b/>
          <w:sz w:val="24"/>
          <w:szCs w:val="24"/>
        </w:rPr>
      </w:pPr>
      <w:r w:rsidRPr="00CB637C">
        <w:rPr>
          <w:rFonts w:ascii="Arial" w:hAnsi="Arial" w:cs="Arial"/>
          <w:b/>
          <w:sz w:val="24"/>
          <w:szCs w:val="24"/>
        </w:rPr>
        <w:t xml:space="preserve">VLOGA ZA UVELJAVLJANJE PRAVIC PO </w:t>
      </w:r>
    </w:p>
    <w:p w14:paraId="49311C06" w14:textId="77777777" w:rsidR="0053253A" w:rsidRPr="00CB637C" w:rsidRDefault="0053253A" w:rsidP="0053253A">
      <w:pPr>
        <w:jc w:val="center"/>
        <w:rPr>
          <w:rFonts w:ascii="Arial" w:hAnsi="Arial" w:cs="Arial"/>
          <w:b/>
          <w:sz w:val="24"/>
          <w:szCs w:val="24"/>
        </w:rPr>
      </w:pPr>
      <w:r w:rsidRPr="00CB637C">
        <w:rPr>
          <w:rFonts w:ascii="Arial" w:hAnsi="Arial" w:cs="Arial"/>
          <w:b/>
          <w:sz w:val="24"/>
          <w:szCs w:val="24"/>
        </w:rPr>
        <w:t>ZAKONU O SOCIALNEM VKLJUČEVANJU INVALIDOV (ZSVI)</w:t>
      </w:r>
    </w:p>
    <w:p w14:paraId="4471C4CE" w14:textId="77777777" w:rsidR="00B76382" w:rsidRPr="00E519B3" w:rsidRDefault="00B76382" w:rsidP="0053253A">
      <w:pPr>
        <w:rPr>
          <w:rFonts w:ascii="Arial" w:hAnsi="Arial" w:cs="Arial"/>
          <w:sz w:val="16"/>
          <w:szCs w:val="16"/>
        </w:rPr>
      </w:pPr>
    </w:p>
    <w:p w14:paraId="1E75AF07" w14:textId="77777777" w:rsidR="00E519B3" w:rsidRPr="00E519B3" w:rsidRDefault="00E519B3" w:rsidP="0053253A">
      <w:pPr>
        <w:rPr>
          <w:rFonts w:ascii="Arial" w:hAnsi="Arial" w:cs="Arial"/>
          <w:sz w:val="16"/>
          <w:szCs w:val="16"/>
        </w:rPr>
      </w:pPr>
    </w:p>
    <w:p w14:paraId="49FEED43" w14:textId="77777777" w:rsidR="0053253A" w:rsidRPr="00CB637C" w:rsidRDefault="0053253A" w:rsidP="0053253A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>Podatki o upravičencu:</w:t>
      </w:r>
    </w:p>
    <w:p w14:paraId="53E0FB9B" w14:textId="77777777" w:rsidR="0053253A" w:rsidRPr="00CB637C" w:rsidRDefault="0053253A" w:rsidP="0053253A">
      <w:pPr>
        <w:spacing w:after="0" w:line="240" w:lineRule="auto"/>
        <w:ind w:left="720"/>
        <w:rPr>
          <w:rFonts w:ascii="Arial" w:hAnsi="Arial" w:cs="Arial"/>
          <w:b/>
          <w:sz w:val="20"/>
          <w:szCs w:val="20"/>
        </w:rPr>
      </w:pPr>
    </w:p>
    <w:p w14:paraId="79214218" w14:textId="77777777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Priimek in ime upravičenca: ___________________________________________</w:t>
      </w:r>
      <w:r w:rsidRPr="00CB637C">
        <w:rPr>
          <w:rFonts w:ascii="Arial" w:hAnsi="Arial" w:cs="Arial"/>
          <w:sz w:val="20"/>
          <w:szCs w:val="20"/>
        </w:rPr>
        <w:softHyphen/>
        <w:t>_____</w:t>
      </w:r>
    </w:p>
    <w:p w14:paraId="0BF19C4A" w14:textId="77777777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Naslov stalnega bivališča: _________________________________________________</w:t>
      </w:r>
    </w:p>
    <w:p w14:paraId="4F05893D" w14:textId="77777777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Naslov začasnega bivališča: ________________________________________________</w:t>
      </w:r>
    </w:p>
    <w:p w14:paraId="226ED881" w14:textId="56B53C0C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Telefonska številka*</w:t>
      </w:r>
      <w:r w:rsidR="00E519B3">
        <w:rPr>
          <w:rFonts w:ascii="Arial" w:hAnsi="Arial" w:cs="Arial"/>
          <w:sz w:val="20"/>
          <w:szCs w:val="20"/>
        </w:rPr>
        <w:t>*</w:t>
      </w:r>
      <w:r w:rsidRPr="00CB637C">
        <w:rPr>
          <w:rFonts w:ascii="Arial" w:hAnsi="Arial" w:cs="Arial"/>
          <w:sz w:val="20"/>
          <w:szCs w:val="20"/>
        </w:rPr>
        <w:t>: ______________________________________________________</w:t>
      </w:r>
    </w:p>
    <w:p w14:paraId="1174A38F" w14:textId="01CD8562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Elektronska pošta*</w:t>
      </w:r>
      <w:r w:rsidR="00E519B3">
        <w:rPr>
          <w:rFonts w:ascii="Arial" w:hAnsi="Arial" w:cs="Arial"/>
          <w:sz w:val="20"/>
          <w:szCs w:val="20"/>
        </w:rPr>
        <w:t>*</w:t>
      </w:r>
      <w:r w:rsidRPr="00CB637C">
        <w:rPr>
          <w:rFonts w:ascii="Arial" w:hAnsi="Arial" w:cs="Arial"/>
          <w:sz w:val="20"/>
          <w:szCs w:val="20"/>
        </w:rPr>
        <w:t>: _______________________________________________________</w:t>
      </w:r>
    </w:p>
    <w:p w14:paraId="42B35E7F" w14:textId="4482BF18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EMŠO: __ __ __ __ __ __ __ __ __ __ __ __ __       Davčna št.</w:t>
      </w:r>
      <w:r w:rsidR="008E571F" w:rsidRPr="00CB637C">
        <w:rPr>
          <w:rFonts w:ascii="Arial" w:hAnsi="Arial" w:cs="Arial"/>
          <w:sz w:val="20"/>
          <w:szCs w:val="20"/>
        </w:rPr>
        <w:t>*</w:t>
      </w:r>
      <w:r w:rsidR="00E519B3">
        <w:rPr>
          <w:rFonts w:ascii="Arial" w:hAnsi="Arial" w:cs="Arial"/>
          <w:sz w:val="20"/>
          <w:szCs w:val="20"/>
        </w:rPr>
        <w:t>*</w:t>
      </w:r>
      <w:r w:rsidRPr="00CB637C">
        <w:rPr>
          <w:rFonts w:ascii="Arial" w:hAnsi="Arial" w:cs="Arial"/>
          <w:sz w:val="20"/>
          <w:szCs w:val="20"/>
        </w:rPr>
        <w:t>: __ __ __ __ __ __ __ __</w:t>
      </w:r>
    </w:p>
    <w:p w14:paraId="763CF4CB" w14:textId="77777777" w:rsidR="0053253A" w:rsidRPr="00CB637C" w:rsidRDefault="0053253A" w:rsidP="0053253A">
      <w:pPr>
        <w:rPr>
          <w:rFonts w:ascii="Arial" w:hAnsi="Arial" w:cs="Arial"/>
          <w:sz w:val="20"/>
          <w:szCs w:val="20"/>
        </w:rPr>
      </w:pPr>
    </w:p>
    <w:p w14:paraId="49BF7E4D" w14:textId="401AD56E" w:rsidR="0053253A" w:rsidRPr="00CB637C" w:rsidRDefault="0053253A" w:rsidP="00145209">
      <w:pPr>
        <w:pStyle w:val="Odstavekseznama"/>
        <w:numPr>
          <w:ilvl w:val="0"/>
          <w:numId w:val="3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 xml:space="preserve">Podatki o zakonitem zastopniku        </w:t>
      </w:r>
      <w:r w:rsidRPr="00CB637C">
        <w:rPr>
          <w:rFonts w:ascii="Arial" w:hAnsi="Arial" w:cs="Arial"/>
          <w:b/>
          <w:sz w:val="20"/>
          <w:szCs w:val="20"/>
        </w:rPr>
        <w:tab/>
      </w:r>
      <w:r w:rsidRPr="00CB637C">
        <w:rPr>
          <w:rFonts w:ascii="Arial" w:hAnsi="Arial" w:cs="Arial"/>
          <w:sz w:val="20"/>
          <w:szCs w:val="20"/>
        </w:rPr>
        <w:t>oziroma</w:t>
      </w:r>
      <w:r w:rsidRPr="00CB637C">
        <w:rPr>
          <w:rFonts w:ascii="Arial" w:hAnsi="Arial" w:cs="Arial"/>
          <w:b/>
          <w:sz w:val="20"/>
          <w:szCs w:val="20"/>
        </w:rPr>
        <w:tab/>
        <w:t>skrbniku</w:t>
      </w:r>
      <w:r w:rsidRPr="00CB637C">
        <w:rPr>
          <w:rFonts w:ascii="Arial" w:hAnsi="Arial" w:cs="Arial"/>
          <w:b/>
          <w:sz w:val="20"/>
          <w:szCs w:val="20"/>
        </w:rPr>
        <w:tab/>
      </w:r>
      <w:r w:rsidRPr="00CB637C">
        <w:rPr>
          <w:rFonts w:ascii="Arial" w:hAnsi="Arial" w:cs="Arial"/>
          <w:sz w:val="20"/>
          <w:szCs w:val="20"/>
        </w:rPr>
        <w:t xml:space="preserve"> (obkroži):</w:t>
      </w:r>
      <w:r w:rsidRPr="00CB637C">
        <w:rPr>
          <w:rFonts w:ascii="Arial" w:hAnsi="Arial" w:cs="Arial"/>
          <w:b/>
          <w:sz w:val="20"/>
          <w:szCs w:val="20"/>
        </w:rPr>
        <w:t xml:space="preserve"> </w:t>
      </w:r>
      <w:r w:rsidRPr="00CB637C">
        <w:rPr>
          <w:rFonts w:ascii="Arial" w:hAnsi="Arial" w:cs="Arial"/>
          <w:b/>
          <w:sz w:val="20"/>
          <w:szCs w:val="20"/>
        </w:rPr>
        <w:softHyphen/>
      </w:r>
      <w:r w:rsidRPr="00CB637C">
        <w:rPr>
          <w:rFonts w:ascii="Arial" w:hAnsi="Arial" w:cs="Arial"/>
          <w:b/>
          <w:sz w:val="20"/>
          <w:szCs w:val="20"/>
        </w:rPr>
        <w:softHyphen/>
      </w:r>
      <w:r w:rsidRPr="00CB637C">
        <w:rPr>
          <w:rFonts w:ascii="Arial" w:hAnsi="Arial" w:cs="Arial"/>
          <w:b/>
          <w:sz w:val="20"/>
          <w:szCs w:val="20"/>
        </w:rPr>
        <w:softHyphen/>
      </w:r>
      <w:r w:rsidRPr="00CB637C">
        <w:rPr>
          <w:rFonts w:ascii="Arial" w:hAnsi="Arial" w:cs="Arial"/>
          <w:b/>
          <w:sz w:val="20"/>
          <w:szCs w:val="20"/>
        </w:rPr>
        <w:softHyphen/>
      </w:r>
      <w:r w:rsidRPr="00CB637C">
        <w:rPr>
          <w:rFonts w:ascii="Arial" w:hAnsi="Arial" w:cs="Arial"/>
          <w:b/>
          <w:sz w:val="20"/>
          <w:szCs w:val="20"/>
        </w:rPr>
        <w:softHyphen/>
      </w:r>
      <w:r w:rsidRPr="00CB637C">
        <w:rPr>
          <w:rFonts w:ascii="Arial" w:hAnsi="Arial" w:cs="Arial"/>
          <w:b/>
          <w:sz w:val="20"/>
          <w:szCs w:val="20"/>
        </w:rPr>
        <w:softHyphen/>
      </w:r>
      <w:r w:rsidRPr="00CB637C">
        <w:rPr>
          <w:rFonts w:ascii="Arial" w:hAnsi="Arial" w:cs="Arial"/>
          <w:b/>
          <w:sz w:val="20"/>
          <w:szCs w:val="20"/>
        </w:rPr>
        <w:softHyphen/>
      </w:r>
      <w:r w:rsidRPr="00CB637C">
        <w:rPr>
          <w:rFonts w:ascii="Arial" w:hAnsi="Arial" w:cs="Arial"/>
          <w:b/>
          <w:sz w:val="20"/>
          <w:szCs w:val="20"/>
        </w:rPr>
        <w:softHyphen/>
      </w:r>
      <w:r w:rsidRPr="00CB637C">
        <w:rPr>
          <w:rFonts w:ascii="Arial" w:hAnsi="Arial" w:cs="Arial"/>
          <w:b/>
          <w:sz w:val="20"/>
          <w:szCs w:val="20"/>
        </w:rPr>
        <w:softHyphen/>
      </w:r>
      <w:r w:rsidRPr="00CB637C">
        <w:rPr>
          <w:rFonts w:ascii="Arial" w:hAnsi="Arial" w:cs="Arial"/>
          <w:b/>
          <w:sz w:val="20"/>
          <w:szCs w:val="20"/>
        </w:rPr>
        <w:softHyphen/>
      </w:r>
      <w:r w:rsidRPr="00CB637C">
        <w:rPr>
          <w:rFonts w:ascii="Arial" w:hAnsi="Arial" w:cs="Arial"/>
          <w:b/>
          <w:sz w:val="20"/>
          <w:szCs w:val="20"/>
        </w:rPr>
        <w:softHyphen/>
      </w:r>
      <w:r w:rsidRPr="00CB637C">
        <w:rPr>
          <w:rFonts w:ascii="Arial" w:hAnsi="Arial" w:cs="Arial"/>
          <w:b/>
          <w:sz w:val="20"/>
          <w:szCs w:val="20"/>
        </w:rPr>
        <w:softHyphen/>
      </w:r>
    </w:p>
    <w:p w14:paraId="525D3F51" w14:textId="77777777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Priimek in ime: ____________________</w:t>
      </w:r>
      <w:r w:rsidRPr="00CB637C">
        <w:rPr>
          <w:rFonts w:ascii="Arial" w:hAnsi="Arial" w:cs="Arial"/>
          <w:sz w:val="20"/>
          <w:szCs w:val="20"/>
        </w:rPr>
        <w:softHyphen/>
        <w:t>______________________________________</w:t>
      </w:r>
    </w:p>
    <w:p w14:paraId="5E52DD1E" w14:textId="77777777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Naslov stalnega bivališča: _________________________________________________</w:t>
      </w:r>
    </w:p>
    <w:p w14:paraId="2BF9A7CF" w14:textId="77777777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Naslov začasnega bivališča: ________________________________________________</w:t>
      </w:r>
    </w:p>
    <w:p w14:paraId="23A776DC" w14:textId="66E9C1ED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Telefonska številka</w:t>
      </w:r>
      <w:r w:rsidR="00E519B3">
        <w:rPr>
          <w:rFonts w:ascii="Arial" w:hAnsi="Arial" w:cs="Arial"/>
          <w:sz w:val="20"/>
          <w:szCs w:val="20"/>
        </w:rPr>
        <w:t>*</w:t>
      </w:r>
      <w:r w:rsidRPr="00CB637C">
        <w:rPr>
          <w:rFonts w:ascii="Arial" w:hAnsi="Arial" w:cs="Arial"/>
          <w:sz w:val="20"/>
          <w:szCs w:val="20"/>
        </w:rPr>
        <w:t>*: ______________________________________________________</w:t>
      </w:r>
    </w:p>
    <w:p w14:paraId="6A879469" w14:textId="30C19982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Elektronska pošta</w:t>
      </w:r>
      <w:r w:rsidR="00E519B3">
        <w:rPr>
          <w:rFonts w:ascii="Arial" w:hAnsi="Arial" w:cs="Arial"/>
          <w:sz w:val="20"/>
          <w:szCs w:val="20"/>
        </w:rPr>
        <w:t>*</w:t>
      </w:r>
      <w:r w:rsidRPr="00CB637C">
        <w:rPr>
          <w:rFonts w:ascii="Arial" w:hAnsi="Arial" w:cs="Arial"/>
          <w:sz w:val="20"/>
          <w:szCs w:val="20"/>
        </w:rPr>
        <w:t>*: _______________________________________________________</w:t>
      </w:r>
    </w:p>
    <w:p w14:paraId="6E556CB7" w14:textId="77777777" w:rsidR="0053253A" w:rsidRPr="00CB637C" w:rsidRDefault="0053253A" w:rsidP="0053253A">
      <w:pPr>
        <w:ind w:left="36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 xml:space="preserve">EMŠO:__ __ __ __ __ __ __ __ __ __ __ __ __ </w:t>
      </w:r>
    </w:p>
    <w:p w14:paraId="5E3889E3" w14:textId="778B2CE4" w:rsidR="0053253A" w:rsidRPr="00CB637C" w:rsidRDefault="0053253A" w:rsidP="0053253A">
      <w:pPr>
        <w:ind w:left="360"/>
        <w:rPr>
          <w:rFonts w:ascii="Arial" w:hAnsi="Arial" w:cs="Arial"/>
          <w:i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 xml:space="preserve">       </w:t>
      </w:r>
      <w:r w:rsidR="00EB7B6D">
        <w:rPr>
          <w:rFonts w:ascii="Arial" w:hAnsi="Arial" w:cs="Arial"/>
          <w:sz w:val="20"/>
          <w:szCs w:val="20"/>
        </w:rPr>
        <w:tab/>
      </w:r>
      <w:r w:rsidRPr="00CB637C">
        <w:rPr>
          <w:rFonts w:ascii="Arial" w:hAnsi="Arial" w:cs="Arial"/>
          <w:i/>
          <w:sz w:val="20"/>
          <w:szCs w:val="20"/>
        </w:rPr>
        <w:t>Priloga: dokazilo – sklep oziroma odločba</w:t>
      </w:r>
    </w:p>
    <w:p w14:paraId="3A0EA866" w14:textId="77777777" w:rsidR="0053253A" w:rsidRPr="00CB637C" w:rsidRDefault="0053253A" w:rsidP="0053253A">
      <w:pPr>
        <w:ind w:left="360"/>
        <w:rPr>
          <w:rFonts w:ascii="Arial" w:hAnsi="Arial" w:cs="Arial"/>
          <w:i/>
          <w:sz w:val="20"/>
          <w:szCs w:val="20"/>
        </w:rPr>
      </w:pPr>
    </w:p>
    <w:p w14:paraId="5F5F3036" w14:textId="49E9DE3A" w:rsidR="0053253A" w:rsidRPr="00CB637C" w:rsidRDefault="0053253A" w:rsidP="0053253A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 xml:space="preserve">Želim uveljaviti pravice </w:t>
      </w:r>
      <w:r w:rsidRPr="00CB637C">
        <w:rPr>
          <w:rFonts w:ascii="Arial" w:hAnsi="Arial" w:cs="Arial"/>
          <w:sz w:val="20"/>
          <w:szCs w:val="20"/>
        </w:rPr>
        <w:t>(</w:t>
      </w:r>
      <w:r w:rsidR="00B96A67">
        <w:rPr>
          <w:rFonts w:ascii="Arial" w:hAnsi="Arial" w:cs="Arial"/>
          <w:sz w:val="20"/>
          <w:szCs w:val="20"/>
        </w:rPr>
        <w:t>označi</w:t>
      </w:r>
      <w:r w:rsidRPr="00CB637C">
        <w:rPr>
          <w:rFonts w:ascii="Arial" w:hAnsi="Arial" w:cs="Arial"/>
          <w:sz w:val="20"/>
          <w:szCs w:val="20"/>
        </w:rPr>
        <w:t>):</w:t>
      </w:r>
    </w:p>
    <w:p w14:paraId="61C97BAE" w14:textId="77777777" w:rsidR="0053253A" w:rsidRPr="00CB637C" w:rsidRDefault="0053253A" w:rsidP="0053253A">
      <w:pPr>
        <w:spacing w:after="0" w:line="240" w:lineRule="auto"/>
        <w:ind w:left="720"/>
        <w:rPr>
          <w:rFonts w:ascii="Arial" w:hAnsi="Arial" w:cs="Arial"/>
          <w:b/>
          <w:sz w:val="20"/>
          <w:szCs w:val="20"/>
        </w:rPr>
      </w:pPr>
    </w:p>
    <w:p w14:paraId="0D753879" w14:textId="4A2E915B" w:rsidR="0053253A" w:rsidRPr="00B76382" w:rsidRDefault="00E519B3" w:rsidP="00B96A67">
      <w:pPr>
        <w:spacing w:after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54945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38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76382">
        <w:rPr>
          <w:rFonts w:ascii="Arial" w:hAnsi="Arial" w:cs="Arial"/>
          <w:sz w:val="20"/>
          <w:szCs w:val="20"/>
        </w:rPr>
        <w:t xml:space="preserve">     </w:t>
      </w:r>
      <w:proofErr w:type="gramStart"/>
      <w:r w:rsidR="0053253A" w:rsidRPr="00B76382">
        <w:rPr>
          <w:rFonts w:ascii="Arial" w:hAnsi="Arial" w:cs="Arial"/>
          <w:sz w:val="20"/>
          <w:szCs w:val="20"/>
        </w:rPr>
        <w:t>status</w:t>
      </w:r>
      <w:proofErr w:type="gramEnd"/>
      <w:r w:rsidR="0053253A" w:rsidRPr="00B76382">
        <w:rPr>
          <w:rFonts w:ascii="Arial" w:hAnsi="Arial" w:cs="Arial"/>
          <w:sz w:val="20"/>
          <w:szCs w:val="20"/>
        </w:rPr>
        <w:t xml:space="preserve"> invalida</w:t>
      </w:r>
      <w:r w:rsidR="008E571F" w:rsidRPr="00B76382">
        <w:rPr>
          <w:rFonts w:ascii="Arial" w:hAnsi="Arial" w:cs="Arial"/>
          <w:sz w:val="20"/>
          <w:szCs w:val="20"/>
        </w:rPr>
        <w:t xml:space="preserve"> in </w:t>
      </w:r>
      <w:r w:rsidR="0053253A" w:rsidRPr="00B76382">
        <w:rPr>
          <w:rFonts w:ascii="Arial" w:hAnsi="Arial" w:cs="Arial"/>
          <w:sz w:val="20"/>
          <w:szCs w:val="20"/>
        </w:rPr>
        <w:t>nadomestilo za invalidnost</w:t>
      </w:r>
      <w:r w:rsidR="00B76382" w:rsidRPr="00B76382">
        <w:rPr>
          <w:rFonts w:ascii="Arial" w:hAnsi="Arial" w:cs="Arial"/>
          <w:sz w:val="20"/>
          <w:szCs w:val="20"/>
        </w:rPr>
        <w:t xml:space="preserve"> </w:t>
      </w:r>
      <w:r w:rsidR="00EB7B6D">
        <w:rPr>
          <w:rFonts w:ascii="Arial" w:hAnsi="Arial" w:cs="Arial"/>
          <w:sz w:val="20"/>
          <w:szCs w:val="20"/>
        </w:rPr>
        <w:t>(</w:t>
      </w:r>
      <w:r w:rsidR="00B76382" w:rsidRPr="00B76382">
        <w:rPr>
          <w:rFonts w:ascii="Arial" w:hAnsi="Arial" w:cs="Arial"/>
          <w:sz w:val="20"/>
          <w:szCs w:val="20"/>
        </w:rPr>
        <w:t>oziroma razlik</w:t>
      </w:r>
      <w:r w:rsidR="00EB7B6D">
        <w:rPr>
          <w:rFonts w:ascii="Arial" w:hAnsi="Arial" w:cs="Arial"/>
          <w:sz w:val="20"/>
          <w:szCs w:val="20"/>
        </w:rPr>
        <w:t>o nadomestila</w:t>
      </w:r>
      <w:r w:rsidR="00B76382" w:rsidRPr="00B76382">
        <w:rPr>
          <w:rFonts w:ascii="Arial" w:hAnsi="Arial" w:cs="Arial"/>
          <w:sz w:val="20"/>
          <w:szCs w:val="20"/>
        </w:rPr>
        <w:t xml:space="preserve"> </w:t>
      </w:r>
      <w:r w:rsidR="00EB7B6D">
        <w:rPr>
          <w:rFonts w:ascii="Arial" w:hAnsi="Arial" w:cs="Arial"/>
          <w:sz w:val="20"/>
          <w:szCs w:val="20"/>
        </w:rPr>
        <w:t>glede na</w:t>
      </w:r>
      <w:r w:rsidR="00B76382" w:rsidRPr="00B76382">
        <w:rPr>
          <w:rFonts w:ascii="Arial" w:hAnsi="Arial" w:cs="Arial"/>
          <w:sz w:val="20"/>
          <w:szCs w:val="20"/>
        </w:rPr>
        <w:t xml:space="preserve"> </w:t>
      </w:r>
      <w:r w:rsidR="00EB7B6D">
        <w:rPr>
          <w:rFonts w:ascii="Arial" w:hAnsi="Arial" w:cs="Arial"/>
          <w:sz w:val="20"/>
          <w:szCs w:val="20"/>
        </w:rPr>
        <w:t xml:space="preserve">višino </w:t>
      </w:r>
      <w:r w:rsidR="00B76382" w:rsidRPr="00B76382">
        <w:rPr>
          <w:rFonts w:ascii="Arial" w:hAnsi="Arial" w:cs="Arial"/>
          <w:sz w:val="20"/>
          <w:szCs w:val="20"/>
        </w:rPr>
        <w:t>družinske pokojnine</w:t>
      </w:r>
      <w:r w:rsidR="00EB7B6D">
        <w:rPr>
          <w:rFonts w:ascii="Arial" w:hAnsi="Arial" w:cs="Arial"/>
          <w:sz w:val="20"/>
          <w:szCs w:val="20"/>
        </w:rPr>
        <w:t>)</w:t>
      </w:r>
    </w:p>
    <w:p w14:paraId="1123645C" w14:textId="167D1A94" w:rsidR="00E519B3" w:rsidRPr="00E519B3" w:rsidRDefault="00E519B3" w:rsidP="001A4484">
      <w:pPr>
        <w:spacing w:after="0" w:line="276" w:lineRule="auto"/>
        <w:rPr>
          <w:rFonts w:ascii="Arial" w:hAnsi="Arial" w:cs="Arial"/>
          <w:sz w:val="10"/>
          <w:szCs w:val="10"/>
        </w:rPr>
      </w:pPr>
    </w:p>
    <w:p w14:paraId="650431DA" w14:textId="37886DA7" w:rsidR="0053253A" w:rsidRPr="00B76382" w:rsidRDefault="00E519B3" w:rsidP="00B76382">
      <w:pPr>
        <w:spacing w:after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68520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38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76382">
        <w:rPr>
          <w:rFonts w:ascii="Arial" w:hAnsi="Arial" w:cs="Arial"/>
          <w:sz w:val="20"/>
          <w:szCs w:val="20"/>
        </w:rPr>
        <w:t xml:space="preserve">     </w:t>
      </w:r>
      <w:r w:rsidR="0053253A" w:rsidRPr="00B76382">
        <w:rPr>
          <w:rFonts w:ascii="Arial" w:hAnsi="Arial" w:cs="Arial"/>
          <w:sz w:val="20"/>
          <w:szCs w:val="20"/>
        </w:rPr>
        <w:t>dodatek za pomoč in postrežbo</w:t>
      </w:r>
    </w:p>
    <w:p w14:paraId="1B76B218" w14:textId="77777777" w:rsidR="0053253A" w:rsidRPr="00CB637C" w:rsidRDefault="0053253A" w:rsidP="0053253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F1A6C32" w14:textId="77777777" w:rsidR="0085409C" w:rsidRPr="00CB637C" w:rsidRDefault="0085409C" w:rsidP="0053253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C9995B5" w14:textId="3638CE44" w:rsidR="0053253A" w:rsidRPr="00CB637C" w:rsidRDefault="0053253A" w:rsidP="0053253A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>Pravico uveljavljam, ker sem oseba</w:t>
      </w:r>
      <w:r w:rsidR="001A4484">
        <w:rPr>
          <w:rFonts w:ascii="Arial" w:hAnsi="Arial" w:cs="Arial"/>
          <w:b/>
          <w:sz w:val="20"/>
          <w:szCs w:val="20"/>
        </w:rPr>
        <w:t xml:space="preserve"> </w:t>
      </w:r>
      <w:r w:rsidR="001A4484" w:rsidRPr="00CB637C">
        <w:rPr>
          <w:rFonts w:ascii="Arial" w:hAnsi="Arial" w:cs="Arial"/>
          <w:sz w:val="20"/>
          <w:szCs w:val="20"/>
        </w:rPr>
        <w:t>(</w:t>
      </w:r>
      <w:r w:rsidR="00B96A67">
        <w:rPr>
          <w:rFonts w:ascii="Arial" w:hAnsi="Arial" w:cs="Arial"/>
          <w:sz w:val="20"/>
          <w:szCs w:val="20"/>
        </w:rPr>
        <w:t>označi</w:t>
      </w:r>
      <w:r w:rsidR="001A4484" w:rsidRPr="00CB637C">
        <w:rPr>
          <w:rFonts w:ascii="Arial" w:hAnsi="Arial" w:cs="Arial"/>
          <w:sz w:val="20"/>
          <w:szCs w:val="20"/>
        </w:rPr>
        <w:t>):</w:t>
      </w:r>
      <w:r w:rsidRPr="00CB637C">
        <w:rPr>
          <w:rFonts w:ascii="Arial" w:hAnsi="Arial" w:cs="Arial"/>
          <w:b/>
          <w:sz w:val="20"/>
          <w:szCs w:val="20"/>
        </w:rPr>
        <w:t>:</w:t>
      </w:r>
    </w:p>
    <w:p w14:paraId="3346CA54" w14:textId="77777777" w:rsidR="00B96A67" w:rsidRDefault="00E519B3" w:rsidP="00B96A67">
      <w:pPr>
        <w:pStyle w:val="alineazaodstavkom"/>
        <w:shd w:val="clear" w:color="auto" w:fill="FFFFFF"/>
        <w:spacing w:before="0" w:beforeAutospacing="0" w:after="0" w:afterAutospacing="0" w:line="276" w:lineRule="auto"/>
        <w:ind w:firstLine="28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71591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A6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96A67">
        <w:rPr>
          <w:rFonts w:ascii="Arial" w:hAnsi="Arial" w:cs="Arial"/>
          <w:sz w:val="20"/>
          <w:szCs w:val="20"/>
        </w:rPr>
        <w:t xml:space="preserve">   </w:t>
      </w:r>
      <w:r w:rsidR="00B96A67">
        <w:rPr>
          <w:rFonts w:ascii="Arial" w:hAnsi="Arial" w:cs="Arial"/>
          <w:sz w:val="20"/>
          <w:szCs w:val="20"/>
        </w:rPr>
        <w:tab/>
      </w:r>
      <w:r w:rsidR="0053253A" w:rsidRPr="00CB637C">
        <w:rPr>
          <w:rFonts w:ascii="Arial" w:hAnsi="Arial" w:cs="Arial"/>
          <w:sz w:val="20"/>
          <w:szCs w:val="20"/>
        </w:rPr>
        <w:t>z zmernimi, težjimi ali težkimi motnjami v duševnem razvoju,</w:t>
      </w:r>
    </w:p>
    <w:p w14:paraId="2F04538A" w14:textId="79840405" w:rsidR="0053253A" w:rsidRPr="00CB637C" w:rsidRDefault="00E519B3" w:rsidP="00B96A67">
      <w:pPr>
        <w:pStyle w:val="alineazaodstavkom"/>
        <w:shd w:val="clear" w:color="auto" w:fill="FFFFFF"/>
        <w:spacing w:before="0" w:beforeAutospacing="0" w:after="0" w:afterAutospacing="0" w:line="276" w:lineRule="auto"/>
        <w:ind w:firstLine="28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6513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A6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96A67">
        <w:rPr>
          <w:rFonts w:ascii="Arial" w:hAnsi="Arial" w:cs="Arial"/>
          <w:sz w:val="20"/>
          <w:szCs w:val="20"/>
        </w:rPr>
        <w:t xml:space="preserve"> </w:t>
      </w:r>
      <w:r w:rsidR="00B96A67">
        <w:rPr>
          <w:rFonts w:ascii="Arial" w:hAnsi="Arial" w:cs="Arial"/>
          <w:sz w:val="20"/>
          <w:szCs w:val="20"/>
        </w:rPr>
        <w:tab/>
      </w:r>
      <w:proofErr w:type="gramStart"/>
      <w:r w:rsidR="0053253A" w:rsidRPr="00CB637C">
        <w:rPr>
          <w:rFonts w:ascii="Arial" w:hAnsi="Arial" w:cs="Arial"/>
          <w:sz w:val="20"/>
          <w:szCs w:val="20"/>
        </w:rPr>
        <w:t>z</w:t>
      </w:r>
      <w:proofErr w:type="gramEnd"/>
      <w:r w:rsidR="0053253A" w:rsidRPr="00CB637C">
        <w:rPr>
          <w:rFonts w:ascii="Arial" w:hAnsi="Arial" w:cs="Arial"/>
          <w:sz w:val="20"/>
          <w:szCs w:val="20"/>
        </w:rPr>
        <w:t xml:space="preserve"> avtističnimi motnjami, ki imajo tako hudo obliko neprilagojenega vedenja, da jim onemogoča samostojno življenje in pridobivanje sredstev za preživljanje,</w:t>
      </w:r>
    </w:p>
    <w:p w14:paraId="5405AF6C" w14:textId="252093DF" w:rsidR="0053253A" w:rsidRPr="00CB637C" w:rsidRDefault="00E519B3" w:rsidP="00B96A67">
      <w:pPr>
        <w:pStyle w:val="alineazaodstavkom"/>
        <w:shd w:val="clear" w:color="auto" w:fill="FFFFFF"/>
        <w:spacing w:before="0" w:beforeAutospacing="0" w:after="0" w:afterAutospacing="0" w:line="276" w:lineRule="auto"/>
        <w:ind w:firstLine="28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89320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A6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96A67">
        <w:rPr>
          <w:rFonts w:ascii="Arial" w:hAnsi="Arial" w:cs="Arial"/>
          <w:sz w:val="20"/>
          <w:szCs w:val="20"/>
        </w:rPr>
        <w:t xml:space="preserve">  </w:t>
      </w:r>
      <w:r w:rsidR="0053253A" w:rsidRPr="00CB637C">
        <w:rPr>
          <w:rFonts w:ascii="Arial" w:hAnsi="Arial" w:cs="Arial"/>
          <w:sz w:val="20"/>
          <w:szCs w:val="20"/>
        </w:rPr>
        <w:t xml:space="preserve">gluhoslepi z najmanj </w:t>
      </w:r>
      <w:proofErr w:type="gramStart"/>
      <w:r w:rsidR="0053253A" w:rsidRPr="00CB637C">
        <w:rPr>
          <w:rFonts w:ascii="Arial" w:hAnsi="Arial" w:cs="Arial"/>
          <w:sz w:val="20"/>
          <w:szCs w:val="20"/>
        </w:rPr>
        <w:t>50 odstotno</w:t>
      </w:r>
      <w:proofErr w:type="gramEnd"/>
      <w:r w:rsidR="0053253A" w:rsidRPr="00CB637C">
        <w:rPr>
          <w:rFonts w:ascii="Arial" w:hAnsi="Arial" w:cs="Arial"/>
          <w:sz w:val="20"/>
          <w:szCs w:val="20"/>
        </w:rPr>
        <w:t xml:space="preserve"> izgubo sluha po Fowlerju in prvo do vključno peto kategorijo slepote in slabovidnosti,</w:t>
      </w:r>
    </w:p>
    <w:p w14:paraId="7927975A" w14:textId="2419A245" w:rsidR="0053253A" w:rsidRPr="00CB637C" w:rsidRDefault="00E519B3" w:rsidP="00B96A67">
      <w:pPr>
        <w:pStyle w:val="alineazaodstavkom"/>
        <w:shd w:val="clear" w:color="auto" w:fill="FFFFFF"/>
        <w:spacing w:before="0" w:beforeAutospacing="0" w:after="0" w:afterAutospacing="0" w:line="276" w:lineRule="auto"/>
        <w:ind w:firstLine="28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332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A6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96A67">
        <w:rPr>
          <w:rFonts w:ascii="Arial" w:hAnsi="Arial" w:cs="Arial"/>
          <w:sz w:val="20"/>
          <w:szCs w:val="20"/>
        </w:rPr>
        <w:t xml:space="preserve">   </w:t>
      </w:r>
      <w:r w:rsidR="0053253A" w:rsidRPr="00CB637C">
        <w:rPr>
          <w:rFonts w:ascii="Arial" w:hAnsi="Arial" w:cs="Arial"/>
          <w:sz w:val="20"/>
          <w:szCs w:val="20"/>
        </w:rPr>
        <w:t>z zmerno do hudo možgansko poškodbo ali okvaro in</w:t>
      </w:r>
    </w:p>
    <w:p w14:paraId="7EE63EB8" w14:textId="3F90B346" w:rsidR="0053253A" w:rsidRDefault="00E519B3" w:rsidP="00B96A67">
      <w:pPr>
        <w:pStyle w:val="alineazaodstavkom"/>
        <w:shd w:val="clear" w:color="auto" w:fill="FFFFFF"/>
        <w:spacing w:before="0" w:beforeAutospacing="0" w:after="0" w:afterAutospacing="0" w:line="276" w:lineRule="auto"/>
        <w:ind w:firstLine="28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8709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A6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96A67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53253A" w:rsidRPr="00CB637C">
        <w:rPr>
          <w:rFonts w:ascii="Arial" w:hAnsi="Arial" w:cs="Arial"/>
          <w:sz w:val="20"/>
          <w:szCs w:val="20"/>
        </w:rPr>
        <w:t>najtežje</w:t>
      </w:r>
      <w:proofErr w:type="gramEnd"/>
      <w:r w:rsidR="0053253A" w:rsidRPr="00CB637C">
        <w:rPr>
          <w:rFonts w:ascii="Arial" w:hAnsi="Arial" w:cs="Arial"/>
          <w:sz w:val="20"/>
          <w:szCs w:val="20"/>
        </w:rPr>
        <w:t xml:space="preserve"> gibalno ovirane osebe, ki se zaradi invalidnosti ne morejo same vključevati v družbo in si zagotavljati socialne varnosti.</w:t>
      </w:r>
    </w:p>
    <w:p w14:paraId="31FB789F" w14:textId="15E2F935" w:rsidR="00E519B3" w:rsidRPr="00E519B3" w:rsidRDefault="00E519B3" w:rsidP="00E519B3">
      <w:pPr>
        <w:spacing w:after="0" w:line="240" w:lineRule="exact"/>
        <w:rPr>
          <w:rFonts w:ascii="Arial" w:hAnsi="Arial" w:cs="Arial"/>
          <w:b/>
          <w:sz w:val="10"/>
          <w:szCs w:val="10"/>
        </w:rPr>
      </w:pPr>
      <w:r w:rsidRPr="00E519B3">
        <w:rPr>
          <w:rFonts w:ascii="Arial" w:hAnsi="Arial" w:cs="Arial"/>
          <w:b/>
          <w:sz w:val="10"/>
          <w:szCs w:val="10"/>
        </w:rPr>
        <w:t>________________</w:t>
      </w:r>
    </w:p>
    <w:p w14:paraId="0706624D" w14:textId="174F4275" w:rsidR="00E519B3" w:rsidRPr="00E519B3" w:rsidRDefault="00E519B3" w:rsidP="00E519B3">
      <w:pPr>
        <w:spacing w:after="0" w:line="240" w:lineRule="exact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>*</w:t>
      </w:r>
      <w:r w:rsidRPr="00E519B3">
        <w:rPr>
          <w:rFonts w:ascii="Arial" w:hAnsi="Arial" w:cs="Arial"/>
          <w:bCs/>
          <w:i/>
          <w:iCs/>
          <w:sz w:val="18"/>
          <w:szCs w:val="18"/>
        </w:rPr>
        <w:t xml:space="preserve">* </w:t>
      </w:r>
      <w:r w:rsidRPr="00E519B3">
        <w:rPr>
          <w:rFonts w:ascii="Arial" w:hAnsi="Arial" w:cs="Arial"/>
          <w:bCs/>
          <w:i/>
          <w:iCs/>
          <w:sz w:val="18"/>
          <w:szCs w:val="18"/>
        </w:rPr>
        <w:t xml:space="preserve">ti </w:t>
      </w:r>
      <w:r w:rsidRPr="00E519B3">
        <w:rPr>
          <w:rFonts w:ascii="Arial" w:hAnsi="Arial" w:cs="Arial"/>
          <w:bCs/>
          <w:i/>
          <w:iCs/>
          <w:sz w:val="18"/>
          <w:szCs w:val="18"/>
        </w:rPr>
        <w:t>podatki niso nujni, so pa priporočljivi, da bo postopek lahko tekel čim hitreje</w:t>
      </w:r>
    </w:p>
    <w:p w14:paraId="6A567627" w14:textId="4CC9074F" w:rsidR="0085409C" w:rsidRPr="00CB637C" w:rsidRDefault="00B76382" w:rsidP="0085409C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Ali že imam priznano invalidnost po drugih predpisih? Če da, po katerem zakonu?</w:t>
      </w:r>
    </w:p>
    <w:p w14:paraId="11FF9867" w14:textId="31E9668B" w:rsidR="0085409C" w:rsidRPr="00CB637C" w:rsidRDefault="0085409C" w:rsidP="0085409C">
      <w:pPr>
        <w:spacing w:line="360" w:lineRule="auto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C64324" w14:textId="77777777" w:rsidR="0053253A" w:rsidRDefault="0053253A" w:rsidP="0053253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35E2A9E8" w14:textId="77777777" w:rsidR="00B96A67" w:rsidRPr="00CB637C" w:rsidRDefault="00B96A67" w:rsidP="0053253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1A0AA8BA" w14:textId="77777777" w:rsidR="0053253A" w:rsidRPr="00CB637C" w:rsidRDefault="0053253A" w:rsidP="0053253A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 xml:space="preserve">Podatki o denarnih prejemkih upravičenca </w:t>
      </w:r>
      <w:r w:rsidRPr="00CB637C">
        <w:rPr>
          <w:rFonts w:ascii="Arial" w:hAnsi="Arial" w:cs="Arial"/>
          <w:sz w:val="20"/>
          <w:szCs w:val="20"/>
        </w:rPr>
        <w:t>(obkroži):</w:t>
      </w:r>
      <w:r w:rsidRPr="00CB637C">
        <w:rPr>
          <w:rFonts w:ascii="Arial" w:hAnsi="Arial" w:cs="Arial"/>
          <w:b/>
          <w:sz w:val="20"/>
          <w:szCs w:val="20"/>
        </w:rPr>
        <w:t xml:space="preserve"> </w:t>
      </w:r>
    </w:p>
    <w:p w14:paraId="25F7A996" w14:textId="77777777" w:rsidR="0053253A" w:rsidRPr="00CB637C" w:rsidRDefault="0053253A" w:rsidP="0053253A">
      <w:pPr>
        <w:spacing w:after="0" w:line="240" w:lineRule="auto"/>
        <w:ind w:left="720"/>
        <w:rPr>
          <w:rFonts w:ascii="Arial" w:hAnsi="Arial" w:cs="Arial"/>
          <w:b/>
          <w:sz w:val="20"/>
          <w:szCs w:val="20"/>
        </w:rPr>
      </w:pPr>
    </w:p>
    <w:p w14:paraId="293193F2" w14:textId="77777777" w:rsidR="0053253A" w:rsidRPr="00CB637C" w:rsidRDefault="0053253A" w:rsidP="0053253A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družinska pokojnina</w:t>
      </w:r>
      <w:r w:rsidRPr="00CB637C">
        <w:rPr>
          <w:rFonts w:ascii="Arial" w:hAnsi="Arial" w:cs="Arial"/>
          <w:sz w:val="20"/>
          <w:szCs w:val="20"/>
        </w:rPr>
        <w:tab/>
      </w:r>
      <w:r w:rsidRPr="00CB637C">
        <w:rPr>
          <w:rFonts w:ascii="Arial" w:hAnsi="Arial" w:cs="Arial"/>
          <w:sz w:val="20"/>
          <w:szCs w:val="20"/>
        </w:rPr>
        <w:tab/>
      </w:r>
      <w:r w:rsidRPr="00CB637C">
        <w:rPr>
          <w:rFonts w:ascii="Arial" w:hAnsi="Arial" w:cs="Arial"/>
          <w:sz w:val="20"/>
          <w:szCs w:val="20"/>
        </w:rPr>
        <w:tab/>
        <w:t>DA</w:t>
      </w:r>
      <w:r w:rsidRPr="00CB637C">
        <w:rPr>
          <w:rFonts w:ascii="Arial" w:hAnsi="Arial" w:cs="Arial"/>
          <w:sz w:val="20"/>
          <w:szCs w:val="20"/>
        </w:rPr>
        <w:tab/>
        <w:t>NE</w:t>
      </w:r>
      <w:r w:rsidRPr="00CB637C">
        <w:rPr>
          <w:rFonts w:ascii="Arial" w:hAnsi="Arial" w:cs="Arial"/>
          <w:sz w:val="20"/>
          <w:szCs w:val="20"/>
        </w:rPr>
        <w:tab/>
        <w:t>VIŠINA: _________________</w:t>
      </w:r>
    </w:p>
    <w:p w14:paraId="6E056415" w14:textId="77777777" w:rsidR="0053253A" w:rsidRPr="00CB637C" w:rsidRDefault="0053253A" w:rsidP="0053253A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 xml:space="preserve">družinska </w:t>
      </w:r>
      <w:proofErr w:type="gramStart"/>
      <w:r w:rsidRPr="00CB637C">
        <w:rPr>
          <w:rFonts w:ascii="Arial" w:hAnsi="Arial" w:cs="Arial"/>
          <w:sz w:val="20"/>
          <w:szCs w:val="20"/>
        </w:rPr>
        <w:t>invalidnina</w:t>
      </w:r>
      <w:proofErr w:type="gramEnd"/>
      <w:r w:rsidRPr="00CB637C">
        <w:rPr>
          <w:rFonts w:ascii="Arial" w:hAnsi="Arial" w:cs="Arial"/>
          <w:sz w:val="20"/>
          <w:szCs w:val="20"/>
        </w:rPr>
        <w:tab/>
      </w:r>
      <w:r w:rsidRPr="00CB637C">
        <w:rPr>
          <w:rFonts w:ascii="Arial" w:hAnsi="Arial" w:cs="Arial"/>
          <w:sz w:val="20"/>
          <w:szCs w:val="20"/>
        </w:rPr>
        <w:tab/>
      </w:r>
      <w:r w:rsidRPr="00CB637C">
        <w:rPr>
          <w:rFonts w:ascii="Arial" w:hAnsi="Arial" w:cs="Arial"/>
          <w:sz w:val="20"/>
          <w:szCs w:val="20"/>
        </w:rPr>
        <w:tab/>
        <w:t>DA</w:t>
      </w:r>
      <w:r w:rsidRPr="00CB637C">
        <w:rPr>
          <w:rFonts w:ascii="Arial" w:hAnsi="Arial" w:cs="Arial"/>
          <w:sz w:val="20"/>
          <w:szCs w:val="20"/>
        </w:rPr>
        <w:tab/>
        <w:t>NE</w:t>
      </w:r>
      <w:r w:rsidRPr="00CB637C">
        <w:rPr>
          <w:rFonts w:ascii="Arial" w:hAnsi="Arial" w:cs="Arial"/>
          <w:sz w:val="20"/>
          <w:szCs w:val="20"/>
        </w:rPr>
        <w:tab/>
        <w:t>VIŠINA: _________________</w:t>
      </w:r>
    </w:p>
    <w:p w14:paraId="5FDD6A2B" w14:textId="77777777" w:rsidR="0053253A" w:rsidRPr="00CB637C" w:rsidRDefault="0053253A" w:rsidP="0053253A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dodatek za pomoč in postrežbo</w:t>
      </w:r>
      <w:r w:rsidRPr="00CB637C">
        <w:rPr>
          <w:rFonts w:ascii="Arial" w:hAnsi="Arial" w:cs="Arial"/>
          <w:sz w:val="20"/>
          <w:szCs w:val="20"/>
        </w:rPr>
        <w:tab/>
      </w:r>
      <w:r w:rsidRPr="00CB637C">
        <w:rPr>
          <w:rFonts w:ascii="Arial" w:hAnsi="Arial" w:cs="Arial"/>
          <w:sz w:val="20"/>
          <w:szCs w:val="20"/>
        </w:rPr>
        <w:tab/>
        <w:t>DA</w:t>
      </w:r>
      <w:r w:rsidRPr="00CB637C">
        <w:rPr>
          <w:rFonts w:ascii="Arial" w:hAnsi="Arial" w:cs="Arial"/>
          <w:sz w:val="20"/>
          <w:szCs w:val="20"/>
        </w:rPr>
        <w:tab/>
        <w:t>NE</w:t>
      </w:r>
      <w:r w:rsidRPr="00CB637C">
        <w:rPr>
          <w:rFonts w:ascii="Arial" w:hAnsi="Arial" w:cs="Arial"/>
          <w:sz w:val="20"/>
          <w:szCs w:val="20"/>
        </w:rPr>
        <w:tab/>
        <w:t>VIŠINA: _________________</w:t>
      </w:r>
    </w:p>
    <w:p w14:paraId="4C3EED3B" w14:textId="77777777" w:rsidR="0053253A" w:rsidRPr="00CB637C" w:rsidRDefault="0053253A" w:rsidP="0053253A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osebni dohodek - plača</w:t>
      </w:r>
      <w:r w:rsidRPr="00CB637C">
        <w:rPr>
          <w:rFonts w:ascii="Arial" w:hAnsi="Arial" w:cs="Arial"/>
          <w:sz w:val="20"/>
          <w:szCs w:val="20"/>
        </w:rPr>
        <w:tab/>
      </w:r>
      <w:r w:rsidRPr="00CB637C">
        <w:rPr>
          <w:rFonts w:ascii="Arial" w:hAnsi="Arial" w:cs="Arial"/>
          <w:sz w:val="20"/>
          <w:szCs w:val="20"/>
        </w:rPr>
        <w:tab/>
      </w:r>
      <w:r w:rsidRPr="00CB637C">
        <w:rPr>
          <w:rFonts w:ascii="Arial" w:hAnsi="Arial" w:cs="Arial"/>
          <w:sz w:val="20"/>
          <w:szCs w:val="20"/>
        </w:rPr>
        <w:tab/>
        <w:t>DA</w:t>
      </w:r>
      <w:r w:rsidRPr="00CB637C">
        <w:rPr>
          <w:rFonts w:ascii="Arial" w:hAnsi="Arial" w:cs="Arial"/>
          <w:sz w:val="20"/>
          <w:szCs w:val="20"/>
        </w:rPr>
        <w:tab/>
        <w:t>NE</w:t>
      </w:r>
      <w:r w:rsidRPr="00CB637C">
        <w:rPr>
          <w:rFonts w:ascii="Arial" w:hAnsi="Arial" w:cs="Arial"/>
          <w:sz w:val="20"/>
          <w:szCs w:val="20"/>
        </w:rPr>
        <w:tab/>
        <w:t>VIŠINA: _________________</w:t>
      </w:r>
    </w:p>
    <w:p w14:paraId="251FC2B5" w14:textId="77777777" w:rsidR="0053253A" w:rsidRPr="00CB637C" w:rsidRDefault="0053253A" w:rsidP="0053253A">
      <w:pPr>
        <w:pStyle w:val="Odstavekseznama"/>
        <w:rPr>
          <w:rFonts w:ascii="Arial" w:hAnsi="Arial" w:cs="Arial"/>
          <w:sz w:val="20"/>
          <w:szCs w:val="20"/>
        </w:rPr>
      </w:pPr>
    </w:p>
    <w:p w14:paraId="4E7D5E2A" w14:textId="77777777" w:rsidR="0053253A" w:rsidRDefault="0053253A" w:rsidP="0053253A">
      <w:pPr>
        <w:pStyle w:val="Odstavekseznama"/>
        <w:rPr>
          <w:rFonts w:ascii="Arial" w:hAnsi="Arial" w:cs="Arial"/>
          <w:sz w:val="20"/>
          <w:szCs w:val="20"/>
        </w:rPr>
      </w:pPr>
    </w:p>
    <w:p w14:paraId="489C18CC" w14:textId="77777777" w:rsidR="00B96A67" w:rsidRPr="00CB637C" w:rsidRDefault="00B96A67" w:rsidP="0053253A">
      <w:pPr>
        <w:pStyle w:val="Odstavekseznama"/>
        <w:rPr>
          <w:rFonts w:ascii="Arial" w:hAnsi="Arial" w:cs="Arial"/>
          <w:sz w:val="20"/>
          <w:szCs w:val="20"/>
        </w:rPr>
      </w:pPr>
    </w:p>
    <w:p w14:paraId="3A9244E1" w14:textId="77777777" w:rsidR="0053253A" w:rsidRPr="00CB637C" w:rsidRDefault="0053253A" w:rsidP="0053253A">
      <w:pPr>
        <w:pStyle w:val="Odstavekseznama"/>
        <w:numPr>
          <w:ilvl w:val="0"/>
          <w:numId w:val="3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 xml:space="preserve">Ali sem že bil zaposlen </w:t>
      </w:r>
      <w:r w:rsidRPr="00CB637C">
        <w:rPr>
          <w:rFonts w:ascii="Arial" w:hAnsi="Arial" w:cs="Arial"/>
          <w:sz w:val="20"/>
          <w:szCs w:val="20"/>
        </w:rPr>
        <w:t>(obkroži):</w:t>
      </w:r>
    </w:p>
    <w:p w14:paraId="18693A7E" w14:textId="77777777" w:rsidR="0053253A" w:rsidRPr="00CB637C" w:rsidRDefault="0053253A" w:rsidP="0053253A">
      <w:pPr>
        <w:pStyle w:val="Odstavekseznama"/>
        <w:spacing w:line="360" w:lineRule="auto"/>
        <w:ind w:left="1416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>DA</w:t>
      </w:r>
      <w:r w:rsidRPr="00CB637C">
        <w:rPr>
          <w:rFonts w:ascii="Arial" w:hAnsi="Arial" w:cs="Arial"/>
          <w:b/>
          <w:sz w:val="20"/>
          <w:szCs w:val="20"/>
        </w:rPr>
        <w:tab/>
      </w:r>
      <w:r w:rsidRPr="00CB637C">
        <w:rPr>
          <w:rFonts w:ascii="Arial" w:hAnsi="Arial" w:cs="Arial"/>
          <w:b/>
          <w:sz w:val="20"/>
          <w:szCs w:val="20"/>
        </w:rPr>
        <w:tab/>
      </w:r>
      <w:r w:rsidRPr="00CB637C">
        <w:rPr>
          <w:rFonts w:ascii="Arial" w:hAnsi="Arial" w:cs="Arial"/>
          <w:b/>
          <w:sz w:val="20"/>
          <w:szCs w:val="20"/>
        </w:rPr>
        <w:tab/>
      </w:r>
      <w:r w:rsidRPr="00CB637C">
        <w:rPr>
          <w:rFonts w:ascii="Arial" w:hAnsi="Arial" w:cs="Arial"/>
          <w:b/>
          <w:sz w:val="20"/>
          <w:szCs w:val="20"/>
        </w:rPr>
        <w:tab/>
      </w:r>
      <w:r w:rsidRPr="00CB637C">
        <w:rPr>
          <w:rFonts w:ascii="Arial" w:hAnsi="Arial" w:cs="Arial"/>
          <w:b/>
          <w:sz w:val="20"/>
          <w:szCs w:val="20"/>
        </w:rPr>
        <w:tab/>
      </w:r>
      <w:r w:rsidRPr="00CB637C">
        <w:rPr>
          <w:rFonts w:ascii="Arial" w:hAnsi="Arial" w:cs="Arial"/>
          <w:b/>
          <w:sz w:val="20"/>
          <w:szCs w:val="20"/>
        </w:rPr>
        <w:tab/>
        <w:t>NE</w:t>
      </w:r>
    </w:p>
    <w:p w14:paraId="17F5A395" w14:textId="1D3C7BE6" w:rsidR="0053253A" w:rsidRPr="00CB637C" w:rsidRDefault="0053253A" w:rsidP="0053253A">
      <w:pPr>
        <w:pStyle w:val="Odstavekseznama"/>
        <w:spacing w:line="360" w:lineRule="auto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V kolikor je odgovor</w:t>
      </w:r>
      <w:proofErr w:type="gramStart"/>
      <w:r w:rsidRPr="00CB637C">
        <w:rPr>
          <w:rFonts w:ascii="Arial" w:hAnsi="Arial" w:cs="Arial"/>
          <w:sz w:val="20"/>
          <w:szCs w:val="20"/>
        </w:rPr>
        <w:t xml:space="preserve"> DA</w:t>
      </w:r>
      <w:proofErr w:type="gramEnd"/>
      <w:r w:rsidRPr="00CB637C">
        <w:rPr>
          <w:rFonts w:ascii="Arial" w:hAnsi="Arial" w:cs="Arial"/>
          <w:sz w:val="20"/>
          <w:szCs w:val="20"/>
        </w:rPr>
        <w:t xml:space="preserve"> - podatki o delovni dobi: število dni</w:t>
      </w:r>
      <w:r w:rsidR="006D5AAB" w:rsidRPr="00CB637C">
        <w:rPr>
          <w:rFonts w:ascii="Arial" w:hAnsi="Arial" w:cs="Arial"/>
          <w:sz w:val="20"/>
          <w:szCs w:val="20"/>
        </w:rPr>
        <w:t xml:space="preserve">, mesecev, </w:t>
      </w:r>
      <w:r w:rsidRPr="00CB637C">
        <w:rPr>
          <w:rFonts w:ascii="Arial" w:hAnsi="Arial" w:cs="Arial"/>
          <w:sz w:val="20"/>
          <w:szCs w:val="20"/>
        </w:rPr>
        <w:t>let: ______________</w:t>
      </w:r>
      <w:r w:rsidR="006D5AAB" w:rsidRPr="00CB637C">
        <w:rPr>
          <w:rFonts w:ascii="Arial" w:hAnsi="Arial" w:cs="Arial"/>
          <w:sz w:val="20"/>
          <w:szCs w:val="20"/>
        </w:rPr>
        <w:t>______________________________________</w:t>
      </w:r>
      <w:r w:rsidRPr="00CB637C">
        <w:rPr>
          <w:rFonts w:ascii="Arial" w:hAnsi="Arial" w:cs="Arial"/>
          <w:sz w:val="20"/>
          <w:szCs w:val="20"/>
        </w:rPr>
        <w:t>_</w:t>
      </w:r>
    </w:p>
    <w:p w14:paraId="45913A42" w14:textId="77777777" w:rsidR="0053253A" w:rsidRPr="00CB637C" w:rsidRDefault="0053253A" w:rsidP="0053253A">
      <w:pPr>
        <w:pStyle w:val="Odstavekseznama"/>
        <w:spacing w:line="360" w:lineRule="auto"/>
        <w:rPr>
          <w:rFonts w:ascii="Arial" w:hAnsi="Arial" w:cs="Arial"/>
          <w:sz w:val="20"/>
          <w:szCs w:val="20"/>
        </w:rPr>
      </w:pPr>
    </w:p>
    <w:p w14:paraId="6F74D97B" w14:textId="1D3DB295" w:rsidR="0053253A" w:rsidRPr="00CB637C" w:rsidRDefault="0053253A" w:rsidP="0053253A">
      <w:pPr>
        <w:pStyle w:val="Odstavekseznama"/>
        <w:spacing w:after="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Ali iz naslova zavarovanja prejema</w:t>
      </w:r>
      <w:r w:rsidR="0085409C" w:rsidRPr="00CB637C">
        <w:rPr>
          <w:rFonts w:ascii="Arial" w:hAnsi="Arial" w:cs="Arial"/>
          <w:sz w:val="20"/>
          <w:szCs w:val="20"/>
        </w:rPr>
        <w:t>m</w:t>
      </w:r>
      <w:r w:rsidRPr="00CB637C">
        <w:rPr>
          <w:rFonts w:ascii="Arial" w:hAnsi="Arial" w:cs="Arial"/>
          <w:sz w:val="20"/>
          <w:szCs w:val="20"/>
        </w:rPr>
        <w:t xml:space="preserve"> kakšno pravico (npr. nadomestilo iz ZPIZ, invalidska pokojnina) </w:t>
      </w:r>
    </w:p>
    <w:p w14:paraId="70C825E9" w14:textId="77777777" w:rsidR="0053253A" w:rsidRPr="00CB637C" w:rsidRDefault="0053253A" w:rsidP="0053253A">
      <w:pPr>
        <w:pStyle w:val="Odstavekseznama"/>
        <w:spacing w:after="0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</w:t>
      </w:r>
    </w:p>
    <w:p w14:paraId="496360F1" w14:textId="77777777" w:rsidR="0053253A" w:rsidRDefault="0053253A" w:rsidP="0053253A">
      <w:pPr>
        <w:pStyle w:val="Odstavekseznama"/>
        <w:rPr>
          <w:rFonts w:ascii="Arial" w:hAnsi="Arial" w:cs="Arial"/>
          <w:sz w:val="20"/>
          <w:szCs w:val="20"/>
        </w:rPr>
      </w:pPr>
    </w:p>
    <w:p w14:paraId="1431322D" w14:textId="77777777" w:rsidR="00B96A67" w:rsidRPr="00CB637C" w:rsidRDefault="00B96A67" w:rsidP="0053253A">
      <w:pPr>
        <w:pStyle w:val="Odstavekseznama"/>
        <w:rPr>
          <w:rFonts w:ascii="Arial" w:hAnsi="Arial" w:cs="Arial"/>
          <w:sz w:val="20"/>
          <w:szCs w:val="20"/>
        </w:rPr>
      </w:pPr>
    </w:p>
    <w:p w14:paraId="048ADCCA" w14:textId="77777777" w:rsidR="0053253A" w:rsidRPr="00CB637C" w:rsidRDefault="0053253A" w:rsidP="0053253A">
      <w:pPr>
        <w:pStyle w:val="Odstavekseznama"/>
        <w:rPr>
          <w:rFonts w:ascii="Arial" w:hAnsi="Arial" w:cs="Arial"/>
          <w:sz w:val="20"/>
          <w:szCs w:val="20"/>
        </w:rPr>
      </w:pPr>
    </w:p>
    <w:p w14:paraId="5E44DFB0" w14:textId="5B181CB7" w:rsidR="0053253A" w:rsidRPr="00CB637C" w:rsidRDefault="0053253A" w:rsidP="0053253A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 xml:space="preserve">Podatki </w:t>
      </w:r>
      <w:r w:rsidR="00B96A67">
        <w:rPr>
          <w:rFonts w:ascii="Arial" w:hAnsi="Arial" w:cs="Arial"/>
          <w:b/>
          <w:sz w:val="20"/>
          <w:szCs w:val="20"/>
        </w:rPr>
        <w:t>za</w:t>
      </w:r>
      <w:r w:rsidRPr="00CB637C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CB637C">
        <w:rPr>
          <w:rFonts w:ascii="Arial" w:hAnsi="Arial" w:cs="Arial"/>
          <w:b/>
          <w:sz w:val="20"/>
          <w:szCs w:val="20"/>
        </w:rPr>
        <w:t>nakazovanju</w:t>
      </w:r>
      <w:proofErr w:type="gramEnd"/>
      <w:r w:rsidRPr="00CB637C">
        <w:rPr>
          <w:rFonts w:ascii="Arial" w:hAnsi="Arial" w:cs="Arial"/>
          <w:b/>
          <w:sz w:val="20"/>
          <w:szCs w:val="20"/>
        </w:rPr>
        <w:t xml:space="preserve"> denarnih nadomestil:</w:t>
      </w:r>
    </w:p>
    <w:p w14:paraId="13464685" w14:textId="77777777" w:rsidR="0053253A" w:rsidRPr="00CB637C" w:rsidRDefault="0053253A" w:rsidP="0053253A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0A0C1F28" w14:textId="77777777" w:rsidR="0053253A" w:rsidRPr="00CB637C" w:rsidRDefault="0053253A" w:rsidP="0053253A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osebni račun osebe (ime in priimek):_______________________________________</w:t>
      </w:r>
    </w:p>
    <w:p w14:paraId="0E13F5E9" w14:textId="7BD58B48" w:rsidR="0053253A" w:rsidRPr="00CB637C" w:rsidRDefault="0053253A" w:rsidP="0053253A">
      <w:pPr>
        <w:pStyle w:val="Odstavekseznama"/>
        <w:spacing w:line="360" w:lineRule="auto"/>
        <w:rPr>
          <w:rFonts w:ascii="Arial" w:hAnsi="Arial" w:cs="Arial"/>
          <w:sz w:val="20"/>
          <w:szCs w:val="20"/>
        </w:rPr>
      </w:pPr>
      <w:proofErr w:type="gramStart"/>
      <w:r w:rsidRPr="00CB637C">
        <w:rPr>
          <w:rFonts w:ascii="Arial" w:hAnsi="Arial" w:cs="Arial"/>
          <w:sz w:val="20"/>
          <w:szCs w:val="20"/>
        </w:rPr>
        <w:t>št.</w:t>
      </w:r>
      <w:proofErr w:type="gramEnd"/>
      <w:r w:rsidRPr="00CB637C">
        <w:rPr>
          <w:rFonts w:ascii="Arial" w:hAnsi="Arial" w:cs="Arial"/>
          <w:sz w:val="20"/>
          <w:szCs w:val="20"/>
        </w:rPr>
        <w:t xml:space="preserve"> </w:t>
      </w:r>
      <w:r w:rsidR="00B96A67">
        <w:rPr>
          <w:rFonts w:ascii="Arial" w:hAnsi="Arial" w:cs="Arial"/>
          <w:sz w:val="20"/>
          <w:szCs w:val="20"/>
        </w:rPr>
        <w:t xml:space="preserve">transakcijskega </w:t>
      </w:r>
      <w:r w:rsidRPr="00CB637C">
        <w:rPr>
          <w:rFonts w:ascii="Arial" w:hAnsi="Arial" w:cs="Arial"/>
          <w:sz w:val="20"/>
          <w:szCs w:val="20"/>
        </w:rPr>
        <w:t>računa: SI56 _______________________________________</w:t>
      </w:r>
    </w:p>
    <w:p w14:paraId="2ECD9DD9" w14:textId="77777777" w:rsidR="0053253A" w:rsidRPr="00CB637C" w:rsidRDefault="0053253A" w:rsidP="0053253A">
      <w:pPr>
        <w:pStyle w:val="Odstavekseznama"/>
        <w:spacing w:line="360" w:lineRule="auto"/>
        <w:rPr>
          <w:rFonts w:ascii="Arial" w:hAnsi="Arial" w:cs="Arial"/>
          <w:sz w:val="20"/>
          <w:szCs w:val="20"/>
        </w:rPr>
      </w:pPr>
      <w:proofErr w:type="gramStart"/>
      <w:r w:rsidRPr="00CB637C">
        <w:rPr>
          <w:rFonts w:ascii="Arial" w:hAnsi="Arial" w:cs="Arial"/>
          <w:sz w:val="20"/>
          <w:szCs w:val="20"/>
        </w:rPr>
        <w:t>pri</w:t>
      </w:r>
      <w:proofErr w:type="gramEnd"/>
      <w:r w:rsidRPr="00CB637C">
        <w:rPr>
          <w:rFonts w:ascii="Arial" w:hAnsi="Arial" w:cs="Arial"/>
          <w:sz w:val="20"/>
          <w:szCs w:val="20"/>
        </w:rPr>
        <w:t xml:space="preserve"> banki: ____________________________________________________________</w:t>
      </w:r>
    </w:p>
    <w:p w14:paraId="212D5C22" w14:textId="77777777" w:rsidR="0053253A" w:rsidRPr="00CB637C" w:rsidRDefault="0053253A" w:rsidP="0053253A">
      <w:pPr>
        <w:pStyle w:val="Odstavekseznama"/>
        <w:spacing w:line="360" w:lineRule="auto"/>
        <w:rPr>
          <w:rFonts w:ascii="Arial" w:hAnsi="Arial" w:cs="Arial"/>
          <w:sz w:val="20"/>
          <w:szCs w:val="20"/>
        </w:rPr>
      </w:pPr>
    </w:p>
    <w:p w14:paraId="54E7C9BD" w14:textId="156D60EA" w:rsidR="0085409C" w:rsidRPr="00CB637C" w:rsidRDefault="0085409C">
      <w:pPr>
        <w:rPr>
          <w:rFonts w:ascii="Arial" w:hAnsi="Arial" w:cs="Arial"/>
          <w:b/>
          <w:sz w:val="20"/>
          <w:szCs w:val="20"/>
        </w:rPr>
      </w:pPr>
    </w:p>
    <w:p w14:paraId="3E802640" w14:textId="44CF0461" w:rsidR="0053253A" w:rsidRPr="00CB637C" w:rsidRDefault="0053253A" w:rsidP="0053253A">
      <w:pPr>
        <w:pStyle w:val="Odstavekseznama"/>
        <w:numPr>
          <w:ilvl w:val="0"/>
          <w:numId w:val="3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>IZJAVA</w:t>
      </w:r>
    </w:p>
    <w:p w14:paraId="554841EF" w14:textId="77777777" w:rsidR="0053253A" w:rsidRPr="00CB637C" w:rsidRDefault="0053253A" w:rsidP="0053253A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016621D" w14:textId="77777777" w:rsidR="0053253A" w:rsidRPr="00CB637C" w:rsidRDefault="0053253A" w:rsidP="0053253A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>Vlagatelj vloge izjavljam:</w:t>
      </w:r>
    </w:p>
    <w:p w14:paraId="05BEC8C8" w14:textId="77777777" w:rsidR="0053253A" w:rsidRPr="00CB637C" w:rsidRDefault="0053253A" w:rsidP="0053253A">
      <w:pPr>
        <w:pStyle w:val="Odstavekseznama"/>
        <w:numPr>
          <w:ilvl w:val="0"/>
          <w:numId w:val="5"/>
        </w:num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>da so vsi podatki, ki sem jih navedel v vlogi, resnični, točni in popolni in da za svojo izjavo prevzemam vso materialno in kazensko odgovornost.</w:t>
      </w:r>
    </w:p>
    <w:p w14:paraId="032956C2" w14:textId="77777777" w:rsidR="0053253A" w:rsidRPr="00CB637C" w:rsidRDefault="0053253A" w:rsidP="0053253A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63F2097F" w14:textId="77777777" w:rsidR="0053253A" w:rsidRPr="00CB637C" w:rsidRDefault="0053253A" w:rsidP="0053253A">
      <w:pPr>
        <w:spacing w:after="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Pr="00CB637C">
        <w:rPr>
          <w:rFonts w:ascii="Arial" w:hAnsi="Arial" w:cs="Arial"/>
          <w:b/>
          <w:sz w:val="20"/>
          <w:szCs w:val="20"/>
        </w:rPr>
        <w:t>Podpis upravičenca / skrbnika / zakonitega zastopnika</w:t>
      </w:r>
    </w:p>
    <w:p w14:paraId="57632FBE" w14:textId="77777777" w:rsidR="0053253A" w:rsidRPr="00CB637C" w:rsidRDefault="0053253A" w:rsidP="0053253A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132B7E5E" w14:textId="77777777" w:rsidR="0053253A" w:rsidRPr="00CB637C" w:rsidRDefault="0053253A" w:rsidP="0053253A">
      <w:pPr>
        <w:spacing w:after="0" w:line="240" w:lineRule="exact"/>
        <w:ind w:left="3540" w:firstLine="708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>_____________________________________</w:t>
      </w:r>
    </w:p>
    <w:p w14:paraId="069B96AC" w14:textId="77777777" w:rsidR="0053253A" w:rsidRPr="00CB637C" w:rsidRDefault="0053253A" w:rsidP="0053253A">
      <w:pPr>
        <w:spacing w:after="0" w:line="240" w:lineRule="exact"/>
        <w:ind w:left="3540" w:firstLine="708"/>
        <w:rPr>
          <w:rFonts w:ascii="Arial" w:hAnsi="Arial" w:cs="Arial"/>
          <w:b/>
          <w:sz w:val="20"/>
          <w:szCs w:val="20"/>
        </w:rPr>
      </w:pPr>
    </w:p>
    <w:p w14:paraId="19EFF2A5" w14:textId="77777777" w:rsidR="0053253A" w:rsidRDefault="0053253A" w:rsidP="0053253A">
      <w:pPr>
        <w:spacing w:after="0" w:line="240" w:lineRule="exact"/>
        <w:ind w:left="3540" w:firstLine="708"/>
        <w:rPr>
          <w:rFonts w:ascii="Arial" w:hAnsi="Arial" w:cs="Arial"/>
          <w:b/>
          <w:sz w:val="20"/>
          <w:szCs w:val="20"/>
        </w:rPr>
      </w:pPr>
    </w:p>
    <w:p w14:paraId="2A98BB60" w14:textId="77777777" w:rsidR="00B96A67" w:rsidRPr="00CB637C" w:rsidRDefault="00B96A67" w:rsidP="0053253A">
      <w:pPr>
        <w:spacing w:after="0" w:line="240" w:lineRule="exact"/>
        <w:ind w:left="3540" w:firstLine="708"/>
        <w:rPr>
          <w:rFonts w:ascii="Arial" w:hAnsi="Arial" w:cs="Arial"/>
          <w:b/>
          <w:sz w:val="20"/>
          <w:szCs w:val="20"/>
        </w:rPr>
      </w:pPr>
    </w:p>
    <w:p w14:paraId="6BA1CC3C" w14:textId="77777777" w:rsidR="00EB7B6D" w:rsidRDefault="00EB7B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53C5339" w14:textId="1192C14B" w:rsidR="0053253A" w:rsidRPr="00CB637C" w:rsidRDefault="0053253A" w:rsidP="0053253A">
      <w:pPr>
        <w:numPr>
          <w:ilvl w:val="0"/>
          <w:numId w:val="3"/>
        </w:num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lastRenderedPageBreak/>
        <w:t xml:space="preserve">Priloge </w:t>
      </w:r>
      <w:r w:rsidRPr="00CB637C">
        <w:rPr>
          <w:rFonts w:ascii="Arial" w:hAnsi="Arial" w:cs="Arial"/>
          <w:sz w:val="20"/>
          <w:szCs w:val="20"/>
        </w:rPr>
        <w:t>(obkroži</w:t>
      </w:r>
      <w:r w:rsidR="00EB7B6D">
        <w:rPr>
          <w:rFonts w:ascii="Arial" w:hAnsi="Arial" w:cs="Arial"/>
          <w:sz w:val="20"/>
          <w:szCs w:val="20"/>
        </w:rPr>
        <w:t>/dopiši</w:t>
      </w:r>
      <w:r w:rsidRPr="00CB637C">
        <w:rPr>
          <w:rFonts w:ascii="Arial" w:hAnsi="Arial" w:cs="Arial"/>
          <w:sz w:val="20"/>
          <w:szCs w:val="20"/>
        </w:rPr>
        <w:t>):</w:t>
      </w:r>
    </w:p>
    <w:p w14:paraId="16517CCA" w14:textId="77777777" w:rsidR="0053253A" w:rsidRPr="00CB637C" w:rsidRDefault="0053253A" w:rsidP="0053253A">
      <w:pPr>
        <w:spacing w:after="0" w:line="276" w:lineRule="auto"/>
        <w:ind w:left="720"/>
        <w:rPr>
          <w:rFonts w:ascii="Arial" w:hAnsi="Arial" w:cs="Arial"/>
          <w:b/>
          <w:sz w:val="20"/>
          <w:szCs w:val="20"/>
        </w:rPr>
      </w:pPr>
    </w:p>
    <w:p w14:paraId="4F2D0502" w14:textId="77777777" w:rsidR="0053253A" w:rsidRPr="00CB637C" w:rsidRDefault="0053253A" w:rsidP="0053253A">
      <w:pPr>
        <w:numPr>
          <w:ilvl w:val="0"/>
          <w:numId w:val="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 xml:space="preserve">odločba Zavoda za šolstvo o usmeritvi (zadnja) </w:t>
      </w:r>
    </w:p>
    <w:p w14:paraId="0D25FD57" w14:textId="77777777" w:rsidR="0053253A" w:rsidRPr="00CB637C" w:rsidRDefault="0053253A" w:rsidP="0053253A">
      <w:pPr>
        <w:numPr>
          <w:ilvl w:val="0"/>
          <w:numId w:val="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strokovno mnenje Komisije za usmerjanje Zavoda za šolstvo (zadnje)</w:t>
      </w:r>
    </w:p>
    <w:p w14:paraId="65C6D44D" w14:textId="3E1E52DB" w:rsidR="0053253A" w:rsidRPr="00CB637C" w:rsidRDefault="0053253A" w:rsidP="0053253A">
      <w:pPr>
        <w:numPr>
          <w:ilvl w:val="0"/>
          <w:numId w:val="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 xml:space="preserve">predlog za uvedbo postopka za uveljavljanje pravice </w:t>
      </w:r>
      <w:r w:rsidR="00EB7B6D">
        <w:rPr>
          <w:rFonts w:ascii="Arial" w:hAnsi="Arial" w:cs="Arial"/>
          <w:sz w:val="20"/>
          <w:szCs w:val="20"/>
        </w:rPr>
        <w:t xml:space="preserve">IZ1 ali IZ2 </w:t>
      </w:r>
      <w:r w:rsidRPr="00CB637C">
        <w:rPr>
          <w:rFonts w:ascii="Arial" w:hAnsi="Arial" w:cs="Arial"/>
          <w:sz w:val="20"/>
          <w:szCs w:val="20"/>
        </w:rPr>
        <w:t>(predlog se pridobi pri osebnem zdravniku upravičenca)</w:t>
      </w:r>
    </w:p>
    <w:p w14:paraId="17CB790C" w14:textId="77777777" w:rsidR="0053253A" w:rsidRPr="00CB637C" w:rsidRDefault="0053253A" w:rsidP="0053253A">
      <w:pPr>
        <w:numPr>
          <w:ilvl w:val="0"/>
          <w:numId w:val="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izvedensko mnenje invalidske komisije ZPIZ, če ste bili obravnavani</w:t>
      </w:r>
    </w:p>
    <w:p w14:paraId="73EF8A7D" w14:textId="77777777" w:rsidR="0053253A" w:rsidRPr="00CB637C" w:rsidRDefault="0053253A" w:rsidP="0053253A">
      <w:pPr>
        <w:numPr>
          <w:ilvl w:val="0"/>
          <w:numId w:val="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 xml:space="preserve">dokazilo o dohodkih - odrezek o pokojnini, </w:t>
      </w:r>
      <w:proofErr w:type="gramStart"/>
      <w:r w:rsidRPr="00CB637C">
        <w:rPr>
          <w:rFonts w:ascii="Arial" w:hAnsi="Arial" w:cs="Arial"/>
          <w:sz w:val="20"/>
          <w:szCs w:val="20"/>
        </w:rPr>
        <w:t>invalidnini</w:t>
      </w:r>
      <w:proofErr w:type="gramEnd"/>
      <w:r w:rsidRPr="00CB637C">
        <w:rPr>
          <w:rFonts w:ascii="Arial" w:hAnsi="Arial" w:cs="Arial"/>
          <w:sz w:val="20"/>
          <w:szCs w:val="20"/>
        </w:rPr>
        <w:t>, dodatku za pomoč in postrežbo oz. dokazilo o drugih osebnih prejemkih iz naslova dela ali invalidnosti</w:t>
      </w:r>
    </w:p>
    <w:p w14:paraId="47A0C20A" w14:textId="77777777" w:rsidR="0053253A" w:rsidRPr="00CB637C" w:rsidRDefault="0053253A" w:rsidP="0053253A">
      <w:pPr>
        <w:numPr>
          <w:ilvl w:val="0"/>
          <w:numId w:val="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fotokopije zdravstvene in druge dokumentacije</w:t>
      </w:r>
    </w:p>
    <w:p w14:paraId="7D40D15F" w14:textId="77777777" w:rsidR="0053253A" w:rsidRPr="00CB637C" w:rsidRDefault="0053253A" w:rsidP="0053253A">
      <w:pPr>
        <w:numPr>
          <w:ilvl w:val="0"/>
          <w:numId w:val="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sklep/odločba o podaljšanju roditeljskih pravic oz. skrbništvu</w:t>
      </w:r>
    </w:p>
    <w:p w14:paraId="706F739B" w14:textId="111298B4" w:rsidR="00B10484" w:rsidRPr="00CB637C" w:rsidRDefault="00B10484" w:rsidP="0053253A">
      <w:pPr>
        <w:numPr>
          <w:ilvl w:val="0"/>
          <w:numId w:val="2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drugo:_____________________________________________________</w:t>
      </w:r>
    </w:p>
    <w:p w14:paraId="3AAD1E40" w14:textId="77777777" w:rsidR="0053253A" w:rsidRPr="00CB637C" w:rsidRDefault="0053253A" w:rsidP="0053253A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0EA8A6C4" w14:textId="77777777" w:rsidR="00B96A67" w:rsidRDefault="00B96A67" w:rsidP="0053253A">
      <w:pPr>
        <w:spacing w:after="0" w:line="240" w:lineRule="exact"/>
        <w:ind w:left="2832" w:firstLine="708"/>
        <w:jc w:val="center"/>
        <w:rPr>
          <w:rFonts w:ascii="Arial" w:hAnsi="Arial" w:cs="Arial"/>
          <w:b/>
          <w:sz w:val="20"/>
          <w:szCs w:val="20"/>
        </w:rPr>
      </w:pPr>
    </w:p>
    <w:p w14:paraId="17B1DDC6" w14:textId="77777777" w:rsidR="00B96A67" w:rsidRDefault="00B96A67" w:rsidP="0053253A">
      <w:pPr>
        <w:spacing w:after="0" w:line="240" w:lineRule="exact"/>
        <w:ind w:left="2832" w:firstLine="708"/>
        <w:jc w:val="center"/>
        <w:rPr>
          <w:rFonts w:ascii="Arial" w:hAnsi="Arial" w:cs="Arial"/>
          <w:b/>
          <w:sz w:val="20"/>
          <w:szCs w:val="20"/>
        </w:rPr>
      </w:pPr>
    </w:p>
    <w:p w14:paraId="1E6E5717" w14:textId="771264CC" w:rsidR="0053253A" w:rsidRPr="00CB637C" w:rsidRDefault="0053253A" w:rsidP="0053253A">
      <w:pPr>
        <w:spacing w:after="0" w:line="240" w:lineRule="exact"/>
        <w:ind w:left="2832" w:firstLine="708"/>
        <w:jc w:val="center"/>
        <w:rPr>
          <w:rFonts w:ascii="Arial" w:hAnsi="Arial" w:cs="Arial"/>
          <w:b/>
          <w:sz w:val="20"/>
          <w:szCs w:val="20"/>
        </w:rPr>
      </w:pPr>
      <w:r w:rsidRPr="00CB637C">
        <w:rPr>
          <w:rFonts w:ascii="Arial" w:hAnsi="Arial" w:cs="Arial"/>
          <w:b/>
          <w:sz w:val="20"/>
          <w:szCs w:val="20"/>
        </w:rPr>
        <w:t xml:space="preserve">           </w:t>
      </w:r>
    </w:p>
    <w:p w14:paraId="0A0FDF08" w14:textId="77777777" w:rsidR="0053253A" w:rsidRPr="00CB637C" w:rsidRDefault="0053253A" w:rsidP="0053253A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1DEBE8EF" w14:textId="77777777" w:rsidR="0053253A" w:rsidRPr="00CB637C" w:rsidRDefault="0053253A" w:rsidP="0053253A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 xml:space="preserve">V/na _________________________, dne _____________              </w:t>
      </w:r>
    </w:p>
    <w:p w14:paraId="7E53E70C" w14:textId="77777777" w:rsidR="0053253A" w:rsidRPr="00CB637C" w:rsidRDefault="0053253A" w:rsidP="0053253A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73D3A979" w14:textId="77777777" w:rsidR="0053253A" w:rsidRPr="00CB637C" w:rsidRDefault="0053253A" w:rsidP="0053253A">
      <w:pPr>
        <w:spacing w:after="0" w:line="240" w:lineRule="exact"/>
        <w:ind w:left="2832" w:firstLine="708"/>
        <w:jc w:val="both"/>
        <w:rPr>
          <w:rFonts w:ascii="Arial" w:hAnsi="Arial" w:cs="Arial"/>
          <w:sz w:val="20"/>
          <w:szCs w:val="20"/>
        </w:rPr>
      </w:pPr>
    </w:p>
    <w:p w14:paraId="1A197960" w14:textId="77777777" w:rsidR="0053253A" w:rsidRPr="00CB637C" w:rsidRDefault="0053253A" w:rsidP="0053253A">
      <w:pPr>
        <w:spacing w:after="0" w:line="240" w:lineRule="exact"/>
        <w:ind w:left="2832" w:firstLine="708"/>
        <w:jc w:val="both"/>
        <w:rPr>
          <w:rFonts w:ascii="Arial" w:hAnsi="Arial" w:cs="Arial"/>
          <w:sz w:val="20"/>
          <w:szCs w:val="20"/>
        </w:rPr>
      </w:pPr>
    </w:p>
    <w:p w14:paraId="5E521970" w14:textId="77777777" w:rsidR="0053253A" w:rsidRPr="00CB637C" w:rsidRDefault="0053253A" w:rsidP="0053253A">
      <w:pPr>
        <w:spacing w:after="0" w:line="240" w:lineRule="exact"/>
        <w:ind w:left="2832" w:firstLine="708"/>
        <w:jc w:val="both"/>
        <w:rPr>
          <w:rFonts w:ascii="Arial" w:hAnsi="Arial" w:cs="Arial"/>
          <w:sz w:val="20"/>
          <w:szCs w:val="20"/>
        </w:rPr>
      </w:pPr>
    </w:p>
    <w:p w14:paraId="0EA6B50F" w14:textId="77777777" w:rsidR="0053253A" w:rsidRPr="00CB637C" w:rsidRDefault="0053253A" w:rsidP="0095232C">
      <w:pPr>
        <w:spacing w:after="0" w:line="240" w:lineRule="exact"/>
        <w:ind w:left="3540"/>
        <w:jc w:val="both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Podpis upravičenca /</w:t>
      </w:r>
      <w:r w:rsidR="0095232C" w:rsidRPr="00CB637C">
        <w:rPr>
          <w:rFonts w:ascii="Arial" w:hAnsi="Arial" w:cs="Arial"/>
          <w:b/>
          <w:sz w:val="20"/>
          <w:szCs w:val="20"/>
        </w:rPr>
        <w:t xml:space="preserve"> </w:t>
      </w:r>
      <w:r w:rsidR="0095232C" w:rsidRPr="00CB637C">
        <w:rPr>
          <w:rFonts w:ascii="Arial" w:hAnsi="Arial" w:cs="Arial"/>
          <w:sz w:val="20"/>
          <w:szCs w:val="20"/>
        </w:rPr>
        <w:t>skrbnika /</w:t>
      </w:r>
      <w:r w:rsidRPr="00CB637C">
        <w:rPr>
          <w:rFonts w:ascii="Arial" w:hAnsi="Arial" w:cs="Arial"/>
          <w:sz w:val="20"/>
          <w:szCs w:val="20"/>
        </w:rPr>
        <w:t xml:space="preserve"> zakonitega zastopnika</w:t>
      </w:r>
    </w:p>
    <w:p w14:paraId="2C7CABFC" w14:textId="77777777" w:rsidR="0053253A" w:rsidRPr="00CB637C" w:rsidRDefault="0053253A" w:rsidP="0053253A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45DEAA7A" w14:textId="77777777" w:rsidR="0053253A" w:rsidRPr="00CB637C" w:rsidRDefault="0053253A" w:rsidP="0053253A">
      <w:pPr>
        <w:spacing w:after="0" w:line="240" w:lineRule="exact"/>
        <w:ind w:left="3540" w:firstLine="708"/>
        <w:rPr>
          <w:rFonts w:ascii="Arial" w:hAnsi="Arial" w:cs="Arial"/>
          <w:sz w:val="20"/>
          <w:szCs w:val="20"/>
        </w:rPr>
      </w:pPr>
      <w:r w:rsidRPr="00CB637C">
        <w:rPr>
          <w:rFonts w:ascii="Arial" w:hAnsi="Arial" w:cs="Arial"/>
          <w:sz w:val="20"/>
          <w:szCs w:val="20"/>
        </w:rPr>
        <w:t>_____________________________________</w:t>
      </w:r>
    </w:p>
    <w:p w14:paraId="0A3EF28D" w14:textId="77777777" w:rsidR="007C6F9C" w:rsidRPr="00CB637C" w:rsidRDefault="007C6F9C" w:rsidP="0053253A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564FC86C" w14:textId="77777777" w:rsidR="008E571F" w:rsidRPr="00CB637C" w:rsidRDefault="008E571F" w:rsidP="0053253A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602957BB" w14:textId="77777777" w:rsidR="008E571F" w:rsidRPr="00CB637C" w:rsidRDefault="008E571F" w:rsidP="0053253A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14:paraId="4747DBC1" w14:textId="77777777" w:rsidR="008E571F" w:rsidRPr="00CB637C" w:rsidRDefault="008E571F" w:rsidP="0053253A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sectPr w:rsidR="008E571F" w:rsidRPr="00CB637C" w:rsidSect="003054F6">
      <w:footerReference w:type="default" r:id="rId8"/>
      <w:footerReference w:type="first" r:id="rId9"/>
      <w:pgSz w:w="11906" w:h="16838" w:code="9"/>
      <w:pgMar w:top="1560" w:right="1701" w:bottom="1418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378FF" w14:textId="77777777" w:rsidR="005C43F8" w:rsidRDefault="005C43F8" w:rsidP="00AA3BA6">
      <w:pPr>
        <w:spacing w:after="0" w:line="240" w:lineRule="auto"/>
      </w:pPr>
      <w:r>
        <w:separator/>
      </w:r>
    </w:p>
  </w:endnote>
  <w:endnote w:type="continuationSeparator" w:id="0">
    <w:p w14:paraId="0AC33D02" w14:textId="77777777" w:rsidR="005C43F8" w:rsidRDefault="005C43F8" w:rsidP="00AA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409E691-564D-4B70-BA98-33D29B31E14F}"/>
    <w:embedBold r:id="rId2" w:fontKey="{FEBC179F-899E-4E8C-94CA-ACFF84DB24A6}"/>
    <w:embedItalic r:id="rId3" w:fontKey="{4A3BC848-F36B-4CB4-AC7C-E6A8FCEC33C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FAC5684C-E64C-47BF-B638-2757DD9FB7D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398AAA13-DC99-43DF-931B-03E09604A25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0CF33554-1118-4163-8168-A3F57AA519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8155436"/>
      <w:docPartObj>
        <w:docPartGallery w:val="Page Numbers (Bottom of Page)"/>
        <w:docPartUnique/>
      </w:docPartObj>
    </w:sdtPr>
    <w:sdtEndPr/>
    <w:sdtContent>
      <w:p w14:paraId="5D2B2A0F" w14:textId="333EC0E7" w:rsidR="0085409C" w:rsidRDefault="0085409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A3D310" w14:textId="77777777" w:rsidR="0085409C" w:rsidRDefault="0085409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18720"/>
      <w:docPartObj>
        <w:docPartGallery w:val="Page Numbers (Bottom of Page)"/>
        <w:docPartUnique/>
      </w:docPartObj>
    </w:sdtPr>
    <w:sdtEndPr/>
    <w:sdtContent>
      <w:p w14:paraId="02E5821E" w14:textId="484AFF8D" w:rsidR="0085409C" w:rsidRDefault="0085409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F30502" w14:textId="2225100D" w:rsidR="00EC29C2" w:rsidRDefault="00EC29C2" w:rsidP="00EC29C2">
    <w:pPr>
      <w:pStyle w:val="Noga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BB1BD" w14:textId="77777777" w:rsidR="005C43F8" w:rsidRDefault="005C43F8" w:rsidP="00AA3BA6">
      <w:pPr>
        <w:spacing w:after="0" w:line="240" w:lineRule="auto"/>
      </w:pPr>
      <w:r>
        <w:separator/>
      </w:r>
    </w:p>
  </w:footnote>
  <w:footnote w:type="continuationSeparator" w:id="0">
    <w:p w14:paraId="1EAEDF56" w14:textId="77777777" w:rsidR="005C43F8" w:rsidRDefault="005C43F8" w:rsidP="00AA3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343C"/>
    <w:multiLevelType w:val="hybridMultilevel"/>
    <w:tmpl w:val="BCCA32A2"/>
    <w:lvl w:ilvl="0" w:tplc="BB7296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522C"/>
    <w:multiLevelType w:val="hybridMultilevel"/>
    <w:tmpl w:val="44C6E08E"/>
    <w:lvl w:ilvl="0" w:tplc="AB9606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F428B"/>
    <w:multiLevelType w:val="hybridMultilevel"/>
    <w:tmpl w:val="A576120E"/>
    <w:lvl w:ilvl="0" w:tplc="949819F8">
      <w:start w:val="1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125D1"/>
    <w:multiLevelType w:val="hybridMultilevel"/>
    <w:tmpl w:val="EE1AEE8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446CC8"/>
    <w:multiLevelType w:val="hybridMultilevel"/>
    <w:tmpl w:val="F338434E"/>
    <w:lvl w:ilvl="0" w:tplc="AB960658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3C36EFD"/>
    <w:multiLevelType w:val="hybridMultilevel"/>
    <w:tmpl w:val="4E02FA2C"/>
    <w:lvl w:ilvl="0" w:tplc="4CCE0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E11E8"/>
    <w:multiLevelType w:val="hybridMultilevel"/>
    <w:tmpl w:val="C098FB0C"/>
    <w:lvl w:ilvl="0" w:tplc="7DE64C4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C5086"/>
    <w:multiLevelType w:val="hybridMultilevel"/>
    <w:tmpl w:val="167C04DC"/>
    <w:lvl w:ilvl="0" w:tplc="115405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36562"/>
    <w:multiLevelType w:val="hybridMultilevel"/>
    <w:tmpl w:val="54720BD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C93763"/>
    <w:multiLevelType w:val="hybridMultilevel"/>
    <w:tmpl w:val="552C107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C21FF8"/>
    <w:multiLevelType w:val="hybridMultilevel"/>
    <w:tmpl w:val="99AA8EA4"/>
    <w:lvl w:ilvl="0" w:tplc="AB9606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B7245"/>
    <w:multiLevelType w:val="hybridMultilevel"/>
    <w:tmpl w:val="0450C952"/>
    <w:lvl w:ilvl="0" w:tplc="3F46C0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166A9"/>
    <w:multiLevelType w:val="hybridMultilevel"/>
    <w:tmpl w:val="9FA61850"/>
    <w:lvl w:ilvl="0" w:tplc="2F1E0874">
      <w:numFmt w:val="bullet"/>
      <w:lvlText w:val="-"/>
      <w:lvlJc w:val="left"/>
      <w:pPr>
        <w:ind w:left="936" w:hanging="51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89079F7"/>
    <w:multiLevelType w:val="hybridMultilevel"/>
    <w:tmpl w:val="8C76189E"/>
    <w:lvl w:ilvl="0" w:tplc="6722DB32">
      <w:start w:val="1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762074">
    <w:abstractNumId w:val="0"/>
  </w:num>
  <w:num w:numId="2" w16cid:durableId="492837776">
    <w:abstractNumId w:val="10"/>
  </w:num>
  <w:num w:numId="3" w16cid:durableId="1090660324">
    <w:abstractNumId w:val="9"/>
  </w:num>
  <w:num w:numId="4" w16cid:durableId="746391074">
    <w:abstractNumId w:val="5"/>
  </w:num>
  <w:num w:numId="5" w16cid:durableId="1503280767">
    <w:abstractNumId w:val="6"/>
  </w:num>
  <w:num w:numId="6" w16cid:durableId="380372732">
    <w:abstractNumId w:val="2"/>
  </w:num>
  <w:num w:numId="7" w16cid:durableId="1576891099">
    <w:abstractNumId w:val="13"/>
  </w:num>
  <w:num w:numId="8" w16cid:durableId="1634091039">
    <w:abstractNumId w:val="11"/>
  </w:num>
  <w:num w:numId="9" w16cid:durableId="519667341">
    <w:abstractNumId w:val="8"/>
  </w:num>
  <w:num w:numId="10" w16cid:durableId="875459762">
    <w:abstractNumId w:val="3"/>
  </w:num>
  <w:num w:numId="11" w16cid:durableId="29765034">
    <w:abstractNumId w:val="1"/>
  </w:num>
  <w:num w:numId="12" w16cid:durableId="1160927275">
    <w:abstractNumId w:val="4"/>
  </w:num>
  <w:num w:numId="13" w16cid:durableId="1485780705">
    <w:abstractNumId w:val="12"/>
  </w:num>
  <w:num w:numId="14" w16cid:durableId="11978113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TrueTypeFonts/>
  <w:proofState w:spelling="clean" w:grammar="clean"/>
  <w:attachedTemplate r:id="rId1"/>
  <w:defaultTabStop w:val="708"/>
  <w:hyphenationZone w:val="425"/>
  <w:drawingGridHorizontalSpacing w:val="1701"/>
  <w:drawingGridVerticalSpacing w:val="2041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025"/>
    <w:rsid w:val="00015786"/>
    <w:rsid w:val="0009166F"/>
    <w:rsid w:val="000B6672"/>
    <w:rsid w:val="000C0CFD"/>
    <w:rsid w:val="000C6B20"/>
    <w:rsid w:val="000F1BD9"/>
    <w:rsid w:val="00155DEC"/>
    <w:rsid w:val="00157F5F"/>
    <w:rsid w:val="001A4484"/>
    <w:rsid w:val="001B2B7A"/>
    <w:rsid w:val="001B4DC2"/>
    <w:rsid w:val="001E5A1A"/>
    <w:rsid w:val="001E67F8"/>
    <w:rsid w:val="00234421"/>
    <w:rsid w:val="0026399B"/>
    <w:rsid w:val="00280C6D"/>
    <w:rsid w:val="002B6D2E"/>
    <w:rsid w:val="002D2280"/>
    <w:rsid w:val="003054F6"/>
    <w:rsid w:val="00311FF1"/>
    <w:rsid w:val="003232DB"/>
    <w:rsid w:val="00335B8B"/>
    <w:rsid w:val="003A6D2E"/>
    <w:rsid w:val="003B76D1"/>
    <w:rsid w:val="003F5ABA"/>
    <w:rsid w:val="00414F8E"/>
    <w:rsid w:val="00422C53"/>
    <w:rsid w:val="004277A6"/>
    <w:rsid w:val="00430783"/>
    <w:rsid w:val="004422E2"/>
    <w:rsid w:val="0045720B"/>
    <w:rsid w:val="00473028"/>
    <w:rsid w:val="00473F23"/>
    <w:rsid w:val="00483D64"/>
    <w:rsid w:val="004C1B1A"/>
    <w:rsid w:val="00521F38"/>
    <w:rsid w:val="0053253A"/>
    <w:rsid w:val="005677CA"/>
    <w:rsid w:val="005752BE"/>
    <w:rsid w:val="00575B06"/>
    <w:rsid w:val="0058587A"/>
    <w:rsid w:val="00595849"/>
    <w:rsid w:val="005C43F8"/>
    <w:rsid w:val="005D155F"/>
    <w:rsid w:val="00645D3D"/>
    <w:rsid w:val="00645F6F"/>
    <w:rsid w:val="00655F0E"/>
    <w:rsid w:val="0067167C"/>
    <w:rsid w:val="006831F8"/>
    <w:rsid w:val="00692B45"/>
    <w:rsid w:val="006967D3"/>
    <w:rsid w:val="006A1A6E"/>
    <w:rsid w:val="006B4036"/>
    <w:rsid w:val="006C0672"/>
    <w:rsid w:val="006D3653"/>
    <w:rsid w:val="006D5AAB"/>
    <w:rsid w:val="006F55C2"/>
    <w:rsid w:val="0071014F"/>
    <w:rsid w:val="007101BF"/>
    <w:rsid w:val="00736FF3"/>
    <w:rsid w:val="00760DAD"/>
    <w:rsid w:val="00775D55"/>
    <w:rsid w:val="00787CA3"/>
    <w:rsid w:val="00790BEF"/>
    <w:rsid w:val="007C6F9C"/>
    <w:rsid w:val="007E455A"/>
    <w:rsid w:val="007F4FBD"/>
    <w:rsid w:val="008368EA"/>
    <w:rsid w:val="0085409C"/>
    <w:rsid w:val="008C3A2D"/>
    <w:rsid w:val="008D7E10"/>
    <w:rsid w:val="008E571F"/>
    <w:rsid w:val="00907AEA"/>
    <w:rsid w:val="0091018F"/>
    <w:rsid w:val="00915C0A"/>
    <w:rsid w:val="0093692B"/>
    <w:rsid w:val="00936B48"/>
    <w:rsid w:val="0095232C"/>
    <w:rsid w:val="00963333"/>
    <w:rsid w:val="009A1B06"/>
    <w:rsid w:val="009A43BF"/>
    <w:rsid w:val="009D02EB"/>
    <w:rsid w:val="009D120B"/>
    <w:rsid w:val="009D4251"/>
    <w:rsid w:val="00A003DC"/>
    <w:rsid w:val="00A01DD3"/>
    <w:rsid w:val="00A21FFF"/>
    <w:rsid w:val="00A33522"/>
    <w:rsid w:val="00A80890"/>
    <w:rsid w:val="00A93F4D"/>
    <w:rsid w:val="00AA04F1"/>
    <w:rsid w:val="00AA3BA6"/>
    <w:rsid w:val="00B10484"/>
    <w:rsid w:val="00B71402"/>
    <w:rsid w:val="00B76382"/>
    <w:rsid w:val="00B85C6F"/>
    <w:rsid w:val="00B87056"/>
    <w:rsid w:val="00B96A67"/>
    <w:rsid w:val="00BC77DE"/>
    <w:rsid w:val="00BC7E67"/>
    <w:rsid w:val="00BE313E"/>
    <w:rsid w:val="00C14235"/>
    <w:rsid w:val="00C30C42"/>
    <w:rsid w:val="00C328F8"/>
    <w:rsid w:val="00C473EC"/>
    <w:rsid w:val="00C7000B"/>
    <w:rsid w:val="00C702EE"/>
    <w:rsid w:val="00CB637C"/>
    <w:rsid w:val="00CD4025"/>
    <w:rsid w:val="00D02B53"/>
    <w:rsid w:val="00D21E8F"/>
    <w:rsid w:val="00D8171F"/>
    <w:rsid w:val="00DB2E4A"/>
    <w:rsid w:val="00DC47C8"/>
    <w:rsid w:val="00DD3926"/>
    <w:rsid w:val="00DD501B"/>
    <w:rsid w:val="00E1514C"/>
    <w:rsid w:val="00E519B3"/>
    <w:rsid w:val="00E67344"/>
    <w:rsid w:val="00EA4732"/>
    <w:rsid w:val="00EA62B0"/>
    <w:rsid w:val="00EB7B6D"/>
    <w:rsid w:val="00EC0F9F"/>
    <w:rsid w:val="00EC29C2"/>
    <w:rsid w:val="00EE7CFD"/>
    <w:rsid w:val="00F46717"/>
    <w:rsid w:val="00FB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2C50A1"/>
  <w15:chartTrackingRefBased/>
  <w15:docId w15:val="{71DF9832-4C81-4822-B47F-67487013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nhideWhenUsed/>
    <w:qFormat/>
    <w:rsid w:val="00A21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3BA6"/>
  </w:style>
  <w:style w:type="paragraph" w:styleId="Noga">
    <w:name w:val="footer"/>
    <w:basedOn w:val="Navaden"/>
    <w:link w:val="NogaZnak"/>
    <w:uiPriority w:val="99"/>
    <w:unhideWhenUsed/>
    <w:rsid w:val="00AA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3BA6"/>
  </w:style>
  <w:style w:type="table" w:styleId="Tabelamrea">
    <w:name w:val="Table Grid"/>
    <w:basedOn w:val="Navadnatabela"/>
    <w:uiPriority w:val="39"/>
    <w:rsid w:val="00280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rsid w:val="00A21FFF"/>
    <w:rPr>
      <w:rFonts w:ascii="Times New Roman" w:eastAsia="Times New Roman" w:hAnsi="Times New Roman" w:cs="Times New Roman"/>
      <w:b/>
      <w:sz w:val="32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91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9166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907AEA"/>
    <w:pPr>
      <w:spacing w:after="200" w:line="276" w:lineRule="auto"/>
      <w:ind w:left="720"/>
      <w:contextualSpacing/>
    </w:pPr>
  </w:style>
  <w:style w:type="paragraph" w:customStyle="1" w:styleId="alineazaodstavkom">
    <w:name w:val="alineazaodstavkom"/>
    <w:basedOn w:val="Navaden"/>
    <w:rsid w:val="000F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325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325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325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325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325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SD\AppData\Local\Microsoft\Windows\Temporary%20Internet%20Files\Content.IE5\HZKLR691\GlavaCSDLJ-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9C9EDC-2FEB-4C90-B42C-00D9FAF8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GlavaCSDLJ-EMP</Template>
  <TotalTime>34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IJS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 in Priimek</dc:creator>
  <cp:keywords/>
  <dc:description/>
  <cp:lastModifiedBy>Boštjan Grošelj</cp:lastModifiedBy>
  <cp:revision>4</cp:revision>
  <cp:lastPrinted>2019-12-05T09:41:00Z</cp:lastPrinted>
  <dcterms:created xsi:type="dcterms:W3CDTF">2024-06-20T07:26:00Z</dcterms:created>
  <dcterms:modified xsi:type="dcterms:W3CDTF">2024-09-27T09:06:00Z</dcterms:modified>
</cp:coreProperties>
</file>