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DF0" w:rsidRPr="008D0941" w:rsidRDefault="00883DF0">
      <w:pPr>
        <w:spacing w:before="72" w:after="0" w:line="240" w:lineRule="auto"/>
        <w:ind w:left="100" w:right="-20"/>
        <w:rPr>
          <w:rFonts w:ascii="Arial" w:hAnsi="Arial" w:cs="Arial"/>
          <w:color w:val="006600"/>
          <w:sz w:val="18"/>
          <w:szCs w:val="18"/>
        </w:rPr>
      </w:pPr>
      <w:r>
        <w:rPr>
          <w:rFonts w:ascii="Arial" w:hAnsi="Arial" w:cs="Arial"/>
          <w:color w:val="006600"/>
          <w:sz w:val="18"/>
          <w:szCs w:val="18"/>
        </w:rPr>
        <w:t>A</w:t>
      </w:r>
      <w:r w:rsidRPr="008D0941">
        <w:rPr>
          <w:rFonts w:ascii="Arial" w:hAnsi="Arial" w:cs="Arial"/>
          <w:color w:val="006600"/>
          <w:sz w:val="18"/>
          <w:szCs w:val="18"/>
        </w:rPr>
        <w:t xml:space="preserve">z adatokat nyomtattott betűkkel írja be, </w:t>
      </w:r>
    </w:p>
    <w:p w:rsidR="00883DF0" w:rsidRPr="008D0941" w:rsidRDefault="00883DF0">
      <w:pPr>
        <w:spacing w:before="13" w:after="0" w:line="255" w:lineRule="auto"/>
        <w:ind w:left="100" w:right="-51"/>
        <w:rPr>
          <w:rFonts w:ascii="Arial" w:hAnsi="Arial" w:cs="Arial"/>
          <w:color w:val="006600"/>
          <w:sz w:val="18"/>
          <w:szCs w:val="18"/>
        </w:rPr>
      </w:pPr>
      <w:r w:rsidRPr="008D0941">
        <w:rPr>
          <w:rFonts w:ascii="Arial" w:hAnsi="Arial" w:cs="Arial"/>
          <w:color w:val="006600"/>
          <w:sz w:val="18"/>
          <w:szCs w:val="18"/>
        </w:rPr>
        <w:t>Kitöltés előtt feltétlenül olvassa el a kitöltési útmutatót.</w:t>
      </w:r>
      <w:r w:rsidRPr="008D0941">
        <w:rPr>
          <w:rFonts w:ascii="Arial" w:hAnsi="Arial" w:cs="Arial"/>
          <w:color w:val="006600"/>
          <w:w w:val="104"/>
          <w:sz w:val="18"/>
          <w:szCs w:val="18"/>
        </w:rPr>
        <w:t xml:space="preserve"> A  hímnemű nyelvtani alakzatban használt kifejezések semlegesként vannak használva a férfikara és a nőkre</w:t>
      </w:r>
      <w:r w:rsidRPr="008D0941">
        <w:rPr>
          <w:rFonts w:ascii="Arial" w:hAnsi="Arial" w:cs="Arial"/>
          <w:color w:val="006600"/>
          <w:w w:val="102"/>
          <w:sz w:val="18"/>
          <w:szCs w:val="18"/>
        </w:rPr>
        <w:t>.</w:t>
      </w:r>
    </w:p>
    <w:p w:rsidR="00883DF0" w:rsidRPr="008D0941" w:rsidRDefault="00883DF0">
      <w:pPr>
        <w:spacing w:before="5" w:after="0" w:line="220" w:lineRule="exact"/>
        <w:rPr>
          <w:color w:val="006600"/>
        </w:rPr>
      </w:pPr>
      <w:r w:rsidRPr="008D0941">
        <w:rPr>
          <w:color w:val="006600"/>
        </w:rPr>
        <w:br w:type="column"/>
      </w:r>
    </w:p>
    <w:p w:rsidR="00883DF0" w:rsidRPr="008D0941" w:rsidRDefault="00883DF0" w:rsidP="005252B9">
      <w:pPr>
        <w:spacing w:after="0" w:line="240" w:lineRule="auto"/>
        <w:ind w:right="-20"/>
        <w:rPr>
          <w:color w:val="006600"/>
        </w:rPr>
        <w:sectPr w:rsidR="00883DF0" w:rsidRPr="008D0941">
          <w:footerReference w:type="default" r:id="rId7"/>
          <w:type w:val="continuous"/>
          <w:pgSz w:w="11920" w:h="16840"/>
          <w:pgMar w:top="440" w:right="500" w:bottom="280" w:left="580" w:header="708" w:footer="86" w:gutter="0"/>
          <w:pgNumType w:start="1"/>
          <w:cols w:num="2" w:space="708" w:equalWidth="0">
            <w:col w:w="4953" w:space="998"/>
            <w:col w:w="4889"/>
          </w:cols>
        </w:sectPr>
      </w:pPr>
      <w:r w:rsidRPr="008D0941">
        <w:rPr>
          <w:rFonts w:ascii="Arial" w:hAnsi="Arial" w:cs="Arial"/>
          <w:color w:val="006600"/>
          <w:sz w:val="18"/>
          <w:szCs w:val="18"/>
        </w:rPr>
        <w:t>Az iktatóbélyegző helye</w:t>
      </w:r>
    </w:p>
    <w:p w:rsidR="00883DF0" w:rsidRPr="008D0941" w:rsidRDefault="00883DF0">
      <w:pPr>
        <w:spacing w:after="0" w:line="200" w:lineRule="exact"/>
        <w:rPr>
          <w:color w:val="006600"/>
          <w:sz w:val="20"/>
          <w:szCs w:val="20"/>
        </w:rPr>
      </w:pPr>
    </w:p>
    <w:p w:rsidR="00883DF0" w:rsidRPr="008D0941" w:rsidRDefault="00883DF0">
      <w:pPr>
        <w:spacing w:after="0" w:line="200" w:lineRule="exact"/>
        <w:rPr>
          <w:color w:val="006600"/>
          <w:sz w:val="20"/>
          <w:szCs w:val="20"/>
        </w:rPr>
      </w:pPr>
    </w:p>
    <w:p w:rsidR="00883DF0" w:rsidRPr="008D0941" w:rsidRDefault="00883DF0">
      <w:pPr>
        <w:spacing w:after="0" w:line="200" w:lineRule="exact"/>
        <w:rPr>
          <w:color w:val="006600"/>
          <w:sz w:val="20"/>
          <w:szCs w:val="20"/>
        </w:rPr>
      </w:pPr>
    </w:p>
    <w:p w:rsidR="00883DF0" w:rsidRPr="008D0941" w:rsidRDefault="00883DF0">
      <w:pPr>
        <w:spacing w:after="0" w:line="200" w:lineRule="exact"/>
        <w:rPr>
          <w:color w:val="006600"/>
          <w:sz w:val="20"/>
          <w:szCs w:val="20"/>
        </w:rPr>
      </w:pPr>
    </w:p>
    <w:p w:rsidR="00883DF0" w:rsidRPr="008D0941" w:rsidRDefault="00883DF0">
      <w:pPr>
        <w:spacing w:after="0" w:line="200" w:lineRule="exact"/>
        <w:rPr>
          <w:color w:val="006600"/>
          <w:sz w:val="20"/>
          <w:szCs w:val="20"/>
        </w:rPr>
      </w:pPr>
    </w:p>
    <w:p w:rsidR="00883DF0" w:rsidRPr="008D0941" w:rsidRDefault="00883DF0">
      <w:pPr>
        <w:spacing w:after="0" w:line="200" w:lineRule="exact"/>
        <w:rPr>
          <w:color w:val="006600"/>
          <w:sz w:val="20"/>
          <w:szCs w:val="20"/>
        </w:rPr>
      </w:pPr>
    </w:p>
    <w:p w:rsidR="00883DF0" w:rsidRPr="008D0941" w:rsidRDefault="00883DF0">
      <w:pPr>
        <w:spacing w:after="0" w:line="200" w:lineRule="exact"/>
        <w:rPr>
          <w:color w:val="006600"/>
          <w:sz w:val="20"/>
          <w:szCs w:val="20"/>
        </w:rPr>
      </w:pPr>
    </w:p>
    <w:p w:rsidR="00883DF0" w:rsidRPr="008D0941" w:rsidRDefault="00883DF0">
      <w:pPr>
        <w:spacing w:after="0" w:line="200" w:lineRule="exact"/>
        <w:rPr>
          <w:color w:val="006600"/>
          <w:sz w:val="20"/>
          <w:szCs w:val="20"/>
        </w:rPr>
      </w:pPr>
    </w:p>
    <w:p w:rsidR="00883DF0" w:rsidRPr="008D0941" w:rsidRDefault="00883DF0">
      <w:pPr>
        <w:spacing w:after="0" w:line="200" w:lineRule="exact"/>
        <w:rPr>
          <w:color w:val="006600"/>
          <w:sz w:val="20"/>
          <w:szCs w:val="20"/>
        </w:rPr>
      </w:pPr>
    </w:p>
    <w:p w:rsidR="00883DF0" w:rsidRPr="008D0941" w:rsidRDefault="00883DF0">
      <w:pPr>
        <w:spacing w:after="0" w:line="200" w:lineRule="exact"/>
        <w:rPr>
          <w:color w:val="006600"/>
          <w:sz w:val="20"/>
          <w:szCs w:val="20"/>
        </w:rPr>
      </w:pPr>
    </w:p>
    <w:p w:rsidR="00883DF0" w:rsidRPr="008D0941" w:rsidRDefault="00883DF0">
      <w:pPr>
        <w:spacing w:before="15" w:after="0" w:line="280" w:lineRule="exact"/>
        <w:rPr>
          <w:color w:val="006600"/>
          <w:sz w:val="28"/>
          <w:szCs w:val="28"/>
        </w:rPr>
      </w:pPr>
    </w:p>
    <w:p w:rsidR="00883DF0" w:rsidRPr="008D0941" w:rsidRDefault="00883DF0">
      <w:pPr>
        <w:spacing w:before="23" w:after="0" w:line="336" w:lineRule="exact"/>
        <w:ind w:left="1625" w:right="-20"/>
        <w:rPr>
          <w:rFonts w:ascii="Arial" w:hAnsi="Arial" w:cs="Arial"/>
          <w:color w:val="006600"/>
          <w:sz w:val="30"/>
          <w:szCs w:val="30"/>
        </w:rPr>
      </w:pPr>
      <w:r>
        <w:rPr>
          <w:noProof/>
        </w:rPr>
        <w:pict>
          <v:group id="_x0000_s1027" style="position:absolute;left:0;text-align:left;margin-left:319.8pt;margin-top:-156.25pt;width:240.95pt;height:141.25pt;z-index:-251684864;mso-position-horizontal-relative:page" coordorigin="6396,-3125" coordsize="4819,2825">
            <v:shape id="_x0000_s1028" style="position:absolute;left:6396;top:-3125;width:4819;height:2825" coordorigin="6396,-3125" coordsize="4819,2825" path="m6396,-299r4819,l11215,-3125r-4819,l6396,-299xe" filled="f" strokecolor="#78a22e" strokeweight="1pt">
              <v:path arrowok="t"/>
            </v:shape>
            <w10:wrap anchorx="page"/>
          </v:group>
        </w:pict>
      </w:r>
      <w:r w:rsidRPr="008D0941">
        <w:rPr>
          <w:rFonts w:ascii="Arial" w:hAnsi="Arial" w:cs="Arial"/>
          <w:b/>
          <w:bCs/>
          <w:color w:val="006600"/>
          <w:w w:val="96"/>
          <w:position w:val="-1"/>
          <w:sz w:val="30"/>
          <w:szCs w:val="30"/>
        </w:rPr>
        <w:t xml:space="preserve"> RENDKÍVÜLI PÉNZÜGYI SZOCIÁLIS  SEG</w:t>
      </w:r>
      <w:r>
        <w:rPr>
          <w:rFonts w:ascii="Arial" w:hAnsi="Arial" w:cs="Arial"/>
          <w:b/>
          <w:bCs/>
          <w:color w:val="006600"/>
          <w:w w:val="96"/>
          <w:position w:val="-1"/>
          <w:sz w:val="30"/>
          <w:szCs w:val="30"/>
        </w:rPr>
        <w:t>ÉLY</w:t>
      </w:r>
      <w:r w:rsidRPr="008D0941">
        <w:rPr>
          <w:rFonts w:ascii="Arial" w:hAnsi="Arial" w:cs="Arial"/>
          <w:b/>
          <w:bCs/>
          <w:color w:val="006600"/>
          <w:w w:val="96"/>
          <w:position w:val="-1"/>
          <w:sz w:val="30"/>
          <w:szCs w:val="30"/>
        </w:rPr>
        <w:t xml:space="preserve"> IRÁNTI KÉRELEM</w:t>
      </w:r>
    </w:p>
    <w:p w:rsidR="00883DF0" w:rsidRPr="008D0941" w:rsidRDefault="00883DF0">
      <w:pPr>
        <w:spacing w:before="3" w:after="0" w:line="180" w:lineRule="exact"/>
        <w:rPr>
          <w:color w:val="006600"/>
          <w:sz w:val="18"/>
          <w:szCs w:val="18"/>
        </w:rPr>
      </w:pPr>
    </w:p>
    <w:p w:rsidR="00883DF0" w:rsidRPr="008D0941" w:rsidRDefault="00883DF0">
      <w:pPr>
        <w:spacing w:before="38" w:after="0" w:line="240" w:lineRule="auto"/>
        <w:ind w:left="122" w:right="-20"/>
        <w:rPr>
          <w:rFonts w:ascii="Arial" w:hAnsi="Arial" w:cs="Arial"/>
          <w:color w:val="006600"/>
          <w:sz w:val="18"/>
          <w:szCs w:val="18"/>
        </w:rPr>
      </w:pPr>
      <w:r w:rsidRPr="008D0941">
        <w:rPr>
          <w:rFonts w:ascii="Arial" w:hAnsi="Arial" w:cs="Arial"/>
          <w:b/>
          <w:bCs/>
          <w:color w:val="006600"/>
          <w:sz w:val="18"/>
          <w:szCs w:val="18"/>
        </w:rPr>
        <w:t>I.</w:t>
      </w:r>
      <w:r w:rsidRPr="008D0941">
        <w:rPr>
          <w:rFonts w:ascii="Arial" w:hAnsi="Arial" w:cs="Arial"/>
          <w:b/>
          <w:bCs/>
          <w:color w:val="006600"/>
          <w:spacing w:val="3"/>
          <w:sz w:val="18"/>
          <w:szCs w:val="18"/>
        </w:rPr>
        <w:t xml:space="preserve"> KÖZESZKÖZÖKBŐL EREDŐ JOGOKAT ÉRVÉNYESÍT</w:t>
      </w:r>
      <w:r>
        <w:rPr>
          <w:rFonts w:ascii="Arial" w:hAnsi="Arial" w:cs="Arial"/>
          <w:b/>
          <w:bCs/>
          <w:color w:val="006600"/>
          <w:spacing w:val="3"/>
          <w:sz w:val="18"/>
          <w:szCs w:val="18"/>
        </w:rPr>
        <w:t>Ő</w:t>
      </w:r>
      <w:r w:rsidRPr="008D0941">
        <w:rPr>
          <w:rFonts w:ascii="Arial" w:hAnsi="Arial" w:cs="Arial"/>
          <w:b/>
          <w:bCs/>
          <w:color w:val="006600"/>
          <w:spacing w:val="3"/>
          <w:sz w:val="18"/>
          <w:szCs w:val="18"/>
        </w:rPr>
        <w:t xml:space="preserve"> SZEMÉLYEK ADATAI</w:t>
      </w:r>
    </w:p>
    <w:p w:rsidR="00883DF0" w:rsidRPr="008D0941" w:rsidRDefault="00883DF0">
      <w:pPr>
        <w:spacing w:before="3" w:after="0" w:line="190" w:lineRule="exact"/>
        <w:rPr>
          <w:color w:val="006600"/>
          <w:sz w:val="19"/>
          <w:szCs w:val="19"/>
        </w:rPr>
      </w:pPr>
    </w:p>
    <w:p w:rsidR="00883DF0" w:rsidRPr="008D0941" w:rsidRDefault="00883DF0">
      <w:pPr>
        <w:spacing w:after="0" w:line="240" w:lineRule="auto"/>
        <w:ind w:left="122" w:right="-20"/>
        <w:rPr>
          <w:rFonts w:ascii="Arial" w:hAnsi="Arial" w:cs="Arial"/>
          <w:color w:val="006600"/>
          <w:sz w:val="18"/>
          <w:szCs w:val="18"/>
        </w:rPr>
      </w:pPr>
      <w:r w:rsidRPr="008D0941">
        <w:rPr>
          <w:rFonts w:ascii="Arial" w:hAnsi="Arial" w:cs="Arial"/>
          <w:b/>
          <w:bCs/>
          <w:color w:val="006600"/>
          <w:sz w:val="18"/>
          <w:szCs w:val="18"/>
        </w:rPr>
        <w:t>1. KÉRELMEZŐ</w:t>
      </w:r>
      <w:smartTag w:uri="urn:schemas-microsoft-com:office:smarttags" w:element="PersonName">
        <w:r w:rsidRPr="008D0941">
          <w:rPr>
            <w:rFonts w:ascii="Arial" w:hAnsi="Arial" w:cs="Arial"/>
            <w:b/>
            <w:bCs/>
            <w:color w:val="006600"/>
            <w:sz w:val="18"/>
            <w:szCs w:val="18"/>
          </w:rPr>
          <w:t>:</w:t>
        </w:r>
      </w:smartTag>
    </w:p>
    <w:p w:rsidR="00883DF0" w:rsidRPr="008D0941" w:rsidRDefault="00883DF0">
      <w:pPr>
        <w:spacing w:before="9" w:after="0" w:line="200" w:lineRule="exact"/>
        <w:rPr>
          <w:color w:val="006600"/>
          <w:sz w:val="20"/>
          <w:szCs w:val="20"/>
        </w:rPr>
      </w:pPr>
    </w:p>
    <w:p w:rsidR="00883DF0" w:rsidRPr="008D0941" w:rsidRDefault="00883DF0">
      <w:pPr>
        <w:spacing w:after="0" w:line="136" w:lineRule="exact"/>
        <w:ind w:left="122" w:right="-20"/>
        <w:rPr>
          <w:rFonts w:ascii="Arial" w:hAnsi="Arial" w:cs="Arial"/>
          <w:color w:val="006600"/>
          <w:sz w:val="12"/>
          <w:szCs w:val="12"/>
        </w:rPr>
      </w:pPr>
      <w:r w:rsidRPr="008D0941">
        <w:rPr>
          <w:rFonts w:ascii="Arial" w:hAnsi="Arial" w:cs="Arial"/>
          <w:color w:val="006600"/>
          <w:sz w:val="12"/>
          <w:szCs w:val="12"/>
        </w:rPr>
        <w:t>.............................................................................................................................................................................................................................................................................................................................</w:t>
      </w:r>
    </w:p>
    <w:p w:rsidR="00883DF0" w:rsidRPr="0075197C" w:rsidRDefault="00883DF0" w:rsidP="0024250C">
      <w:pPr>
        <w:spacing w:after="0" w:line="138" w:lineRule="exact"/>
        <w:ind w:left="4510" w:right="4834"/>
        <w:jc w:val="center"/>
        <w:rPr>
          <w:color w:val="006600"/>
          <w:sz w:val="14"/>
          <w:szCs w:val="20"/>
        </w:rPr>
      </w:pPr>
      <w:r w:rsidRPr="0075197C">
        <w:rPr>
          <w:rFonts w:ascii="Times New Roman" w:hAnsi="Times New Roman"/>
          <w:color w:val="006600"/>
          <w:sz w:val="14"/>
          <w:szCs w:val="14"/>
        </w:rPr>
        <w:t>családi-</w:t>
      </w:r>
      <w:r w:rsidRPr="0075197C">
        <w:rPr>
          <w:rFonts w:ascii="Times New Roman" w:hAnsi="Times New Roman"/>
          <w:color w:val="006600"/>
          <w:sz w:val="14"/>
          <w:szCs w:val="20"/>
        </w:rPr>
        <w:t>és utónév</w:t>
      </w:r>
    </w:p>
    <w:p w:rsidR="00883DF0" w:rsidRPr="008D0941" w:rsidRDefault="00883DF0">
      <w:pPr>
        <w:spacing w:before="39" w:after="0" w:line="193" w:lineRule="exact"/>
        <w:ind w:left="122" w:right="-20"/>
        <w:rPr>
          <w:rFonts w:ascii="Arial" w:hAnsi="Arial" w:cs="Arial"/>
          <w:color w:val="006600"/>
          <w:sz w:val="14"/>
          <w:szCs w:val="14"/>
        </w:rPr>
      </w:pPr>
      <w:r w:rsidRPr="008D0941">
        <w:rPr>
          <w:rFonts w:ascii="Times New Roman" w:hAnsi="Times New Roman"/>
          <w:color w:val="006600"/>
          <w:position w:val="-1"/>
          <w:sz w:val="18"/>
          <w:szCs w:val="18"/>
        </w:rPr>
        <w:t>állandó lakóhely címe</w:t>
      </w:r>
      <w:smartTag w:uri="urn:schemas-microsoft-com:office:smarttags" w:element="PersonName">
        <w:r w:rsidRPr="008D0941">
          <w:rPr>
            <w:rFonts w:ascii="Times New Roman" w:hAnsi="Times New Roman"/>
            <w:color w:val="006600"/>
            <w:w w:val="112"/>
            <w:position w:val="-1"/>
            <w:sz w:val="18"/>
            <w:szCs w:val="18"/>
          </w:rPr>
          <w:t>:</w:t>
        </w:r>
      </w:smartTag>
      <w:r w:rsidRPr="008D0941">
        <w:rPr>
          <w:rFonts w:ascii="Times New Roman" w:hAnsi="Times New Roman"/>
          <w:color w:val="006600"/>
          <w:spacing w:val="7"/>
          <w:w w:val="112"/>
          <w:position w:val="-1"/>
          <w:sz w:val="18"/>
          <w:szCs w:val="18"/>
        </w:rPr>
        <w:t xml:space="preserve"> </w:t>
      </w:r>
      <w:r w:rsidRPr="008D0941">
        <w:rPr>
          <w:rFonts w:ascii="Arial" w:hAnsi="Arial" w:cs="Arial"/>
          <w:color w:val="006600"/>
          <w:position w:val="-1"/>
          <w:sz w:val="14"/>
          <w:szCs w:val="14"/>
        </w:rPr>
        <w:t>..................................................................................................................................................................................................................</w:t>
      </w:r>
    </w:p>
    <w:p w:rsidR="00883DF0" w:rsidRPr="008D0941" w:rsidRDefault="00883DF0" w:rsidP="0024250C">
      <w:pPr>
        <w:spacing w:after="0" w:line="126" w:lineRule="exact"/>
        <w:ind w:left="3520" w:right="3689" w:firstLine="220"/>
        <w:jc w:val="center"/>
        <w:rPr>
          <w:color w:val="006600"/>
        </w:rPr>
      </w:pPr>
      <w:r w:rsidRPr="008D0941">
        <w:rPr>
          <w:rFonts w:ascii="Times New Roman" w:hAnsi="Times New Roman"/>
          <w:color w:val="006600"/>
          <w:sz w:val="14"/>
          <w:szCs w:val="14"/>
        </w:rPr>
        <w:t>utca, házsszám, postai irányítószám, helyégnév</w:t>
      </w:r>
    </w:p>
    <w:p w:rsidR="00883DF0" w:rsidRPr="008D0941" w:rsidRDefault="00883DF0">
      <w:pPr>
        <w:spacing w:before="39" w:after="0" w:line="240" w:lineRule="auto"/>
        <w:ind w:left="122" w:right="-20"/>
        <w:rPr>
          <w:rFonts w:ascii="Times New Roman" w:hAnsi="Times New Roman"/>
          <w:color w:val="006600"/>
          <w:sz w:val="18"/>
          <w:szCs w:val="18"/>
        </w:rPr>
      </w:pPr>
      <w:r>
        <w:rPr>
          <w:noProof/>
        </w:rPr>
        <w:pict>
          <v:group id="_x0000_s1029" style="position:absolute;left:0;text-align:left;margin-left:393pt;margin-top:1.7pt;width:166.7pt;height:9.25pt;z-index:-251664384;mso-position-horizontal-relative:page" coordorigin="7860,34" coordsize="3334,185">
            <v:group id="_x0000_s1030" style="position:absolute;left:7866;top:214;width:3322;height:2" coordorigin="7866,214" coordsize="3322,2">
              <v:shape id="_x0000_s1031" style="position:absolute;left:7866;top:214;width:3322;height:2" coordorigin="7866,214" coordsize="3322,0" path="m7866,214r3321,e" filled="f" strokecolor="#78a22e" strokeweight=".6pt">
                <v:path arrowok="t"/>
              </v:shape>
            </v:group>
            <v:group id="_x0000_s1032" style="position:absolute;left:7871;top:40;width:2;height:170" coordorigin="7871,40" coordsize="2,170">
              <v:shape id="_x0000_s1033" style="position:absolute;left:7871;top:40;width:2;height:170" coordorigin="7871,40" coordsize="0,170" path="m7871,40r,170e" filled="f" strokecolor="#78a22e" strokeweight=".6pt">
                <v:path arrowok="t"/>
              </v:shape>
            </v:group>
            <v:group id="_x0000_s1034" style="position:absolute;left:8126;top:125;width:2;height:85" coordorigin="8126,125" coordsize="2,85">
              <v:shape id="_x0000_s1035" style="position:absolute;left:8126;top:125;width:2;height:85" coordorigin="8126,125" coordsize="0,85" path="m8126,125r,85e" filled="f" strokecolor="#78a22e" strokeweight=".09983mm">
                <v:path arrowok="t"/>
              </v:shape>
            </v:group>
            <v:group id="_x0000_s1036" style="position:absolute;left:8381;top:40;width:2;height:170" coordorigin="8381,40" coordsize="2,170">
              <v:shape id="_x0000_s1037" style="position:absolute;left:8381;top:40;width:2;height:170" coordorigin="8381,40" coordsize="0,170" path="m8381,40r,170e" filled="f" strokecolor="#78a22e" strokeweight=".6pt">
                <v:path arrowok="t"/>
              </v:shape>
            </v:group>
            <v:group id="_x0000_s1038" style="position:absolute;left:8636;top:125;width:2;height:85" coordorigin="8636,125" coordsize="2,85">
              <v:shape id="_x0000_s1039" style="position:absolute;left:8636;top:125;width:2;height:85" coordorigin="8636,125" coordsize="0,85" path="m8636,125r,85e" filled="f" strokecolor="#78a22e" strokeweight=".09983mm">
                <v:path arrowok="t"/>
              </v:shape>
            </v:group>
            <v:group id="_x0000_s1040" style="position:absolute;left:8891;top:40;width:2;height:170" coordorigin="8891,40" coordsize="2,170">
              <v:shape id="_x0000_s1041" style="position:absolute;left:8891;top:40;width:2;height:170" coordorigin="8891,40" coordsize="0,170" path="m8891,40r,170e" filled="f" strokecolor="#78a22e" strokeweight=".6pt">
                <v:path arrowok="t"/>
              </v:shape>
            </v:group>
            <v:group id="_x0000_s1042" style="position:absolute;left:9146;top:125;width:2;height:85" coordorigin="9146,125" coordsize="2,85">
              <v:shape id="_x0000_s1043" style="position:absolute;left:9146;top:125;width:2;height:85" coordorigin="9146,125" coordsize="0,85" path="m9146,125r,85e" filled="f" strokecolor="#78a22e" strokeweight=".09983mm">
                <v:path arrowok="t"/>
              </v:shape>
            </v:group>
            <v:group id="_x0000_s1044" style="position:absolute;left:9402;top:125;width:2;height:85" coordorigin="9402,125" coordsize="2,85">
              <v:shape id="_x0000_s1045" style="position:absolute;left:9402;top:125;width:2;height:85" coordorigin="9402,125" coordsize="0,85" path="m9402,125r,85e" filled="f" strokecolor="#78a22e" strokeweight=".09983mm">
                <v:path arrowok="t"/>
              </v:shape>
            </v:group>
            <v:group id="_x0000_s1046" style="position:absolute;left:9657;top:40;width:2;height:170" coordorigin="9657,40" coordsize="2,170">
              <v:shape id="_x0000_s1047" style="position:absolute;left:9657;top:40;width:2;height:170" coordorigin="9657,40" coordsize="0,170" path="m9657,40r,170e" filled="f" strokecolor="#78a22e" strokeweight=".6pt">
                <v:path arrowok="t"/>
              </v:shape>
            </v:group>
            <v:group id="_x0000_s1048" style="position:absolute;left:9912;top:125;width:2;height:85" coordorigin="9912,125" coordsize="2,85">
              <v:shape id="_x0000_s1049" style="position:absolute;left:9912;top:125;width:2;height:85" coordorigin="9912,125" coordsize="0,85" path="m9912,125r,85e" filled="f" strokecolor="#78a22e" strokeweight=".09983mm">
                <v:path arrowok="t"/>
              </v:shape>
            </v:group>
            <v:group id="_x0000_s1050" style="position:absolute;left:10167;top:125;width:2;height:85" coordorigin="10167,125" coordsize="2,85">
              <v:shape id="_x0000_s1051" style="position:absolute;left:10167;top:125;width:2;height:85" coordorigin="10167,125" coordsize="0,85" path="m10167,125r,85e" filled="f" strokecolor="#78a22e" strokeweight=".09983mm">
                <v:path arrowok="t"/>
              </v:shape>
            </v:group>
            <v:group id="_x0000_s1052" style="position:absolute;left:10422;top:125;width:2;height:85" coordorigin="10422,125" coordsize="2,85">
              <v:shape id="_x0000_s1053" style="position:absolute;left:10422;top:125;width:2;height:85" coordorigin="10422,125" coordsize="0,85" path="m10422,125r,85e" filled="f" strokecolor="#78a22e" strokeweight=".09983mm">
                <v:path arrowok="t"/>
              </v:shape>
            </v:group>
            <v:group id="_x0000_s1054" style="position:absolute;left:10677;top:125;width:2;height:85" coordorigin="10677,125" coordsize="2,85">
              <v:shape id="_x0000_s1055" style="position:absolute;left:10677;top:125;width:2;height:85" coordorigin="10677,125" coordsize="0,85" path="m10677,125r,85e" filled="f" strokecolor="#78a22e" strokeweight=".09983mm">
                <v:path arrowok="t"/>
              </v:shape>
            </v:group>
            <v:group id="_x0000_s1056" style="position:absolute;left:10932;top:125;width:2;height:85" coordorigin="10932,125" coordsize="2,85">
              <v:shape id="_x0000_s1057" style="position:absolute;left:10932;top:125;width:2;height:85" coordorigin="10932,125" coordsize="0,85" path="m10932,125r,85e" filled="f" strokecolor="#78a22e" strokeweight=".09983mm">
                <v:path arrowok="t"/>
              </v:shape>
            </v:group>
            <w10:wrap anchorx="page"/>
          </v:group>
        </w:pict>
      </w:r>
      <w:r>
        <w:rPr>
          <w:noProof/>
        </w:rPr>
        <w:pict>
          <v:group id="_x0000_s1058" style="position:absolute;left:0;text-align:left;margin-left:559.35pt;margin-top:2pt;width:.1pt;height:8.5pt;z-index:-251663360;mso-position-horizontal-relative:page" coordorigin="11187,40" coordsize="2,170">
            <v:shape id="_x0000_s1059" style="position:absolute;left:11187;top:40;width:2;height:170" coordorigin="11187,40" coordsize="0,170" path="m11187,40r,170e" filled="f" strokecolor="#78a22e" strokeweight=".6pt">
              <v:path arrowok="t"/>
            </v:shape>
            <w10:wrap anchorx="page"/>
          </v:group>
        </w:pict>
      </w:r>
      <w:r w:rsidRPr="008D0941">
        <w:rPr>
          <w:rFonts w:ascii="Times New Roman" w:hAnsi="Times New Roman"/>
          <w:color w:val="006600"/>
          <w:sz w:val="18"/>
          <w:szCs w:val="18"/>
        </w:rPr>
        <w:t xml:space="preserve">telefon </w:t>
      </w:r>
      <w:r w:rsidRPr="008D0941">
        <w:rPr>
          <w:rFonts w:ascii="Times New Roman" w:hAnsi="Times New Roman"/>
          <w:color w:val="006600"/>
          <w:spacing w:val="5"/>
          <w:sz w:val="18"/>
          <w:szCs w:val="18"/>
        </w:rPr>
        <w:t xml:space="preserve"> </w:t>
      </w:r>
      <w:r w:rsidRPr="008D0941">
        <w:rPr>
          <w:rFonts w:ascii="Times New Roman" w:hAnsi="Times New Roman"/>
          <w:color w:val="006600"/>
          <w:w w:val="108"/>
          <w:sz w:val="18"/>
          <w:szCs w:val="18"/>
        </w:rPr>
        <w:t>(nem kötelező)</w:t>
      </w:r>
      <w:smartTag w:uri="urn:schemas-microsoft-com:office:smarttags" w:element="PersonName">
        <w:r w:rsidRPr="008D0941">
          <w:rPr>
            <w:rFonts w:ascii="Times New Roman" w:hAnsi="Times New Roman"/>
            <w:color w:val="006600"/>
            <w:w w:val="108"/>
            <w:sz w:val="18"/>
            <w:szCs w:val="18"/>
          </w:rPr>
          <w:t>:</w:t>
        </w:r>
      </w:smartTag>
      <w:r w:rsidRPr="008D0941">
        <w:rPr>
          <w:rFonts w:ascii="Times New Roman" w:hAnsi="Times New Roman"/>
          <w:color w:val="006600"/>
          <w:spacing w:val="28"/>
          <w:w w:val="108"/>
          <w:sz w:val="18"/>
          <w:szCs w:val="18"/>
        </w:rPr>
        <w:t xml:space="preserve"> </w:t>
      </w:r>
      <w:r w:rsidRPr="008D0941">
        <w:rPr>
          <w:rFonts w:ascii="Arial" w:hAnsi="Arial" w:cs="Arial"/>
          <w:color w:val="006600"/>
          <w:sz w:val="14"/>
          <w:szCs w:val="14"/>
        </w:rPr>
        <w:t>....................................................................................................................   .ESZSZ</w:t>
      </w:r>
      <w:smartTag w:uri="urn:schemas-microsoft-com:office:smarttags" w:element="PersonName">
        <w:r w:rsidRPr="008D0941">
          <w:rPr>
            <w:rFonts w:ascii="Arial" w:hAnsi="Arial" w:cs="Arial"/>
            <w:color w:val="006600"/>
            <w:sz w:val="14"/>
            <w:szCs w:val="14"/>
          </w:rPr>
          <w:t>:</w:t>
        </w:r>
      </w:smartTag>
    </w:p>
    <w:p w:rsidR="00883DF0" w:rsidRPr="008D0941" w:rsidRDefault="00883DF0">
      <w:pPr>
        <w:spacing w:before="12" w:after="0" w:line="240" w:lineRule="exact"/>
        <w:rPr>
          <w:color w:val="006600"/>
          <w:sz w:val="24"/>
          <w:szCs w:val="24"/>
        </w:rPr>
      </w:pPr>
    </w:p>
    <w:p w:rsidR="00883DF0" w:rsidRPr="008D0941" w:rsidRDefault="00883DF0">
      <w:pPr>
        <w:tabs>
          <w:tab w:val="left" w:pos="4400"/>
          <w:tab w:val="left" w:pos="6340"/>
        </w:tabs>
        <w:spacing w:after="0" w:line="204" w:lineRule="exact"/>
        <w:ind w:left="122" w:right="-20"/>
        <w:rPr>
          <w:rFonts w:ascii="Times New Roman" w:hAnsi="Times New Roman"/>
          <w:color w:val="006600"/>
          <w:sz w:val="18"/>
          <w:szCs w:val="18"/>
        </w:rPr>
      </w:pPr>
      <w:r>
        <w:rPr>
          <w:noProof/>
        </w:rPr>
        <w:pict>
          <v:group id="_x0000_s1060" style="position:absolute;left:0;text-align:left;margin-left:59.05pt;margin-top:.55pt;width:52pt;height:9.1pt;z-index:-251682816;mso-position-horizontal-relative:page" coordorigin="1181,11" coordsize="1040,182">
            <v:group id="_x0000_s1061" style="position:absolute;left:1188;top:181;width:1026;height:2" coordorigin="1188,181" coordsize="1026,2">
              <v:shape id="_x0000_s1062" style="position:absolute;left:1188;top:181;width:1026;height:2" coordorigin="1188,181" coordsize="1026,0" path="m1188,181r1026,e" filled="f" strokecolor="#78a22e" strokeweight=".6pt">
                <v:path arrowok="t"/>
              </v:shape>
            </v:group>
            <v:group id="_x0000_s1063" style="position:absolute;left:1444;top:102;width:2;height:85" coordorigin="1444,102" coordsize="2,85">
              <v:shape id="_x0000_s1064" style="position:absolute;left:1444;top:102;width:2;height:85" coordorigin="1444,102" coordsize="0,85" path="m1444,102r,85e" filled="f" strokecolor="#78a22e" strokeweight=".09983mm">
                <v:path arrowok="t"/>
              </v:shape>
            </v:group>
            <v:group id="_x0000_s1065" style="position:absolute;left:1187;top:17;width:2;height:170" coordorigin="1187,17" coordsize="2,170">
              <v:shape id="_x0000_s1066" style="position:absolute;left:1187;top:17;width:2;height:170" coordorigin="1187,17" coordsize="0,170" path="m1187,17r,170e" filled="f" strokecolor="#78a22e" strokeweight=".6pt">
                <v:path arrowok="t"/>
              </v:shape>
            </v:group>
            <v:group id="_x0000_s1067" style="position:absolute;left:1699;top:102;width:2;height:85" coordorigin="1699,102" coordsize="2,85">
              <v:shape id="_x0000_s1068" style="position:absolute;left:1699;top:102;width:2;height:85" coordorigin="1699,102" coordsize="0,85" path="m1699,102r,85e" filled="f" strokecolor="#78a22e" strokeweight=".09983mm">
                <v:path arrowok="t"/>
              </v:shape>
            </v:group>
            <v:group id="_x0000_s1069" style="position:absolute;left:1954;top:102;width:2;height:85" coordorigin="1954,102" coordsize="2,85">
              <v:shape id="_x0000_s1070" style="position:absolute;left:1954;top:102;width:2;height:85" coordorigin="1954,102" coordsize="0,85" path="m1954,102r,85e" filled="f" strokecolor="#78a22e" strokeweight=".09983mm">
                <v:path arrowok="t"/>
              </v:shape>
            </v:group>
            <v:group id="_x0000_s1071" style="position:absolute;left:2210;top:17;width:2;height:170" coordorigin="2210,17" coordsize="2,170">
              <v:shape id="_x0000_s1072" style="position:absolute;left:2210;top:17;width:2;height:170" coordorigin="2210,17" coordsize="0,170" path="m2210,17r,170e" filled="f" strokecolor="#78a22e" strokeweight=".6pt">
                <v:path arrowok="t"/>
              </v:shape>
            </v:group>
            <w10:wrap anchorx="page"/>
          </v:group>
        </w:pict>
      </w:r>
      <w:r>
        <w:rPr>
          <w:noProof/>
        </w:rPr>
        <w:pict>
          <v:group id="_x0000_s1073" style="position:absolute;left:0;text-align:left;margin-left:121.4pt;margin-top:.55pt;width:52pt;height:9.1pt;z-index:-251681792;mso-position-horizontal-relative:page" coordorigin="2428,11" coordsize="1040,182">
            <v:group id="_x0000_s1074" style="position:absolute;left:2435;top:181;width:1026;height:2" coordorigin="2435,181" coordsize="1026,2">
              <v:shape id="_x0000_s1075" style="position:absolute;left:2435;top:181;width:1026;height:2" coordorigin="2435,181" coordsize="1026,0" path="m2435,181r1026,e" filled="f" strokecolor="#78a22e" strokeweight=".6pt">
                <v:path arrowok="t"/>
              </v:shape>
            </v:group>
            <v:group id="_x0000_s1076" style="position:absolute;left:2691;top:102;width:2;height:85" coordorigin="2691,102" coordsize="2,85">
              <v:shape id="_x0000_s1077" style="position:absolute;left:2691;top:102;width:2;height:85" coordorigin="2691,102" coordsize="0,85" path="m2691,102r,85e" filled="f" strokecolor="#78a22e" strokeweight=".09983mm">
                <v:path arrowok="t"/>
              </v:shape>
            </v:group>
            <v:group id="_x0000_s1078" style="position:absolute;left:2434;top:17;width:2;height:170" coordorigin="2434,17" coordsize="2,170">
              <v:shape id="_x0000_s1079" style="position:absolute;left:2434;top:17;width:2;height:170" coordorigin="2434,17" coordsize="0,170" path="m2434,17r,170e" filled="f" strokecolor="#78a22e" strokeweight=".6pt">
                <v:path arrowok="t"/>
              </v:shape>
            </v:group>
            <v:group id="_x0000_s1080" style="position:absolute;left:2947;top:102;width:2;height:85" coordorigin="2947,102" coordsize="2,85">
              <v:shape id="_x0000_s1081" style="position:absolute;left:2947;top:102;width:2;height:85" coordorigin="2947,102" coordsize="0,85" path="m2947,102r,85e" filled="f" strokecolor="#78a22e" strokeweight=".09983mm">
                <v:path arrowok="t"/>
              </v:shape>
            </v:group>
            <v:group id="_x0000_s1082" style="position:absolute;left:3202;top:102;width:2;height:85" coordorigin="3202,102" coordsize="2,85">
              <v:shape id="_x0000_s1083" style="position:absolute;left:3202;top:102;width:2;height:85" coordorigin="3202,102" coordsize="0,85" path="m3202,102r,85e" filled="f" strokecolor="#78a22e" strokeweight=".09983mm">
                <v:path arrowok="t"/>
              </v:shape>
            </v:group>
            <v:group id="_x0000_s1084" style="position:absolute;left:3457;top:17;width:2;height:170" coordorigin="3457,17" coordsize="2,170">
              <v:shape id="_x0000_s1085" style="position:absolute;left:3457;top:17;width:2;height:170" coordorigin="3457,17" coordsize="0,170" path="m3457,17r,170e" filled="f" strokecolor="#78a22e" strokeweight=".6pt">
                <v:path arrowok="t"/>
              </v:shape>
            </v:group>
            <w10:wrap anchorx="page"/>
          </v:group>
        </w:pict>
      </w:r>
      <w:r>
        <w:rPr>
          <w:noProof/>
        </w:rPr>
        <w:pict>
          <v:group id="_x0000_s1086" style="position:absolute;left:0;text-align:left;margin-left:114.1pt;margin-top:5.65pt;width:4.25pt;height:.1pt;z-index:-251680768;mso-position-horizontal-relative:page" coordorigin="2282,113" coordsize="85,2">
            <v:shape id="_x0000_s1087" style="position:absolute;left:2282;top:113;width:85;height:2" coordorigin="2282,113" coordsize="85,0" path="m2282,113r85,e" filled="f" strokecolor="#78a22e" strokeweight=".09983mm">
              <v:path arrowok="t"/>
            </v:shape>
            <w10:wrap anchorx="page"/>
          </v:group>
        </w:pict>
      </w:r>
      <w:r>
        <w:rPr>
          <w:noProof/>
        </w:rPr>
        <w:pict>
          <v:group id="_x0000_s1088" style="position:absolute;left:0;text-align:left;margin-left:183.75pt;margin-top:.55pt;width:52pt;height:9.1pt;z-index:-251679744;mso-position-horizontal-relative:page" coordorigin="3675,11" coordsize="1040,182">
            <v:group id="_x0000_s1089" style="position:absolute;left:3682;top:181;width:1026;height:2" coordorigin="3682,181" coordsize="1026,2">
              <v:shape id="_x0000_s1090" style="position:absolute;left:3682;top:181;width:1026;height:2" coordorigin="3682,181" coordsize="1026,0" path="m3682,181r1027,e" filled="f" strokecolor="#78a22e" strokeweight=".6pt">
                <v:path arrowok="t"/>
              </v:shape>
            </v:group>
            <v:group id="_x0000_s1091" style="position:absolute;left:3939;top:102;width:2;height:85" coordorigin="3939,102" coordsize="2,85">
              <v:shape id="_x0000_s1092" style="position:absolute;left:3939;top:102;width:2;height:85" coordorigin="3939,102" coordsize="0,85" path="m3939,102r,85e" filled="f" strokecolor="#78a22e" strokeweight=".09983mm">
                <v:path arrowok="t"/>
              </v:shape>
            </v:group>
            <v:group id="_x0000_s1093" style="position:absolute;left:3681;top:17;width:2;height:170" coordorigin="3681,17" coordsize="2,170">
              <v:shape id="_x0000_s1094" style="position:absolute;left:3681;top:17;width:2;height:170" coordorigin="3681,17" coordsize="0,170" path="m3681,17r,170e" filled="f" strokecolor="#78a22e" strokeweight=".6pt">
                <v:path arrowok="t"/>
              </v:shape>
            </v:group>
            <v:group id="_x0000_s1095" style="position:absolute;left:4194;top:102;width:2;height:85" coordorigin="4194,102" coordsize="2,85">
              <v:shape id="_x0000_s1096" style="position:absolute;left:4194;top:102;width:2;height:85" coordorigin="4194,102" coordsize="0,85" path="m4194,102r,85e" filled="f" strokecolor="#78a22e" strokeweight=".09983mm">
                <v:path arrowok="t"/>
              </v:shape>
            </v:group>
            <v:group id="_x0000_s1097" style="position:absolute;left:4449;top:102;width:2;height:85" coordorigin="4449,102" coordsize="2,85">
              <v:shape id="_x0000_s1098" style="position:absolute;left:4449;top:102;width:2;height:85" coordorigin="4449,102" coordsize="0,85" path="m4449,102r,85e" filled="f" strokecolor="#78a22e" strokeweight=".09983mm">
                <v:path arrowok="t"/>
              </v:shape>
            </v:group>
            <v:group id="_x0000_s1099" style="position:absolute;left:4704;top:17;width:2;height:170" coordorigin="4704,17" coordsize="2,170">
              <v:shape id="_x0000_s1100" style="position:absolute;left:4704;top:17;width:2;height:170" coordorigin="4704,17" coordsize="0,170" path="m4704,17r,170e" filled="f" strokecolor="#78a22e" strokeweight=".6pt">
                <v:path arrowok="t"/>
              </v:shape>
            </v:group>
            <w10:wrap anchorx="page"/>
          </v:group>
        </w:pict>
      </w:r>
      <w:r>
        <w:rPr>
          <w:noProof/>
        </w:rPr>
        <w:pict>
          <v:group id="_x0000_s1101" style="position:absolute;left:0;text-align:left;margin-left:176.45pt;margin-top:5.65pt;width:4.25pt;height:.1pt;z-index:-251678720;mso-position-horizontal-relative:page" coordorigin="3529,113" coordsize="85,2">
            <v:shape id="_x0000_s1102" style="position:absolute;left:3529;top:113;width:85;height:2" coordorigin="3529,113" coordsize="85,0" path="m3529,113r85,e" filled="f" strokecolor="#78a22e" strokeweight=".09983mm">
              <v:path arrowok="t"/>
            </v:shape>
            <w10:wrap anchorx="page"/>
          </v:group>
        </w:pict>
      </w:r>
      <w:r>
        <w:rPr>
          <w:noProof/>
        </w:rPr>
        <w:pict>
          <v:group id="_x0000_s1103" style="position:absolute;left:0;text-align:left;margin-left:246.1pt;margin-top:.55pt;width:39.35pt;height:9.1pt;z-index:-251677696;mso-position-horizontal-relative:page" coordorigin="4922,11" coordsize="787,182">
            <v:group id="_x0000_s1104" style="position:absolute;left:4929;top:181;width:774;height:2" coordorigin="4929,181" coordsize="774,2">
              <v:shape id="_x0000_s1105" style="position:absolute;left:4929;top:181;width:774;height:2" coordorigin="4929,181" coordsize="774,0" path="m4929,181r774,e" filled="f" strokecolor="#78a22e" strokeweight=".6pt">
                <v:path arrowok="t"/>
              </v:shape>
            </v:group>
            <v:group id="_x0000_s1106" style="position:absolute;left:5186;top:102;width:2;height:85" coordorigin="5186,102" coordsize="2,85">
              <v:shape id="_x0000_s1107" style="position:absolute;left:5186;top:102;width:2;height:85" coordorigin="5186,102" coordsize="0,85" path="m5186,102r,85e" filled="f" strokecolor="#78a22e" strokeweight=".09983mm">
                <v:path arrowok="t"/>
              </v:shape>
            </v:group>
            <v:group id="_x0000_s1108" style="position:absolute;left:4928;top:17;width:2;height:170" coordorigin="4928,17" coordsize="2,170">
              <v:shape id="_x0000_s1109" style="position:absolute;left:4928;top:17;width:2;height:170" coordorigin="4928,17" coordsize="0,170" path="m4928,17r,170e" filled="f" strokecolor="#78a22e" strokeweight=".6pt">
                <v:path arrowok="t"/>
              </v:shape>
            </v:group>
            <v:group id="_x0000_s1110" style="position:absolute;left:5441;top:102;width:2;height:85" coordorigin="5441,102" coordsize="2,85">
              <v:shape id="_x0000_s1111" style="position:absolute;left:5441;top:102;width:2;height:85" coordorigin="5441,102" coordsize="0,85" path="m5441,102r,85e" filled="f" strokecolor="#78a22e" strokeweight=".09983mm">
                <v:path arrowok="t"/>
              </v:shape>
            </v:group>
            <v:group id="_x0000_s1112" style="position:absolute;left:5701;top:17;width:2;height:170" coordorigin="5701,17" coordsize="2,170">
              <v:shape id="_x0000_s1113" style="position:absolute;left:5701;top:17;width:2;height:170" coordorigin="5701,17" coordsize="0,170" path="m5701,17r,170e" filled="f" strokecolor="#78a22e" strokeweight=".6pt">
                <v:path arrowok="t"/>
              </v:shape>
            </v:group>
            <w10:wrap anchorx="page"/>
          </v:group>
        </w:pict>
      </w:r>
      <w:r>
        <w:rPr>
          <w:noProof/>
        </w:rPr>
        <w:pict>
          <v:group id="_x0000_s1114" style="position:absolute;left:0;text-align:left;margin-left:238.8pt;margin-top:5.65pt;width:4.25pt;height:.1pt;z-index:-251676672;mso-position-horizontal-relative:page" coordorigin="4776,113" coordsize="85,2">
            <v:shape id="_x0000_s1115" style="position:absolute;left:4776;top:113;width:85;height:2" coordorigin="4776,113" coordsize="85,0" path="m4776,113r85,e" filled="f" strokecolor="#78a22e" strokeweight=".09983mm">
              <v:path arrowok="t"/>
            </v:shape>
            <w10:wrap anchorx="page"/>
          </v:group>
        </w:pict>
      </w:r>
      <w:r>
        <w:rPr>
          <w:noProof/>
        </w:rPr>
        <w:pict>
          <v:group id="_x0000_s1116" style="position:absolute;left:0;text-align:left;margin-left:456.9pt;margin-top:-.3pt;width:102.65pt;height:9.9pt;z-index:-251668480;mso-position-horizontal-relative:page" coordorigin="9138,-6" coordsize="2053,198">
            <v:group id="_x0000_s1117" style="position:absolute;left:9144;top:181;width:2039;height:2" coordorigin="9144,181" coordsize="2039,2">
              <v:shape id="_x0000_s1118" style="position:absolute;left:9144;top:181;width:2039;height:2" coordorigin="9144,181" coordsize="2039,0" path="m9144,181r2039,e" filled="f" strokecolor="#78a22e" strokeweight=".6pt">
                <v:path arrowok="t"/>
              </v:shape>
            </v:group>
            <v:group id="_x0000_s1119" style="position:absolute;left:9149;top:8;width:2;height:170" coordorigin="9149,8" coordsize="2,170">
              <v:shape id="_x0000_s1120" style="position:absolute;left:9149;top:8;width:2;height:170" coordorigin="9149,8" coordsize="0,170" path="m9149,8r,170e" filled="f" strokecolor="#78a22e" strokeweight=".6pt">
                <v:path arrowok="t"/>
              </v:shape>
            </v:group>
            <v:group id="_x0000_s1121" style="position:absolute;left:9404;top:93;width:2;height:85" coordorigin="9404,93" coordsize="2,85">
              <v:shape id="_x0000_s1122" style="position:absolute;left:9404;top:93;width:2;height:85" coordorigin="9404,93" coordsize="0,85" path="m9404,93r,85e" filled="f" strokecolor="#78a22e" strokeweight=".6pt">
                <v:path arrowok="t"/>
              </v:shape>
            </v:group>
            <v:group id="_x0000_s1123" style="position:absolute;left:9914;top:93;width:2;height:85" coordorigin="9914,93" coordsize="2,85">
              <v:shape id="_x0000_s1124" style="position:absolute;left:9914;top:93;width:2;height:85" coordorigin="9914,93" coordsize="0,85" path="m9914,93r,85e" filled="f" strokecolor="#78a22e" strokeweight=".6pt">
                <v:path arrowok="t"/>
              </v:shape>
            </v:group>
            <v:group id="_x0000_s1125" style="position:absolute;left:10424;top:93;width:2;height:85" coordorigin="10424,93" coordsize="2,85">
              <v:shape id="_x0000_s1126" style="position:absolute;left:10424;top:93;width:2;height:85" coordorigin="10424,93" coordsize="0,85" path="m10424,93r,85e" filled="f" strokecolor="#78a22e" strokeweight=".6pt">
                <v:path arrowok="t"/>
              </v:shape>
            </v:group>
            <v:group id="_x0000_s1127" style="position:absolute;left:10679;top:93;width:2;height:85" coordorigin="10679,93" coordsize="2,85">
              <v:shape id="_x0000_s1128" style="position:absolute;left:10679;top:93;width:2;height:85" coordorigin="10679,93" coordsize="0,85" path="m10679,93r,85e" filled="f" strokecolor="#78a22e" strokeweight=".6pt">
                <v:path arrowok="t"/>
              </v:shape>
            </v:group>
            <v:group id="_x0000_s1129" style="position:absolute;left:9659;top:95;width:2;height:83" coordorigin="9659,95" coordsize="2,83">
              <v:shape id="_x0000_s1130" style="position:absolute;left:9659;top:95;width:2;height:83" coordorigin="9659,95" coordsize="0,83" path="m9659,95r,83e" filled="f" strokecolor="#78a22e" strokeweight=".6pt">
                <v:path arrowok="t"/>
              </v:shape>
            </v:group>
            <v:group id="_x0000_s1131" style="position:absolute;left:10169;top:95;width:2;height:83" coordorigin="10169,95" coordsize="2,83">
              <v:shape id="_x0000_s1132" style="position:absolute;left:10169;top:95;width:2;height:83" coordorigin="10169,95" coordsize="0,83" path="m10169,95r,83e" filled="f" strokecolor="#78a22e" strokeweight=".6pt">
                <v:path arrowok="t"/>
              </v:shape>
            </v:group>
            <v:group id="_x0000_s1133" style="position:absolute;left:10934;top:95;width:2;height:83" coordorigin="10934,95" coordsize="2,83">
              <v:shape id="_x0000_s1134" style="position:absolute;left:10934;top:95;width:2;height:83" coordorigin="10934,95" coordsize="0,83" path="m10934,95r,83e" filled="f" strokecolor="#78a22e" strokeweight=".6pt">
                <v:path arrowok="t"/>
              </v:shape>
            </v:group>
            <v:group id="_x0000_s1135" style="position:absolute;left:11184;width:2;height:186" coordorigin="11184" coordsize="2,186">
              <v:shape id="_x0000_s1136" style="position:absolute;left:11184;width:2;height:186" coordorigin="11184" coordsize="0,186" path="m11184,r,185e" filled="f" strokecolor="#78a22e" strokeweight=".6pt">
                <v:path arrowok="t"/>
              </v:shape>
            </v:group>
            <w10:wrap anchorx="page"/>
          </v:group>
        </w:pict>
      </w:r>
      <w:r w:rsidRPr="008D0941">
        <w:rPr>
          <w:rFonts w:ascii="Arial" w:hAnsi="Arial" w:cs="Arial"/>
          <w:color w:val="006600"/>
          <w:position w:val="-1"/>
          <w:sz w:val="18"/>
          <w:szCs w:val="18"/>
        </w:rPr>
        <w:t>SI56</w:t>
      </w:r>
      <w:r w:rsidRPr="008D0941">
        <w:rPr>
          <w:rFonts w:ascii="Times New Roman" w:hAnsi="Times New Roman"/>
          <w:color w:val="006600"/>
          <w:spacing w:val="5"/>
          <w:position w:val="-1"/>
          <w:sz w:val="18"/>
          <w:szCs w:val="18"/>
        </w:rPr>
        <w:t xml:space="preserve"> </w:t>
      </w:r>
      <w:r w:rsidRPr="008D0941">
        <w:rPr>
          <w:rFonts w:ascii="Times New Roman" w:hAnsi="Times New Roman"/>
          <w:color w:val="006600"/>
          <w:position w:val="-1"/>
          <w:sz w:val="18"/>
          <w:szCs w:val="18"/>
        </w:rPr>
        <w:tab/>
      </w:r>
      <w:r w:rsidRPr="008D0941">
        <w:rPr>
          <w:rFonts w:ascii="Times New Roman" w:hAnsi="Times New Roman"/>
          <w:color w:val="006600"/>
          <w:w w:val="111"/>
          <w:position w:val="-1"/>
          <w:sz w:val="18"/>
          <w:szCs w:val="18"/>
        </w:rPr>
        <w:t xml:space="preserve"> </w:t>
      </w:r>
      <w:r w:rsidRPr="008D0941">
        <w:rPr>
          <w:rFonts w:ascii="Times New Roman" w:hAnsi="Times New Roman"/>
          <w:color w:val="006600"/>
          <w:position w:val="-1"/>
          <w:sz w:val="18"/>
          <w:szCs w:val="18"/>
        </w:rPr>
        <w:tab/>
        <w:t xml:space="preserve">        A kerelmező adószáma</w:t>
      </w:r>
      <w:smartTag w:uri="urn:schemas-microsoft-com:office:smarttags" w:element="PersonName">
        <w:r w:rsidRPr="008D0941">
          <w:rPr>
            <w:rFonts w:ascii="Times New Roman" w:hAnsi="Times New Roman"/>
            <w:color w:val="006600"/>
            <w:w w:val="107"/>
            <w:position w:val="-1"/>
            <w:sz w:val="18"/>
            <w:szCs w:val="18"/>
          </w:rPr>
          <w:t>:</w:t>
        </w:r>
      </w:smartTag>
    </w:p>
    <w:p w:rsidR="00883DF0" w:rsidRPr="008D0941" w:rsidRDefault="00883DF0">
      <w:pPr>
        <w:spacing w:after="0" w:line="136" w:lineRule="exact"/>
        <w:ind w:left="1571" w:right="-20"/>
        <w:rPr>
          <w:rFonts w:ascii="Times New Roman" w:hAnsi="Times New Roman"/>
          <w:color w:val="006600"/>
          <w:sz w:val="14"/>
          <w:szCs w:val="14"/>
        </w:rPr>
      </w:pPr>
      <w:r w:rsidRPr="008D0941">
        <w:rPr>
          <w:rFonts w:ascii="Times New Roman" w:hAnsi="Times New Roman"/>
          <w:color w:val="006600"/>
          <w:sz w:val="14"/>
          <w:szCs w:val="14"/>
        </w:rPr>
        <w:t xml:space="preserve">a kérelmező tranzakciós számlájának száma </w:t>
      </w:r>
    </w:p>
    <w:p w:rsidR="00883DF0" w:rsidRPr="008D0941" w:rsidRDefault="00883DF0">
      <w:pPr>
        <w:spacing w:before="1" w:after="0" w:line="240" w:lineRule="auto"/>
        <w:ind w:left="122" w:right="-20"/>
        <w:rPr>
          <w:rFonts w:ascii="Times New Roman" w:hAnsi="Times New Roman"/>
          <w:color w:val="006600"/>
          <w:sz w:val="18"/>
          <w:szCs w:val="18"/>
        </w:rPr>
      </w:pPr>
      <w:r w:rsidRPr="008D0941">
        <w:rPr>
          <w:rFonts w:ascii="Times New Roman" w:hAnsi="Times New Roman"/>
          <w:color w:val="006600"/>
          <w:w w:val="109"/>
          <w:sz w:val="18"/>
          <w:szCs w:val="18"/>
        </w:rPr>
        <w:t>illetve</w:t>
      </w:r>
    </w:p>
    <w:p w:rsidR="00883DF0" w:rsidRPr="008D0941" w:rsidRDefault="00883DF0">
      <w:pPr>
        <w:spacing w:before="10" w:after="0" w:line="220" w:lineRule="exact"/>
        <w:rPr>
          <w:color w:val="006600"/>
        </w:rPr>
      </w:pPr>
    </w:p>
    <w:p w:rsidR="00883DF0" w:rsidRPr="008D0941" w:rsidRDefault="00883DF0">
      <w:pPr>
        <w:spacing w:after="0" w:line="154" w:lineRule="exact"/>
        <w:ind w:left="122" w:right="-20"/>
        <w:rPr>
          <w:rFonts w:ascii="Arial" w:hAnsi="Arial" w:cs="Arial"/>
          <w:color w:val="006600"/>
          <w:sz w:val="14"/>
          <w:szCs w:val="14"/>
        </w:rPr>
      </w:pPr>
      <w:r w:rsidRPr="008D0941">
        <w:rPr>
          <w:rFonts w:ascii="Arial" w:hAnsi="Arial" w:cs="Arial"/>
          <w:color w:val="006600"/>
          <w:position w:val="-1"/>
          <w:sz w:val="14"/>
          <w:szCs w:val="14"/>
        </w:rPr>
        <w:t>................................................................................................................................................................................................................................................................................</w:t>
      </w:r>
    </w:p>
    <w:p w:rsidR="00883DF0" w:rsidRPr="008D0941" w:rsidRDefault="00883DF0" w:rsidP="00C16D7C">
      <w:pPr>
        <w:spacing w:after="0" w:line="138" w:lineRule="exact"/>
        <w:ind w:left="880" w:right="1270"/>
        <w:jc w:val="center"/>
        <w:rPr>
          <w:rFonts w:ascii="Times New Roman" w:hAnsi="Times New Roman"/>
          <w:color w:val="006600"/>
          <w:sz w:val="14"/>
          <w:szCs w:val="14"/>
        </w:rPr>
      </w:pPr>
      <w:r w:rsidRPr="008D0941">
        <w:rPr>
          <w:rFonts w:ascii="Times New Roman" w:hAnsi="Times New Roman"/>
          <w:color w:val="006600"/>
          <w:sz w:val="14"/>
          <w:szCs w:val="14"/>
        </w:rPr>
        <w:t>azon személy családi-és utóneve, aki figyelembe van véve  az enyagi helyzet megállapításak, ha a kifizetés a kérelmező számára nem lehetséges</w:t>
      </w:r>
    </w:p>
    <w:p w:rsidR="00883DF0" w:rsidRPr="008D0941" w:rsidRDefault="00883DF0">
      <w:pPr>
        <w:spacing w:before="1" w:after="0" w:line="200" w:lineRule="exact"/>
        <w:rPr>
          <w:color w:val="006600"/>
          <w:sz w:val="20"/>
          <w:szCs w:val="20"/>
        </w:rPr>
      </w:pPr>
    </w:p>
    <w:p w:rsidR="00883DF0" w:rsidRPr="008D0941" w:rsidRDefault="00883DF0">
      <w:pPr>
        <w:tabs>
          <w:tab w:val="left" w:pos="4400"/>
          <w:tab w:val="left" w:pos="6340"/>
        </w:tabs>
        <w:spacing w:after="0" w:line="240" w:lineRule="auto"/>
        <w:ind w:left="122" w:right="-20"/>
        <w:rPr>
          <w:rFonts w:ascii="Times New Roman" w:hAnsi="Times New Roman"/>
          <w:color w:val="006600"/>
          <w:sz w:val="18"/>
          <w:szCs w:val="18"/>
        </w:rPr>
      </w:pPr>
      <w:r>
        <w:rPr>
          <w:noProof/>
        </w:rPr>
        <w:pict>
          <v:group id="_x0000_s1137" style="position:absolute;left:0;text-align:left;margin-left:59.05pt;margin-top:1.75pt;width:52pt;height:9.1pt;z-index:-251675648;mso-position-horizontal-relative:page" coordorigin="1181,35" coordsize="1040,182">
            <v:group id="_x0000_s1138" style="position:absolute;left:1188;top:205;width:1026;height:2" coordorigin="1188,205" coordsize="1026,2">
              <v:shape id="_x0000_s1139" style="position:absolute;left:1188;top:205;width:1026;height:2" coordorigin="1188,205" coordsize="1026,0" path="m1188,205r1026,e" filled="f" strokecolor="#78a22e" strokeweight=".6pt">
                <v:path arrowok="t"/>
              </v:shape>
            </v:group>
            <v:group id="_x0000_s1140" style="position:absolute;left:1444;top:126;width:2;height:85" coordorigin="1444,126" coordsize="2,85">
              <v:shape id="_x0000_s1141" style="position:absolute;left:1444;top:126;width:2;height:85" coordorigin="1444,126" coordsize="0,85" path="m1444,126r,85e" filled="f" strokecolor="#78a22e" strokeweight=".09983mm">
                <v:path arrowok="t"/>
              </v:shape>
            </v:group>
            <v:group id="_x0000_s1142" style="position:absolute;left:1187;top:41;width:2;height:170" coordorigin="1187,41" coordsize="2,170">
              <v:shape id="_x0000_s1143" style="position:absolute;left:1187;top:41;width:2;height:170" coordorigin="1187,41" coordsize="0,170" path="m1187,41r,170e" filled="f" strokecolor="#78a22e" strokeweight=".6pt">
                <v:path arrowok="t"/>
              </v:shape>
            </v:group>
            <v:group id="_x0000_s1144" style="position:absolute;left:1699;top:126;width:2;height:85" coordorigin="1699,126" coordsize="2,85">
              <v:shape id="_x0000_s1145" style="position:absolute;left:1699;top:126;width:2;height:85" coordorigin="1699,126" coordsize="0,85" path="m1699,126r,85e" filled="f" strokecolor="#78a22e" strokeweight=".09983mm">
                <v:path arrowok="t"/>
              </v:shape>
            </v:group>
            <v:group id="_x0000_s1146" style="position:absolute;left:1954;top:126;width:2;height:85" coordorigin="1954,126" coordsize="2,85">
              <v:shape id="_x0000_s1147" style="position:absolute;left:1954;top:126;width:2;height:85" coordorigin="1954,126" coordsize="0,85" path="m1954,126r,85e" filled="f" strokecolor="#78a22e" strokeweight=".09983mm">
                <v:path arrowok="t"/>
              </v:shape>
            </v:group>
            <v:group id="_x0000_s1148" style="position:absolute;left:2210;top:41;width:2;height:170" coordorigin="2210,41" coordsize="2,170">
              <v:shape id="_x0000_s1149" style="position:absolute;left:2210;top:41;width:2;height:170" coordorigin="2210,41" coordsize="0,170" path="m2210,41r,170e" filled="f" strokecolor="#78a22e" strokeweight=".6pt">
                <v:path arrowok="t"/>
              </v:shape>
            </v:group>
            <w10:wrap anchorx="page"/>
          </v:group>
        </w:pict>
      </w:r>
      <w:r>
        <w:rPr>
          <w:noProof/>
        </w:rPr>
        <w:pict>
          <v:group id="_x0000_s1150" style="position:absolute;left:0;text-align:left;margin-left:121.4pt;margin-top:1.75pt;width:52pt;height:9.1pt;z-index:-251674624;mso-position-horizontal-relative:page" coordorigin="2428,35" coordsize="1040,182">
            <v:group id="_x0000_s1151" style="position:absolute;left:2435;top:205;width:1026;height:2" coordorigin="2435,205" coordsize="1026,2">
              <v:shape id="_x0000_s1152" style="position:absolute;left:2435;top:205;width:1026;height:2" coordorigin="2435,205" coordsize="1026,0" path="m2435,205r1026,e" filled="f" strokecolor="#78a22e" strokeweight=".6pt">
                <v:path arrowok="t"/>
              </v:shape>
            </v:group>
            <v:group id="_x0000_s1153" style="position:absolute;left:2691;top:126;width:2;height:85" coordorigin="2691,126" coordsize="2,85">
              <v:shape id="_x0000_s1154" style="position:absolute;left:2691;top:126;width:2;height:85" coordorigin="2691,126" coordsize="0,85" path="m2691,126r,85e" filled="f" strokecolor="#78a22e" strokeweight=".09983mm">
                <v:path arrowok="t"/>
              </v:shape>
            </v:group>
            <v:group id="_x0000_s1155" style="position:absolute;left:2434;top:41;width:2;height:170" coordorigin="2434,41" coordsize="2,170">
              <v:shape id="_x0000_s1156" style="position:absolute;left:2434;top:41;width:2;height:170" coordorigin="2434,41" coordsize="0,170" path="m2434,41r,170e" filled="f" strokecolor="#78a22e" strokeweight=".6pt">
                <v:path arrowok="t"/>
              </v:shape>
            </v:group>
            <v:group id="_x0000_s1157" style="position:absolute;left:2947;top:126;width:2;height:85" coordorigin="2947,126" coordsize="2,85">
              <v:shape id="_x0000_s1158" style="position:absolute;left:2947;top:126;width:2;height:85" coordorigin="2947,126" coordsize="0,85" path="m2947,126r,85e" filled="f" strokecolor="#78a22e" strokeweight=".09983mm">
                <v:path arrowok="t"/>
              </v:shape>
            </v:group>
            <v:group id="_x0000_s1159" style="position:absolute;left:3202;top:126;width:2;height:85" coordorigin="3202,126" coordsize="2,85">
              <v:shape id="_x0000_s1160" style="position:absolute;left:3202;top:126;width:2;height:85" coordorigin="3202,126" coordsize="0,85" path="m3202,126r,85e" filled="f" strokecolor="#78a22e" strokeweight=".09983mm">
                <v:path arrowok="t"/>
              </v:shape>
            </v:group>
            <v:group id="_x0000_s1161" style="position:absolute;left:3457;top:41;width:2;height:170" coordorigin="3457,41" coordsize="2,170">
              <v:shape id="_x0000_s1162" style="position:absolute;left:3457;top:41;width:2;height:170" coordorigin="3457,41" coordsize="0,170" path="m3457,41r,170e" filled="f" strokecolor="#78a22e" strokeweight=".6pt">
                <v:path arrowok="t"/>
              </v:shape>
            </v:group>
            <w10:wrap anchorx="page"/>
          </v:group>
        </w:pict>
      </w:r>
      <w:r>
        <w:rPr>
          <w:noProof/>
        </w:rPr>
        <w:pict>
          <v:group id="_x0000_s1163" style="position:absolute;left:0;text-align:left;margin-left:114.1pt;margin-top:6.85pt;width:4.25pt;height:.1pt;z-index:-251673600;mso-position-horizontal-relative:page" coordorigin="2282,137" coordsize="85,2">
            <v:shape id="_x0000_s1164" style="position:absolute;left:2282;top:137;width:85;height:2" coordorigin="2282,137" coordsize="85,0" path="m2282,137r85,e" filled="f" strokecolor="#78a22e" strokeweight=".09983mm">
              <v:path arrowok="t"/>
            </v:shape>
            <w10:wrap anchorx="page"/>
          </v:group>
        </w:pict>
      </w:r>
      <w:r>
        <w:rPr>
          <w:noProof/>
        </w:rPr>
        <w:pict>
          <v:group id="_x0000_s1165" style="position:absolute;left:0;text-align:left;margin-left:183.75pt;margin-top:1.75pt;width:52pt;height:9.1pt;z-index:-251672576;mso-position-horizontal-relative:page" coordorigin="3675,35" coordsize="1040,182">
            <v:group id="_x0000_s1166" style="position:absolute;left:3682;top:205;width:1026;height:2" coordorigin="3682,205" coordsize="1026,2">
              <v:shape id="_x0000_s1167" style="position:absolute;left:3682;top:205;width:1026;height:2" coordorigin="3682,205" coordsize="1026,0" path="m3682,205r1027,e" filled="f" strokecolor="#78a22e" strokeweight=".6pt">
                <v:path arrowok="t"/>
              </v:shape>
            </v:group>
            <v:group id="_x0000_s1168" style="position:absolute;left:3939;top:126;width:2;height:85" coordorigin="3939,126" coordsize="2,85">
              <v:shape id="_x0000_s1169" style="position:absolute;left:3939;top:126;width:2;height:85" coordorigin="3939,126" coordsize="0,85" path="m3939,126r,85e" filled="f" strokecolor="#78a22e" strokeweight=".09983mm">
                <v:path arrowok="t"/>
              </v:shape>
            </v:group>
            <v:group id="_x0000_s1170" style="position:absolute;left:3681;top:41;width:2;height:170" coordorigin="3681,41" coordsize="2,170">
              <v:shape id="_x0000_s1171" style="position:absolute;left:3681;top:41;width:2;height:170" coordorigin="3681,41" coordsize="0,170" path="m3681,41r,170e" filled="f" strokecolor="#78a22e" strokeweight=".6pt">
                <v:path arrowok="t"/>
              </v:shape>
            </v:group>
            <v:group id="_x0000_s1172" style="position:absolute;left:4194;top:126;width:2;height:85" coordorigin="4194,126" coordsize="2,85">
              <v:shape id="_x0000_s1173" style="position:absolute;left:4194;top:126;width:2;height:85" coordorigin="4194,126" coordsize="0,85" path="m4194,126r,85e" filled="f" strokecolor="#78a22e" strokeweight=".09983mm">
                <v:path arrowok="t"/>
              </v:shape>
            </v:group>
            <v:group id="_x0000_s1174" style="position:absolute;left:4449;top:126;width:2;height:85" coordorigin="4449,126" coordsize="2,85">
              <v:shape id="_x0000_s1175" style="position:absolute;left:4449;top:126;width:2;height:85" coordorigin="4449,126" coordsize="0,85" path="m4449,126r,85e" filled="f" strokecolor="#78a22e" strokeweight=".09983mm">
                <v:path arrowok="t"/>
              </v:shape>
            </v:group>
            <v:group id="_x0000_s1176" style="position:absolute;left:4704;top:41;width:2;height:170" coordorigin="4704,41" coordsize="2,170">
              <v:shape id="_x0000_s1177" style="position:absolute;left:4704;top:41;width:2;height:170" coordorigin="4704,41" coordsize="0,170" path="m4704,41r,170e" filled="f" strokecolor="#78a22e" strokeweight=".6pt">
                <v:path arrowok="t"/>
              </v:shape>
            </v:group>
            <w10:wrap anchorx="page"/>
          </v:group>
        </w:pict>
      </w:r>
      <w:r>
        <w:rPr>
          <w:noProof/>
        </w:rPr>
        <w:pict>
          <v:group id="_x0000_s1178" style="position:absolute;left:0;text-align:left;margin-left:176.45pt;margin-top:6.85pt;width:4.25pt;height:.1pt;z-index:-251671552;mso-position-horizontal-relative:page" coordorigin="3529,137" coordsize="85,2">
            <v:shape id="_x0000_s1179" style="position:absolute;left:3529;top:137;width:85;height:2" coordorigin="3529,137" coordsize="85,0" path="m3529,137r85,e" filled="f" strokecolor="#78a22e" strokeweight=".09983mm">
              <v:path arrowok="t"/>
            </v:shape>
            <w10:wrap anchorx="page"/>
          </v:group>
        </w:pict>
      </w:r>
      <w:r>
        <w:rPr>
          <w:noProof/>
        </w:rPr>
        <w:pict>
          <v:group id="_x0000_s1180" style="position:absolute;left:0;text-align:left;margin-left:246.1pt;margin-top:1.75pt;width:39.35pt;height:9.1pt;z-index:-251670528;mso-position-horizontal-relative:page" coordorigin="4922,35" coordsize="787,182">
            <v:group id="_x0000_s1181" style="position:absolute;left:4929;top:205;width:774;height:2" coordorigin="4929,205" coordsize="774,2">
              <v:shape id="_x0000_s1182" style="position:absolute;left:4929;top:205;width:774;height:2" coordorigin="4929,205" coordsize="774,0" path="m4929,205r774,e" filled="f" strokecolor="#78a22e" strokeweight=".6pt">
                <v:path arrowok="t"/>
              </v:shape>
            </v:group>
            <v:group id="_x0000_s1183" style="position:absolute;left:5186;top:126;width:2;height:85" coordorigin="5186,126" coordsize="2,85">
              <v:shape id="_x0000_s1184" style="position:absolute;left:5186;top:126;width:2;height:85" coordorigin="5186,126" coordsize="0,85" path="m5186,126r,85e" filled="f" strokecolor="#78a22e" strokeweight=".09983mm">
                <v:path arrowok="t"/>
              </v:shape>
            </v:group>
            <v:group id="_x0000_s1185" style="position:absolute;left:4928;top:41;width:2;height:170" coordorigin="4928,41" coordsize="2,170">
              <v:shape id="_x0000_s1186" style="position:absolute;left:4928;top:41;width:2;height:170" coordorigin="4928,41" coordsize="0,170" path="m4928,41r,170e" filled="f" strokecolor="#78a22e" strokeweight=".6pt">
                <v:path arrowok="t"/>
              </v:shape>
            </v:group>
            <v:group id="_x0000_s1187" style="position:absolute;left:5441;top:126;width:2;height:85" coordorigin="5441,126" coordsize="2,85">
              <v:shape id="_x0000_s1188" style="position:absolute;left:5441;top:126;width:2;height:85" coordorigin="5441,126" coordsize="0,85" path="m5441,126r,85e" filled="f" strokecolor="#78a22e" strokeweight=".09983mm">
                <v:path arrowok="t"/>
              </v:shape>
            </v:group>
            <v:group id="_x0000_s1189" style="position:absolute;left:5701;top:41;width:2;height:170" coordorigin="5701,41" coordsize="2,170">
              <v:shape id="_x0000_s1190" style="position:absolute;left:5701;top:41;width:2;height:170" coordorigin="5701,41" coordsize="0,170" path="m5701,41r,170e" filled="f" strokecolor="#78a22e" strokeweight=".6pt">
                <v:path arrowok="t"/>
              </v:shape>
            </v:group>
            <w10:wrap anchorx="page"/>
          </v:group>
        </w:pict>
      </w:r>
      <w:r>
        <w:rPr>
          <w:noProof/>
        </w:rPr>
        <w:pict>
          <v:group id="_x0000_s1191" style="position:absolute;left:0;text-align:left;margin-left:238.8pt;margin-top:6.85pt;width:4.25pt;height:.1pt;z-index:-251669504;mso-position-horizontal-relative:page" coordorigin="4776,137" coordsize="85,2">
            <v:shape id="_x0000_s1192" style="position:absolute;left:4776;top:137;width:85;height:2" coordorigin="4776,137" coordsize="85,0" path="m4776,137r85,e" filled="f" strokecolor="#78a22e" strokeweight=".09983mm">
              <v:path arrowok="t"/>
            </v:shape>
            <w10:wrap anchorx="page"/>
          </v:group>
        </w:pict>
      </w:r>
      <w:r>
        <w:rPr>
          <w:noProof/>
        </w:rPr>
        <w:pict>
          <v:group id="_x0000_s1193" style="position:absolute;left:0;text-align:left;margin-left:456.9pt;margin-top:.85pt;width:102.65pt;height:9.9pt;z-index:-251667456;mso-position-horizontal-relative:page" coordorigin="9138,17" coordsize="2053,198">
            <v:group id="_x0000_s1194" style="position:absolute;left:9144;top:205;width:2039;height:2" coordorigin="9144,205" coordsize="2039,2">
              <v:shape id="_x0000_s1195" style="position:absolute;left:9144;top:205;width:2039;height:2" coordorigin="9144,205" coordsize="2039,0" path="m9144,205r2039,e" filled="f" strokecolor="#78a22e" strokeweight=".6pt">
                <v:path arrowok="t"/>
              </v:shape>
            </v:group>
            <v:group id="_x0000_s1196" style="position:absolute;left:9149;top:32;width:2;height:170" coordorigin="9149,32" coordsize="2,170">
              <v:shape id="_x0000_s1197" style="position:absolute;left:9149;top:32;width:2;height:170" coordorigin="9149,32" coordsize="0,170" path="m9149,32r,170e" filled="f" strokecolor="#78a22e" strokeweight=".6pt">
                <v:path arrowok="t"/>
              </v:shape>
            </v:group>
            <v:group id="_x0000_s1198" style="position:absolute;left:9404;top:117;width:2;height:85" coordorigin="9404,117" coordsize="2,85">
              <v:shape id="_x0000_s1199" style="position:absolute;left:9404;top:117;width:2;height:85" coordorigin="9404,117" coordsize="0,85" path="m9404,117r,85e" filled="f" strokecolor="#78a22e" strokeweight=".6pt">
                <v:path arrowok="t"/>
              </v:shape>
            </v:group>
            <v:group id="_x0000_s1200" style="position:absolute;left:9914;top:117;width:2;height:85" coordorigin="9914,117" coordsize="2,85">
              <v:shape id="_x0000_s1201" style="position:absolute;left:9914;top:117;width:2;height:85" coordorigin="9914,117" coordsize="0,85" path="m9914,117r,85e" filled="f" strokecolor="#78a22e" strokeweight=".6pt">
                <v:path arrowok="t"/>
              </v:shape>
            </v:group>
            <v:group id="_x0000_s1202" style="position:absolute;left:10424;top:117;width:2;height:85" coordorigin="10424,117" coordsize="2,85">
              <v:shape id="_x0000_s1203" style="position:absolute;left:10424;top:117;width:2;height:85" coordorigin="10424,117" coordsize="0,85" path="m10424,117r,85e" filled="f" strokecolor="#78a22e" strokeweight=".6pt">
                <v:path arrowok="t"/>
              </v:shape>
            </v:group>
            <v:group id="_x0000_s1204" style="position:absolute;left:10679;top:117;width:2;height:85" coordorigin="10679,117" coordsize="2,85">
              <v:shape id="_x0000_s1205" style="position:absolute;left:10679;top:117;width:2;height:85" coordorigin="10679,117" coordsize="0,85" path="m10679,117r,85e" filled="f" strokecolor="#78a22e" strokeweight=".6pt">
                <v:path arrowok="t"/>
              </v:shape>
            </v:group>
            <v:group id="_x0000_s1206" style="position:absolute;left:9659;top:119;width:2;height:83" coordorigin="9659,119" coordsize="2,83">
              <v:shape id="_x0000_s1207" style="position:absolute;left:9659;top:119;width:2;height:83" coordorigin="9659,119" coordsize="0,83" path="m9659,119r,83e" filled="f" strokecolor="#78a22e" strokeweight=".6pt">
                <v:path arrowok="t"/>
              </v:shape>
            </v:group>
            <v:group id="_x0000_s1208" style="position:absolute;left:10169;top:119;width:2;height:83" coordorigin="10169,119" coordsize="2,83">
              <v:shape id="_x0000_s1209" style="position:absolute;left:10169;top:119;width:2;height:83" coordorigin="10169,119" coordsize="0,83" path="m10169,119r,83e" filled="f" strokecolor="#78a22e" strokeweight=".6pt">
                <v:path arrowok="t"/>
              </v:shape>
            </v:group>
            <v:group id="_x0000_s1210" style="position:absolute;left:10934;top:119;width:2;height:83" coordorigin="10934,119" coordsize="2,83">
              <v:shape id="_x0000_s1211" style="position:absolute;left:10934;top:119;width:2;height:83" coordorigin="10934,119" coordsize="0,83" path="m10934,119r,83e" filled="f" strokecolor="#78a22e" strokeweight=".6pt">
                <v:path arrowok="t"/>
              </v:shape>
            </v:group>
            <v:group id="_x0000_s1212" style="position:absolute;left:11184;top:23;width:2;height:186" coordorigin="11184,23" coordsize="2,186">
              <v:shape id="_x0000_s1213" style="position:absolute;left:11184;top:23;width:2;height:186" coordorigin="11184,23" coordsize="0,186" path="m11184,23r,186e" filled="f" strokecolor="#78a22e" strokeweight=".6pt">
                <v:path arrowok="t"/>
              </v:shape>
            </v:group>
            <w10:wrap anchorx="page"/>
          </v:group>
        </w:pict>
      </w:r>
      <w:r w:rsidRPr="008D0941">
        <w:rPr>
          <w:rFonts w:ascii="Arial" w:hAnsi="Arial" w:cs="Arial"/>
          <w:color w:val="006600"/>
          <w:sz w:val="18"/>
          <w:szCs w:val="18"/>
        </w:rPr>
        <w:t>SI56</w:t>
      </w:r>
      <w:r w:rsidRPr="008D0941">
        <w:rPr>
          <w:rFonts w:ascii="Times New Roman" w:hAnsi="Times New Roman"/>
          <w:color w:val="006600"/>
          <w:spacing w:val="5"/>
          <w:sz w:val="18"/>
          <w:szCs w:val="18"/>
        </w:rPr>
        <w:t xml:space="preserve"> </w:t>
      </w:r>
      <w:r w:rsidRPr="008D0941">
        <w:rPr>
          <w:rFonts w:ascii="Times New Roman" w:hAnsi="Times New Roman"/>
          <w:color w:val="006600"/>
          <w:sz w:val="18"/>
          <w:szCs w:val="18"/>
        </w:rPr>
        <w:tab/>
      </w:r>
      <w:r w:rsidRPr="008D0941">
        <w:rPr>
          <w:rFonts w:ascii="Times New Roman" w:hAnsi="Times New Roman"/>
          <w:color w:val="006600"/>
          <w:w w:val="111"/>
          <w:sz w:val="18"/>
          <w:szCs w:val="18"/>
        </w:rPr>
        <w:t xml:space="preserve"> </w:t>
      </w:r>
      <w:r w:rsidRPr="008D0941">
        <w:rPr>
          <w:rFonts w:ascii="Times New Roman" w:hAnsi="Times New Roman"/>
          <w:color w:val="006600"/>
          <w:sz w:val="18"/>
          <w:szCs w:val="18"/>
        </w:rPr>
        <w:tab/>
        <w:t xml:space="preserve">         </w:t>
      </w:r>
      <w:r w:rsidRPr="008D0941">
        <w:rPr>
          <w:rFonts w:ascii="Times New Roman" w:hAnsi="Times New Roman"/>
          <w:color w:val="006600"/>
          <w:position w:val="-1"/>
          <w:sz w:val="18"/>
          <w:szCs w:val="18"/>
        </w:rPr>
        <w:t>A kerelmező adószáma</w:t>
      </w:r>
      <w:smartTag w:uri="urn:schemas-microsoft-com:office:smarttags" w:element="PersonName">
        <w:r w:rsidRPr="008D0941">
          <w:rPr>
            <w:rFonts w:ascii="Times New Roman" w:hAnsi="Times New Roman"/>
            <w:color w:val="006600"/>
            <w:w w:val="107"/>
            <w:sz w:val="18"/>
            <w:szCs w:val="18"/>
          </w:rPr>
          <w:t>:</w:t>
        </w:r>
      </w:smartTag>
    </w:p>
    <w:p w:rsidR="00883DF0" w:rsidRPr="008D0941" w:rsidRDefault="00883DF0">
      <w:pPr>
        <w:spacing w:after="0" w:line="152" w:lineRule="exact"/>
        <w:ind w:left="1571" w:right="-20"/>
        <w:rPr>
          <w:rFonts w:ascii="Times New Roman" w:hAnsi="Times New Roman"/>
          <w:color w:val="006600"/>
          <w:sz w:val="14"/>
          <w:szCs w:val="14"/>
        </w:rPr>
      </w:pPr>
      <w:r w:rsidRPr="008D0941">
        <w:rPr>
          <w:rFonts w:ascii="Times New Roman" w:hAnsi="Times New Roman"/>
          <w:color w:val="006600"/>
          <w:sz w:val="14"/>
          <w:szCs w:val="14"/>
        </w:rPr>
        <w:t xml:space="preserve">a kérelmező tranzakciós számlájának száma </w:t>
      </w:r>
    </w:p>
    <w:p w:rsidR="00883DF0" w:rsidRPr="008D0941" w:rsidRDefault="00883DF0">
      <w:pPr>
        <w:spacing w:before="2" w:after="0" w:line="180" w:lineRule="exact"/>
        <w:rPr>
          <w:color w:val="006600"/>
          <w:sz w:val="18"/>
          <w:szCs w:val="18"/>
        </w:rPr>
      </w:pPr>
    </w:p>
    <w:p w:rsidR="00883DF0" w:rsidRPr="008D0941" w:rsidRDefault="00883DF0" w:rsidP="00C908C6">
      <w:pPr>
        <w:spacing w:before="39" w:after="0" w:line="240" w:lineRule="auto"/>
        <w:ind w:left="87" w:right="50"/>
        <w:jc w:val="center"/>
        <w:rPr>
          <w:rFonts w:ascii="Arial" w:hAnsi="Arial" w:cs="Arial"/>
          <w:color w:val="006600"/>
          <w:sz w:val="14"/>
          <w:szCs w:val="14"/>
        </w:rPr>
      </w:pPr>
      <w:r w:rsidRPr="008D0941">
        <w:rPr>
          <w:rFonts w:ascii="Times New Roman" w:hAnsi="Times New Roman"/>
          <w:color w:val="006600"/>
          <w:w w:val="113"/>
          <w:sz w:val="18"/>
          <w:szCs w:val="18"/>
        </w:rPr>
        <w:t xml:space="preserve">Ha nagykorú diák vagy egyetemi hallgató, aki házas, élettársi kapcsolatban  vagy nyilvántartott azonos nemű partneri közösségben él , vagy szülő lett és gondoskodik a gyermekről, a szülei pedig kötelesek Önt eltartani, írja be </w:t>
      </w:r>
      <w:smartTag w:uri="urn:schemas-microsoft-com:office:smarttags" w:element="PersonName">
        <w:r w:rsidRPr="008D0941">
          <w:rPr>
            <w:rFonts w:ascii="Times New Roman" w:hAnsi="Times New Roman"/>
            <w:color w:val="006600"/>
            <w:sz w:val="18"/>
            <w:szCs w:val="18"/>
          </w:rPr>
          <w:t>:</w:t>
        </w:r>
      </w:smartTag>
      <w:r w:rsidRPr="008D0941">
        <w:rPr>
          <w:rFonts w:ascii="Times New Roman" w:hAnsi="Times New Roman"/>
          <w:color w:val="006600"/>
          <w:spacing w:val="11"/>
          <w:sz w:val="18"/>
          <w:szCs w:val="18"/>
        </w:rPr>
        <w:t xml:space="preserve"> </w:t>
      </w:r>
      <w:r w:rsidRPr="008D0941">
        <w:rPr>
          <w:rFonts w:ascii="Arial" w:hAnsi="Arial" w:cs="Arial"/>
          <w:color w:val="006600"/>
          <w:w w:val="99"/>
          <w:sz w:val="14"/>
          <w:szCs w:val="14"/>
        </w:rPr>
        <w:t>.........................................................................................................</w:t>
      </w:r>
    </w:p>
    <w:p w:rsidR="00883DF0" w:rsidRPr="008D0941" w:rsidRDefault="00883DF0">
      <w:pPr>
        <w:spacing w:before="10" w:after="0" w:line="220" w:lineRule="exact"/>
        <w:rPr>
          <w:color w:val="006600"/>
        </w:rPr>
      </w:pPr>
    </w:p>
    <w:p w:rsidR="00883DF0" w:rsidRPr="008D0941" w:rsidRDefault="00883DF0">
      <w:pPr>
        <w:spacing w:after="0" w:line="151" w:lineRule="exact"/>
        <w:ind w:left="89" w:right="60"/>
        <w:jc w:val="center"/>
        <w:rPr>
          <w:rFonts w:ascii="Times New Roman" w:hAnsi="Times New Roman"/>
          <w:color w:val="006600"/>
          <w:sz w:val="18"/>
          <w:szCs w:val="18"/>
        </w:rPr>
      </w:pPr>
      <w:r w:rsidRPr="008D0941">
        <w:rPr>
          <w:rFonts w:ascii="Arial" w:hAnsi="Arial" w:cs="Arial"/>
          <w:color w:val="006600"/>
          <w:w w:val="99"/>
          <w:position w:val="-1"/>
          <w:sz w:val="14"/>
          <w:szCs w:val="14"/>
        </w:rPr>
        <w:t>................................................................................................................................................................................................................................................................................</w:t>
      </w:r>
      <w:r w:rsidRPr="008D0941">
        <w:rPr>
          <w:rFonts w:ascii="Arial" w:hAnsi="Arial" w:cs="Arial"/>
          <w:color w:val="006600"/>
          <w:spacing w:val="-9"/>
          <w:position w:val="-1"/>
          <w:sz w:val="14"/>
          <w:szCs w:val="14"/>
        </w:rPr>
        <w:t xml:space="preserve"> </w:t>
      </w:r>
      <w:r w:rsidRPr="008D0941">
        <w:rPr>
          <w:rFonts w:ascii="Times New Roman" w:hAnsi="Times New Roman"/>
          <w:color w:val="006600"/>
          <w:w w:val="111"/>
          <w:position w:val="-1"/>
          <w:sz w:val="18"/>
          <w:szCs w:val="18"/>
        </w:rPr>
        <w:t xml:space="preserve"> </w:t>
      </w:r>
    </w:p>
    <w:p w:rsidR="00883DF0" w:rsidRPr="008D0941" w:rsidRDefault="00883DF0" w:rsidP="00C908C6">
      <w:pPr>
        <w:spacing w:after="0" w:line="130" w:lineRule="exact"/>
        <w:ind w:left="3356" w:right="3361"/>
        <w:jc w:val="center"/>
        <w:rPr>
          <w:color w:val="006600"/>
          <w:sz w:val="26"/>
          <w:szCs w:val="26"/>
        </w:rPr>
      </w:pPr>
      <w:r w:rsidRPr="008D0941">
        <w:rPr>
          <w:rFonts w:ascii="Times New Roman" w:hAnsi="Times New Roman"/>
          <w:color w:val="006600"/>
          <w:sz w:val="14"/>
          <w:szCs w:val="14"/>
        </w:rPr>
        <w:t>a nevelési - oktatási intézet  elnevezését és az oktatási programot</w:t>
      </w:r>
    </w:p>
    <w:p w:rsidR="00883DF0" w:rsidRPr="008D0941" w:rsidRDefault="00883DF0">
      <w:pPr>
        <w:spacing w:before="38" w:after="0" w:line="240" w:lineRule="auto"/>
        <w:ind w:left="150" w:right="-20"/>
        <w:rPr>
          <w:rFonts w:ascii="Arial" w:hAnsi="Arial" w:cs="Arial"/>
          <w:color w:val="006600"/>
          <w:sz w:val="18"/>
          <w:szCs w:val="18"/>
        </w:rPr>
      </w:pPr>
      <w:r w:rsidRPr="008D0941">
        <w:rPr>
          <w:rFonts w:ascii="Arial" w:hAnsi="Arial" w:cs="Arial"/>
          <w:b/>
          <w:bCs/>
          <w:color w:val="006600"/>
          <w:sz w:val="18"/>
          <w:szCs w:val="18"/>
        </w:rPr>
        <w:t>2. HÁZASTÁRS, ÉLETTÁRS VAGY NYILVÁNTARTOTT AZONOS NEMŰ PARTNERI KÖZÖSSÉG PARTNERE</w:t>
      </w:r>
    </w:p>
    <w:p w:rsidR="00883DF0" w:rsidRPr="008D0941" w:rsidRDefault="00883DF0">
      <w:pPr>
        <w:spacing w:before="33" w:after="0" w:line="203" w:lineRule="exact"/>
        <w:ind w:left="350" w:right="-20"/>
        <w:rPr>
          <w:rFonts w:ascii="Arial" w:hAnsi="Arial" w:cs="Arial"/>
          <w:color w:val="006600"/>
          <w:sz w:val="18"/>
          <w:szCs w:val="18"/>
        </w:rPr>
      </w:pPr>
      <w:r w:rsidRPr="008D0941">
        <w:rPr>
          <w:rFonts w:ascii="Arial" w:hAnsi="Arial" w:cs="Arial"/>
          <w:color w:val="006600"/>
          <w:position w:val="-1"/>
          <w:sz w:val="18"/>
          <w:szCs w:val="18"/>
        </w:rPr>
        <w:t>(a folytatásban</w:t>
      </w:r>
      <w:smartTag w:uri="urn:schemas-microsoft-com:office:smarttags" w:element="PersonName">
        <w:r w:rsidRPr="008D0941">
          <w:rPr>
            <w:rFonts w:ascii="Arial" w:hAnsi="Arial" w:cs="Arial"/>
            <w:color w:val="006600"/>
            <w:position w:val="-1"/>
            <w:sz w:val="18"/>
            <w:szCs w:val="18"/>
          </w:rPr>
          <w:t>:</w:t>
        </w:r>
      </w:smartTag>
      <w:r w:rsidRPr="008D0941">
        <w:rPr>
          <w:rFonts w:ascii="Arial" w:hAnsi="Arial" w:cs="Arial"/>
          <w:color w:val="006600"/>
          <w:position w:val="-1"/>
          <w:sz w:val="18"/>
          <w:szCs w:val="18"/>
        </w:rPr>
        <w:t xml:space="preserve"> házastárs vagy partner</w:t>
      </w:r>
      <w:r w:rsidRPr="008D0941">
        <w:rPr>
          <w:rFonts w:ascii="Arial" w:hAnsi="Arial" w:cs="Arial"/>
          <w:color w:val="006600"/>
          <w:w w:val="102"/>
          <w:position w:val="-1"/>
          <w:sz w:val="18"/>
          <w:szCs w:val="18"/>
        </w:rPr>
        <w:t>)</w:t>
      </w:r>
      <w:smartTag w:uri="urn:schemas-microsoft-com:office:smarttags" w:element="PersonName">
        <w:r w:rsidRPr="008D0941">
          <w:rPr>
            <w:rFonts w:ascii="Arial" w:hAnsi="Arial" w:cs="Arial"/>
            <w:color w:val="006600"/>
            <w:w w:val="102"/>
            <w:position w:val="-1"/>
            <w:sz w:val="18"/>
            <w:szCs w:val="18"/>
          </w:rPr>
          <w:t>:</w:t>
        </w:r>
      </w:smartTag>
    </w:p>
    <w:p w:rsidR="00883DF0" w:rsidRPr="008D0941" w:rsidRDefault="00883DF0">
      <w:pPr>
        <w:spacing w:before="3" w:after="0" w:line="150" w:lineRule="exact"/>
        <w:rPr>
          <w:color w:val="006600"/>
          <w:sz w:val="15"/>
          <w:szCs w:val="15"/>
        </w:rPr>
      </w:pPr>
    </w:p>
    <w:p w:rsidR="00883DF0" w:rsidRPr="008D0941" w:rsidRDefault="00883DF0">
      <w:pPr>
        <w:spacing w:before="39" w:after="0" w:line="212" w:lineRule="exact"/>
        <w:ind w:left="122" w:right="-20"/>
        <w:rPr>
          <w:rFonts w:ascii="Times New Roman" w:hAnsi="Times New Roman"/>
          <w:color w:val="006600"/>
          <w:sz w:val="18"/>
          <w:szCs w:val="18"/>
        </w:rPr>
      </w:pPr>
      <w:r>
        <w:rPr>
          <w:noProof/>
        </w:rPr>
        <w:pict>
          <v:group id="_x0000_s1214" style="position:absolute;left:0;text-align:left;margin-left:393pt;margin-top:3.2pt;width:166.7pt;height:9.3pt;z-index:-251666432;mso-position-horizontal-relative:page" coordorigin="7860,64" coordsize="3334,186">
            <v:group id="_x0000_s1215" style="position:absolute;left:7866;top:244;width:3322;height:2" coordorigin="7866,244" coordsize="3322,2">
              <v:shape id="_x0000_s1216" style="position:absolute;left:7866;top:244;width:3322;height:2" coordorigin="7866,244" coordsize="3322,0" path="m7866,244r3321,e" filled="f" strokecolor="#78a22e" strokeweight=".6pt">
                <v:path arrowok="t"/>
              </v:shape>
            </v:group>
            <v:group id="_x0000_s1217" style="position:absolute;left:7871;top:70;width:2;height:170" coordorigin="7871,70" coordsize="2,170">
              <v:shape id="_x0000_s1218" style="position:absolute;left:7871;top:70;width:2;height:170" coordorigin="7871,70" coordsize="0,170" path="m7871,70r,171e" filled="f" strokecolor="#78a22e" strokeweight=".6pt">
                <v:path arrowok="t"/>
              </v:shape>
            </v:group>
            <v:group id="_x0000_s1219" style="position:absolute;left:8126;top:156;width:2;height:85" coordorigin="8126,156" coordsize="2,85">
              <v:shape id="_x0000_s1220" style="position:absolute;left:8126;top:156;width:2;height:85" coordorigin="8126,156" coordsize="0,85" path="m8126,156r,85e" filled="f" strokecolor="#78a22e" strokeweight=".09983mm">
                <v:path arrowok="t"/>
              </v:shape>
            </v:group>
            <v:group id="_x0000_s1221" style="position:absolute;left:8381;top:70;width:2;height:170" coordorigin="8381,70" coordsize="2,170">
              <v:shape id="_x0000_s1222" style="position:absolute;left:8381;top:70;width:2;height:170" coordorigin="8381,70" coordsize="0,170" path="m8381,70r,171e" filled="f" strokecolor="#78a22e" strokeweight=".6pt">
                <v:path arrowok="t"/>
              </v:shape>
            </v:group>
            <v:group id="_x0000_s1223" style="position:absolute;left:8636;top:156;width:2;height:85" coordorigin="8636,156" coordsize="2,85">
              <v:shape id="_x0000_s1224" style="position:absolute;left:8636;top:156;width:2;height:85" coordorigin="8636,156" coordsize="0,85" path="m8636,156r,85e" filled="f" strokecolor="#78a22e" strokeweight=".09983mm">
                <v:path arrowok="t"/>
              </v:shape>
            </v:group>
            <v:group id="_x0000_s1225" style="position:absolute;left:8891;top:70;width:2;height:170" coordorigin="8891,70" coordsize="2,170">
              <v:shape id="_x0000_s1226" style="position:absolute;left:8891;top:70;width:2;height:170" coordorigin="8891,70" coordsize="0,170" path="m8891,70r,171e" filled="f" strokecolor="#78a22e" strokeweight=".6pt">
                <v:path arrowok="t"/>
              </v:shape>
            </v:group>
            <v:group id="_x0000_s1227" style="position:absolute;left:9146;top:156;width:2;height:85" coordorigin="9146,156" coordsize="2,85">
              <v:shape id="_x0000_s1228" style="position:absolute;left:9146;top:156;width:2;height:85" coordorigin="9146,156" coordsize="0,85" path="m9146,156r,85e" filled="f" strokecolor="#78a22e" strokeweight=".09983mm">
                <v:path arrowok="t"/>
              </v:shape>
            </v:group>
            <v:group id="_x0000_s1229" style="position:absolute;left:9402;top:156;width:2;height:85" coordorigin="9402,156" coordsize="2,85">
              <v:shape id="_x0000_s1230" style="position:absolute;left:9402;top:156;width:2;height:85" coordorigin="9402,156" coordsize="0,85" path="m9402,156r,85e" filled="f" strokecolor="#78a22e" strokeweight=".09983mm">
                <v:path arrowok="t"/>
              </v:shape>
            </v:group>
            <v:group id="_x0000_s1231" style="position:absolute;left:9657;top:70;width:2;height:170" coordorigin="9657,70" coordsize="2,170">
              <v:shape id="_x0000_s1232" style="position:absolute;left:9657;top:70;width:2;height:170" coordorigin="9657,70" coordsize="0,170" path="m9657,70r,171e" filled="f" strokecolor="#78a22e" strokeweight=".6pt">
                <v:path arrowok="t"/>
              </v:shape>
            </v:group>
            <v:group id="_x0000_s1233" style="position:absolute;left:9912;top:156;width:2;height:85" coordorigin="9912,156" coordsize="2,85">
              <v:shape id="_x0000_s1234" style="position:absolute;left:9912;top:156;width:2;height:85" coordorigin="9912,156" coordsize="0,85" path="m9912,156r,85e" filled="f" strokecolor="#78a22e" strokeweight=".09983mm">
                <v:path arrowok="t"/>
              </v:shape>
            </v:group>
            <v:group id="_x0000_s1235" style="position:absolute;left:10167;top:156;width:2;height:85" coordorigin="10167,156" coordsize="2,85">
              <v:shape id="_x0000_s1236" style="position:absolute;left:10167;top:156;width:2;height:85" coordorigin="10167,156" coordsize="0,85" path="m10167,156r,85e" filled="f" strokecolor="#78a22e" strokeweight=".09983mm">
                <v:path arrowok="t"/>
              </v:shape>
            </v:group>
            <v:group id="_x0000_s1237" style="position:absolute;left:10422;top:156;width:2;height:85" coordorigin="10422,156" coordsize="2,85">
              <v:shape id="_x0000_s1238" style="position:absolute;left:10422;top:156;width:2;height:85" coordorigin="10422,156" coordsize="0,85" path="m10422,156r,85e" filled="f" strokecolor="#78a22e" strokeweight=".09983mm">
                <v:path arrowok="t"/>
              </v:shape>
            </v:group>
            <v:group id="_x0000_s1239" style="position:absolute;left:10677;top:156;width:2;height:85" coordorigin="10677,156" coordsize="2,85">
              <v:shape id="_x0000_s1240" style="position:absolute;left:10677;top:156;width:2;height:85" coordorigin="10677,156" coordsize="0,85" path="m10677,156r,85e" filled="f" strokecolor="#78a22e" strokeweight=".09983mm">
                <v:path arrowok="t"/>
              </v:shape>
            </v:group>
            <v:group id="_x0000_s1241" style="position:absolute;left:10932;top:156;width:2;height:85" coordorigin="10932,156" coordsize="2,85">
              <v:shape id="_x0000_s1242" style="position:absolute;left:10932;top:156;width:2;height:85" coordorigin="10932,156" coordsize="0,85" path="m10932,156r,85e" filled="f" strokecolor="#78a22e" strokeweight=".09983mm">
                <v:path arrowok="t"/>
              </v:shape>
            </v:group>
            <w10:wrap anchorx="page"/>
          </v:group>
        </w:pict>
      </w:r>
      <w:r>
        <w:rPr>
          <w:noProof/>
        </w:rPr>
        <w:pict>
          <v:group id="_x0000_s1243" style="position:absolute;left:0;text-align:left;margin-left:559.35pt;margin-top:3.5pt;width:.1pt;height:8.5pt;z-index:-251665408;mso-position-horizontal-relative:page" coordorigin="11187,70" coordsize="2,170">
            <v:shape id="_x0000_s1244" style="position:absolute;left:11187;top:70;width:2;height:170" coordorigin="11187,70" coordsize="0,170" path="m11187,70r,171e" filled="f" strokecolor="#78a22e" strokeweight=".6pt">
              <v:path arrowok="t"/>
            </v:shape>
            <w10:wrap anchorx="page"/>
          </v:group>
        </w:pict>
      </w:r>
      <w:r w:rsidRPr="008D0941">
        <w:rPr>
          <w:rFonts w:ascii="Arial" w:hAnsi="Arial" w:cs="Arial"/>
          <w:color w:val="006600"/>
          <w:position w:val="-2"/>
          <w:sz w:val="14"/>
          <w:szCs w:val="14"/>
        </w:rPr>
        <w:t xml:space="preserve">.................................................................................................................................................................... </w:t>
      </w:r>
      <w:r w:rsidRPr="008D0941">
        <w:rPr>
          <w:rFonts w:ascii="Arial" w:hAnsi="Arial" w:cs="Arial"/>
          <w:color w:val="006600"/>
          <w:spacing w:val="35"/>
          <w:position w:val="-2"/>
          <w:sz w:val="14"/>
          <w:szCs w:val="14"/>
        </w:rPr>
        <w:t xml:space="preserve">   </w:t>
      </w:r>
      <w:r w:rsidRPr="008D0941">
        <w:rPr>
          <w:rFonts w:ascii="Arial" w:hAnsi="Arial" w:cs="Arial"/>
          <w:color w:val="006600"/>
          <w:sz w:val="14"/>
          <w:szCs w:val="14"/>
        </w:rPr>
        <w:t>ESZSZ</w:t>
      </w:r>
      <w:smartTag w:uri="urn:schemas-microsoft-com:office:smarttags" w:element="PersonName">
        <w:r w:rsidRPr="008D0941">
          <w:rPr>
            <w:rFonts w:ascii="Arial" w:hAnsi="Arial" w:cs="Arial"/>
            <w:color w:val="006600"/>
            <w:sz w:val="14"/>
            <w:szCs w:val="14"/>
          </w:rPr>
          <w:t>:</w:t>
        </w:r>
      </w:smartTag>
    </w:p>
    <w:p w:rsidR="00883DF0" w:rsidRPr="008D0941" w:rsidRDefault="00883DF0" w:rsidP="0011519E">
      <w:pPr>
        <w:spacing w:after="0" w:line="135" w:lineRule="exact"/>
        <w:ind w:left="2871" w:right="-20"/>
        <w:rPr>
          <w:rFonts w:ascii="Times New Roman" w:hAnsi="Times New Roman"/>
          <w:color w:val="006600"/>
          <w:sz w:val="14"/>
          <w:szCs w:val="14"/>
        </w:rPr>
      </w:pPr>
      <w:r w:rsidRPr="008D0941">
        <w:rPr>
          <w:rFonts w:ascii="Times New Roman" w:hAnsi="Times New Roman"/>
          <w:color w:val="006600"/>
          <w:sz w:val="14"/>
          <w:szCs w:val="14"/>
        </w:rPr>
        <w:t>csalédi-és utónév</w:t>
      </w:r>
    </w:p>
    <w:p w:rsidR="00883DF0" w:rsidRPr="008D0941" w:rsidRDefault="00883DF0" w:rsidP="0011519E">
      <w:pPr>
        <w:spacing w:after="0" w:line="135" w:lineRule="exact"/>
        <w:ind w:left="2871" w:right="-20"/>
        <w:rPr>
          <w:color w:val="006600"/>
          <w:sz w:val="17"/>
          <w:szCs w:val="17"/>
        </w:rPr>
      </w:pPr>
    </w:p>
    <w:p w:rsidR="00883DF0" w:rsidRPr="008D0941" w:rsidRDefault="00883DF0">
      <w:pPr>
        <w:spacing w:before="34" w:after="0" w:line="158" w:lineRule="exact"/>
        <w:ind w:left="90" w:right="142"/>
        <w:jc w:val="center"/>
        <w:rPr>
          <w:rFonts w:ascii="Arial" w:hAnsi="Arial" w:cs="Arial"/>
          <w:color w:val="006600"/>
          <w:sz w:val="14"/>
          <w:szCs w:val="14"/>
        </w:rPr>
      </w:pPr>
      <w:r w:rsidRPr="008D0941">
        <w:rPr>
          <w:rFonts w:ascii="Arial" w:hAnsi="Arial" w:cs="Arial"/>
          <w:color w:val="006600"/>
          <w:w w:val="99"/>
          <w:sz w:val="14"/>
          <w:szCs w:val="14"/>
        </w:rPr>
        <w:t>................................................................................................................................................................................................................................................................................</w:t>
      </w:r>
    </w:p>
    <w:p w:rsidR="00883DF0" w:rsidRPr="008D0941" w:rsidRDefault="00883DF0" w:rsidP="00E556B2">
      <w:pPr>
        <w:spacing w:after="0" w:line="130" w:lineRule="exact"/>
        <w:ind w:left="2420" w:right="3361"/>
        <w:jc w:val="center"/>
        <w:rPr>
          <w:color w:val="006600"/>
          <w:sz w:val="19"/>
          <w:szCs w:val="19"/>
          <w:lang w:val="en-GB"/>
        </w:rPr>
      </w:pPr>
      <w:r w:rsidRPr="008D0941">
        <w:rPr>
          <w:rFonts w:ascii="Times New Roman" w:hAnsi="Times New Roman"/>
          <w:color w:val="006600"/>
          <w:sz w:val="14"/>
          <w:szCs w:val="14"/>
        </w:rPr>
        <w:t>a nevelési - oktatási intézet  elnevezés és az oktatási program (ha be van vonva)</w:t>
      </w:r>
    </w:p>
    <w:p w:rsidR="00883DF0" w:rsidRPr="008D0941" w:rsidRDefault="00883DF0">
      <w:pPr>
        <w:spacing w:before="38" w:after="0" w:line="203" w:lineRule="exact"/>
        <w:ind w:left="142" w:right="-20"/>
        <w:rPr>
          <w:rFonts w:ascii="Arial" w:hAnsi="Arial" w:cs="Arial"/>
          <w:color w:val="006600"/>
          <w:sz w:val="18"/>
          <w:szCs w:val="18"/>
        </w:rPr>
      </w:pPr>
      <w:r>
        <w:rPr>
          <w:noProof/>
        </w:rPr>
        <w:pict>
          <v:group id="_x0000_s1245" style="position:absolute;left:0;text-align:left;margin-left:35.6pt;margin-top:16.8pt;width:524.5pt;height:211.55pt;z-index:-251683840;mso-position-horizontal-relative:page" coordorigin="712,336" coordsize="10490,4231">
            <v:group id="_x0000_s1246" style="position:absolute;left:732;top:356;width:2;height:4191" coordorigin="732,356" coordsize="2,4191">
              <v:shape id="_x0000_s1247" style="position:absolute;left:732;top:356;width:2;height:4191" coordorigin="732,356" coordsize="0,4191" path="m732,356r,4191e" filled="f" strokecolor="#78a22e" strokeweight="1pt">
                <v:path arrowok="t"/>
              </v:shape>
            </v:group>
            <v:group id="_x0000_s1248" style="position:absolute;left:722;top:346;width:10470;height:2" coordorigin="722,346" coordsize="10470,2">
              <v:shape id="_x0000_s1249" style="position:absolute;left:722;top:346;width:10470;height:2" coordorigin="722,346" coordsize="10470,0" path="m722,346r10470,e" filled="f" strokecolor="#78a22e" strokeweight="1pt">
                <v:path arrowok="t"/>
              </v:shape>
            </v:group>
            <v:group id="_x0000_s1250" style="position:absolute;left:1288;top:356;width:2;height:4191" coordorigin="1288,356" coordsize="2,4191">
              <v:shape id="_x0000_s1251" style="position:absolute;left:1288;top:356;width:2;height:4191" coordorigin="1288,356" coordsize="0,4191" path="m1288,356r,4191e" filled="f" strokecolor="#78a22e" strokeweight=".5pt">
                <v:path arrowok="t"/>
              </v:shape>
            </v:group>
            <v:group id="_x0000_s1252" style="position:absolute;left:4195;top:356;width:2;height:4191" coordorigin="4195,356" coordsize="2,4191">
              <v:shape id="_x0000_s1253" style="position:absolute;left:4195;top:356;width:2;height:4191" coordorigin="4195,356" coordsize="0,4191" path="m4195,356r,4191e" filled="f" strokecolor="#78a22e" strokeweight=".5pt">
                <v:path arrowok="t"/>
              </v:shape>
            </v:group>
            <v:group id="_x0000_s1254" style="position:absolute;left:7539;top:356;width:2;height:4191" coordorigin="7539,356" coordsize="2,4191">
              <v:shape id="_x0000_s1255" style="position:absolute;left:7539;top:356;width:2;height:4191" coordorigin="7539,356" coordsize="0,4191" path="m7539,356r,4191e" filled="f" strokecolor="#78a22e" strokeweight=".17642mm">
                <v:path arrowok="t"/>
              </v:shape>
            </v:group>
            <v:group id="_x0000_s1256" style="position:absolute;left:11182;top:356;width:2;height:4191" coordorigin="11182,356" coordsize="2,4191">
              <v:shape id="_x0000_s1257" style="position:absolute;left:11182;top:356;width:2;height:4191" coordorigin="11182,356" coordsize="0,4191" path="m11182,356r,4191e" filled="f" strokecolor="#78a22e" strokeweight=".35286mm">
                <v:path arrowok="t"/>
              </v:shape>
            </v:group>
            <v:group id="_x0000_s1258" style="position:absolute;left:1283;top:751;width:2917;height:2" coordorigin="1283,751" coordsize="2917,2">
              <v:shape id="_x0000_s1259" style="position:absolute;left:1283;top:751;width:2917;height:2" coordorigin="1283,751" coordsize="2917,0" path="m1283,751r2917,e" filled="f" strokecolor="#78a22e" strokeweight=".5pt">
                <v:path arrowok="t"/>
              </v:shape>
            </v:group>
            <v:group id="_x0000_s1260" style="position:absolute;left:7534;top:867;width:2273;height:2" coordorigin="7534,867" coordsize="2273,2">
              <v:shape id="_x0000_s1261" style="position:absolute;left:7534;top:867;width:2273;height:2" coordorigin="7534,867" coordsize="2273,0" path="m7534,867r2273,e" filled="f" strokecolor="#78a22e" strokeweight=".5pt">
                <v:path arrowok="t"/>
              </v:shape>
            </v:group>
            <v:group id="_x0000_s1262" style="position:absolute;left:742;top:1155;width:10430;height:2" coordorigin="742,1155" coordsize="10430,2">
              <v:shape id="_x0000_s1263" style="position:absolute;left:742;top:1155;width:10430;height:2" coordorigin="742,1155" coordsize="10430,0" path="m742,1155r10430,e" filled="f" strokecolor="#78a22e" strokeweight=".5pt">
                <v:path arrowok="t"/>
              </v:shape>
            </v:group>
            <v:group id="_x0000_s1264" style="position:absolute;left:1283;top:1496;width:2917;height:2" coordorigin="1283,1496" coordsize="2917,2">
              <v:shape id="_x0000_s1265" style="position:absolute;left:1283;top:1496;width:2917;height:2" coordorigin="1283,1496" coordsize="2917,0" path="m1283,1496r2917,e" filled="f" strokecolor="#78a22e" strokeweight=".5pt">
                <v:path arrowok="t"/>
              </v:shape>
            </v:group>
            <v:group id="_x0000_s1266" style="position:absolute;left:7534;top:1496;width:3638;height:2" coordorigin="7534,1496" coordsize="3638,2">
              <v:shape id="_x0000_s1267" style="position:absolute;left:7534;top:1496;width:3638;height:2" coordorigin="7534,1496" coordsize="3638,0" path="m7534,1496r3638,e" filled="f" strokecolor="#78a22e" strokeweight=".5pt">
                <v:path arrowok="t"/>
              </v:shape>
            </v:group>
            <v:group id="_x0000_s1268" style="position:absolute;left:742;top:1836;width:10430;height:2" coordorigin="742,1836" coordsize="10430,2">
              <v:shape id="_x0000_s1269" style="position:absolute;left:742;top:1836;width:10430;height:2" coordorigin="742,1836" coordsize="10430,0" path="m742,1836r10430,e" filled="f" strokecolor="#78a22e" strokeweight=".5pt">
                <v:path arrowok="t"/>
              </v:shape>
            </v:group>
            <v:group id="_x0000_s1270" style="position:absolute;left:1283;top:2176;width:2917;height:2" coordorigin="1283,2176" coordsize="2917,2">
              <v:shape id="_x0000_s1271" style="position:absolute;left:1283;top:2176;width:2917;height:2" coordorigin="1283,2176" coordsize="2917,0" path="m1283,2176r2917,e" filled="f" strokecolor="#78a22e" strokeweight=".5pt">
                <v:path arrowok="t"/>
              </v:shape>
            </v:group>
            <v:group id="_x0000_s1272" style="position:absolute;left:7534;top:2176;width:3638;height:2" coordorigin="7534,2176" coordsize="3638,2">
              <v:shape id="_x0000_s1273" style="position:absolute;left:7534;top:2176;width:3638;height:2" coordorigin="7534,2176" coordsize="3638,0" path="m7534,2176r3638,e" filled="f" strokecolor="#78a22e" strokeweight=".5pt">
                <v:path arrowok="t"/>
              </v:shape>
            </v:group>
            <v:group id="_x0000_s1274" style="position:absolute;left:742;top:2516;width:10430;height:2" coordorigin="742,2516" coordsize="10430,2">
              <v:shape id="_x0000_s1275" style="position:absolute;left:742;top:2516;width:10430;height:2" coordorigin="742,2516" coordsize="10430,0" path="m742,2516r10430,e" filled="f" strokecolor="#78a22e" strokeweight=".5pt">
                <v:path arrowok="t"/>
              </v:shape>
            </v:group>
            <v:group id="_x0000_s1276" style="position:absolute;left:1283;top:2856;width:2917;height:2" coordorigin="1283,2856" coordsize="2917,2">
              <v:shape id="_x0000_s1277" style="position:absolute;left:1283;top:2856;width:2917;height:2" coordorigin="1283,2856" coordsize="2917,0" path="m1283,2856r2917,e" filled="f" strokecolor="#78a22e" strokeweight=".5pt">
                <v:path arrowok="t"/>
              </v:shape>
            </v:group>
            <v:group id="_x0000_s1278" style="position:absolute;left:7534;top:2856;width:3638;height:2" coordorigin="7534,2856" coordsize="3638,2">
              <v:shape id="_x0000_s1279" style="position:absolute;left:7534;top:2856;width:3638;height:2" coordorigin="7534,2856" coordsize="3638,0" path="m7534,2856r3638,e" filled="f" strokecolor="#78a22e" strokeweight=".5pt">
                <v:path arrowok="t"/>
              </v:shape>
            </v:group>
            <v:group id="_x0000_s1280" style="position:absolute;left:742;top:3196;width:10430;height:2" coordorigin="742,3196" coordsize="10430,2">
              <v:shape id="_x0000_s1281" style="position:absolute;left:742;top:3196;width:10430;height:2" coordorigin="742,3196" coordsize="10430,0" path="m742,3196r10430,e" filled="f" strokecolor="#78a22e" strokeweight=".5pt">
                <v:path arrowok="t"/>
              </v:shape>
            </v:group>
            <v:group id="_x0000_s1282" style="position:absolute;left:1283;top:3537;width:2917;height:2" coordorigin="1283,3537" coordsize="2917,2">
              <v:shape id="_x0000_s1283" style="position:absolute;left:1283;top:3537;width:2917;height:2" coordorigin="1283,3537" coordsize="2917,0" path="m1283,3537r2917,e" filled="f" strokecolor="#78a22e" strokeweight=".5pt">
                <v:path arrowok="t"/>
              </v:shape>
            </v:group>
            <v:group id="_x0000_s1284" style="position:absolute;left:7534;top:3537;width:3638;height:2" coordorigin="7534,3537" coordsize="3638,2">
              <v:shape id="_x0000_s1285" style="position:absolute;left:7534;top:3537;width:3638;height:2" coordorigin="7534,3537" coordsize="3638,0" path="m7534,3537r3638,e" filled="f" strokecolor="#78a22e" strokeweight=".5pt">
                <v:path arrowok="t"/>
              </v:shape>
            </v:group>
            <v:group id="_x0000_s1286" style="position:absolute;left:742;top:3877;width:10430;height:2" coordorigin="742,3877" coordsize="10430,2">
              <v:shape id="_x0000_s1287" style="position:absolute;left:742;top:3877;width:10430;height:2" coordorigin="742,3877" coordsize="10430,0" path="m742,3877r10430,e" filled="f" strokecolor="#78a22e" strokeweight=".5pt">
                <v:path arrowok="t"/>
              </v:shape>
            </v:group>
            <v:group id="_x0000_s1288" style="position:absolute;left:722;top:4557;width:10470;height:2" coordorigin="722,4557" coordsize="10470,2">
              <v:shape id="_x0000_s1289" style="position:absolute;left:722;top:4557;width:10470;height:2" coordorigin="722,4557" coordsize="10470,0" path="m722,4557r10470,e" filled="f" strokecolor="#78a22e" strokeweight="1pt">
                <v:path arrowok="t"/>
              </v:shape>
            </v:group>
            <v:group id="_x0000_s1290" style="position:absolute;left:1283;top:4217;width:2917;height:2" coordorigin="1283,4217" coordsize="2917,2">
              <v:shape id="_x0000_s1291" style="position:absolute;left:1283;top:4217;width:2917;height:2" coordorigin="1283,4217" coordsize="2917,0" path="m1283,4217r2917,e" filled="f" strokecolor="#78a22e" strokeweight=".5pt">
                <v:path arrowok="t"/>
              </v:shape>
            </v:group>
            <v:group id="_x0000_s1292" style="position:absolute;left:7534;top:4217;width:3638;height:2" coordorigin="7534,4217" coordsize="3638,2">
              <v:shape id="_x0000_s1293" style="position:absolute;left:7534;top:4217;width:3638;height:2" coordorigin="7534,4217" coordsize="3638,0" path="m7534,4217r3638,e" filled="f" strokecolor="#78a22e" strokeweight=".5pt">
                <v:path arrowok="t"/>
              </v:shape>
            </v:group>
            <v:group id="_x0000_s1294" style="position:absolute;left:9802;top:356;width:2;height:794" coordorigin="9802,356" coordsize="2,794">
              <v:shape id="_x0000_s1295" style="position:absolute;left:9802;top:356;width:2;height:794" coordorigin="9802,356" coordsize="0,794" path="m9802,356r,794e" filled="f" strokecolor="#78a22e" strokeweight=".5pt">
                <v:path arrowok="t"/>
              </v:shape>
            </v:group>
            <v:group id="_x0000_s1296" style="position:absolute;left:4424;top:1752;width:2;height:85" coordorigin="4424,1752" coordsize="2,85">
              <v:shape id="_x0000_s1297" style="position:absolute;left:4424;top:1752;width:2;height:85" coordorigin="4424,1752" coordsize="0,85" path="m4424,1752r,85e" filled="f" strokecolor="#78a22e" strokeweight=".09983mm">
                <v:path arrowok="t"/>
              </v:shape>
            </v:group>
            <v:group id="_x0000_s1298" style="position:absolute;left:4682;top:1752;width:2;height:85" coordorigin="4682,1752" coordsize="2,85">
              <v:shape id="_x0000_s1299" style="position:absolute;left:4682;top:1752;width:2;height:85" coordorigin="4682,1752" coordsize="0,85" path="m4682,1752r,85e" filled="f" strokecolor="#78a22e" strokeweight=".09983mm">
                <v:path arrowok="t"/>
              </v:shape>
            </v:group>
            <v:group id="_x0000_s1300" style="position:absolute;left:5196;top:1752;width:2;height:85" coordorigin="5196,1752" coordsize="2,85">
              <v:shape id="_x0000_s1301" style="position:absolute;left:5196;top:1752;width:2;height:85" coordorigin="5196,1752" coordsize="0,85" path="m5196,1752r,85e" filled="f" strokecolor="#78a22e" strokeweight=".09983mm">
                <v:path arrowok="t"/>
              </v:shape>
            </v:group>
            <v:group id="_x0000_s1302" style="position:absolute;left:5967;top:1752;width:2;height:85" coordorigin="5967,1752" coordsize="2,85">
              <v:shape id="_x0000_s1303" style="position:absolute;left:5967;top:1752;width:2;height:85" coordorigin="5967,1752" coordsize="0,85" path="m5967,1752r,85e" filled="f" strokecolor="#78a22e" strokeweight=".09983mm">
                <v:path arrowok="t"/>
              </v:shape>
            </v:group>
            <v:group id="_x0000_s1304" style="position:absolute;left:4939;top:1752;width:2;height:85" coordorigin="4939,1752" coordsize="2,85">
              <v:shape id="_x0000_s1305" style="position:absolute;left:4939;top:1752;width:2;height:85" coordorigin="4939,1752" coordsize="0,85" path="m4939,1752r,85e" filled="f" strokecolor="#78a22e" strokeweight=".09983mm">
                <v:path arrowok="t"/>
              </v:shape>
            </v:group>
            <v:group id="_x0000_s1306" style="position:absolute;left:5453;top:1752;width:2;height:85" coordorigin="5453,1752" coordsize="2,85">
              <v:shape id="_x0000_s1307" style="position:absolute;left:5453;top:1752;width:2;height:85" coordorigin="5453,1752" coordsize="0,85" path="m5453,1752r,85e" filled="f" strokecolor="#78a22e" strokeweight=".09983mm">
                <v:path arrowok="t"/>
              </v:shape>
            </v:group>
            <v:group id="_x0000_s1308" style="position:absolute;left:5710;top:1752;width:2;height:85" coordorigin="5710,1752" coordsize="2,85">
              <v:shape id="_x0000_s1309" style="position:absolute;left:5710;top:1752;width:2;height:85" coordorigin="5710,1752" coordsize="0,85" path="m5710,1752r,85e" filled="f" strokecolor="#78a22e" strokeweight=".09983mm">
                <v:path arrowok="t"/>
              </v:shape>
            </v:group>
            <v:group id="_x0000_s1310" style="position:absolute;left:6224;top:1752;width:2;height:85" coordorigin="6224,1752" coordsize="2,85">
              <v:shape id="_x0000_s1311" style="position:absolute;left:6224;top:1752;width:2;height:85" coordorigin="6224,1752" coordsize="0,85" path="m6224,1752r,85e" filled="f" strokecolor="#78a22e" strokeweight=".09983mm">
                <v:path arrowok="t"/>
              </v:shape>
            </v:group>
            <v:group id="_x0000_s1312" style="position:absolute;left:6481;top:1752;width:2;height:85" coordorigin="6481,1752" coordsize="2,85">
              <v:shape id="_x0000_s1313" style="position:absolute;left:6481;top:1752;width:2;height:85" coordorigin="6481,1752" coordsize="0,85" path="m6481,1752r,85e" filled="f" strokecolor="#78a22e" strokeweight=".09983mm">
                <v:path arrowok="t"/>
              </v:shape>
            </v:group>
            <v:group id="_x0000_s1314" style="position:absolute;left:6738;top:1752;width:2;height:85" coordorigin="6738,1752" coordsize="2,85">
              <v:shape id="_x0000_s1315" style="position:absolute;left:6738;top:1752;width:2;height:85" coordorigin="6738,1752" coordsize="0,85" path="m6738,1752r,85e" filled="f" strokecolor="#78a22e" strokeweight=".09983mm">
                <v:path arrowok="t"/>
              </v:shape>
            </v:group>
            <v:group id="_x0000_s1316" style="position:absolute;left:6995;top:1752;width:2;height:85" coordorigin="6995,1752" coordsize="2,85">
              <v:shape id="_x0000_s1317" style="position:absolute;left:6995;top:1752;width:2;height:85" coordorigin="6995,1752" coordsize="0,85" path="m6995,1752r,85e" filled="f" strokecolor="#78a22e" strokeweight=".09983mm">
                <v:path arrowok="t"/>
              </v:shape>
            </v:group>
            <v:group id="_x0000_s1318" style="position:absolute;left:7252;top:1752;width:2;height:85" coordorigin="7252,1752" coordsize="2,85">
              <v:shape id="_x0000_s1319" style="position:absolute;left:7252;top:1752;width:2;height:85" coordorigin="7252,1752" coordsize="0,85" path="m7252,1752r,85e" filled="f" strokecolor="#78a22e" strokeweight=".09983mm">
                <v:path arrowok="t"/>
              </v:shape>
            </v:group>
            <v:group id="_x0000_s1320" style="position:absolute;left:4424;top:3114;width:2;height:85" coordorigin="4424,3114" coordsize="2,85">
              <v:shape id="_x0000_s1321" style="position:absolute;left:4424;top:3114;width:2;height:85" coordorigin="4424,3114" coordsize="0,85" path="m4424,3114r,85e" filled="f" strokecolor="#78a22e" strokeweight=".09983mm">
                <v:path arrowok="t"/>
              </v:shape>
            </v:group>
            <v:group id="_x0000_s1322" style="position:absolute;left:4682;top:3114;width:2;height:85" coordorigin="4682,3114" coordsize="2,85">
              <v:shape id="_x0000_s1323" style="position:absolute;left:4682;top:3114;width:2;height:85" coordorigin="4682,3114" coordsize="0,85" path="m4682,3114r,85e" filled="f" strokecolor="#78a22e" strokeweight=".09983mm">
                <v:path arrowok="t"/>
              </v:shape>
            </v:group>
            <v:group id="_x0000_s1324" style="position:absolute;left:5196;top:3114;width:2;height:85" coordorigin="5196,3114" coordsize="2,85">
              <v:shape id="_x0000_s1325" style="position:absolute;left:5196;top:3114;width:2;height:85" coordorigin="5196,3114" coordsize="0,85" path="m5196,3114r,85e" filled="f" strokecolor="#78a22e" strokeweight=".09983mm">
                <v:path arrowok="t"/>
              </v:shape>
            </v:group>
            <v:group id="_x0000_s1326" style="position:absolute;left:5967;top:3114;width:2;height:85" coordorigin="5967,3114" coordsize="2,85">
              <v:shape id="_x0000_s1327" style="position:absolute;left:5967;top:3114;width:2;height:85" coordorigin="5967,3114" coordsize="0,85" path="m5967,3114r,85e" filled="f" strokecolor="#78a22e" strokeweight=".09983mm">
                <v:path arrowok="t"/>
              </v:shape>
            </v:group>
            <v:group id="_x0000_s1328" style="position:absolute;left:4939;top:3114;width:2;height:85" coordorigin="4939,3114" coordsize="2,85">
              <v:shape id="_x0000_s1329" style="position:absolute;left:4939;top:3114;width:2;height:85" coordorigin="4939,3114" coordsize="0,85" path="m4939,3114r,85e" filled="f" strokecolor="#78a22e" strokeweight=".09983mm">
                <v:path arrowok="t"/>
              </v:shape>
            </v:group>
            <v:group id="_x0000_s1330" style="position:absolute;left:5453;top:3114;width:2;height:85" coordorigin="5453,3114" coordsize="2,85">
              <v:shape id="_x0000_s1331" style="position:absolute;left:5453;top:3114;width:2;height:85" coordorigin="5453,3114" coordsize="0,85" path="m5453,3114r,85e" filled="f" strokecolor="#78a22e" strokeweight=".09983mm">
                <v:path arrowok="t"/>
              </v:shape>
            </v:group>
            <v:group id="_x0000_s1332" style="position:absolute;left:5710;top:3114;width:2;height:85" coordorigin="5710,3114" coordsize="2,85">
              <v:shape id="_x0000_s1333" style="position:absolute;left:5710;top:3114;width:2;height:85" coordorigin="5710,3114" coordsize="0,85" path="m5710,3114r,85e" filled="f" strokecolor="#78a22e" strokeweight=".09983mm">
                <v:path arrowok="t"/>
              </v:shape>
            </v:group>
            <v:group id="_x0000_s1334" style="position:absolute;left:6224;top:3114;width:2;height:85" coordorigin="6224,3114" coordsize="2,85">
              <v:shape id="_x0000_s1335" style="position:absolute;left:6224;top:3114;width:2;height:85" coordorigin="6224,3114" coordsize="0,85" path="m6224,3114r,85e" filled="f" strokecolor="#78a22e" strokeweight=".09983mm">
                <v:path arrowok="t"/>
              </v:shape>
            </v:group>
            <v:group id="_x0000_s1336" style="position:absolute;left:6481;top:3114;width:2;height:85" coordorigin="6481,3114" coordsize="2,85">
              <v:shape id="_x0000_s1337" style="position:absolute;left:6481;top:3114;width:2;height:85" coordorigin="6481,3114" coordsize="0,85" path="m6481,3114r,85e" filled="f" strokecolor="#78a22e" strokeweight=".09983mm">
                <v:path arrowok="t"/>
              </v:shape>
            </v:group>
            <v:group id="_x0000_s1338" style="position:absolute;left:6738;top:3114;width:2;height:85" coordorigin="6738,3114" coordsize="2,85">
              <v:shape id="_x0000_s1339" style="position:absolute;left:6738;top:3114;width:2;height:85" coordorigin="6738,3114" coordsize="0,85" path="m6738,3114r,85e" filled="f" strokecolor="#78a22e" strokeweight=".09983mm">
                <v:path arrowok="t"/>
              </v:shape>
            </v:group>
            <v:group id="_x0000_s1340" style="position:absolute;left:6995;top:3114;width:2;height:85" coordorigin="6995,3114" coordsize="2,85">
              <v:shape id="_x0000_s1341" style="position:absolute;left:6995;top:3114;width:2;height:85" coordorigin="6995,3114" coordsize="0,85" path="m6995,3114r,85e" filled="f" strokecolor="#78a22e" strokeweight=".09983mm">
                <v:path arrowok="t"/>
              </v:shape>
            </v:group>
            <v:group id="_x0000_s1342" style="position:absolute;left:7252;top:3114;width:2;height:85" coordorigin="7252,3114" coordsize="2,85">
              <v:shape id="_x0000_s1343" style="position:absolute;left:7252;top:3114;width:2;height:85" coordorigin="7252,3114" coordsize="0,85" path="m7252,3114r,85e" filled="f" strokecolor="#78a22e" strokeweight=".09983mm">
                <v:path arrowok="t"/>
              </v:shape>
            </v:group>
            <v:group id="_x0000_s1344" style="position:absolute;left:4424;top:4475;width:2;height:85" coordorigin="4424,4475" coordsize="2,85">
              <v:shape id="_x0000_s1345" style="position:absolute;left:4424;top:4475;width:2;height:85" coordorigin="4424,4475" coordsize="0,85" path="m4424,4475r,85e" filled="f" strokecolor="#78a22e" strokeweight=".09983mm">
                <v:path arrowok="t"/>
              </v:shape>
            </v:group>
            <v:group id="_x0000_s1346" style="position:absolute;left:4682;top:4475;width:2;height:85" coordorigin="4682,4475" coordsize="2,85">
              <v:shape id="_x0000_s1347" style="position:absolute;left:4682;top:4475;width:2;height:85" coordorigin="4682,4475" coordsize="0,85" path="m4682,4475r,85e" filled="f" strokecolor="#78a22e" strokeweight=".09983mm">
                <v:path arrowok="t"/>
              </v:shape>
            </v:group>
            <v:group id="_x0000_s1348" style="position:absolute;left:5196;top:4475;width:2;height:85" coordorigin="5196,4475" coordsize="2,85">
              <v:shape id="_x0000_s1349" style="position:absolute;left:5196;top:4475;width:2;height:85" coordorigin="5196,4475" coordsize="0,85" path="m5196,4475r,85e" filled="f" strokecolor="#78a22e" strokeweight=".09983mm">
                <v:path arrowok="t"/>
              </v:shape>
            </v:group>
            <v:group id="_x0000_s1350" style="position:absolute;left:5967;top:4475;width:2;height:85" coordorigin="5967,4475" coordsize="2,85">
              <v:shape id="_x0000_s1351" style="position:absolute;left:5967;top:4475;width:2;height:85" coordorigin="5967,4475" coordsize="0,85" path="m5967,4475r,85e" filled="f" strokecolor="#78a22e" strokeweight=".09983mm">
                <v:path arrowok="t"/>
              </v:shape>
            </v:group>
            <v:group id="_x0000_s1352" style="position:absolute;left:4939;top:4475;width:2;height:85" coordorigin="4939,4475" coordsize="2,85">
              <v:shape id="_x0000_s1353" style="position:absolute;left:4939;top:4475;width:2;height:85" coordorigin="4939,4475" coordsize="0,85" path="m4939,4475r,85e" filled="f" strokecolor="#78a22e" strokeweight=".09983mm">
                <v:path arrowok="t"/>
              </v:shape>
            </v:group>
            <v:group id="_x0000_s1354" style="position:absolute;left:5453;top:4475;width:2;height:85" coordorigin="5453,4475" coordsize="2,85">
              <v:shape id="_x0000_s1355" style="position:absolute;left:5453;top:4475;width:2;height:85" coordorigin="5453,4475" coordsize="0,85" path="m5453,4475r,85e" filled="f" strokecolor="#78a22e" strokeweight=".09983mm">
                <v:path arrowok="t"/>
              </v:shape>
            </v:group>
            <v:group id="_x0000_s1356" style="position:absolute;left:5710;top:4475;width:2;height:85" coordorigin="5710,4475" coordsize="2,85">
              <v:shape id="_x0000_s1357" style="position:absolute;left:5710;top:4475;width:2;height:85" coordorigin="5710,4475" coordsize="0,85" path="m5710,4475r,85e" filled="f" strokecolor="#78a22e" strokeweight=".09983mm">
                <v:path arrowok="t"/>
              </v:shape>
            </v:group>
            <v:group id="_x0000_s1358" style="position:absolute;left:6224;top:4475;width:2;height:85" coordorigin="6224,4475" coordsize="2,85">
              <v:shape id="_x0000_s1359" style="position:absolute;left:6224;top:4475;width:2;height:85" coordorigin="6224,4475" coordsize="0,85" path="m6224,4475r,85e" filled="f" strokecolor="#78a22e" strokeweight=".09983mm">
                <v:path arrowok="t"/>
              </v:shape>
            </v:group>
            <v:group id="_x0000_s1360" style="position:absolute;left:6481;top:4475;width:2;height:85" coordorigin="6481,4475" coordsize="2,85">
              <v:shape id="_x0000_s1361" style="position:absolute;left:6481;top:4475;width:2;height:85" coordorigin="6481,4475" coordsize="0,85" path="m6481,4475r,85e" filled="f" strokecolor="#78a22e" strokeweight=".09983mm">
                <v:path arrowok="t"/>
              </v:shape>
            </v:group>
            <v:group id="_x0000_s1362" style="position:absolute;left:6738;top:4475;width:2;height:85" coordorigin="6738,4475" coordsize="2,85">
              <v:shape id="_x0000_s1363" style="position:absolute;left:6738;top:4475;width:2;height:85" coordorigin="6738,4475" coordsize="0,85" path="m6738,4475r,85e" filled="f" strokecolor="#78a22e" strokeweight=".09983mm">
                <v:path arrowok="t"/>
              </v:shape>
            </v:group>
            <v:group id="_x0000_s1364" style="position:absolute;left:6995;top:4475;width:2;height:85" coordorigin="6995,4475" coordsize="2,85">
              <v:shape id="_x0000_s1365" style="position:absolute;left:6995;top:4475;width:2;height:85" coordorigin="6995,4475" coordsize="0,85" path="m6995,4475r,85e" filled="f" strokecolor="#78a22e" strokeweight=".09983mm">
                <v:path arrowok="t"/>
              </v:shape>
            </v:group>
            <v:group id="_x0000_s1366" style="position:absolute;left:7252;top:4475;width:2;height:85" coordorigin="7252,4475" coordsize="2,85">
              <v:shape id="_x0000_s1367" style="position:absolute;left:7252;top:4475;width:2;height:85" coordorigin="7252,4475" coordsize="0,85" path="m7252,4475r,85e" filled="f" strokecolor="#78a22e" strokeweight=".09983mm">
                <v:path arrowok="t"/>
              </v:shape>
            </v:group>
            <v:group id="_x0000_s1368" style="position:absolute;left:4424;top:2434;width:2;height:85" coordorigin="4424,2434" coordsize="2,85">
              <v:shape id="_x0000_s1369" style="position:absolute;left:4424;top:2434;width:2;height:85" coordorigin="4424,2434" coordsize="0,85" path="m4424,2434r,85e" filled="f" strokecolor="#78a22e" strokeweight=".09983mm">
                <v:path arrowok="t"/>
              </v:shape>
            </v:group>
            <v:group id="_x0000_s1370" style="position:absolute;left:4682;top:2434;width:2;height:85" coordorigin="4682,2434" coordsize="2,85">
              <v:shape id="_x0000_s1371" style="position:absolute;left:4682;top:2434;width:2;height:85" coordorigin="4682,2434" coordsize="0,85" path="m4682,2434r,85e" filled="f" strokecolor="#78a22e" strokeweight=".09983mm">
                <v:path arrowok="t"/>
              </v:shape>
            </v:group>
            <v:group id="_x0000_s1372" style="position:absolute;left:5196;top:2434;width:2;height:85" coordorigin="5196,2434" coordsize="2,85">
              <v:shape id="_x0000_s1373" style="position:absolute;left:5196;top:2434;width:2;height:85" coordorigin="5196,2434" coordsize="0,85" path="m5196,2434r,85e" filled="f" strokecolor="#78a22e" strokeweight=".09983mm">
                <v:path arrowok="t"/>
              </v:shape>
            </v:group>
            <v:group id="_x0000_s1374" style="position:absolute;left:5967;top:2434;width:2;height:85" coordorigin="5967,2434" coordsize="2,85">
              <v:shape id="_x0000_s1375" style="position:absolute;left:5967;top:2434;width:2;height:85" coordorigin="5967,2434" coordsize="0,85" path="m5967,2434r,85e" filled="f" strokecolor="#78a22e" strokeweight=".09983mm">
                <v:path arrowok="t"/>
              </v:shape>
            </v:group>
            <v:group id="_x0000_s1376" style="position:absolute;left:4939;top:2434;width:2;height:85" coordorigin="4939,2434" coordsize="2,85">
              <v:shape id="_x0000_s1377" style="position:absolute;left:4939;top:2434;width:2;height:85" coordorigin="4939,2434" coordsize="0,85" path="m4939,2434r,85e" filled="f" strokecolor="#78a22e" strokeweight=".09983mm">
                <v:path arrowok="t"/>
              </v:shape>
            </v:group>
            <v:group id="_x0000_s1378" style="position:absolute;left:5453;top:2434;width:2;height:85" coordorigin="5453,2434" coordsize="2,85">
              <v:shape id="_x0000_s1379" style="position:absolute;left:5453;top:2434;width:2;height:85" coordorigin="5453,2434" coordsize="0,85" path="m5453,2434r,85e" filled="f" strokecolor="#78a22e" strokeweight=".09983mm">
                <v:path arrowok="t"/>
              </v:shape>
            </v:group>
            <v:group id="_x0000_s1380" style="position:absolute;left:5710;top:2434;width:2;height:85" coordorigin="5710,2434" coordsize="2,85">
              <v:shape id="_x0000_s1381" style="position:absolute;left:5710;top:2434;width:2;height:85" coordorigin="5710,2434" coordsize="0,85" path="m5710,2434r,85e" filled="f" strokecolor="#78a22e" strokeweight=".09983mm">
                <v:path arrowok="t"/>
              </v:shape>
            </v:group>
            <v:group id="_x0000_s1382" style="position:absolute;left:6224;top:2434;width:2;height:85" coordorigin="6224,2434" coordsize="2,85">
              <v:shape id="_x0000_s1383" style="position:absolute;left:6224;top:2434;width:2;height:85" coordorigin="6224,2434" coordsize="0,85" path="m6224,2434r,85e" filled="f" strokecolor="#78a22e" strokeweight=".09983mm">
                <v:path arrowok="t"/>
              </v:shape>
            </v:group>
            <v:group id="_x0000_s1384" style="position:absolute;left:6481;top:2434;width:2;height:85" coordorigin="6481,2434" coordsize="2,85">
              <v:shape id="_x0000_s1385" style="position:absolute;left:6481;top:2434;width:2;height:85" coordorigin="6481,2434" coordsize="0,85" path="m6481,2434r,85e" filled="f" strokecolor="#78a22e" strokeweight=".09983mm">
                <v:path arrowok="t"/>
              </v:shape>
            </v:group>
            <v:group id="_x0000_s1386" style="position:absolute;left:6738;top:2434;width:2;height:85" coordorigin="6738,2434" coordsize="2,85">
              <v:shape id="_x0000_s1387" style="position:absolute;left:6738;top:2434;width:2;height:85" coordorigin="6738,2434" coordsize="0,85" path="m6738,2434r,85e" filled="f" strokecolor="#78a22e" strokeweight=".09983mm">
                <v:path arrowok="t"/>
              </v:shape>
            </v:group>
            <v:group id="_x0000_s1388" style="position:absolute;left:6995;top:2434;width:2;height:85" coordorigin="6995,2434" coordsize="2,85">
              <v:shape id="_x0000_s1389" style="position:absolute;left:6995;top:2434;width:2;height:85" coordorigin="6995,2434" coordsize="0,85" path="m6995,2434r,85e" filled="f" strokecolor="#78a22e" strokeweight=".09983mm">
                <v:path arrowok="t"/>
              </v:shape>
            </v:group>
            <v:group id="_x0000_s1390" style="position:absolute;left:7252;top:2434;width:2;height:85" coordorigin="7252,2434" coordsize="2,85">
              <v:shape id="_x0000_s1391" style="position:absolute;left:7252;top:2434;width:2;height:85" coordorigin="7252,2434" coordsize="0,85" path="m7252,2434r,85e" filled="f" strokecolor="#78a22e" strokeweight=".09983mm">
                <v:path arrowok="t"/>
              </v:shape>
            </v:group>
            <v:group id="_x0000_s1392" style="position:absolute;left:4424;top:3794;width:2;height:85" coordorigin="4424,3794" coordsize="2,85">
              <v:shape id="_x0000_s1393" style="position:absolute;left:4424;top:3794;width:2;height:85" coordorigin="4424,3794" coordsize="0,85" path="m4424,3794r,85e" filled="f" strokecolor="#78a22e" strokeweight=".09983mm">
                <v:path arrowok="t"/>
              </v:shape>
            </v:group>
            <v:group id="_x0000_s1394" style="position:absolute;left:4682;top:3794;width:2;height:85" coordorigin="4682,3794" coordsize="2,85">
              <v:shape id="_x0000_s1395" style="position:absolute;left:4682;top:3794;width:2;height:85" coordorigin="4682,3794" coordsize="0,85" path="m4682,3794r,85e" filled="f" strokecolor="#78a22e" strokeweight=".09983mm">
                <v:path arrowok="t"/>
              </v:shape>
            </v:group>
            <v:group id="_x0000_s1396" style="position:absolute;left:5196;top:3794;width:2;height:85" coordorigin="5196,3794" coordsize="2,85">
              <v:shape id="_x0000_s1397" style="position:absolute;left:5196;top:3794;width:2;height:85" coordorigin="5196,3794" coordsize="0,85" path="m5196,3794r,85e" filled="f" strokecolor="#78a22e" strokeweight=".09983mm">
                <v:path arrowok="t"/>
              </v:shape>
            </v:group>
            <v:group id="_x0000_s1398" style="position:absolute;left:5967;top:3794;width:2;height:85" coordorigin="5967,3794" coordsize="2,85">
              <v:shape id="_x0000_s1399" style="position:absolute;left:5967;top:3794;width:2;height:85" coordorigin="5967,3794" coordsize="0,85" path="m5967,3794r,85e" filled="f" strokecolor="#78a22e" strokeweight=".09983mm">
                <v:path arrowok="t"/>
              </v:shape>
            </v:group>
            <v:group id="_x0000_s1400" style="position:absolute;left:4939;top:3794;width:2;height:85" coordorigin="4939,3794" coordsize="2,85">
              <v:shape id="_x0000_s1401" style="position:absolute;left:4939;top:3794;width:2;height:85" coordorigin="4939,3794" coordsize="0,85" path="m4939,3794r,85e" filled="f" strokecolor="#78a22e" strokeweight=".09983mm">
                <v:path arrowok="t"/>
              </v:shape>
            </v:group>
            <v:group id="_x0000_s1402" style="position:absolute;left:5453;top:3794;width:2;height:85" coordorigin="5453,3794" coordsize="2,85">
              <v:shape id="_x0000_s1403" style="position:absolute;left:5453;top:3794;width:2;height:85" coordorigin="5453,3794" coordsize="0,85" path="m5453,3794r,85e" filled="f" strokecolor="#78a22e" strokeweight=".09983mm">
                <v:path arrowok="t"/>
              </v:shape>
            </v:group>
            <v:group id="_x0000_s1404" style="position:absolute;left:5710;top:3794;width:2;height:85" coordorigin="5710,3794" coordsize="2,85">
              <v:shape id="_x0000_s1405" style="position:absolute;left:5710;top:3794;width:2;height:85" coordorigin="5710,3794" coordsize="0,85" path="m5710,3794r,85e" filled="f" strokecolor="#78a22e" strokeweight=".09983mm">
                <v:path arrowok="t"/>
              </v:shape>
            </v:group>
            <v:group id="_x0000_s1406" style="position:absolute;left:6224;top:3794;width:2;height:85" coordorigin="6224,3794" coordsize="2,85">
              <v:shape id="_x0000_s1407" style="position:absolute;left:6224;top:3794;width:2;height:85" coordorigin="6224,3794" coordsize="0,85" path="m6224,3794r,85e" filled="f" strokecolor="#78a22e" strokeweight=".09983mm">
                <v:path arrowok="t"/>
              </v:shape>
            </v:group>
            <v:group id="_x0000_s1408" style="position:absolute;left:6481;top:3794;width:2;height:85" coordorigin="6481,3794" coordsize="2,85">
              <v:shape id="_x0000_s1409" style="position:absolute;left:6481;top:3794;width:2;height:85" coordorigin="6481,3794" coordsize="0,85" path="m6481,3794r,85e" filled="f" strokecolor="#78a22e" strokeweight=".09983mm">
                <v:path arrowok="t"/>
              </v:shape>
            </v:group>
            <v:group id="_x0000_s1410" style="position:absolute;left:6738;top:3794;width:2;height:85" coordorigin="6738,3794" coordsize="2,85">
              <v:shape id="_x0000_s1411" style="position:absolute;left:6738;top:3794;width:2;height:85" coordorigin="6738,3794" coordsize="0,85" path="m6738,3794r,85e" filled="f" strokecolor="#78a22e" strokeweight=".09983mm">
                <v:path arrowok="t"/>
              </v:shape>
            </v:group>
            <v:group id="_x0000_s1412" style="position:absolute;left:6995;top:3794;width:2;height:85" coordorigin="6995,3794" coordsize="2,85">
              <v:shape id="_x0000_s1413" style="position:absolute;left:6995;top:3794;width:2;height:85" coordorigin="6995,3794" coordsize="0,85" path="m6995,3794r,85e" filled="f" strokecolor="#78a22e" strokeweight=".09983mm">
                <v:path arrowok="t"/>
              </v:shape>
            </v:group>
            <v:group id="_x0000_s1414" style="position:absolute;left:7252;top:3794;width:2;height:85" coordorigin="7252,3794" coordsize="2,85">
              <v:shape id="_x0000_s1415" style="position:absolute;left:7252;top:3794;width:2;height:85" coordorigin="7252,3794" coordsize="0,85" path="m7252,3794r,85e" filled="f" strokecolor="#78a22e" strokeweight=".09983mm">
                <v:path arrowok="t"/>
              </v:shape>
            </v:group>
            <w10:wrap anchorx="page"/>
          </v:group>
        </w:pict>
      </w:r>
      <w:r w:rsidRPr="008D0941">
        <w:rPr>
          <w:rFonts w:ascii="Arial" w:hAnsi="Arial" w:cs="Arial"/>
          <w:b/>
          <w:bCs/>
          <w:color w:val="006600"/>
          <w:position w:val="-1"/>
          <w:sz w:val="18"/>
          <w:szCs w:val="18"/>
        </w:rPr>
        <w:t xml:space="preserve">3. GYEREKEK </w:t>
      </w:r>
      <w:r w:rsidRPr="008D0941">
        <w:rPr>
          <w:rFonts w:ascii="Arial" w:hAnsi="Arial" w:cs="Arial"/>
          <w:color w:val="006600"/>
          <w:position w:val="-1"/>
          <w:sz w:val="18"/>
          <w:szCs w:val="18"/>
        </w:rPr>
        <w:t>(sorrendben a legidősebbtől a legfiatalabbig</w:t>
      </w:r>
      <w:r w:rsidRPr="008D0941">
        <w:rPr>
          <w:rFonts w:ascii="Arial" w:hAnsi="Arial" w:cs="Arial"/>
          <w:color w:val="006600"/>
          <w:w w:val="101"/>
          <w:position w:val="-1"/>
          <w:sz w:val="18"/>
          <w:szCs w:val="18"/>
        </w:rPr>
        <w:t>)</w:t>
      </w:r>
      <w:smartTag w:uri="urn:schemas-microsoft-com:office:smarttags" w:element="PersonName">
        <w:r w:rsidRPr="008D0941">
          <w:rPr>
            <w:rFonts w:ascii="Arial" w:hAnsi="Arial" w:cs="Arial"/>
            <w:color w:val="006600"/>
            <w:w w:val="101"/>
            <w:position w:val="-1"/>
            <w:sz w:val="18"/>
            <w:szCs w:val="18"/>
          </w:rPr>
          <w:t>:</w:t>
        </w:r>
      </w:smartTag>
    </w:p>
    <w:p w:rsidR="00883DF0" w:rsidRPr="008D0941" w:rsidRDefault="00883DF0">
      <w:pPr>
        <w:spacing w:after="0"/>
        <w:rPr>
          <w:color w:val="006600"/>
        </w:rPr>
        <w:sectPr w:rsidR="00883DF0" w:rsidRPr="008D0941">
          <w:type w:val="continuous"/>
          <w:pgSz w:w="11920" w:h="16840"/>
          <w:pgMar w:top="440" w:right="500" w:bottom="280" w:left="580" w:header="708" w:footer="708" w:gutter="0"/>
          <w:cols w:space="708"/>
        </w:sectPr>
      </w:pPr>
    </w:p>
    <w:p w:rsidR="00883DF0" w:rsidRPr="008D0941" w:rsidRDefault="00883DF0">
      <w:pPr>
        <w:spacing w:before="7" w:after="0" w:line="260" w:lineRule="exact"/>
        <w:rPr>
          <w:color w:val="006600"/>
          <w:sz w:val="26"/>
          <w:szCs w:val="26"/>
        </w:rPr>
      </w:pPr>
    </w:p>
    <w:p w:rsidR="00883DF0" w:rsidRPr="008D0941" w:rsidRDefault="00883DF0" w:rsidP="00E556B2">
      <w:pPr>
        <w:spacing w:after="0" w:line="230" w:lineRule="atLeast"/>
        <w:ind w:left="220" w:right="-51" w:hanging="325"/>
        <w:rPr>
          <w:rFonts w:ascii="Arial" w:hAnsi="Arial" w:cs="Arial"/>
          <w:color w:val="006600"/>
          <w:sz w:val="18"/>
          <w:szCs w:val="18"/>
        </w:rPr>
      </w:pPr>
      <w:r w:rsidRPr="008D0941">
        <w:rPr>
          <w:rFonts w:ascii="Arial" w:hAnsi="Arial" w:cs="Arial"/>
          <w:b/>
          <w:bCs/>
          <w:color w:val="006600"/>
          <w:w w:val="102"/>
          <w:sz w:val="16"/>
          <w:szCs w:val="16"/>
        </w:rPr>
        <w:t xml:space="preserve">       Sor-szám</w:t>
      </w:r>
      <w:r w:rsidRPr="008D0941">
        <w:rPr>
          <w:rFonts w:ascii="Arial" w:hAnsi="Arial" w:cs="Arial"/>
          <w:b/>
          <w:bCs/>
          <w:color w:val="006600"/>
          <w:sz w:val="18"/>
          <w:szCs w:val="18"/>
        </w:rPr>
        <w:t>.</w:t>
      </w:r>
    </w:p>
    <w:p w:rsidR="00883DF0" w:rsidRPr="008D0941" w:rsidRDefault="00883DF0">
      <w:pPr>
        <w:spacing w:before="3" w:after="0" w:line="200" w:lineRule="exact"/>
        <w:rPr>
          <w:color w:val="006600"/>
          <w:sz w:val="20"/>
          <w:szCs w:val="20"/>
        </w:rPr>
      </w:pPr>
      <w:r w:rsidRPr="008D0941">
        <w:rPr>
          <w:color w:val="006600"/>
        </w:rPr>
        <w:br w:type="column"/>
      </w:r>
    </w:p>
    <w:p w:rsidR="00883DF0" w:rsidRPr="008D0941" w:rsidRDefault="00883DF0" w:rsidP="00E556B2">
      <w:pPr>
        <w:spacing w:after="0" w:line="240" w:lineRule="auto"/>
        <w:ind w:left="-440" w:right="-334" w:firstLine="110"/>
        <w:rPr>
          <w:color w:val="006600"/>
          <w:sz w:val="20"/>
          <w:szCs w:val="20"/>
        </w:rPr>
      </w:pPr>
      <w:r w:rsidRPr="008D0941">
        <w:rPr>
          <w:rFonts w:ascii="Arial" w:hAnsi="Arial" w:cs="Arial"/>
          <w:b/>
          <w:bCs/>
          <w:color w:val="006600"/>
          <w:sz w:val="18"/>
          <w:szCs w:val="18"/>
        </w:rPr>
        <w:t>Családi- és utónév</w:t>
      </w:r>
      <w:r w:rsidRPr="008D0941">
        <w:rPr>
          <w:color w:val="006600"/>
        </w:rPr>
        <w:br w:type="column"/>
      </w:r>
    </w:p>
    <w:p w:rsidR="00883DF0" w:rsidRPr="008D0941" w:rsidRDefault="00883DF0">
      <w:pPr>
        <w:spacing w:before="6" w:after="0" w:line="200" w:lineRule="exact"/>
        <w:rPr>
          <w:color w:val="006600"/>
          <w:sz w:val="20"/>
          <w:szCs w:val="20"/>
        </w:rPr>
      </w:pPr>
    </w:p>
    <w:p w:rsidR="00883DF0" w:rsidRPr="008D0941" w:rsidRDefault="00883DF0">
      <w:pPr>
        <w:spacing w:after="0" w:line="240" w:lineRule="auto"/>
        <w:ind w:right="-67"/>
        <w:rPr>
          <w:rFonts w:ascii="Arial" w:hAnsi="Arial" w:cs="Arial"/>
          <w:color w:val="006600"/>
          <w:sz w:val="18"/>
          <w:szCs w:val="18"/>
          <w:lang w:val="en-GB"/>
        </w:rPr>
      </w:pPr>
      <w:r w:rsidRPr="008D0941">
        <w:rPr>
          <w:rFonts w:ascii="Arial" w:hAnsi="Arial" w:cs="Arial"/>
          <w:b/>
          <w:bCs/>
          <w:color w:val="006600"/>
          <w:w w:val="101"/>
          <w:sz w:val="18"/>
          <w:szCs w:val="18"/>
          <w:lang w:val="en-GB"/>
        </w:rPr>
        <w:t>ESZSZ</w:t>
      </w:r>
    </w:p>
    <w:p w:rsidR="00883DF0" w:rsidRPr="008D0941" w:rsidRDefault="00883DF0">
      <w:pPr>
        <w:spacing w:before="5" w:after="0" w:line="140" w:lineRule="exact"/>
        <w:rPr>
          <w:color w:val="006600"/>
          <w:sz w:val="14"/>
          <w:szCs w:val="14"/>
          <w:lang w:val="en-GB"/>
        </w:rPr>
      </w:pPr>
      <w:r w:rsidRPr="008D0941">
        <w:rPr>
          <w:color w:val="006600"/>
          <w:lang w:val="en-GB"/>
        </w:rPr>
        <w:br w:type="column"/>
      </w:r>
    </w:p>
    <w:p w:rsidR="00883DF0" w:rsidRPr="008D0941" w:rsidRDefault="00883DF0" w:rsidP="00F31D61">
      <w:pPr>
        <w:spacing w:after="0" w:line="240" w:lineRule="auto"/>
        <w:ind w:right="-35"/>
        <w:jc w:val="center"/>
        <w:rPr>
          <w:rFonts w:ascii="Arial" w:hAnsi="Arial" w:cs="Arial"/>
          <w:b/>
          <w:bCs/>
          <w:color w:val="006600"/>
          <w:sz w:val="18"/>
          <w:szCs w:val="18"/>
          <w:lang w:val="en-GB"/>
        </w:rPr>
      </w:pPr>
      <w:r w:rsidRPr="008D0941">
        <w:rPr>
          <w:rFonts w:ascii="Arial" w:hAnsi="Arial" w:cs="Arial"/>
          <w:b/>
          <w:bCs/>
          <w:color w:val="006600"/>
          <w:sz w:val="18"/>
          <w:szCs w:val="18"/>
          <w:lang w:val="en-GB"/>
        </w:rPr>
        <w:t>A nevelési-oktatási intézet megnevezése</w:t>
      </w:r>
    </w:p>
    <w:p w:rsidR="00883DF0" w:rsidRPr="008D0941" w:rsidRDefault="00883DF0" w:rsidP="00F31D61">
      <w:pPr>
        <w:spacing w:after="0" w:line="240" w:lineRule="auto"/>
        <w:ind w:right="-35"/>
        <w:jc w:val="center"/>
        <w:rPr>
          <w:color w:val="006600"/>
          <w:sz w:val="11"/>
          <w:szCs w:val="11"/>
          <w:lang w:val="en-GB"/>
        </w:rPr>
      </w:pPr>
      <w:r w:rsidRPr="008D0941">
        <w:rPr>
          <w:rFonts w:ascii="Arial" w:hAnsi="Arial" w:cs="Arial"/>
          <w:b/>
          <w:bCs/>
          <w:color w:val="006600"/>
          <w:sz w:val="18"/>
          <w:szCs w:val="18"/>
          <w:lang w:val="en-GB"/>
        </w:rPr>
        <w:t>oktatási program</w:t>
      </w:r>
      <w:r w:rsidRPr="008D0941">
        <w:rPr>
          <w:color w:val="006600"/>
          <w:lang w:val="en-GB"/>
        </w:rPr>
        <w:br w:type="column"/>
      </w:r>
    </w:p>
    <w:p w:rsidR="00883DF0" w:rsidRPr="008D0941" w:rsidRDefault="00883DF0" w:rsidP="00F31D61">
      <w:pPr>
        <w:spacing w:after="0" w:line="240" w:lineRule="auto"/>
        <w:ind w:left="65" w:right="-20"/>
        <w:rPr>
          <w:rFonts w:ascii="Arial" w:hAnsi="Arial" w:cs="Arial"/>
          <w:b/>
          <w:bCs/>
          <w:color w:val="006600"/>
          <w:sz w:val="16"/>
          <w:szCs w:val="16"/>
          <w:lang w:val="en-GB"/>
        </w:rPr>
      </w:pPr>
      <w:r w:rsidRPr="008D0941">
        <w:rPr>
          <w:rFonts w:ascii="Arial" w:hAnsi="Arial" w:cs="Arial"/>
          <w:b/>
          <w:bCs/>
          <w:color w:val="006600"/>
          <w:sz w:val="16"/>
          <w:szCs w:val="16"/>
          <w:lang w:val="en-GB"/>
        </w:rPr>
        <w:t xml:space="preserve">ha be van vonva </w:t>
      </w:r>
    </w:p>
    <w:p w:rsidR="00883DF0" w:rsidRPr="008D0941" w:rsidRDefault="00883DF0" w:rsidP="00F31D61">
      <w:pPr>
        <w:spacing w:after="0" w:line="240" w:lineRule="auto"/>
        <w:ind w:left="65" w:right="-20"/>
        <w:rPr>
          <w:color w:val="006600"/>
          <w:lang w:val="en-GB"/>
        </w:rPr>
        <w:sectPr w:rsidR="00883DF0" w:rsidRPr="008D0941" w:rsidSect="00E556B2">
          <w:type w:val="continuous"/>
          <w:pgSz w:w="11920" w:h="16840"/>
          <w:pgMar w:top="440" w:right="500" w:bottom="280" w:left="580" w:header="708" w:footer="708" w:gutter="0"/>
          <w:cols w:num="5" w:space="708" w:equalWidth="0">
            <w:col w:w="621" w:space="1113"/>
            <w:col w:w="1096" w:space="2188"/>
            <w:col w:w="537" w:space="1506"/>
            <w:col w:w="2055" w:space="186"/>
            <w:col w:w="1538"/>
          </w:cols>
        </w:sectPr>
      </w:pPr>
      <w:r w:rsidRPr="008D0941">
        <w:rPr>
          <w:rFonts w:ascii="Arial" w:hAnsi="Arial" w:cs="Arial"/>
          <w:b/>
          <w:bCs/>
          <w:color w:val="006600"/>
          <w:sz w:val="16"/>
          <w:szCs w:val="16"/>
          <w:lang w:val="en-GB"/>
        </w:rPr>
        <w:t xml:space="preserve"> az oktatásba</w:t>
      </w:r>
    </w:p>
    <w:p w:rsidR="00883DF0" w:rsidRPr="008D0941" w:rsidRDefault="00883DF0" w:rsidP="00F31D61">
      <w:pPr>
        <w:tabs>
          <w:tab w:val="left" w:pos="7120"/>
        </w:tabs>
        <w:spacing w:after="0" w:line="139" w:lineRule="exact"/>
        <w:ind w:left="2005" w:right="-20"/>
        <w:rPr>
          <w:color w:val="006600"/>
          <w:sz w:val="24"/>
          <w:szCs w:val="24"/>
          <w:lang w:val="en-GB"/>
        </w:rPr>
      </w:pPr>
      <w:r w:rsidRPr="008D0941">
        <w:rPr>
          <w:rFonts w:ascii="Arial" w:hAnsi="Arial" w:cs="Arial"/>
          <w:b/>
          <w:bCs/>
          <w:color w:val="006600"/>
          <w:position w:val="6"/>
          <w:sz w:val="18"/>
          <w:szCs w:val="18"/>
          <w:lang w:val="en-GB"/>
        </w:rPr>
        <w:t>i</w:t>
      </w:r>
      <w:r w:rsidRPr="008D0941">
        <w:rPr>
          <w:rFonts w:ascii="Arial" w:hAnsi="Arial" w:cs="Arial"/>
          <w:b/>
          <w:bCs/>
          <w:color w:val="006600"/>
          <w:position w:val="6"/>
          <w:sz w:val="18"/>
          <w:szCs w:val="18"/>
          <w:lang w:val="en-GB"/>
        </w:rPr>
        <w:tab/>
      </w:r>
    </w:p>
    <w:p w:rsidR="00883DF0" w:rsidRPr="008D0941" w:rsidRDefault="00883DF0">
      <w:pPr>
        <w:spacing w:before="39" w:after="0" w:line="240" w:lineRule="auto"/>
        <w:ind w:left="355" w:right="-20"/>
        <w:rPr>
          <w:rFonts w:ascii="Times New Roman" w:hAnsi="Times New Roman"/>
          <w:color w:val="006600"/>
          <w:sz w:val="18"/>
          <w:szCs w:val="18"/>
          <w:lang w:val="en-GB"/>
        </w:rPr>
      </w:pPr>
      <w:r w:rsidRPr="008D0941">
        <w:rPr>
          <w:rFonts w:ascii="Times New Roman" w:hAnsi="Times New Roman"/>
          <w:color w:val="006600"/>
          <w:w w:val="111"/>
          <w:sz w:val="18"/>
          <w:szCs w:val="18"/>
          <w:lang w:val="en-GB"/>
        </w:rPr>
        <w:t>1.</w:t>
      </w:r>
    </w:p>
    <w:p w:rsidR="00883DF0" w:rsidRPr="008D0941" w:rsidRDefault="00883DF0">
      <w:pPr>
        <w:spacing w:after="0" w:line="200" w:lineRule="exact"/>
        <w:rPr>
          <w:color w:val="006600"/>
          <w:sz w:val="20"/>
          <w:szCs w:val="20"/>
          <w:lang w:val="en-GB"/>
        </w:rPr>
      </w:pPr>
    </w:p>
    <w:p w:rsidR="00883DF0" w:rsidRPr="008D0941" w:rsidRDefault="00883DF0">
      <w:pPr>
        <w:spacing w:before="13" w:after="0" w:line="260" w:lineRule="exact"/>
        <w:rPr>
          <w:color w:val="006600"/>
          <w:sz w:val="26"/>
          <w:szCs w:val="26"/>
          <w:lang w:val="en-GB"/>
        </w:rPr>
      </w:pPr>
    </w:p>
    <w:p w:rsidR="00883DF0" w:rsidRPr="008D0941" w:rsidRDefault="00883DF0">
      <w:pPr>
        <w:spacing w:after="0" w:line="240" w:lineRule="auto"/>
        <w:ind w:left="355" w:right="-20"/>
        <w:rPr>
          <w:rFonts w:ascii="Times New Roman" w:hAnsi="Times New Roman"/>
          <w:color w:val="006600"/>
          <w:sz w:val="18"/>
          <w:szCs w:val="18"/>
          <w:lang w:val="en-GB"/>
        </w:rPr>
      </w:pPr>
      <w:r w:rsidRPr="008D0941">
        <w:rPr>
          <w:rFonts w:ascii="Times New Roman" w:hAnsi="Times New Roman"/>
          <w:color w:val="006600"/>
          <w:w w:val="111"/>
          <w:sz w:val="18"/>
          <w:szCs w:val="18"/>
          <w:lang w:val="en-GB"/>
        </w:rPr>
        <w:t>2.</w:t>
      </w:r>
    </w:p>
    <w:p w:rsidR="00883DF0" w:rsidRPr="008D0941" w:rsidRDefault="00883DF0">
      <w:pPr>
        <w:spacing w:after="0" w:line="200" w:lineRule="exact"/>
        <w:rPr>
          <w:color w:val="006600"/>
          <w:sz w:val="20"/>
          <w:szCs w:val="20"/>
          <w:lang w:val="en-GB"/>
        </w:rPr>
      </w:pPr>
    </w:p>
    <w:p w:rsidR="00883DF0" w:rsidRPr="008D0941" w:rsidRDefault="00883DF0">
      <w:pPr>
        <w:spacing w:before="13" w:after="0" w:line="260" w:lineRule="exact"/>
        <w:rPr>
          <w:color w:val="006600"/>
          <w:sz w:val="26"/>
          <w:szCs w:val="26"/>
          <w:lang w:val="en-GB"/>
        </w:rPr>
      </w:pPr>
    </w:p>
    <w:p w:rsidR="00883DF0" w:rsidRPr="008D0941" w:rsidRDefault="00883DF0">
      <w:pPr>
        <w:spacing w:after="0" w:line="240" w:lineRule="auto"/>
        <w:ind w:left="355" w:right="-20"/>
        <w:rPr>
          <w:rFonts w:ascii="Times New Roman" w:hAnsi="Times New Roman"/>
          <w:color w:val="006600"/>
          <w:sz w:val="18"/>
          <w:szCs w:val="18"/>
          <w:lang w:val="en-GB"/>
        </w:rPr>
      </w:pPr>
      <w:r w:rsidRPr="008D0941">
        <w:rPr>
          <w:rFonts w:ascii="Times New Roman" w:hAnsi="Times New Roman"/>
          <w:color w:val="006600"/>
          <w:w w:val="111"/>
          <w:sz w:val="18"/>
          <w:szCs w:val="18"/>
          <w:lang w:val="en-GB"/>
        </w:rPr>
        <w:t>3.</w:t>
      </w:r>
    </w:p>
    <w:p w:rsidR="00883DF0" w:rsidRPr="008D0941" w:rsidRDefault="00883DF0">
      <w:pPr>
        <w:spacing w:after="0" w:line="200" w:lineRule="exact"/>
        <w:rPr>
          <w:color w:val="006600"/>
          <w:sz w:val="20"/>
          <w:szCs w:val="20"/>
          <w:lang w:val="en-GB"/>
        </w:rPr>
      </w:pPr>
    </w:p>
    <w:p w:rsidR="00883DF0" w:rsidRPr="008D0941" w:rsidRDefault="00883DF0">
      <w:pPr>
        <w:spacing w:before="13" w:after="0" w:line="260" w:lineRule="exact"/>
        <w:rPr>
          <w:color w:val="006600"/>
          <w:sz w:val="26"/>
          <w:szCs w:val="26"/>
          <w:lang w:val="en-GB"/>
        </w:rPr>
      </w:pPr>
    </w:p>
    <w:p w:rsidR="00883DF0" w:rsidRPr="008D0941" w:rsidRDefault="00883DF0">
      <w:pPr>
        <w:spacing w:after="0" w:line="240" w:lineRule="auto"/>
        <w:ind w:left="355" w:right="-20"/>
        <w:rPr>
          <w:rFonts w:ascii="Times New Roman" w:hAnsi="Times New Roman"/>
          <w:color w:val="006600"/>
          <w:sz w:val="18"/>
          <w:szCs w:val="18"/>
          <w:lang w:val="en-GB"/>
        </w:rPr>
      </w:pPr>
      <w:r w:rsidRPr="008D0941">
        <w:rPr>
          <w:rFonts w:ascii="Times New Roman" w:hAnsi="Times New Roman"/>
          <w:color w:val="006600"/>
          <w:w w:val="111"/>
          <w:sz w:val="18"/>
          <w:szCs w:val="18"/>
          <w:lang w:val="en-GB"/>
        </w:rPr>
        <w:t>4.</w:t>
      </w:r>
    </w:p>
    <w:p w:rsidR="00883DF0" w:rsidRPr="008D0941" w:rsidRDefault="00883DF0">
      <w:pPr>
        <w:spacing w:after="0" w:line="200" w:lineRule="exact"/>
        <w:rPr>
          <w:color w:val="006600"/>
          <w:sz w:val="20"/>
          <w:szCs w:val="20"/>
          <w:lang w:val="en-GB"/>
        </w:rPr>
      </w:pPr>
    </w:p>
    <w:p w:rsidR="00883DF0" w:rsidRPr="008D0941" w:rsidRDefault="00883DF0">
      <w:pPr>
        <w:spacing w:before="13" w:after="0" w:line="260" w:lineRule="exact"/>
        <w:rPr>
          <w:color w:val="006600"/>
          <w:sz w:val="26"/>
          <w:szCs w:val="26"/>
          <w:lang w:val="en-GB"/>
        </w:rPr>
      </w:pPr>
    </w:p>
    <w:p w:rsidR="00883DF0" w:rsidRPr="008D0941" w:rsidRDefault="00883DF0">
      <w:pPr>
        <w:spacing w:after="0" w:line="201" w:lineRule="exact"/>
        <w:ind w:left="355" w:right="-20"/>
        <w:rPr>
          <w:rFonts w:ascii="Times New Roman" w:hAnsi="Times New Roman"/>
          <w:color w:val="006600"/>
          <w:sz w:val="18"/>
          <w:szCs w:val="18"/>
          <w:lang w:val="en-GB"/>
        </w:rPr>
      </w:pPr>
      <w:r>
        <w:rPr>
          <w:noProof/>
        </w:rPr>
        <w:pict>
          <v:group id="_x0000_s1416" style="position:absolute;left:0;text-align:left;margin-left:258.15pt;margin-top:26.75pt;width:5.15pt;height:17.05pt;z-index:-251662336;mso-position-horizontal-relative:page" coordorigin="5163,535" coordsize="103,341">
            <v:group id="_x0000_s1417" style="position:absolute;left:5171;top:551;width:2;height:309" coordorigin="5171,551" coordsize="2,309">
              <v:shape id="_x0000_s1418" style="position:absolute;left:5171;top:551;width:2;height:309" coordorigin="5171,551" coordsize="0,309" path="m5171,551r,309e" filled="f" strokecolor="#78a22e" strokeweight=".26669mm">
                <v:path arrowok="t"/>
              </v:shape>
            </v:group>
            <v:group id="_x0000_s1419" style="position:absolute;left:5206;top:551;width:2;height:309" coordorigin="5206,551" coordsize="2,309">
              <v:shape id="_x0000_s1420" style="position:absolute;left:5206;top:551;width:2;height:309" coordorigin="5206,551" coordsize="0,309" path="m5206,551r,309e" filled="f" strokecolor="#78a22e" strokeweight=".26633mm">
                <v:path arrowok="t"/>
              </v:shape>
            </v:group>
            <v:group id="_x0000_s1421" style="position:absolute;left:5250;top:551;width:2;height:309" coordorigin="5250,551" coordsize="2,309">
              <v:shape id="_x0000_s1422" style="position:absolute;left:5250;top:551;width:2;height:309" coordorigin="5250,551" coordsize="0,309" path="m5250,551r,309e" filled="f" strokecolor="#78a22e" strokeweight="1.61pt">
                <v:path arrowok="t"/>
              </v:shape>
            </v:group>
            <w10:wrap anchorx="page"/>
          </v:group>
        </w:pict>
      </w:r>
      <w:r>
        <w:rPr>
          <w:noProof/>
        </w:rPr>
        <w:pict>
          <v:group id="_x0000_s1423" style="position:absolute;left:0;text-align:left;margin-left:264.35pt;margin-top:25.9pt;width:6.85pt;height:18.8pt;z-index:-251661312;mso-position-horizontal-relative:page" coordorigin="5287,518" coordsize="137,376">
            <v:group id="_x0000_s1424" style="position:absolute;left:5311;top:551;width:2;height:309" coordorigin="5311,551" coordsize="2,309">
              <v:shape id="_x0000_s1425" style="position:absolute;left:5311;top:551;width:2;height:309" coordorigin="5311,551" coordsize="0,309" path="m5311,551r,309e" filled="f" strokecolor="#78a22e" strokeweight=".86889mm">
                <v:path arrowok="t"/>
              </v:shape>
            </v:group>
            <v:group id="_x0000_s1426" style="position:absolute;left:5390;top:551;width:2;height:309" coordorigin="5390,551" coordsize="2,309">
              <v:shape id="_x0000_s1427" style="position:absolute;left:5390;top:551;width:2;height:309" coordorigin="5390,551" coordsize="0,309" path="m5390,551r,309e" filled="f" strokecolor="#78a22e" strokeweight="1.1931mm">
                <v:path arrowok="t"/>
              </v:shape>
            </v:group>
            <w10:wrap anchorx="page"/>
          </v:group>
        </w:pict>
      </w:r>
      <w:r>
        <w:rPr>
          <w:noProof/>
        </w:rPr>
        <w:pict>
          <v:group id="_x0000_s1428" style="position:absolute;left:0;text-align:left;margin-left:272.6pt;margin-top:27.55pt;width:.1pt;height:15.45pt;z-index:-251660288;mso-position-horizontal-relative:page" coordorigin="5452,551" coordsize="2,309">
            <v:shape id="_x0000_s1429" style="position:absolute;left:5452;top:551;width:2;height:309" coordorigin="5452,551" coordsize="0,309" path="m5452,551r,309e" filled="f" strokecolor="#78a22e" strokeweight=".26633mm">
              <v:path arrowok="t"/>
            </v:shape>
            <w10:wrap anchorx="page"/>
          </v:group>
        </w:pict>
      </w:r>
      <w:r>
        <w:rPr>
          <w:noProof/>
        </w:rPr>
        <w:pict>
          <v:group id="_x0000_s1430" style="position:absolute;left:0;text-align:left;margin-left:275.7pt;margin-top:27.2pt;width:3.4pt;height:16.2pt;z-index:-251659264;mso-position-horizontal-relative:page" coordorigin="5514,544" coordsize="68,324">
            <v:group id="_x0000_s1431" style="position:absolute;left:5521;top:551;width:2;height:309" coordorigin="5521,551" coordsize="2,309">
              <v:shape id="_x0000_s1432" style="position:absolute;left:5521;top:551;width:2;height:309" coordorigin="5521,551" coordsize="0,309" path="m5521,551r,309e" filled="f" strokecolor="#78a22e" strokeweight=".26669mm">
                <v:path arrowok="t"/>
              </v:shape>
            </v:group>
            <v:group id="_x0000_s1433" style="position:absolute;left:5574;top:551;width:2;height:309" coordorigin="5574,551" coordsize="2,309">
              <v:shape id="_x0000_s1434" style="position:absolute;left:5574;top:551;width:2;height:309" coordorigin="5574,551" coordsize="0,309" path="m5574,551r,309e" filled="f" strokecolor="#78a22e" strokeweight=".26669mm">
                <v:path arrowok="t"/>
              </v:shape>
            </v:group>
            <w10:wrap anchorx="page"/>
          </v:group>
        </w:pict>
      </w:r>
      <w:r>
        <w:rPr>
          <w:noProof/>
        </w:rPr>
        <w:pict>
          <v:group id="_x0000_s1435" style="position:absolute;left:0;text-align:left;margin-left:281.8pt;margin-top:27.2pt;width:3.4pt;height:16.2pt;z-index:-251658240;mso-position-horizontal-relative:page" coordorigin="5636,544" coordsize="68,324">
            <v:group id="_x0000_s1436" style="position:absolute;left:5643;top:551;width:2;height:309" coordorigin="5643,551" coordsize="2,309">
              <v:shape id="_x0000_s1437" style="position:absolute;left:5643;top:551;width:2;height:309" coordorigin="5643,551" coordsize="0,309" path="m5643,551r,309e" filled="f" strokecolor="#78a22e" strokeweight=".26669mm">
                <v:path arrowok="t"/>
              </v:shape>
            </v:group>
            <v:group id="_x0000_s1438" style="position:absolute;left:5696;top:551;width:2;height:309" coordorigin="5696,551" coordsize="2,309">
              <v:shape id="_x0000_s1439" style="position:absolute;left:5696;top:551;width:2;height:309" coordorigin="5696,551" coordsize="0,309" path="m5696,551r,309e" filled="f" strokecolor="#78a22e" strokeweight=".26742mm">
                <v:path arrowok="t"/>
              </v:shape>
            </v:group>
            <w10:wrap anchorx="page"/>
          </v:group>
        </w:pict>
      </w:r>
      <w:r>
        <w:rPr>
          <w:noProof/>
        </w:rPr>
        <w:pict>
          <v:group id="_x0000_s1440" style="position:absolute;left:0;text-align:left;margin-left:287.95pt;margin-top:27.2pt;width:5.1pt;height:16.2pt;z-index:-251657216;mso-position-horizontal-relative:page" coordorigin="5759,544" coordsize="102,324">
            <v:group id="_x0000_s1441" style="position:absolute;left:5767;top:551;width:2;height:309" coordorigin="5767,551" coordsize="2,309">
              <v:shape id="_x0000_s1442" style="position:absolute;left:5767;top:551;width:2;height:309" coordorigin="5767,551" coordsize="0,309" path="m5767,551r,309e" filled="f" strokecolor="#78a22e" strokeweight=".26633mm">
                <v:path arrowok="t"/>
              </v:shape>
            </v:group>
            <v:group id="_x0000_s1443" style="position:absolute;left:5819;top:551;width:2;height:309" coordorigin="5819,551" coordsize="2,309">
              <v:shape id="_x0000_s1444" style="position:absolute;left:5819;top:551;width:2;height:309" coordorigin="5819,551" coordsize="0,309" path="m5819,551r,309e" filled="f" strokecolor="#78a22e" strokeweight=".26633mm">
                <v:path arrowok="t"/>
              </v:shape>
            </v:group>
            <v:group id="_x0000_s1445" style="position:absolute;left:5853;top:551;width:2;height:309" coordorigin="5853,551" coordsize="2,309">
              <v:shape id="_x0000_s1446" style="position:absolute;left:5853;top:551;width:2;height:309" coordorigin="5853,551" coordsize="0,309" path="m5853,551r,309e" filled="f" strokecolor="#78a22e" strokeweight=".26633mm">
                <v:path arrowok="t"/>
              </v:shape>
            </v:group>
            <w10:wrap anchorx="page"/>
          </v:group>
        </w:pict>
      </w:r>
      <w:r>
        <w:rPr>
          <w:noProof/>
        </w:rPr>
        <w:pict>
          <v:group id="_x0000_s1447" style="position:absolute;left:0;text-align:left;margin-left:295.85pt;margin-top:26.75pt;width:6.85pt;height:17.05pt;z-index:-251656192;mso-position-horizontal-relative:page" coordorigin="5917,535" coordsize="137,341">
            <v:group id="_x0000_s1448" style="position:absolute;left:5933;top:551;width:2;height:309" coordorigin="5933,551" coordsize="2,309">
              <v:shape id="_x0000_s1449" style="position:absolute;left:5933;top:551;width:2;height:309" coordorigin="5933,551" coordsize="0,309" path="m5933,551r,309e" filled="f" strokecolor="#78a22e" strokeweight="1.61pt">
                <v:path arrowok="t"/>
              </v:shape>
            </v:group>
            <v:group id="_x0000_s1450" style="position:absolute;left:5977;top:551;width:2;height:309" coordorigin="5977,551" coordsize="2,309">
              <v:shape id="_x0000_s1451" style="position:absolute;left:5977;top:551;width:2;height:309" coordorigin="5977,551" coordsize="0,309" path="m5977,551r,309e" filled="f" strokecolor="#78a22e" strokeweight=".26706mm">
                <v:path arrowok="t"/>
              </v:shape>
            </v:group>
            <v:group id="_x0000_s1452" style="position:absolute;left:6011;top:551;width:2;height:309" coordorigin="6011,551" coordsize="2,309">
              <v:shape id="_x0000_s1453" style="position:absolute;left:6011;top:551;width:2;height:309" coordorigin="6011,551" coordsize="0,309" path="m6011,551r,309e" filled="f" strokecolor="#78a22e" strokeweight=".26669mm">
                <v:path arrowok="t"/>
              </v:shape>
            </v:group>
            <v:group id="_x0000_s1454" style="position:absolute;left:6046;top:551;width:2;height:309" coordorigin="6046,551" coordsize="2,309">
              <v:shape id="_x0000_s1455" style="position:absolute;left:6046;top:551;width:2;height:309" coordorigin="6046,551" coordsize="0,309" path="m6046,551r,309e" filled="f" strokecolor="#78a22e" strokeweight=".26706mm">
                <v:path arrowok="t"/>
              </v:shape>
            </v:group>
            <w10:wrap anchorx="page"/>
          </v:group>
        </w:pict>
      </w:r>
      <w:r>
        <w:rPr>
          <w:noProof/>
        </w:rPr>
        <w:pict>
          <v:group id="_x0000_s1456" style="position:absolute;left:0;text-align:left;margin-left:306.35pt;margin-top:26.3pt;width:4.25pt;height:17.95pt;z-index:-251655168;mso-position-horizontal-relative:page" coordorigin="6127,526" coordsize="85,359">
            <v:group id="_x0000_s1457" style="position:absolute;left:6134;top:551;width:2;height:309" coordorigin="6134,551" coordsize="2,309">
              <v:shape id="_x0000_s1458" style="position:absolute;left:6134;top:551;width:2;height:309" coordorigin="6134,551" coordsize="0,309" path="m6134,551r,309e" filled="f" strokecolor="#78a22e" strokeweight=".26669mm">
                <v:path arrowok="t"/>
              </v:shape>
            </v:group>
            <v:group id="_x0000_s1459" style="position:absolute;left:6186;top:551;width:2;height:309" coordorigin="6186,551" coordsize="2,309">
              <v:shape id="_x0000_s1460" style="position:absolute;left:6186;top:551;width:2;height:309" coordorigin="6186,551" coordsize="0,309" path="m6186,551r,309e" filled="f" strokecolor="#78a22e" strokeweight=".89217mm">
                <v:path arrowok="t"/>
              </v:shape>
            </v:group>
            <w10:wrap anchorx="page"/>
          </v:group>
        </w:pict>
      </w:r>
      <w:r>
        <w:rPr>
          <w:noProof/>
        </w:rPr>
        <w:pict>
          <v:group id="_x0000_s1461" style="position:absolute;left:0;text-align:left;margin-left:312.45pt;margin-top:27.2pt;width:2.55pt;height:16.2pt;z-index:-251654144;mso-position-horizontal-relative:page" coordorigin="6249,544" coordsize="51,324">
            <v:group id="_x0000_s1462" style="position:absolute;left:6256;top:551;width:2;height:309" coordorigin="6256,551" coordsize="2,309">
              <v:shape id="_x0000_s1463" style="position:absolute;left:6256;top:551;width:2;height:309" coordorigin="6256,551" coordsize="0,309" path="m6256,551r,309e" filled="f" strokecolor="#78a22e" strokeweight=".26706mm">
                <v:path arrowok="t"/>
              </v:shape>
            </v:group>
            <v:group id="_x0000_s1464" style="position:absolute;left:6292;top:551;width:2;height:309" coordorigin="6292,551" coordsize="2,309">
              <v:shape id="_x0000_s1465" style="position:absolute;left:6292;top:551;width:2;height:309" coordorigin="6292,551" coordsize="0,309" path="m6292,551r,309e" filled="f" strokecolor="#78a22e" strokeweight=".26669mm">
                <v:path arrowok="t"/>
              </v:shape>
            </v:group>
            <w10:wrap anchorx="page"/>
          </v:group>
        </w:pict>
      </w:r>
      <w:r>
        <w:rPr>
          <w:noProof/>
        </w:rPr>
        <w:pict>
          <v:group id="_x0000_s1466" style="position:absolute;left:0;text-align:left;margin-left:316.85pt;margin-top:26.35pt;width:4.25pt;height:17.9pt;z-index:-251653120;mso-position-horizontal-relative:page" coordorigin="6337,527" coordsize="85,358">
            <v:group id="_x0000_s1467" style="position:absolute;left:6361;top:551;width:2;height:309" coordorigin="6361,551" coordsize="2,309">
              <v:shape id="_x0000_s1468" style="position:absolute;left:6361;top:551;width:2;height:309" coordorigin="6361,551" coordsize="0,309" path="m6361,551r,309e" filled="f" strokecolor="#78a22e" strokeweight=".86889mm">
                <v:path arrowok="t"/>
              </v:shape>
            </v:group>
            <v:group id="_x0000_s1469" style="position:absolute;left:6414;top:551;width:2;height:309" coordorigin="6414,551" coordsize="2,309">
              <v:shape id="_x0000_s1470" style="position:absolute;left:6414;top:551;width:2;height:309" coordorigin="6414,551" coordsize="0,309" path="m6414,551r,309e" filled="f" strokecolor="#78a22e" strokeweight=".26706mm">
                <v:path arrowok="t"/>
              </v:shape>
            </v:group>
            <w10:wrap anchorx="page"/>
          </v:group>
        </w:pict>
      </w:r>
      <w:r>
        <w:rPr>
          <w:noProof/>
        </w:rPr>
        <w:pict>
          <v:group id="_x0000_s1471" style="position:absolute;left:0;text-align:left;margin-left:324.7pt;margin-top:26.75pt;width:6pt;height:17.1pt;z-index:-251652096;mso-position-horizontal-relative:page" coordorigin="6494,535" coordsize="120,342">
            <v:group id="_x0000_s1472" style="position:absolute;left:6502;top:551;width:2;height:309" coordorigin="6502,551" coordsize="2,309">
              <v:shape id="_x0000_s1473" style="position:absolute;left:6502;top:551;width:2;height:309" coordorigin="6502,551" coordsize="0,309" path="m6502,551r,309e" filled="f" strokecolor="#78a22e" strokeweight=".26669mm">
                <v:path arrowok="t"/>
              </v:shape>
            </v:group>
            <v:group id="_x0000_s1474" style="position:absolute;left:6545;top:551;width:2;height:309" coordorigin="6545,551" coordsize="2,309">
              <v:shape id="_x0000_s1475" style="position:absolute;left:6545;top:551;width:2;height:309" coordorigin="6545,551" coordsize="0,309" path="m6545,551r,309e" filled="f" strokecolor="#78a22e" strokeweight=".59125mm">
                <v:path arrowok="t"/>
              </v:shape>
            </v:group>
            <v:group id="_x0000_s1476" style="position:absolute;left:6598;top:551;width:2;height:309" coordorigin="6598,551" coordsize="2,309">
              <v:shape id="_x0000_s1477" style="position:absolute;left:6598;top:551;width:2;height:309" coordorigin="6598,551" coordsize="0,309" path="m6598,551r,309e" filled="f" strokecolor="#78a22e" strokeweight=".59089mm">
                <v:path arrowok="t"/>
              </v:shape>
            </v:group>
            <w10:wrap anchorx="page"/>
          </v:group>
        </w:pict>
      </w:r>
      <w:r>
        <w:rPr>
          <w:noProof/>
        </w:rPr>
        <w:pict>
          <v:group id="_x0000_s1478" style="position:absolute;left:0;text-align:left;margin-left:332.95pt;margin-top:27.55pt;width:.1pt;height:15.45pt;z-index:-251651072;mso-position-horizontal-relative:page" coordorigin="6659,551" coordsize="2,309">
            <v:shape id="_x0000_s1479" style="position:absolute;left:6659;top:551;width:2;height:309" coordorigin="6659,551" coordsize="0,309" path="m6659,551r,309e" filled="f" strokecolor="#78a22e" strokeweight=".26669mm">
              <v:path arrowok="t"/>
            </v:shape>
            <w10:wrap anchorx="page"/>
          </v:group>
        </w:pict>
      </w:r>
      <w:r>
        <w:rPr>
          <w:noProof/>
        </w:rPr>
        <w:pict>
          <v:group id="_x0000_s1480" style="position:absolute;left:0;text-align:left;margin-left:336.05pt;margin-top:27.2pt;width:5.15pt;height:16.2pt;z-index:-251650048;mso-position-horizontal-relative:page" coordorigin="6721,544" coordsize="103,324">
            <v:group id="_x0000_s1481" style="position:absolute;left:6729;top:551;width:2;height:309" coordorigin="6729,551" coordsize="2,309">
              <v:shape id="_x0000_s1482" style="position:absolute;left:6729;top:551;width:2;height:309" coordorigin="6729,551" coordsize="0,309" path="m6729,551r,309e" filled="f" strokecolor="#78a22e" strokeweight=".26669mm">
                <v:path arrowok="t"/>
              </v:shape>
            </v:group>
            <v:group id="_x0000_s1483" style="position:absolute;left:6782;top:551;width:2;height:309" coordorigin="6782,551" coordsize="2,309">
              <v:shape id="_x0000_s1484" style="position:absolute;left:6782;top:551;width:2;height:309" coordorigin="6782,551" coordsize="0,309" path="m6782,551r,309e" filled="f" strokecolor="#78a22e" strokeweight=".26706mm">
                <v:path arrowok="t"/>
              </v:shape>
            </v:group>
            <v:group id="_x0000_s1485" style="position:absolute;left:6817;top:551;width:2;height:309" coordorigin="6817,551" coordsize="2,309">
              <v:shape id="_x0000_s1486" style="position:absolute;left:6817;top:551;width:2;height:309" coordorigin="6817,551" coordsize="0,309" path="m6817,551r,309e" filled="f" strokecolor="#78a22e" strokeweight=".26669mm">
                <v:path arrowok="t"/>
              </v:shape>
            </v:group>
            <w10:wrap anchorx="page"/>
          </v:group>
        </w:pict>
      </w:r>
      <w:r w:rsidRPr="008D0941">
        <w:rPr>
          <w:rFonts w:ascii="Times New Roman" w:hAnsi="Times New Roman"/>
          <w:color w:val="006600"/>
          <w:w w:val="111"/>
          <w:position w:val="-1"/>
          <w:sz w:val="18"/>
          <w:szCs w:val="18"/>
          <w:lang w:val="en-GB"/>
        </w:rPr>
        <w:t>5.</w:t>
      </w:r>
    </w:p>
    <w:p w:rsidR="00883DF0" w:rsidRPr="008D0941" w:rsidRDefault="00883DF0">
      <w:pPr>
        <w:spacing w:before="16" w:after="0" w:line="260" w:lineRule="exact"/>
        <w:rPr>
          <w:color w:val="006600"/>
          <w:sz w:val="26"/>
          <w:szCs w:val="26"/>
          <w:lang w:val="en-GB"/>
        </w:rPr>
      </w:pPr>
    </w:p>
    <w:p w:rsidR="00883DF0" w:rsidRPr="008D0941" w:rsidRDefault="00883DF0">
      <w:pPr>
        <w:spacing w:after="0"/>
        <w:rPr>
          <w:color w:val="006600"/>
          <w:lang w:val="en-GB"/>
        </w:rPr>
        <w:sectPr w:rsidR="00883DF0" w:rsidRPr="008D0941">
          <w:type w:val="continuous"/>
          <w:pgSz w:w="11920" w:h="16840"/>
          <w:pgMar w:top="440" w:right="500" w:bottom="280" w:left="580" w:header="708" w:footer="708" w:gutter="0"/>
          <w:cols w:space="708"/>
        </w:sectPr>
      </w:pPr>
    </w:p>
    <w:p w:rsidR="00883DF0" w:rsidRPr="008D0941" w:rsidRDefault="00883DF0">
      <w:pPr>
        <w:tabs>
          <w:tab w:val="left" w:pos="2480"/>
        </w:tabs>
        <w:spacing w:before="43" w:after="0" w:line="240" w:lineRule="auto"/>
        <w:ind w:left="138" w:right="-61"/>
        <w:rPr>
          <w:rFonts w:ascii="Arial" w:hAnsi="Arial" w:cs="Arial"/>
          <w:color w:val="006600"/>
          <w:sz w:val="14"/>
          <w:szCs w:val="14"/>
          <w:lang w:val="en-GB"/>
        </w:rPr>
      </w:pPr>
      <w:r>
        <w:rPr>
          <w:noProof/>
        </w:rPr>
        <w:pict>
          <v:group id="_x0000_s1487" style="position:absolute;left:0;text-align:left;margin-left:0;margin-top:0;width:595.3pt;height:17pt;z-index:-251685888;mso-position-horizontal-relative:page;mso-position-vertical-relative:page" coordsize="11906,340">
            <v:shape id="_x0000_s1488" style="position:absolute;width:11906;height:340" coordsize="11906,340" path="m,340r11906,l11906,,,,,340e" fillcolor="#78a22e" stroked="f">
              <v:path arrowok="t"/>
            </v:shape>
            <w10:wrap anchorx="page" anchory="page"/>
          </v:group>
        </w:pict>
      </w:r>
      <w:r w:rsidRPr="008D0941">
        <w:rPr>
          <w:rFonts w:ascii="Arial" w:hAnsi="Arial" w:cs="Arial"/>
          <w:color w:val="006600"/>
          <w:sz w:val="14"/>
          <w:szCs w:val="14"/>
          <w:lang w:val="en-GB"/>
        </w:rPr>
        <w:t>30532-VI-0005-13</w:t>
      </w:r>
      <w:r w:rsidRPr="008D0941">
        <w:rPr>
          <w:rFonts w:ascii="Arial" w:hAnsi="Arial" w:cs="Arial"/>
          <w:color w:val="006600"/>
          <w:spacing w:val="-28"/>
          <w:sz w:val="14"/>
          <w:szCs w:val="14"/>
          <w:lang w:val="en-GB"/>
        </w:rPr>
        <w:t xml:space="preserve"> </w:t>
      </w:r>
      <w:r w:rsidRPr="008D0941">
        <w:rPr>
          <w:rFonts w:ascii="Arial" w:hAnsi="Arial" w:cs="Arial"/>
          <w:color w:val="006600"/>
          <w:sz w:val="14"/>
          <w:szCs w:val="14"/>
          <w:lang w:val="en-GB"/>
        </w:rPr>
        <w:tab/>
        <w:t>Az utánnyomás tilos</w:t>
      </w:r>
      <w:r w:rsidRPr="008D0941">
        <w:rPr>
          <w:rFonts w:ascii="Arial" w:hAnsi="Arial" w:cs="Arial"/>
          <w:b/>
          <w:bCs/>
          <w:color w:val="006600"/>
          <w:sz w:val="14"/>
          <w:szCs w:val="14"/>
          <w:lang w:val="en-GB"/>
        </w:rPr>
        <w:t>!</w:t>
      </w:r>
    </w:p>
    <w:p w:rsidR="00883DF0" w:rsidRPr="008D0941" w:rsidRDefault="00883DF0">
      <w:pPr>
        <w:spacing w:before="43" w:after="0" w:line="240" w:lineRule="auto"/>
        <w:ind w:right="-20"/>
        <w:rPr>
          <w:rFonts w:ascii="Arial" w:hAnsi="Arial" w:cs="Arial"/>
          <w:color w:val="006600"/>
          <w:sz w:val="14"/>
          <w:szCs w:val="14"/>
          <w:lang w:val="en-GB"/>
        </w:rPr>
      </w:pPr>
      <w:r w:rsidRPr="008D0941">
        <w:rPr>
          <w:color w:val="006600"/>
          <w:lang w:val="en-GB"/>
        </w:rPr>
        <w:br w:type="column"/>
      </w:r>
      <w:r w:rsidRPr="008D0941">
        <w:rPr>
          <w:rFonts w:ascii="Arial" w:hAnsi="Arial" w:cs="Arial"/>
          <w:color w:val="006600"/>
          <w:sz w:val="14"/>
          <w:szCs w:val="14"/>
          <w:lang w:val="en-GB"/>
        </w:rPr>
        <w:t>DZS d.d.,</w:t>
      </w:r>
      <w:r w:rsidRPr="008D0941">
        <w:rPr>
          <w:rFonts w:ascii="Arial" w:hAnsi="Arial" w:cs="Arial"/>
          <w:color w:val="006600"/>
          <w:spacing w:val="14"/>
          <w:sz w:val="14"/>
          <w:szCs w:val="14"/>
          <w:lang w:val="en-GB"/>
        </w:rPr>
        <w:t xml:space="preserve"> </w:t>
      </w:r>
      <w:r w:rsidRPr="008D0941">
        <w:rPr>
          <w:rFonts w:ascii="Arial" w:hAnsi="Arial" w:cs="Arial"/>
          <w:color w:val="006600"/>
          <w:sz w:val="14"/>
          <w:szCs w:val="14"/>
          <w:lang w:val="en-GB"/>
        </w:rPr>
        <w:t>ZALOŽNIŠ</w:t>
      </w:r>
      <w:r w:rsidRPr="008D0941">
        <w:rPr>
          <w:rFonts w:ascii="Arial" w:hAnsi="Arial" w:cs="Arial"/>
          <w:color w:val="006600"/>
          <w:spacing w:val="-9"/>
          <w:sz w:val="14"/>
          <w:szCs w:val="14"/>
          <w:lang w:val="en-GB"/>
        </w:rPr>
        <w:t>T</w:t>
      </w:r>
      <w:r w:rsidRPr="008D0941">
        <w:rPr>
          <w:rFonts w:ascii="Arial" w:hAnsi="Arial" w:cs="Arial"/>
          <w:color w:val="006600"/>
          <w:sz w:val="14"/>
          <w:szCs w:val="14"/>
          <w:lang w:val="en-GB"/>
        </w:rPr>
        <w:t>VO</w:t>
      </w:r>
      <w:r w:rsidRPr="008D0941">
        <w:rPr>
          <w:rFonts w:ascii="Arial" w:hAnsi="Arial" w:cs="Arial"/>
          <w:color w:val="006600"/>
          <w:spacing w:val="-12"/>
          <w:sz w:val="14"/>
          <w:szCs w:val="14"/>
          <w:lang w:val="en-GB"/>
        </w:rPr>
        <w:t xml:space="preserve"> </w:t>
      </w:r>
      <w:r w:rsidRPr="008D0941">
        <w:rPr>
          <w:rFonts w:ascii="Arial" w:hAnsi="Arial" w:cs="Arial"/>
          <w:color w:val="006600"/>
          <w:sz w:val="14"/>
          <w:szCs w:val="14"/>
          <w:lang w:val="en-GB"/>
        </w:rPr>
        <w:t>TISKOVIN</w:t>
      </w:r>
      <w:r w:rsidRPr="008D0941">
        <w:rPr>
          <w:rFonts w:ascii="Arial" w:hAnsi="Arial" w:cs="Arial"/>
          <w:color w:val="006600"/>
          <w:spacing w:val="-13"/>
          <w:sz w:val="14"/>
          <w:szCs w:val="14"/>
          <w:lang w:val="en-GB"/>
        </w:rPr>
        <w:t xml:space="preserve"> </w:t>
      </w:r>
      <w:r w:rsidRPr="008D0941">
        <w:rPr>
          <w:rFonts w:ascii="Arial" w:hAnsi="Arial" w:cs="Arial"/>
          <w:color w:val="006600"/>
          <w:sz w:val="14"/>
          <w:szCs w:val="14"/>
          <w:lang w:val="en-GB"/>
        </w:rPr>
        <w:t>–</w:t>
      </w:r>
      <w:r w:rsidRPr="008D0941">
        <w:rPr>
          <w:rFonts w:ascii="Arial" w:hAnsi="Arial" w:cs="Arial"/>
          <w:color w:val="006600"/>
          <w:spacing w:val="-9"/>
          <w:sz w:val="14"/>
          <w:szCs w:val="14"/>
          <w:lang w:val="en-GB"/>
        </w:rPr>
        <w:t xml:space="preserve"> </w:t>
      </w:r>
      <w:r w:rsidRPr="008D0941">
        <w:rPr>
          <w:rFonts w:ascii="Arial" w:hAnsi="Arial" w:cs="Arial"/>
          <w:b/>
          <w:bCs/>
          <w:color w:val="006600"/>
          <w:sz w:val="14"/>
          <w:szCs w:val="14"/>
          <w:lang w:val="en-GB"/>
        </w:rPr>
        <w:t>Ob</w:t>
      </w:r>
      <w:r w:rsidRPr="008D0941">
        <w:rPr>
          <w:rFonts w:ascii="Arial" w:hAnsi="Arial" w:cs="Arial"/>
          <w:b/>
          <w:bCs/>
          <w:color w:val="006600"/>
          <w:spacing w:val="-13"/>
          <w:sz w:val="14"/>
          <w:szCs w:val="14"/>
          <w:lang w:val="en-GB"/>
        </w:rPr>
        <w:t>r</w:t>
      </w:r>
      <w:r w:rsidRPr="008D0941">
        <w:rPr>
          <w:rFonts w:ascii="Arial" w:hAnsi="Arial" w:cs="Arial"/>
          <w:b/>
          <w:bCs/>
          <w:color w:val="006600"/>
          <w:sz w:val="14"/>
          <w:szCs w:val="14"/>
          <w:lang w:val="en-GB"/>
        </w:rPr>
        <w:t>. 8,43</w:t>
      </w:r>
    </w:p>
    <w:p w:rsidR="00883DF0" w:rsidRPr="008D0941" w:rsidRDefault="00883DF0">
      <w:pPr>
        <w:spacing w:after="0"/>
        <w:rPr>
          <w:color w:val="006600"/>
          <w:lang w:val="en-GB"/>
        </w:rPr>
        <w:sectPr w:rsidR="00883DF0" w:rsidRPr="008D0941">
          <w:type w:val="continuous"/>
          <w:pgSz w:w="11920" w:h="16840"/>
          <w:pgMar w:top="440" w:right="500" w:bottom="280" w:left="580" w:header="708" w:footer="708" w:gutter="0"/>
          <w:cols w:num="2" w:space="708" w:equalWidth="0">
            <w:col w:w="3863" w:space="3750"/>
            <w:col w:w="3227"/>
          </w:cols>
        </w:sectPr>
      </w:pPr>
    </w:p>
    <w:p w:rsidR="00883DF0" w:rsidRPr="008D0941" w:rsidRDefault="00883DF0">
      <w:pPr>
        <w:spacing w:before="82" w:after="0" w:line="240" w:lineRule="auto"/>
        <w:ind w:left="100" w:right="-20"/>
        <w:rPr>
          <w:rFonts w:ascii="Times New Roman" w:hAnsi="Times New Roman"/>
          <w:color w:val="006600"/>
          <w:sz w:val="18"/>
          <w:szCs w:val="18"/>
          <w:lang w:val="en-GB"/>
        </w:rPr>
      </w:pPr>
      <w:r w:rsidRPr="008D0941">
        <w:rPr>
          <w:rFonts w:ascii="Arial" w:hAnsi="Arial" w:cs="Arial"/>
          <w:b/>
          <w:bCs/>
          <w:color w:val="006600"/>
          <w:sz w:val="18"/>
          <w:szCs w:val="18"/>
          <w:lang w:val="en-GB"/>
        </w:rPr>
        <w:t>II.</w:t>
      </w:r>
      <w:r w:rsidRPr="008D0941">
        <w:rPr>
          <w:rFonts w:ascii="Arial" w:hAnsi="Arial" w:cs="Arial"/>
          <w:b/>
          <w:bCs/>
          <w:color w:val="006600"/>
          <w:spacing w:val="6"/>
          <w:sz w:val="18"/>
          <w:szCs w:val="18"/>
          <w:lang w:val="en-GB"/>
        </w:rPr>
        <w:t xml:space="preserve">  EGYÉB ADATOK A FEJEZETBEN </w:t>
      </w:r>
      <w:smartTag w:uri="urn:schemas:contacts" w:element="GivenName">
        <w:smartTag w:uri="urn:schemas-microsoft-com:office:smarttags" w:element="place">
          <w:r w:rsidRPr="008D0941">
            <w:rPr>
              <w:rFonts w:ascii="Arial" w:hAnsi="Arial" w:cs="Arial"/>
              <w:b/>
              <w:bCs/>
              <w:color w:val="006600"/>
              <w:spacing w:val="6"/>
              <w:sz w:val="18"/>
              <w:szCs w:val="18"/>
              <w:lang w:val="en-GB"/>
            </w:rPr>
            <w:t>FELTÜNTETETT</w:t>
          </w:r>
        </w:smartTag>
        <w:r w:rsidRPr="008D0941">
          <w:rPr>
            <w:rFonts w:ascii="Arial" w:hAnsi="Arial" w:cs="Arial"/>
            <w:b/>
            <w:bCs/>
            <w:color w:val="006600"/>
            <w:spacing w:val="6"/>
            <w:sz w:val="18"/>
            <w:szCs w:val="18"/>
            <w:lang w:val="en-GB"/>
          </w:rPr>
          <w:t xml:space="preserve"> </w:t>
        </w:r>
        <w:smartTag w:uri="urn:schemas:contacts" w:element="middlename">
          <w:r w:rsidRPr="008D0941">
            <w:rPr>
              <w:rFonts w:ascii="Arial" w:hAnsi="Arial" w:cs="Arial"/>
              <w:b/>
              <w:bCs/>
              <w:color w:val="006600"/>
              <w:spacing w:val="6"/>
              <w:sz w:val="18"/>
              <w:szCs w:val="18"/>
              <w:lang w:val="en-GB"/>
            </w:rPr>
            <w:t>SZEMÉLYEKRŐL</w:t>
          </w:r>
        </w:smartTag>
        <w:r w:rsidRPr="008D0941">
          <w:rPr>
            <w:rFonts w:ascii="Arial" w:hAnsi="Arial" w:cs="Arial"/>
            <w:b/>
            <w:bCs/>
            <w:color w:val="006600"/>
            <w:spacing w:val="-20"/>
            <w:sz w:val="18"/>
            <w:szCs w:val="18"/>
            <w:lang w:val="en-GB"/>
          </w:rPr>
          <w:t xml:space="preserve"> </w:t>
        </w:r>
        <w:smartTag w:uri="urn:schemas:contacts" w:element="Sn">
          <w:r w:rsidRPr="008D0941">
            <w:rPr>
              <w:rFonts w:ascii="Arial" w:hAnsi="Arial" w:cs="Arial"/>
              <w:b/>
              <w:bCs/>
              <w:color w:val="006600"/>
              <w:sz w:val="18"/>
              <w:szCs w:val="18"/>
              <w:lang w:val="en-GB"/>
            </w:rPr>
            <w:t>I.</w:t>
          </w:r>
        </w:smartTag>
      </w:smartTag>
      <w:r w:rsidRPr="008D0941">
        <w:rPr>
          <w:rFonts w:ascii="Arial" w:hAnsi="Arial" w:cs="Arial"/>
          <w:b/>
          <w:bCs/>
          <w:color w:val="006600"/>
          <w:spacing w:val="3"/>
          <w:sz w:val="18"/>
          <w:szCs w:val="18"/>
          <w:lang w:val="en-GB"/>
        </w:rPr>
        <w:t xml:space="preserve"> </w:t>
      </w:r>
      <w:r w:rsidRPr="008D0941">
        <w:rPr>
          <w:rFonts w:ascii="Times New Roman" w:hAnsi="Times New Roman"/>
          <w:color w:val="006600"/>
          <w:sz w:val="18"/>
          <w:szCs w:val="18"/>
          <w:lang w:val="en-GB"/>
        </w:rPr>
        <w:t>(karikázza be az</w:t>
      </w:r>
      <w:r w:rsidRPr="008D0941">
        <w:rPr>
          <w:rFonts w:ascii="Times New Roman" w:hAnsi="Times New Roman"/>
          <w:color w:val="006600"/>
          <w:spacing w:val="12"/>
          <w:sz w:val="18"/>
          <w:szCs w:val="18"/>
          <w:lang w:val="en-GB"/>
        </w:rPr>
        <w:t xml:space="preserve"> IGEN</w:t>
      </w:r>
      <w:r w:rsidRPr="008D0941">
        <w:rPr>
          <w:rFonts w:ascii="Times New Roman" w:hAnsi="Times New Roman"/>
          <w:color w:val="006600"/>
          <w:sz w:val="18"/>
          <w:szCs w:val="18"/>
          <w:lang w:val="en-GB"/>
        </w:rPr>
        <w:t>/NEM szót, iletve írja be a vonalra a kérelmezett adatokat</w:t>
      </w:r>
      <w:r w:rsidRPr="008D0941">
        <w:rPr>
          <w:rFonts w:ascii="Times New Roman" w:hAnsi="Times New Roman"/>
          <w:color w:val="006600"/>
          <w:w w:val="112"/>
          <w:sz w:val="18"/>
          <w:szCs w:val="18"/>
          <w:lang w:val="en-GB"/>
        </w:rPr>
        <w:t>)</w:t>
      </w:r>
    </w:p>
    <w:p w:rsidR="00883DF0" w:rsidRPr="008D0941" w:rsidRDefault="00883DF0">
      <w:pPr>
        <w:spacing w:before="2" w:after="0" w:line="190" w:lineRule="exact"/>
        <w:rPr>
          <w:color w:val="006600"/>
          <w:sz w:val="19"/>
          <w:szCs w:val="19"/>
          <w:lang w:val="en-GB"/>
        </w:rPr>
      </w:pPr>
    </w:p>
    <w:p w:rsidR="00883DF0" w:rsidRPr="008D0941" w:rsidRDefault="00883DF0">
      <w:pPr>
        <w:spacing w:after="0" w:line="440" w:lineRule="auto"/>
        <w:ind w:left="100" w:right="6618"/>
        <w:rPr>
          <w:rFonts w:ascii="Arial" w:hAnsi="Arial" w:cs="Arial"/>
          <w:b/>
          <w:bCs/>
          <w:color w:val="006600"/>
          <w:spacing w:val="-16"/>
          <w:sz w:val="18"/>
          <w:szCs w:val="18"/>
          <w:lang w:val="en-GB"/>
        </w:rPr>
      </w:pPr>
      <w:r w:rsidRPr="008D0941">
        <w:rPr>
          <w:rFonts w:ascii="Arial" w:hAnsi="Arial" w:cs="Arial"/>
          <w:b/>
          <w:bCs/>
          <w:color w:val="006600"/>
          <w:sz w:val="18"/>
          <w:szCs w:val="18"/>
          <w:lang w:val="en-GB"/>
        </w:rPr>
        <w:t>1. Jelenleg a Szlovén Köztársaságban él?</w:t>
      </w:r>
      <w:r w:rsidRPr="008D0941">
        <w:rPr>
          <w:rFonts w:ascii="Arial" w:hAnsi="Arial" w:cs="Arial"/>
          <w:b/>
          <w:bCs/>
          <w:color w:val="006600"/>
          <w:spacing w:val="-16"/>
          <w:sz w:val="18"/>
          <w:szCs w:val="18"/>
          <w:lang w:val="en-GB"/>
        </w:rPr>
        <w:t xml:space="preserve"> </w:t>
      </w:r>
    </w:p>
    <w:p w:rsidR="00883DF0" w:rsidRPr="008D0941" w:rsidRDefault="00883DF0">
      <w:pPr>
        <w:spacing w:after="0" w:line="440" w:lineRule="auto"/>
        <w:ind w:left="100" w:right="6618"/>
        <w:rPr>
          <w:rFonts w:ascii="Arial" w:hAnsi="Arial" w:cs="Arial"/>
          <w:color w:val="006600"/>
          <w:sz w:val="18"/>
          <w:szCs w:val="18"/>
          <w:lang w:val="en-GB"/>
        </w:rPr>
      </w:pPr>
      <w:r w:rsidRPr="008D0941">
        <w:rPr>
          <w:rFonts w:ascii="Arial" w:hAnsi="Arial" w:cs="Arial"/>
          <w:b/>
          <w:bCs/>
          <w:color w:val="006600"/>
          <w:sz w:val="18"/>
          <w:szCs w:val="18"/>
          <w:lang w:val="en-GB"/>
        </w:rPr>
        <w:t>IGEN</w:t>
      </w:r>
    </w:p>
    <w:p w:rsidR="00883DF0" w:rsidRPr="008D0941" w:rsidRDefault="00883DF0">
      <w:pPr>
        <w:spacing w:after="0" w:line="155" w:lineRule="exact"/>
        <w:ind w:left="100" w:right="-20"/>
        <w:rPr>
          <w:rFonts w:ascii="Arial" w:hAnsi="Arial" w:cs="Arial"/>
          <w:color w:val="006600"/>
          <w:sz w:val="12"/>
          <w:szCs w:val="12"/>
          <w:lang w:val="en-GB"/>
        </w:rPr>
      </w:pPr>
      <w:r w:rsidRPr="008D0941">
        <w:rPr>
          <w:rFonts w:ascii="Arial" w:hAnsi="Arial" w:cs="Arial"/>
          <w:b/>
          <w:bCs/>
          <w:color w:val="006600"/>
          <w:position w:val="1"/>
          <w:sz w:val="18"/>
          <w:szCs w:val="18"/>
          <w:lang w:val="en-GB"/>
        </w:rPr>
        <w:t>NEM,</w:t>
      </w:r>
      <w:r w:rsidRPr="008D0941">
        <w:rPr>
          <w:rFonts w:ascii="Arial" w:hAnsi="Arial" w:cs="Arial"/>
          <w:b/>
          <w:bCs/>
          <w:color w:val="006600"/>
          <w:spacing w:val="14"/>
          <w:position w:val="1"/>
          <w:sz w:val="18"/>
          <w:szCs w:val="18"/>
          <w:lang w:val="en-GB"/>
        </w:rPr>
        <w:t xml:space="preserve"> </w:t>
      </w:r>
      <w:r w:rsidRPr="008D0941">
        <w:rPr>
          <w:rFonts w:ascii="Arial" w:hAnsi="Arial" w:cs="Arial"/>
          <w:color w:val="006600"/>
          <w:position w:val="-1"/>
          <w:sz w:val="12"/>
          <w:szCs w:val="12"/>
          <w:lang w:val="en-GB"/>
        </w:rPr>
        <w:t>.................................................................................................................................................................................................................................................................................................................</w:t>
      </w:r>
    </w:p>
    <w:p w:rsidR="00883DF0" w:rsidRPr="008D0941" w:rsidRDefault="00883DF0">
      <w:pPr>
        <w:spacing w:after="0" w:line="140" w:lineRule="exact"/>
        <w:ind w:left="3752" w:right="-20"/>
        <w:rPr>
          <w:rFonts w:ascii="Times New Roman" w:hAnsi="Times New Roman"/>
          <w:color w:val="006600"/>
          <w:sz w:val="14"/>
          <w:szCs w:val="14"/>
          <w:lang w:val="en-GB"/>
        </w:rPr>
      </w:pPr>
      <w:r w:rsidRPr="008D0941">
        <w:rPr>
          <w:rFonts w:ascii="Times New Roman" w:hAnsi="Times New Roman"/>
          <w:color w:val="006600"/>
          <w:sz w:val="14"/>
          <w:szCs w:val="14"/>
          <w:lang w:val="en-GB"/>
        </w:rPr>
        <w:t>azon személ</w:t>
      </w:r>
      <w:r>
        <w:rPr>
          <w:rFonts w:ascii="Times New Roman" w:hAnsi="Times New Roman"/>
          <w:color w:val="006600"/>
          <w:sz w:val="14"/>
          <w:szCs w:val="14"/>
          <w:lang w:val="en-GB"/>
        </w:rPr>
        <w:t>y</w:t>
      </w:r>
      <w:r w:rsidRPr="008D0941">
        <w:rPr>
          <w:rFonts w:ascii="Times New Roman" w:hAnsi="Times New Roman"/>
          <w:color w:val="006600"/>
          <w:sz w:val="14"/>
          <w:szCs w:val="14"/>
          <w:lang w:val="en-GB"/>
        </w:rPr>
        <w:t>ek családi-</w:t>
      </w:r>
      <w:r w:rsidRPr="0075197C">
        <w:rPr>
          <w:rFonts w:ascii="Times New Roman" w:hAnsi="Times New Roman"/>
          <w:color w:val="006600"/>
          <w:sz w:val="14"/>
          <w:szCs w:val="14"/>
          <w:lang w:val="en-GB"/>
        </w:rPr>
        <w:t xml:space="preserve">és </w:t>
      </w:r>
      <w:r w:rsidRPr="0075197C">
        <w:rPr>
          <w:rFonts w:ascii="Times New Roman" w:hAnsi="Times New Roman"/>
          <w:color w:val="006600"/>
          <w:sz w:val="14"/>
          <w:szCs w:val="24"/>
          <w:lang w:val="en-GB"/>
        </w:rPr>
        <w:t>utóneve</w:t>
      </w:r>
      <w:r w:rsidRPr="008D0941">
        <w:rPr>
          <w:rFonts w:ascii="Times New Roman" w:hAnsi="Times New Roman"/>
          <w:color w:val="006600"/>
          <w:sz w:val="14"/>
          <w:szCs w:val="14"/>
          <w:lang w:val="en-GB"/>
        </w:rPr>
        <w:t>, akik nem Szlovéniában élnek</w:t>
      </w:r>
    </w:p>
    <w:p w:rsidR="00883DF0" w:rsidRPr="008D0941" w:rsidRDefault="00883DF0">
      <w:pPr>
        <w:spacing w:before="5" w:after="0" w:line="140" w:lineRule="exact"/>
        <w:rPr>
          <w:color w:val="006600"/>
          <w:sz w:val="14"/>
          <w:szCs w:val="14"/>
          <w:lang w:val="en-GB"/>
        </w:rPr>
      </w:pPr>
    </w:p>
    <w:p w:rsidR="00883DF0" w:rsidRPr="008D0941" w:rsidRDefault="00883DF0">
      <w:pPr>
        <w:spacing w:after="0" w:line="200" w:lineRule="exact"/>
        <w:rPr>
          <w:color w:val="006600"/>
          <w:sz w:val="20"/>
          <w:szCs w:val="20"/>
          <w:lang w:val="en-GB"/>
        </w:rPr>
      </w:pPr>
    </w:p>
    <w:p w:rsidR="00883DF0" w:rsidRPr="008D0941" w:rsidRDefault="00883DF0">
      <w:pPr>
        <w:spacing w:after="0" w:line="278" w:lineRule="auto"/>
        <w:ind w:left="100" w:right="118"/>
        <w:rPr>
          <w:rFonts w:ascii="Arial" w:hAnsi="Arial" w:cs="Arial"/>
          <w:color w:val="006600"/>
          <w:sz w:val="18"/>
          <w:szCs w:val="18"/>
          <w:lang w:val="en-GB"/>
        </w:rPr>
      </w:pPr>
      <w:r w:rsidRPr="008D0941">
        <w:rPr>
          <w:rFonts w:ascii="Arial" w:hAnsi="Arial" w:cs="Arial"/>
          <w:b/>
          <w:bCs/>
          <w:color w:val="006600"/>
          <w:spacing w:val="-1"/>
          <w:sz w:val="18"/>
          <w:szCs w:val="18"/>
          <w:lang w:val="en-GB"/>
        </w:rPr>
        <w:t>2</w:t>
      </w:r>
      <w:r w:rsidRPr="008D0941">
        <w:rPr>
          <w:rFonts w:ascii="Arial" w:hAnsi="Arial" w:cs="Arial"/>
          <w:b/>
          <w:bCs/>
          <w:color w:val="006600"/>
          <w:sz w:val="18"/>
          <w:szCs w:val="18"/>
          <w:lang w:val="en-GB"/>
        </w:rPr>
        <w:t>.</w:t>
      </w:r>
      <w:r w:rsidRPr="008D0941">
        <w:rPr>
          <w:rFonts w:ascii="Arial" w:hAnsi="Arial" w:cs="Arial"/>
          <w:b/>
          <w:bCs/>
          <w:color w:val="006600"/>
          <w:spacing w:val="-2"/>
          <w:sz w:val="18"/>
          <w:szCs w:val="18"/>
          <w:lang w:val="en-GB"/>
        </w:rPr>
        <w:t xml:space="preserve"> Ön vagy </w:t>
      </w:r>
      <w:smartTag w:uri="urn:schemas:contacts" w:element="middlename">
        <w:smartTag w:uri="urn:schemas-microsoft-com:office:smarttags" w:element="place">
          <w:r w:rsidRPr="008D0941">
            <w:rPr>
              <w:rFonts w:ascii="Arial" w:hAnsi="Arial" w:cs="Arial"/>
              <w:b/>
              <w:bCs/>
              <w:color w:val="006600"/>
              <w:spacing w:val="-2"/>
              <w:sz w:val="18"/>
              <w:szCs w:val="18"/>
              <w:lang w:val="en-GB"/>
            </w:rPr>
            <w:t>az</w:t>
          </w:r>
        </w:smartTag>
        <w:r w:rsidRPr="008D0941">
          <w:rPr>
            <w:rFonts w:ascii="Arial" w:hAnsi="Arial" w:cs="Arial"/>
            <w:b/>
            <w:bCs/>
            <w:color w:val="006600"/>
            <w:spacing w:val="-2"/>
            <w:sz w:val="18"/>
            <w:szCs w:val="18"/>
            <w:lang w:val="en-GB"/>
          </w:rPr>
          <w:t xml:space="preserve"> </w:t>
        </w:r>
        <w:smartTag w:uri="urn:schemas:contacts" w:element="middlename">
          <w:r w:rsidRPr="008D0941">
            <w:rPr>
              <w:rFonts w:ascii="Arial" w:hAnsi="Arial" w:cs="Arial"/>
              <w:b/>
              <w:bCs/>
              <w:color w:val="006600"/>
              <w:spacing w:val="-2"/>
              <w:sz w:val="18"/>
              <w:szCs w:val="18"/>
              <w:lang w:val="en-GB"/>
            </w:rPr>
            <w:t>I.</w:t>
          </w:r>
        </w:smartTag>
      </w:smartTag>
      <w:r w:rsidRPr="008D0941">
        <w:rPr>
          <w:rFonts w:ascii="Arial" w:hAnsi="Arial" w:cs="Arial"/>
          <w:b/>
          <w:bCs/>
          <w:color w:val="006600"/>
          <w:spacing w:val="-2"/>
          <w:sz w:val="18"/>
          <w:szCs w:val="18"/>
          <w:lang w:val="en-GB"/>
        </w:rPr>
        <w:t xml:space="preserve"> fejezetben felsorolt személy egyike az utolsó 13 hónapban </w:t>
      </w:r>
      <w:r w:rsidRPr="008D0941">
        <w:rPr>
          <w:rFonts w:ascii="Arial" w:hAnsi="Arial" w:cs="Arial"/>
          <w:b/>
          <w:bCs/>
          <w:color w:val="006600"/>
          <w:spacing w:val="-8"/>
          <w:sz w:val="18"/>
          <w:szCs w:val="18"/>
          <w:lang w:val="en-GB"/>
        </w:rPr>
        <w:t xml:space="preserve"> a kérvény benyújtása előtti hónapban részesült-e valamilyen időszakos jövedelemben  (kárpótl</w:t>
      </w:r>
      <w:r>
        <w:rPr>
          <w:rFonts w:ascii="Arial" w:hAnsi="Arial" w:cs="Arial"/>
          <w:b/>
          <w:bCs/>
          <w:color w:val="006600"/>
          <w:spacing w:val="-8"/>
          <w:sz w:val="18"/>
          <w:szCs w:val="18"/>
          <w:lang w:val="en-GB"/>
        </w:rPr>
        <w:t>á</w:t>
      </w:r>
      <w:r w:rsidRPr="008D0941">
        <w:rPr>
          <w:rFonts w:ascii="Arial" w:hAnsi="Arial" w:cs="Arial"/>
          <w:b/>
          <w:bCs/>
          <w:color w:val="006600"/>
          <w:spacing w:val="-8"/>
          <w:sz w:val="18"/>
          <w:szCs w:val="18"/>
          <w:lang w:val="en-GB"/>
        </w:rPr>
        <w:t>s, örökség,  végkielégítés, jutalom</w:t>
      </w:r>
      <w:r w:rsidRPr="008D0941">
        <w:rPr>
          <w:rFonts w:ascii="Arial" w:hAnsi="Arial" w:cs="Arial"/>
          <w:b/>
          <w:bCs/>
          <w:color w:val="006600"/>
          <w:sz w:val="18"/>
          <w:szCs w:val="18"/>
          <w:lang w:val="en-GB"/>
        </w:rPr>
        <w:t>,</w:t>
      </w:r>
      <w:r w:rsidRPr="008D0941">
        <w:rPr>
          <w:rFonts w:ascii="Arial" w:hAnsi="Arial" w:cs="Arial"/>
          <w:b/>
          <w:bCs/>
          <w:color w:val="006600"/>
          <w:spacing w:val="-2"/>
          <w:sz w:val="18"/>
          <w:szCs w:val="18"/>
          <w:lang w:val="en-GB"/>
        </w:rPr>
        <w:t xml:space="preserve"> </w:t>
      </w:r>
      <w:r w:rsidRPr="008D0941">
        <w:rPr>
          <w:rFonts w:ascii="Arial" w:hAnsi="Arial" w:cs="Arial"/>
          <w:b/>
          <w:bCs/>
          <w:color w:val="006600"/>
          <w:spacing w:val="-1"/>
          <w:sz w:val="18"/>
          <w:szCs w:val="18"/>
          <w:lang w:val="en-GB"/>
        </w:rPr>
        <w:t>végrendelet</w:t>
      </w:r>
      <w:r w:rsidRPr="008D0941">
        <w:rPr>
          <w:rFonts w:ascii="Arial" w:hAnsi="Arial" w:cs="Arial"/>
          <w:b/>
          <w:bCs/>
          <w:color w:val="006600"/>
          <w:sz w:val="18"/>
          <w:szCs w:val="18"/>
          <w:lang w:val="en-GB"/>
        </w:rPr>
        <w:t>, ajándék</w:t>
      </w:r>
      <w:r w:rsidRPr="008D0941">
        <w:rPr>
          <w:rFonts w:ascii="Arial" w:hAnsi="Arial" w:cs="Arial"/>
          <w:b/>
          <w:bCs/>
          <w:color w:val="006600"/>
          <w:spacing w:val="-1"/>
          <w:sz w:val="18"/>
          <w:szCs w:val="18"/>
          <w:lang w:val="en-GB"/>
        </w:rPr>
        <w:t>,...)?</w:t>
      </w:r>
    </w:p>
    <w:p w:rsidR="00883DF0" w:rsidRPr="008D0941" w:rsidRDefault="00883DF0">
      <w:pPr>
        <w:spacing w:before="1" w:after="0" w:line="140" w:lineRule="exact"/>
        <w:rPr>
          <w:color w:val="006600"/>
          <w:sz w:val="14"/>
          <w:szCs w:val="14"/>
          <w:lang w:val="en-GB"/>
        </w:rPr>
      </w:pPr>
    </w:p>
    <w:p w:rsidR="00883DF0" w:rsidRPr="008D0941" w:rsidRDefault="00883DF0">
      <w:pPr>
        <w:tabs>
          <w:tab w:val="left" w:pos="820"/>
        </w:tabs>
        <w:spacing w:after="0" w:line="240" w:lineRule="auto"/>
        <w:ind w:left="100" w:right="-20"/>
        <w:rPr>
          <w:rFonts w:ascii="Arial" w:hAnsi="Arial" w:cs="Arial"/>
          <w:color w:val="006600"/>
          <w:sz w:val="18"/>
          <w:szCs w:val="18"/>
          <w:lang w:val="de-DE"/>
        </w:rPr>
      </w:pPr>
      <w:r w:rsidRPr="008D0941">
        <w:rPr>
          <w:rFonts w:ascii="Arial" w:hAnsi="Arial" w:cs="Arial"/>
          <w:b/>
          <w:bCs/>
          <w:color w:val="006600"/>
          <w:sz w:val="18"/>
          <w:szCs w:val="18"/>
          <w:lang w:val="de-DE"/>
        </w:rPr>
        <w:t>IGEN NEM</w:t>
      </w:r>
    </w:p>
    <w:p w:rsidR="00883DF0" w:rsidRPr="008D0941" w:rsidRDefault="00883DF0">
      <w:pPr>
        <w:spacing w:before="14" w:after="0" w:line="240" w:lineRule="exact"/>
        <w:rPr>
          <w:color w:val="006600"/>
          <w:sz w:val="24"/>
          <w:szCs w:val="24"/>
          <w:lang w:val="de-DE"/>
        </w:rPr>
      </w:pPr>
    </w:p>
    <w:p w:rsidR="00883DF0" w:rsidRPr="008D0941" w:rsidRDefault="00883DF0">
      <w:pPr>
        <w:spacing w:after="0" w:line="201" w:lineRule="exact"/>
        <w:ind w:left="100" w:right="-20"/>
        <w:rPr>
          <w:rFonts w:ascii="Times New Roman" w:hAnsi="Times New Roman"/>
          <w:color w:val="006600"/>
          <w:sz w:val="18"/>
          <w:szCs w:val="18"/>
          <w:lang w:val="de-DE"/>
        </w:rPr>
      </w:pPr>
      <w:r w:rsidRPr="008D0941">
        <w:rPr>
          <w:rFonts w:ascii="Times New Roman" w:hAnsi="Times New Roman"/>
          <w:color w:val="006600"/>
          <w:position w:val="-1"/>
          <w:sz w:val="18"/>
          <w:szCs w:val="18"/>
          <w:lang w:val="de-DE"/>
        </w:rPr>
        <w:t>Ha bekarikázta az IGEN-t, töltse ki az alábbi táblázatot</w:t>
      </w:r>
      <w:smartTag w:uri="urn:schemas-microsoft-com:office:smarttags" w:element="PersonName">
        <w:r w:rsidRPr="008D0941">
          <w:rPr>
            <w:rFonts w:ascii="Times New Roman" w:hAnsi="Times New Roman"/>
            <w:color w:val="006600"/>
            <w:w w:val="113"/>
            <w:position w:val="-1"/>
            <w:sz w:val="18"/>
            <w:szCs w:val="18"/>
            <w:lang w:val="de-DE"/>
          </w:rPr>
          <w:t>:</w:t>
        </w:r>
      </w:smartTag>
    </w:p>
    <w:p w:rsidR="00883DF0" w:rsidRPr="008D0941" w:rsidRDefault="00883DF0">
      <w:pPr>
        <w:spacing w:before="9" w:after="0" w:line="80" w:lineRule="exact"/>
        <w:rPr>
          <w:color w:val="006600"/>
          <w:sz w:val="8"/>
          <w:szCs w:val="8"/>
          <w:lang w:val="de-DE"/>
        </w:rPr>
      </w:pPr>
    </w:p>
    <w:tbl>
      <w:tblPr>
        <w:tblW w:w="0" w:type="auto"/>
        <w:tblInd w:w="98" w:type="dxa"/>
        <w:tblLayout w:type="fixed"/>
        <w:tblCellMar>
          <w:left w:w="0" w:type="dxa"/>
          <w:right w:w="0" w:type="dxa"/>
        </w:tblCellMar>
        <w:tblLook w:val="01E0"/>
      </w:tblPr>
      <w:tblGrid>
        <w:gridCol w:w="4069"/>
        <w:gridCol w:w="3144"/>
        <w:gridCol w:w="1683"/>
        <w:gridCol w:w="1547"/>
      </w:tblGrid>
      <w:tr w:rsidR="00883DF0" w:rsidRPr="008D0941">
        <w:trPr>
          <w:trHeight w:hRule="exact" w:val="454"/>
        </w:trPr>
        <w:tc>
          <w:tcPr>
            <w:tcW w:w="4069" w:type="dxa"/>
            <w:tcBorders>
              <w:top w:val="single" w:sz="8" w:space="0" w:color="78A22E"/>
              <w:left w:val="single" w:sz="8" w:space="0" w:color="78A22E"/>
              <w:bottom w:val="single" w:sz="4" w:space="0" w:color="78A22E"/>
              <w:right w:val="single" w:sz="4" w:space="0" w:color="78A22E"/>
            </w:tcBorders>
          </w:tcPr>
          <w:p w:rsidR="00883DF0" w:rsidRPr="008D0941" w:rsidRDefault="00883DF0">
            <w:pPr>
              <w:spacing w:before="2" w:after="0" w:line="110" w:lineRule="exact"/>
              <w:rPr>
                <w:color w:val="006600"/>
                <w:sz w:val="11"/>
                <w:szCs w:val="11"/>
                <w:lang w:val="de-DE"/>
              </w:rPr>
            </w:pPr>
          </w:p>
          <w:p w:rsidR="00883DF0" w:rsidRPr="008D0941" w:rsidRDefault="00883DF0" w:rsidP="00C84FA0">
            <w:pPr>
              <w:spacing w:after="0" w:line="240" w:lineRule="auto"/>
              <w:ind w:left="1012" w:right="747" w:firstLine="369"/>
              <w:jc w:val="center"/>
              <w:rPr>
                <w:rFonts w:ascii="Arial" w:hAnsi="Arial" w:cs="Arial"/>
                <w:color w:val="006600"/>
                <w:sz w:val="18"/>
                <w:szCs w:val="18"/>
              </w:rPr>
            </w:pPr>
            <w:r w:rsidRPr="008D0941">
              <w:rPr>
                <w:rFonts w:ascii="Arial" w:hAnsi="Arial" w:cs="Arial"/>
                <w:b/>
                <w:bCs/>
                <w:color w:val="006600"/>
                <w:sz w:val="18"/>
                <w:szCs w:val="18"/>
              </w:rPr>
              <w:t>Családi- és  utónév</w:t>
            </w:r>
          </w:p>
        </w:tc>
        <w:tc>
          <w:tcPr>
            <w:tcW w:w="3144" w:type="dxa"/>
            <w:tcBorders>
              <w:top w:val="single" w:sz="8" w:space="0" w:color="78A22E"/>
              <w:left w:val="single" w:sz="4" w:space="0" w:color="78A22E"/>
              <w:bottom w:val="single" w:sz="4" w:space="0" w:color="78A22E"/>
              <w:right w:val="single" w:sz="4" w:space="0" w:color="78A22E"/>
            </w:tcBorders>
          </w:tcPr>
          <w:p w:rsidR="00883DF0" w:rsidRPr="008D0941" w:rsidRDefault="00883DF0">
            <w:pPr>
              <w:spacing w:before="2" w:after="0" w:line="110" w:lineRule="exact"/>
              <w:rPr>
                <w:color w:val="006600"/>
                <w:sz w:val="11"/>
                <w:szCs w:val="11"/>
              </w:rPr>
            </w:pPr>
          </w:p>
          <w:p w:rsidR="00883DF0" w:rsidRPr="008D0941" w:rsidRDefault="00883DF0">
            <w:pPr>
              <w:spacing w:after="0" w:line="240" w:lineRule="auto"/>
              <w:ind w:left="945" w:right="-20"/>
              <w:rPr>
                <w:rFonts w:ascii="Arial" w:hAnsi="Arial" w:cs="Arial"/>
                <w:color w:val="006600"/>
                <w:sz w:val="18"/>
                <w:szCs w:val="18"/>
              </w:rPr>
            </w:pPr>
            <w:r w:rsidRPr="008D0941">
              <w:rPr>
                <w:rFonts w:ascii="Arial" w:hAnsi="Arial" w:cs="Arial"/>
                <w:b/>
                <w:bCs/>
                <w:color w:val="006600"/>
                <w:spacing w:val="-7"/>
                <w:sz w:val="18"/>
                <w:szCs w:val="18"/>
              </w:rPr>
              <w:t xml:space="preserve">Jövedelem </w:t>
            </w:r>
            <w:r>
              <w:rPr>
                <w:rFonts w:ascii="Arial" w:hAnsi="Arial" w:cs="Arial"/>
                <w:b/>
                <w:bCs/>
                <w:color w:val="006600"/>
                <w:spacing w:val="-7"/>
                <w:sz w:val="18"/>
                <w:szCs w:val="18"/>
              </w:rPr>
              <w:t>típusa</w:t>
            </w:r>
          </w:p>
        </w:tc>
        <w:tc>
          <w:tcPr>
            <w:tcW w:w="1683" w:type="dxa"/>
            <w:tcBorders>
              <w:top w:val="single" w:sz="8" w:space="0" w:color="78A22E"/>
              <w:left w:val="single" w:sz="4" w:space="0" w:color="78A22E"/>
              <w:bottom w:val="single" w:sz="4" w:space="0" w:color="78A22E"/>
              <w:right w:val="single" w:sz="4" w:space="0" w:color="78A22E"/>
            </w:tcBorders>
          </w:tcPr>
          <w:p w:rsidR="00883DF0" w:rsidRPr="008D0941" w:rsidRDefault="00883DF0">
            <w:pPr>
              <w:spacing w:before="2" w:after="0" w:line="110" w:lineRule="exact"/>
              <w:rPr>
                <w:color w:val="006600"/>
                <w:sz w:val="11"/>
                <w:szCs w:val="11"/>
              </w:rPr>
            </w:pPr>
          </w:p>
          <w:p w:rsidR="00883DF0" w:rsidRPr="008D0941" w:rsidRDefault="00883DF0" w:rsidP="008D0941">
            <w:pPr>
              <w:spacing w:after="0" w:line="240" w:lineRule="auto"/>
              <w:ind w:right="-20"/>
              <w:rPr>
                <w:rFonts w:ascii="Arial" w:hAnsi="Arial" w:cs="Arial"/>
                <w:color w:val="006600"/>
                <w:sz w:val="18"/>
                <w:szCs w:val="18"/>
              </w:rPr>
            </w:pPr>
            <w:r w:rsidRPr="008D0941">
              <w:rPr>
                <w:rFonts w:ascii="Arial" w:hAnsi="Arial" w:cs="Arial"/>
                <w:b/>
                <w:bCs/>
                <w:color w:val="006600"/>
                <w:w w:val="96"/>
                <w:sz w:val="18"/>
                <w:szCs w:val="18"/>
              </w:rPr>
              <w:t>Jöv</w:t>
            </w:r>
            <w:r>
              <w:rPr>
                <w:rFonts w:ascii="Arial" w:hAnsi="Arial" w:cs="Arial"/>
                <w:b/>
                <w:bCs/>
                <w:color w:val="006600"/>
                <w:w w:val="96"/>
                <w:sz w:val="18"/>
                <w:szCs w:val="18"/>
              </w:rPr>
              <w:t>e</w:t>
            </w:r>
            <w:r w:rsidRPr="008D0941">
              <w:rPr>
                <w:rFonts w:ascii="Arial" w:hAnsi="Arial" w:cs="Arial"/>
                <w:b/>
                <w:bCs/>
                <w:color w:val="006600"/>
                <w:w w:val="96"/>
                <w:sz w:val="18"/>
                <w:szCs w:val="18"/>
              </w:rPr>
              <w:t>delem mértéke</w:t>
            </w:r>
          </w:p>
        </w:tc>
        <w:tc>
          <w:tcPr>
            <w:tcW w:w="1547" w:type="dxa"/>
            <w:tcBorders>
              <w:top w:val="single" w:sz="8" w:space="0" w:color="78A22E"/>
              <w:left w:val="single" w:sz="4" w:space="0" w:color="78A22E"/>
              <w:bottom w:val="single" w:sz="4" w:space="0" w:color="78A22E"/>
              <w:right w:val="single" w:sz="8" w:space="0" w:color="78A22E"/>
            </w:tcBorders>
          </w:tcPr>
          <w:p w:rsidR="00883DF0" w:rsidRPr="008D0941" w:rsidRDefault="00883DF0">
            <w:pPr>
              <w:spacing w:before="2" w:after="0" w:line="110" w:lineRule="exact"/>
              <w:rPr>
                <w:color w:val="006600"/>
                <w:sz w:val="11"/>
                <w:szCs w:val="11"/>
              </w:rPr>
            </w:pPr>
          </w:p>
          <w:p w:rsidR="00883DF0" w:rsidRPr="008D0941" w:rsidRDefault="00883DF0">
            <w:pPr>
              <w:spacing w:after="0" w:line="240" w:lineRule="auto"/>
              <w:ind w:left="109" w:right="-20"/>
              <w:rPr>
                <w:rFonts w:ascii="Arial" w:hAnsi="Arial" w:cs="Arial"/>
                <w:color w:val="006600"/>
                <w:sz w:val="18"/>
                <w:szCs w:val="18"/>
              </w:rPr>
            </w:pPr>
            <w:r w:rsidRPr="008D0941">
              <w:rPr>
                <w:rFonts w:ascii="Arial" w:hAnsi="Arial" w:cs="Arial"/>
                <w:b/>
                <w:bCs/>
                <w:color w:val="006600"/>
                <w:sz w:val="18"/>
                <w:szCs w:val="18"/>
              </w:rPr>
              <w:t>Kifizetési dátum</w:t>
            </w:r>
          </w:p>
        </w:tc>
      </w:tr>
      <w:tr w:rsidR="00883DF0" w:rsidRPr="008D0941">
        <w:trPr>
          <w:trHeight w:hRule="exact" w:val="454"/>
        </w:trPr>
        <w:tc>
          <w:tcPr>
            <w:tcW w:w="4069" w:type="dxa"/>
            <w:tcBorders>
              <w:top w:val="single" w:sz="4" w:space="0" w:color="78A22E"/>
              <w:left w:val="single" w:sz="8" w:space="0" w:color="78A22E"/>
              <w:bottom w:val="single" w:sz="4" w:space="0" w:color="78A22E"/>
              <w:right w:val="single" w:sz="4" w:space="0" w:color="78A22E"/>
            </w:tcBorders>
          </w:tcPr>
          <w:p w:rsidR="00883DF0" w:rsidRPr="008D0941" w:rsidRDefault="00883DF0">
            <w:pPr>
              <w:rPr>
                <w:color w:val="006600"/>
              </w:rPr>
            </w:pPr>
          </w:p>
        </w:tc>
        <w:tc>
          <w:tcPr>
            <w:tcW w:w="3144" w:type="dxa"/>
            <w:tcBorders>
              <w:top w:val="single" w:sz="4" w:space="0" w:color="78A22E"/>
              <w:left w:val="single" w:sz="4" w:space="0" w:color="78A22E"/>
              <w:bottom w:val="single" w:sz="4" w:space="0" w:color="78A22E"/>
              <w:right w:val="single" w:sz="4" w:space="0" w:color="78A22E"/>
            </w:tcBorders>
          </w:tcPr>
          <w:p w:rsidR="00883DF0" w:rsidRPr="008D0941" w:rsidRDefault="00883DF0">
            <w:pPr>
              <w:rPr>
                <w:color w:val="006600"/>
              </w:rPr>
            </w:pPr>
          </w:p>
        </w:tc>
        <w:tc>
          <w:tcPr>
            <w:tcW w:w="1683" w:type="dxa"/>
            <w:tcBorders>
              <w:top w:val="single" w:sz="4" w:space="0" w:color="78A22E"/>
              <w:left w:val="single" w:sz="4" w:space="0" w:color="78A22E"/>
              <w:bottom w:val="single" w:sz="4" w:space="0" w:color="78A22E"/>
              <w:right w:val="single" w:sz="4" w:space="0" w:color="78A22E"/>
            </w:tcBorders>
          </w:tcPr>
          <w:p w:rsidR="00883DF0" w:rsidRPr="008D0941" w:rsidRDefault="00883DF0">
            <w:pPr>
              <w:rPr>
                <w:color w:val="006600"/>
              </w:rPr>
            </w:pPr>
          </w:p>
        </w:tc>
        <w:tc>
          <w:tcPr>
            <w:tcW w:w="1547" w:type="dxa"/>
            <w:tcBorders>
              <w:top w:val="single" w:sz="4" w:space="0" w:color="78A22E"/>
              <w:left w:val="single" w:sz="4" w:space="0" w:color="78A22E"/>
              <w:bottom w:val="single" w:sz="4" w:space="0" w:color="78A22E"/>
              <w:right w:val="single" w:sz="8" w:space="0" w:color="78A22E"/>
            </w:tcBorders>
          </w:tcPr>
          <w:p w:rsidR="00883DF0" w:rsidRPr="008D0941" w:rsidRDefault="00883DF0">
            <w:pPr>
              <w:rPr>
                <w:color w:val="006600"/>
              </w:rPr>
            </w:pPr>
          </w:p>
        </w:tc>
      </w:tr>
      <w:tr w:rsidR="00883DF0" w:rsidRPr="008D0941">
        <w:trPr>
          <w:trHeight w:hRule="exact" w:val="454"/>
        </w:trPr>
        <w:tc>
          <w:tcPr>
            <w:tcW w:w="4069" w:type="dxa"/>
            <w:tcBorders>
              <w:top w:val="single" w:sz="4" w:space="0" w:color="78A22E"/>
              <w:left w:val="single" w:sz="8" w:space="0" w:color="78A22E"/>
              <w:bottom w:val="single" w:sz="4" w:space="0" w:color="78A22E"/>
              <w:right w:val="single" w:sz="4" w:space="0" w:color="78A22E"/>
            </w:tcBorders>
          </w:tcPr>
          <w:p w:rsidR="00883DF0" w:rsidRPr="008D0941" w:rsidRDefault="00883DF0">
            <w:pPr>
              <w:rPr>
                <w:color w:val="006600"/>
              </w:rPr>
            </w:pPr>
          </w:p>
        </w:tc>
        <w:tc>
          <w:tcPr>
            <w:tcW w:w="3144" w:type="dxa"/>
            <w:tcBorders>
              <w:top w:val="single" w:sz="4" w:space="0" w:color="78A22E"/>
              <w:left w:val="single" w:sz="4" w:space="0" w:color="78A22E"/>
              <w:bottom w:val="single" w:sz="4" w:space="0" w:color="78A22E"/>
              <w:right w:val="single" w:sz="4" w:space="0" w:color="78A22E"/>
            </w:tcBorders>
          </w:tcPr>
          <w:p w:rsidR="00883DF0" w:rsidRPr="008D0941" w:rsidRDefault="00883DF0">
            <w:pPr>
              <w:rPr>
                <w:color w:val="006600"/>
              </w:rPr>
            </w:pPr>
          </w:p>
        </w:tc>
        <w:tc>
          <w:tcPr>
            <w:tcW w:w="1683" w:type="dxa"/>
            <w:tcBorders>
              <w:top w:val="single" w:sz="4" w:space="0" w:color="78A22E"/>
              <w:left w:val="single" w:sz="4" w:space="0" w:color="78A22E"/>
              <w:bottom w:val="single" w:sz="4" w:space="0" w:color="78A22E"/>
              <w:right w:val="single" w:sz="4" w:space="0" w:color="78A22E"/>
            </w:tcBorders>
          </w:tcPr>
          <w:p w:rsidR="00883DF0" w:rsidRPr="008D0941" w:rsidRDefault="00883DF0">
            <w:pPr>
              <w:rPr>
                <w:color w:val="006600"/>
              </w:rPr>
            </w:pPr>
          </w:p>
        </w:tc>
        <w:tc>
          <w:tcPr>
            <w:tcW w:w="1547" w:type="dxa"/>
            <w:tcBorders>
              <w:top w:val="single" w:sz="4" w:space="0" w:color="78A22E"/>
              <w:left w:val="single" w:sz="4" w:space="0" w:color="78A22E"/>
              <w:bottom w:val="single" w:sz="4" w:space="0" w:color="78A22E"/>
              <w:right w:val="single" w:sz="8" w:space="0" w:color="78A22E"/>
            </w:tcBorders>
          </w:tcPr>
          <w:p w:rsidR="00883DF0" w:rsidRPr="008D0941" w:rsidRDefault="00883DF0">
            <w:pPr>
              <w:rPr>
                <w:color w:val="006600"/>
              </w:rPr>
            </w:pPr>
          </w:p>
        </w:tc>
      </w:tr>
      <w:tr w:rsidR="00883DF0" w:rsidRPr="008D0941">
        <w:trPr>
          <w:trHeight w:hRule="exact" w:val="454"/>
        </w:trPr>
        <w:tc>
          <w:tcPr>
            <w:tcW w:w="4069" w:type="dxa"/>
            <w:tcBorders>
              <w:top w:val="single" w:sz="4" w:space="0" w:color="78A22E"/>
              <w:left w:val="single" w:sz="8" w:space="0" w:color="78A22E"/>
              <w:bottom w:val="single" w:sz="4" w:space="0" w:color="78A22E"/>
              <w:right w:val="single" w:sz="4" w:space="0" w:color="78A22E"/>
            </w:tcBorders>
          </w:tcPr>
          <w:p w:rsidR="00883DF0" w:rsidRPr="008D0941" w:rsidRDefault="00883DF0">
            <w:pPr>
              <w:rPr>
                <w:color w:val="006600"/>
              </w:rPr>
            </w:pPr>
          </w:p>
        </w:tc>
        <w:tc>
          <w:tcPr>
            <w:tcW w:w="3144" w:type="dxa"/>
            <w:tcBorders>
              <w:top w:val="single" w:sz="4" w:space="0" w:color="78A22E"/>
              <w:left w:val="single" w:sz="4" w:space="0" w:color="78A22E"/>
              <w:bottom w:val="single" w:sz="4" w:space="0" w:color="78A22E"/>
              <w:right w:val="single" w:sz="4" w:space="0" w:color="78A22E"/>
            </w:tcBorders>
          </w:tcPr>
          <w:p w:rsidR="00883DF0" w:rsidRPr="008D0941" w:rsidRDefault="00883DF0">
            <w:pPr>
              <w:rPr>
                <w:color w:val="006600"/>
              </w:rPr>
            </w:pPr>
          </w:p>
        </w:tc>
        <w:tc>
          <w:tcPr>
            <w:tcW w:w="1683" w:type="dxa"/>
            <w:tcBorders>
              <w:top w:val="single" w:sz="4" w:space="0" w:color="78A22E"/>
              <w:left w:val="single" w:sz="4" w:space="0" w:color="78A22E"/>
              <w:bottom w:val="single" w:sz="4" w:space="0" w:color="78A22E"/>
              <w:right w:val="single" w:sz="4" w:space="0" w:color="78A22E"/>
            </w:tcBorders>
          </w:tcPr>
          <w:p w:rsidR="00883DF0" w:rsidRPr="008D0941" w:rsidRDefault="00883DF0">
            <w:pPr>
              <w:rPr>
                <w:color w:val="006600"/>
              </w:rPr>
            </w:pPr>
          </w:p>
        </w:tc>
        <w:tc>
          <w:tcPr>
            <w:tcW w:w="1547" w:type="dxa"/>
            <w:tcBorders>
              <w:top w:val="single" w:sz="4" w:space="0" w:color="78A22E"/>
              <w:left w:val="single" w:sz="4" w:space="0" w:color="78A22E"/>
              <w:bottom w:val="single" w:sz="4" w:space="0" w:color="78A22E"/>
              <w:right w:val="single" w:sz="8" w:space="0" w:color="78A22E"/>
            </w:tcBorders>
          </w:tcPr>
          <w:p w:rsidR="00883DF0" w:rsidRPr="008D0941" w:rsidRDefault="00883DF0">
            <w:pPr>
              <w:rPr>
                <w:color w:val="006600"/>
              </w:rPr>
            </w:pPr>
          </w:p>
        </w:tc>
      </w:tr>
      <w:tr w:rsidR="00883DF0" w:rsidRPr="008D0941">
        <w:trPr>
          <w:trHeight w:hRule="exact" w:val="454"/>
        </w:trPr>
        <w:tc>
          <w:tcPr>
            <w:tcW w:w="4069" w:type="dxa"/>
            <w:tcBorders>
              <w:top w:val="single" w:sz="4" w:space="0" w:color="78A22E"/>
              <w:left w:val="single" w:sz="8" w:space="0" w:color="78A22E"/>
              <w:bottom w:val="single" w:sz="4" w:space="0" w:color="78A22E"/>
              <w:right w:val="single" w:sz="4" w:space="0" w:color="78A22E"/>
            </w:tcBorders>
          </w:tcPr>
          <w:p w:rsidR="00883DF0" w:rsidRPr="008D0941" w:rsidRDefault="00883DF0">
            <w:pPr>
              <w:rPr>
                <w:color w:val="006600"/>
              </w:rPr>
            </w:pPr>
          </w:p>
        </w:tc>
        <w:tc>
          <w:tcPr>
            <w:tcW w:w="3144" w:type="dxa"/>
            <w:tcBorders>
              <w:top w:val="single" w:sz="4" w:space="0" w:color="78A22E"/>
              <w:left w:val="single" w:sz="4" w:space="0" w:color="78A22E"/>
              <w:bottom w:val="single" w:sz="4" w:space="0" w:color="78A22E"/>
              <w:right w:val="single" w:sz="4" w:space="0" w:color="78A22E"/>
            </w:tcBorders>
          </w:tcPr>
          <w:p w:rsidR="00883DF0" w:rsidRPr="008D0941" w:rsidRDefault="00883DF0">
            <w:pPr>
              <w:rPr>
                <w:color w:val="006600"/>
              </w:rPr>
            </w:pPr>
          </w:p>
        </w:tc>
        <w:tc>
          <w:tcPr>
            <w:tcW w:w="1683" w:type="dxa"/>
            <w:tcBorders>
              <w:top w:val="single" w:sz="4" w:space="0" w:color="78A22E"/>
              <w:left w:val="single" w:sz="4" w:space="0" w:color="78A22E"/>
              <w:bottom w:val="single" w:sz="4" w:space="0" w:color="78A22E"/>
              <w:right w:val="single" w:sz="4" w:space="0" w:color="78A22E"/>
            </w:tcBorders>
          </w:tcPr>
          <w:p w:rsidR="00883DF0" w:rsidRPr="008D0941" w:rsidRDefault="00883DF0">
            <w:pPr>
              <w:rPr>
                <w:color w:val="006600"/>
              </w:rPr>
            </w:pPr>
          </w:p>
        </w:tc>
        <w:tc>
          <w:tcPr>
            <w:tcW w:w="1547" w:type="dxa"/>
            <w:tcBorders>
              <w:top w:val="single" w:sz="4" w:space="0" w:color="78A22E"/>
              <w:left w:val="single" w:sz="4" w:space="0" w:color="78A22E"/>
              <w:bottom w:val="single" w:sz="4" w:space="0" w:color="78A22E"/>
              <w:right w:val="single" w:sz="8" w:space="0" w:color="78A22E"/>
            </w:tcBorders>
          </w:tcPr>
          <w:p w:rsidR="00883DF0" w:rsidRPr="008D0941" w:rsidRDefault="00883DF0">
            <w:pPr>
              <w:rPr>
                <w:color w:val="006600"/>
              </w:rPr>
            </w:pPr>
          </w:p>
        </w:tc>
      </w:tr>
      <w:tr w:rsidR="00883DF0" w:rsidRPr="008D0941">
        <w:trPr>
          <w:trHeight w:hRule="exact" w:val="454"/>
        </w:trPr>
        <w:tc>
          <w:tcPr>
            <w:tcW w:w="4069" w:type="dxa"/>
            <w:tcBorders>
              <w:top w:val="single" w:sz="4" w:space="0" w:color="78A22E"/>
              <w:left w:val="single" w:sz="8" w:space="0" w:color="78A22E"/>
              <w:bottom w:val="single" w:sz="8" w:space="0" w:color="78A22E"/>
              <w:right w:val="single" w:sz="4" w:space="0" w:color="78A22E"/>
            </w:tcBorders>
          </w:tcPr>
          <w:p w:rsidR="00883DF0" w:rsidRPr="008D0941" w:rsidRDefault="00883DF0">
            <w:pPr>
              <w:rPr>
                <w:color w:val="006600"/>
              </w:rPr>
            </w:pPr>
          </w:p>
        </w:tc>
        <w:tc>
          <w:tcPr>
            <w:tcW w:w="3144" w:type="dxa"/>
            <w:tcBorders>
              <w:top w:val="single" w:sz="4" w:space="0" w:color="78A22E"/>
              <w:left w:val="single" w:sz="4" w:space="0" w:color="78A22E"/>
              <w:bottom w:val="single" w:sz="8" w:space="0" w:color="78A22E"/>
              <w:right w:val="single" w:sz="4" w:space="0" w:color="78A22E"/>
            </w:tcBorders>
          </w:tcPr>
          <w:p w:rsidR="00883DF0" w:rsidRPr="008D0941" w:rsidRDefault="00883DF0">
            <w:pPr>
              <w:rPr>
                <w:color w:val="006600"/>
              </w:rPr>
            </w:pPr>
          </w:p>
        </w:tc>
        <w:tc>
          <w:tcPr>
            <w:tcW w:w="1683" w:type="dxa"/>
            <w:tcBorders>
              <w:top w:val="single" w:sz="4" w:space="0" w:color="78A22E"/>
              <w:left w:val="single" w:sz="4" w:space="0" w:color="78A22E"/>
              <w:bottom w:val="single" w:sz="8" w:space="0" w:color="78A22E"/>
              <w:right w:val="single" w:sz="4" w:space="0" w:color="78A22E"/>
            </w:tcBorders>
          </w:tcPr>
          <w:p w:rsidR="00883DF0" w:rsidRPr="008D0941" w:rsidRDefault="00883DF0">
            <w:pPr>
              <w:rPr>
                <w:color w:val="006600"/>
              </w:rPr>
            </w:pPr>
          </w:p>
        </w:tc>
        <w:tc>
          <w:tcPr>
            <w:tcW w:w="1547" w:type="dxa"/>
            <w:tcBorders>
              <w:top w:val="single" w:sz="4" w:space="0" w:color="78A22E"/>
              <w:left w:val="single" w:sz="4" w:space="0" w:color="78A22E"/>
              <w:bottom w:val="single" w:sz="8" w:space="0" w:color="78A22E"/>
              <w:right w:val="single" w:sz="8" w:space="0" w:color="78A22E"/>
            </w:tcBorders>
          </w:tcPr>
          <w:p w:rsidR="00883DF0" w:rsidRPr="008D0941" w:rsidRDefault="00883DF0">
            <w:pPr>
              <w:rPr>
                <w:color w:val="006600"/>
              </w:rPr>
            </w:pPr>
          </w:p>
        </w:tc>
      </w:tr>
    </w:tbl>
    <w:p w:rsidR="00883DF0" w:rsidRPr="008D0941" w:rsidRDefault="00883DF0">
      <w:pPr>
        <w:spacing w:before="9" w:after="0" w:line="170" w:lineRule="exact"/>
        <w:rPr>
          <w:color w:val="006600"/>
          <w:sz w:val="17"/>
          <w:szCs w:val="17"/>
        </w:rPr>
      </w:pPr>
    </w:p>
    <w:p w:rsidR="00883DF0" w:rsidRPr="008D0941" w:rsidRDefault="00883DF0">
      <w:pPr>
        <w:spacing w:after="0" w:line="200" w:lineRule="exact"/>
        <w:rPr>
          <w:color w:val="006600"/>
          <w:sz w:val="20"/>
          <w:szCs w:val="20"/>
        </w:rPr>
      </w:pPr>
    </w:p>
    <w:p w:rsidR="00883DF0" w:rsidRPr="008D0941" w:rsidRDefault="00883DF0">
      <w:pPr>
        <w:spacing w:before="38" w:after="0" w:line="240" w:lineRule="auto"/>
        <w:ind w:left="100" w:right="-20"/>
        <w:rPr>
          <w:rFonts w:ascii="Arial" w:hAnsi="Arial" w:cs="Arial"/>
          <w:color w:val="006600"/>
          <w:sz w:val="18"/>
          <w:szCs w:val="18"/>
        </w:rPr>
      </w:pPr>
      <w:r>
        <w:rPr>
          <w:noProof/>
        </w:rPr>
        <w:pict>
          <v:group id="_x0000_s1489" style="position:absolute;left:0;text-align:left;margin-left:35.95pt;margin-top:18.45pt;width:523.4pt;height:201.65pt;z-index:-251649024;mso-position-horizontal-relative:page" coordorigin="719,369" coordsize="10468,4033">
            <v:shape id="_x0000_s1490" style="position:absolute;left:719;top:369;width:10468;height:4033" coordorigin="719,369" coordsize="10468,4033" path="m719,4402r10468,l11187,369,719,369r,4033xe" filled="f" strokecolor="#78a22e" strokeweight="1pt">
              <v:path arrowok="t"/>
            </v:shape>
            <w10:wrap anchorx="page"/>
          </v:group>
        </w:pict>
      </w:r>
      <w:r w:rsidRPr="008D0941">
        <w:rPr>
          <w:rFonts w:ascii="Arial" w:hAnsi="Arial" w:cs="Arial"/>
          <w:b/>
          <w:bCs/>
          <w:color w:val="006600"/>
          <w:sz w:val="18"/>
          <w:szCs w:val="18"/>
        </w:rPr>
        <w:t>3.</w:t>
      </w:r>
      <w:r w:rsidRPr="008D0941">
        <w:rPr>
          <w:rFonts w:ascii="Arial" w:hAnsi="Arial" w:cs="Arial"/>
          <w:b/>
          <w:bCs/>
          <w:color w:val="006600"/>
          <w:sz w:val="16"/>
          <w:szCs w:val="16"/>
        </w:rPr>
        <w:t xml:space="preserve">Pontosan irja le, hogy milyen célra van szüksége a </w:t>
      </w:r>
      <w:r>
        <w:rPr>
          <w:rFonts w:ascii="Arial" w:hAnsi="Arial" w:cs="Arial"/>
          <w:b/>
          <w:bCs/>
          <w:color w:val="006600"/>
          <w:sz w:val="16"/>
          <w:szCs w:val="16"/>
        </w:rPr>
        <w:t>segély</w:t>
      </w:r>
      <w:r w:rsidRPr="008D0941">
        <w:rPr>
          <w:rFonts w:ascii="Arial" w:hAnsi="Arial" w:cs="Arial"/>
          <w:b/>
          <w:bCs/>
          <w:color w:val="006600"/>
          <w:sz w:val="16"/>
          <w:szCs w:val="16"/>
        </w:rPr>
        <w:t>re és pontosan határozza meg az összeget, am</w:t>
      </w:r>
      <w:r>
        <w:rPr>
          <w:rFonts w:ascii="Arial" w:hAnsi="Arial" w:cs="Arial"/>
          <w:b/>
          <w:bCs/>
          <w:color w:val="006600"/>
          <w:sz w:val="16"/>
          <w:szCs w:val="16"/>
        </w:rPr>
        <w:t>eelyre</w:t>
      </w:r>
      <w:r w:rsidRPr="008D0941">
        <w:rPr>
          <w:rFonts w:ascii="Arial" w:hAnsi="Arial" w:cs="Arial"/>
          <w:b/>
          <w:bCs/>
          <w:color w:val="006600"/>
          <w:sz w:val="16"/>
          <w:szCs w:val="16"/>
        </w:rPr>
        <w:t xml:space="preserve"> szüksége van</w:t>
      </w:r>
    </w:p>
    <w:p w:rsidR="00883DF0" w:rsidRPr="008D0941" w:rsidRDefault="00883DF0">
      <w:pPr>
        <w:spacing w:before="9" w:after="0" w:line="120" w:lineRule="exact"/>
        <w:rPr>
          <w:color w:val="006600"/>
          <w:sz w:val="12"/>
          <w:szCs w:val="12"/>
        </w:rPr>
      </w:pPr>
    </w:p>
    <w:p w:rsidR="00883DF0" w:rsidRPr="008D0941" w:rsidRDefault="00883DF0">
      <w:pPr>
        <w:spacing w:after="0" w:line="200" w:lineRule="exact"/>
        <w:rPr>
          <w:color w:val="006600"/>
          <w:sz w:val="20"/>
          <w:szCs w:val="20"/>
        </w:rPr>
      </w:pPr>
    </w:p>
    <w:p w:rsidR="00883DF0" w:rsidRPr="008D0941" w:rsidRDefault="00883DF0">
      <w:pPr>
        <w:spacing w:after="0" w:line="200" w:lineRule="exact"/>
        <w:rPr>
          <w:color w:val="006600"/>
          <w:sz w:val="20"/>
          <w:szCs w:val="20"/>
        </w:rPr>
      </w:pPr>
    </w:p>
    <w:p w:rsidR="00883DF0" w:rsidRPr="008D0941" w:rsidRDefault="00883DF0">
      <w:pPr>
        <w:spacing w:after="0" w:line="240" w:lineRule="auto"/>
        <w:ind w:left="266" w:right="-20"/>
        <w:rPr>
          <w:rFonts w:ascii="Arial" w:hAnsi="Arial" w:cs="Arial"/>
          <w:color w:val="006600"/>
          <w:sz w:val="12"/>
          <w:szCs w:val="12"/>
        </w:rPr>
      </w:pPr>
      <w:r w:rsidRPr="008D0941">
        <w:rPr>
          <w:rFonts w:ascii="Arial" w:hAnsi="Arial" w:cs="Arial"/>
          <w:color w:val="006600"/>
          <w:sz w:val="12"/>
          <w:szCs w:val="12"/>
        </w:rPr>
        <w:t>..................................................................................................................................................................................................................................................................................................................</w:t>
      </w:r>
    </w:p>
    <w:p w:rsidR="00883DF0" w:rsidRPr="008D0941" w:rsidRDefault="00883DF0">
      <w:pPr>
        <w:spacing w:before="2" w:after="0" w:line="160" w:lineRule="exact"/>
        <w:rPr>
          <w:color w:val="006600"/>
          <w:sz w:val="16"/>
          <w:szCs w:val="16"/>
        </w:rPr>
      </w:pPr>
    </w:p>
    <w:p w:rsidR="00883DF0" w:rsidRPr="008D0941" w:rsidRDefault="00883DF0">
      <w:pPr>
        <w:spacing w:after="0" w:line="200" w:lineRule="exact"/>
        <w:rPr>
          <w:color w:val="006600"/>
          <w:sz w:val="20"/>
          <w:szCs w:val="20"/>
        </w:rPr>
      </w:pPr>
    </w:p>
    <w:p w:rsidR="00883DF0" w:rsidRPr="008D0941" w:rsidRDefault="00883DF0">
      <w:pPr>
        <w:spacing w:after="0" w:line="240" w:lineRule="auto"/>
        <w:ind w:left="266" w:right="-20"/>
        <w:rPr>
          <w:rFonts w:ascii="Arial" w:hAnsi="Arial" w:cs="Arial"/>
          <w:color w:val="006600"/>
          <w:sz w:val="12"/>
          <w:szCs w:val="12"/>
        </w:rPr>
      </w:pPr>
      <w:r w:rsidRPr="008D0941">
        <w:rPr>
          <w:rFonts w:ascii="Arial" w:hAnsi="Arial" w:cs="Arial"/>
          <w:color w:val="006600"/>
          <w:sz w:val="12"/>
          <w:szCs w:val="12"/>
        </w:rPr>
        <w:t>..................................................................................................................................................................................................................................................................................................................</w:t>
      </w:r>
    </w:p>
    <w:p w:rsidR="00883DF0" w:rsidRPr="008D0941" w:rsidRDefault="00883DF0">
      <w:pPr>
        <w:spacing w:before="2" w:after="0" w:line="160" w:lineRule="exact"/>
        <w:rPr>
          <w:color w:val="006600"/>
          <w:sz w:val="16"/>
          <w:szCs w:val="16"/>
        </w:rPr>
      </w:pPr>
    </w:p>
    <w:p w:rsidR="00883DF0" w:rsidRPr="008D0941" w:rsidRDefault="00883DF0">
      <w:pPr>
        <w:spacing w:after="0" w:line="200" w:lineRule="exact"/>
        <w:rPr>
          <w:color w:val="006600"/>
          <w:sz w:val="20"/>
          <w:szCs w:val="20"/>
        </w:rPr>
      </w:pPr>
    </w:p>
    <w:p w:rsidR="00883DF0" w:rsidRPr="008D0941" w:rsidRDefault="00883DF0">
      <w:pPr>
        <w:spacing w:after="0" w:line="240" w:lineRule="auto"/>
        <w:ind w:left="266" w:right="-20"/>
        <w:rPr>
          <w:rFonts w:ascii="Arial" w:hAnsi="Arial" w:cs="Arial"/>
          <w:color w:val="006600"/>
          <w:sz w:val="12"/>
          <w:szCs w:val="12"/>
        </w:rPr>
      </w:pPr>
      <w:r w:rsidRPr="008D0941">
        <w:rPr>
          <w:rFonts w:ascii="Arial" w:hAnsi="Arial" w:cs="Arial"/>
          <w:color w:val="006600"/>
          <w:sz w:val="12"/>
          <w:szCs w:val="12"/>
        </w:rPr>
        <w:t>..................................................................................................................................................................................................................................................................................................................</w:t>
      </w:r>
    </w:p>
    <w:p w:rsidR="00883DF0" w:rsidRPr="008D0941" w:rsidRDefault="00883DF0">
      <w:pPr>
        <w:spacing w:before="2" w:after="0" w:line="160" w:lineRule="exact"/>
        <w:rPr>
          <w:color w:val="006600"/>
          <w:sz w:val="16"/>
          <w:szCs w:val="16"/>
        </w:rPr>
      </w:pPr>
    </w:p>
    <w:p w:rsidR="00883DF0" w:rsidRPr="008D0941" w:rsidRDefault="00883DF0">
      <w:pPr>
        <w:spacing w:after="0" w:line="200" w:lineRule="exact"/>
        <w:rPr>
          <w:color w:val="006600"/>
          <w:sz w:val="20"/>
          <w:szCs w:val="20"/>
        </w:rPr>
      </w:pPr>
    </w:p>
    <w:p w:rsidR="00883DF0" w:rsidRPr="008D0941" w:rsidRDefault="00883DF0">
      <w:pPr>
        <w:spacing w:after="0" w:line="240" w:lineRule="auto"/>
        <w:ind w:left="232" w:right="-20"/>
        <w:rPr>
          <w:rFonts w:ascii="Arial" w:hAnsi="Arial" w:cs="Arial"/>
          <w:color w:val="006600"/>
          <w:sz w:val="12"/>
          <w:szCs w:val="12"/>
        </w:rPr>
      </w:pPr>
      <w:r w:rsidRPr="008D0941">
        <w:rPr>
          <w:rFonts w:ascii="Arial" w:hAnsi="Arial" w:cs="Arial"/>
          <w:color w:val="006600"/>
          <w:sz w:val="12"/>
          <w:szCs w:val="12"/>
        </w:rPr>
        <w:t>...................................................................................................................................................................................................................................................................................................................</w:t>
      </w:r>
    </w:p>
    <w:p w:rsidR="00883DF0" w:rsidRPr="008D0941" w:rsidRDefault="00883DF0">
      <w:pPr>
        <w:spacing w:before="2" w:after="0" w:line="160" w:lineRule="exact"/>
        <w:rPr>
          <w:color w:val="006600"/>
          <w:sz w:val="16"/>
          <w:szCs w:val="16"/>
        </w:rPr>
      </w:pPr>
    </w:p>
    <w:p w:rsidR="00883DF0" w:rsidRPr="008D0941" w:rsidRDefault="00883DF0">
      <w:pPr>
        <w:spacing w:after="0" w:line="200" w:lineRule="exact"/>
        <w:rPr>
          <w:color w:val="006600"/>
          <w:sz w:val="20"/>
          <w:szCs w:val="20"/>
        </w:rPr>
      </w:pPr>
    </w:p>
    <w:p w:rsidR="00883DF0" w:rsidRPr="008D0941" w:rsidRDefault="00883DF0">
      <w:pPr>
        <w:spacing w:after="0" w:line="240" w:lineRule="auto"/>
        <w:ind w:left="232" w:right="-20"/>
        <w:rPr>
          <w:rFonts w:ascii="Arial" w:hAnsi="Arial" w:cs="Arial"/>
          <w:color w:val="006600"/>
          <w:sz w:val="12"/>
          <w:szCs w:val="12"/>
        </w:rPr>
      </w:pPr>
      <w:r w:rsidRPr="008D0941">
        <w:rPr>
          <w:rFonts w:ascii="Arial" w:hAnsi="Arial" w:cs="Arial"/>
          <w:color w:val="006600"/>
          <w:sz w:val="12"/>
          <w:szCs w:val="12"/>
        </w:rPr>
        <w:t>...................................................................................................................................................................................................................................................................................................................</w:t>
      </w:r>
    </w:p>
    <w:p w:rsidR="00883DF0" w:rsidRPr="008D0941" w:rsidRDefault="00883DF0">
      <w:pPr>
        <w:spacing w:before="2" w:after="0" w:line="160" w:lineRule="exact"/>
        <w:rPr>
          <w:color w:val="006600"/>
          <w:sz w:val="16"/>
          <w:szCs w:val="16"/>
        </w:rPr>
      </w:pPr>
    </w:p>
    <w:p w:rsidR="00883DF0" w:rsidRPr="008D0941" w:rsidRDefault="00883DF0">
      <w:pPr>
        <w:spacing w:after="0" w:line="200" w:lineRule="exact"/>
        <w:rPr>
          <w:color w:val="006600"/>
          <w:sz w:val="20"/>
          <w:szCs w:val="20"/>
        </w:rPr>
      </w:pPr>
    </w:p>
    <w:p w:rsidR="00883DF0" w:rsidRPr="008D0941" w:rsidRDefault="00883DF0">
      <w:pPr>
        <w:spacing w:after="0" w:line="240" w:lineRule="auto"/>
        <w:ind w:left="232" w:right="-20"/>
        <w:rPr>
          <w:rFonts w:ascii="Arial" w:hAnsi="Arial" w:cs="Arial"/>
          <w:color w:val="006600"/>
          <w:sz w:val="12"/>
          <w:szCs w:val="12"/>
        </w:rPr>
      </w:pPr>
      <w:r w:rsidRPr="008D0941">
        <w:rPr>
          <w:rFonts w:ascii="Arial" w:hAnsi="Arial" w:cs="Arial"/>
          <w:color w:val="006600"/>
          <w:sz w:val="12"/>
          <w:szCs w:val="12"/>
        </w:rPr>
        <w:t>...................................................................................................................................................................................................................................................................................................................</w:t>
      </w:r>
    </w:p>
    <w:p w:rsidR="00883DF0" w:rsidRPr="008D0941" w:rsidRDefault="00883DF0">
      <w:pPr>
        <w:spacing w:before="2" w:after="0" w:line="160" w:lineRule="exact"/>
        <w:rPr>
          <w:color w:val="006600"/>
          <w:sz w:val="16"/>
          <w:szCs w:val="16"/>
        </w:rPr>
      </w:pPr>
    </w:p>
    <w:p w:rsidR="00883DF0" w:rsidRPr="008D0941" w:rsidRDefault="00883DF0">
      <w:pPr>
        <w:spacing w:after="0" w:line="200" w:lineRule="exact"/>
        <w:rPr>
          <w:color w:val="006600"/>
          <w:sz w:val="20"/>
          <w:szCs w:val="20"/>
        </w:rPr>
      </w:pPr>
    </w:p>
    <w:p w:rsidR="00883DF0" w:rsidRPr="008D0941" w:rsidRDefault="00883DF0">
      <w:pPr>
        <w:spacing w:after="0" w:line="240" w:lineRule="auto"/>
        <w:ind w:left="232" w:right="-20"/>
        <w:rPr>
          <w:rFonts w:ascii="Arial" w:hAnsi="Arial" w:cs="Arial"/>
          <w:color w:val="006600"/>
          <w:sz w:val="12"/>
          <w:szCs w:val="12"/>
        </w:rPr>
      </w:pPr>
      <w:r w:rsidRPr="008D0941">
        <w:rPr>
          <w:rFonts w:ascii="Arial" w:hAnsi="Arial" w:cs="Arial"/>
          <w:color w:val="006600"/>
          <w:sz w:val="12"/>
          <w:szCs w:val="12"/>
        </w:rPr>
        <w:t>...................................................................................................................................................................................................................................................................................................................</w:t>
      </w:r>
    </w:p>
    <w:p w:rsidR="00883DF0" w:rsidRPr="008D0941" w:rsidRDefault="00883DF0">
      <w:pPr>
        <w:spacing w:after="0" w:line="200" w:lineRule="exact"/>
        <w:rPr>
          <w:color w:val="006600"/>
          <w:sz w:val="20"/>
          <w:szCs w:val="20"/>
        </w:rPr>
      </w:pPr>
    </w:p>
    <w:p w:rsidR="00883DF0" w:rsidRPr="008D0941" w:rsidRDefault="00883DF0">
      <w:pPr>
        <w:spacing w:after="0" w:line="200" w:lineRule="exact"/>
        <w:rPr>
          <w:color w:val="006600"/>
          <w:sz w:val="20"/>
          <w:szCs w:val="20"/>
        </w:rPr>
      </w:pPr>
    </w:p>
    <w:p w:rsidR="00883DF0" w:rsidRPr="008D0941" w:rsidRDefault="00883DF0">
      <w:pPr>
        <w:spacing w:after="0" w:line="200" w:lineRule="exact"/>
        <w:rPr>
          <w:color w:val="006600"/>
          <w:sz w:val="20"/>
          <w:szCs w:val="20"/>
        </w:rPr>
      </w:pPr>
    </w:p>
    <w:p w:rsidR="00883DF0" w:rsidRPr="008D0941" w:rsidRDefault="00883DF0">
      <w:pPr>
        <w:spacing w:before="12" w:after="0" w:line="280" w:lineRule="exact"/>
        <w:rPr>
          <w:color w:val="006600"/>
          <w:sz w:val="28"/>
          <w:szCs w:val="28"/>
        </w:rPr>
      </w:pPr>
    </w:p>
    <w:p w:rsidR="00883DF0" w:rsidRPr="008D0941" w:rsidRDefault="00883DF0">
      <w:pPr>
        <w:spacing w:after="0" w:line="240" w:lineRule="auto"/>
        <w:ind w:left="100" w:right="-20"/>
        <w:rPr>
          <w:rFonts w:ascii="Arial" w:hAnsi="Arial" w:cs="Arial"/>
          <w:color w:val="006600"/>
          <w:sz w:val="18"/>
          <w:szCs w:val="18"/>
        </w:rPr>
      </w:pPr>
      <w:r>
        <w:rPr>
          <w:noProof/>
        </w:rPr>
        <w:pict>
          <v:group id="_x0000_s1491" style="position:absolute;left:0;text-align:left;margin-left:35.95pt;margin-top:16.55pt;width:523.4pt;height:201.65pt;z-index:-251648000;mso-position-horizontal-relative:page" coordorigin="719,331" coordsize="10468,4033">
            <v:shape id="_x0000_s1492" style="position:absolute;left:719;top:331;width:10468;height:4033" coordorigin="719,331" coordsize="10468,4033" path="m719,4364r10468,l11187,331,719,331r,4033xe" filled="f" strokecolor="#78a22e" strokeweight="1pt">
              <v:path arrowok="t"/>
            </v:shape>
            <w10:wrap anchorx="page"/>
          </v:group>
        </w:pict>
      </w:r>
      <w:r w:rsidRPr="008D0941">
        <w:rPr>
          <w:rFonts w:ascii="Arial" w:hAnsi="Arial" w:cs="Arial"/>
          <w:b/>
          <w:bCs/>
          <w:color w:val="006600"/>
          <w:sz w:val="18"/>
          <w:szCs w:val="18"/>
        </w:rPr>
        <w:t>4. Az ügyfél nyilatkozata az anyagi veszélyeztettségről</w:t>
      </w:r>
      <w:smartTag w:uri="urn:schemas-microsoft-com:office:smarttags" w:element="PersonName">
        <w:r w:rsidRPr="008D0941">
          <w:rPr>
            <w:rFonts w:ascii="Arial" w:hAnsi="Arial" w:cs="Arial"/>
            <w:b/>
            <w:bCs/>
            <w:color w:val="006600"/>
            <w:sz w:val="18"/>
            <w:szCs w:val="18"/>
          </w:rPr>
          <w:t>:</w:t>
        </w:r>
      </w:smartTag>
    </w:p>
    <w:p w:rsidR="00883DF0" w:rsidRPr="008D0941" w:rsidRDefault="00883DF0">
      <w:pPr>
        <w:spacing w:before="9" w:after="0" w:line="120" w:lineRule="exact"/>
        <w:rPr>
          <w:color w:val="006600"/>
          <w:sz w:val="12"/>
          <w:szCs w:val="12"/>
        </w:rPr>
      </w:pPr>
    </w:p>
    <w:p w:rsidR="00883DF0" w:rsidRPr="008D0941" w:rsidRDefault="00883DF0">
      <w:pPr>
        <w:spacing w:after="0" w:line="200" w:lineRule="exact"/>
        <w:rPr>
          <w:color w:val="006600"/>
          <w:sz w:val="20"/>
          <w:szCs w:val="20"/>
        </w:rPr>
      </w:pPr>
    </w:p>
    <w:p w:rsidR="00883DF0" w:rsidRPr="008D0941" w:rsidRDefault="00883DF0">
      <w:pPr>
        <w:spacing w:after="0" w:line="200" w:lineRule="exact"/>
        <w:rPr>
          <w:color w:val="006600"/>
          <w:sz w:val="20"/>
          <w:szCs w:val="20"/>
        </w:rPr>
      </w:pPr>
    </w:p>
    <w:p w:rsidR="00883DF0" w:rsidRPr="008D0941" w:rsidRDefault="00883DF0">
      <w:pPr>
        <w:spacing w:after="0" w:line="240" w:lineRule="auto"/>
        <w:ind w:left="266" w:right="-20"/>
        <w:rPr>
          <w:rFonts w:ascii="Arial" w:hAnsi="Arial" w:cs="Arial"/>
          <w:color w:val="006600"/>
          <w:sz w:val="12"/>
          <w:szCs w:val="12"/>
        </w:rPr>
      </w:pPr>
      <w:r w:rsidRPr="008D0941">
        <w:rPr>
          <w:rFonts w:ascii="Arial" w:hAnsi="Arial" w:cs="Arial"/>
          <w:color w:val="006600"/>
          <w:sz w:val="12"/>
          <w:szCs w:val="12"/>
        </w:rPr>
        <w:t>..................................................................................................................................................................................................................................................................................................................</w:t>
      </w:r>
    </w:p>
    <w:p w:rsidR="00883DF0" w:rsidRPr="008D0941" w:rsidRDefault="00883DF0">
      <w:pPr>
        <w:spacing w:before="2" w:after="0" w:line="160" w:lineRule="exact"/>
        <w:rPr>
          <w:color w:val="006600"/>
          <w:sz w:val="16"/>
          <w:szCs w:val="16"/>
        </w:rPr>
      </w:pPr>
    </w:p>
    <w:p w:rsidR="00883DF0" w:rsidRPr="008D0941" w:rsidRDefault="00883DF0">
      <w:pPr>
        <w:spacing w:after="0" w:line="200" w:lineRule="exact"/>
        <w:rPr>
          <w:color w:val="006600"/>
          <w:sz w:val="20"/>
          <w:szCs w:val="20"/>
        </w:rPr>
      </w:pPr>
    </w:p>
    <w:p w:rsidR="00883DF0" w:rsidRPr="008D0941" w:rsidRDefault="00883DF0">
      <w:pPr>
        <w:spacing w:after="0" w:line="240" w:lineRule="auto"/>
        <w:ind w:left="266" w:right="-20"/>
        <w:rPr>
          <w:rFonts w:ascii="Arial" w:hAnsi="Arial" w:cs="Arial"/>
          <w:color w:val="006600"/>
          <w:sz w:val="12"/>
          <w:szCs w:val="12"/>
        </w:rPr>
      </w:pPr>
      <w:r w:rsidRPr="008D0941">
        <w:rPr>
          <w:rFonts w:ascii="Arial" w:hAnsi="Arial" w:cs="Arial"/>
          <w:color w:val="006600"/>
          <w:sz w:val="12"/>
          <w:szCs w:val="12"/>
        </w:rPr>
        <w:t>..................................................................................................................................................................................................................................................................................................................</w:t>
      </w:r>
    </w:p>
    <w:p w:rsidR="00883DF0" w:rsidRPr="008D0941" w:rsidRDefault="00883DF0">
      <w:pPr>
        <w:spacing w:before="2" w:after="0" w:line="160" w:lineRule="exact"/>
        <w:rPr>
          <w:color w:val="006600"/>
          <w:sz w:val="16"/>
          <w:szCs w:val="16"/>
        </w:rPr>
      </w:pPr>
    </w:p>
    <w:p w:rsidR="00883DF0" w:rsidRPr="008D0941" w:rsidRDefault="00883DF0">
      <w:pPr>
        <w:spacing w:after="0" w:line="200" w:lineRule="exact"/>
        <w:rPr>
          <w:color w:val="006600"/>
          <w:sz w:val="20"/>
          <w:szCs w:val="20"/>
        </w:rPr>
      </w:pPr>
    </w:p>
    <w:p w:rsidR="00883DF0" w:rsidRPr="008D0941" w:rsidRDefault="00883DF0">
      <w:pPr>
        <w:spacing w:after="0" w:line="240" w:lineRule="auto"/>
        <w:ind w:left="266" w:right="-20"/>
        <w:rPr>
          <w:rFonts w:ascii="Arial" w:hAnsi="Arial" w:cs="Arial"/>
          <w:color w:val="006600"/>
          <w:sz w:val="12"/>
          <w:szCs w:val="12"/>
        </w:rPr>
      </w:pPr>
      <w:r w:rsidRPr="008D0941">
        <w:rPr>
          <w:rFonts w:ascii="Arial" w:hAnsi="Arial" w:cs="Arial"/>
          <w:color w:val="006600"/>
          <w:sz w:val="12"/>
          <w:szCs w:val="12"/>
        </w:rPr>
        <w:t>..................................................................................................................................................................................................................................................................................................................</w:t>
      </w:r>
    </w:p>
    <w:p w:rsidR="00883DF0" w:rsidRPr="008D0941" w:rsidRDefault="00883DF0">
      <w:pPr>
        <w:spacing w:before="2" w:after="0" w:line="160" w:lineRule="exact"/>
        <w:rPr>
          <w:color w:val="006600"/>
          <w:sz w:val="16"/>
          <w:szCs w:val="16"/>
        </w:rPr>
      </w:pPr>
    </w:p>
    <w:p w:rsidR="00883DF0" w:rsidRPr="008D0941" w:rsidRDefault="00883DF0">
      <w:pPr>
        <w:spacing w:after="0" w:line="200" w:lineRule="exact"/>
        <w:rPr>
          <w:color w:val="006600"/>
          <w:sz w:val="20"/>
          <w:szCs w:val="20"/>
        </w:rPr>
      </w:pPr>
    </w:p>
    <w:p w:rsidR="00883DF0" w:rsidRPr="008D0941" w:rsidRDefault="00883DF0">
      <w:pPr>
        <w:spacing w:after="0" w:line="240" w:lineRule="auto"/>
        <w:ind w:left="232" w:right="-20"/>
        <w:rPr>
          <w:rFonts w:ascii="Arial" w:hAnsi="Arial" w:cs="Arial"/>
          <w:color w:val="006600"/>
          <w:sz w:val="12"/>
          <w:szCs w:val="12"/>
        </w:rPr>
      </w:pPr>
      <w:r w:rsidRPr="008D0941">
        <w:rPr>
          <w:rFonts w:ascii="Arial" w:hAnsi="Arial" w:cs="Arial"/>
          <w:color w:val="006600"/>
          <w:sz w:val="12"/>
          <w:szCs w:val="12"/>
        </w:rPr>
        <w:t>...................................................................................................................................................................................................................................................................................................................</w:t>
      </w:r>
    </w:p>
    <w:p w:rsidR="00883DF0" w:rsidRPr="008D0941" w:rsidRDefault="00883DF0">
      <w:pPr>
        <w:spacing w:before="2" w:after="0" w:line="160" w:lineRule="exact"/>
        <w:rPr>
          <w:color w:val="006600"/>
          <w:sz w:val="16"/>
          <w:szCs w:val="16"/>
        </w:rPr>
      </w:pPr>
    </w:p>
    <w:p w:rsidR="00883DF0" w:rsidRPr="008D0941" w:rsidRDefault="00883DF0">
      <w:pPr>
        <w:spacing w:after="0" w:line="200" w:lineRule="exact"/>
        <w:rPr>
          <w:color w:val="006600"/>
          <w:sz w:val="20"/>
          <w:szCs w:val="20"/>
        </w:rPr>
      </w:pPr>
    </w:p>
    <w:p w:rsidR="00883DF0" w:rsidRPr="008D0941" w:rsidRDefault="00883DF0">
      <w:pPr>
        <w:spacing w:after="0" w:line="240" w:lineRule="auto"/>
        <w:ind w:left="232" w:right="-20"/>
        <w:rPr>
          <w:rFonts w:ascii="Arial" w:hAnsi="Arial" w:cs="Arial"/>
          <w:color w:val="006600"/>
          <w:sz w:val="12"/>
          <w:szCs w:val="12"/>
        </w:rPr>
      </w:pPr>
      <w:r w:rsidRPr="008D0941">
        <w:rPr>
          <w:rFonts w:ascii="Arial" w:hAnsi="Arial" w:cs="Arial"/>
          <w:color w:val="006600"/>
          <w:sz w:val="12"/>
          <w:szCs w:val="12"/>
        </w:rPr>
        <w:t>...................................................................................................................................................................................................................................................................................................................</w:t>
      </w:r>
    </w:p>
    <w:p w:rsidR="00883DF0" w:rsidRPr="008D0941" w:rsidRDefault="00883DF0">
      <w:pPr>
        <w:spacing w:before="2" w:after="0" w:line="160" w:lineRule="exact"/>
        <w:rPr>
          <w:color w:val="006600"/>
          <w:sz w:val="16"/>
          <w:szCs w:val="16"/>
        </w:rPr>
      </w:pPr>
    </w:p>
    <w:p w:rsidR="00883DF0" w:rsidRPr="008D0941" w:rsidRDefault="00883DF0">
      <w:pPr>
        <w:spacing w:after="0" w:line="200" w:lineRule="exact"/>
        <w:rPr>
          <w:color w:val="006600"/>
          <w:sz w:val="20"/>
          <w:szCs w:val="20"/>
        </w:rPr>
      </w:pPr>
    </w:p>
    <w:p w:rsidR="00883DF0" w:rsidRPr="008D0941" w:rsidRDefault="00883DF0">
      <w:pPr>
        <w:spacing w:after="0" w:line="240" w:lineRule="auto"/>
        <w:ind w:left="232" w:right="-20"/>
        <w:rPr>
          <w:rFonts w:ascii="Arial" w:hAnsi="Arial" w:cs="Arial"/>
          <w:color w:val="006600"/>
          <w:sz w:val="12"/>
          <w:szCs w:val="12"/>
        </w:rPr>
      </w:pPr>
      <w:r w:rsidRPr="008D0941">
        <w:rPr>
          <w:rFonts w:ascii="Arial" w:hAnsi="Arial" w:cs="Arial"/>
          <w:color w:val="006600"/>
          <w:sz w:val="12"/>
          <w:szCs w:val="12"/>
        </w:rPr>
        <w:t>...................................................................................................................................................................................................................................................................................................................</w:t>
      </w:r>
    </w:p>
    <w:p w:rsidR="00883DF0" w:rsidRPr="008D0941" w:rsidRDefault="00883DF0">
      <w:pPr>
        <w:spacing w:before="2" w:after="0" w:line="160" w:lineRule="exact"/>
        <w:rPr>
          <w:color w:val="006600"/>
          <w:sz w:val="16"/>
          <w:szCs w:val="16"/>
        </w:rPr>
      </w:pPr>
    </w:p>
    <w:p w:rsidR="00883DF0" w:rsidRPr="008D0941" w:rsidRDefault="00883DF0">
      <w:pPr>
        <w:spacing w:after="0" w:line="200" w:lineRule="exact"/>
        <w:rPr>
          <w:color w:val="006600"/>
          <w:sz w:val="20"/>
          <w:szCs w:val="20"/>
        </w:rPr>
      </w:pPr>
    </w:p>
    <w:p w:rsidR="00883DF0" w:rsidRPr="008D0941" w:rsidRDefault="00883DF0">
      <w:pPr>
        <w:spacing w:after="0" w:line="240" w:lineRule="auto"/>
        <w:ind w:left="232" w:right="-20"/>
        <w:rPr>
          <w:rFonts w:ascii="Arial" w:hAnsi="Arial" w:cs="Arial"/>
          <w:color w:val="006600"/>
          <w:sz w:val="12"/>
          <w:szCs w:val="12"/>
        </w:rPr>
      </w:pPr>
      <w:r w:rsidRPr="008D0941">
        <w:rPr>
          <w:rFonts w:ascii="Arial" w:hAnsi="Arial" w:cs="Arial"/>
          <w:color w:val="006600"/>
          <w:sz w:val="12"/>
          <w:szCs w:val="12"/>
        </w:rPr>
        <w:t>...................................................................................................................................................................................................................................................................................................................</w:t>
      </w:r>
    </w:p>
    <w:p w:rsidR="00883DF0" w:rsidRPr="008D0941" w:rsidRDefault="00883DF0">
      <w:pPr>
        <w:spacing w:after="0"/>
        <w:rPr>
          <w:color w:val="006600"/>
        </w:rPr>
        <w:sectPr w:rsidR="00883DF0" w:rsidRPr="008D0941">
          <w:pgSz w:w="11920" w:h="16840"/>
          <w:pgMar w:top="580" w:right="600" w:bottom="280" w:left="620" w:header="0" w:footer="86" w:gutter="0"/>
          <w:cols w:space="708"/>
        </w:sectPr>
      </w:pPr>
    </w:p>
    <w:p w:rsidR="00883DF0" w:rsidRPr="008D0941" w:rsidRDefault="00883DF0">
      <w:pPr>
        <w:spacing w:before="76" w:after="0" w:line="278" w:lineRule="auto"/>
        <w:ind w:left="114" w:right="62"/>
        <w:jc w:val="both"/>
        <w:rPr>
          <w:rFonts w:ascii="Arial" w:hAnsi="Arial" w:cs="Arial"/>
          <w:color w:val="006600"/>
          <w:sz w:val="16"/>
          <w:szCs w:val="16"/>
        </w:rPr>
      </w:pPr>
      <w:r w:rsidRPr="008D0941">
        <w:rPr>
          <w:rFonts w:ascii="Arial" w:hAnsi="Arial" w:cs="Arial"/>
          <w:b/>
          <w:bCs/>
          <w:color w:val="006600"/>
          <w:sz w:val="18"/>
          <w:szCs w:val="18"/>
        </w:rPr>
        <w:t>5</w:t>
      </w:r>
      <w:r w:rsidRPr="008D0941">
        <w:rPr>
          <w:rFonts w:ascii="Arial" w:hAnsi="Arial" w:cs="Arial"/>
          <w:b/>
          <w:bCs/>
          <w:color w:val="006600"/>
          <w:sz w:val="16"/>
          <w:szCs w:val="16"/>
        </w:rPr>
        <w:t>.</w:t>
      </w:r>
      <w:r w:rsidRPr="008D0941">
        <w:rPr>
          <w:rFonts w:ascii="Arial" w:hAnsi="Arial" w:cs="Arial"/>
          <w:b/>
          <w:bCs/>
          <w:color w:val="006600"/>
          <w:spacing w:val="8"/>
          <w:sz w:val="16"/>
          <w:szCs w:val="16"/>
        </w:rPr>
        <w:t xml:space="preserve"> Van-e Önnek vagy az I. pontban feltüntetett személy egyikének a tulajdonában  ingatlan</w:t>
      </w:r>
      <w:r>
        <w:rPr>
          <w:rFonts w:ascii="Arial" w:hAnsi="Arial" w:cs="Arial"/>
          <w:b/>
          <w:bCs/>
          <w:color w:val="006600"/>
          <w:spacing w:val="8"/>
          <w:sz w:val="16"/>
          <w:szCs w:val="16"/>
        </w:rPr>
        <w:t>ja</w:t>
      </w:r>
      <w:r w:rsidRPr="008D0941">
        <w:rPr>
          <w:rFonts w:ascii="Arial" w:hAnsi="Arial" w:cs="Arial"/>
          <w:b/>
          <w:bCs/>
          <w:color w:val="006600"/>
          <w:spacing w:val="8"/>
          <w:sz w:val="16"/>
          <w:szCs w:val="16"/>
        </w:rPr>
        <w:t xml:space="preserve"> illetve ingatlan</w:t>
      </w:r>
      <w:r>
        <w:rPr>
          <w:rFonts w:ascii="Arial" w:hAnsi="Arial" w:cs="Arial"/>
          <w:b/>
          <w:bCs/>
          <w:color w:val="006600"/>
          <w:spacing w:val="8"/>
          <w:sz w:val="16"/>
          <w:szCs w:val="16"/>
        </w:rPr>
        <w:t>jai</w:t>
      </w:r>
      <w:r w:rsidRPr="008D0941">
        <w:rPr>
          <w:rFonts w:ascii="Arial" w:hAnsi="Arial" w:cs="Arial"/>
          <w:b/>
          <w:bCs/>
          <w:color w:val="006600"/>
          <w:spacing w:val="8"/>
          <w:sz w:val="16"/>
          <w:szCs w:val="16"/>
        </w:rPr>
        <w:t xml:space="preserve"> (kivéve a lakást és a házat, amelyikben lakik),</w:t>
      </w:r>
      <w:r w:rsidRPr="008D0941">
        <w:rPr>
          <w:rFonts w:ascii="Arial" w:hAnsi="Arial" w:cs="Arial"/>
          <w:b/>
          <w:bCs/>
          <w:color w:val="006600"/>
          <w:spacing w:val="10"/>
          <w:sz w:val="16"/>
          <w:szCs w:val="16"/>
        </w:rPr>
        <w:t xml:space="preserve"> amelyre illetve amelyekre vonatkozón arra lehet következtetni, hogy megélhetését ideiglenesen nem tudja biztosítani olyan körülmén</w:t>
      </w:r>
      <w:r>
        <w:rPr>
          <w:rFonts w:ascii="Arial" w:hAnsi="Arial" w:cs="Arial"/>
          <w:b/>
          <w:bCs/>
          <w:color w:val="006600"/>
          <w:spacing w:val="10"/>
          <w:sz w:val="16"/>
          <w:szCs w:val="16"/>
        </w:rPr>
        <w:t>y</w:t>
      </w:r>
      <w:r w:rsidRPr="008D0941">
        <w:rPr>
          <w:rFonts w:ascii="Arial" w:hAnsi="Arial" w:cs="Arial"/>
          <w:b/>
          <w:bCs/>
          <w:color w:val="006600"/>
          <w:spacing w:val="10"/>
          <w:sz w:val="16"/>
          <w:szCs w:val="16"/>
        </w:rPr>
        <w:t>ek miatt, amelyekre  nincs hatása</w:t>
      </w:r>
      <w:r w:rsidRPr="008D0941">
        <w:rPr>
          <w:rFonts w:ascii="Arial" w:hAnsi="Arial" w:cs="Arial"/>
          <w:b/>
          <w:bCs/>
          <w:color w:val="006600"/>
          <w:sz w:val="16"/>
          <w:szCs w:val="16"/>
        </w:rPr>
        <w:t>?</w:t>
      </w:r>
    </w:p>
    <w:p w:rsidR="00883DF0" w:rsidRPr="008D0941" w:rsidRDefault="00883DF0">
      <w:pPr>
        <w:spacing w:before="1" w:after="0" w:line="220" w:lineRule="exact"/>
        <w:rPr>
          <w:color w:val="006600"/>
        </w:rPr>
      </w:pPr>
    </w:p>
    <w:p w:rsidR="00883DF0" w:rsidRPr="008D0941" w:rsidRDefault="00883DF0">
      <w:pPr>
        <w:spacing w:after="0" w:line="206" w:lineRule="exact"/>
        <w:ind w:left="114" w:right="109"/>
        <w:jc w:val="both"/>
        <w:rPr>
          <w:rFonts w:ascii="Arial" w:hAnsi="Arial" w:cs="Arial"/>
          <w:color w:val="006600"/>
          <w:sz w:val="12"/>
          <w:szCs w:val="12"/>
        </w:rPr>
      </w:pPr>
      <w:r w:rsidRPr="008D0941">
        <w:rPr>
          <w:rFonts w:ascii="Arial" w:hAnsi="Arial" w:cs="Arial"/>
          <w:b/>
          <w:bCs/>
          <w:color w:val="006600"/>
          <w:sz w:val="18"/>
          <w:szCs w:val="18"/>
        </w:rPr>
        <w:t>IGEN,</w:t>
      </w:r>
      <w:r w:rsidRPr="008D0941">
        <w:rPr>
          <w:rFonts w:ascii="Arial" w:hAnsi="Arial" w:cs="Arial"/>
          <w:b/>
          <w:bCs/>
          <w:color w:val="006600"/>
          <w:spacing w:val="2"/>
          <w:sz w:val="18"/>
          <w:szCs w:val="18"/>
        </w:rPr>
        <w:t xml:space="preserve"> </w:t>
      </w:r>
      <w:r w:rsidRPr="008D0941">
        <w:rPr>
          <w:rFonts w:ascii="Arial" w:hAnsi="Arial" w:cs="Arial"/>
          <w:color w:val="006600"/>
          <w:w w:val="99"/>
          <w:position w:val="-2"/>
          <w:sz w:val="12"/>
          <w:szCs w:val="12"/>
        </w:rPr>
        <w:t>................................................................................................................................................................................................................................................................................................................</w:t>
      </w:r>
    </w:p>
    <w:p w:rsidR="00883DF0" w:rsidRPr="0075197C" w:rsidRDefault="00883DF0" w:rsidP="00E6755B">
      <w:pPr>
        <w:spacing w:after="0" w:line="132" w:lineRule="exact"/>
        <w:ind w:left="3730" w:right="2470"/>
        <w:jc w:val="center"/>
        <w:rPr>
          <w:rFonts w:ascii="Times New Roman" w:hAnsi="Times New Roman"/>
          <w:color w:val="006600"/>
          <w:sz w:val="14"/>
          <w:szCs w:val="24"/>
        </w:rPr>
      </w:pPr>
      <w:r w:rsidRPr="0075197C">
        <w:rPr>
          <w:rFonts w:ascii="Times New Roman" w:hAnsi="Times New Roman"/>
          <w:color w:val="006600"/>
          <w:sz w:val="14"/>
          <w:szCs w:val="24"/>
        </w:rPr>
        <w:t>a személy  vagy személyek  családi-</w:t>
      </w:r>
      <w:r>
        <w:rPr>
          <w:rFonts w:ascii="Times New Roman" w:hAnsi="Times New Roman"/>
          <w:color w:val="006600"/>
          <w:sz w:val="14"/>
          <w:szCs w:val="24"/>
        </w:rPr>
        <w:t xml:space="preserve"> é</w:t>
      </w:r>
      <w:r w:rsidRPr="0075197C">
        <w:rPr>
          <w:rFonts w:ascii="Times New Roman" w:hAnsi="Times New Roman"/>
          <w:color w:val="006600"/>
          <w:sz w:val="14"/>
          <w:szCs w:val="24"/>
        </w:rPr>
        <w:t xml:space="preserve">s </w:t>
      </w:r>
      <w:r>
        <w:rPr>
          <w:rFonts w:ascii="Times New Roman" w:hAnsi="Times New Roman"/>
          <w:color w:val="006600"/>
          <w:sz w:val="14"/>
          <w:szCs w:val="24"/>
        </w:rPr>
        <w:t>utóneve,</w:t>
      </w:r>
      <w:r w:rsidRPr="0075197C">
        <w:rPr>
          <w:rFonts w:ascii="Times New Roman" w:hAnsi="Times New Roman"/>
          <w:color w:val="006600"/>
          <w:sz w:val="14"/>
          <w:szCs w:val="24"/>
        </w:rPr>
        <w:t xml:space="preserve"> adatok a vagyonról</w:t>
      </w:r>
    </w:p>
    <w:p w:rsidR="00883DF0" w:rsidRPr="0075197C" w:rsidRDefault="00883DF0">
      <w:pPr>
        <w:spacing w:before="21" w:after="0" w:line="202" w:lineRule="exact"/>
        <w:ind w:left="114" w:right="-20"/>
        <w:rPr>
          <w:rFonts w:ascii="Arial" w:hAnsi="Arial" w:cs="Arial"/>
          <w:color w:val="006600"/>
          <w:sz w:val="14"/>
          <w:szCs w:val="18"/>
        </w:rPr>
      </w:pPr>
      <w:r w:rsidRPr="0075197C">
        <w:rPr>
          <w:rFonts w:ascii="Arial" w:hAnsi="Arial" w:cs="Arial"/>
          <w:b/>
          <w:bCs/>
          <w:color w:val="006600"/>
          <w:position w:val="-1"/>
          <w:sz w:val="14"/>
          <w:szCs w:val="18"/>
        </w:rPr>
        <w:t>NEM</w:t>
      </w:r>
    </w:p>
    <w:p w:rsidR="00883DF0" w:rsidRPr="008D0941" w:rsidRDefault="00883DF0">
      <w:pPr>
        <w:spacing w:before="7" w:after="0" w:line="160" w:lineRule="exact"/>
        <w:rPr>
          <w:color w:val="006600"/>
          <w:sz w:val="16"/>
          <w:szCs w:val="16"/>
        </w:rPr>
      </w:pPr>
    </w:p>
    <w:p w:rsidR="00883DF0" w:rsidRPr="008D0941" w:rsidRDefault="00883DF0">
      <w:pPr>
        <w:spacing w:before="38" w:after="0" w:line="278" w:lineRule="auto"/>
        <w:ind w:left="117" w:right="71"/>
        <w:rPr>
          <w:rFonts w:ascii="Arial" w:hAnsi="Arial" w:cs="Arial"/>
          <w:color w:val="006600"/>
          <w:sz w:val="18"/>
          <w:szCs w:val="18"/>
        </w:rPr>
      </w:pPr>
      <w:r w:rsidRPr="008D0941">
        <w:rPr>
          <w:rFonts w:ascii="Arial" w:hAnsi="Arial" w:cs="Arial"/>
          <w:b/>
          <w:bCs/>
          <w:color w:val="006600"/>
          <w:sz w:val="18"/>
          <w:szCs w:val="18"/>
        </w:rPr>
        <w:t>Sorolja fel azokat a  körülményeket, amelyekre nincs hatása és amelyek miatt fent nevezett ingatlannal illetve ingatlanokkal nem tudja biztosítani megélhetését.</w:t>
      </w:r>
    </w:p>
    <w:p w:rsidR="00883DF0" w:rsidRPr="008D0941" w:rsidRDefault="00883DF0">
      <w:pPr>
        <w:spacing w:before="17" w:after="0" w:line="280" w:lineRule="exact"/>
        <w:rPr>
          <w:color w:val="006600"/>
          <w:sz w:val="28"/>
          <w:szCs w:val="28"/>
        </w:rPr>
      </w:pPr>
    </w:p>
    <w:p w:rsidR="00883DF0" w:rsidRPr="008D0941" w:rsidRDefault="00883DF0">
      <w:pPr>
        <w:spacing w:after="0" w:line="240" w:lineRule="auto"/>
        <w:ind w:left="117" w:right="-20"/>
        <w:rPr>
          <w:rFonts w:ascii="Arial" w:hAnsi="Arial" w:cs="Arial"/>
          <w:color w:val="006600"/>
          <w:sz w:val="12"/>
          <w:szCs w:val="12"/>
        </w:rPr>
      </w:pPr>
      <w:r w:rsidRPr="008D0941">
        <w:rPr>
          <w:rFonts w:ascii="Arial" w:hAnsi="Arial" w:cs="Arial"/>
          <w:color w:val="006600"/>
          <w:sz w:val="12"/>
          <w:szCs w:val="12"/>
        </w:rPr>
        <w:t>...........................................................................................................................................................................................................................................................................................................................</w:t>
      </w:r>
    </w:p>
    <w:p w:rsidR="00883DF0" w:rsidRPr="008D0941" w:rsidRDefault="00883DF0">
      <w:pPr>
        <w:spacing w:before="2" w:after="0" w:line="120" w:lineRule="exact"/>
        <w:rPr>
          <w:color w:val="006600"/>
          <w:sz w:val="12"/>
          <w:szCs w:val="12"/>
        </w:rPr>
      </w:pPr>
    </w:p>
    <w:p w:rsidR="00883DF0" w:rsidRPr="008D0941" w:rsidRDefault="00883DF0">
      <w:pPr>
        <w:spacing w:after="0" w:line="200" w:lineRule="exact"/>
        <w:rPr>
          <w:color w:val="006600"/>
          <w:sz w:val="20"/>
          <w:szCs w:val="20"/>
        </w:rPr>
      </w:pPr>
    </w:p>
    <w:p w:rsidR="00883DF0" w:rsidRPr="008D0941" w:rsidRDefault="00883DF0">
      <w:pPr>
        <w:spacing w:after="0" w:line="240" w:lineRule="auto"/>
        <w:ind w:left="117" w:right="-20"/>
        <w:rPr>
          <w:rFonts w:ascii="Arial" w:hAnsi="Arial" w:cs="Arial"/>
          <w:color w:val="006600"/>
          <w:sz w:val="12"/>
          <w:szCs w:val="12"/>
        </w:rPr>
      </w:pPr>
      <w:r w:rsidRPr="008D0941">
        <w:rPr>
          <w:rFonts w:ascii="Arial" w:hAnsi="Arial" w:cs="Arial"/>
          <w:color w:val="006600"/>
          <w:sz w:val="12"/>
          <w:szCs w:val="12"/>
        </w:rPr>
        <w:t>...........................................................................................................................................................................................................................................................................................................................</w:t>
      </w:r>
    </w:p>
    <w:p w:rsidR="00883DF0" w:rsidRPr="008D0941" w:rsidRDefault="00883DF0">
      <w:pPr>
        <w:spacing w:before="2" w:after="0" w:line="120" w:lineRule="exact"/>
        <w:rPr>
          <w:color w:val="006600"/>
          <w:sz w:val="12"/>
          <w:szCs w:val="12"/>
        </w:rPr>
      </w:pPr>
    </w:p>
    <w:p w:rsidR="00883DF0" w:rsidRPr="008D0941" w:rsidRDefault="00883DF0">
      <w:pPr>
        <w:spacing w:after="0" w:line="200" w:lineRule="exact"/>
        <w:rPr>
          <w:color w:val="006600"/>
          <w:sz w:val="20"/>
          <w:szCs w:val="20"/>
        </w:rPr>
      </w:pPr>
    </w:p>
    <w:p w:rsidR="00883DF0" w:rsidRPr="008D0941" w:rsidRDefault="00883DF0">
      <w:pPr>
        <w:spacing w:after="0" w:line="240" w:lineRule="auto"/>
        <w:ind w:left="117" w:right="-20"/>
        <w:rPr>
          <w:rFonts w:ascii="Arial" w:hAnsi="Arial" w:cs="Arial"/>
          <w:color w:val="006600"/>
          <w:sz w:val="12"/>
          <w:szCs w:val="12"/>
        </w:rPr>
      </w:pPr>
      <w:r w:rsidRPr="008D0941">
        <w:rPr>
          <w:rFonts w:ascii="Arial" w:hAnsi="Arial" w:cs="Arial"/>
          <w:color w:val="006600"/>
          <w:sz w:val="12"/>
          <w:szCs w:val="12"/>
        </w:rPr>
        <w:t>...........................................................................................................................................................................................................................................................................................................................</w:t>
      </w:r>
    </w:p>
    <w:p w:rsidR="00883DF0" w:rsidRPr="008D0941" w:rsidRDefault="00883DF0">
      <w:pPr>
        <w:spacing w:before="2" w:after="0" w:line="120" w:lineRule="exact"/>
        <w:rPr>
          <w:color w:val="006600"/>
          <w:sz w:val="12"/>
          <w:szCs w:val="12"/>
        </w:rPr>
      </w:pPr>
    </w:p>
    <w:p w:rsidR="00883DF0" w:rsidRPr="008D0941" w:rsidRDefault="00883DF0">
      <w:pPr>
        <w:spacing w:after="0" w:line="200" w:lineRule="exact"/>
        <w:rPr>
          <w:color w:val="006600"/>
          <w:sz w:val="20"/>
          <w:szCs w:val="20"/>
        </w:rPr>
      </w:pPr>
    </w:p>
    <w:p w:rsidR="00883DF0" w:rsidRPr="008D0941" w:rsidRDefault="00883DF0">
      <w:pPr>
        <w:spacing w:after="0" w:line="240" w:lineRule="auto"/>
        <w:ind w:left="117" w:right="-20"/>
        <w:rPr>
          <w:rFonts w:ascii="Arial" w:hAnsi="Arial" w:cs="Arial"/>
          <w:color w:val="006600"/>
          <w:sz w:val="12"/>
          <w:szCs w:val="12"/>
        </w:rPr>
      </w:pPr>
      <w:r w:rsidRPr="008D0941">
        <w:rPr>
          <w:rFonts w:ascii="Arial" w:hAnsi="Arial" w:cs="Arial"/>
          <w:color w:val="006600"/>
          <w:sz w:val="12"/>
          <w:szCs w:val="12"/>
        </w:rPr>
        <w:t>...........................................................................................................................................................................................................................................................................................................................</w:t>
      </w:r>
    </w:p>
    <w:p w:rsidR="00883DF0" w:rsidRPr="008D0941" w:rsidRDefault="00883DF0">
      <w:pPr>
        <w:spacing w:before="2" w:after="0" w:line="120" w:lineRule="exact"/>
        <w:rPr>
          <w:color w:val="006600"/>
          <w:sz w:val="12"/>
          <w:szCs w:val="12"/>
        </w:rPr>
      </w:pPr>
    </w:p>
    <w:p w:rsidR="00883DF0" w:rsidRPr="008D0941" w:rsidRDefault="00883DF0">
      <w:pPr>
        <w:spacing w:after="0" w:line="200" w:lineRule="exact"/>
        <w:rPr>
          <w:color w:val="006600"/>
          <w:sz w:val="20"/>
          <w:szCs w:val="20"/>
        </w:rPr>
      </w:pPr>
    </w:p>
    <w:p w:rsidR="00883DF0" w:rsidRPr="008D0941" w:rsidRDefault="00883DF0">
      <w:pPr>
        <w:spacing w:after="0" w:line="240" w:lineRule="auto"/>
        <w:ind w:left="117" w:right="-20"/>
        <w:rPr>
          <w:rFonts w:ascii="Arial" w:hAnsi="Arial" w:cs="Arial"/>
          <w:color w:val="006600"/>
          <w:sz w:val="12"/>
          <w:szCs w:val="12"/>
        </w:rPr>
      </w:pPr>
      <w:r w:rsidRPr="008D0941">
        <w:rPr>
          <w:rFonts w:ascii="Arial" w:hAnsi="Arial" w:cs="Arial"/>
          <w:color w:val="006600"/>
          <w:sz w:val="12"/>
          <w:szCs w:val="12"/>
        </w:rPr>
        <w:t>...........................................................................................................................................................................................................................................................................................................................</w:t>
      </w:r>
    </w:p>
    <w:p w:rsidR="00883DF0" w:rsidRPr="008D0941" w:rsidRDefault="00883DF0">
      <w:pPr>
        <w:spacing w:before="6" w:after="0" w:line="180" w:lineRule="exact"/>
        <w:rPr>
          <w:color w:val="006600"/>
          <w:sz w:val="18"/>
          <w:szCs w:val="18"/>
        </w:rPr>
      </w:pPr>
    </w:p>
    <w:p w:rsidR="00883DF0" w:rsidRPr="008D0941" w:rsidRDefault="00883DF0">
      <w:pPr>
        <w:spacing w:after="0" w:line="200" w:lineRule="exact"/>
        <w:rPr>
          <w:color w:val="006600"/>
          <w:sz w:val="20"/>
          <w:szCs w:val="20"/>
        </w:rPr>
      </w:pPr>
    </w:p>
    <w:p w:rsidR="00883DF0" w:rsidRPr="008D0941" w:rsidRDefault="00883DF0">
      <w:pPr>
        <w:spacing w:after="0" w:line="240" w:lineRule="auto"/>
        <w:ind w:left="117" w:right="-20"/>
        <w:rPr>
          <w:rFonts w:ascii="Arial" w:hAnsi="Arial" w:cs="Arial"/>
          <w:color w:val="006600"/>
          <w:sz w:val="18"/>
          <w:szCs w:val="18"/>
        </w:rPr>
      </w:pPr>
      <w:r w:rsidRPr="008D0941">
        <w:rPr>
          <w:rFonts w:ascii="Arial" w:hAnsi="Arial" w:cs="Arial"/>
          <w:b/>
          <w:bCs/>
          <w:color w:val="006600"/>
          <w:sz w:val="18"/>
          <w:szCs w:val="18"/>
        </w:rPr>
        <w:t>6. A szociális munkaközpontban  eljárás indult- a családban lévő erőszak miatt?</w:t>
      </w:r>
    </w:p>
    <w:p w:rsidR="00883DF0" w:rsidRPr="008D0941" w:rsidRDefault="00883DF0">
      <w:pPr>
        <w:spacing w:before="13" w:after="0" w:line="240" w:lineRule="exact"/>
        <w:rPr>
          <w:color w:val="006600"/>
          <w:sz w:val="24"/>
          <w:szCs w:val="24"/>
        </w:rPr>
      </w:pPr>
    </w:p>
    <w:p w:rsidR="00883DF0" w:rsidRPr="008D0941" w:rsidRDefault="00883DF0">
      <w:pPr>
        <w:spacing w:after="0" w:line="207" w:lineRule="exact"/>
        <w:ind w:left="117" w:right="-20"/>
        <w:rPr>
          <w:rFonts w:ascii="Arial" w:hAnsi="Arial" w:cs="Arial"/>
          <w:color w:val="006600"/>
          <w:sz w:val="12"/>
          <w:szCs w:val="12"/>
        </w:rPr>
      </w:pPr>
      <w:r w:rsidRPr="008D0941">
        <w:rPr>
          <w:rFonts w:ascii="Arial" w:hAnsi="Arial" w:cs="Arial"/>
          <w:b/>
          <w:bCs/>
          <w:color w:val="006600"/>
          <w:sz w:val="18"/>
          <w:szCs w:val="18"/>
        </w:rPr>
        <w:t>IGEN,</w:t>
      </w:r>
      <w:r w:rsidRPr="008D0941">
        <w:rPr>
          <w:rFonts w:ascii="Arial" w:hAnsi="Arial" w:cs="Arial"/>
          <w:b/>
          <w:bCs/>
          <w:color w:val="006600"/>
          <w:spacing w:val="2"/>
          <w:sz w:val="18"/>
          <w:szCs w:val="18"/>
        </w:rPr>
        <w:t xml:space="preserve"> </w:t>
      </w:r>
      <w:r w:rsidRPr="008D0941">
        <w:rPr>
          <w:rFonts w:ascii="Arial" w:hAnsi="Arial" w:cs="Arial"/>
          <w:color w:val="006600"/>
          <w:position w:val="-2"/>
          <w:sz w:val="12"/>
          <w:szCs w:val="12"/>
        </w:rPr>
        <w:t>................................................................................................................................................................................................................................................................................................................</w:t>
      </w:r>
    </w:p>
    <w:p w:rsidR="00883DF0" w:rsidRPr="0075197C" w:rsidRDefault="00883DF0">
      <w:pPr>
        <w:spacing w:after="0" w:line="133" w:lineRule="exact"/>
        <w:ind w:left="4399" w:right="4278"/>
        <w:jc w:val="center"/>
        <w:rPr>
          <w:rFonts w:ascii="Times New Roman" w:hAnsi="Times New Roman"/>
          <w:color w:val="006600"/>
          <w:sz w:val="14"/>
          <w:szCs w:val="14"/>
        </w:rPr>
      </w:pPr>
      <w:r w:rsidRPr="008D0941">
        <w:rPr>
          <w:rFonts w:ascii="Times New Roman" w:hAnsi="Times New Roman"/>
          <w:color w:val="006600"/>
          <w:sz w:val="14"/>
          <w:szCs w:val="14"/>
        </w:rPr>
        <w:t xml:space="preserve">az okozó </w:t>
      </w:r>
      <w:r w:rsidRPr="0075197C">
        <w:rPr>
          <w:rFonts w:ascii="Times New Roman" w:hAnsi="Times New Roman"/>
          <w:color w:val="006600"/>
          <w:sz w:val="14"/>
          <w:szCs w:val="28"/>
        </w:rPr>
        <w:t>családi-és utóneve</w:t>
      </w:r>
    </w:p>
    <w:p w:rsidR="00883DF0" w:rsidRPr="008D0941" w:rsidRDefault="00883DF0" w:rsidP="00E6755B">
      <w:pPr>
        <w:spacing w:after="0" w:line="240" w:lineRule="auto"/>
        <w:ind w:left="117" w:right="10170"/>
        <w:jc w:val="both"/>
        <w:rPr>
          <w:color w:val="006600"/>
          <w:sz w:val="13"/>
          <w:szCs w:val="13"/>
          <w:lang w:val="de-DE"/>
        </w:rPr>
      </w:pPr>
      <w:r w:rsidRPr="008D0941">
        <w:rPr>
          <w:rFonts w:ascii="Arial" w:hAnsi="Arial" w:cs="Arial"/>
          <w:b/>
          <w:bCs/>
          <w:color w:val="006600"/>
          <w:sz w:val="18"/>
          <w:szCs w:val="18"/>
          <w:lang w:val="de-DE"/>
        </w:rPr>
        <w:t>NEM</w:t>
      </w:r>
    </w:p>
    <w:p w:rsidR="00883DF0" w:rsidRPr="008D0941" w:rsidRDefault="00883DF0">
      <w:pPr>
        <w:spacing w:after="0" w:line="200" w:lineRule="exact"/>
        <w:rPr>
          <w:color w:val="006600"/>
          <w:sz w:val="20"/>
          <w:szCs w:val="20"/>
          <w:lang w:val="de-DE"/>
        </w:rPr>
      </w:pPr>
    </w:p>
    <w:p w:rsidR="00883DF0" w:rsidRDefault="00883DF0" w:rsidP="008C7337">
      <w:pPr>
        <w:tabs>
          <w:tab w:val="left" w:pos="1240"/>
        </w:tabs>
        <w:spacing w:after="0" w:line="440" w:lineRule="auto"/>
        <w:ind w:left="117" w:right="7090"/>
        <w:rPr>
          <w:rFonts w:ascii="Arial" w:hAnsi="Arial" w:cs="Arial"/>
          <w:b/>
          <w:bCs/>
          <w:color w:val="006600"/>
          <w:sz w:val="18"/>
          <w:szCs w:val="18"/>
          <w:lang w:val="de-DE"/>
        </w:rPr>
      </w:pPr>
      <w:r w:rsidRPr="008D0941">
        <w:rPr>
          <w:rFonts w:ascii="Arial" w:hAnsi="Arial" w:cs="Arial"/>
          <w:b/>
          <w:bCs/>
          <w:color w:val="006600"/>
          <w:sz w:val="18"/>
          <w:szCs w:val="18"/>
          <w:lang w:val="de-DE"/>
        </w:rPr>
        <w:t>7. Ön vál</w:t>
      </w:r>
      <w:r>
        <w:rPr>
          <w:rFonts w:ascii="Arial" w:hAnsi="Arial" w:cs="Arial"/>
          <w:b/>
          <w:bCs/>
          <w:color w:val="006600"/>
          <w:sz w:val="18"/>
          <w:szCs w:val="18"/>
          <w:lang w:val="de-DE"/>
        </w:rPr>
        <w:t xml:space="preserve">óperes  </w:t>
      </w:r>
      <w:r w:rsidRPr="008D0941">
        <w:rPr>
          <w:rFonts w:ascii="Arial" w:hAnsi="Arial" w:cs="Arial"/>
          <w:b/>
          <w:bCs/>
          <w:color w:val="006600"/>
          <w:sz w:val="18"/>
          <w:szCs w:val="18"/>
          <w:lang w:val="de-DE"/>
        </w:rPr>
        <w:t>eljárásban</w:t>
      </w:r>
      <w:r>
        <w:rPr>
          <w:rFonts w:ascii="Arial" w:hAnsi="Arial" w:cs="Arial"/>
          <w:b/>
          <w:bCs/>
          <w:color w:val="006600"/>
          <w:sz w:val="18"/>
          <w:szCs w:val="18"/>
          <w:lang w:val="de-DE"/>
        </w:rPr>
        <w:t xml:space="preserve"> ven</w:t>
      </w:r>
      <w:r w:rsidRPr="008D0941">
        <w:rPr>
          <w:rFonts w:ascii="Arial" w:hAnsi="Arial" w:cs="Arial"/>
          <w:b/>
          <w:bCs/>
          <w:color w:val="006600"/>
          <w:sz w:val="18"/>
          <w:szCs w:val="18"/>
          <w:lang w:val="de-DE"/>
        </w:rPr>
        <w:t xml:space="preserve">-e? </w:t>
      </w:r>
    </w:p>
    <w:p w:rsidR="00883DF0" w:rsidRPr="008D0941" w:rsidRDefault="00883DF0" w:rsidP="008C7337">
      <w:pPr>
        <w:tabs>
          <w:tab w:val="left" w:pos="1240"/>
        </w:tabs>
        <w:spacing w:after="0" w:line="440" w:lineRule="auto"/>
        <w:ind w:left="117" w:right="7090"/>
        <w:rPr>
          <w:rFonts w:ascii="Arial" w:hAnsi="Arial" w:cs="Arial"/>
          <w:color w:val="006600"/>
          <w:sz w:val="18"/>
          <w:szCs w:val="18"/>
          <w:lang w:val="de-DE"/>
        </w:rPr>
      </w:pPr>
      <w:r w:rsidRPr="008D0941">
        <w:rPr>
          <w:rFonts w:ascii="Arial" w:hAnsi="Arial" w:cs="Arial"/>
          <w:b/>
          <w:bCs/>
          <w:color w:val="006600"/>
          <w:sz w:val="18"/>
          <w:szCs w:val="18"/>
          <w:lang w:val="de-DE"/>
        </w:rPr>
        <w:t>IGEN</w:t>
      </w:r>
      <w:r w:rsidRPr="008D0941">
        <w:rPr>
          <w:rFonts w:ascii="Arial" w:hAnsi="Arial" w:cs="Arial"/>
          <w:b/>
          <w:bCs/>
          <w:color w:val="006600"/>
          <w:sz w:val="18"/>
          <w:szCs w:val="18"/>
          <w:lang w:val="de-DE"/>
        </w:rPr>
        <w:tab/>
        <w:t>NEM</w:t>
      </w:r>
    </w:p>
    <w:p w:rsidR="00883DF0" w:rsidRPr="008D0941" w:rsidRDefault="00883DF0">
      <w:pPr>
        <w:spacing w:before="1" w:after="0" w:line="100" w:lineRule="exact"/>
        <w:rPr>
          <w:color w:val="006600"/>
          <w:sz w:val="10"/>
          <w:szCs w:val="10"/>
          <w:lang w:val="de-DE"/>
        </w:rPr>
      </w:pPr>
    </w:p>
    <w:p w:rsidR="00883DF0" w:rsidRPr="008D0941" w:rsidRDefault="00883DF0">
      <w:pPr>
        <w:spacing w:after="0" w:line="278" w:lineRule="auto"/>
        <w:ind w:left="117" w:right="71"/>
        <w:jc w:val="both"/>
        <w:rPr>
          <w:rFonts w:ascii="Arial" w:hAnsi="Arial" w:cs="Arial"/>
          <w:color w:val="006600"/>
          <w:sz w:val="16"/>
          <w:szCs w:val="16"/>
          <w:lang w:val="de-DE"/>
        </w:rPr>
      </w:pPr>
      <w:r w:rsidRPr="008D0941">
        <w:rPr>
          <w:rFonts w:ascii="Arial" w:hAnsi="Arial" w:cs="Arial"/>
          <w:b/>
          <w:bCs/>
          <w:color w:val="006600"/>
          <w:sz w:val="18"/>
          <w:szCs w:val="18"/>
          <w:lang w:val="de-DE"/>
        </w:rPr>
        <w:t>8.</w:t>
      </w:r>
      <w:r w:rsidRPr="008D0941">
        <w:rPr>
          <w:rFonts w:ascii="Arial" w:hAnsi="Arial" w:cs="Arial"/>
          <w:b/>
          <w:bCs/>
          <w:color w:val="006600"/>
          <w:spacing w:val="23"/>
          <w:sz w:val="18"/>
          <w:szCs w:val="18"/>
          <w:lang w:val="de-DE"/>
        </w:rPr>
        <w:t xml:space="preserve"> </w:t>
      </w:r>
      <w:r w:rsidRPr="008D0941">
        <w:rPr>
          <w:rFonts w:ascii="Arial" w:hAnsi="Arial" w:cs="Arial"/>
          <w:b/>
          <w:bCs/>
          <w:color w:val="006600"/>
          <w:spacing w:val="23"/>
          <w:sz w:val="16"/>
          <w:szCs w:val="16"/>
          <w:lang w:val="de-DE"/>
        </w:rPr>
        <w:t xml:space="preserve">Van-e </w:t>
      </w:r>
      <w:r>
        <w:rPr>
          <w:rFonts w:ascii="Arial" w:hAnsi="Arial" w:cs="Arial"/>
          <w:b/>
          <w:bCs/>
          <w:color w:val="006600"/>
          <w:spacing w:val="23"/>
          <w:sz w:val="16"/>
          <w:szCs w:val="16"/>
          <w:lang w:val="de-DE"/>
        </w:rPr>
        <w:t>Ö</w:t>
      </w:r>
      <w:r w:rsidRPr="008D0941">
        <w:rPr>
          <w:rFonts w:ascii="Arial" w:hAnsi="Arial" w:cs="Arial"/>
          <w:b/>
          <w:bCs/>
          <w:color w:val="006600"/>
          <w:spacing w:val="23"/>
          <w:sz w:val="16"/>
          <w:szCs w:val="16"/>
          <w:lang w:val="de-DE"/>
        </w:rPr>
        <w:t xml:space="preserve">nnek és/vagy a személyek </w:t>
      </w:r>
      <w:r>
        <w:rPr>
          <w:rFonts w:ascii="Arial" w:hAnsi="Arial" w:cs="Arial"/>
          <w:b/>
          <w:bCs/>
          <w:color w:val="006600"/>
          <w:spacing w:val="23"/>
          <w:sz w:val="16"/>
          <w:szCs w:val="16"/>
          <w:lang w:val="de-DE"/>
        </w:rPr>
        <w:t>egyikének</w:t>
      </w:r>
      <w:r w:rsidRPr="008D0941">
        <w:rPr>
          <w:rFonts w:ascii="Arial" w:hAnsi="Arial" w:cs="Arial"/>
          <w:b/>
          <w:bCs/>
          <w:color w:val="006600"/>
          <w:spacing w:val="23"/>
          <w:sz w:val="16"/>
          <w:szCs w:val="16"/>
          <w:lang w:val="de-DE"/>
        </w:rPr>
        <w:t>, aki az anyagi helyzet megállapításakor figyelembe van véve,  jövedelme, megtakarított pénze vagy más vagyona, ami nem derül ki  a hivatalos nyilvántartásokból (külföldi nyugdíj, életbiztosítás (írja be a havi prémiumot, melyet fizet és/vagy a biztosítás kifizetését), olyan ingatlan tulajdonjoga, amely mincs bejegyezve  a telekkönyvbe, ingatlanja külföldön</w:t>
      </w:r>
      <w:r w:rsidRPr="008D0941">
        <w:rPr>
          <w:rFonts w:ascii="Arial" w:hAnsi="Arial" w:cs="Arial"/>
          <w:b/>
          <w:bCs/>
          <w:color w:val="006600"/>
          <w:sz w:val="16"/>
          <w:szCs w:val="16"/>
          <w:lang w:val="de-DE"/>
        </w:rPr>
        <w:t>,…)?</w:t>
      </w:r>
    </w:p>
    <w:p w:rsidR="00883DF0" w:rsidRPr="008D0941" w:rsidRDefault="00883DF0">
      <w:pPr>
        <w:spacing w:before="1" w:after="0" w:line="220" w:lineRule="exact"/>
        <w:rPr>
          <w:color w:val="006600"/>
          <w:lang w:val="de-DE"/>
        </w:rPr>
      </w:pPr>
    </w:p>
    <w:p w:rsidR="00883DF0" w:rsidRPr="008D0941" w:rsidRDefault="00883DF0">
      <w:pPr>
        <w:spacing w:after="0" w:line="207" w:lineRule="exact"/>
        <w:ind w:left="117" w:right="106"/>
        <w:jc w:val="both"/>
        <w:rPr>
          <w:rFonts w:ascii="Arial" w:hAnsi="Arial" w:cs="Arial"/>
          <w:color w:val="006600"/>
          <w:sz w:val="12"/>
          <w:szCs w:val="12"/>
          <w:lang w:val="de-DE"/>
        </w:rPr>
      </w:pPr>
      <w:r w:rsidRPr="008D0941">
        <w:rPr>
          <w:rFonts w:ascii="Arial" w:hAnsi="Arial" w:cs="Arial"/>
          <w:b/>
          <w:bCs/>
          <w:color w:val="006600"/>
          <w:sz w:val="18"/>
          <w:szCs w:val="18"/>
          <w:lang w:val="de-DE"/>
        </w:rPr>
        <w:t>IGEN V,</w:t>
      </w:r>
      <w:r w:rsidRPr="008D0941">
        <w:rPr>
          <w:rFonts w:ascii="Arial" w:hAnsi="Arial" w:cs="Arial"/>
          <w:b/>
          <w:bCs/>
          <w:color w:val="006600"/>
          <w:spacing w:val="2"/>
          <w:sz w:val="18"/>
          <w:szCs w:val="18"/>
          <w:lang w:val="de-DE"/>
        </w:rPr>
        <w:t xml:space="preserve"> </w:t>
      </w:r>
      <w:r w:rsidRPr="008D0941">
        <w:rPr>
          <w:rFonts w:ascii="Arial" w:hAnsi="Arial" w:cs="Arial"/>
          <w:color w:val="006600"/>
          <w:w w:val="99"/>
          <w:position w:val="-2"/>
          <w:sz w:val="12"/>
          <w:szCs w:val="12"/>
          <w:lang w:val="de-DE"/>
        </w:rPr>
        <w:t>................................................................................................................................................................................................................................................................................................................</w:t>
      </w:r>
    </w:p>
    <w:p w:rsidR="00883DF0" w:rsidRPr="008D0941" w:rsidRDefault="00883DF0">
      <w:pPr>
        <w:spacing w:after="0" w:line="132" w:lineRule="exact"/>
        <w:ind w:left="3174" w:right="-20"/>
        <w:rPr>
          <w:rFonts w:ascii="Times New Roman" w:hAnsi="Times New Roman"/>
          <w:color w:val="006600"/>
          <w:sz w:val="14"/>
          <w:szCs w:val="14"/>
          <w:lang w:val="de-DE"/>
        </w:rPr>
      </w:pPr>
      <w:r w:rsidRPr="008D0941">
        <w:rPr>
          <w:rFonts w:ascii="Times New Roman" w:hAnsi="Times New Roman"/>
          <w:color w:val="006600"/>
          <w:sz w:val="14"/>
          <w:szCs w:val="14"/>
          <w:lang w:val="de-DE"/>
        </w:rPr>
        <w:t>a tulajdonos családi-és utóneve, a vagyonra ill. jövedelemre vonatkozó adatok, ezek értéke</w:t>
      </w:r>
    </w:p>
    <w:p w:rsidR="00883DF0" w:rsidRPr="008D0941" w:rsidRDefault="00883DF0">
      <w:pPr>
        <w:spacing w:after="0" w:line="240" w:lineRule="auto"/>
        <w:ind w:left="117" w:right="-20"/>
        <w:rPr>
          <w:rFonts w:ascii="Arial" w:hAnsi="Arial" w:cs="Arial"/>
          <w:color w:val="006600"/>
          <w:sz w:val="18"/>
          <w:szCs w:val="18"/>
          <w:lang w:val="de-DE"/>
        </w:rPr>
      </w:pPr>
      <w:r w:rsidRPr="008D0941">
        <w:rPr>
          <w:rFonts w:ascii="Arial" w:hAnsi="Arial" w:cs="Arial"/>
          <w:b/>
          <w:bCs/>
          <w:color w:val="006600"/>
          <w:sz w:val="18"/>
          <w:szCs w:val="18"/>
          <w:lang w:val="de-DE"/>
        </w:rPr>
        <w:t>NEM</w:t>
      </w:r>
    </w:p>
    <w:p w:rsidR="00883DF0" w:rsidRPr="008D0941" w:rsidRDefault="00883DF0">
      <w:pPr>
        <w:spacing w:before="3" w:after="0" w:line="110" w:lineRule="exact"/>
        <w:rPr>
          <w:color w:val="006600"/>
          <w:sz w:val="11"/>
          <w:szCs w:val="11"/>
          <w:lang w:val="de-DE"/>
        </w:rPr>
      </w:pPr>
    </w:p>
    <w:p w:rsidR="00883DF0" w:rsidRPr="008D0941" w:rsidRDefault="00883DF0">
      <w:pPr>
        <w:spacing w:after="0" w:line="200" w:lineRule="exact"/>
        <w:rPr>
          <w:color w:val="006600"/>
          <w:sz w:val="20"/>
          <w:szCs w:val="20"/>
          <w:lang w:val="de-DE"/>
        </w:rPr>
      </w:pPr>
    </w:p>
    <w:p w:rsidR="00883DF0" w:rsidRPr="008D0941" w:rsidRDefault="00883DF0">
      <w:pPr>
        <w:spacing w:after="0" w:line="278" w:lineRule="auto"/>
        <w:ind w:left="117" w:right="72"/>
        <w:rPr>
          <w:rFonts w:ascii="Arial" w:hAnsi="Arial" w:cs="Arial"/>
          <w:color w:val="006600"/>
          <w:sz w:val="18"/>
          <w:szCs w:val="18"/>
          <w:lang w:val="de-DE"/>
        </w:rPr>
      </w:pPr>
      <w:r w:rsidRPr="008D0941">
        <w:rPr>
          <w:rFonts w:ascii="Arial" w:hAnsi="Arial" w:cs="Arial"/>
          <w:b/>
          <w:bCs/>
          <w:color w:val="006600"/>
          <w:sz w:val="18"/>
          <w:szCs w:val="18"/>
          <w:lang w:val="de-DE"/>
        </w:rPr>
        <w:t>9.</w:t>
      </w:r>
      <w:r w:rsidRPr="008D0941">
        <w:rPr>
          <w:rFonts w:ascii="Arial" w:hAnsi="Arial" w:cs="Arial"/>
          <w:b/>
          <w:bCs/>
          <w:color w:val="006600"/>
          <w:spacing w:val="11"/>
          <w:sz w:val="18"/>
          <w:szCs w:val="18"/>
          <w:lang w:val="de-DE"/>
        </w:rPr>
        <w:t xml:space="preserve"> Val</w:t>
      </w:r>
      <w:r>
        <w:rPr>
          <w:rFonts w:ascii="Arial" w:hAnsi="Arial" w:cs="Arial"/>
          <w:b/>
          <w:bCs/>
          <w:color w:val="006600"/>
          <w:spacing w:val="11"/>
          <w:sz w:val="18"/>
          <w:szCs w:val="18"/>
          <w:lang w:val="de-DE"/>
        </w:rPr>
        <w:t>a</w:t>
      </w:r>
      <w:r w:rsidRPr="008D0941">
        <w:rPr>
          <w:rFonts w:ascii="Arial" w:hAnsi="Arial" w:cs="Arial"/>
          <w:b/>
          <w:bCs/>
          <w:color w:val="006600"/>
          <w:spacing w:val="11"/>
          <w:sz w:val="18"/>
          <w:szCs w:val="18"/>
          <w:lang w:val="de-DE"/>
        </w:rPr>
        <w:t>mely személy más országban van-e foglalkoztatva, más országban kap munkanélküli</w:t>
      </w:r>
      <w:r>
        <w:rPr>
          <w:rFonts w:ascii="Arial" w:hAnsi="Arial" w:cs="Arial"/>
          <w:b/>
          <w:bCs/>
          <w:color w:val="006600"/>
          <w:spacing w:val="11"/>
          <w:sz w:val="18"/>
          <w:szCs w:val="18"/>
          <w:lang w:val="de-DE"/>
        </w:rPr>
        <w:t xml:space="preserve"> segélyt vagy </w:t>
      </w:r>
      <w:r w:rsidRPr="008D0941">
        <w:rPr>
          <w:rFonts w:ascii="Arial" w:hAnsi="Arial" w:cs="Arial"/>
          <w:b/>
          <w:bCs/>
          <w:color w:val="006600"/>
          <w:spacing w:val="11"/>
          <w:sz w:val="18"/>
          <w:szCs w:val="18"/>
          <w:lang w:val="de-DE"/>
        </w:rPr>
        <w:t xml:space="preserve"> </w:t>
      </w:r>
      <w:r>
        <w:rPr>
          <w:rFonts w:ascii="Arial" w:hAnsi="Arial" w:cs="Arial"/>
          <w:b/>
          <w:bCs/>
          <w:color w:val="006600"/>
          <w:spacing w:val="11"/>
          <w:sz w:val="18"/>
          <w:szCs w:val="18"/>
          <w:lang w:val="de-DE"/>
        </w:rPr>
        <w:t>ki</w:t>
      </w:r>
      <w:r w:rsidRPr="008D0941">
        <w:rPr>
          <w:rFonts w:ascii="Arial" w:hAnsi="Arial" w:cs="Arial"/>
          <w:b/>
          <w:bCs/>
          <w:color w:val="006600"/>
          <w:spacing w:val="11"/>
          <w:sz w:val="18"/>
          <w:szCs w:val="18"/>
          <w:lang w:val="de-DE"/>
        </w:rPr>
        <w:t>segítő és kiszolgálási járadékot vagy családi pótlékot</w:t>
      </w:r>
      <w:r w:rsidRPr="008D0941">
        <w:rPr>
          <w:rFonts w:ascii="Arial" w:hAnsi="Arial" w:cs="Arial"/>
          <w:b/>
          <w:bCs/>
          <w:color w:val="006600"/>
          <w:sz w:val="18"/>
          <w:szCs w:val="18"/>
          <w:lang w:val="de-DE"/>
        </w:rPr>
        <w:t>?</w:t>
      </w:r>
    </w:p>
    <w:p w:rsidR="00883DF0" w:rsidRPr="008D0941" w:rsidRDefault="00883DF0">
      <w:pPr>
        <w:spacing w:before="1" w:after="0" w:line="220" w:lineRule="exact"/>
        <w:rPr>
          <w:color w:val="006600"/>
          <w:lang w:val="de-DE"/>
        </w:rPr>
      </w:pPr>
    </w:p>
    <w:p w:rsidR="00883DF0" w:rsidRPr="008D0941" w:rsidRDefault="00883DF0">
      <w:pPr>
        <w:spacing w:after="0" w:line="207" w:lineRule="exact"/>
        <w:ind w:left="117" w:right="-20"/>
        <w:rPr>
          <w:rFonts w:ascii="Arial" w:hAnsi="Arial" w:cs="Arial"/>
          <w:color w:val="006600"/>
          <w:sz w:val="12"/>
          <w:szCs w:val="12"/>
          <w:lang w:val="de-DE"/>
        </w:rPr>
      </w:pPr>
      <w:r w:rsidRPr="008D0941">
        <w:rPr>
          <w:rFonts w:ascii="Arial" w:hAnsi="Arial" w:cs="Arial"/>
          <w:b/>
          <w:bCs/>
          <w:color w:val="006600"/>
          <w:sz w:val="18"/>
          <w:szCs w:val="18"/>
          <w:lang w:val="de-DE"/>
        </w:rPr>
        <w:t>IGEN,</w:t>
      </w:r>
      <w:r w:rsidRPr="008D0941">
        <w:rPr>
          <w:rFonts w:ascii="Arial" w:hAnsi="Arial" w:cs="Arial"/>
          <w:b/>
          <w:bCs/>
          <w:color w:val="006600"/>
          <w:spacing w:val="2"/>
          <w:sz w:val="18"/>
          <w:szCs w:val="18"/>
          <w:lang w:val="de-DE"/>
        </w:rPr>
        <w:t xml:space="preserve"> </w:t>
      </w:r>
      <w:r w:rsidRPr="008D0941">
        <w:rPr>
          <w:rFonts w:ascii="Arial" w:hAnsi="Arial" w:cs="Arial"/>
          <w:color w:val="006600"/>
          <w:position w:val="-2"/>
          <w:sz w:val="12"/>
          <w:szCs w:val="12"/>
          <w:lang w:val="de-DE"/>
        </w:rPr>
        <w:t>................................................................................................................................................................................................................................................................................................................</w:t>
      </w:r>
    </w:p>
    <w:p w:rsidR="00883DF0" w:rsidRPr="008D0941" w:rsidRDefault="00883DF0">
      <w:pPr>
        <w:spacing w:after="0" w:line="132" w:lineRule="exact"/>
        <w:ind w:left="3610" w:right="-20"/>
        <w:rPr>
          <w:rFonts w:ascii="Times New Roman" w:hAnsi="Times New Roman"/>
          <w:color w:val="006600"/>
          <w:sz w:val="14"/>
          <w:szCs w:val="14"/>
          <w:lang w:val="de-DE"/>
        </w:rPr>
      </w:pPr>
      <w:r w:rsidRPr="008D0941">
        <w:rPr>
          <w:rFonts w:ascii="Times New Roman" w:hAnsi="Times New Roman"/>
          <w:color w:val="006600"/>
          <w:sz w:val="14"/>
          <w:szCs w:val="14"/>
          <w:lang w:val="de-DE"/>
        </w:rPr>
        <w:t>a személy vagy a személyek  családi-és utóneve , a járadék fajtája és az ország megnevezése</w:t>
      </w:r>
    </w:p>
    <w:p w:rsidR="00883DF0" w:rsidRPr="008D0941" w:rsidRDefault="00883DF0">
      <w:pPr>
        <w:spacing w:after="0" w:line="240" w:lineRule="auto"/>
        <w:ind w:left="117" w:right="-20"/>
        <w:rPr>
          <w:rFonts w:ascii="Arial" w:hAnsi="Arial" w:cs="Arial"/>
          <w:color w:val="006600"/>
          <w:sz w:val="18"/>
          <w:szCs w:val="18"/>
          <w:lang w:val="de-DE"/>
        </w:rPr>
      </w:pPr>
      <w:r w:rsidRPr="008D0941">
        <w:rPr>
          <w:rFonts w:ascii="Arial" w:hAnsi="Arial" w:cs="Arial"/>
          <w:b/>
          <w:bCs/>
          <w:color w:val="006600"/>
          <w:sz w:val="18"/>
          <w:szCs w:val="18"/>
          <w:lang w:val="de-DE"/>
        </w:rPr>
        <w:t>NEM</w:t>
      </w:r>
    </w:p>
    <w:p w:rsidR="00883DF0" w:rsidRPr="008D0941" w:rsidRDefault="00883DF0">
      <w:pPr>
        <w:spacing w:before="13" w:after="0" w:line="280" w:lineRule="exact"/>
        <w:rPr>
          <w:color w:val="006600"/>
          <w:sz w:val="28"/>
          <w:szCs w:val="28"/>
          <w:lang w:val="de-DE"/>
        </w:rPr>
      </w:pPr>
    </w:p>
    <w:p w:rsidR="00883DF0" w:rsidRPr="008D0941" w:rsidRDefault="00883DF0">
      <w:pPr>
        <w:spacing w:after="0" w:line="240" w:lineRule="auto"/>
        <w:ind w:left="117" w:right="-20"/>
        <w:rPr>
          <w:rFonts w:ascii="Arial" w:hAnsi="Arial" w:cs="Arial"/>
          <w:color w:val="006600"/>
          <w:sz w:val="18"/>
          <w:szCs w:val="18"/>
          <w:lang w:val="de-DE"/>
        </w:rPr>
      </w:pPr>
      <w:r w:rsidRPr="008D0941">
        <w:rPr>
          <w:rFonts w:ascii="Arial" w:hAnsi="Arial" w:cs="Arial"/>
          <w:b/>
          <w:bCs/>
          <w:color w:val="006600"/>
          <w:sz w:val="18"/>
          <w:szCs w:val="18"/>
          <w:lang w:val="de-DE"/>
        </w:rPr>
        <w:t>10. Valemelyik személy intézményes gondozóintézetben van-e</w:t>
      </w:r>
      <w:r w:rsidRPr="008D0941">
        <w:rPr>
          <w:rFonts w:ascii="Arial" w:hAnsi="Arial" w:cs="Arial"/>
          <w:b/>
          <w:bCs/>
          <w:color w:val="006600"/>
          <w:spacing w:val="-19"/>
          <w:sz w:val="18"/>
          <w:szCs w:val="18"/>
          <w:lang w:val="de-DE"/>
        </w:rPr>
        <w:t xml:space="preserve"> </w:t>
      </w:r>
      <w:r w:rsidRPr="008D0941">
        <w:rPr>
          <w:rFonts w:ascii="Arial" w:hAnsi="Arial" w:cs="Arial"/>
          <w:b/>
          <w:bCs/>
          <w:color w:val="006600"/>
          <w:sz w:val="18"/>
          <w:szCs w:val="18"/>
          <w:lang w:val="de-DE"/>
        </w:rPr>
        <w:t>(pl. idősek otthonában)?</w:t>
      </w:r>
    </w:p>
    <w:p w:rsidR="00883DF0" w:rsidRPr="008D0941" w:rsidRDefault="00883DF0">
      <w:pPr>
        <w:spacing w:before="6" w:after="0" w:line="220" w:lineRule="exact"/>
        <w:rPr>
          <w:color w:val="006600"/>
          <w:lang w:val="de-DE"/>
        </w:rPr>
      </w:pPr>
    </w:p>
    <w:p w:rsidR="00883DF0" w:rsidRPr="008D0941" w:rsidRDefault="00883DF0">
      <w:pPr>
        <w:spacing w:after="0" w:line="195" w:lineRule="exact"/>
        <w:ind w:left="117" w:right="-20"/>
        <w:rPr>
          <w:rFonts w:ascii="Arial" w:hAnsi="Arial" w:cs="Arial"/>
          <w:color w:val="006600"/>
          <w:sz w:val="12"/>
          <w:szCs w:val="12"/>
          <w:lang w:val="de-DE"/>
        </w:rPr>
      </w:pPr>
      <w:r>
        <w:rPr>
          <w:noProof/>
        </w:rPr>
        <w:pict>
          <v:shapetype id="_x0000_t202" coordsize="21600,21600" o:spt="202" path="m,l,21600r21600,l21600,xe">
            <v:stroke joinstyle="miter"/>
            <v:path gradientshapeok="t" o:connecttype="rect"/>
          </v:shapetype>
          <v:shape id="_x0000_s1493" type="#_x0000_t202" style="position:absolute;left:0;text-align:left;margin-left:274.3pt;margin-top:2pt;width:23.2pt;height:14.65pt;z-index:-251646976;mso-position-horizontal-relative:page" filled="f" stroked="f">
            <v:textbox inset="0,0,0,0">
              <w:txbxContent>
                <w:p w:rsidR="00883DF0" w:rsidRDefault="00883DF0">
                  <w:pPr>
                    <w:spacing w:before="16" w:after="0" w:line="240" w:lineRule="auto"/>
                    <w:ind w:right="-58"/>
                    <w:rPr>
                      <w:rFonts w:ascii="Arial" w:hAnsi="Arial" w:cs="Arial"/>
                      <w:sz w:val="12"/>
                      <w:szCs w:val="12"/>
                    </w:rPr>
                  </w:pPr>
                  <w:r>
                    <w:rPr>
                      <w:rFonts w:ascii="Arial" w:hAnsi="Arial" w:cs="Arial"/>
                      <w:color w:val="78A22E"/>
                      <w:sz w:val="12"/>
                      <w:szCs w:val="12"/>
                    </w:rPr>
                    <w:t>..............</w:t>
                  </w:r>
                </w:p>
              </w:txbxContent>
            </v:textbox>
            <w10:wrap anchorx="page"/>
          </v:shape>
        </w:pict>
      </w:r>
      <w:r>
        <w:rPr>
          <w:noProof/>
        </w:rPr>
        <w:pict>
          <v:group id="_x0000_s1494" style="position:absolute;left:0;text-align:left;margin-left:277.25pt;margin-top:2pt;width:17.45pt;height:14.65pt;z-index:-251645952;mso-position-horizontal-relative:page" coordorigin="5545,40" coordsize="349,293">
            <v:shape id="_x0000_s1495" style="position:absolute;left:5545;top:40;width:349;height:293" coordorigin="5545,40" coordsize="349,293" path="m5545,332r350,l5895,40r-350,l5545,332e" stroked="f">
              <v:path arrowok="t"/>
            </v:shape>
            <w10:wrap anchorx="page"/>
          </v:group>
        </w:pict>
      </w:r>
      <w:r w:rsidRPr="008D0941">
        <w:rPr>
          <w:rFonts w:ascii="Arial" w:hAnsi="Arial" w:cs="Arial"/>
          <w:b/>
          <w:bCs/>
          <w:color w:val="006600"/>
          <w:position w:val="-1"/>
          <w:sz w:val="18"/>
          <w:szCs w:val="18"/>
          <w:lang w:val="de-DE"/>
        </w:rPr>
        <w:t>IGEN,</w:t>
      </w:r>
      <w:r w:rsidRPr="008D0941">
        <w:rPr>
          <w:rFonts w:ascii="Arial" w:hAnsi="Arial" w:cs="Arial"/>
          <w:b/>
          <w:bCs/>
          <w:color w:val="006600"/>
          <w:spacing w:val="2"/>
          <w:position w:val="-1"/>
          <w:sz w:val="18"/>
          <w:szCs w:val="18"/>
          <w:lang w:val="de-DE"/>
        </w:rPr>
        <w:t xml:space="preserve"> </w:t>
      </w:r>
      <w:r w:rsidRPr="008D0941">
        <w:rPr>
          <w:rFonts w:ascii="Arial" w:hAnsi="Arial" w:cs="Arial"/>
          <w:color w:val="006600"/>
          <w:position w:val="-1"/>
          <w:sz w:val="12"/>
          <w:szCs w:val="12"/>
          <w:lang w:val="de-DE"/>
        </w:rPr>
        <w:t>.....................................................................................................................................</w:t>
      </w:r>
      <w:r w:rsidRPr="008D0941">
        <w:rPr>
          <w:rFonts w:ascii="Arial" w:hAnsi="Arial" w:cs="Arial"/>
          <w:color w:val="006600"/>
          <w:spacing w:val="14"/>
          <w:position w:val="-1"/>
          <w:sz w:val="12"/>
          <w:szCs w:val="12"/>
          <w:lang w:val="de-DE"/>
        </w:rPr>
        <w:t xml:space="preserve"> </w:t>
      </w:r>
      <w:r w:rsidRPr="008D0941">
        <w:rPr>
          <w:rFonts w:ascii="Times New Roman" w:hAnsi="Times New Roman"/>
          <w:color w:val="006600"/>
          <w:position w:val="-1"/>
          <w:sz w:val="18"/>
          <w:szCs w:val="18"/>
          <w:lang w:val="de-DE"/>
        </w:rPr>
        <w:t>,</w:t>
      </w:r>
      <w:r w:rsidRPr="008D0941">
        <w:rPr>
          <w:rFonts w:ascii="Times New Roman" w:hAnsi="Times New Roman"/>
          <w:color w:val="006600"/>
          <w:spacing w:val="-17"/>
          <w:position w:val="-1"/>
          <w:sz w:val="18"/>
          <w:szCs w:val="18"/>
          <w:lang w:val="de-DE"/>
        </w:rPr>
        <w:t xml:space="preserve"> t-ól/től</w:t>
      </w:r>
      <w:r>
        <w:rPr>
          <w:rFonts w:ascii="Times New Roman" w:hAnsi="Times New Roman"/>
          <w:color w:val="006600"/>
          <w:spacing w:val="-17"/>
          <w:position w:val="-1"/>
          <w:sz w:val="18"/>
          <w:szCs w:val="18"/>
          <w:lang w:val="de-DE"/>
        </w:rPr>
        <w:t xml:space="preserve"> ………………………………………………………………..</w:t>
      </w:r>
      <w:r w:rsidRPr="008D0941">
        <w:rPr>
          <w:rFonts w:ascii="Times New Roman" w:hAnsi="Times New Roman"/>
          <w:color w:val="006600"/>
          <w:position w:val="-1"/>
          <w:sz w:val="18"/>
          <w:szCs w:val="18"/>
          <w:lang w:val="de-DE"/>
        </w:rPr>
        <w:t xml:space="preserve"> </w:t>
      </w:r>
      <w:r w:rsidRPr="008D0941">
        <w:rPr>
          <w:rFonts w:ascii="Times New Roman" w:hAnsi="Times New Roman"/>
          <w:color w:val="006600"/>
          <w:spacing w:val="27"/>
          <w:position w:val="-1"/>
          <w:sz w:val="18"/>
          <w:szCs w:val="18"/>
          <w:lang w:val="de-DE"/>
        </w:rPr>
        <w:t xml:space="preserve"> </w:t>
      </w:r>
      <w:r w:rsidRPr="008D0941">
        <w:rPr>
          <w:rFonts w:ascii="Arial" w:hAnsi="Arial" w:cs="Arial"/>
          <w:color w:val="006600"/>
          <w:position w:val="-1"/>
          <w:sz w:val="12"/>
          <w:szCs w:val="12"/>
          <w:lang w:val="de-DE"/>
        </w:rPr>
        <w:t>.......................</w:t>
      </w:r>
    </w:p>
    <w:p w:rsidR="00883DF0" w:rsidRPr="008D0941" w:rsidRDefault="00883DF0" w:rsidP="007C08FA">
      <w:pPr>
        <w:tabs>
          <w:tab w:val="left" w:pos="6640"/>
        </w:tabs>
        <w:spacing w:after="0" w:line="132" w:lineRule="exact"/>
        <w:ind w:left="2171" w:right="-20"/>
        <w:rPr>
          <w:color w:val="006600"/>
          <w:sz w:val="13"/>
          <w:szCs w:val="13"/>
          <w:lang w:val="de-DE"/>
        </w:rPr>
      </w:pPr>
      <w:r w:rsidRPr="008D0941">
        <w:rPr>
          <w:rFonts w:ascii="Times New Roman" w:hAnsi="Times New Roman"/>
          <w:color w:val="006600"/>
          <w:sz w:val="14"/>
          <w:szCs w:val="14"/>
          <w:lang w:val="de-DE"/>
        </w:rPr>
        <w:t xml:space="preserve">családi-és utónev </w:t>
      </w:r>
      <w:r w:rsidRPr="008D0941">
        <w:rPr>
          <w:rFonts w:ascii="Times New Roman" w:hAnsi="Times New Roman"/>
          <w:color w:val="006600"/>
          <w:spacing w:val="-20"/>
          <w:sz w:val="14"/>
          <w:szCs w:val="14"/>
          <w:lang w:val="de-DE"/>
        </w:rPr>
        <w:t xml:space="preserve"> </w:t>
      </w:r>
      <w:r w:rsidRPr="008D0941">
        <w:rPr>
          <w:rFonts w:ascii="Times New Roman" w:hAnsi="Times New Roman"/>
          <w:color w:val="006600"/>
          <w:sz w:val="14"/>
          <w:szCs w:val="14"/>
          <w:lang w:val="de-DE"/>
        </w:rPr>
        <w:tab/>
      </w:r>
      <w:r w:rsidRPr="008D0941">
        <w:rPr>
          <w:rFonts w:ascii="Times New Roman" w:hAnsi="Times New Roman"/>
          <w:color w:val="006600"/>
          <w:w w:val="113"/>
          <w:sz w:val="14"/>
          <w:szCs w:val="14"/>
          <w:lang w:val="de-DE"/>
        </w:rPr>
        <w:t>dátum,</w:t>
      </w:r>
      <w:r w:rsidRPr="008D0941">
        <w:rPr>
          <w:rFonts w:ascii="Times New Roman" w:hAnsi="Times New Roman"/>
          <w:color w:val="006600"/>
          <w:spacing w:val="-1"/>
          <w:w w:val="113"/>
          <w:sz w:val="14"/>
          <w:szCs w:val="14"/>
          <w:lang w:val="de-DE"/>
        </w:rPr>
        <w:t xml:space="preserve"> amióta a személy intézetben van </w:t>
      </w:r>
    </w:p>
    <w:p w:rsidR="00883DF0" w:rsidRPr="008D0941" w:rsidRDefault="00883DF0">
      <w:pPr>
        <w:spacing w:after="0" w:line="207" w:lineRule="exact"/>
        <w:ind w:left="117" w:right="-20"/>
        <w:rPr>
          <w:rFonts w:ascii="Arial" w:hAnsi="Arial" w:cs="Arial"/>
          <w:color w:val="006600"/>
          <w:sz w:val="12"/>
          <w:szCs w:val="12"/>
          <w:lang w:val="de-DE"/>
        </w:rPr>
      </w:pPr>
      <w:r w:rsidRPr="008D0941">
        <w:rPr>
          <w:rFonts w:ascii="Arial" w:hAnsi="Arial" w:cs="Arial"/>
          <w:b/>
          <w:bCs/>
          <w:color w:val="006600"/>
          <w:spacing w:val="15"/>
          <w:sz w:val="18"/>
          <w:szCs w:val="18"/>
          <w:lang w:val="de-DE"/>
        </w:rPr>
        <w:t xml:space="preserve"> </w:t>
      </w:r>
      <w:r w:rsidRPr="008D0941">
        <w:rPr>
          <w:rFonts w:ascii="Arial" w:hAnsi="Arial" w:cs="Arial"/>
          <w:color w:val="006600"/>
          <w:position w:val="-2"/>
          <w:sz w:val="12"/>
          <w:szCs w:val="12"/>
          <w:lang w:val="de-DE"/>
        </w:rPr>
        <w:t>.......................................................................................................................................................................................................................................................................................................................</w:t>
      </w:r>
    </w:p>
    <w:p w:rsidR="00883DF0" w:rsidRPr="008D0941" w:rsidRDefault="00883DF0" w:rsidP="008C7337">
      <w:pPr>
        <w:spacing w:after="0" w:line="133" w:lineRule="exact"/>
        <w:ind w:left="4916" w:right="4451"/>
        <w:jc w:val="both"/>
        <w:rPr>
          <w:color w:val="006600"/>
          <w:sz w:val="13"/>
          <w:szCs w:val="13"/>
          <w:lang w:val="de-DE"/>
        </w:rPr>
      </w:pPr>
      <w:r w:rsidRPr="008D0941">
        <w:rPr>
          <w:rFonts w:ascii="Times New Roman" w:hAnsi="Times New Roman"/>
          <w:color w:val="006600"/>
          <w:sz w:val="14"/>
          <w:szCs w:val="14"/>
          <w:lang w:val="de-DE"/>
        </w:rPr>
        <w:t>az intézet elnevezése</w:t>
      </w:r>
    </w:p>
    <w:p w:rsidR="00883DF0" w:rsidRPr="008C7337" w:rsidRDefault="00883DF0">
      <w:pPr>
        <w:spacing w:after="0" w:line="200" w:lineRule="exact"/>
        <w:rPr>
          <w:b/>
          <w:color w:val="006600"/>
          <w:sz w:val="20"/>
          <w:szCs w:val="20"/>
          <w:lang w:val="de-DE"/>
        </w:rPr>
      </w:pPr>
      <w:r>
        <w:rPr>
          <w:color w:val="006600"/>
          <w:sz w:val="20"/>
          <w:szCs w:val="20"/>
          <w:lang w:val="de-DE"/>
        </w:rPr>
        <w:t xml:space="preserve">   </w:t>
      </w:r>
      <w:r w:rsidRPr="008C7337">
        <w:rPr>
          <w:b/>
          <w:color w:val="006600"/>
          <w:sz w:val="20"/>
          <w:szCs w:val="20"/>
          <w:lang w:val="de-DE"/>
        </w:rPr>
        <w:t>NEM</w:t>
      </w:r>
    </w:p>
    <w:p w:rsidR="00883DF0" w:rsidRDefault="00883DF0">
      <w:pPr>
        <w:spacing w:after="0" w:line="278" w:lineRule="auto"/>
        <w:ind w:left="117" w:right="73"/>
        <w:rPr>
          <w:rFonts w:ascii="Arial" w:hAnsi="Arial" w:cs="Arial"/>
          <w:b/>
          <w:bCs/>
          <w:color w:val="006600"/>
          <w:sz w:val="18"/>
          <w:szCs w:val="18"/>
          <w:lang w:val="de-DE"/>
        </w:rPr>
      </w:pPr>
    </w:p>
    <w:p w:rsidR="00883DF0" w:rsidRPr="008D0941" w:rsidRDefault="00883DF0">
      <w:pPr>
        <w:spacing w:after="0" w:line="278" w:lineRule="auto"/>
        <w:ind w:left="117" w:right="73"/>
        <w:rPr>
          <w:rFonts w:ascii="Arial" w:hAnsi="Arial" w:cs="Arial"/>
          <w:color w:val="006600"/>
          <w:sz w:val="18"/>
          <w:szCs w:val="18"/>
          <w:lang w:val="de-DE"/>
        </w:rPr>
      </w:pPr>
      <w:r w:rsidRPr="008D0941">
        <w:rPr>
          <w:rFonts w:ascii="Arial" w:hAnsi="Arial" w:cs="Arial"/>
          <w:b/>
          <w:bCs/>
          <w:color w:val="006600"/>
          <w:sz w:val="18"/>
          <w:szCs w:val="18"/>
          <w:lang w:val="de-DE"/>
        </w:rPr>
        <w:t>11.</w:t>
      </w:r>
      <w:r w:rsidRPr="008D0941">
        <w:rPr>
          <w:rFonts w:ascii="Arial" w:hAnsi="Arial" w:cs="Arial"/>
          <w:b/>
          <w:bCs/>
          <w:color w:val="006600"/>
          <w:spacing w:val="-6"/>
          <w:sz w:val="18"/>
          <w:szCs w:val="18"/>
          <w:lang w:val="de-DE"/>
        </w:rPr>
        <w:t xml:space="preserve"> </w:t>
      </w:r>
      <w:r w:rsidRPr="008D0941">
        <w:rPr>
          <w:rFonts w:ascii="Arial" w:hAnsi="Arial" w:cs="Arial"/>
          <w:b/>
          <w:bCs/>
          <w:color w:val="006600"/>
          <w:spacing w:val="23"/>
          <w:sz w:val="18"/>
          <w:szCs w:val="18"/>
          <w:lang w:val="de-DE"/>
        </w:rPr>
        <w:t xml:space="preserve">Van-e </w:t>
      </w:r>
      <w:r>
        <w:rPr>
          <w:rFonts w:ascii="Arial" w:hAnsi="Arial" w:cs="Arial"/>
          <w:b/>
          <w:bCs/>
          <w:color w:val="006600"/>
          <w:spacing w:val="23"/>
          <w:sz w:val="18"/>
          <w:szCs w:val="18"/>
          <w:lang w:val="de-DE"/>
        </w:rPr>
        <w:t>Ö</w:t>
      </w:r>
      <w:r w:rsidRPr="008D0941">
        <w:rPr>
          <w:rFonts w:ascii="Arial" w:hAnsi="Arial" w:cs="Arial"/>
          <w:b/>
          <w:bCs/>
          <w:color w:val="006600"/>
          <w:spacing w:val="23"/>
          <w:sz w:val="18"/>
          <w:szCs w:val="18"/>
          <w:lang w:val="de-DE"/>
        </w:rPr>
        <w:t xml:space="preserve">nnek vagy a személyek </w:t>
      </w:r>
      <w:r>
        <w:rPr>
          <w:rFonts w:ascii="Arial" w:hAnsi="Arial" w:cs="Arial"/>
          <w:b/>
          <w:bCs/>
          <w:color w:val="006600"/>
          <w:spacing w:val="23"/>
          <w:sz w:val="18"/>
          <w:szCs w:val="18"/>
          <w:lang w:val="de-DE"/>
        </w:rPr>
        <w:t>egyikének</w:t>
      </w:r>
      <w:r w:rsidRPr="008D0941">
        <w:rPr>
          <w:rFonts w:ascii="Arial" w:hAnsi="Arial" w:cs="Arial"/>
          <w:b/>
          <w:bCs/>
          <w:color w:val="006600"/>
          <w:spacing w:val="23"/>
          <w:sz w:val="18"/>
          <w:szCs w:val="18"/>
          <w:lang w:val="de-DE"/>
        </w:rPr>
        <w:t>, aki az anyagi helyzet megállapításakor figyelembe van véve, részbeni vagy teljes egészében biztosított megélhetése</w:t>
      </w:r>
      <w:r w:rsidRPr="008D0941">
        <w:rPr>
          <w:rFonts w:ascii="Arial" w:hAnsi="Arial" w:cs="Arial"/>
          <w:b/>
          <w:bCs/>
          <w:color w:val="006600"/>
          <w:spacing w:val="-10"/>
          <w:sz w:val="18"/>
          <w:szCs w:val="18"/>
          <w:lang w:val="de-DE"/>
        </w:rPr>
        <w:t xml:space="preserve"> és</w:t>
      </w:r>
      <w:r w:rsidRPr="008D0941">
        <w:rPr>
          <w:rFonts w:ascii="Arial" w:hAnsi="Arial" w:cs="Arial"/>
          <w:b/>
          <w:bCs/>
          <w:color w:val="006600"/>
          <w:sz w:val="18"/>
          <w:szCs w:val="18"/>
          <w:lang w:val="de-DE"/>
        </w:rPr>
        <w:t xml:space="preserve">/vagy ellátása </w:t>
      </w:r>
      <w:r>
        <w:rPr>
          <w:rFonts w:ascii="Arial" w:hAnsi="Arial" w:cs="Arial"/>
          <w:b/>
          <w:bCs/>
          <w:color w:val="006600"/>
          <w:sz w:val="18"/>
          <w:szCs w:val="18"/>
          <w:lang w:val="de-DE"/>
        </w:rPr>
        <w:t xml:space="preserve">az </w:t>
      </w:r>
      <w:r w:rsidRPr="008D0941">
        <w:rPr>
          <w:rFonts w:ascii="Arial" w:hAnsi="Arial" w:cs="Arial"/>
          <w:b/>
          <w:bCs/>
          <w:color w:val="006600"/>
          <w:sz w:val="18"/>
          <w:szCs w:val="18"/>
          <w:lang w:val="de-DE"/>
        </w:rPr>
        <w:t>életfogytig tartó tartási szerződ</w:t>
      </w:r>
      <w:r>
        <w:rPr>
          <w:rFonts w:ascii="Arial" w:hAnsi="Arial" w:cs="Arial"/>
          <w:b/>
          <w:bCs/>
          <w:color w:val="006600"/>
          <w:sz w:val="18"/>
          <w:szCs w:val="18"/>
          <w:lang w:val="de-DE"/>
        </w:rPr>
        <w:t>és</w:t>
      </w:r>
      <w:r w:rsidRPr="008D0941">
        <w:rPr>
          <w:rFonts w:ascii="Arial" w:hAnsi="Arial" w:cs="Arial"/>
          <w:b/>
          <w:bCs/>
          <w:color w:val="006600"/>
          <w:sz w:val="18"/>
          <w:szCs w:val="18"/>
          <w:lang w:val="de-DE"/>
        </w:rPr>
        <w:t>, átadási szerződés vagy egyéb jogi ügylet alapján?</w:t>
      </w:r>
    </w:p>
    <w:p w:rsidR="00883DF0" w:rsidRPr="008D0941" w:rsidRDefault="00883DF0">
      <w:pPr>
        <w:spacing w:before="1" w:after="0" w:line="180" w:lineRule="exact"/>
        <w:rPr>
          <w:color w:val="006600"/>
          <w:sz w:val="18"/>
          <w:szCs w:val="18"/>
          <w:lang w:val="de-DE"/>
        </w:rPr>
      </w:pPr>
    </w:p>
    <w:p w:rsidR="00883DF0" w:rsidRPr="008D0941" w:rsidRDefault="00883DF0">
      <w:pPr>
        <w:spacing w:after="0" w:line="208" w:lineRule="exact"/>
        <w:ind w:left="117" w:right="-20"/>
        <w:rPr>
          <w:rFonts w:ascii="Arial" w:hAnsi="Arial" w:cs="Arial"/>
          <w:color w:val="006600"/>
          <w:sz w:val="12"/>
          <w:szCs w:val="12"/>
          <w:lang w:val="de-DE"/>
        </w:rPr>
      </w:pPr>
      <w:r w:rsidRPr="008D0941">
        <w:rPr>
          <w:rFonts w:ascii="Arial" w:hAnsi="Arial" w:cs="Arial"/>
          <w:b/>
          <w:bCs/>
          <w:color w:val="006600"/>
          <w:sz w:val="18"/>
          <w:szCs w:val="18"/>
          <w:lang w:val="de-DE"/>
        </w:rPr>
        <w:t>IGEN,</w:t>
      </w:r>
      <w:r w:rsidRPr="008D0941">
        <w:rPr>
          <w:rFonts w:ascii="Arial" w:hAnsi="Arial" w:cs="Arial"/>
          <w:b/>
          <w:bCs/>
          <w:color w:val="006600"/>
          <w:spacing w:val="2"/>
          <w:sz w:val="18"/>
          <w:szCs w:val="18"/>
          <w:lang w:val="de-DE"/>
        </w:rPr>
        <w:t xml:space="preserve"> </w:t>
      </w:r>
      <w:r w:rsidRPr="008D0941">
        <w:rPr>
          <w:rFonts w:ascii="Arial" w:hAnsi="Arial" w:cs="Arial"/>
          <w:color w:val="006600"/>
          <w:position w:val="-2"/>
          <w:sz w:val="12"/>
          <w:szCs w:val="12"/>
          <w:lang w:val="de-DE"/>
        </w:rPr>
        <w:t>................................................................................................................................................................................................................................................................................................................</w:t>
      </w:r>
    </w:p>
    <w:p w:rsidR="00883DF0" w:rsidRPr="008D0941" w:rsidRDefault="00883DF0" w:rsidP="00726690">
      <w:pPr>
        <w:tabs>
          <w:tab w:val="left" w:pos="7260"/>
        </w:tabs>
        <w:spacing w:after="0" w:line="134" w:lineRule="exact"/>
        <w:ind w:left="3410" w:right="4322" w:hanging="330"/>
        <w:jc w:val="center"/>
        <w:rPr>
          <w:rFonts w:ascii="Times New Roman" w:hAnsi="Times New Roman"/>
          <w:color w:val="006600"/>
          <w:sz w:val="14"/>
          <w:szCs w:val="14"/>
          <w:lang w:val="de-DE"/>
        </w:rPr>
      </w:pPr>
      <w:r w:rsidRPr="008D0941">
        <w:rPr>
          <w:rFonts w:ascii="Times New Roman" w:hAnsi="Times New Roman"/>
          <w:color w:val="006600"/>
          <w:sz w:val="14"/>
          <w:szCs w:val="14"/>
          <w:lang w:val="de-DE"/>
        </w:rPr>
        <w:t xml:space="preserve">a személy vagy a személyek  családi-és utóneve </w:t>
      </w:r>
    </w:p>
    <w:p w:rsidR="00883DF0" w:rsidRPr="008D0941" w:rsidRDefault="00883DF0">
      <w:pPr>
        <w:spacing w:after="0" w:line="199" w:lineRule="exact"/>
        <w:ind w:left="117" w:right="-20"/>
        <w:rPr>
          <w:rFonts w:ascii="Arial" w:hAnsi="Arial" w:cs="Arial"/>
          <w:color w:val="006600"/>
          <w:sz w:val="18"/>
          <w:szCs w:val="18"/>
          <w:lang w:val="de-DE"/>
        </w:rPr>
      </w:pPr>
      <w:r w:rsidRPr="008D0941">
        <w:rPr>
          <w:rFonts w:ascii="Arial" w:hAnsi="Arial" w:cs="Arial"/>
          <w:b/>
          <w:bCs/>
          <w:color w:val="006600"/>
          <w:position w:val="-1"/>
          <w:sz w:val="18"/>
          <w:szCs w:val="18"/>
          <w:lang w:val="de-DE"/>
        </w:rPr>
        <w:t>NEM</w:t>
      </w:r>
    </w:p>
    <w:p w:rsidR="00883DF0" w:rsidRPr="008D0941" w:rsidRDefault="00883DF0">
      <w:pPr>
        <w:spacing w:before="6" w:after="0" w:line="280" w:lineRule="exact"/>
        <w:rPr>
          <w:color w:val="006600"/>
          <w:sz w:val="28"/>
          <w:szCs w:val="28"/>
          <w:lang w:val="de-DE"/>
        </w:rPr>
      </w:pPr>
    </w:p>
    <w:p w:rsidR="00883DF0" w:rsidRPr="008D0941" w:rsidRDefault="00883DF0">
      <w:pPr>
        <w:tabs>
          <w:tab w:val="left" w:pos="1240"/>
        </w:tabs>
        <w:spacing w:before="38" w:after="0" w:line="510" w:lineRule="auto"/>
        <w:ind w:left="117" w:right="5632"/>
        <w:rPr>
          <w:rFonts w:ascii="Arial" w:hAnsi="Arial" w:cs="Arial"/>
          <w:b/>
          <w:bCs/>
          <w:color w:val="006600"/>
          <w:sz w:val="18"/>
          <w:szCs w:val="18"/>
          <w:lang w:val="de-DE"/>
        </w:rPr>
      </w:pPr>
      <w:r w:rsidRPr="008D0941">
        <w:rPr>
          <w:rFonts w:ascii="Arial" w:hAnsi="Arial" w:cs="Arial"/>
          <w:b/>
          <w:bCs/>
          <w:color w:val="006600"/>
          <w:sz w:val="18"/>
          <w:szCs w:val="18"/>
          <w:lang w:val="de-DE"/>
        </w:rPr>
        <w:t xml:space="preserve">12. Bérbeadott ingatlan tulajdonosa-e? </w:t>
      </w:r>
    </w:p>
    <w:p w:rsidR="00883DF0" w:rsidRPr="008D0941" w:rsidRDefault="00883DF0">
      <w:pPr>
        <w:tabs>
          <w:tab w:val="left" w:pos="1240"/>
        </w:tabs>
        <w:spacing w:before="38" w:after="0" w:line="510" w:lineRule="auto"/>
        <w:ind w:left="117" w:right="5632"/>
        <w:rPr>
          <w:rFonts w:ascii="Arial" w:hAnsi="Arial" w:cs="Arial"/>
          <w:color w:val="006600"/>
          <w:sz w:val="18"/>
          <w:szCs w:val="18"/>
          <w:lang w:val="de-DE"/>
        </w:rPr>
      </w:pPr>
      <w:r w:rsidRPr="008D0941">
        <w:rPr>
          <w:rFonts w:ascii="Arial" w:hAnsi="Arial" w:cs="Arial"/>
          <w:b/>
          <w:bCs/>
          <w:color w:val="006600"/>
          <w:sz w:val="18"/>
          <w:szCs w:val="18"/>
          <w:lang w:val="de-DE"/>
        </w:rPr>
        <w:t>IGEN</w:t>
      </w:r>
      <w:r w:rsidRPr="008D0941">
        <w:rPr>
          <w:rFonts w:ascii="Arial" w:hAnsi="Arial" w:cs="Arial"/>
          <w:b/>
          <w:bCs/>
          <w:color w:val="006600"/>
          <w:sz w:val="18"/>
          <w:szCs w:val="18"/>
          <w:lang w:val="de-DE"/>
        </w:rPr>
        <w:tab/>
        <w:t>NEM</w:t>
      </w:r>
    </w:p>
    <w:p w:rsidR="00883DF0" w:rsidRPr="001A23E0" w:rsidRDefault="00883DF0">
      <w:pPr>
        <w:spacing w:after="0" w:line="174" w:lineRule="exact"/>
        <w:ind w:left="117" w:right="-20"/>
        <w:rPr>
          <w:rFonts w:ascii="Arial" w:hAnsi="Arial" w:cs="Arial"/>
          <w:color w:val="006600"/>
          <w:sz w:val="18"/>
          <w:szCs w:val="18"/>
          <w:lang w:val="en-GB"/>
        </w:rPr>
      </w:pPr>
      <w:r w:rsidRPr="001A23E0">
        <w:rPr>
          <w:rFonts w:ascii="Arial" w:hAnsi="Arial" w:cs="Arial"/>
          <w:b/>
          <w:bCs/>
          <w:color w:val="006600"/>
          <w:sz w:val="18"/>
          <w:szCs w:val="18"/>
          <w:lang w:val="en-GB"/>
        </w:rPr>
        <w:t>Ha igennel válaszolt, írja be a havi bérleti díjat:</w:t>
      </w:r>
    </w:p>
    <w:p w:rsidR="00883DF0" w:rsidRPr="001A23E0" w:rsidRDefault="00883DF0">
      <w:pPr>
        <w:spacing w:after="0" w:line="200" w:lineRule="exact"/>
        <w:rPr>
          <w:color w:val="006600"/>
          <w:sz w:val="20"/>
          <w:szCs w:val="20"/>
          <w:lang w:val="en-GB"/>
        </w:rPr>
      </w:pPr>
    </w:p>
    <w:p w:rsidR="00883DF0" w:rsidRPr="001A23E0" w:rsidRDefault="00883DF0">
      <w:pPr>
        <w:spacing w:after="0" w:line="240" w:lineRule="auto"/>
        <w:ind w:left="117" w:right="-20"/>
        <w:rPr>
          <w:rFonts w:ascii="Arial" w:hAnsi="Arial" w:cs="Arial"/>
          <w:color w:val="006600"/>
          <w:sz w:val="12"/>
          <w:szCs w:val="12"/>
          <w:lang w:val="en-GB"/>
        </w:rPr>
      </w:pPr>
      <w:r w:rsidRPr="001A23E0">
        <w:rPr>
          <w:rFonts w:ascii="Arial" w:hAnsi="Arial" w:cs="Arial"/>
          <w:color w:val="006600"/>
          <w:sz w:val="12"/>
          <w:szCs w:val="12"/>
          <w:lang w:val="en-GB"/>
        </w:rPr>
        <w:t>...........................................................................................................................................................................................................................................................................................................................</w:t>
      </w:r>
    </w:p>
    <w:p w:rsidR="00883DF0" w:rsidRPr="001A23E0" w:rsidRDefault="00883DF0">
      <w:pPr>
        <w:spacing w:after="0"/>
        <w:rPr>
          <w:color w:val="006600"/>
          <w:lang w:val="en-GB"/>
        </w:rPr>
        <w:sectPr w:rsidR="00883DF0" w:rsidRPr="001A23E0" w:rsidSect="00AD7A0F">
          <w:pgSz w:w="11920" w:h="16840"/>
          <w:pgMar w:top="180" w:right="600" w:bottom="280" w:left="600" w:header="0" w:footer="86" w:gutter="0"/>
          <w:cols w:space="708"/>
        </w:sectPr>
      </w:pPr>
    </w:p>
    <w:p w:rsidR="00883DF0" w:rsidRPr="001A23E0" w:rsidRDefault="00883DF0">
      <w:pPr>
        <w:spacing w:before="76" w:after="0" w:line="278" w:lineRule="auto"/>
        <w:ind w:left="126" w:right="78"/>
        <w:rPr>
          <w:rFonts w:ascii="Arial" w:hAnsi="Arial" w:cs="Arial"/>
          <w:color w:val="006600"/>
          <w:sz w:val="18"/>
          <w:szCs w:val="18"/>
          <w:lang w:val="en-GB"/>
        </w:rPr>
      </w:pPr>
      <w:r w:rsidRPr="001A23E0">
        <w:rPr>
          <w:rFonts w:ascii="Arial" w:hAnsi="Arial" w:cs="Arial"/>
          <w:b/>
          <w:bCs/>
          <w:color w:val="006600"/>
          <w:sz w:val="18"/>
          <w:szCs w:val="18"/>
          <w:lang w:val="en-GB"/>
        </w:rPr>
        <w:t>13.</w:t>
      </w:r>
      <w:r w:rsidRPr="001A23E0">
        <w:rPr>
          <w:rFonts w:ascii="Arial" w:hAnsi="Arial" w:cs="Arial"/>
          <w:b/>
          <w:bCs/>
          <w:color w:val="006600"/>
          <w:spacing w:val="2"/>
          <w:sz w:val="18"/>
          <w:szCs w:val="18"/>
          <w:lang w:val="en-GB"/>
        </w:rPr>
        <w:t xml:space="preserve"> </w:t>
      </w:r>
      <w:r w:rsidRPr="001A23E0">
        <w:rPr>
          <w:rFonts w:ascii="Arial" w:hAnsi="Arial" w:cs="Arial"/>
          <w:b/>
          <w:bCs/>
          <w:color w:val="006600"/>
          <w:spacing w:val="8"/>
          <w:sz w:val="18"/>
          <w:szCs w:val="18"/>
          <w:lang w:val="en-GB"/>
        </w:rPr>
        <w:t>Van-e Önnek vagy az I. fejezetben  feltüntetett személy egyikének saját bankszámláján</w:t>
      </w:r>
      <w:r w:rsidRPr="001A23E0">
        <w:rPr>
          <w:rFonts w:ascii="Arial" w:hAnsi="Arial" w:cs="Arial"/>
          <w:b/>
          <w:bCs/>
          <w:color w:val="006600"/>
          <w:spacing w:val="5"/>
          <w:sz w:val="18"/>
          <w:szCs w:val="18"/>
          <w:lang w:val="en-GB"/>
        </w:rPr>
        <w:t xml:space="preserve"> anyagi eszköze, melyet kizárólag lakásvásárlás vagy építés céljából kapott</w:t>
      </w:r>
      <w:r w:rsidRPr="001A23E0">
        <w:rPr>
          <w:rFonts w:ascii="Arial" w:hAnsi="Arial" w:cs="Arial"/>
          <w:b/>
          <w:bCs/>
          <w:color w:val="006600"/>
          <w:sz w:val="18"/>
          <w:szCs w:val="18"/>
          <w:lang w:val="en-GB"/>
        </w:rPr>
        <w:t>?</w:t>
      </w:r>
    </w:p>
    <w:p w:rsidR="00883DF0" w:rsidRPr="001A23E0" w:rsidRDefault="00883DF0">
      <w:pPr>
        <w:spacing w:before="1" w:after="0" w:line="200" w:lineRule="exact"/>
        <w:rPr>
          <w:color w:val="006600"/>
          <w:sz w:val="20"/>
          <w:szCs w:val="20"/>
          <w:lang w:val="en-GB"/>
        </w:rPr>
      </w:pPr>
    </w:p>
    <w:p w:rsidR="00883DF0" w:rsidRPr="001A23E0" w:rsidRDefault="00883DF0">
      <w:pPr>
        <w:spacing w:after="0" w:line="205" w:lineRule="exact"/>
        <w:ind w:left="126" w:right="-20"/>
        <w:rPr>
          <w:rFonts w:ascii="Arial" w:hAnsi="Arial" w:cs="Arial"/>
          <w:color w:val="006600"/>
          <w:sz w:val="12"/>
          <w:szCs w:val="12"/>
          <w:lang w:val="en-GB"/>
        </w:rPr>
      </w:pPr>
      <w:r w:rsidRPr="001A23E0">
        <w:rPr>
          <w:rFonts w:ascii="Arial" w:hAnsi="Arial" w:cs="Arial"/>
          <w:b/>
          <w:bCs/>
          <w:color w:val="006600"/>
          <w:sz w:val="18"/>
          <w:szCs w:val="18"/>
          <w:lang w:val="en-GB"/>
        </w:rPr>
        <w:t>IGEN,</w:t>
      </w:r>
      <w:r w:rsidRPr="001A23E0">
        <w:rPr>
          <w:rFonts w:ascii="Arial" w:hAnsi="Arial" w:cs="Arial"/>
          <w:b/>
          <w:bCs/>
          <w:color w:val="006600"/>
          <w:spacing w:val="2"/>
          <w:sz w:val="18"/>
          <w:szCs w:val="18"/>
          <w:lang w:val="en-GB"/>
        </w:rPr>
        <w:t xml:space="preserve"> </w:t>
      </w:r>
      <w:r w:rsidRPr="001A23E0">
        <w:rPr>
          <w:rFonts w:ascii="Arial" w:hAnsi="Arial" w:cs="Arial"/>
          <w:color w:val="006600"/>
          <w:position w:val="-2"/>
          <w:sz w:val="12"/>
          <w:szCs w:val="12"/>
          <w:lang w:val="en-GB"/>
        </w:rPr>
        <w:t>................................................................................................................................................................................................................................................................................................................</w:t>
      </w:r>
    </w:p>
    <w:p w:rsidR="00883DF0" w:rsidRPr="001A23E0" w:rsidRDefault="00883DF0" w:rsidP="0053044A">
      <w:pPr>
        <w:tabs>
          <w:tab w:val="left" w:pos="7260"/>
        </w:tabs>
        <w:spacing w:after="0" w:line="134" w:lineRule="exact"/>
        <w:ind w:left="3410" w:right="4322" w:hanging="330"/>
        <w:jc w:val="center"/>
        <w:rPr>
          <w:rFonts w:ascii="Times New Roman" w:hAnsi="Times New Roman"/>
          <w:color w:val="006600"/>
          <w:sz w:val="14"/>
          <w:szCs w:val="14"/>
          <w:lang w:val="en-GB"/>
        </w:rPr>
      </w:pPr>
      <w:r w:rsidRPr="001A23E0">
        <w:rPr>
          <w:rFonts w:ascii="Times New Roman" w:hAnsi="Times New Roman"/>
          <w:color w:val="006600"/>
          <w:sz w:val="14"/>
          <w:szCs w:val="14"/>
          <w:lang w:val="en-GB"/>
        </w:rPr>
        <w:t xml:space="preserve">a személy vagy a személyek  családi-és utóneve </w:t>
      </w:r>
    </w:p>
    <w:p w:rsidR="00883DF0" w:rsidRPr="001A23E0" w:rsidRDefault="00883DF0">
      <w:pPr>
        <w:spacing w:before="3" w:after="0" w:line="202" w:lineRule="exact"/>
        <w:ind w:left="126" w:right="-20"/>
        <w:rPr>
          <w:rFonts w:ascii="Arial" w:hAnsi="Arial" w:cs="Arial"/>
          <w:color w:val="006600"/>
          <w:sz w:val="18"/>
          <w:szCs w:val="18"/>
          <w:lang w:val="en-GB"/>
        </w:rPr>
      </w:pPr>
      <w:r w:rsidRPr="001A23E0">
        <w:rPr>
          <w:rFonts w:ascii="Arial" w:hAnsi="Arial" w:cs="Arial"/>
          <w:b/>
          <w:bCs/>
          <w:color w:val="006600"/>
          <w:position w:val="-1"/>
          <w:sz w:val="18"/>
          <w:szCs w:val="18"/>
          <w:lang w:val="en-GB"/>
        </w:rPr>
        <w:t>NEM</w:t>
      </w:r>
    </w:p>
    <w:p w:rsidR="00883DF0" w:rsidRPr="001A23E0" w:rsidRDefault="00883DF0">
      <w:pPr>
        <w:spacing w:before="6" w:after="0" w:line="120" w:lineRule="exact"/>
        <w:rPr>
          <w:color w:val="006600"/>
          <w:sz w:val="12"/>
          <w:szCs w:val="12"/>
          <w:lang w:val="en-GB"/>
        </w:rPr>
      </w:pPr>
    </w:p>
    <w:p w:rsidR="00883DF0" w:rsidRPr="001A23E0" w:rsidRDefault="00883DF0">
      <w:pPr>
        <w:spacing w:after="0" w:line="200" w:lineRule="exact"/>
        <w:rPr>
          <w:color w:val="006600"/>
          <w:sz w:val="20"/>
          <w:szCs w:val="20"/>
          <w:lang w:val="en-GB"/>
        </w:rPr>
      </w:pPr>
    </w:p>
    <w:p w:rsidR="00883DF0" w:rsidRPr="001A23E0" w:rsidRDefault="00883DF0">
      <w:pPr>
        <w:spacing w:before="38" w:after="0" w:line="278" w:lineRule="auto"/>
        <w:ind w:left="126" w:right="78"/>
        <w:rPr>
          <w:rFonts w:ascii="Arial" w:hAnsi="Arial" w:cs="Arial"/>
          <w:color w:val="006600"/>
          <w:sz w:val="18"/>
          <w:szCs w:val="18"/>
          <w:lang w:val="en-GB"/>
        </w:rPr>
      </w:pPr>
      <w:r w:rsidRPr="001A23E0">
        <w:rPr>
          <w:rFonts w:ascii="Arial" w:hAnsi="Arial" w:cs="Arial"/>
          <w:b/>
          <w:bCs/>
          <w:color w:val="006600"/>
          <w:sz w:val="18"/>
          <w:szCs w:val="18"/>
          <w:lang w:val="en-GB"/>
        </w:rPr>
        <w:t>14.</w:t>
      </w:r>
      <w:r w:rsidRPr="001A23E0">
        <w:rPr>
          <w:rFonts w:ascii="Arial" w:hAnsi="Arial" w:cs="Arial"/>
          <w:b/>
          <w:bCs/>
          <w:color w:val="006600"/>
          <w:spacing w:val="6"/>
          <w:sz w:val="18"/>
          <w:szCs w:val="18"/>
          <w:lang w:val="en-GB"/>
        </w:rPr>
        <w:t xml:space="preserve"> </w:t>
      </w:r>
      <w:r w:rsidRPr="001A23E0">
        <w:rPr>
          <w:rFonts w:ascii="Arial" w:hAnsi="Arial" w:cs="Arial"/>
          <w:b/>
          <w:bCs/>
          <w:color w:val="006600"/>
          <w:spacing w:val="8"/>
          <w:sz w:val="18"/>
          <w:szCs w:val="18"/>
          <w:lang w:val="en-GB"/>
        </w:rPr>
        <w:t xml:space="preserve"> Ön és /vagy az I. fejezetben  feltüntetett személy egyike gondokodik-e olyan egyénről, aki jogosult az ápolási és segélynyújtási eszközökhöz (azaz a segélynyújtási és kiszolgálási pótlékra vagy gyerekápolási  pótlékra vagy idegenek által nyújtott ápolási és segélyynyújtási pótlékra</w:t>
      </w:r>
      <w:r w:rsidRPr="001A23E0">
        <w:rPr>
          <w:rFonts w:ascii="Arial" w:hAnsi="Arial" w:cs="Arial"/>
          <w:b/>
          <w:bCs/>
          <w:color w:val="006600"/>
          <w:sz w:val="18"/>
          <w:szCs w:val="18"/>
          <w:lang w:val="en-GB"/>
        </w:rPr>
        <w:t>)?</w:t>
      </w:r>
    </w:p>
    <w:p w:rsidR="00883DF0" w:rsidRPr="001A23E0" w:rsidRDefault="00883DF0">
      <w:pPr>
        <w:spacing w:before="1" w:after="0" w:line="200" w:lineRule="exact"/>
        <w:rPr>
          <w:color w:val="006600"/>
          <w:sz w:val="20"/>
          <w:szCs w:val="20"/>
          <w:lang w:val="en-GB"/>
        </w:rPr>
      </w:pPr>
    </w:p>
    <w:p w:rsidR="00883DF0" w:rsidRPr="001A23E0" w:rsidRDefault="00883DF0">
      <w:pPr>
        <w:spacing w:after="0" w:line="208" w:lineRule="exact"/>
        <w:ind w:left="126" w:right="-20"/>
        <w:rPr>
          <w:rFonts w:ascii="Arial" w:hAnsi="Arial" w:cs="Arial"/>
          <w:color w:val="006600"/>
          <w:sz w:val="12"/>
          <w:szCs w:val="12"/>
          <w:lang w:val="en-GB"/>
        </w:rPr>
      </w:pPr>
      <w:r w:rsidRPr="001A23E0">
        <w:rPr>
          <w:rFonts w:ascii="Arial" w:hAnsi="Arial" w:cs="Arial"/>
          <w:b/>
          <w:bCs/>
          <w:color w:val="006600"/>
          <w:sz w:val="18"/>
          <w:szCs w:val="18"/>
          <w:lang w:val="en-GB"/>
        </w:rPr>
        <w:t>IGEN,</w:t>
      </w:r>
      <w:r w:rsidRPr="001A23E0">
        <w:rPr>
          <w:rFonts w:ascii="Arial" w:hAnsi="Arial" w:cs="Arial"/>
          <w:b/>
          <w:bCs/>
          <w:color w:val="006600"/>
          <w:spacing w:val="2"/>
          <w:sz w:val="18"/>
          <w:szCs w:val="18"/>
          <w:lang w:val="en-GB"/>
        </w:rPr>
        <w:t xml:space="preserve"> </w:t>
      </w:r>
      <w:r w:rsidRPr="001A23E0">
        <w:rPr>
          <w:rFonts w:ascii="Arial" w:hAnsi="Arial" w:cs="Arial"/>
          <w:color w:val="006600"/>
          <w:position w:val="-2"/>
          <w:sz w:val="12"/>
          <w:szCs w:val="12"/>
          <w:lang w:val="en-GB"/>
        </w:rPr>
        <w:t>................................................................................................................................................................................................................................................................................................................</w:t>
      </w:r>
    </w:p>
    <w:p w:rsidR="00883DF0" w:rsidRPr="001A23E0" w:rsidRDefault="00883DF0" w:rsidP="00140EDE">
      <w:pPr>
        <w:tabs>
          <w:tab w:val="left" w:pos="7260"/>
        </w:tabs>
        <w:spacing w:after="0" w:line="134" w:lineRule="exact"/>
        <w:ind w:left="3410" w:right="2690" w:hanging="330"/>
        <w:jc w:val="center"/>
        <w:rPr>
          <w:rFonts w:ascii="Times New Roman" w:hAnsi="Times New Roman"/>
          <w:color w:val="006600"/>
          <w:sz w:val="14"/>
          <w:szCs w:val="14"/>
          <w:lang w:val="en-GB"/>
        </w:rPr>
      </w:pPr>
      <w:r w:rsidRPr="001A23E0">
        <w:rPr>
          <w:rFonts w:ascii="Times New Roman" w:hAnsi="Times New Roman"/>
          <w:color w:val="006600"/>
          <w:sz w:val="14"/>
          <w:szCs w:val="14"/>
          <w:lang w:val="en-GB"/>
        </w:rPr>
        <w:t xml:space="preserve">a személy vagy a személyek  családi-és utóneve  és a kapott összeg </w:t>
      </w:r>
    </w:p>
    <w:p w:rsidR="00883DF0" w:rsidRPr="008D0941" w:rsidRDefault="00883DF0">
      <w:pPr>
        <w:spacing w:after="0" w:line="200" w:lineRule="exact"/>
        <w:ind w:left="126" w:right="-20"/>
        <w:rPr>
          <w:rFonts w:ascii="Arial" w:hAnsi="Arial" w:cs="Arial"/>
          <w:color w:val="006600"/>
          <w:sz w:val="18"/>
          <w:szCs w:val="18"/>
          <w:lang w:val="de-DE"/>
        </w:rPr>
      </w:pPr>
      <w:r w:rsidRPr="008D0941">
        <w:rPr>
          <w:rFonts w:ascii="Arial" w:hAnsi="Arial" w:cs="Arial"/>
          <w:b/>
          <w:bCs/>
          <w:color w:val="006600"/>
          <w:position w:val="-1"/>
          <w:sz w:val="18"/>
          <w:szCs w:val="18"/>
          <w:lang w:val="de-DE"/>
        </w:rPr>
        <w:t>NEM</w:t>
      </w:r>
    </w:p>
    <w:p w:rsidR="00883DF0" w:rsidRPr="008D0941" w:rsidRDefault="00883DF0">
      <w:pPr>
        <w:spacing w:before="7" w:after="0" w:line="190" w:lineRule="exact"/>
        <w:rPr>
          <w:color w:val="006600"/>
          <w:sz w:val="19"/>
          <w:szCs w:val="19"/>
          <w:lang w:val="de-DE"/>
        </w:rPr>
      </w:pPr>
    </w:p>
    <w:p w:rsidR="00883DF0" w:rsidRPr="008D0941" w:rsidRDefault="00883DF0">
      <w:pPr>
        <w:spacing w:after="0" w:line="200" w:lineRule="exact"/>
        <w:rPr>
          <w:color w:val="006600"/>
          <w:sz w:val="20"/>
          <w:szCs w:val="20"/>
          <w:lang w:val="de-DE"/>
        </w:rPr>
      </w:pPr>
    </w:p>
    <w:p w:rsidR="00883DF0" w:rsidRPr="008D0941" w:rsidRDefault="00883DF0">
      <w:pPr>
        <w:spacing w:before="38" w:after="0" w:line="240" w:lineRule="auto"/>
        <w:ind w:left="126" w:right="-20"/>
        <w:rPr>
          <w:rFonts w:ascii="Arial" w:hAnsi="Arial" w:cs="Arial"/>
          <w:color w:val="006600"/>
          <w:sz w:val="18"/>
          <w:szCs w:val="18"/>
          <w:lang w:val="de-DE"/>
        </w:rPr>
      </w:pPr>
      <w:r w:rsidRPr="008D0941">
        <w:rPr>
          <w:rFonts w:ascii="Arial" w:hAnsi="Arial" w:cs="Arial"/>
          <w:b/>
          <w:bCs/>
          <w:color w:val="006600"/>
          <w:sz w:val="18"/>
          <w:szCs w:val="18"/>
          <w:lang w:val="de-DE"/>
        </w:rPr>
        <w:t>III.</w:t>
      </w:r>
      <w:r w:rsidRPr="008D0941">
        <w:rPr>
          <w:rFonts w:ascii="Arial" w:hAnsi="Arial" w:cs="Arial"/>
          <w:b/>
          <w:bCs/>
          <w:color w:val="006600"/>
          <w:spacing w:val="8"/>
          <w:sz w:val="18"/>
          <w:szCs w:val="18"/>
          <w:lang w:val="de-DE"/>
        </w:rPr>
        <w:t xml:space="preserve"> FIGYELMEZTETŐ</w:t>
      </w:r>
    </w:p>
    <w:p w:rsidR="00883DF0" w:rsidRPr="008D0941" w:rsidRDefault="00883DF0">
      <w:pPr>
        <w:spacing w:before="4" w:after="0" w:line="170" w:lineRule="exact"/>
        <w:rPr>
          <w:color w:val="006600"/>
          <w:sz w:val="17"/>
          <w:szCs w:val="17"/>
          <w:lang w:val="de-DE"/>
        </w:rPr>
      </w:pPr>
    </w:p>
    <w:p w:rsidR="00883DF0" w:rsidRPr="008D0941" w:rsidRDefault="00883DF0" w:rsidP="003E7F91">
      <w:pPr>
        <w:widowControl/>
        <w:numPr>
          <w:ilvl w:val="0"/>
          <w:numId w:val="1"/>
        </w:numPr>
        <w:spacing w:after="0" w:line="240" w:lineRule="auto"/>
        <w:ind w:left="709" w:right="260"/>
        <w:jc w:val="both"/>
        <w:rPr>
          <w:rFonts w:ascii="Arial" w:hAnsi="Arial" w:cs="Arial"/>
          <w:i/>
          <w:color w:val="006600"/>
          <w:sz w:val="18"/>
          <w:szCs w:val="18"/>
          <w:lang w:val="de-DE"/>
        </w:rPr>
      </w:pPr>
      <w:r w:rsidRPr="008D0941">
        <w:rPr>
          <w:rFonts w:ascii="Arial" w:hAnsi="Arial" w:cs="Arial"/>
          <w:color w:val="006600"/>
          <w:sz w:val="18"/>
          <w:szCs w:val="18"/>
          <w:lang w:val="de-DE"/>
        </w:rPr>
        <w:t>A szociális munkaközpont  a KEJT 51. cikkével összhangban  hivatali kötelességből eljárva a hivatalos nyilvántartásokból beszerzi azon személyek anyagi helyzetére vonatkozó adatokat, amelyek figyelembe vannak véve a közeszközökből eredő jogérvényesítéshez való jogosultság  megállapításakor</w:t>
      </w:r>
      <w:r>
        <w:rPr>
          <w:rFonts w:ascii="Arial" w:hAnsi="Arial" w:cs="Arial"/>
          <w:color w:val="006600"/>
          <w:sz w:val="18"/>
          <w:szCs w:val="18"/>
          <w:lang w:val="de-DE"/>
        </w:rPr>
        <w:t>.</w:t>
      </w:r>
      <w:r w:rsidRPr="008D0941">
        <w:rPr>
          <w:rFonts w:ascii="Arial" w:hAnsi="Arial" w:cs="Arial"/>
          <w:color w:val="006600"/>
          <w:sz w:val="18"/>
          <w:szCs w:val="18"/>
          <w:lang w:val="de-DE"/>
        </w:rPr>
        <w:t xml:space="preserve"> </w:t>
      </w:r>
    </w:p>
    <w:p w:rsidR="00883DF0" w:rsidRPr="008D0941" w:rsidRDefault="00883DF0" w:rsidP="003E7F91">
      <w:pPr>
        <w:widowControl/>
        <w:numPr>
          <w:ilvl w:val="0"/>
          <w:numId w:val="1"/>
        </w:numPr>
        <w:spacing w:after="0" w:line="240" w:lineRule="auto"/>
        <w:ind w:left="709" w:right="260"/>
        <w:jc w:val="both"/>
        <w:rPr>
          <w:rFonts w:ascii="Arial" w:hAnsi="Arial" w:cs="Arial"/>
          <w:i/>
          <w:color w:val="006600"/>
          <w:sz w:val="18"/>
          <w:szCs w:val="18"/>
          <w:lang w:val="de-DE"/>
        </w:rPr>
      </w:pPr>
      <w:r w:rsidRPr="008D0941">
        <w:rPr>
          <w:rFonts w:ascii="Arial" w:hAnsi="Arial" w:cs="Arial"/>
          <w:color w:val="006600"/>
          <w:sz w:val="18"/>
          <w:szCs w:val="18"/>
          <w:lang w:val="de-DE"/>
        </w:rPr>
        <w:t>A szociális munkaközpont  a KEJT 35. cikkének ötödik bekezdésével összhangban jelen törvényben foglalt jogokról szóló döntésozatalkor  hivatali kötelességből eljárva beszerzi az összes szükséges adatot, amely adótitoknak minősül.</w:t>
      </w:r>
    </w:p>
    <w:p w:rsidR="00883DF0" w:rsidRPr="008D0941" w:rsidRDefault="00883DF0" w:rsidP="003E7F91">
      <w:pPr>
        <w:widowControl/>
        <w:numPr>
          <w:ilvl w:val="0"/>
          <w:numId w:val="1"/>
        </w:numPr>
        <w:spacing w:after="0" w:line="240" w:lineRule="auto"/>
        <w:ind w:left="709" w:right="260"/>
        <w:jc w:val="both"/>
        <w:rPr>
          <w:rFonts w:ascii="Arial" w:hAnsi="Arial" w:cs="Arial"/>
          <w:i/>
          <w:color w:val="006600"/>
          <w:sz w:val="18"/>
          <w:szCs w:val="18"/>
          <w:lang w:val="de-DE"/>
        </w:rPr>
      </w:pPr>
      <w:r w:rsidRPr="008D0941">
        <w:rPr>
          <w:rFonts w:ascii="Arial" w:hAnsi="Arial" w:cs="Arial"/>
          <w:color w:val="006600"/>
          <w:sz w:val="18"/>
          <w:szCs w:val="18"/>
          <w:lang w:val="de-DE"/>
        </w:rPr>
        <w:t>A KEJT 12. cikkének hetedik bekezdésével összhangban a közeszközökből eredő jogok érvényesítésére nem jogosult az a személy, aki  indokolatlanul  felhagyott ezen cikk első bekezdésében foglalt jövedelemhez való jogérvényesítéssel (kivéve a KEJT szerinti jogokat), amelyek  befo</w:t>
      </w:r>
      <w:r>
        <w:rPr>
          <w:rFonts w:ascii="Arial" w:hAnsi="Arial" w:cs="Arial"/>
          <w:color w:val="006600"/>
          <w:sz w:val="18"/>
          <w:szCs w:val="18"/>
          <w:lang w:val="de-DE"/>
        </w:rPr>
        <w:t>l</w:t>
      </w:r>
      <w:r w:rsidRPr="008D0941">
        <w:rPr>
          <w:rFonts w:ascii="Arial" w:hAnsi="Arial" w:cs="Arial"/>
          <w:color w:val="006600"/>
          <w:sz w:val="18"/>
          <w:szCs w:val="18"/>
          <w:lang w:val="de-DE"/>
        </w:rPr>
        <w:t>yásolnák ezen személy vagy más személyek  szociális-gazdasági helyzetét, melyek rajta kívül figyelembe vannak véve  az anyagi helyzet megállapításakor, de a jogérvényesítéskor mindezek ellenére  az ő jövedelme és vagyona van figyelembe véve</w:t>
      </w:r>
      <w:r>
        <w:rPr>
          <w:rFonts w:ascii="Arial" w:hAnsi="Arial" w:cs="Arial"/>
          <w:color w:val="006600"/>
          <w:sz w:val="18"/>
          <w:szCs w:val="18"/>
          <w:lang w:val="de-DE"/>
        </w:rPr>
        <w:t>.</w:t>
      </w:r>
    </w:p>
    <w:p w:rsidR="00883DF0" w:rsidRPr="008D0941" w:rsidRDefault="00883DF0" w:rsidP="003E7F91">
      <w:pPr>
        <w:widowControl/>
        <w:numPr>
          <w:ilvl w:val="0"/>
          <w:numId w:val="1"/>
        </w:numPr>
        <w:spacing w:after="0" w:line="240" w:lineRule="auto"/>
        <w:ind w:left="709" w:right="260"/>
        <w:jc w:val="both"/>
        <w:rPr>
          <w:b/>
          <w:i/>
          <w:color w:val="006600"/>
          <w:sz w:val="18"/>
          <w:szCs w:val="18"/>
          <w:lang w:val="de-DE"/>
        </w:rPr>
      </w:pPr>
      <w:r w:rsidRPr="008D0941">
        <w:rPr>
          <w:color w:val="006600"/>
          <w:sz w:val="18"/>
          <w:szCs w:val="18"/>
          <w:lang w:val="de-DE"/>
        </w:rPr>
        <w:t>Amennyiben  a szociálisi munkaközpont megállapítja, hogy a személy hamis adatokat tüntetett fel,  vagy elhallgatta őket, vagy valótlan adatokat közült  a határozat kiállítása előtt vagy  a határozat kiadásakor, amellyel a személynek  elismerték a közeszközökből eredő  jogot,   vagy a  személy más, nem megengedett eljárása alapján lett  kiadva, ezen személy pedig nem volt jogosult ezen joghoz illetve  alacsonyabb összegben  vagy rövidebb időszakra volt csak jogosult, a határozat érvénytelenítve lesz.  Ebben az esetben a személy  a közeszközökből eredő ezen jogát   a határozat véglegességétől számított három hónapig nem tudja érvényesíteni, mellyel a jog elismeréséről szóló határozat hatálytalanítva lett.</w:t>
      </w:r>
    </w:p>
    <w:p w:rsidR="00883DF0" w:rsidRPr="008D0941" w:rsidRDefault="00883DF0">
      <w:pPr>
        <w:spacing w:after="0" w:line="200" w:lineRule="exact"/>
        <w:rPr>
          <w:color w:val="006600"/>
          <w:sz w:val="20"/>
          <w:szCs w:val="20"/>
          <w:lang w:val="de-DE"/>
        </w:rPr>
      </w:pPr>
    </w:p>
    <w:p w:rsidR="00883DF0" w:rsidRPr="008D0941" w:rsidRDefault="00883DF0">
      <w:pPr>
        <w:spacing w:before="16" w:after="0" w:line="200" w:lineRule="exact"/>
        <w:rPr>
          <w:color w:val="006600"/>
          <w:sz w:val="20"/>
          <w:szCs w:val="20"/>
          <w:lang w:val="de-DE"/>
        </w:rPr>
      </w:pPr>
    </w:p>
    <w:p w:rsidR="00883DF0" w:rsidRPr="008D0941" w:rsidRDefault="00883DF0">
      <w:pPr>
        <w:spacing w:after="0" w:line="240" w:lineRule="auto"/>
        <w:ind w:left="120" w:right="-20"/>
        <w:rPr>
          <w:rFonts w:ascii="Arial" w:hAnsi="Arial" w:cs="Arial"/>
          <w:color w:val="006600"/>
          <w:sz w:val="18"/>
          <w:szCs w:val="18"/>
          <w:lang w:val="de-DE"/>
        </w:rPr>
      </w:pPr>
      <w:r w:rsidRPr="008D0941">
        <w:rPr>
          <w:rFonts w:ascii="Arial" w:hAnsi="Arial" w:cs="Arial"/>
          <w:b/>
          <w:bCs/>
          <w:color w:val="006600"/>
          <w:sz w:val="18"/>
          <w:szCs w:val="18"/>
          <w:lang w:val="de-DE"/>
        </w:rPr>
        <w:t>IV.</w:t>
      </w:r>
      <w:r w:rsidRPr="008D0941">
        <w:rPr>
          <w:rFonts w:ascii="Arial" w:hAnsi="Arial" w:cs="Arial"/>
          <w:b/>
          <w:bCs/>
          <w:color w:val="006600"/>
          <w:spacing w:val="-4"/>
          <w:sz w:val="18"/>
          <w:szCs w:val="18"/>
          <w:lang w:val="de-DE"/>
        </w:rPr>
        <w:t xml:space="preserve"> MELLÉKLETEK</w:t>
      </w:r>
    </w:p>
    <w:p w:rsidR="00883DF0" w:rsidRPr="008D0941" w:rsidRDefault="00883DF0">
      <w:pPr>
        <w:spacing w:before="4" w:after="0" w:line="150" w:lineRule="exact"/>
        <w:rPr>
          <w:color w:val="006600"/>
          <w:sz w:val="15"/>
          <w:szCs w:val="15"/>
          <w:lang w:val="de-DE"/>
        </w:rPr>
      </w:pPr>
    </w:p>
    <w:p w:rsidR="00883DF0" w:rsidRPr="008D0941" w:rsidRDefault="00883DF0" w:rsidP="000E4C9A">
      <w:pPr>
        <w:pStyle w:val="Odstavekseznama1"/>
        <w:ind w:left="360" w:right="260"/>
        <w:jc w:val="both"/>
        <w:rPr>
          <w:color w:val="006600"/>
          <w:sz w:val="18"/>
          <w:szCs w:val="18"/>
          <w:lang w:val="sl-SI"/>
        </w:rPr>
      </w:pPr>
      <w:r>
        <w:rPr>
          <w:noProof/>
          <w:lang w:eastAsia="en-US"/>
        </w:rPr>
        <w:pict>
          <v:group id="_x0000_s1496" style="position:absolute;left:0;text-align:left;margin-left:43.65pt;margin-top:1.55pt;width:8.3pt;height:8.3pt;z-index:-251644928;mso-position-horizontal-relative:page" coordorigin="873,31" coordsize="166,166">
            <v:shape id="_x0000_s1497" style="position:absolute;left:873;top:31;width:166;height:166" coordorigin="873,31" coordsize="166,166" path="m1038,31r-165,l873,196r165,l1038,31xe" filled="f" strokecolor="#78a22e" strokeweight=".25pt">
              <v:path arrowok="t"/>
            </v:shape>
            <w10:wrap anchorx="page"/>
          </v:group>
        </w:pict>
      </w:r>
      <w:r w:rsidRPr="008D0941">
        <w:rPr>
          <w:color w:val="006600"/>
          <w:sz w:val="18"/>
          <w:szCs w:val="18"/>
          <w:lang w:val="sl-SI"/>
        </w:rPr>
        <w:t xml:space="preserve">       határo</w:t>
      </w:r>
      <w:r>
        <w:rPr>
          <w:color w:val="006600"/>
          <w:sz w:val="18"/>
          <w:szCs w:val="18"/>
          <w:lang w:val="sl-SI"/>
        </w:rPr>
        <w:t xml:space="preserve">zat </w:t>
      </w:r>
      <w:r w:rsidRPr="008D0941">
        <w:rPr>
          <w:color w:val="006600"/>
          <w:sz w:val="18"/>
          <w:szCs w:val="18"/>
          <w:lang w:val="sl-SI"/>
        </w:rPr>
        <w:t xml:space="preserve"> mu</w:t>
      </w:r>
      <w:r>
        <w:rPr>
          <w:color w:val="006600"/>
          <w:sz w:val="18"/>
          <w:szCs w:val="18"/>
          <w:lang w:val="sl-SI"/>
        </w:rPr>
        <w:t>n</w:t>
      </w:r>
      <w:r w:rsidRPr="008D0941">
        <w:rPr>
          <w:color w:val="006600"/>
          <w:sz w:val="18"/>
          <w:szCs w:val="18"/>
          <w:lang w:val="sl-SI"/>
        </w:rPr>
        <w:t>kaviszony megszűnésér</w:t>
      </w:r>
      <w:r>
        <w:rPr>
          <w:color w:val="006600"/>
          <w:sz w:val="18"/>
          <w:szCs w:val="18"/>
          <w:lang w:val="sl-SI"/>
        </w:rPr>
        <w:t>ő</w:t>
      </w:r>
      <w:r w:rsidRPr="008D0941">
        <w:rPr>
          <w:color w:val="006600"/>
          <w:sz w:val="18"/>
          <w:szCs w:val="18"/>
          <w:lang w:val="sl-SI"/>
        </w:rPr>
        <w:t>l vagy ha</w:t>
      </w:r>
      <w:r>
        <w:rPr>
          <w:color w:val="006600"/>
          <w:sz w:val="18"/>
          <w:szCs w:val="18"/>
          <w:lang w:val="sl-SI"/>
        </w:rPr>
        <w:t>t</w:t>
      </w:r>
      <w:r w:rsidRPr="008D0941">
        <w:rPr>
          <w:color w:val="006600"/>
          <w:sz w:val="18"/>
          <w:szCs w:val="18"/>
          <w:lang w:val="sl-SI"/>
        </w:rPr>
        <w:t>ározott időre szóló munkaszerződés (munkaviszony megszűnése esetén),</w:t>
      </w:r>
    </w:p>
    <w:p w:rsidR="00883DF0" w:rsidRPr="008D0941" w:rsidRDefault="00883DF0">
      <w:pPr>
        <w:spacing w:after="0" w:line="240" w:lineRule="auto"/>
        <w:ind w:left="606" w:right="-20"/>
        <w:rPr>
          <w:rFonts w:ascii="Times New Roman" w:hAnsi="Times New Roman"/>
          <w:color w:val="006600"/>
          <w:spacing w:val="22"/>
          <w:sz w:val="18"/>
          <w:szCs w:val="18"/>
          <w:lang w:val="sl-SI"/>
        </w:rPr>
      </w:pPr>
      <w:r w:rsidRPr="008D0941">
        <w:rPr>
          <w:rFonts w:ascii="Times New Roman" w:hAnsi="Times New Roman"/>
          <w:color w:val="006600"/>
          <w:sz w:val="18"/>
          <w:szCs w:val="18"/>
          <w:lang w:val="sl-SI"/>
        </w:rPr>
        <w:t xml:space="preserve"> </w:t>
      </w:r>
      <w:r w:rsidRPr="008D0941">
        <w:rPr>
          <w:rFonts w:ascii="Times New Roman" w:hAnsi="Times New Roman"/>
          <w:color w:val="006600"/>
          <w:spacing w:val="22"/>
          <w:sz w:val="18"/>
          <w:szCs w:val="18"/>
          <w:lang w:val="sl-SI"/>
        </w:rPr>
        <w:t xml:space="preserve"> </w:t>
      </w:r>
    </w:p>
    <w:p w:rsidR="00883DF0" w:rsidRPr="00824B90" w:rsidRDefault="00883DF0" w:rsidP="00824B90">
      <w:pPr>
        <w:pStyle w:val="Odstavekseznama1"/>
        <w:ind w:left="360" w:right="260"/>
        <w:jc w:val="both"/>
        <w:rPr>
          <w:color w:val="339933"/>
          <w:sz w:val="18"/>
          <w:lang w:val="sl-SI"/>
        </w:rPr>
      </w:pPr>
      <w:r w:rsidRPr="008D0941">
        <w:rPr>
          <w:lang w:val="sl-SI"/>
        </w:rPr>
        <w:t xml:space="preserve">    </w:t>
      </w:r>
      <w:r>
        <w:rPr>
          <w:lang w:val="sl-SI"/>
        </w:rPr>
        <w:t xml:space="preserve"> </w:t>
      </w:r>
      <w:r w:rsidRPr="00824B90">
        <w:rPr>
          <w:color w:val="339933"/>
          <w:sz w:val="18"/>
          <w:lang w:val="sl-SI"/>
        </w:rPr>
        <w:t xml:space="preserve"> </w:t>
      </w:r>
      <w:r w:rsidRPr="00824B90">
        <w:rPr>
          <w:color w:val="339933"/>
          <w:sz w:val="18"/>
          <w:szCs w:val="18"/>
          <w:lang w:val="sl-SI"/>
        </w:rPr>
        <w:t xml:space="preserve">az anyagi helyzetre vonatkozó adatok és igazolások, melyek  nem  derülnek ki a hivatalos nyilvántartásokból, </w:t>
      </w:r>
      <w:r>
        <w:rPr>
          <w:noProof/>
          <w:lang w:eastAsia="en-US"/>
        </w:rPr>
        <w:pict>
          <v:group id="_x0000_s1498" style="position:absolute;left:0;text-align:left;margin-left:43.65pt;margin-top:1.55pt;width:8.3pt;height:8.3pt;z-index:-251632640;mso-position-horizontal-relative:page;mso-position-vertical-relative:text" coordorigin="873,31" coordsize="166,166">
            <v:shape id="_x0000_s1499" style="position:absolute;left:873;top:31;width:166;height:166" coordorigin="873,31" coordsize="166,166" path="m1038,31r-165,l873,196r165,l1038,31xe" filled="f" strokecolor="#78a22e" strokeweight=".25pt">
              <v:path arrowok="t"/>
            </v:shape>
            <w10:wrap anchorx="page"/>
          </v:group>
        </w:pict>
      </w:r>
      <w:r w:rsidRPr="00824B90">
        <w:rPr>
          <w:color w:val="339933"/>
          <w:w w:val="111"/>
          <w:sz w:val="18"/>
          <w:szCs w:val="18"/>
          <w:lang w:val="sl-SI"/>
        </w:rPr>
        <w:t xml:space="preserve"> </w:t>
      </w:r>
      <w:r w:rsidRPr="00824B90">
        <w:rPr>
          <w:color w:val="339933"/>
          <w:sz w:val="18"/>
          <w:szCs w:val="18"/>
          <w:lang w:val="sl-SI"/>
        </w:rPr>
        <w:t>(II.8. pont</w:t>
      </w:r>
      <w:r w:rsidRPr="00824B90">
        <w:rPr>
          <w:color w:val="339933"/>
          <w:sz w:val="18"/>
          <w:lang w:val="sl-SI"/>
        </w:rPr>
        <w:t>)</w:t>
      </w:r>
    </w:p>
    <w:p w:rsidR="00883DF0" w:rsidRPr="008D0941" w:rsidRDefault="00883DF0">
      <w:pPr>
        <w:spacing w:after="0" w:line="240" w:lineRule="auto"/>
        <w:ind w:left="606" w:right="-20"/>
        <w:rPr>
          <w:rFonts w:ascii="Times New Roman" w:hAnsi="Times New Roman"/>
          <w:color w:val="006600"/>
          <w:sz w:val="18"/>
          <w:szCs w:val="18"/>
          <w:lang w:val="sl-SI"/>
        </w:rPr>
      </w:pPr>
    </w:p>
    <w:p w:rsidR="00883DF0" w:rsidRPr="008D0941" w:rsidRDefault="00883DF0" w:rsidP="00887ED1">
      <w:pPr>
        <w:spacing w:after="0" w:line="240" w:lineRule="auto"/>
        <w:ind w:left="606" w:right="-20"/>
        <w:rPr>
          <w:rFonts w:ascii="Times New Roman" w:hAnsi="Times New Roman"/>
          <w:color w:val="006600"/>
          <w:sz w:val="18"/>
          <w:szCs w:val="18"/>
          <w:lang w:val="sl-SI"/>
        </w:rPr>
      </w:pPr>
      <w:r w:rsidRPr="008D0941">
        <w:rPr>
          <w:rFonts w:ascii="Times New Roman" w:hAnsi="Times New Roman"/>
          <w:color w:val="006600"/>
          <w:sz w:val="18"/>
          <w:szCs w:val="18"/>
          <w:lang w:val="sl-SI"/>
        </w:rPr>
        <w:t>i</w:t>
      </w:r>
      <w:r>
        <w:rPr>
          <w:noProof/>
        </w:rPr>
        <w:pict>
          <v:group id="_x0000_s1500" style="position:absolute;left:0;text-align:left;margin-left:43.65pt;margin-top:1.55pt;width:8.3pt;height:8.3pt;z-index:-251631616;mso-position-horizontal-relative:page;mso-position-vertical-relative:text" coordorigin="873,31" coordsize="166,166">
            <v:shape id="_x0000_s1501" style="position:absolute;left:873;top:31;width:166;height:166" coordorigin="873,31" coordsize="166,166" path="m1038,31r-165,l873,196r165,l1038,31xe" filled="f" strokecolor="#78a22e" strokeweight=".25pt">
              <v:path arrowok="t"/>
            </v:shape>
            <w10:wrap anchorx="page"/>
          </v:group>
        </w:pict>
      </w:r>
      <w:r w:rsidRPr="008D0941">
        <w:rPr>
          <w:rFonts w:ascii="Times New Roman" w:hAnsi="Times New Roman"/>
          <w:color w:val="006600"/>
          <w:sz w:val="18"/>
          <w:szCs w:val="18"/>
          <w:lang w:val="sl-SI"/>
        </w:rPr>
        <w:t>gazolás, hogy az eltartásra kötelezett kifizette a tartásdíjat</w:t>
      </w:r>
    </w:p>
    <w:p w:rsidR="00883DF0" w:rsidRPr="008D0941" w:rsidRDefault="00883DF0">
      <w:pPr>
        <w:spacing w:before="3" w:after="0" w:line="150" w:lineRule="exact"/>
        <w:rPr>
          <w:color w:val="006600"/>
          <w:sz w:val="15"/>
          <w:szCs w:val="15"/>
          <w:lang w:val="sl-SI"/>
        </w:rPr>
      </w:pPr>
    </w:p>
    <w:p w:rsidR="00883DF0" w:rsidRPr="008D0941" w:rsidRDefault="00883DF0">
      <w:pPr>
        <w:spacing w:after="0" w:line="240" w:lineRule="auto"/>
        <w:ind w:left="606" w:right="-20"/>
        <w:rPr>
          <w:rFonts w:ascii="Times New Roman" w:hAnsi="Times New Roman"/>
          <w:color w:val="006600"/>
          <w:sz w:val="18"/>
          <w:szCs w:val="18"/>
          <w:lang w:val="sl-SI"/>
        </w:rPr>
      </w:pPr>
      <w:r>
        <w:rPr>
          <w:noProof/>
        </w:rPr>
        <w:pict>
          <v:group id="_x0000_s1502" style="position:absolute;left:0;text-align:left;margin-left:43.65pt;margin-top:1.55pt;width:8.3pt;height:8.3pt;z-index:-251643904;mso-position-horizontal-relative:page" coordorigin="873,31" coordsize="166,166">
            <v:shape id="_x0000_s1503" style="position:absolute;left:873;top:31;width:166;height:166" coordorigin="873,31" coordsize="166,166" path="m1038,31r-165,l873,196r165,l1038,31xe" filled="f" strokecolor="#78a22e" strokeweight=".25pt">
              <v:path arrowok="t"/>
            </v:shape>
            <w10:wrap anchorx="page"/>
          </v:group>
        </w:pict>
      </w:r>
      <w:r w:rsidRPr="008D0941">
        <w:rPr>
          <w:color w:val="006600"/>
          <w:sz w:val="18"/>
          <w:szCs w:val="18"/>
          <w:lang w:val="sl-SI"/>
        </w:rPr>
        <w:t xml:space="preserve"> igazolás </w:t>
      </w:r>
      <w:r w:rsidRPr="008D0941">
        <w:rPr>
          <w:rFonts w:ascii="Times New Roman" w:hAnsi="Times New Roman"/>
          <w:color w:val="006600"/>
          <w:sz w:val="18"/>
          <w:szCs w:val="18"/>
          <w:lang w:val="sl-SI"/>
        </w:rPr>
        <w:t>arra vonatkozóan, hogy a gépjármű súly</w:t>
      </w:r>
      <w:r w:rsidRPr="008D0941">
        <w:rPr>
          <w:color w:val="006600"/>
          <w:sz w:val="18"/>
          <w:szCs w:val="18"/>
          <w:lang w:val="sl-SI"/>
        </w:rPr>
        <w:t>os</w:t>
      </w:r>
      <w:r w:rsidRPr="008D0941">
        <w:rPr>
          <w:rFonts w:ascii="Times New Roman" w:hAnsi="Times New Roman"/>
          <w:color w:val="006600"/>
          <w:sz w:val="18"/>
          <w:szCs w:val="18"/>
          <w:lang w:val="sl-SI"/>
        </w:rPr>
        <w:t xml:space="preserve"> mozgáskorlátotott s</w:t>
      </w:r>
      <w:r w:rsidRPr="008D0941">
        <w:rPr>
          <w:color w:val="006600"/>
          <w:sz w:val="18"/>
          <w:szCs w:val="18"/>
          <w:lang w:val="sl-SI"/>
        </w:rPr>
        <w:t>zemélyek s</w:t>
      </w:r>
      <w:r w:rsidRPr="008D0941">
        <w:rPr>
          <w:rFonts w:ascii="Times New Roman" w:hAnsi="Times New Roman"/>
          <w:color w:val="006600"/>
          <w:sz w:val="18"/>
          <w:szCs w:val="18"/>
          <w:lang w:val="sl-SI"/>
        </w:rPr>
        <w:t>zállításá</w:t>
      </w:r>
      <w:r w:rsidRPr="008D0941">
        <w:rPr>
          <w:color w:val="006600"/>
          <w:sz w:val="18"/>
          <w:szCs w:val="18"/>
          <w:lang w:val="sl-SI"/>
        </w:rPr>
        <w:t>ra van kialakítva</w:t>
      </w:r>
    </w:p>
    <w:p w:rsidR="00883DF0" w:rsidRPr="008D0941" w:rsidRDefault="00883DF0">
      <w:pPr>
        <w:spacing w:before="3" w:after="0" w:line="150" w:lineRule="exact"/>
        <w:rPr>
          <w:color w:val="006600"/>
          <w:sz w:val="15"/>
          <w:szCs w:val="15"/>
          <w:lang w:val="sl-SI"/>
        </w:rPr>
      </w:pPr>
    </w:p>
    <w:p w:rsidR="00883DF0" w:rsidRPr="008D0941" w:rsidRDefault="00883DF0">
      <w:pPr>
        <w:spacing w:after="0" w:line="240" w:lineRule="auto"/>
        <w:ind w:left="606" w:right="-20"/>
        <w:rPr>
          <w:rFonts w:ascii="Times New Roman" w:hAnsi="Times New Roman"/>
          <w:color w:val="006600"/>
          <w:sz w:val="18"/>
          <w:szCs w:val="18"/>
          <w:lang w:val="sl-SI"/>
        </w:rPr>
      </w:pPr>
      <w:r>
        <w:rPr>
          <w:noProof/>
        </w:rPr>
        <w:pict>
          <v:group id="_x0000_s1504" style="position:absolute;left:0;text-align:left;margin-left:43.65pt;margin-top:1.55pt;width:8.3pt;height:8.3pt;z-index:-251642880;mso-position-horizontal-relative:page" coordorigin="873,31" coordsize="166,166">
            <v:shape id="_x0000_s1505" style="position:absolute;left:873;top:31;width:166;height:166" coordorigin="873,31" coordsize="166,166" path="m1038,31r-165,l873,196r165,l1038,31xe" filled="f" strokecolor="#78a22e" strokeweight=".25pt">
              <v:path arrowok="t"/>
            </v:shape>
            <w10:wrap anchorx="page"/>
          </v:group>
        </w:pict>
      </w:r>
      <w:r w:rsidRPr="008D0941">
        <w:rPr>
          <w:rFonts w:ascii="Times New Roman" w:hAnsi="Times New Roman"/>
          <w:color w:val="006600"/>
          <w:sz w:val="18"/>
          <w:szCs w:val="18"/>
          <w:lang w:val="sl-SI"/>
        </w:rPr>
        <w:t>az összes számlaforgalom kivonata az I. pontban beírt személyekre vonatkozó</w:t>
      </w:r>
      <w:r>
        <w:rPr>
          <w:rFonts w:ascii="Times New Roman" w:hAnsi="Times New Roman"/>
          <w:color w:val="006600"/>
          <w:sz w:val="18"/>
          <w:szCs w:val="18"/>
          <w:lang w:val="sl-SI"/>
        </w:rPr>
        <w:t xml:space="preserve">an, </w:t>
      </w:r>
      <w:r w:rsidRPr="008D0941">
        <w:rPr>
          <w:rFonts w:ascii="Times New Roman" w:hAnsi="Times New Roman"/>
          <w:color w:val="006600"/>
          <w:sz w:val="18"/>
          <w:szCs w:val="18"/>
          <w:lang w:val="sl-SI"/>
        </w:rPr>
        <w:t xml:space="preserve"> az utolső </w:t>
      </w:r>
      <w:r>
        <w:rPr>
          <w:rFonts w:ascii="Times New Roman" w:hAnsi="Times New Roman"/>
          <w:color w:val="006600"/>
          <w:sz w:val="18"/>
          <w:szCs w:val="18"/>
          <w:lang w:val="sl-SI"/>
        </w:rPr>
        <w:t xml:space="preserve">3 </w:t>
      </w:r>
      <w:r w:rsidRPr="008D0941">
        <w:rPr>
          <w:rFonts w:ascii="Times New Roman" w:hAnsi="Times New Roman"/>
          <w:color w:val="006600"/>
          <w:sz w:val="18"/>
          <w:szCs w:val="18"/>
          <w:lang w:val="sl-SI"/>
        </w:rPr>
        <w:t xml:space="preserve">hónapra </w:t>
      </w:r>
    </w:p>
    <w:p w:rsidR="00883DF0" w:rsidRPr="008D0941" w:rsidRDefault="00883DF0">
      <w:pPr>
        <w:spacing w:before="3" w:after="0" w:line="150" w:lineRule="exact"/>
        <w:rPr>
          <w:color w:val="006600"/>
          <w:sz w:val="15"/>
          <w:szCs w:val="15"/>
          <w:lang w:val="sl-SI"/>
        </w:rPr>
      </w:pPr>
    </w:p>
    <w:p w:rsidR="00883DF0" w:rsidRPr="008D0941" w:rsidRDefault="00883DF0">
      <w:pPr>
        <w:spacing w:after="0" w:line="240" w:lineRule="auto"/>
        <w:ind w:left="606" w:right="-20"/>
        <w:rPr>
          <w:rFonts w:ascii="Times New Roman" w:hAnsi="Times New Roman"/>
          <w:color w:val="006600"/>
          <w:sz w:val="18"/>
          <w:szCs w:val="18"/>
          <w:lang w:val="sl-SI"/>
        </w:rPr>
      </w:pPr>
      <w:r>
        <w:rPr>
          <w:noProof/>
        </w:rPr>
        <w:pict>
          <v:group id="_x0000_s1506" style="position:absolute;left:0;text-align:left;margin-left:43.4pt;margin-top:1.55pt;width:8.3pt;height:8.3pt;z-index:-251641856;mso-position-horizontal-relative:page" coordorigin="868,31" coordsize="166,166">
            <v:shape id="_x0000_s1507" style="position:absolute;left:868;top:31;width:166;height:166" coordorigin="868,31" coordsize="166,166" path="m1033,31r-165,l868,196r165,l1033,31xe" filled="f" strokecolor="#78a22e" strokeweight=".25pt">
              <v:path arrowok="t"/>
            </v:shape>
            <w10:wrap anchorx="page"/>
          </v:group>
        </w:pict>
      </w:r>
      <w:r w:rsidRPr="008D0941">
        <w:rPr>
          <w:rFonts w:ascii="Times New Roman" w:hAnsi="Times New Roman"/>
          <w:color w:val="006600"/>
          <w:sz w:val="18"/>
          <w:szCs w:val="18"/>
          <w:lang w:val="sl-SI"/>
        </w:rPr>
        <w:t xml:space="preserve">igazolás </w:t>
      </w:r>
      <w:r>
        <w:rPr>
          <w:rFonts w:ascii="Times New Roman" w:hAnsi="Times New Roman"/>
          <w:color w:val="006600"/>
          <w:sz w:val="18"/>
          <w:szCs w:val="18"/>
          <w:lang w:val="sl-SI"/>
        </w:rPr>
        <w:t>i</w:t>
      </w:r>
      <w:r w:rsidRPr="008D0941">
        <w:rPr>
          <w:rFonts w:ascii="Times New Roman" w:hAnsi="Times New Roman"/>
          <w:color w:val="006600"/>
          <w:sz w:val="18"/>
          <w:szCs w:val="18"/>
          <w:lang w:val="sl-SI"/>
        </w:rPr>
        <w:t>lletve a bérleti szerződés fénymásolata (csak abban az esetben, ha a</w:t>
      </w:r>
      <w:r w:rsidRPr="008D0941">
        <w:rPr>
          <w:rFonts w:ascii="Times New Roman" w:hAnsi="Times New Roman"/>
          <w:color w:val="006600"/>
          <w:spacing w:val="34"/>
          <w:sz w:val="18"/>
          <w:szCs w:val="18"/>
          <w:lang w:val="sl-SI"/>
        </w:rPr>
        <w:t xml:space="preserve"> </w:t>
      </w:r>
      <w:r w:rsidRPr="008D0941">
        <w:rPr>
          <w:rFonts w:ascii="Times New Roman" w:hAnsi="Times New Roman"/>
          <w:color w:val="006600"/>
          <w:sz w:val="18"/>
          <w:szCs w:val="18"/>
          <w:lang w:val="sl-SI"/>
        </w:rPr>
        <w:t>II.12.</w:t>
      </w:r>
      <w:r w:rsidRPr="008D0941">
        <w:rPr>
          <w:rFonts w:ascii="Times New Roman" w:hAnsi="Times New Roman"/>
          <w:color w:val="006600"/>
          <w:spacing w:val="5"/>
          <w:sz w:val="18"/>
          <w:szCs w:val="18"/>
          <w:lang w:val="sl-SI"/>
        </w:rPr>
        <w:t xml:space="preserve"> pontnál az IGEN-t karikázta be</w:t>
      </w:r>
      <w:r w:rsidRPr="008D0941">
        <w:rPr>
          <w:rFonts w:ascii="Times New Roman" w:hAnsi="Times New Roman"/>
          <w:color w:val="006600"/>
          <w:sz w:val="18"/>
          <w:szCs w:val="18"/>
          <w:lang w:val="sl-SI"/>
        </w:rPr>
        <w:t>)</w:t>
      </w:r>
    </w:p>
    <w:p w:rsidR="00883DF0" w:rsidRPr="008D0941" w:rsidRDefault="00883DF0">
      <w:pPr>
        <w:spacing w:before="3" w:after="0" w:line="150" w:lineRule="exact"/>
        <w:rPr>
          <w:color w:val="006600"/>
          <w:sz w:val="15"/>
          <w:szCs w:val="15"/>
          <w:lang w:val="sl-SI"/>
        </w:rPr>
      </w:pPr>
    </w:p>
    <w:p w:rsidR="00883DF0" w:rsidRPr="008D0941" w:rsidRDefault="00883DF0" w:rsidP="005007CA">
      <w:pPr>
        <w:spacing w:after="0" w:line="240" w:lineRule="auto"/>
        <w:ind w:left="606" w:right="-20"/>
        <w:rPr>
          <w:rFonts w:ascii="Times New Roman" w:hAnsi="Times New Roman"/>
          <w:color w:val="006600"/>
          <w:sz w:val="18"/>
          <w:szCs w:val="18"/>
          <w:lang w:val="sl-SI"/>
        </w:rPr>
      </w:pPr>
      <w:r>
        <w:rPr>
          <w:noProof/>
        </w:rPr>
        <w:pict>
          <v:group id="_x0000_s1508" style="position:absolute;left:0;text-align:left;margin-left:43.65pt;margin-top:1.55pt;width:8.3pt;height:8.3pt;z-index:-251640832;mso-position-horizontal-relative:page" coordorigin="873,31" coordsize="166,166">
            <v:shape id="_x0000_s1509" style="position:absolute;left:873;top:31;width:166;height:166" coordorigin="873,31" coordsize="166,166" path="m1038,31r-165,l873,196r165,l1038,31xe" filled="f" strokecolor="#78a22e" strokeweight=".25pt">
              <v:path arrowok="t"/>
            </v:shape>
            <w10:wrap anchorx="page"/>
          </v:group>
        </w:pict>
      </w:r>
      <w:r w:rsidRPr="008D0941">
        <w:rPr>
          <w:rFonts w:ascii="Times New Roman" w:hAnsi="Times New Roman"/>
          <w:color w:val="006600"/>
          <w:sz w:val="18"/>
          <w:szCs w:val="18"/>
          <w:lang w:val="sl-SI"/>
        </w:rPr>
        <w:t xml:space="preserve">hitelszerződés </w:t>
      </w:r>
      <w:r w:rsidRPr="008D0941">
        <w:rPr>
          <w:rFonts w:ascii="Times New Roman" w:hAnsi="Times New Roman"/>
          <w:color w:val="006600"/>
          <w:w w:val="77"/>
          <w:sz w:val="18"/>
          <w:szCs w:val="18"/>
          <w:lang w:val="sl-SI"/>
        </w:rPr>
        <w:t xml:space="preserve">(csak abban az esetben, ha a </w:t>
      </w:r>
      <w:r w:rsidRPr="008D0941">
        <w:rPr>
          <w:rFonts w:ascii="Times New Roman" w:hAnsi="Times New Roman"/>
          <w:color w:val="006600"/>
          <w:sz w:val="18"/>
          <w:szCs w:val="18"/>
          <w:lang w:val="sl-SI"/>
        </w:rPr>
        <w:t>II.13.</w:t>
      </w:r>
      <w:r w:rsidRPr="008D0941">
        <w:rPr>
          <w:rFonts w:ascii="Times New Roman" w:hAnsi="Times New Roman"/>
          <w:color w:val="006600"/>
          <w:spacing w:val="5"/>
          <w:sz w:val="18"/>
          <w:szCs w:val="18"/>
          <w:lang w:val="sl-SI"/>
        </w:rPr>
        <w:t xml:space="preserve"> pontnál az IGEN-t karikázta be</w:t>
      </w:r>
      <w:r w:rsidRPr="008D0941">
        <w:rPr>
          <w:rFonts w:ascii="Times New Roman" w:hAnsi="Times New Roman"/>
          <w:color w:val="006600"/>
          <w:sz w:val="18"/>
          <w:szCs w:val="18"/>
          <w:lang w:val="sl-SI"/>
        </w:rPr>
        <w:t>)</w:t>
      </w:r>
    </w:p>
    <w:p w:rsidR="00883DF0" w:rsidRPr="008D0941" w:rsidRDefault="00883DF0">
      <w:pPr>
        <w:spacing w:before="3" w:after="0" w:line="150" w:lineRule="exact"/>
        <w:rPr>
          <w:color w:val="006600"/>
          <w:sz w:val="15"/>
          <w:szCs w:val="15"/>
          <w:lang w:val="sl-SI"/>
        </w:rPr>
      </w:pPr>
    </w:p>
    <w:p w:rsidR="00883DF0" w:rsidRPr="008D0941" w:rsidRDefault="00883DF0">
      <w:pPr>
        <w:spacing w:after="0" w:line="240" w:lineRule="auto"/>
        <w:ind w:left="606" w:right="-20"/>
        <w:rPr>
          <w:rFonts w:ascii="Times New Roman" w:hAnsi="Times New Roman"/>
          <w:color w:val="006600"/>
          <w:sz w:val="18"/>
          <w:szCs w:val="18"/>
          <w:lang w:val="sl-SI"/>
        </w:rPr>
      </w:pPr>
      <w:r>
        <w:rPr>
          <w:noProof/>
        </w:rPr>
        <w:pict>
          <v:group id="_x0000_s1510" style="position:absolute;left:0;text-align:left;margin-left:43.65pt;margin-top:1.55pt;width:8.3pt;height:8.3pt;z-index:-251639808;mso-position-horizontal-relative:page" coordorigin="873,31" coordsize="166,166">
            <v:shape id="_x0000_s1511" style="position:absolute;left:873;top:31;width:166;height:166" coordorigin="873,31" coordsize="166,166" path="m1038,31r-165,l873,196r165,l1038,31xe" filled="f" strokecolor="#78a22e" strokeweight=".25pt">
              <v:path arrowok="t"/>
            </v:shape>
            <w10:wrap anchorx="page"/>
          </v:group>
        </w:pict>
      </w:r>
      <w:r w:rsidRPr="008D0941">
        <w:rPr>
          <w:rFonts w:ascii="Times New Roman" w:hAnsi="Times New Roman"/>
          <w:color w:val="006600"/>
          <w:sz w:val="18"/>
          <w:szCs w:val="18"/>
          <w:lang w:val="sl-SI"/>
        </w:rPr>
        <w:t>Igazolás válóper</w:t>
      </w:r>
      <w:r>
        <w:rPr>
          <w:rFonts w:ascii="Times New Roman" w:hAnsi="Times New Roman"/>
          <w:color w:val="006600"/>
          <w:sz w:val="18"/>
          <w:szCs w:val="18"/>
          <w:lang w:val="sl-SI"/>
        </w:rPr>
        <w:t>es eljárás</w:t>
      </w:r>
      <w:r w:rsidRPr="008D0941">
        <w:rPr>
          <w:rFonts w:ascii="Times New Roman" w:hAnsi="Times New Roman"/>
          <w:color w:val="006600"/>
          <w:sz w:val="18"/>
          <w:szCs w:val="18"/>
          <w:lang w:val="sl-SI"/>
        </w:rPr>
        <w:t xml:space="preserve"> kezdetéről</w:t>
      </w:r>
      <w:r w:rsidRPr="008D0941">
        <w:rPr>
          <w:rFonts w:ascii="Times New Roman" w:hAnsi="Times New Roman"/>
          <w:color w:val="006600"/>
          <w:spacing w:val="26"/>
          <w:w w:val="112"/>
          <w:sz w:val="18"/>
          <w:szCs w:val="18"/>
          <w:lang w:val="sl-SI"/>
        </w:rPr>
        <w:t xml:space="preserve"> </w:t>
      </w:r>
      <w:r w:rsidRPr="008D0941">
        <w:rPr>
          <w:rFonts w:ascii="Times New Roman" w:hAnsi="Times New Roman"/>
          <w:color w:val="006600"/>
          <w:sz w:val="18"/>
          <w:szCs w:val="18"/>
          <w:lang w:val="sl-SI"/>
        </w:rPr>
        <w:t xml:space="preserve">–perindítvány </w:t>
      </w:r>
      <w:r w:rsidRPr="008D0941">
        <w:rPr>
          <w:rFonts w:ascii="Times New Roman" w:hAnsi="Times New Roman"/>
          <w:color w:val="006600"/>
          <w:w w:val="77"/>
          <w:sz w:val="18"/>
          <w:szCs w:val="18"/>
          <w:lang w:val="sl-SI"/>
        </w:rPr>
        <w:t>(csak akkor</w:t>
      </w:r>
      <w:r>
        <w:rPr>
          <w:rFonts w:ascii="Times New Roman" w:hAnsi="Times New Roman"/>
          <w:color w:val="006600"/>
          <w:w w:val="77"/>
          <w:sz w:val="18"/>
          <w:szCs w:val="18"/>
          <w:lang w:val="sl-SI"/>
        </w:rPr>
        <w:t xml:space="preserve">, </w:t>
      </w:r>
      <w:r w:rsidRPr="008D0941">
        <w:rPr>
          <w:rFonts w:ascii="Times New Roman" w:hAnsi="Times New Roman"/>
          <w:color w:val="006600"/>
          <w:w w:val="77"/>
          <w:sz w:val="18"/>
          <w:szCs w:val="18"/>
          <w:lang w:val="sl-SI"/>
        </w:rPr>
        <w:t xml:space="preserve"> ha válófélben van)</w:t>
      </w:r>
    </w:p>
    <w:p w:rsidR="00883DF0" w:rsidRPr="008D0941" w:rsidRDefault="00883DF0">
      <w:pPr>
        <w:spacing w:before="3" w:after="0" w:line="150" w:lineRule="exact"/>
        <w:rPr>
          <w:color w:val="006600"/>
          <w:sz w:val="15"/>
          <w:szCs w:val="15"/>
          <w:lang w:val="sl-SI"/>
        </w:rPr>
      </w:pPr>
    </w:p>
    <w:p w:rsidR="00883DF0" w:rsidRPr="008D0941" w:rsidRDefault="00883DF0" w:rsidP="000E4C9A">
      <w:pPr>
        <w:pStyle w:val="Odstavekseznama1"/>
        <w:ind w:left="709" w:right="260"/>
        <w:jc w:val="both"/>
        <w:rPr>
          <w:color w:val="006600"/>
          <w:sz w:val="18"/>
          <w:szCs w:val="18"/>
          <w:lang w:val="sl-SI"/>
        </w:rPr>
      </w:pPr>
      <w:r>
        <w:rPr>
          <w:noProof/>
          <w:lang w:eastAsia="en-US"/>
        </w:rPr>
        <w:pict>
          <v:group id="_x0000_s1512" style="position:absolute;left:0;text-align:left;margin-left:43.65pt;margin-top:1.55pt;width:8.3pt;height:8.3pt;z-index:-251638784;mso-position-horizontal-relative:page" coordorigin="873,31" coordsize="166,166">
            <v:shape id="_x0000_s1513" style="position:absolute;left:873;top:31;width:166;height:166" coordorigin="873,31" coordsize="166,166" path="m1038,31r-165,l873,196r165,l1038,31xe" filled="f" strokecolor="#78a22e" strokeweight=".25pt">
              <v:path arrowok="t"/>
            </v:shape>
            <w10:wrap anchorx="page"/>
          </v:group>
        </w:pict>
      </w:r>
      <w:r w:rsidRPr="008D0941">
        <w:rPr>
          <w:color w:val="006600"/>
          <w:sz w:val="18"/>
          <w:szCs w:val="18"/>
          <w:lang w:val="sl-SI"/>
        </w:rPr>
        <w:t>körülménye</w:t>
      </w:r>
      <w:r>
        <w:rPr>
          <w:color w:val="006600"/>
          <w:sz w:val="18"/>
          <w:szCs w:val="18"/>
          <w:lang w:val="sl-SI"/>
        </w:rPr>
        <w:t>k</w:t>
      </w:r>
      <w:r w:rsidRPr="008D0941">
        <w:rPr>
          <w:color w:val="006600"/>
          <w:sz w:val="18"/>
          <w:szCs w:val="18"/>
          <w:lang w:val="sl-SI"/>
        </w:rPr>
        <w:t>re vonatkozó igazolás</w:t>
      </w:r>
      <w:r w:rsidRPr="008D0941">
        <w:rPr>
          <w:color w:val="006600"/>
          <w:spacing w:val="1"/>
          <w:w w:val="108"/>
          <w:sz w:val="18"/>
          <w:szCs w:val="18"/>
          <w:lang w:val="sl-SI"/>
        </w:rPr>
        <w:t xml:space="preserve"> </w:t>
      </w:r>
      <w:r w:rsidRPr="008D0941">
        <w:rPr>
          <w:color w:val="006600"/>
          <w:w w:val="77"/>
          <w:sz w:val="18"/>
          <w:szCs w:val="18"/>
          <w:lang w:val="sl-SI"/>
        </w:rPr>
        <w:t xml:space="preserve">(csak akkor, ha a </w:t>
      </w:r>
      <w:r w:rsidRPr="008D0941">
        <w:rPr>
          <w:color w:val="006600"/>
          <w:sz w:val="18"/>
          <w:szCs w:val="18"/>
          <w:lang w:val="sl-SI"/>
        </w:rPr>
        <w:t>II.5.</w:t>
      </w:r>
      <w:r w:rsidRPr="008D0941">
        <w:rPr>
          <w:color w:val="006600"/>
          <w:spacing w:val="-4"/>
          <w:sz w:val="18"/>
          <w:szCs w:val="18"/>
          <w:lang w:val="sl-SI"/>
        </w:rPr>
        <w:t xml:space="preserve"> pont</w:t>
      </w:r>
      <w:r>
        <w:rPr>
          <w:color w:val="006600"/>
          <w:spacing w:val="-4"/>
          <w:sz w:val="18"/>
          <w:szCs w:val="18"/>
          <w:lang w:val="sl-SI"/>
        </w:rPr>
        <w:t>n</w:t>
      </w:r>
      <w:r w:rsidRPr="008D0941">
        <w:rPr>
          <w:color w:val="006600"/>
          <w:spacing w:val="-4"/>
          <w:sz w:val="18"/>
          <w:szCs w:val="18"/>
          <w:lang w:val="sl-SI"/>
        </w:rPr>
        <w:t>ál</w:t>
      </w:r>
      <w:r w:rsidRPr="008D0941">
        <w:rPr>
          <w:color w:val="006600"/>
          <w:spacing w:val="5"/>
          <w:sz w:val="18"/>
          <w:szCs w:val="18"/>
          <w:lang w:val="sl-SI"/>
        </w:rPr>
        <w:t xml:space="preserve"> az IGEN-t karikázta be</w:t>
      </w:r>
      <w:r w:rsidRPr="008D0941">
        <w:rPr>
          <w:color w:val="006600"/>
          <w:sz w:val="18"/>
          <w:szCs w:val="18"/>
          <w:lang w:val="sl-SI"/>
        </w:rPr>
        <w:t xml:space="preserve">) </w:t>
      </w:r>
    </w:p>
    <w:p w:rsidR="00883DF0" w:rsidRPr="008D0941" w:rsidRDefault="00883DF0" w:rsidP="000E4C9A">
      <w:pPr>
        <w:ind w:firstLine="720"/>
        <w:rPr>
          <w:color w:val="006600"/>
          <w:lang w:val="sl-SI"/>
        </w:rPr>
      </w:pPr>
    </w:p>
    <w:p w:rsidR="00883DF0" w:rsidRPr="008D0941" w:rsidRDefault="00883DF0" w:rsidP="000E4C9A">
      <w:pPr>
        <w:rPr>
          <w:color w:val="006600"/>
          <w:lang w:val="sl-SI"/>
        </w:rPr>
      </w:pPr>
    </w:p>
    <w:p w:rsidR="00883DF0" w:rsidRPr="008D0941" w:rsidRDefault="00883DF0" w:rsidP="000E4C9A">
      <w:pPr>
        <w:rPr>
          <w:color w:val="006600"/>
          <w:lang w:val="sl-SI"/>
        </w:rPr>
        <w:sectPr w:rsidR="00883DF0" w:rsidRPr="008D0941">
          <w:pgSz w:w="11920" w:h="16840"/>
          <w:pgMar w:top="580" w:right="600" w:bottom="280" w:left="600" w:header="0" w:footer="86" w:gutter="0"/>
          <w:cols w:space="708"/>
        </w:sectPr>
      </w:pPr>
    </w:p>
    <w:p w:rsidR="00883DF0" w:rsidRPr="008D0941" w:rsidRDefault="00883DF0">
      <w:pPr>
        <w:spacing w:before="84" w:after="0" w:line="240" w:lineRule="auto"/>
        <w:ind w:left="100" w:right="-20"/>
        <w:rPr>
          <w:rFonts w:ascii="Arial" w:hAnsi="Arial" w:cs="Arial"/>
          <w:color w:val="006600"/>
          <w:sz w:val="18"/>
          <w:szCs w:val="18"/>
          <w:lang w:val="sl-SI"/>
        </w:rPr>
      </w:pPr>
      <w:r w:rsidRPr="008D0941">
        <w:rPr>
          <w:rFonts w:ascii="Arial" w:hAnsi="Arial" w:cs="Arial"/>
          <w:b/>
          <w:bCs/>
          <w:color w:val="006600"/>
          <w:sz w:val="18"/>
          <w:szCs w:val="18"/>
          <w:lang w:val="sl-SI"/>
        </w:rPr>
        <w:t>V.</w:t>
      </w:r>
      <w:r w:rsidRPr="008D0941">
        <w:rPr>
          <w:rFonts w:ascii="Arial" w:hAnsi="Arial" w:cs="Arial"/>
          <w:b/>
          <w:bCs/>
          <w:color w:val="006600"/>
          <w:spacing w:val="-7"/>
          <w:sz w:val="18"/>
          <w:szCs w:val="18"/>
          <w:lang w:val="sl-SI"/>
        </w:rPr>
        <w:t xml:space="preserve"> NYILATKOZAT</w:t>
      </w:r>
    </w:p>
    <w:p w:rsidR="00883DF0" w:rsidRPr="008D0941" w:rsidRDefault="00883DF0">
      <w:pPr>
        <w:spacing w:before="19" w:after="0" w:line="200" w:lineRule="exact"/>
        <w:rPr>
          <w:color w:val="006600"/>
          <w:sz w:val="20"/>
          <w:szCs w:val="20"/>
          <w:lang w:val="sl-SI"/>
        </w:rPr>
      </w:pPr>
    </w:p>
    <w:p w:rsidR="00883DF0" w:rsidRPr="008D0941" w:rsidRDefault="00883DF0">
      <w:pPr>
        <w:spacing w:after="0" w:line="240" w:lineRule="auto"/>
        <w:ind w:left="111" w:right="-20"/>
        <w:rPr>
          <w:rFonts w:ascii="Times New Roman" w:hAnsi="Times New Roman"/>
          <w:color w:val="006600"/>
          <w:sz w:val="18"/>
          <w:szCs w:val="18"/>
          <w:lang w:val="sl-SI"/>
        </w:rPr>
      </w:pPr>
      <w:r w:rsidRPr="008D0941">
        <w:rPr>
          <w:rFonts w:ascii="Times New Roman" w:hAnsi="Times New Roman"/>
          <w:b/>
          <w:bCs/>
          <w:color w:val="006600"/>
          <w:sz w:val="18"/>
          <w:szCs w:val="18"/>
          <w:lang w:val="sl-SI"/>
        </w:rPr>
        <w:t>Kérelmezőként kijelentem:</w:t>
      </w:r>
    </w:p>
    <w:p w:rsidR="00883DF0" w:rsidRPr="008D0941" w:rsidRDefault="00883DF0">
      <w:pPr>
        <w:spacing w:before="9" w:after="0" w:line="160" w:lineRule="exact"/>
        <w:rPr>
          <w:rFonts w:ascii="Times New Roman" w:hAnsi="Times New Roman"/>
          <w:color w:val="006600"/>
          <w:sz w:val="16"/>
          <w:szCs w:val="16"/>
          <w:lang w:val="sl-SI"/>
        </w:rPr>
      </w:pPr>
    </w:p>
    <w:p w:rsidR="00883DF0" w:rsidRPr="008D0941" w:rsidRDefault="00883DF0" w:rsidP="000D7770">
      <w:pPr>
        <w:pStyle w:val="PlainText"/>
        <w:widowControl/>
        <w:tabs>
          <w:tab w:val="left" w:pos="540"/>
        </w:tabs>
        <w:ind w:left="567" w:right="260"/>
        <w:jc w:val="both"/>
        <w:rPr>
          <w:rFonts w:ascii="Times New Roman" w:hAnsi="Times New Roman"/>
          <w:i w:val="0"/>
          <w:color w:val="006600"/>
          <w:sz w:val="18"/>
          <w:szCs w:val="18"/>
        </w:rPr>
      </w:pPr>
      <w:r w:rsidRPr="008D0941">
        <w:rPr>
          <w:rFonts w:ascii="Times New Roman" w:hAnsi="Times New Roman"/>
          <w:color w:val="006600"/>
          <w:w w:val="142"/>
          <w:sz w:val="18"/>
          <w:szCs w:val="18"/>
        </w:rPr>
        <w:t>•</w:t>
      </w:r>
      <w:r w:rsidRPr="008D0941">
        <w:rPr>
          <w:rFonts w:ascii="Times New Roman" w:hAnsi="Times New Roman"/>
          <w:i w:val="0"/>
          <w:color w:val="006600"/>
          <w:sz w:val="18"/>
          <w:szCs w:val="18"/>
        </w:rPr>
        <w:t xml:space="preserve"> hogy az általam  feltüntetett összes adat  valós, pontos és teljeskörű, </w:t>
      </w:r>
      <w:r w:rsidRPr="008D0941">
        <w:rPr>
          <w:rFonts w:ascii="Times New Roman" w:hAnsi="Times New Roman"/>
          <w:b/>
          <w:i w:val="0"/>
          <w:color w:val="006600"/>
          <w:sz w:val="18"/>
          <w:szCs w:val="18"/>
        </w:rPr>
        <w:t>és nyilatkozatomért vállalom az anyagi és büntetőjogi felelősséget.</w:t>
      </w:r>
    </w:p>
    <w:p w:rsidR="00883DF0" w:rsidRPr="008D0941" w:rsidRDefault="00883DF0">
      <w:pPr>
        <w:spacing w:before="3" w:after="0" w:line="240" w:lineRule="auto"/>
        <w:ind w:left="319" w:right="-20"/>
        <w:rPr>
          <w:rFonts w:ascii="Times New Roman" w:hAnsi="Times New Roman"/>
          <w:color w:val="006600"/>
          <w:sz w:val="18"/>
          <w:szCs w:val="18"/>
          <w:lang w:val="sl-SI"/>
        </w:rPr>
      </w:pPr>
      <w:r w:rsidRPr="008D0941">
        <w:rPr>
          <w:rFonts w:ascii="Times New Roman" w:hAnsi="Times New Roman"/>
          <w:color w:val="006600"/>
          <w:sz w:val="18"/>
          <w:szCs w:val="18"/>
          <w:lang w:val="sl-SI"/>
        </w:rPr>
        <w:t>;</w:t>
      </w:r>
      <w:r w:rsidRPr="008D0941">
        <w:rPr>
          <w:rFonts w:ascii="Times New Roman" w:hAnsi="Times New Roman"/>
          <w:color w:val="006600"/>
          <w:w w:val="142"/>
          <w:sz w:val="18"/>
          <w:szCs w:val="18"/>
          <w:lang w:val="sl-SI"/>
        </w:rPr>
        <w:t>•</w:t>
      </w:r>
      <w:r w:rsidRPr="008D0941">
        <w:rPr>
          <w:rFonts w:ascii="Times New Roman" w:hAnsi="Times New Roman"/>
          <w:color w:val="006600"/>
          <w:spacing w:val="53"/>
          <w:w w:val="142"/>
          <w:sz w:val="18"/>
          <w:szCs w:val="18"/>
          <w:lang w:val="sl-SI"/>
        </w:rPr>
        <w:t xml:space="preserve"> </w:t>
      </w:r>
      <w:r w:rsidRPr="008D0941">
        <w:rPr>
          <w:rFonts w:ascii="Times New Roman" w:hAnsi="Times New Roman"/>
          <w:color w:val="006600"/>
          <w:sz w:val="18"/>
          <w:szCs w:val="18"/>
          <w:lang w:val="sl-SI"/>
        </w:rPr>
        <w:t xml:space="preserve">hogy megélhetésemet egyedül nem tudom biztosítani munkámmal,  a munkából eredő jogokkal  vagy biztosítás </w:t>
      </w:r>
      <w:r>
        <w:rPr>
          <w:rFonts w:ascii="Times New Roman" w:hAnsi="Times New Roman"/>
          <w:color w:val="006600"/>
          <w:sz w:val="18"/>
          <w:szCs w:val="18"/>
          <w:lang w:val="sl-SI"/>
        </w:rPr>
        <w:t>segély</w:t>
      </w:r>
      <w:r w:rsidRPr="008D0941">
        <w:rPr>
          <w:rFonts w:ascii="Times New Roman" w:hAnsi="Times New Roman"/>
          <w:color w:val="006600"/>
          <w:sz w:val="18"/>
          <w:szCs w:val="18"/>
          <w:lang w:val="sl-SI"/>
        </w:rPr>
        <w:t>ével, vagyonból eredő  jövedelemből  és egyéb forrásokból illetve  pótlékokból vagy  egyéb előírások szerinti bevé</w:t>
      </w:r>
      <w:r>
        <w:rPr>
          <w:rFonts w:ascii="Times New Roman" w:hAnsi="Times New Roman"/>
          <w:color w:val="006600"/>
          <w:sz w:val="18"/>
          <w:szCs w:val="18"/>
          <w:lang w:val="sl-SI"/>
        </w:rPr>
        <w:t>telek</w:t>
      </w:r>
      <w:r w:rsidRPr="008D0941">
        <w:rPr>
          <w:rFonts w:ascii="Times New Roman" w:hAnsi="Times New Roman"/>
          <w:color w:val="006600"/>
          <w:sz w:val="18"/>
          <w:szCs w:val="18"/>
          <w:lang w:val="sl-SI"/>
        </w:rPr>
        <w:t xml:space="preserve">ből, vagy azok </w:t>
      </w:r>
      <w:r>
        <w:rPr>
          <w:rFonts w:ascii="Times New Roman" w:hAnsi="Times New Roman"/>
          <w:color w:val="006600"/>
          <w:sz w:val="18"/>
          <w:szCs w:val="18"/>
          <w:lang w:val="sl-SI"/>
        </w:rPr>
        <w:t>segély</w:t>
      </w:r>
      <w:r w:rsidRPr="008D0941">
        <w:rPr>
          <w:rFonts w:ascii="Times New Roman" w:hAnsi="Times New Roman"/>
          <w:color w:val="006600"/>
          <w:sz w:val="18"/>
          <w:szCs w:val="18"/>
          <w:lang w:val="sl-SI"/>
        </w:rPr>
        <w:t>ével, akik  kötelesek eltartani, vagy más módon.</w:t>
      </w:r>
      <w:r w:rsidRPr="008D0941">
        <w:rPr>
          <w:rFonts w:ascii="Times New Roman" w:hAnsi="Times New Roman"/>
          <w:color w:val="006600"/>
          <w:w w:val="109"/>
          <w:sz w:val="18"/>
          <w:szCs w:val="18"/>
          <w:lang w:val="sl-SI"/>
        </w:rPr>
        <w:t>;</w:t>
      </w:r>
    </w:p>
    <w:p w:rsidR="00883DF0" w:rsidRPr="008D0941" w:rsidRDefault="00883DF0">
      <w:pPr>
        <w:spacing w:before="3" w:after="0" w:line="243" w:lineRule="auto"/>
        <w:ind w:left="318" w:right="58" w:hanging="206"/>
        <w:jc w:val="both"/>
        <w:rPr>
          <w:rFonts w:ascii="Times New Roman" w:hAnsi="Times New Roman"/>
          <w:color w:val="006600"/>
          <w:sz w:val="18"/>
          <w:szCs w:val="18"/>
          <w:lang w:val="sl-SI"/>
        </w:rPr>
      </w:pPr>
      <w:r w:rsidRPr="008D0941">
        <w:rPr>
          <w:rFonts w:ascii="Times New Roman" w:hAnsi="Times New Roman"/>
          <w:color w:val="006600"/>
          <w:w w:val="142"/>
          <w:sz w:val="18"/>
          <w:szCs w:val="18"/>
          <w:lang w:val="sl-SI"/>
        </w:rPr>
        <w:t>•</w:t>
      </w:r>
      <w:r w:rsidRPr="008D0941">
        <w:rPr>
          <w:rFonts w:ascii="Times New Roman" w:hAnsi="Times New Roman"/>
          <w:color w:val="006600"/>
          <w:spacing w:val="53"/>
          <w:w w:val="142"/>
          <w:sz w:val="18"/>
          <w:szCs w:val="18"/>
          <w:lang w:val="sl-SI"/>
        </w:rPr>
        <w:t xml:space="preserve"> </w:t>
      </w:r>
      <w:r w:rsidRPr="008D0941">
        <w:rPr>
          <w:rFonts w:ascii="Times New Roman" w:hAnsi="Times New Roman"/>
          <w:color w:val="006600"/>
          <w:sz w:val="18"/>
          <w:szCs w:val="18"/>
          <w:lang w:val="sl-SI"/>
        </w:rPr>
        <w:t>hogy ismeret</w:t>
      </w:r>
      <w:r>
        <w:rPr>
          <w:rFonts w:ascii="Times New Roman" w:hAnsi="Times New Roman"/>
          <w:color w:val="006600"/>
          <w:sz w:val="18"/>
          <w:szCs w:val="18"/>
          <w:lang w:val="sl-SI"/>
        </w:rPr>
        <w:t>e</w:t>
      </w:r>
      <w:r w:rsidRPr="008D0941">
        <w:rPr>
          <w:rFonts w:ascii="Times New Roman" w:hAnsi="Times New Roman"/>
          <w:color w:val="006600"/>
          <w:sz w:val="18"/>
          <w:szCs w:val="18"/>
          <w:lang w:val="sl-SI"/>
        </w:rPr>
        <w:t>s előttem, hogy a Szociális-biztonsági  bevételekről szóló törvény 33.,</w:t>
      </w:r>
      <w:r w:rsidRPr="008D0941">
        <w:rPr>
          <w:rFonts w:ascii="Times New Roman" w:hAnsi="Times New Roman"/>
          <w:color w:val="006600"/>
          <w:spacing w:val="40"/>
          <w:sz w:val="18"/>
          <w:szCs w:val="18"/>
          <w:lang w:val="sl-SI"/>
        </w:rPr>
        <w:t xml:space="preserve"> </w:t>
      </w:r>
      <w:r w:rsidRPr="008D0941">
        <w:rPr>
          <w:rFonts w:ascii="Times New Roman" w:hAnsi="Times New Roman"/>
          <w:color w:val="006600"/>
          <w:sz w:val="18"/>
          <w:szCs w:val="18"/>
          <w:lang w:val="sl-SI"/>
        </w:rPr>
        <w:t xml:space="preserve">34.a </w:t>
      </w:r>
      <w:r w:rsidRPr="008D0941">
        <w:rPr>
          <w:rFonts w:ascii="Times New Roman" w:hAnsi="Times New Roman"/>
          <w:color w:val="006600"/>
          <w:spacing w:val="5"/>
          <w:sz w:val="18"/>
          <w:szCs w:val="18"/>
          <w:lang w:val="sl-SI"/>
        </w:rPr>
        <w:t xml:space="preserve"> </w:t>
      </w:r>
      <w:r w:rsidRPr="008D0941">
        <w:rPr>
          <w:rFonts w:ascii="Times New Roman" w:hAnsi="Times New Roman"/>
          <w:color w:val="006600"/>
          <w:sz w:val="18"/>
          <w:szCs w:val="18"/>
          <w:lang w:val="sl-SI"/>
        </w:rPr>
        <w:t>in</w:t>
      </w:r>
      <w:r w:rsidRPr="008D0941">
        <w:rPr>
          <w:rFonts w:ascii="Times New Roman" w:hAnsi="Times New Roman"/>
          <w:color w:val="006600"/>
          <w:spacing w:val="10"/>
          <w:sz w:val="18"/>
          <w:szCs w:val="18"/>
          <w:lang w:val="sl-SI"/>
        </w:rPr>
        <w:t xml:space="preserve"> </w:t>
      </w:r>
      <w:r w:rsidRPr="008D0941">
        <w:rPr>
          <w:rFonts w:ascii="Times New Roman" w:hAnsi="Times New Roman"/>
          <w:color w:val="006600"/>
          <w:sz w:val="18"/>
          <w:szCs w:val="18"/>
          <w:lang w:val="sl-SI"/>
        </w:rPr>
        <w:t xml:space="preserve">34.b </w:t>
      </w:r>
      <w:r w:rsidRPr="008D0941">
        <w:rPr>
          <w:rFonts w:ascii="Times New Roman" w:hAnsi="Times New Roman"/>
          <w:color w:val="006600"/>
          <w:spacing w:val="6"/>
          <w:sz w:val="18"/>
          <w:szCs w:val="18"/>
          <w:lang w:val="sl-SI"/>
        </w:rPr>
        <w:t xml:space="preserve"> cikke alapján kapott rendkívüli pénzügyi szociális seg</w:t>
      </w:r>
      <w:r>
        <w:rPr>
          <w:rFonts w:ascii="Times New Roman" w:hAnsi="Times New Roman"/>
          <w:color w:val="006600"/>
          <w:spacing w:val="6"/>
          <w:sz w:val="18"/>
          <w:szCs w:val="18"/>
          <w:lang w:val="sl-SI"/>
        </w:rPr>
        <w:t>ály</w:t>
      </w:r>
      <w:r w:rsidRPr="008D0941">
        <w:rPr>
          <w:rFonts w:ascii="Times New Roman" w:hAnsi="Times New Roman"/>
          <w:color w:val="006600"/>
          <w:spacing w:val="6"/>
          <w:sz w:val="18"/>
          <w:szCs w:val="18"/>
          <w:lang w:val="sl-SI"/>
        </w:rPr>
        <w:t xml:space="preserve"> miatt az örökhagyó vagyonányak öröksége nem  korlátozódik</w:t>
      </w:r>
      <w:r w:rsidRPr="008D0941">
        <w:rPr>
          <w:rFonts w:ascii="Times New Roman" w:hAnsi="Times New Roman"/>
          <w:color w:val="006600"/>
          <w:w w:val="105"/>
          <w:sz w:val="18"/>
          <w:szCs w:val="18"/>
          <w:lang w:val="sl-SI"/>
        </w:rPr>
        <w:t>;</w:t>
      </w:r>
    </w:p>
    <w:p w:rsidR="00883DF0" w:rsidRPr="008D0941" w:rsidRDefault="00883DF0" w:rsidP="00145C14">
      <w:pPr>
        <w:spacing w:after="0" w:line="243" w:lineRule="auto"/>
        <w:ind w:left="317" w:right="57" w:hanging="204"/>
        <w:jc w:val="both"/>
        <w:rPr>
          <w:rFonts w:ascii="Times New Roman" w:hAnsi="Times New Roman"/>
          <w:color w:val="006600"/>
          <w:sz w:val="18"/>
          <w:szCs w:val="18"/>
          <w:lang w:val="sl-SI"/>
        </w:rPr>
      </w:pPr>
      <w:r w:rsidRPr="008D0941">
        <w:rPr>
          <w:rFonts w:ascii="Times New Roman" w:hAnsi="Times New Roman"/>
          <w:color w:val="006600"/>
          <w:w w:val="142"/>
          <w:sz w:val="18"/>
          <w:szCs w:val="18"/>
          <w:lang w:val="sl-SI"/>
        </w:rPr>
        <w:t>•</w:t>
      </w:r>
      <w:r w:rsidRPr="008D0941">
        <w:rPr>
          <w:rFonts w:ascii="Times New Roman" w:hAnsi="Times New Roman"/>
          <w:color w:val="006600"/>
          <w:spacing w:val="53"/>
          <w:w w:val="142"/>
          <w:sz w:val="18"/>
          <w:szCs w:val="18"/>
          <w:lang w:val="sl-SI"/>
        </w:rPr>
        <w:t xml:space="preserve"> </w:t>
      </w:r>
      <w:r w:rsidRPr="008D0941">
        <w:rPr>
          <w:rFonts w:ascii="Times New Roman" w:hAnsi="Times New Roman"/>
          <w:color w:val="006600"/>
          <w:sz w:val="18"/>
          <w:szCs w:val="18"/>
          <w:lang w:val="sl-SI"/>
        </w:rPr>
        <w:t xml:space="preserve">hogy ismeretes előttem a Szociális-biztonsági  bevételekről szóló törvény 34, cikke, amely többek között kimondja, hogy a </w:t>
      </w:r>
      <w:r w:rsidRPr="008D0941">
        <w:rPr>
          <w:rFonts w:ascii="Times New Roman" w:hAnsi="Times New Roman"/>
          <w:color w:val="006600"/>
          <w:sz w:val="18"/>
          <w:szCs w:val="18"/>
          <w:lang w:val="hu-HU"/>
        </w:rPr>
        <w:t xml:space="preserve">rendkívüli pénzügyi szociális segélyre jogosult  köteles a kapott </w:t>
      </w:r>
      <w:r>
        <w:rPr>
          <w:rFonts w:ascii="Times New Roman" w:hAnsi="Times New Roman"/>
          <w:color w:val="006600"/>
          <w:sz w:val="18"/>
          <w:szCs w:val="18"/>
          <w:lang w:val="hu-HU"/>
        </w:rPr>
        <w:t>segély</w:t>
      </w:r>
      <w:r w:rsidRPr="008D0941">
        <w:rPr>
          <w:rFonts w:ascii="Times New Roman" w:hAnsi="Times New Roman"/>
          <w:color w:val="006600"/>
          <w:sz w:val="18"/>
          <w:szCs w:val="18"/>
          <w:lang w:val="hu-HU"/>
        </w:rPr>
        <w:t xml:space="preserve">et  olyan célra felhasználni, amire odaítélték neki, éspedig a kapott </w:t>
      </w:r>
      <w:r>
        <w:rPr>
          <w:rFonts w:ascii="Times New Roman" w:hAnsi="Times New Roman"/>
          <w:color w:val="006600"/>
          <w:sz w:val="18"/>
          <w:szCs w:val="18"/>
          <w:lang w:val="hu-HU"/>
        </w:rPr>
        <w:t>segély</w:t>
      </w:r>
      <w:r w:rsidRPr="008D0941">
        <w:rPr>
          <w:rFonts w:ascii="Times New Roman" w:hAnsi="Times New Roman"/>
          <w:color w:val="006600"/>
          <w:sz w:val="18"/>
          <w:szCs w:val="18"/>
          <w:lang w:val="hu-HU"/>
        </w:rPr>
        <w:t xml:space="preserve">től számított 30 napon belül, illetve az új kérelem benyújtásáig, amennyiben ez ezen határidő lejárta  előtt volt benyújtva. Azon jogosultnak, aki indokolt okok miatt </w:t>
      </w:r>
      <w:r>
        <w:rPr>
          <w:rFonts w:ascii="Times New Roman" w:hAnsi="Times New Roman"/>
          <w:color w:val="006600"/>
          <w:sz w:val="18"/>
          <w:szCs w:val="18"/>
          <w:lang w:val="hu-HU"/>
        </w:rPr>
        <w:t>lekéste</w:t>
      </w:r>
      <w:r w:rsidRPr="008D0941">
        <w:rPr>
          <w:rFonts w:ascii="Times New Roman" w:hAnsi="Times New Roman"/>
          <w:color w:val="006600"/>
          <w:sz w:val="18"/>
          <w:szCs w:val="18"/>
          <w:lang w:val="hu-HU"/>
        </w:rPr>
        <w:t xml:space="preserve"> a határidőt</w:t>
      </w:r>
      <w:r>
        <w:rPr>
          <w:rFonts w:ascii="Times New Roman" w:hAnsi="Times New Roman"/>
          <w:color w:val="006600"/>
          <w:sz w:val="18"/>
          <w:szCs w:val="18"/>
          <w:lang w:val="hu-HU"/>
        </w:rPr>
        <w:t>,</w:t>
      </w:r>
      <w:r w:rsidRPr="008D0941">
        <w:rPr>
          <w:rFonts w:ascii="Times New Roman" w:hAnsi="Times New Roman"/>
          <w:color w:val="006600"/>
          <w:sz w:val="18"/>
          <w:szCs w:val="18"/>
          <w:lang w:val="hu-HU"/>
        </w:rPr>
        <w:t xml:space="preserve"> az általános közigazgatási eljárásról szóló törvény rendelkezéseivel összhangban indítványára engedélyezzük az előzetes helyzet helyreállítását</w:t>
      </w:r>
      <w:r w:rsidRPr="008D0941">
        <w:rPr>
          <w:rFonts w:ascii="Times New Roman" w:hAnsi="Times New Roman"/>
          <w:color w:val="006600"/>
          <w:spacing w:val="42"/>
          <w:sz w:val="18"/>
          <w:szCs w:val="18"/>
          <w:lang w:val="sl-SI"/>
        </w:rPr>
        <w:t>.</w:t>
      </w:r>
      <w:r w:rsidRPr="008D0941">
        <w:rPr>
          <w:rFonts w:ascii="Times New Roman" w:hAnsi="Times New Roman"/>
          <w:color w:val="006600"/>
          <w:w w:val="110"/>
          <w:sz w:val="18"/>
          <w:szCs w:val="18"/>
          <w:lang w:val="sl-SI"/>
        </w:rPr>
        <w:t xml:space="preserve"> A jogosult az eszközök felhasználását  köteles benyújtani az illetékes  szociális munkaközponthoz a </w:t>
      </w:r>
      <w:r w:rsidRPr="008D0941">
        <w:rPr>
          <w:rFonts w:ascii="Times New Roman" w:hAnsi="Times New Roman"/>
          <w:color w:val="006600"/>
          <w:spacing w:val="6"/>
          <w:sz w:val="18"/>
          <w:szCs w:val="18"/>
          <w:lang w:val="sl-SI"/>
        </w:rPr>
        <w:t xml:space="preserve">rendkívüli pénzügyi szociális </w:t>
      </w:r>
      <w:r>
        <w:rPr>
          <w:rFonts w:ascii="Times New Roman" w:hAnsi="Times New Roman"/>
          <w:color w:val="006600"/>
          <w:spacing w:val="6"/>
          <w:sz w:val="18"/>
          <w:szCs w:val="18"/>
          <w:lang w:val="sl-SI"/>
        </w:rPr>
        <w:t>segély</w:t>
      </w:r>
      <w:r w:rsidRPr="008D0941">
        <w:rPr>
          <w:rFonts w:ascii="Times New Roman" w:hAnsi="Times New Roman"/>
          <w:color w:val="006600"/>
          <w:w w:val="110"/>
          <w:sz w:val="18"/>
          <w:szCs w:val="18"/>
          <w:lang w:val="sl-SI"/>
        </w:rPr>
        <w:t xml:space="preserve"> kézhez vételétől számított 45 napon belül illetve legkésőbb a </w:t>
      </w:r>
      <w:r w:rsidRPr="008D0941">
        <w:rPr>
          <w:rFonts w:ascii="Times New Roman" w:hAnsi="Times New Roman"/>
          <w:color w:val="006600"/>
          <w:spacing w:val="6"/>
          <w:sz w:val="18"/>
          <w:szCs w:val="18"/>
          <w:lang w:val="sl-SI"/>
        </w:rPr>
        <w:t>rendkívüli pénzügyi szociális seg</w:t>
      </w:r>
      <w:r>
        <w:rPr>
          <w:rFonts w:ascii="Times New Roman" w:hAnsi="Times New Roman"/>
          <w:color w:val="006600"/>
          <w:spacing w:val="6"/>
          <w:sz w:val="18"/>
          <w:szCs w:val="18"/>
          <w:lang w:val="sl-SI"/>
        </w:rPr>
        <w:t>ély</w:t>
      </w:r>
      <w:r w:rsidRPr="008D0941">
        <w:rPr>
          <w:rFonts w:ascii="Times New Roman" w:hAnsi="Times New Roman"/>
          <w:color w:val="006600"/>
          <w:w w:val="110"/>
          <w:sz w:val="18"/>
          <w:szCs w:val="18"/>
          <w:lang w:val="sl-SI"/>
        </w:rPr>
        <w:t xml:space="preserve"> új kérelem  iránti benyújtásakor</w:t>
      </w:r>
      <w:r w:rsidRPr="008D0941">
        <w:rPr>
          <w:rFonts w:ascii="Times New Roman" w:hAnsi="Times New Roman"/>
          <w:color w:val="006600"/>
          <w:w w:val="113"/>
          <w:sz w:val="18"/>
          <w:szCs w:val="18"/>
          <w:lang w:val="sl-SI"/>
        </w:rPr>
        <w:t>, amennyiben az új kérelmet  a seg</w:t>
      </w:r>
      <w:r>
        <w:rPr>
          <w:rFonts w:ascii="Times New Roman" w:hAnsi="Times New Roman"/>
          <w:color w:val="006600"/>
          <w:w w:val="113"/>
          <w:sz w:val="18"/>
          <w:szCs w:val="18"/>
          <w:lang w:val="sl-SI"/>
        </w:rPr>
        <w:t>ély</w:t>
      </w:r>
      <w:r w:rsidRPr="008D0941">
        <w:rPr>
          <w:rFonts w:ascii="Times New Roman" w:hAnsi="Times New Roman"/>
          <w:color w:val="006600"/>
          <w:w w:val="113"/>
          <w:sz w:val="18"/>
          <w:szCs w:val="18"/>
          <w:lang w:val="sl-SI"/>
        </w:rPr>
        <w:t xml:space="preserve"> kézhez vételétől számított 30 nap letelte előtt nyújtotta be. Ha a kötelezett ezt nem teszi meg, vagy a bizonyítékok alapján megállapítást nyer, hogy a </w:t>
      </w:r>
      <w:r>
        <w:rPr>
          <w:rFonts w:ascii="Times New Roman" w:hAnsi="Times New Roman"/>
          <w:color w:val="006600"/>
          <w:w w:val="113"/>
          <w:sz w:val="18"/>
          <w:szCs w:val="18"/>
          <w:lang w:val="sl-SI"/>
        </w:rPr>
        <w:t>segély</w:t>
      </w:r>
      <w:r w:rsidRPr="008D0941">
        <w:rPr>
          <w:rFonts w:ascii="Times New Roman" w:hAnsi="Times New Roman"/>
          <w:color w:val="006600"/>
          <w:w w:val="113"/>
          <w:sz w:val="18"/>
          <w:szCs w:val="18"/>
          <w:lang w:val="sl-SI"/>
        </w:rPr>
        <w:t xml:space="preserve"> nem volt rendelt</w:t>
      </w:r>
      <w:r>
        <w:rPr>
          <w:rFonts w:ascii="Times New Roman" w:hAnsi="Times New Roman"/>
          <w:color w:val="006600"/>
          <w:w w:val="113"/>
          <w:sz w:val="18"/>
          <w:szCs w:val="18"/>
          <w:lang w:val="sl-SI"/>
        </w:rPr>
        <w:t>etéss</w:t>
      </w:r>
      <w:r w:rsidRPr="008D0941">
        <w:rPr>
          <w:rFonts w:ascii="Times New Roman" w:hAnsi="Times New Roman"/>
          <w:color w:val="006600"/>
          <w:w w:val="113"/>
          <w:sz w:val="18"/>
          <w:szCs w:val="18"/>
          <w:lang w:val="sl-SI"/>
        </w:rPr>
        <w:t xml:space="preserve">zerűen felhasználva, vagy nem lett felhasználva  </w:t>
      </w:r>
      <w:r>
        <w:rPr>
          <w:rFonts w:ascii="Times New Roman" w:hAnsi="Times New Roman"/>
          <w:color w:val="006600"/>
          <w:w w:val="113"/>
          <w:sz w:val="18"/>
          <w:szCs w:val="18"/>
          <w:lang w:val="sl-SI"/>
        </w:rPr>
        <w:t xml:space="preserve">a kapott segélytől számított </w:t>
      </w:r>
      <w:r w:rsidRPr="008D0941">
        <w:rPr>
          <w:rFonts w:ascii="Times New Roman" w:hAnsi="Times New Roman"/>
          <w:color w:val="006600"/>
          <w:w w:val="113"/>
          <w:sz w:val="18"/>
          <w:szCs w:val="18"/>
          <w:lang w:val="sl-SI"/>
        </w:rPr>
        <w:t>30 napon belül</w:t>
      </w:r>
      <w:r>
        <w:rPr>
          <w:rFonts w:ascii="Times New Roman" w:hAnsi="Times New Roman"/>
          <w:color w:val="006600"/>
          <w:w w:val="113"/>
          <w:sz w:val="18"/>
          <w:szCs w:val="18"/>
          <w:lang w:val="sl-SI"/>
        </w:rPr>
        <w:t xml:space="preserve">, </w:t>
      </w:r>
      <w:r w:rsidRPr="008D0941">
        <w:rPr>
          <w:rFonts w:ascii="Times New Roman" w:hAnsi="Times New Roman"/>
          <w:color w:val="006600"/>
          <w:w w:val="113"/>
          <w:sz w:val="18"/>
          <w:szCs w:val="18"/>
          <w:lang w:val="sl-SI"/>
        </w:rPr>
        <w:t xml:space="preserve">  a </w:t>
      </w:r>
      <w:r w:rsidRPr="008D0941">
        <w:rPr>
          <w:rFonts w:ascii="Times New Roman" w:hAnsi="Times New Roman"/>
          <w:color w:val="006600"/>
          <w:spacing w:val="6"/>
          <w:sz w:val="18"/>
          <w:szCs w:val="18"/>
          <w:lang w:val="sl-SI"/>
        </w:rPr>
        <w:t>rendkívüli pénzügyi szociális seg</w:t>
      </w:r>
      <w:r>
        <w:rPr>
          <w:rFonts w:ascii="Times New Roman" w:hAnsi="Times New Roman"/>
          <w:color w:val="006600"/>
          <w:spacing w:val="6"/>
          <w:sz w:val="18"/>
          <w:szCs w:val="18"/>
          <w:lang w:val="sl-SI"/>
        </w:rPr>
        <w:t>élyre</w:t>
      </w:r>
      <w:r w:rsidRPr="008D0941">
        <w:rPr>
          <w:rFonts w:ascii="Times New Roman" w:hAnsi="Times New Roman"/>
          <w:color w:val="006600"/>
          <w:spacing w:val="6"/>
          <w:sz w:val="18"/>
          <w:szCs w:val="18"/>
          <w:lang w:val="sl-SI"/>
        </w:rPr>
        <w:t xml:space="preserve"> nem jogosult </w:t>
      </w:r>
      <w:r w:rsidRPr="008D0941">
        <w:rPr>
          <w:rFonts w:ascii="Times New Roman" w:hAnsi="Times New Roman"/>
          <w:color w:val="006600"/>
          <w:w w:val="113"/>
          <w:sz w:val="18"/>
          <w:szCs w:val="18"/>
          <w:lang w:val="sl-SI"/>
        </w:rPr>
        <w:t xml:space="preserve">14 hónapig, azon hónapot követően, amikor a </w:t>
      </w:r>
      <w:r w:rsidRPr="008D0941">
        <w:rPr>
          <w:rFonts w:ascii="Times New Roman" w:hAnsi="Times New Roman"/>
          <w:color w:val="006600"/>
          <w:spacing w:val="6"/>
          <w:sz w:val="18"/>
          <w:szCs w:val="18"/>
          <w:lang w:val="sl-SI"/>
        </w:rPr>
        <w:t>rendkívüli pénzügyi szociális seg</w:t>
      </w:r>
      <w:r>
        <w:rPr>
          <w:rFonts w:ascii="Times New Roman" w:hAnsi="Times New Roman"/>
          <w:color w:val="006600"/>
          <w:spacing w:val="6"/>
          <w:sz w:val="18"/>
          <w:szCs w:val="18"/>
          <w:lang w:val="sl-SI"/>
        </w:rPr>
        <w:t>élyt</w:t>
      </w:r>
      <w:r w:rsidRPr="008D0941">
        <w:rPr>
          <w:rFonts w:ascii="Times New Roman" w:hAnsi="Times New Roman"/>
          <w:color w:val="006600"/>
          <w:w w:val="113"/>
          <w:sz w:val="18"/>
          <w:szCs w:val="18"/>
          <w:lang w:val="sl-SI"/>
        </w:rPr>
        <w:t xml:space="preserve"> megkapta. Amennyiben a jogosult a kapott seg</w:t>
      </w:r>
      <w:r>
        <w:rPr>
          <w:rFonts w:ascii="Times New Roman" w:hAnsi="Times New Roman"/>
          <w:color w:val="006600"/>
          <w:w w:val="113"/>
          <w:sz w:val="18"/>
          <w:szCs w:val="18"/>
          <w:lang w:val="sl-SI"/>
        </w:rPr>
        <w:t>élyt</w:t>
      </w:r>
      <w:r w:rsidRPr="008D0941">
        <w:rPr>
          <w:rFonts w:ascii="Times New Roman" w:hAnsi="Times New Roman"/>
          <w:color w:val="006600"/>
          <w:w w:val="113"/>
          <w:sz w:val="18"/>
          <w:szCs w:val="18"/>
          <w:lang w:val="sl-SI"/>
        </w:rPr>
        <w:t xml:space="preserve"> nem használja fel teljes egészében  olyan célra, amelyre odaítélték neki, a fennmaradő összeget vissza kell fizetnie a Szlovén Köztársaság költségvetésébe a határidő lejártát követő 15 napon belül, amely határidőn belül köteles volt felhasználni a seg</w:t>
      </w:r>
      <w:r>
        <w:rPr>
          <w:rFonts w:ascii="Times New Roman" w:hAnsi="Times New Roman"/>
          <w:color w:val="006600"/>
          <w:w w:val="113"/>
          <w:sz w:val="18"/>
          <w:szCs w:val="18"/>
          <w:lang w:val="sl-SI"/>
        </w:rPr>
        <w:t>élyt</w:t>
      </w:r>
      <w:r w:rsidRPr="008D0941">
        <w:rPr>
          <w:rFonts w:ascii="Times New Roman" w:hAnsi="Times New Roman"/>
          <w:color w:val="006600"/>
          <w:w w:val="113"/>
          <w:sz w:val="18"/>
          <w:szCs w:val="18"/>
          <w:lang w:val="sl-SI"/>
        </w:rPr>
        <w:t>, ellenkező ese</w:t>
      </w:r>
      <w:r>
        <w:rPr>
          <w:rFonts w:ascii="Times New Roman" w:hAnsi="Times New Roman"/>
          <w:color w:val="006600"/>
          <w:w w:val="113"/>
          <w:sz w:val="18"/>
          <w:szCs w:val="18"/>
          <w:lang w:val="sl-SI"/>
        </w:rPr>
        <w:t>t</w:t>
      </w:r>
      <w:r w:rsidRPr="008D0941">
        <w:rPr>
          <w:rFonts w:ascii="Times New Roman" w:hAnsi="Times New Roman"/>
          <w:color w:val="006600"/>
          <w:w w:val="113"/>
          <w:sz w:val="18"/>
          <w:szCs w:val="18"/>
          <w:lang w:val="sl-SI"/>
        </w:rPr>
        <w:t>ben úgy kell értelmezni, hogy a rendeltetésszerű felhasználás nem lett bizonyítva</w:t>
      </w:r>
      <w:r w:rsidRPr="008D0941">
        <w:rPr>
          <w:rFonts w:ascii="Times New Roman" w:hAnsi="Times New Roman"/>
          <w:color w:val="006600"/>
          <w:w w:val="114"/>
          <w:sz w:val="18"/>
          <w:szCs w:val="18"/>
          <w:lang w:val="sl-SI"/>
        </w:rPr>
        <w:t>.</w:t>
      </w:r>
    </w:p>
    <w:p w:rsidR="00883DF0" w:rsidRPr="008D0941" w:rsidRDefault="00883DF0">
      <w:pPr>
        <w:spacing w:after="0" w:line="200" w:lineRule="exact"/>
        <w:rPr>
          <w:color w:val="006600"/>
          <w:sz w:val="20"/>
          <w:szCs w:val="20"/>
          <w:lang w:val="sl-SI"/>
        </w:rPr>
      </w:pPr>
    </w:p>
    <w:p w:rsidR="00883DF0" w:rsidRPr="008D0941" w:rsidRDefault="00883DF0">
      <w:pPr>
        <w:spacing w:before="20" w:after="0" w:line="260" w:lineRule="exact"/>
        <w:rPr>
          <w:color w:val="006600"/>
          <w:sz w:val="26"/>
          <w:szCs w:val="26"/>
          <w:lang w:val="sl-SI"/>
        </w:rPr>
      </w:pPr>
    </w:p>
    <w:p w:rsidR="00883DF0" w:rsidRPr="008D0941" w:rsidRDefault="00883DF0">
      <w:pPr>
        <w:spacing w:after="0" w:line="202" w:lineRule="exact"/>
        <w:ind w:left="112" w:right="-20"/>
        <w:rPr>
          <w:rFonts w:ascii="Arial" w:hAnsi="Arial" w:cs="Arial"/>
          <w:color w:val="006600"/>
          <w:sz w:val="14"/>
          <w:szCs w:val="14"/>
          <w:lang w:val="sl-SI"/>
        </w:rPr>
      </w:pPr>
      <w:r w:rsidRPr="008D0941">
        <w:rPr>
          <w:rFonts w:ascii="Times New Roman" w:hAnsi="Times New Roman"/>
          <w:color w:val="006600"/>
          <w:position w:val="-1"/>
          <w:sz w:val="18"/>
          <w:szCs w:val="18"/>
          <w:lang w:val="sl-SI"/>
        </w:rPr>
        <w:t>Kelt:</w:t>
      </w:r>
      <w:r w:rsidRPr="008D0941">
        <w:rPr>
          <w:rFonts w:ascii="Times New Roman" w:hAnsi="Times New Roman"/>
          <w:color w:val="006600"/>
          <w:spacing w:val="-14"/>
          <w:position w:val="-1"/>
          <w:sz w:val="18"/>
          <w:szCs w:val="18"/>
          <w:lang w:val="sl-SI"/>
        </w:rPr>
        <w:t xml:space="preserve"> </w:t>
      </w:r>
      <w:r w:rsidRPr="008D0941">
        <w:rPr>
          <w:rFonts w:ascii="Arial" w:hAnsi="Arial" w:cs="Arial"/>
          <w:color w:val="006600"/>
          <w:w w:val="99"/>
          <w:position w:val="-1"/>
          <w:sz w:val="14"/>
          <w:szCs w:val="14"/>
          <w:lang w:val="sl-SI"/>
        </w:rPr>
        <w:t>...........................................................................................</w:t>
      </w:r>
      <w:r w:rsidRPr="008D0941">
        <w:rPr>
          <w:rFonts w:ascii="Arial" w:hAnsi="Arial" w:cs="Arial"/>
          <w:color w:val="006600"/>
          <w:spacing w:val="-24"/>
          <w:position w:val="-1"/>
          <w:sz w:val="14"/>
          <w:szCs w:val="14"/>
          <w:lang w:val="sl-SI"/>
        </w:rPr>
        <w:t xml:space="preserve"> </w:t>
      </w:r>
      <w:r w:rsidRPr="008D0941">
        <w:rPr>
          <w:rFonts w:ascii="Times New Roman" w:hAnsi="Times New Roman"/>
          <w:color w:val="006600"/>
          <w:position w:val="-1"/>
          <w:sz w:val="18"/>
          <w:szCs w:val="18"/>
          <w:lang w:val="sl-SI"/>
        </w:rPr>
        <w:t>,</w:t>
      </w:r>
      <w:r w:rsidRPr="008D0941">
        <w:rPr>
          <w:rFonts w:ascii="Times New Roman" w:hAnsi="Times New Roman"/>
          <w:color w:val="006600"/>
          <w:spacing w:val="10"/>
          <w:position w:val="-1"/>
          <w:sz w:val="18"/>
          <w:szCs w:val="18"/>
          <w:lang w:val="sl-SI"/>
        </w:rPr>
        <w:t xml:space="preserve"> </w:t>
      </w:r>
      <w:r w:rsidRPr="008D0941">
        <w:rPr>
          <w:rFonts w:ascii="Arial" w:hAnsi="Arial" w:cs="Arial"/>
          <w:color w:val="006600"/>
          <w:w w:val="99"/>
          <w:position w:val="-1"/>
          <w:sz w:val="14"/>
          <w:szCs w:val="14"/>
          <w:lang w:val="sl-SI"/>
        </w:rPr>
        <w:t>.............................................napján.</w:t>
      </w:r>
    </w:p>
    <w:p w:rsidR="00883DF0" w:rsidRPr="008D0941" w:rsidRDefault="00883DF0">
      <w:pPr>
        <w:spacing w:before="5" w:after="0" w:line="110" w:lineRule="exact"/>
        <w:rPr>
          <w:color w:val="006600"/>
          <w:sz w:val="11"/>
          <w:szCs w:val="11"/>
          <w:lang w:val="sl-SI"/>
        </w:rPr>
      </w:pPr>
    </w:p>
    <w:p w:rsidR="00883DF0" w:rsidRPr="008D0941" w:rsidRDefault="00883DF0">
      <w:pPr>
        <w:spacing w:after="0" w:line="200" w:lineRule="exact"/>
        <w:rPr>
          <w:color w:val="006600"/>
          <w:sz w:val="20"/>
          <w:szCs w:val="20"/>
          <w:lang w:val="sl-SI"/>
        </w:rPr>
      </w:pPr>
    </w:p>
    <w:p w:rsidR="00883DF0" w:rsidRPr="008D0941" w:rsidRDefault="00883DF0" w:rsidP="00A34260">
      <w:pPr>
        <w:spacing w:before="39" w:after="0" w:line="201" w:lineRule="exact"/>
        <w:ind w:left="6609" w:right="-20"/>
        <w:rPr>
          <w:color w:val="006600"/>
          <w:sz w:val="14"/>
          <w:szCs w:val="14"/>
          <w:lang w:val="sl-SI"/>
        </w:rPr>
      </w:pPr>
      <w:r w:rsidRPr="008D0941">
        <w:rPr>
          <w:rFonts w:ascii="Times New Roman" w:hAnsi="Times New Roman"/>
          <w:color w:val="006600"/>
          <w:w w:val="111"/>
          <w:position w:val="-1"/>
          <w:sz w:val="18"/>
          <w:szCs w:val="18"/>
          <w:lang w:val="sl-SI"/>
        </w:rPr>
        <w:t>A kérelmező illetve a törvényes képviselő aláírása</w:t>
      </w:r>
    </w:p>
    <w:p w:rsidR="00883DF0" w:rsidRPr="008D0941" w:rsidRDefault="00883DF0">
      <w:pPr>
        <w:spacing w:after="0" w:line="200" w:lineRule="exact"/>
        <w:rPr>
          <w:color w:val="006600"/>
          <w:sz w:val="20"/>
          <w:szCs w:val="20"/>
          <w:lang w:val="sl-SI"/>
        </w:rPr>
      </w:pPr>
    </w:p>
    <w:p w:rsidR="00883DF0" w:rsidRPr="008D0941" w:rsidRDefault="00883DF0">
      <w:pPr>
        <w:spacing w:before="34" w:after="0" w:line="240" w:lineRule="auto"/>
        <w:ind w:right="122"/>
        <w:jc w:val="right"/>
        <w:rPr>
          <w:rFonts w:ascii="Arial" w:hAnsi="Arial" w:cs="Arial"/>
          <w:color w:val="006600"/>
          <w:sz w:val="14"/>
          <w:szCs w:val="14"/>
          <w:lang w:val="sl-SI"/>
        </w:rPr>
      </w:pPr>
      <w:r>
        <w:rPr>
          <w:noProof/>
        </w:rPr>
        <w:pict>
          <v:shape id="_x0000_s1514" type="#_x0000_t202" style="position:absolute;left:0;text-align:left;margin-left:36pt;margin-top:-5.5pt;width:274.9pt;height:22.9pt;z-index:-251636736;mso-position-horizontal-relative:page" filled="f" stroked="f">
            <v:textbox inset="0,0,0,0">
              <w:txbxContent>
                <w:p w:rsidR="00883DF0" w:rsidRDefault="00883DF0">
                  <w:pPr>
                    <w:spacing w:before="4" w:after="0" w:line="140" w:lineRule="exact"/>
                    <w:rPr>
                      <w:sz w:val="14"/>
                      <w:szCs w:val="14"/>
                    </w:rPr>
                  </w:pPr>
                </w:p>
                <w:p w:rsidR="00883DF0" w:rsidRDefault="00883DF0">
                  <w:pPr>
                    <w:spacing w:after="0" w:line="240" w:lineRule="auto"/>
                    <w:ind w:left="11" w:right="-61"/>
                    <w:rPr>
                      <w:rFonts w:ascii="Arial" w:hAnsi="Arial" w:cs="Arial"/>
                      <w:sz w:val="14"/>
                      <w:szCs w:val="14"/>
                    </w:rPr>
                  </w:pPr>
                  <w:r>
                    <w:rPr>
                      <w:rFonts w:ascii="Arial" w:hAnsi="Arial" w:cs="Arial"/>
                      <w:color w:val="78A22E"/>
                      <w:sz w:val="14"/>
                      <w:szCs w:val="14"/>
                    </w:rPr>
                    <w:t>..............................................................................................................................................</w:t>
                  </w:r>
                </w:p>
              </w:txbxContent>
            </v:textbox>
            <w10:wrap anchorx="page"/>
          </v:shape>
        </w:pict>
      </w:r>
      <w:r>
        <w:rPr>
          <w:noProof/>
        </w:rPr>
        <w:pict>
          <v:group id="_x0000_s1515" style="position:absolute;left:0;text-align:left;margin-left:36pt;margin-top:-5.5pt;width:272.25pt;height:22.9pt;z-index:-251634688;mso-position-horizontal-relative:page" coordorigin="720,-110" coordsize="5445,458">
            <v:shape id="_x0000_s1516" style="position:absolute;left:720;top:-110;width:5445;height:458" coordorigin="720,-110" coordsize="5445,458" path="m720,348r5445,l6165,-110r-5445,l720,348e" stroked="f">
              <v:path arrowok="t"/>
            </v:shape>
            <w10:wrap anchorx="page"/>
          </v:group>
        </w:pict>
      </w:r>
      <w:r w:rsidRPr="008D0941">
        <w:rPr>
          <w:rFonts w:ascii="Arial" w:hAnsi="Arial" w:cs="Arial"/>
          <w:color w:val="006600"/>
          <w:w w:val="99"/>
          <w:sz w:val="14"/>
          <w:szCs w:val="14"/>
          <w:lang w:val="sl-SI"/>
        </w:rPr>
        <w:t>................................................................................................................................</w:t>
      </w:r>
    </w:p>
    <w:p w:rsidR="00883DF0" w:rsidRPr="008D0941" w:rsidRDefault="00883DF0">
      <w:pPr>
        <w:spacing w:before="2" w:after="0" w:line="260" w:lineRule="exact"/>
        <w:rPr>
          <w:color w:val="006600"/>
          <w:sz w:val="26"/>
          <w:szCs w:val="26"/>
          <w:lang w:val="sl-SI"/>
        </w:rPr>
      </w:pPr>
    </w:p>
    <w:p w:rsidR="00883DF0" w:rsidRPr="008D0941" w:rsidRDefault="00883DF0">
      <w:pPr>
        <w:spacing w:after="0" w:line="240" w:lineRule="auto"/>
        <w:ind w:right="89"/>
        <w:jc w:val="right"/>
        <w:rPr>
          <w:rFonts w:ascii="Times New Roman" w:hAnsi="Times New Roman"/>
          <w:color w:val="006600"/>
          <w:sz w:val="18"/>
          <w:szCs w:val="18"/>
          <w:lang w:val="sl-SI"/>
        </w:rPr>
      </w:pPr>
      <w:r w:rsidRPr="008D0941">
        <w:rPr>
          <w:rFonts w:ascii="Times New Roman" w:hAnsi="Times New Roman"/>
          <w:color w:val="006600"/>
          <w:w w:val="111"/>
          <w:sz w:val="18"/>
          <w:szCs w:val="18"/>
          <w:lang w:val="sl-SI"/>
        </w:rPr>
        <w:t>Más nagykorú személyek aláírása</w:t>
      </w:r>
      <w:r w:rsidRPr="008D0941">
        <w:rPr>
          <w:rFonts w:ascii="Times New Roman" w:hAnsi="Times New Roman"/>
          <w:color w:val="006600"/>
          <w:w w:val="117"/>
          <w:sz w:val="18"/>
          <w:szCs w:val="18"/>
          <w:lang w:val="sl-SI"/>
        </w:rPr>
        <w:t>:</w:t>
      </w:r>
    </w:p>
    <w:p w:rsidR="00883DF0" w:rsidRPr="008D0941" w:rsidRDefault="00883DF0">
      <w:pPr>
        <w:spacing w:before="10" w:after="0" w:line="160" w:lineRule="exact"/>
        <w:rPr>
          <w:color w:val="006600"/>
          <w:sz w:val="16"/>
          <w:szCs w:val="16"/>
          <w:lang w:val="sl-SI"/>
        </w:rPr>
      </w:pPr>
    </w:p>
    <w:p w:rsidR="00883DF0" w:rsidRPr="008D0941" w:rsidRDefault="00883DF0">
      <w:pPr>
        <w:spacing w:after="0" w:line="200" w:lineRule="exact"/>
        <w:rPr>
          <w:color w:val="006600"/>
          <w:sz w:val="20"/>
          <w:szCs w:val="20"/>
          <w:lang w:val="sl-SI"/>
        </w:rPr>
      </w:pPr>
    </w:p>
    <w:p w:rsidR="00883DF0" w:rsidRPr="008D0941" w:rsidRDefault="00883DF0">
      <w:pPr>
        <w:tabs>
          <w:tab w:val="left" w:pos="5440"/>
        </w:tabs>
        <w:spacing w:after="0" w:line="240" w:lineRule="auto"/>
        <w:ind w:right="122"/>
        <w:jc w:val="right"/>
        <w:rPr>
          <w:rFonts w:ascii="Arial" w:hAnsi="Arial" w:cs="Arial"/>
          <w:color w:val="006600"/>
          <w:sz w:val="14"/>
          <w:szCs w:val="14"/>
          <w:lang w:val="sl-SI"/>
        </w:rPr>
      </w:pPr>
      <w:r>
        <w:rPr>
          <w:noProof/>
        </w:rPr>
        <w:pict>
          <v:shape id="_x0000_s1517" type="#_x0000_t202" style="position:absolute;left:0;text-align:left;margin-left:270.35pt;margin-top:-5.45pt;width:38.65pt;height:50.6pt;z-index:-251637760;mso-position-horizontal-relative:page" filled="f" stroked="f">
            <v:textbox inset="0,0,0,0">
              <w:txbxContent>
                <w:p w:rsidR="00883DF0" w:rsidRDefault="00883DF0">
                  <w:pPr>
                    <w:spacing w:before="9" w:after="0" w:line="100" w:lineRule="exact"/>
                    <w:rPr>
                      <w:sz w:val="10"/>
                      <w:szCs w:val="10"/>
                    </w:rPr>
                  </w:pPr>
                </w:p>
                <w:p w:rsidR="00883DF0" w:rsidRDefault="00883DF0">
                  <w:pPr>
                    <w:spacing w:after="0" w:line="240" w:lineRule="auto"/>
                    <w:ind w:right="-61"/>
                    <w:rPr>
                      <w:rFonts w:ascii="Arial" w:hAnsi="Arial" w:cs="Arial"/>
                      <w:sz w:val="14"/>
                      <w:szCs w:val="14"/>
                    </w:rPr>
                  </w:pPr>
                  <w:r>
                    <w:rPr>
                      <w:rFonts w:ascii="Arial" w:hAnsi="Arial" w:cs="Arial"/>
                      <w:color w:val="78A22E"/>
                      <w:sz w:val="14"/>
                      <w:szCs w:val="14"/>
                    </w:rPr>
                    <w:t>....................</w:t>
                  </w:r>
                </w:p>
                <w:p w:rsidR="00883DF0" w:rsidRDefault="00883DF0">
                  <w:pPr>
                    <w:spacing w:before="7" w:after="0" w:line="140" w:lineRule="exact"/>
                    <w:rPr>
                      <w:sz w:val="14"/>
                      <w:szCs w:val="14"/>
                    </w:rPr>
                  </w:pPr>
                </w:p>
                <w:p w:rsidR="00883DF0" w:rsidRDefault="00883DF0">
                  <w:pPr>
                    <w:spacing w:after="0" w:line="200" w:lineRule="exact"/>
                    <w:rPr>
                      <w:sz w:val="20"/>
                      <w:szCs w:val="20"/>
                    </w:rPr>
                  </w:pPr>
                </w:p>
                <w:p w:rsidR="00883DF0" w:rsidRDefault="00883DF0">
                  <w:pPr>
                    <w:spacing w:after="0" w:line="240" w:lineRule="auto"/>
                    <w:ind w:right="-61"/>
                    <w:rPr>
                      <w:rFonts w:ascii="Arial" w:hAnsi="Arial" w:cs="Arial"/>
                      <w:sz w:val="14"/>
                      <w:szCs w:val="14"/>
                    </w:rPr>
                  </w:pPr>
                  <w:r>
                    <w:rPr>
                      <w:rFonts w:ascii="Arial" w:hAnsi="Arial" w:cs="Arial"/>
                      <w:color w:val="78A22E"/>
                      <w:sz w:val="14"/>
                      <w:szCs w:val="14"/>
                    </w:rPr>
                    <w:t>....................</w:t>
                  </w:r>
                </w:p>
              </w:txbxContent>
            </v:textbox>
            <w10:wrap anchorx="page"/>
          </v:shape>
        </w:pict>
      </w:r>
      <w:r>
        <w:rPr>
          <w:noProof/>
        </w:rPr>
        <w:pict>
          <v:group id="_x0000_s1518" style="position:absolute;left:0;text-align:left;margin-left:274.95pt;margin-top:-5.45pt;width:31.9pt;height:50.6pt;z-index:-251635712;mso-position-horizontal-relative:page" coordorigin="5499,-109" coordsize="638,1012">
            <v:shape id="_x0000_s1519" style="position:absolute;left:5499;top:-109;width:638;height:1012" coordorigin="5499,-109" coordsize="638,1012" path="m5499,903r638,l6137,-109r-638,l5499,903e" stroked="f">
              <v:path arrowok="t"/>
            </v:shape>
            <w10:wrap anchorx="page"/>
          </v:group>
        </w:pict>
      </w:r>
      <w:r w:rsidRPr="008D0941">
        <w:rPr>
          <w:rFonts w:ascii="Arial" w:hAnsi="Arial" w:cs="Arial"/>
          <w:color w:val="006600"/>
          <w:sz w:val="14"/>
          <w:szCs w:val="14"/>
          <w:lang w:val="sl-SI"/>
        </w:rPr>
        <w:t>.........................................................................................................................</w:t>
      </w:r>
      <w:r w:rsidRPr="008D0941">
        <w:rPr>
          <w:rFonts w:ascii="Arial" w:hAnsi="Arial" w:cs="Arial"/>
          <w:color w:val="006600"/>
          <w:sz w:val="14"/>
          <w:szCs w:val="14"/>
          <w:lang w:val="sl-SI"/>
        </w:rPr>
        <w:tab/>
      </w:r>
      <w:r w:rsidRPr="008D0941">
        <w:rPr>
          <w:rFonts w:ascii="Arial" w:hAnsi="Arial" w:cs="Arial"/>
          <w:color w:val="006600"/>
          <w:w w:val="99"/>
          <w:sz w:val="14"/>
          <w:szCs w:val="14"/>
          <w:lang w:val="sl-SI"/>
        </w:rPr>
        <w:t>.................................................................................................................................</w:t>
      </w:r>
    </w:p>
    <w:p w:rsidR="00883DF0" w:rsidRPr="008D0941" w:rsidRDefault="00883DF0">
      <w:pPr>
        <w:spacing w:before="7" w:after="0" w:line="140" w:lineRule="exact"/>
        <w:rPr>
          <w:color w:val="006600"/>
          <w:sz w:val="14"/>
          <w:szCs w:val="14"/>
          <w:lang w:val="sl-SI"/>
        </w:rPr>
      </w:pPr>
    </w:p>
    <w:p w:rsidR="00883DF0" w:rsidRPr="008D0941" w:rsidRDefault="00883DF0">
      <w:pPr>
        <w:spacing w:after="0" w:line="200" w:lineRule="exact"/>
        <w:rPr>
          <w:color w:val="006600"/>
          <w:sz w:val="20"/>
          <w:szCs w:val="20"/>
          <w:lang w:val="sl-SI"/>
        </w:rPr>
      </w:pPr>
    </w:p>
    <w:p w:rsidR="00883DF0" w:rsidRPr="008D0941" w:rsidRDefault="00883DF0">
      <w:pPr>
        <w:tabs>
          <w:tab w:val="left" w:pos="5440"/>
        </w:tabs>
        <w:spacing w:after="0" w:line="240" w:lineRule="auto"/>
        <w:ind w:right="122"/>
        <w:jc w:val="right"/>
        <w:rPr>
          <w:rFonts w:ascii="Arial" w:hAnsi="Arial" w:cs="Arial"/>
          <w:color w:val="006600"/>
          <w:sz w:val="14"/>
          <w:szCs w:val="14"/>
          <w:lang w:val="sl-SI"/>
        </w:rPr>
      </w:pPr>
      <w:r w:rsidRPr="008D0941">
        <w:rPr>
          <w:rFonts w:ascii="Arial" w:hAnsi="Arial" w:cs="Arial"/>
          <w:color w:val="006600"/>
          <w:sz w:val="14"/>
          <w:szCs w:val="14"/>
          <w:lang w:val="sl-SI"/>
        </w:rPr>
        <w:t>.........................................................................................................................</w:t>
      </w:r>
      <w:r w:rsidRPr="008D0941">
        <w:rPr>
          <w:rFonts w:ascii="Arial" w:hAnsi="Arial" w:cs="Arial"/>
          <w:color w:val="006600"/>
          <w:sz w:val="14"/>
          <w:szCs w:val="14"/>
          <w:lang w:val="sl-SI"/>
        </w:rPr>
        <w:tab/>
      </w:r>
      <w:r w:rsidRPr="008D0941">
        <w:rPr>
          <w:rFonts w:ascii="Arial" w:hAnsi="Arial" w:cs="Arial"/>
          <w:color w:val="006600"/>
          <w:w w:val="99"/>
          <w:sz w:val="14"/>
          <w:szCs w:val="14"/>
          <w:lang w:val="sl-SI"/>
        </w:rPr>
        <w:t>.................................................................................................................................</w:t>
      </w:r>
    </w:p>
    <w:p w:rsidR="00883DF0" w:rsidRPr="008D0941" w:rsidRDefault="00883DF0">
      <w:pPr>
        <w:spacing w:before="5" w:after="0" w:line="170" w:lineRule="exact"/>
        <w:rPr>
          <w:color w:val="006600"/>
          <w:sz w:val="17"/>
          <w:szCs w:val="17"/>
          <w:lang w:val="sl-SI"/>
        </w:rPr>
      </w:pPr>
    </w:p>
    <w:p w:rsidR="00883DF0" w:rsidRPr="008D0941" w:rsidRDefault="00883DF0">
      <w:pPr>
        <w:spacing w:after="0" w:line="200" w:lineRule="exact"/>
        <w:rPr>
          <w:color w:val="006600"/>
          <w:sz w:val="20"/>
          <w:szCs w:val="20"/>
          <w:lang w:val="sl-SI"/>
        </w:rPr>
      </w:pPr>
    </w:p>
    <w:p w:rsidR="00883DF0" w:rsidRPr="008D0941" w:rsidRDefault="00883DF0">
      <w:pPr>
        <w:spacing w:after="0" w:line="200" w:lineRule="exact"/>
        <w:rPr>
          <w:color w:val="006600"/>
          <w:sz w:val="20"/>
          <w:szCs w:val="20"/>
          <w:lang w:val="sl-SI"/>
        </w:rPr>
      </w:pPr>
    </w:p>
    <w:p w:rsidR="00883DF0" w:rsidRPr="008D0941" w:rsidRDefault="00883DF0">
      <w:pPr>
        <w:spacing w:before="38" w:after="0" w:line="202" w:lineRule="exact"/>
        <w:ind w:left="100" w:right="-20"/>
        <w:rPr>
          <w:rFonts w:ascii="Arial" w:hAnsi="Arial" w:cs="Arial"/>
          <w:color w:val="006600"/>
          <w:sz w:val="18"/>
          <w:szCs w:val="18"/>
          <w:lang w:val="sl-SI"/>
        </w:rPr>
      </w:pPr>
      <w:r w:rsidRPr="008D0941">
        <w:rPr>
          <w:rFonts w:ascii="Arial" w:hAnsi="Arial" w:cs="Arial"/>
          <w:b/>
          <w:bCs/>
          <w:color w:val="006600"/>
          <w:position w:val="-1"/>
          <w:sz w:val="18"/>
          <w:szCs w:val="18"/>
          <w:lang w:val="sl-SI"/>
        </w:rPr>
        <w:t>I.</w:t>
      </w:r>
      <w:r w:rsidRPr="008D0941">
        <w:rPr>
          <w:rFonts w:ascii="Arial" w:hAnsi="Arial" w:cs="Arial"/>
          <w:b/>
          <w:bCs/>
          <w:color w:val="006600"/>
          <w:spacing w:val="3"/>
          <w:position w:val="-1"/>
          <w:sz w:val="18"/>
          <w:szCs w:val="18"/>
          <w:lang w:val="sl-SI"/>
        </w:rPr>
        <w:t xml:space="preserve"> AZOKNAK A SZEMÉLYEKNEK AZ ADATAI, AKIK KÖZESZKÖZÖKBŐL EREDŐ JOGOKAT ÉRVÉNYESÍTENEK</w:t>
      </w:r>
      <w:r w:rsidRPr="008D0941">
        <w:rPr>
          <w:rFonts w:ascii="Arial" w:hAnsi="Arial" w:cs="Arial"/>
          <w:b/>
          <w:bCs/>
          <w:color w:val="006600"/>
          <w:position w:val="-1"/>
          <w:sz w:val="18"/>
          <w:szCs w:val="18"/>
          <w:lang w:val="sl-SI"/>
        </w:rPr>
        <w:t>–</w:t>
      </w:r>
      <w:r w:rsidRPr="008D0941">
        <w:rPr>
          <w:rFonts w:ascii="Arial" w:hAnsi="Arial" w:cs="Arial"/>
          <w:b/>
          <w:bCs/>
          <w:color w:val="006600"/>
          <w:spacing w:val="-11"/>
          <w:position w:val="-1"/>
          <w:sz w:val="18"/>
          <w:szCs w:val="18"/>
          <w:lang w:val="sl-SI"/>
        </w:rPr>
        <w:t xml:space="preserve"> a táblázat folytatása </w:t>
      </w:r>
    </w:p>
    <w:p w:rsidR="00883DF0" w:rsidRPr="008D0941" w:rsidRDefault="00883DF0">
      <w:pPr>
        <w:spacing w:before="5" w:after="0" w:line="160" w:lineRule="exact"/>
        <w:rPr>
          <w:color w:val="006600"/>
          <w:sz w:val="16"/>
          <w:szCs w:val="16"/>
          <w:lang w:val="sl-SI"/>
        </w:rPr>
      </w:pPr>
    </w:p>
    <w:p w:rsidR="00883DF0" w:rsidRPr="008D0941" w:rsidRDefault="00883DF0">
      <w:pPr>
        <w:spacing w:before="38" w:after="0" w:line="203" w:lineRule="exact"/>
        <w:ind w:left="100" w:right="-20"/>
        <w:rPr>
          <w:rFonts w:ascii="Arial" w:hAnsi="Arial" w:cs="Arial"/>
          <w:color w:val="006600"/>
          <w:sz w:val="18"/>
          <w:szCs w:val="18"/>
          <w:lang w:val="sl-SI"/>
        </w:rPr>
      </w:pPr>
      <w:r>
        <w:rPr>
          <w:noProof/>
        </w:rPr>
        <w:pict>
          <v:group id="_x0000_s1520" style="position:absolute;left:0;text-align:left;margin-left:34.95pt;margin-top:16.4pt;width:525.4pt;height:271.8pt;z-index:-251633664;mso-position-horizontal-relative:page" coordorigin="699,328" coordsize="10508,5436">
            <v:group id="_x0000_s1521" style="position:absolute;left:719;top:348;width:2;height:5396" coordorigin="719,348" coordsize="2,5396">
              <v:shape id="_x0000_s1522" style="position:absolute;left:719;top:348;width:2;height:5396" coordorigin="719,348" coordsize="0,5396" path="m719,348r,5395e" filled="f" strokecolor="#78a22e" strokeweight="1pt">
                <v:path arrowok="t"/>
              </v:shape>
            </v:group>
            <v:group id="_x0000_s1523" style="position:absolute;left:709;top:338;width:10488;height:2" coordorigin="709,338" coordsize="10488,2">
              <v:shape id="_x0000_s1524" style="position:absolute;left:709;top:338;width:10488;height:2" coordorigin="709,338" coordsize="10488,0" path="m709,338r10488,e" filled="f" strokecolor="#78a22e" strokeweight="1pt">
                <v:path arrowok="t"/>
              </v:shape>
            </v:group>
            <v:group id="_x0000_s1525" style="position:absolute;left:1272;top:348;width:2;height:5396" coordorigin="1272,348" coordsize="2,5396">
              <v:shape id="_x0000_s1526" style="position:absolute;left:1272;top:348;width:2;height:5396" coordorigin="1272,348" coordsize="0,5396" path="m1272,348r,5395e" filled="f" strokecolor="#78a22e" strokeweight=".5pt">
                <v:path arrowok="t"/>
              </v:shape>
            </v:group>
            <v:group id="_x0000_s1527" style="position:absolute;left:4169;top:348;width:2;height:5396" coordorigin="4169,348" coordsize="2,5396">
              <v:shape id="_x0000_s1528" style="position:absolute;left:4169;top:348;width:2;height:5396" coordorigin="4169,348" coordsize="0,5396" path="m4169,348r,5395e" filled="f" strokecolor="#78a22e" strokeweight=".5pt">
                <v:path arrowok="t"/>
              </v:shape>
            </v:group>
            <v:group id="_x0000_s1529" style="position:absolute;left:7489;top:348;width:2;height:5396" coordorigin="7489,348" coordsize="2,5396">
              <v:shape id="_x0000_s1530" style="position:absolute;left:7489;top:348;width:2;height:5396" coordorigin="7489,348" coordsize="0,5396" path="m7489,348r,5395e" filled="f" strokecolor="#78a22e" strokeweight=".5pt">
                <v:path arrowok="t"/>
              </v:shape>
            </v:group>
            <v:group id="_x0000_s1531" style="position:absolute;left:9773;top:348;width:2;height:869" coordorigin="9773,348" coordsize="2,869">
              <v:shape id="_x0000_s1532" style="position:absolute;left:9773;top:348;width:2;height:869" coordorigin="9773,348" coordsize="0,869" path="m9773,348r,869e" filled="f" strokecolor="#78a22e" strokeweight=".5pt">
                <v:path arrowok="t"/>
              </v:shape>
            </v:group>
            <v:group id="_x0000_s1533" style="position:absolute;left:11187;top:348;width:2;height:5396" coordorigin="11187,348" coordsize="2,5396">
              <v:shape id="_x0000_s1534" style="position:absolute;left:11187;top:348;width:2;height:5396" coordorigin="11187,348" coordsize="0,5396" path="m11187,348r,5395e" filled="f" strokecolor="#78a22e" strokeweight=".35294mm">
                <v:path arrowok="t"/>
              </v:shape>
            </v:group>
            <v:group id="_x0000_s1535" style="position:absolute;left:1267;top:780;width:2907;height:2" coordorigin="1267,780" coordsize="2907,2">
              <v:shape id="_x0000_s1536" style="position:absolute;left:1267;top:780;width:2907;height:2" coordorigin="1267,780" coordsize="2907,0" path="m1267,780r2907,e" filled="f" strokecolor="#78a22e" strokeweight=".5pt">
                <v:path arrowok="t"/>
              </v:shape>
            </v:group>
            <v:group id="_x0000_s1537" style="position:absolute;left:7484;top:933;width:2294;height:2" coordorigin="7484,933" coordsize="2294,2">
              <v:shape id="_x0000_s1538" style="position:absolute;left:7484;top:933;width:2294;height:2" coordorigin="7484,933" coordsize="2294,0" path="m7484,933r2294,e" filled="f" strokecolor="#78a22e" strokeweight=".5pt">
                <v:path arrowok="t"/>
              </v:shape>
            </v:group>
            <v:group id="_x0000_s1539" style="position:absolute;left:729;top:1222;width:10448;height:2" coordorigin="729,1222" coordsize="10448,2">
              <v:shape id="_x0000_s1540" style="position:absolute;left:729;top:1222;width:10448;height:2" coordorigin="729,1222" coordsize="10448,0" path="m729,1222r10448,e" filled="f" strokecolor="#78a22e" strokeweight=".5pt">
                <v:path arrowok="t"/>
              </v:shape>
            </v:group>
            <v:group id="_x0000_s1541" style="position:absolute;left:1267;top:1546;width:2907;height:2" coordorigin="1267,1546" coordsize="2907,2">
              <v:shape id="_x0000_s1542" style="position:absolute;left:1267;top:1546;width:2907;height:2" coordorigin="1267,1546" coordsize="2907,0" path="m1267,1546r2907,e" filled="f" strokecolor="#78a22e" strokeweight=".5pt">
                <v:path arrowok="t"/>
              </v:shape>
            </v:group>
            <v:group id="_x0000_s1543" style="position:absolute;left:7484;top:1546;width:3693;height:2" coordorigin="7484,1546" coordsize="3693,2">
              <v:shape id="_x0000_s1544" style="position:absolute;left:7484;top:1546;width:3693;height:2" coordorigin="7484,1546" coordsize="3693,0" path="m7484,1546r3693,e" filled="f" strokecolor="#78a22e" strokeweight=".5pt">
                <v:path arrowok="t"/>
              </v:shape>
            </v:group>
            <v:group id="_x0000_s1545" style="position:absolute;left:729;top:1869;width:10448;height:2" coordorigin="729,1869" coordsize="10448,2">
              <v:shape id="_x0000_s1546" style="position:absolute;left:729;top:1869;width:10448;height:2" coordorigin="729,1869" coordsize="10448,0" path="m729,1869r10448,e" filled="f" strokecolor="#78a22e" strokeweight=".5pt">
                <v:path arrowok="t"/>
              </v:shape>
            </v:group>
            <v:group id="_x0000_s1547" style="position:absolute;left:1267;top:2193;width:2907;height:2" coordorigin="1267,2193" coordsize="2907,2">
              <v:shape id="_x0000_s1548" style="position:absolute;left:1267;top:2193;width:2907;height:2" coordorigin="1267,2193" coordsize="2907,0" path="m1267,2193r2907,e" filled="f" strokecolor="#78a22e" strokeweight=".5pt">
                <v:path arrowok="t"/>
              </v:shape>
            </v:group>
            <v:group id="_x0000_s1549" style="position:absolute;left:7484;top:2193;width:3693;height:2" coordorigin="7484,2193" coordsize="3693,2">
              <v:shape id="_x0000_s1550" style="position:absolute;left:7484;top:2193;width:3693;height:2" coordorigin="7484,2193" coordsize="3693,0" path="m7484,2193r3693,e" filled="f" strokecolor="#78a22e" strokeweight=".5pt">
                <v:path arrowok="t"/>
              </v:shape>
            </v:group>
            <v:group id="_x0000_s1551" style="position:absolute;left:729;top:2517;width:10448;height:2" coordorigin="729,2517" coordsize="10448,2">
              <v:shape id="_x0000_s1552" style="position:absolute;left:729;top:2517;width:10448;height:2" coordorigin="729,2517" coordsize="10448,0" path="m729,2517r10448,e" filled="f" strokecolor="#78a22e" strokeweight=".5pt">
                <v:path arrowok="t"/>
              </v:shape>
            </v:group>
            <v:group id="_x0000_s1553" style="position:absolute;left:1267;top:2840;width:2907;height:2" coordorigin="1267,2840" coordsize="2907,2">
              <v:shape id="_x0000_s1554" style="position:absolute;left:1267;top:2840;width:2907;height:2" coordorigin="1267,2840" coordsize="2907,0" path="m1267,2840r2907,e" filled="f" strokecolor="#78a22e" strokeweight=".5pt">
                <v:path arrowok="t"/>
              </v:shape>
            </v:group>
            <v:group id="_x0000_s1555" style="position:absolute;left:7484;top:2840;width:3693;height:2" coordorigin="7484,2840" coordsize="3693,2">
              <v:shape id="_x0000_s1556" style="position:absolute;left:7484;top:2840;width:3693;height:2" coordorigin="7484,2840" coordsize="3693,0" path="m7484,2840r3693,e" filled="f" strokecolor="#78a22e" strokeweight=".5pt">
                <v:path arrowok="t"/>
              </v:shape>
            </v:group>
            <v:group id="_x0000_s1557" style="position:absolute;left:729;top:3164;width:10448;height:2" coordorigin="729,3164" coordsize="10448,2">
              <v:shape id="_x0000_s1558" style="position:absolute;left:729;top:3164;width:10448;height:2" coordorigin="729,3164" coordsize="10448,0" path="m729,3164r10448,e" filled="f" strokecolor="#78a22e" strokeweight=".5pt">
                <v:path arrowok="t"/>
              </v:shape>
            </v:group>
            <v:group id="_x0000_s1559" style="position:absolute;left:1267;top:3488;width:2907;height:2" coordorigin="1267,3488" coordsize="2907,2">
              <v:shape id="_x0000_s1560" style="position:absolute;left:1267;top:3488;width:2907;height:2" coordorigin="1267,3488" coordsize="2907,0" path="m1267,3488r2907,e" filled="f" strokecolor="#78a22e" strokeweight=".5pt">
                <v:path arrowok="t"/>
              </v:shape>
            </v:group>
            <v:group id="_x0000_s1561" style="position:absolute;left:7484;top:3488;width:3693;height:2" coordorigin="7484,3488" coordsize="3693,2">
              <v:shape id="_x0000_s1562" style="position:absolute;left:7484;top:3488;width:3693;height:2" coordorigin="7484,3488" coordsize="3693,0" path="m7484,3488r3693,e" filled="f" strokecolor="#78a22e" strokeweight=".5pt">
                <v:path arrowok="t"/>
              </v:shape>
            </v:group>
            <v:group id="_x0000_s1563" style="position:absolute;left:729;top:3811;width:10448;height:2" coordorigin="729,3811" coordsize="10448,2">
              <v:shape id="_x0000_s1564" style="position:absolute;left:729;top:3811;width:10448;height:2" coordorigin="729,3811" coordsize="10448,0" path="m729,3811r10448,e" filled="f" strokecolor="#78a22e" strokeweight=".5pt">
                <v:path arrowok="t"/>
              </v:shape>
            </v:group>
            <v:group id="_x0000_s1565" style="position:absolute;left:1267;top:4135;width:2907;height:2" coordorigin="1267,4135" coordsize="2907,2">
              <v:shape id="_x0000_s1566" style="position:absolute;left:1267;top:4135;width:2907;height:2" coordorigin="1267,4135" coordsize="2907,0" path="m1267,4135r2907,e" filled="f" strokecolor="#78a22e" strokeweight=".5pt">
                <v:path arrowok="t"/>
              </v:shape>
            </v:group>
            <v:group id="_x0000_s1567" style="position:absolute;left:7484;top:4135;width:3693;height:2" coordorigin="7484,4135" coordsize="3693,2">
              <v:shape id="_x0000_s1568" style="position:absolute;left:7484;top:4135;width:3693;height:2" coordorigin="7484,4135" coordsize="3693,0" path="m7484,4135r3693,e" filled="f" strokecolor="#78a22e" strokeweight=".5pt">
                <v:path arrowok="t"/>
              </v:shape>
            </v:group>
            <v:group id="_x0000_s1569" style="position:absolute;left:729;top:4459;width:10448;height:2" coordorigin="729,4459" coordsize="10448,2">
              <v:shape id="_x0000_s1570" style="position:absolute;left:729;top:4459;width:10448;height:2" coordorigin="729,4459" coordsize="10448,0" path="m729,4459r10448,e" filled="f" strokecolor="#78a22e" strokeweight=".5pt">
                <v:path arrowok="t"/>
              </v:shape>
            </v:group>
            <v:group id="_x0000_s1571" style="position:absolute;left:1267;top:4782;width:2907;height:2" coordorigin="1267,4782" coordsize="2907,2">
              <v:shape id="_x0000_s1572" style="position:absolute;left:1267;top:4782;width:2907;height:2" coordorigin="1267,4782" coordsize="2907,0" path="m1267,4782r2907,e" filled="f" strokecolor="#78a22e" strokeweight=".5pt">
                <v:path arrowok="t"/>
              </v:shape>
            </v:group>
            <v:group id="_x0000_s1573" style="position:absolute;left:7484;top:4782;width:3693;height:2" coordorigin="7484,4782" coordsize="3693,2">
              <v:shape id="_x0000_s1574" style="position:absolute;left:7484;top:4782;width:3693;height:2" coordorigin="7484,4782" coordsize="3693,0" path="m7484,4782r3693,e" filled="f" strokecolor="#78a22e" strokeweight=".5pt">
                <v:path arrowok="t"/>
              </v:shape>
            </v:group>
            <v:group id="_x0000_s1575" style="position:absolute;left:729;top:5106;width:10448;height:2" coordorigin="729,5106" coordsize="10448,2">
              <v:shape id="_x0000_s1576" style="position:absolute;left:729;top:5106;width:10448;height:2" coordorigin="729,5106" coordsize="10448,0" path="m729,5106r10448,e" filled="f" strokecolor="#78a22e" strokeweight=".5pt">
                <v:path arrowok="t"/>
              </v:shape>
            </v:group>
            <v:group id="_x0000_s1577" style="position:absolute;left:709;top:5753;width:10488;height:2" coordorigin="709,5753" coordsize="10488,2">
              <v:shape id="_x0000_s1578" style="position:absolute;left:709;top:5753;width:10488;height:2" coordorigin="709,5753" coordsize="10488,0" path="m709,5753r10488,e" filled="f" strokecolor="#78a22e" strokeweight="1pt">
                <v:path arrowok="t"/>
              </v:shape>
            </v:group>
            <v:group id="_x0000_s1579" style="position:absolute;left:1267;top:5430;width:2907;height:2" coordorigin="1267,5430" coordsize="2907,2">
              <v:shape id="_x0000_s1580" style="position:absolute;left:1267;top:5430;width:2907;height:2" coordorigin="1267,5430" coordsize="2907,0" path="m1267,5430r2907,e" filled="f" strokecolor="#78a22e" strokeweight=".5pt">
                <v:path arrowok="t"/>
              </v:shape>
            </v:group>
            <v:group id="_x0000_s1581" style="position:absolute;left:7484;top:5430;width:3693;height:2" coordorigin="7484,5430" coordsize="3693,2">
              <v:shape id="_x0000_s1582" style="position:absolute;left:7484;top:5430;width:3693;height:2" coordorigin="7484,5430" coordsize="3693,0" path="m7484,5430r3693,e" filled="f" strokecolor="#78a22e" strokeweight=".5pt">
                <v:path arrowok="t"/>
              </v:shape>
            </v:group>
            <v:group id="_x0000_s1583" style="position:absolute;left:4417;top:1777;width:2;height:85" coordorigin="4417,1777" coordsize="2,85">
              <v:shape id="_x0000_s1584" style="position:absolute;left:4417;top:1777;width:2;height:85" coordorigin="4417,1777" coordsize="0,85" path="m4417,1777r,85e" filled="f" strokecolor="#78a22e" strokeweight=".09983mm">
                <v:path arrowok="t"/>
              </v:shape>
            </v:group>
            <v:group id="_x0000_s1585" style="position:absolute;left:4674;top:1777;width:2;height:85" coordorigin="4674,1777" coordsize="2,85">
              <v:shape id="_x0000_s1586" style="position:absolute;left:4674;top:1777;width:2;height:85" coordorigin="4674,1777" coordsize="0,85" path="m4674,1777r,85e" filled="f" strokecolor="#78a22e" strokeweight=".09983mm">
                <v:path arrowok="t"/>
              </v:shape>
            </v:group>
            <v:group id="_x0000_s1587" style="position:absolute;left:5188;top:1777;width:2;height:85" coordorigin="5188,1777" coordsize="2,85">
              <v:shape id="_x0000_s1588" style="position:absolute;left:5188;top:1777;width:2;height:85" coordorigin="5188,1777" coordsize="0,85" path="m5188,1777r,85e" filled="f" strokecolor="#78a22e" strokeweight=".09983mm">
                <v:path arrowok="t"/>
              </v:shape>
            </v:group>
            <v:group id="_x0000_s1589" style="position:absolute;left:5959;top:1777;width:2;height:85" coordorigin="5959,1777" coordsize="2,85">
              <v:shape id="_x0000_s1590" style="position:absolute;left:5959;top:1777;width:2;height:85" coordorigin="5959,1777" coordsize="0,85" path="m5959,1777r,85e" filled="f" strokecolor="#78a22e" strokeweight=".09983mm">
                <v:path arrowok="t"/>
              </v:shape>
            </v:group>
            <v:group id="_x0000_s1591" style="position:absolute;left:4931;top:1777;width:2;height:85" coordorigin="4931,1777" coordsize="2,85">
              <v:shape id="_x0000_s1592" style="position:absolute;left:4931;top:1777;width:2;height:85" coordorigin="4931,1777" coordsize="0,85" path="m4931,1777r,85e" filled="f" strokecolor="#78a22e" strokeweight=".09983mm">
                <v:path arrowok="t"/>
              </v:shape>
            </v:group>
            <v:group id="_x0000_s1593" style="position:absolute;left:5445;top:1777;width:2;height:85" coordorigin="5445,1777" coordsize="2,85">
              <v:shape id="_x0000_s1594" style="position:absolute;left:5445;top:1777;width:2;height:85" coordorigin="5445,1777" coordsize="0,85" path="m5445,1777r,85e" filled="f" strokecolor="#78a22e" strokeweight=".09983mm">
                <v:path arrowok="t"/>
              </v:shape>
            </v:group>
            <v:group id="_x0000_s1595" style="position:absolute;left:5702;top:1777;width:2;height:85" coordorigin="5702,1777" coordsize="2,85">
              <v:shape id="_x0000_s1596" style="position:absolute;left:5702;top:1777;width:2;height:85" coordorigin="5702,1777" coordsize="0,85" path="m5702,1777r,85e" filled="f" strokecolor="#78a22e" strokeweight=".09983mm">
                <v:path arrowok="t"/>
              </v:shape>
            </v:group>
            <v:group id="_x0000_s1597" style="position:absolute;left:6216;top:1777;width:2;height:85" coordorigin="6216,1777" coordsize="2,85">
              <v:shape id="_x0000_s1598" style="position:absolute;left:6216;top:1777;width:2;height:85" coordorigin="6216,1777" coordsize="0,85" path="m6216,1777r,85e" filled="f" strokecolor="#78a22e" strokeweight=".09983mm">
                <v:path arrowok="t"/>
              </v:shape>
            </v:group>
            <v:group id="_x0000_s1599" style="position:absolute;left:6473;top:1777;width:2;height:85" coordorigin="6473,1777" coordsize="2,85">
              <v:shape id="_x0000_s1600" style="position:absolute;left:6473;top:1777;width:2;height:85" coordorigin="6473,1777" coordsize="0,85" path="m6473,1777r,85e" filled="f" strokecolor="#78a22e" strokeweight=".09983mm">
                <v:path arrowok="t"/>
              </v:shape>
            </v:group>
            <v:group id="_x0000_s1601" style="position:absolute;left:6730;top:1777;width:2;height:85" coordorigin="6730,1777" coordsize="2,85">
              <v:shape id="_x0000_s1602" style="position:absolute;left:6730;top:1777;width:2;height:85" coordorigin="6730,1777" coordsize="0,85" path="m6730,1777r,85e" filled="f" strokecolor="#78a22e" strokeweight=".09983mm">
                <v:path arrowok="t"/>
              </v:shape>
            </v:group>
            <v:group id="_x0000_s1603" style="position:absolute;left:6987;top:1777;width:2;height:85" coordorigin="6987,1777" coordsize="2,85">
              <v:shape id="_x0000_s1604" style="position:absolute;left:6987;top:1777;width:2;height:85" coordorigin="6987,1777" coordsize="0,85" path="m6987,1777r,85e" filled="f" strokecolor="#78a22e" strokeweight=".09983mm">
                <v:path arrowok="t"/>
              </v:shape>
            </v:group>
            <v:group id="_x0000_s1605" style="position:absolute;left:7245;top:1777;width:2;height:85" coordorigin="7245,1777" coordsize="2,85">
              <v:shape id="_x0000_s1606" style="position:absolute;left:7245;top:1777;width:2;height:85" coordorigin="7245,1777" coordsize="0,85" path="m7245,1777r,85e" filled="f" strokecolor="#78a22e" strokeweight=".09983mm">
                <v:path arrowok="t"/>
              </v:shape>
            </v:group>
            <v:group id="_x0000_s1607" style="position:absolute;left:4417;top:2431;width:2;height:85" coordorigin="4417,2431" coordsize="2,85">
              <v:shape id="_x0000_s1608" style="position:absolute;left:4417;top:2431;width:2;height:85" coordorigin="4417,2431" coordsize="0,85" path="m4417,2431r,85e" filled="f" strokecolor="#78a22e" strokeweight=".09983mm">
                <v:path arrowok="t"/>
              </v:shape>
            </v:group>
            <v:group id="_x0000_s1609" style="position:absolute;left:4674;top:2431;width:2;height:85" coordorigin="4674,2431" coordsize="2,85">
              <v:shape id="_x0000_s1610" style="position:absolute;left:4674;top:2431;width:2;height:85" coordorigin="4674,2431" coordsize="0,85" path="m4674,2431r,85e" filled="f" strokecolor="#78a22e" strokeweight=".09983mm">
                <v:path arrowok="t"/>
              </v:shape>
            </v:group>
            <v:group id="_x0000_s1611" style="position:absolute;left:5188;top:2431;width:2;height:85" coordorigin="5188,2431" coordsize="2,85">
              <v:shape id="_x0000_s1612" style="position:absolute;left:5188;top:2431;width:2;height:85" coordorigin="5188,2431" coordsize="0,85" path="m5188,2431r,85e" filled="f" strokecolor="#78a22e" strokeweight=".09983mm">
                <v:path arrowok="t"/>
              </v:shape>
            </v:group>
            <v:group id="_x0000_s1613" style="position:absolute;left:5959;top:2431;width:2;height:85" coordorigin="5959,2431" coordsize="2,85">
              <v:shape id="_x0000_s1614" style="position:absolute;left:5959;top:2431;width:2;height:85" coordorigin="5959,2431" coordsize="0,85" path="m5959,2431r,85e" filled="f" strokecolor="#78a22e" strokeweight=".09983mm">
                <v:path arrowok="t"/>
              </v:shape>
            </v:group>
            <v:group id="_x0000_s1615" style="position:absolute;left:4931;top:2431;width:2;height:85" coordorigin="4931,2431" coordsize="2,85">
              <v:shape id="_x0000_s1616" style="position:absolute;left:4931;top:2431;width:2;height:85" coordorigin="4931,2431" coordsize="0,85" path="m4931,2431r,85e" filled="f" strokecolor="#78a22e" strokeweight=".09983mm">
                <v:path arrowok="t"/>
              </v:shape>
            </v:group>
            <v:group id="_x0000_s1617" style="position:absolute;left:5445;top:2431;width:2;height:85" coordorigin="5445,2431" coordsize="2,85">
              <v:shape id="_x0000_s1618" style="position:absolute;left:5445;top:2431;width:2;height:85" coordorigin="5445,2431" coordsize="0,85" path="m5445,2431r,85e" filled="f" strokecolor="#78a22e" strokeweight=".09983mm">
                <v:path arrowok="t"/>
              </v:shape>
            </v:group>
            <v:group id="_x0000_s1619" style="position:absolute;left:5702;top:2431;width:2;height:85" coordorigin="5702,2431" coordsize="2,85">
              <v:shape id="_x0000_s1620" style="position:absolute;left:5702;top:2431;width:2;height:85" coordorigin="5702,2431" coordsize="0,85" path="m5702,2431r,85e" filled="f" strokecolor="#78a22e" strokeweight=".09983mm">
                <v:path arrowok="t"/>
              </v:shape>
            </v:group>
            <v:group id="_x0000_s1621" style="position:absolute;left:6216;top:2431;width:2;height:85" coordorigin="6216,2431" coordsize="2,85">
              <v:shape id="_x0000_s1622" style="position:absolute;left:6216;top:2431;width:2;height:85" coordorigin="6216,2431" coordsize="0,85" path="m6216,2431r,85e" filled="f" strokecolor="#78a22e" strokeweight=".09983mm">
                <v:path arrowok="t"/>
              </v:shape>
            </v:group>
            <v:group id="_x0000_s1623" style="position:absolute;left:6473;top:2431;width:2;height:85" coordorigin="6473,2431" coordsize="2,85">
              <v:shape id="_x0000_s1624" style="position:absolute;left:6473;top:2431;width:2;height:85" coordorigin="6473,2431" coordsize="0,85" path="m6473,2431r,85e" filled="f" strokecolor="#78a22e" strokeweight=".09983mm">
                <v:path arrowok="t"/>
              </v:shape>
            </v:group>
            <v:group id="_x0000_s1625" style="position:absolute;left:6730;top:2431;width:2;height:85" coordorigin="6730,2431" coordsize="2,85">
              <v:shape id="_x0000_s1626" style="position:absolute;left:6730;top:2431;width:2;height:85" coordorigin="6730,2431" coordsize="0,85" path="m6730,2431r,85e" filled="f" strokecolor="#78a22e" strokeweight=".09983mm">
                <v:path arrowok="t"/>
              </v:shape>
            </v:group>
            <v:group id="_x0000_s1627" style="position:absolute;left:6987;top:2431;width:2;height:85" coordorigin="6987,2431" coordsize="2,85">
              <v:shape id="_x0000_s1628" style="position:absolute;left:6987;top:2431;width:2;height:85" coordorigin="6987,2431" coordsize="0,85" path="m6987,2431r,85e" filled="f" strokecolor="#78a22e" strokeweight=".09983mm">
                <v:path arrowok="t"/>
              </v:shape>
            </v:group>
            <v:group id="_x0000_s1629" style="position:absolute;left:7245;top:2431;width:2;height:85" coordorigin="7245,2431" coordsize="2,85">
              <v:shape id="_x0000_s1630" style="position:absolute;left:7245;top:2431;width:2;height:85" coordorigin="7245,2431" coordsize="0,85" path="m7245,2431r,85e" filled="f" strokecolor="#78a22e" strokeweight=".09983mm">
                <v:path arrowok="t"/>
              </v:shape>
            </v:group>
            <v:group id="_x0000_s1631" style="position:absolute;left:4417;top:4368;width:2;height:85" coordorigin="4417,4368" coordsize="2,85">
              <v:shape id="_x0000_s1632" style="position:absolute;left:4417;top:4368;width:2;height:85" coordorigin="4417,4368" coordsize="0,85" path="m4417,4368r,85e" filled="f" strokecolor="#78a22e" strokeweight=".09983mm">
                <v:path arrowok="t"/>
              </v:shape>
            </v:group>
            <v:group id="_x0000_s1633" style="position:absolute;left:4674;top:4368;width:2;height:85" coordorigin="4674,4368" coordsize="2,85">
              <v:shape id="_x0000_s1634" style="position:absolute;left:4674;top:4368;width:2;height:85" coordorigin="4674,4368" coordsize="0,85" path="m4674,4368r,85e" filled="f" strokecolor="#78a22e" strokeweight=".09983mm">
                <v:path arrowok="t"/>
              </v:shape>
            </v:group>
            <v:group id="_x0000_s1635" style="position:absolute;left:5188;top:4368;width:2;height:85" coordorigin="5188,4368" coordsize="2,85">
              <v:shape id="_x0000_s1636" style="position:absolute;left:5188;top:4368;width:2;height:85" coordorigin="5188,4368" coordsize="0,85" path="m5188,4368r,85e" filled="f" strokecolor="#78a22e" strokeweight=".09983mm">
                <v:path arrowok="t"/>
              </v:shape>
            </v:group>
            <v:group id="_x0000_s1637" style="position:absolute;left:5959;top:4368;width:2;height:85" coordorigin="5959,4368" coordsize="2,85">
              <v:shape id="_x0000_s1638" style="position:absolute;left:5959;top:4368;width:2;height:85" coordorigin="5959,4368" coordsize="0,85" path="m5959,4368r,85e" filled="f" strokecolor="#78a22e" strokeweight=".09983mm">
                <v:path arrowok="t"/>
              </v:shape>
            </v:group>
            <v:group id="_x0000_s1639" style="position:absolute;left:4931;top:4368;width:2;height:85" coordorigin="4931,4368" coordsize="2,85">
              <v:shape id="_x0000_s1640" style="position:absolute;left:4931;top:4368;width:2;height:85" coordorigin="4931,4368" coordsize="0,85" path="m4931,4368r,85e" filled="f" strokecolor="#78a22e" strokeweight=".09983mm">
                <v:path arrowok="t"/>
              </v:shape>
            </v:group>
            <v:group id="_x0000_s1641" style="position:absolute;left:5445;top:4368;width:2;height:85" coordorigin="5445,4368" coordsize="2,85">
              <v:shape id="_x0000_s1642" style="position:absolute;left:5445;top:4368;width:2;height:85" coordorigin="5445,4368" coordsize="0,85" path="m5445,4368r,85e" filled="f" strokecolor="#78a22e" strokeweight=".09983mm">
                <v:path arrowok="t"/>
              </v:shape>
            </v:group>
            <v:group id="_x0000_s1643" style="position:absolute;left:5702;top:4368;width:2;height:85" coordorigin="5702,4368" coordsize="2,85">
              <v:shape id="_x0000_s1644" style="position:absolute;left:5702;top:4368;width:2;height:85" coordorigin="5702,4368" coordsize="0,85" path="m5702,4368r,85e" filled="f" strokecolor="#78a22e" strokeweight=".09983mm">
                <v:path arrowok="t"/>
              </v:shape>
            </v:group>
            <v:group id="_x0000_s1645" style="position:absolute;left:6216;top:4368;width:2;height:85" coordorigin="6216,4368" coordsize="2,85">
              <v:shape id="_x0000_s1646" style="position:absolute;left:6216;top:4368;width:2;height:85" coordorigin="6216,4368" coordsize="0,85" path="m6216,4368r,85e" filled="f" strokecolor="#78a22e" strokeweight=".09983mm">
                <v:path arrowok="t"/>
              </v:shape>
            </v:group>
            <v:group id="_x0000_s1647" style="position:absolute;left:6473;top:4368;width:2;height:85" coordorigin="6473,4368" coordsize="2,85">
              <v:shape id="_x0000_s1648" style="position:absolute;left:6473;top:4368;width:2;height:85" coordorigin="6473,4368" coordsize="0,85" path="m6473,4368r,85e" filled="f" strokecolor="#78a22e" strokeweight=".09983mm">
                <v:path arrowok="t"/>
              </v:shape>
            </v:group>
            <v:group id="_x0000_s1649" style="position:absolute;left:6730;top:4368;width:2;height:85" coordorigin="6730,4368" coordsize="2,85">
              <v:shape id="_x0000_s1650" style="position:absolute;left:6730;top:4368;width:2;height:85" coordorigin="6730,4368" coordsize="0,85" path="m6730,4368r,85e" filled="f" strokecolor="#78a22e" strokeweight=".09983mm">
                <v:path arrowok="t"/>
              </v:shape>
            </v:group>
            <v:group id="_x0000_s1651" style="position:absolute;left:6987;top:4368;width:2;height:85" coordorigin="6987,4368" coordsize="2,85">
              <v:shape id="_x0000_s1652" style="position:absolute;left:6987;top:4368;width:2;height:85" coordorigin="6987,4368" coordsize="0,85" path="m6987,4368r,85e" filled="f" strokecolor="#78a22e" strokeweight=".09983mm">
                <v:path arrowok="t"/>
              </v:shape>
            </v:group>
            <v:group id="_x0000_s1653" style="position:absolute;left:7245;top:4368;width:2;height:85" coordorigin="7245,4368" coordsize="2,85">
              <v:shape id="_x0000_s1654" style="position:absolute;left:7245;top:4368;width:2;height:85" coordorigin="7245,4368" coordsize="0,85" path="m7245,4368r,85e" filled="f" strokecolor="#78a22e" strokeweight=".09983mm">
                <v:path arrowok="t"/>
              </v:shape>
            </v:group>
            <v:group id="_x0000_s1655" style="position:absolute;left:4417;top:3067;width:2;height:97" coordorigin="4417,3067" coordsize="2,97">
              <v:shape id="_x0000_s1656" style="position:absolute;left:4417;top:3067;width:2;height:97" coordorigin="4417,3067" coordsize="0,97" path="m4417,3067r,97e" filled="f" strokecolor="#78a22e" strokeweight=".09983mm">
                <v:path arrowok="t"/>
              </v:shape>
            </v:group>
            <v:group id="_x0000_s1657" style="position:absolute;left:4674;top:3067;width:2;height:97" coordorigin="4674,3067" coordsize="2,97">
              <v:shape id="_x0000_s1658" style="position:absolute;left:4674;top:3067;width:2;height:97" coordorigin="4674,3067" coordsize="0,97" path="m4674,3067r,97e" filled="f" strokecolor="#78a22e" strokeweight=".09983mm">
                <v:path arrowok="t"/>
              </v:shape>
            </v:group>
            <v:group id="_x0000_s1659" style="position:absolute;left:5188;top:3067;width:2;height:97" coordorigin="5188,3067" coordsize="2,97">
              <v:shape id="_x0000_s1660" style="position:absolute;left:5188;top:3067;width:2;height:97" coordorigin="5188,3067" coordsize="0,97" path="m5188,3067r,97e" filled="f" strokecolor="#78a22e" strokeweight=".09983mm">
                <v:path arrowok="t"/>
              </v:shape>
            </v:group>
            <v:group id="_x0000_s1661" style="position:absolute;left:5959;top:3067;width:2;height:97" coordorigin="5959,3067" coordsize="2,97">
              <v:shape id="_x0000_s1662" style="position:absolute;left:5959;top:3067;width:2;height:97" coordorigin="5959,3067" coordsize="0,97" path="m5959,3067r,97e" filled="f" strokecolor="#78a22e" strokeweight=".09983mm">
                <v:path arrowok="t"/>
              </v:shape>
            </v:group>
            <v:group id="_x0000_s1663" style="position:absolute;left:4931;top:3067;width:2;height:97" coordorigin="4931,3067" coordsize="2,97">
              <v:shape id="_x0000_s1664" style="position:absolute;left:4931;top:3067;width:2;height:97" coordorigin="4931,3067" coordsize="0,97" path="m4931,3067r,97e" filled="f" strokecolor="#78a22e" strokeweight=".09983mm">
                <v:path arrowok="t"/>
              </v:shape>
            </v:group>
            <v:group id="_x0000_s1665" style="position:absolute;left:5445;top:3067;width:2;height:97" coordorigin="5445,3067" coordsize="2,97">
              <v:shape id="_x0000_s1666" style="position:absolute;left:5445;top:3067;width:2;height:97" coordorigin="5445,3067" coordsize="0,97" path="m5445,3067r,97e" filled="f" strokecolor="#78a22e" strokeweight=".09983mm">
                <v:path arrowok="t"/>
              </v:shape>
            </v:group>
            <v:group id="_x0000_s1667" style="position:absolute;left:5702;top:3067;width:2;height:97" coordorigin="5702,3067" coordsize="2,97">
              <v:shape id="_x0000_s1668" style="position:absolute;left:5702;top:3067;width:2;height:97" coordorigin="5702,3067" coordsize="0,97" path="m5702,3067r,97e" filled="f" strokecolor="#78a22e" strokeweight=".09983mm">
                <v:path arrowok="t"/>
              </v:shape>
            </v:group>
            <v:group id="_x0000_s1669" style="position:absolute;left:6216;top:3067;width:2;height:97" coordorigin="6216,3067" coordsize="2,97">
              <v:shape id="_x0000_s1670" style="position:absolute;left:6216;top:3067;width:2;height:97" coordorigin="6216,3067" coordsize="0,97" path="m6216,3067r,97e" filled="f" strokecolor="#78a22e" strokeweight=".09983mm">
                <v:path arrowok="t"/>
              </v:shape>
            </v:group>
            <v:group id="_x0000_s1671" style="position:absolute;left:6473;top:3067;width:2;height:97" coordorigin="6473,3067" coordsize="2,97">
              <v:shape id="_x0000_s1672" style="position:absolute;left:6473;top:3067;width:2;height:97" coordorigin="6473,3067" coordsize="0,97" path="m6473,3067r,97e" filled="f" strokecolor="#78a22e" strokeweight=".09983mm">
                <v:path arrowok="t"/>
              </v:shape>
            </v:group>
            <v:group id="_x0000_s1673" style="position:absolute;left:6730;top:3067;width:2;height:97" coordorigin="6730,3067" coordsize="2,97">
              <v:shape id="_x0000_s1674" style="position:absolute;left:6730;top:3067;width:2;height:97" coordorigin="6730,3067" coordsize="0,97" path="m6730,3067r,97e" filled="f" strokecolor="#78a22e" strokeweight=".09983mm">
                <v:path arrowok="t"/>
              </v:shape>
            </v:group>
            <v:group id="_x0000_s1675" style="position:absolute;left:6987;top:3067;width:2;height:97" coordorigin="6987,3067" coordsize="2,97">
              <v:shape id="_x0000_s1676" style="position:absolute;left:6987;top:3067;width:2;height:97" coordorigin="6987,3067" coordsize="0,97" path="m6987,3067r,97e" filled="f" strokecolor="#78a22e" strokeweight=".09983mm">
                <v:path arrowok="t"/>
              </v:shape>
            </v:group>
            <v:group id="_x0000_s1677" style="position:absolute;left:7245;top:3067;width:2;height:97" coordorigin="7245,3067" coordsize="2,97">
              <v:shape id="_x0000_s1678" style="position:absolute;left:7245;top:3067;width:2;height:97" coordorigin="7245,3067" coordsize="0,97" path="m7245,3067r,97e" filled="f" strokecolor="#78a22e" strokeweight=".09983mm">
                <v:path arrowok="t"/>
              </v:shape>
            </v:group>
            <v:group id="_x0000_s1679" style="position:absolute;left:4417;top:5004;width:2;height:97" coordorigin="4417,5004" coordsize="2,97">
              <v:shape id="_x0000_s1680" style="position:absolute;left:4417;top:5004;width:2;height:97" coordorigin="4417,5004" coordsize="0,97" path="m4417,5004r,97e" filled="f" strokecolor="#78a22e" strokeweight=".09983mm">
                <v:path arrowok="t"/>
              </v:shape>
            </v:group>
            <v:group id="_x0000_s1681" style="position:absolute;left:4674;top:5004;width:2;height:97" coordorigin="4674,5004" coordsize="2,97">
              <v:shape id="_x0000_s1682" style="position:absolute;left:4674;top:5004;width:2;height:97" coordorigin="4674,5004" coordsize="0,97" path="m4674,5004r,97e" filled="f" strokecolor="#78a22e" strokeweight=".09983mm">
                <v:path arrowok="t"/>
              </v:shape>
            </v:group>
            <v:group id="_x0000_s1683" style="position:absolute;left:5188;top:5004;width:2;height:97" coordorigin="5188,5004" coordsize="2,97">
              <v:shape id="_x0000_s1684" style="position:absolute;left:5188;top:5004;width:2;height:97" coordorigin="5188,5004" coordsize="0,97" path="m5188,5004r,97e" filled="f" strokecolor="#78a22e" strokeweight=".09983mm">
                <v:path arrowok="t"/>
              </v:shape>
            </v:group>
            <v:group id="_x0000_s1685" style="position:absolute;left:5959;top:5004;width:2;height:97" coordorigin="5959,5004" coordsize="2,97">
              <v:shape id="_x0000_s1686" style="position:absolute;left:5959;top:5004;width:2;height:97" coordorigin="5959,5004" coordsize="0,97" path="m5959,5004r,97e" filled="f" strokecolor="#78a22e" strokeweight=".09983mm">
                <v:path arrowok="t"/>
              </v:shape>
            </v:group>
            <v:group id="_x0000_s1687" style="position:absolute;left:4931;top:5004;width:2;height:97" coordorigin="4931,5004" coordsize="2,97">
              <v:shape id="_x0000_s1688" style="position:absolute;left:4931;top:5004;width:2;height:97" coordorigin="4931,5004" coordsize="0,97" path="m4931,5004r,97e" filled="f" strokecolor="#78a22e" strokeweight=".09983mm">
                <v:path arrowok="t"/>
              </v:shape>
            </v:group>
            <v:group id="_x0000_s1689" style="position:absolute;left:5445;top:5004;width:2;height:97" coordorigin="5445,5004" coordsize="2,97">
              <v:shape id="_x0000_s1690" style="position:absolute;left:5445;top:5004;width:2;height:97" coordorigin="5445,5004" coordsize="0,97" path="m5445,5004r,97e" filled="f" strokecolor="#78a22e" strokeweight=".09983mm">
                <v:path arrowok="t"/>
              </v:shape>
            </v:group>
            <v:group id="_x0000_s1691" style="position:absolute;left:5702;top:5004;width:2;height:97" coordorigin="5702,5004" coordsize="2,97">
              <v:shape id="_x0000_s1692" style="position:absolute;left:5702;top:5004;width:2;height:97" coordorigin="5702,5004" coordsize="0,97" path="m5702,5004r,97e" filled="f" strokecolor="#78a22e" strokeweight=".09983mm">
                <v:path arrowok="t"/>
              </v:shape>
            </v:group>
            <v:group id="_x0000_s1693" style="position:absolute;left:6216;top:5004;width:2;height:97" coordorigin="6216,5004" coordsize="2,97">
              <v:shape id="_x0000_s1694" style="position:absolute;left:6216;top:5004;width:2;height:97" coordorigin="6216,5004" coordsize="0,97" path="m6216,5004r,97e" filled="f" strokecolor="#78a22e" strokeweight=".09983mm">
                <v:path arrowok="t"/>
              </v:shape>
            </v:group>
            <v:group id="_x0000_s1695" style="position:absolute;left:6473;top:5004;width:2;height:97" coordorigin="6473,5004" coordsize="2,97">
              <v:shape id="_x0000_s1696" style="position:absolute;left:6473;top:5004;width:2;height:97" coordorigin="6473,5004" coordsize="0,97" path="m6473,5004r,97e" filled="f" strokecolor="#78a22e" strokeweight=".09983mm">
                <v:path arrowok="t"/>
              </v:shape>
            </v:group>
            <v:group id="_x0000_s1697" style="position:absolute;left:6730;top:5004;width:2;height:97" coordorigin="6730,5004" coordsize="2,97">
              <v:shape id="_x0000_s1698" style="position:absolute;left:6730;top:5004;width:2;height:97" coordorigin="6730,5004" coordsize="0,97" path="m6730,5004r,97e" filled="f" strokecolor="#78a22e" strokeweight=".09983mm">
                <v:path arrowok="t"/>
              </v:shape>
            </v:group>
            <v:group id="_x0000_s1699" style="position:absolute;left:6987;top:5004;width:2;height:97" coordorigin="6987,5004" coordsize="2,97">
              <v:shape id="_x0000_s1700" style="position:absolute;left:6987;top:5004;width:2;height:97" coordorigin="6987,5004" coordsize="0,97" path="m6987,5004r,97e" filled="f" strokecolor="#78a22e" strokeweight=".09983mm">
                <v:path arrowok="t"/>
              </v:shape>
            </v:group>
            <v:group id="_x0000_s1701" style="position:absolute;left:7245;top:5004;width:2;height:97" coordorigin="7245,5004" coordsize="2,97">
              <v:shape id="_x0000_s1702" style="position:absolute;left:7245;top:5004;width:2;height:97" coordorigin="7245,5004" coordsize="0,97" path="m7245,5004r,97e" filled="f" strokecolor="#78a22e" strokeweight=".09983mm">
                <v:path arrowok="t"/>
              </v:shape>
            </v:group>
            <v:group id="_x0000_s1703" style="position:absolute;left:4417;top:3723;width:2;height:85" coordorigin="4417,3723" coordsize="2,85">
              <v:shape id="_x0000_s1704" style="position:absolute;left:4417;top:3723;width:2;height:85" coordorigin="4417,3723" coordsize="0,85" path="m4417,3723r,85e" filled="f" strokecolor="#78a22e" strokeweight=".09983mm">
                <v:path arrowok="t"/>
              </v:shape>
            </v:group>
            <v:group id="_x0000_s1705" style="position:absolute;left:4674;top:3723;width:2;height:85" coordorigin="4674,3723" coordsize="2,85">
              <v:shape id="_x0000_s1706" style="position:absolute;left:4674;top:3723;width:2;height:85" coordorigin="4674,3723" coordsize="0,85" path="m4674,3723r,85e" filled="f" strokecolor="#78a22e" strokeweight=".09983mm">
                <v:path arrowok="t"/>
              </v:shape>
            </v:group>
            <v:group id="_x0000_s1707" style="position:absolute;left:5188;top:3723;width:2;height:85" coordorigin="5188,3723" coordsize="2,85">
              <v:shape id="_x0000_s1708" style="position:absolute;left:5188;top:3723;width:2;height:85" coordorigin="5188,3723" coordsize="0,85" path="m5188,3723r,85e" filled="f" strokecolor="#78a22e" strokeweight=".09983mm">
                <v:path arrowok="t"/>
              </v:shape>
            </v:group>
            <v:group id="_x0000_s1709" style="position:absolute;left:5959;top:3723;width:2;height:85" coordorigin="5959,3723" coordsize="2,85">
              <v:shape id="_x0000_s1710" style="position:absolute;left:5959;top:3723;width:2;height:85" coordorigin="5959,3723" coordsize="0,85" path="m5959,3723r,85e" filled="f" strokecolor="#78a22e" strokeweight=".09983mm">
                <v:path arrowok="t"/>
              </v:shape>
            </v:group>
            <v:group id="_x0000_s1711" style="position:absolute;left:4931;top:3723;width:2;height:85" coordorigin="4931,3723" coordsize="2,85">
              <v:shape id="_x0000_s1712" style="position:absolute;left:4931;top:3723;width:2;height:85" coordorigin="4931,3723" coordsize="0,85" path="m4931,3723r,85e" filled="f" strokecolor="#78a22e" strokeweight=".09983mm">
                <v:path arrowok="t"/>
              </v:shape>
            </v:group>
            <v:group id="_x0000_s1713" style="position:absolute;left:5445;top:3723;width:2;height:85" coordorigin="5445,3723" coordsize="2,85">
              <v:shape id="_x0000_s1714" style="position:absolute;left:5445;top:3723;width:2;height:85" coordorigin="5445,3723" coordsize="0,85" path="m5445,3723r,85e" filled="f" strokecolor="#78a22e" strokeweight=".09983mm">
                <v:path arrowok="t"/>
              </v:shape>
            </v:group>
            <v:group id="_x0000_s1715" style="position:absolute;left:5702;top:3723;width:2;height:85" coordorigin="5702,3723" coordsize="2,85">
              <v:shape id="_x0000_s1716" style="position:absolute;left:5702;top:3723;width:2;height:85" coordorigin="5702,3723" coordsize="0,85" path="m5702,3723r,85e" filled="f" strokecolor="#78a22e" strokeweight=".09983mm">
                <v:path arrowok="t"/>
              </v:shape>
            </v:group>
            <v:group id="_x0000_s1717" style="position:absolute;left:6216;top:3723;width:2;height:85" coordorigin="6216,3723" coordsize="2,85">
              <v:shape id="_x0000_s1718" style="position:absolute;left:6216;top:3723;width:2;height:85" coordorigin="6216,3723" coordsize="0,85" path="m6216,3723r,85e" filled="f" strokecolor="#78a22e" strokeweight=".09983mm">
                <v:path arrowok="t"/>
              </v:shape>
            </v:group>
            <v:group id="_x0000_s1719" style="position:absolute;left:6473;top:3723;width:2;height:85" coordorigin="6473,3723" coordsize="2,85">
              <v:shape id="_x0000_s1720" style="position:absolute;left:6473;top:3723;width:2;height:85" coordorigin="6473,3723" coordsize="0,85" path="m6473,3723r,85e" filled="f" strokecolor="#78a22e" strokeweight=".09983mm">
                <v:path arrowok="t"/>
              </v:shape>
            </v:group>
            <v:group id="_x0000_s1721" style="position:absolute;left:6730;top:3723;width:2;height:85" coordorigin="6730,3723" coordsize="2,85">
              <v:shape id="_x0000_s1722" style="position:absolute;left:6730;top:3723;width:2;height:85" coordorigin="6730,3723" coordsize="0,85" path="m6730,3723r,85e" filled="f" strokecolor="#78a22e" strokeweight=".09983mm">
                <v:path arrowok="t"/>
              </v:shape>
            </v:group>
            <v:group id="_x0000_s1723" style="position:absolute;left:6987;top:3723;width:2;height:85" coordorigin="6987,3723" coordsize="2,85">
              <v:shape id="_x0000_s1724" style="position:absolute;left:6987;top:3723;width:2;height:85" coordorigin="6987,3723" coordsize="0,85" path="m6987,3723r,85e" filled="f" strokecolor="#78a22e" strokeweight=".09983mm">
                <v:path arrowok="t"/>
              </v:shape>
            </v:group>
            <v:group id="_x0000_s1725" style="position:absolute;left:7245;top:3723;width:2;height:85" coordorigin="7245,3723" coordsize="2,85">
              <v:shape id="_x0000_s1726" style="position:absolute;left:7245;top:3723;width:2;height:85" coordorigin="7245,3723" coordsize="0,85" path="m7245,3723r,85e" filled="f" strokecolor="#78a22e" strokeweight=".09983mm">
                <v:path arrowok="t"/>
              </v:shape>
            </v:group>
            <v:group id="_x0000_s1727" style="position:absolute;left:4417;top:5661;width:2;height:85" coordorigin="4417,5661" coordsize="2,85">
              <v:shape id="_x0000_s1728" style="position:absolute;left:4417;top:5661;width:2;height:85" coordorigin="4417,5661" coordsize="0,85" path="m4417,5661r,85e" filled="f" strokecolor="#78a22e" strokeweight=".09983mm">
                <v:path arrowok="t"/>
              </v:shape>
            </v:group>
            <v:group id="_x0000_s1729" style="position:absolute;left:4674;top:5661;width:2;height:85" coordorigin="4674,5661" coordsize="2,85">
              <v:shape id="_x0000_s1730" style="position:absolute;left:4674;top:5661;width:2;height:85" coordorigin="4674,5661" coordsize="0,85" path="m4674,5661r,85e" filled="f" strokecolor="#78a22e" strokeweight=".09983mm">
                <v:path arrowok="t"/>
              </v:shape>
            </v:group>
            <v:group id="_x0000_s1731" style="position:absolute;left:5188;top:5661;width:2;height:85" coordorigin="5188,5661" coordsize="2,85">
              <v:shape id="_x0000_s1732" style="position:absolute;left:5188;top:5661;width:2;height:85" coordorigin="5188,5661" coordsize="0,85" path="m5188,5661r,85e" filled="f" strokecolor="#78a22e" strokeweight=".09983mm">
                <v:path arrowok="t"/>
              </v:shape>
            </v:group>
            <v:group id="_x0000_s1733" style="position:absolute;left:5959;top:5661;width:2;height:85" coordorigin="5959,5661" coordsize="2,85">
              <v:shape id="_x0000_s1734" style="position:absolute;left:5959;top:5661;width:2;height:85" coordorigin="5959,5661" coordsize="0,85" path="m5959,5661r,85e" filled="f" strokecolor="#78a22e" strokeweight=".09983mm">
                <v:path arrowok="t"/>
              </v:shape>
            </v:group>
            <v:group id="_x0000_s1735" style="position:absolute;left:4931;top:5661;width:2;height:85" coordorigin="4931,5661" coordsize="2,85">
              <v:shape id="_x0000_s1736" style="position:absolute;left:4931;top:5661;width:2;height:85" coordorigin="4931,5661" coordsize="0,85" path="m4931,5661r,85e" filled="f" strokecolor="#78a22e" strokeweight=".09983mm">
                <v:path arrowok="t"/>
              </v:shape>
            </v:group>
            <v:group id="_x0000_s1737" style="position:absolute;left:5445;top:5661;width:2;height:85" coordorigin="5445,5661" coordsize="2,85">
              <v:shape id="_x0000_s1738" style="position:absolute;left:5445;top:5661;width:2;height:85" coordorigin="5445,5661" coordsize="0,85" path="m5445,5661r,85e" filled="f" strokecolor="#78a22e" strokeweight=".09983mm">
                <v:path arrowok="t"/>
              </v:shape>
            </v:group>
            <v:group id="_x0000_s1739" style="position:absolute;left:5702;top:5661;width:2;height:85" coordorigin="5702,5661" coordsize="2,85">
              <v:shape id="_x0000_s1740" style="position:absolute;left:5702;top:5661;width:2;height:85" coordorigin="5702,5661" coordsize="0,85" path="m5702,5661r,85e" filled="f" strokecolor="#78a22e" strokeweight=".09983mm">
                <v:path arrowok="t"/>
              </v:shape>
            </v:group>
            <v:group id="_x0000_s1741" style="position:absolute;left:6216;top:5661;width:2;height:85" coordorigin="6216,5661" coordsize="2,85">
              <v:shape id="_x0000_s1742" style="position:absolute;left:6216;top:5661;width:2;height:85" coordorigin="6216,5661" coordsize="0,85" path="m6216,5661r,85e" filled="f" strokecolor="#78a22e" strokeweight=".09983mm">
                <v:path arrowok="t"/>
              </v:shape>
            </v:group>
            <v:group id="_x0000_s1743" style="position:absolute;left:6473;top:5661;width:2;height:85" coordorigin="6473,5661" coordsize="2,85">
              <v:shape id="_x0000_s1744" style="position:absolute;left:6473;top:5661;width:2;height:85" coordorigin="6473,5661" coordsize="0,85" path="m6473,5661r,85e" filled="f" strokecolor="#78a22e" strokeweight=".09983mm">
                <v:path arrowok="t"/>
              </v:shape>
            </v:group>
            <v:group id="_x0000_s1745" style="position:absolute;left:6730;top:5661;width:2;height:85" coordorigin="6730,5661" coordsize="2,85">
              <v:shape id="_x0000_s1746" style="position:absolute;left:6730;top:5661;width:2;height:85" coordorigin="6730,5661" coordsize="0,85" path="m6730,5661r,85e" filled="f" strokecolor="#78a22e" strokeweight=".09983mm">
                <v:path arrowok="t"/>
              </v:shape>
            </v:group>
            <v:group id="_x0000_s1747" style="position:absolute;left:6987;top:5661;width:2;height:85" coordorigin="6987,5661" coordsize="2,85">
              <v:shape id="_x0000_s1748" style="position:absolute;left:6987;top:5661;width:2;height:85" coordorigin="6987,5661" coordsize="0,85" path="m6987,5661r,85e" filled="f" strokecolor="#78a22e" strokeweight=".09983mm">
                <v:path arrowok="t"/>
              </v:shape>
            </v:group>
            <v:group id="_x0000_s1749" style="position:absolute;left:7245;top:5661;width:2;height:85" coordorigin="7245,5661" coordsize="2,85">
              <v:shape id="_x0000_s1750" style="position:absolute;left:7245;top:5661;width:2;height:85" coordorigin="7245,5661" coordsize="0,85" path="m7245,5661r,85e" filled="f" strokecolor="#78a22e" strokeweight=".09983mm">
                <v:path arrowok="t"/>
              </v:shape>
            </v:group>
            <w10:wrap anchorx="page"/>
          </v:group>
        </w:pict>
      </w:r>
      <w:r w:rsidRPr="008D0941">
        <w:rPr>
          <w:rFonts w:ascii="Arial" w:hAnsi="Arial" w:cs="Arial"/>
          <w:b/>
          <w:bCs/>
          <w:color w:val="006600"/>
          <w:position w:val="-1"/>
          <w:sz w:val="18"/>
          <w:szCs w:val="18"/>
          <w:lang w:val="sl-SI"/>
        </w:rPr>
        <w:t>3. GYEREKEK –</w:t>
      </w:r>
      <w:r w:rsidRPr="008D0941">
        <w:rPr>
          <w:rFonts w:ascii="Arial" w:hAnsi="Arial" w:cs="Arial"/>
          <w:b/>
          <w:bCs/>
          <w:color w:val="006600"/>
          <w:spacing w:val="-11"/>
          <w:position w:val="-1"/>
          <w:sz w:val="18"/>
          <w:szCs w:val="18"/>
          <w:lang w:val="sl-SI"/>
        </w:rPr>
        <w:t xml:space="preserve"> AZ  I</w:t>
      </w:r>
      <w:r w:rsidRPr="008D0941">
        <w:rPr>
          <w:rFonts w:ascii="Arial" w:hAnsi="Arial" w:cs="Arial"/>
          <w:b/>
          <w:bCs/>
          <w:color w:val="006600"/>
          <w:position w:val="-1"/>
          <w:sz w:val="18"/>
          <w:szCs w:val="18"/>
          <w:lang w:val="sl-SI"/>
        </w:rPr>
        <w:t>.3.</w:t>
      </w:r>
      <w:r w:rsidRPr="008D0941">
        <w:rPr>
          <w:rFonts w:ascii="Arial" w:hAnsi="Arial" w:cs="Arial"/>
          <w:b/>
          <w:bCs/>
          <w:color w:val="006600"/>
          <w:spacing w:val="3"/>
          <w:position w:val="-1"/>
          <w:sz w:val="18"/>
          <w:szCs w:val="18"/>
          <w:lang w:val="sl-SI"/>
        </w:rPr>
        <w:t xml:space="preserve"> pont folytatása </w:t>
      </w:r>
      <w:r w:rsidRPr="008D0941">
        <w:rPr>
          <w:rFonts w:ascii="Arial" w:hAnsi="Arial" w:cs="Arial"/>
          <w:color w:val="006600"/>
          <w:position w:val="-1"/>
          <w:sz w:val="18"/>
          <w:szCs w:val="18"/>
          <w:lang w:val="sl-SI"/>
        </w:rPr>
        <w:t>(sorrendben a legidősebbtől a legfiatalabbig</w:t>
      </w:r>
      <w:r w:rsidRPr="008D0941">
        <w:rPr>
          <w:rFonts w:ascii="Arial" w:hAnsi="Arial" w:cs="Arial"/>
          <w:color w:val="006600"/>
          <w:w w:val="101"/>
          <w:position w:val="-1"/>
          <w:sz w:val="18"/>
          <w:szCs w:val="18"/>
          <w:lang w:val="sl-SI"/>
        </w:rPr>
        <w:t>)</w:t>
      </w:r>
      <w:r w:rsidRPr="008D0941">
        <w:rPr>
          <w:rFonts w:ascii="Arial" w:hAnsi="Arial" w:cs="Arial"/>
          <w:b/>
          <w:bCs/>
          <w:color w:val="006600"/>
          <w:w w:val="83"/>
          <w:position w:val="-1"/>
          <w:sz w:val="18"/>
          <w:szCs w:val="18"/>
          <w:lang w:val="sl-SI"/>
        </w:rPr>
        <w:t>:</w:t>
      </w:r>
    </w:p>
    <w:p w:rsidR="00883DF0" w:rsidRPr="008D0941" w:rsidRDefault="00883DF0">
      <w:pPr>
        <w:spacing w:after="0"/>
        <w:rPr>
          <w:color w:val="006600"/>
          <w:lang w:val="sl-SI"/>
        </w:rPr>
        <w:sectPr w:rsidR="00883DF0" w:rsidRPr="008D0941">
          <w:pgSz w:w="11920" w:h="16840"/>
          <w:pgMar w:top="580" w:right="600" w:bottom="280" w:left="620" w:header="0" w:footer="86" w:gutter="0"/>
          <w:cols w:space="708"/>
        </w:sectPr>
      </w:pPr>
    </w:p>
    <w:p w:rsidR="00883DF0" w:rsidRPr="008D0941" w:rsidRDefault="00883DF0">
      <w:pPr>
        <w:spacing w:before="15" w:after="0" w:line="280" w:lineRule="exact"/>
        <w:rPr>
          <w:color w:val="006600"/>
          <w:sz w:val="28"/>
          <w:szCs w:val="28"/>
          <w:lang w:val="sl-SI"/>
        </w:rPr>
      </w:pPr>
    </w:p>
    <w:p w:rsidR="00883DF0" w:rsidRPr="008D0941" w:rsidRDefault="00883DF0">
      <w:pPr>
        <w:spacing w:after="0" w:line="230" w:lineRule="atLeast"/>
        <w:ind w:left="270" w:right="-51" w:hanging="85"/>
        <w:rPr>
          <w:rFonts w:ascii="Arial" w:hAnsi="Arial" w:cs="Arial"/>
          <w:color w:val="006600"/>
          <w:sz w:val="14"/>
          <w:szCs w:val="18"/>
          <w:lang w:val="sl-SI"/>
        </w:rPr>
      </w:pPr>
      <w:r w:rsidRPr="008D0941">
        <w:rPr>
          <w:rFonts w:ascii="Arial" w:hAnsi="Arial" w:cs="Arial"/>
          <w:b/>
          <w:bCs/>
          <w:color w:val="006600"/>
          <w:w w:val="102"/>
          <w:sz w:val="14"/>
          <w:szCs w:val="18"/>
          <w:lang w:val="sl-SI"/>
        </w:rPr>
        <w:t>S</w:t>
      </w:r>
      <w:r w:rsidRPr="008D0941">
        <w:rPr>
          <w:rFonts w:ascii="Arial" w:hAnsi="Arial" w:cs="Arial"/>
          <w:b/>
          <w:bCs/>
          <w:color w:val="006600"/>
          <w:w w:val="102"/>
          <w:sz w:val="14"/>
          <w:szCs w:val="16"/>
          <w:lang w:val="sl-SI"/>
        </w:rPr>
        <w:t>orsz</w:t>
      </w:r>
      <w:r w:rsidRPr="008D0941">
        <w:rPr>
          <w:rFonts w:ascii="Arial" w:hAnsi="Arial" w:cs="Arial"/>
          <w:b/>
          <w:bCs/>
          <w:color w:val="006600"/>
          <w:w w:val="102"/>
          <w:sz w:val="14"/>
          <w:szCs w:val="18"/>
          <w:lang w:val="sl-SI"/>
        </w:rPr>
        <w:t>,</w:t>
      </w:r>
    </w:p>
    <w:p w:rsidR="00883DF0" w:rsidRPr="008D0941" w:rsidRDefault="00883DF0">
      <w:pPr>
        <w:spacing w:before="13" w:after="0" w:line="200" w:lineRule="exact"/>
        <w:rPr>
          <w:color w:val="006600"/>
          <w:sz w:val="20"/>
          <w:szCs w:val="20"/>
          <w:lang w:val="sl-SI"/>
        </w:rPr>
      </w:pPr>
      <w:r w:rsidRPr="008D0941">
        <w:rPr>
          <w:color w:val="006600"/>
          <w:lang w:val="sl-SI"/>
        </w:rPr>
        <w:br w:type="column"/>
      </w:r>
    </w:p>
    <w:p w:rsidR="00883DF0" w:rsidRPr="008D0941" w:rsidRDefault="00883DF0" w:rsidP="00F448AE">
      <w:pPr>
        <w:spacing w:after="0" w:line="240" w:lineRule="auto"/>
        <w:ind w:right="-67"/>
        <w:rPr>
          <w:color w:val="006600"/>
          <w:sz w:val="20"/>
          <w:szCs w:val="20"/>
          <w:lang w:val="sl-SI"/>
        </w:rPr>
      </w:pPr>
      <w:r w:rsidRPr="008D0941">
        <w:rPr>
          <w:rFonts w:ascii="Arial" w:hAnsi="Arial" w:cs="Arial"/>
          <w:b/>
          <w:bCs/>
          <w:color w:val="006600"/>
          <w:sz w:val="18"/>
          <w:szCs w:val="18"/>
          <w:lang w:val="sl-SI"/>
        </w:rPr>
        <w:t>Családi-és utónev</w:t>
      </w:r>
      <w:r w:rsidRPr="008D0941">
        <w:rPr>
          <w:color w:val="006600"/>
          <w:lang w:val="sl-SI"/>
        </w:rPr>
        <w:br w:type="column"/>
      </w:r>
    </w:p>
    <w:p w:rsidR="00883DF0" w:rsidRPr="008D0941" w:rsidRDefault="00883DF0">
      <w:pPr>
        <w:spacing w:before="14" w:after="0" w:line="220" w:lineRule="exact"/>
        <w:rPr>
          <w:color w:val="006600"/>
          <w:lang w:val="sl-SI"/>
        </w:rPr>
      </w:pPr>
    </w:p>
    <w:p w:rsidR="00883DF0" w:rsidRPr="008D0941" w:rsidRDefault="00883DF0">
      <w:pPr>
        <w:spacing w:after="0" w:line="240" w:lineRule="auto"/>
        <w:ind w:right="-67"/>
        <w:rPr>
          <w:rFonts w:ascii="Arial" w:hAnsi="Arial" w:cs="Arial"/>
          <w:color w:val="006600"/>
          <w:sz w:val="18"/>
          <w:szCs w:val="18"/>
          <w:lang w:val="sl-SI"/>
        </w:rPr>
      </w:pPr>
      <w:r w:rsidRPr="008D0941">
        <w:rPr>
          <w:rFonts w:ascii="Arial" w:hAnsi="Arial" w:cs="Arial"/>
          <w:b/>
          <w:bCs/>
          <w:color w:val="006600"/>
          <w:w w:val="101"/>
          <w:sz w:val="18"/>
          <w:szCs w:val="18"/>
          <w:lang w:val="sl-SI"/>
        </w:rPr>
        <w:t>ESZSZ</w:t>
      </w:r>
    </w:p>
    <w:p w:rsidR="00883DF0" w:rsidRPr="008D0941" w:rsidRDefault="00883DF0">
      <w:pPr>
        <w:spacing w:before="4" w:after="0" w:line="170" w:lineRule="exact"/>
        <w:rPr>
          <w:color w:val="006600"/>
          <w:sz w:val="17"/>
          <w:szCs w:val="17"/>
          <w:lang w:val="sl-SI"/>
        </w:rPr>
      </w:pPr>
      <w:r w:rsidRPr="008D0941">
        <w:rPr>
          <w:color w:val="006600"/>
          <w:lang w:val="sl-SI"/>
        </w:rPr>
        <w:br w:type="column"/>
      </w:r>
    </w:p>
    <w:p w:rsidR="00883DF0" w:rsidRPr="008D0941" w:rsidRDefault="00883DF0" w:rsidP="00C34DBB">
      <w:pPr>
        <w:spacing w:after="0" w:line="240" w:lineRule="auto"/>
        <w:ind w:right="75"/>
        <w:jc w:val="center"/>
        <w:rPr>
          <w:color w:val="006600"/>
          <w:sz w:val="16"/>
          <w:szCs w:val="16"/>
          <w:lang w:val="sl-SI"/>
        </w:rPr>
        <w:sectPr w:rsidR="00883DF0" w:rsidRPr="008D0941">
          <w:type w:val="continuous"/>
          <w:pgSz w:w="11920" w:h="16840"/>
          <w:pgMar w:top="440" w:right="600" w:bottom="280" w:left="620" w:header="708" w:footer="708" w:gutter="0"/>
          <w:cols w:num="5" w:space="708" w:equalWidth="0">
            <w:col w:w="566" w:space="1107"/>
            <w:col w:w="856" w:space="2412"/>
            <w:col w:w="537" w:space="1504"/>
            <w:col w:w="2055" w:space="208"/>
            <w:col w:w="1455"/>
          </w:cols>
        </w:sectPr>
      </w:pPr>
      <w:r w:rsidRPr="008D0941">
        <w:rPr>
          <w:rFonts w:ascii="Arial" w:hAnsi="Arial" w:cs="Arial"/>
          <w:b/>
          <w:bCs/>
          <w:color w:val="006600"/>
          <w:sz w:val="16"/>
          <w:szCs w:val="16"/>
          <w:lang w:val="sl-SI"/>
        </w:rPr>
        <w:t>Nevelési-oktatási intéz</w:t>
      </w:r>
      <w:r>
        <w:rPr>
          <w:rFonts w:ascii="Arial" w:hAnsi="Arial" w:cs="Arial"/>
          <w:b/>
          <w:bCs/>
          <w:color w:val="006600"/>
          <w:sz w:val="16"/>
          <w:szCs w:val="16"/>
          <w:lang w:val="sl-SI"/>
        </w:rPr>
        <w:t>mény</w:t>
      </w:r>
      <w:r w:rsidRPr="008D0941">
        <w:rPr>
          <w:rFonts w:ascii="Arial" w:hAnsi="Arial" w:cs="Arial"/>
          <w:b/>
          <w:bCs/>
          <w:color w:val="006600"/>
          <w:sz w:val="16"/>
          <w:szCs w:val="16"/>
          <w:lang w:val="sl-SI"/>
        </w:rPr>
        <w:t xml:space="preserve"> elnevezése</w:t>
      </w:r>
      <w:r>
        <w:rPr>
          <w:rFonts w:ascii="Arial" w:hAnsi="Arial" w:cs="Arial"/>
          <w:b/>
          <w:bCs/>
          <w:color w:val="006600"/>
          <w:sz w:val="16"/>
          <w:szCs w:val="16"/>
          <w:lang w:val="sl-SI"/>
        </w:rPr>
        <w:t xml:space="preserve"> </w:t>
      </w:r>
    </w:p>
    <w:p w:rsidR="00883DF0" w:rsidRDefault="00883DF0" w:rsidP="00C34DBB">
      <w:pPr>
        <w:tabs>
          <w:tab w:val="left" w:pos="7040"/>
        </w:tabs>
        <w:spacing w:after="0" w:line="177" w:lineRule="exact"/>
        <w:ind w:left="1944" w:right="-20"/>
        <w:rPr>
          <w:rFonts w:ascii="Arial" w:hAnsi="Arial" w:cs="Arial"/>
          <w:b/>
          <w:bCs/>
          <w:color w:val="006600"/>
          <w:position w:val="7"/>
          <w:sz w:val="18"/>
          <w:szCs w:val="18"/>
          <w:lang w:val="sl-SI"/>
        </w:rPr>
      </w:pPr>
      <w:r w:rsidRPr="008D0941">
        <w:rPr>
          <w:rFonts w:ascii="Arial" w:hAnsi="Arial" w:cs="Arial"/>
          <w:b/>
          <w:bCs/>
          <w:color w:val="006600"/>
          <w:position w:val="7"/>
          <w:sz w:val="18"/>
          <w:szCs w:val="18"/>
          <w:lang w:val="sl-SI"/>
        </w:rPr>
        <w:tab/>
      </w:r>
      <w:r>
        <w:rPr>
          <w:rFonts w:ascii="Arial" w:hAnsi="Arial" w:cs="Arial"/>
          <w:b/>
          <w:bCs/>
          <w:color w:val="006600"/>
          <w:position w:val="7"/>
          <w:sz w:val="18"/>
          <w:szCs w:val="18"/>
          <w:lang w:val="sl-SI"/>
        </w:rPr>
        <w:t xml:space="preserve">Oktatási program </w:t>
      </w:r>
      <w:r>
        <w:rPr>
          <w:rFonts w:ascii="Arial" w:hAnsi="Arial" w:cs="Arial"/>
          <w:b/>
          <w:bCs/>
          <w:color w:val="006600"/>
          <w:position w:val="7"/>
          <w:sz w:val="18"/>
          <w:szCs w:val="18"/>
          <w:lang w:val="sl-SI"/>
        </w:rPr>
        <w:tab/>
      </w:r>
      <w:r>
        <w:rPr>
          <w:rFonts w:ascii="Arial" w:hAnsi="Arial" w:cs="Arial"/>
          <w:b/>
          <w:bCs/>
          <w:color w:val="006600"/>
          <w:position w:val="7"/>
          <w:sz w:val="18"/>
          <w:szCs w:val="18"/>
          <w:lang w:val="sl-SI"/>
        </w:rPr>
        <w:tab/>
        <w:t>(</w:t>
      </w:r>
      <w:r w:rsidRPr="00C34DBB">
        <w:rPr>
          <w:rFonts w:ascii="Arial" w:hAnsi="Arial" w:cs="Arial"/>
          <w:b/>
          <w:bCs/>
          <w:color w:val="006600"/>
          <w:position w:val="7"/>
          <w:sz w:val="14"/>
          <w:szCs w:val="18"/>
          <w:lang w:val="sl-SI"/>
        </w:rPr>
        <w:t>ha  be van vonva</w:t>
      </w:r>
    </w:p>
    <w:p w:rsidR="00883DF0" w:rsidRPr="00C34DBB" w:rsidRDefault="00883DF0" w:rsidP="00C34DBB">
      <w:pPr>
        <w:tabs>
          <w:tab w:val="left" w:pos="7040"/>
        </w:tabs>
        <w:spacing w:after="0" w:line="177" w:lineRule="exact"/>
        <w:ind w:left="1944" w:right="-20"/>
        <w:rPr>
          <w:color w:val="006600"/>
          <w:sz w:val="14"/>
          <w:lang w:val="sl-SI"/>
        </w:rPr>
      </w:pPr>
      <w:r>
        <w:rPr>
          <w:rFonts w:ascii="Arial" w:hAnsi="Arial" w:cs="Arial"/>
          <w:b/>
          <w:bCs/>
          <w:color w:val="006600"/>
          <w:position w:val="7"/>
          <w:sz w:val="18"/>
          <w:szCs w:val="18"/>
          <w:lang w:val="sl-SI"/>
        </w:rPr>
        <w:tab/>
      </w:r>
      <w:r>
        <w:rPr>
          <w:rFonts w:ascii="Arial" w:hAnsi="Arial" w:cs="Arial"/>
          <w:b/>
          <w:bCs/>
          <w:color w:val="006600"/>
          <w:position w:val="7"/>
          <w:sz w:val="18"/>
          <w:szCs w:val="18"/>
          <w:lang w:val="sl-SI"/>
        </w:rPr>
        <w:tab/>
      </w:r>
      <w:r>
        <w:rPr>
          <w:rFonts w:ascii="Arial" w:hAnsi="Arial" w:cs="Arial"/>
          <w:b/>
          <w:bCs/>
          <w:color w:val="006600"/>
          <w:position w:val="7"/>
          <w:sz w:val="18"/>
          <w:szCs w:val="18"/>
          <w:lang w:val="sl-SI"/>
        </w:rPr>
        <w:tab/>
      </w:r>
      <w:r>
        <w:rPr>
          <w:rFonts w:ascii="Arial" w:hAnsi="Arial" w:cs="Arial"/>
          <w:b/>
          <w:bCs/>
          <w:color w:val="006600"/>
          <w:position w:val="7"/>
          <w:sz w:val="18"/>
          <w:szCs w:val="18"/>
          <w:lang w:val="sl-SI"/>
        </w:rPr>
        <w:tab/>
      </w:r>
      <w:r>
        <w:rPr>
          <w:rFonts w:ascii="Arial" w:hAnsi="Arial" w:cs="Arial"/>
          <w:b/>
          <w:bCs/>
          <w:color w:val="006600"/>
          <w:position w:val="7"/>
          <w:sz w:val="18"/>
          <w:szCs w:val="18"/>
          <w:lang w:val="sl-SI"/>
        </w:rPr>
        <w:tab/>
      </w:r>
      <w:r w:rsidRPr="00C34DBB">
        <w:rPr>
          <w:rFonts w:ascii="Arial" w:hAnsi="Arial" w:cs="Arial"/>
          <w:b/>
          <w:bCs/>
          <w:color w:val="006600"/>
          <w:position w:val="7"/>
          <w:sz w:val="14"/>
          <w:szCs w:val="18"/>
          <w:lang w:val="sl-SI"/>
        </w:rPr>
        <w:t xml:space="preserve">az oktatásba)  </w:t>
      </w:r>
    </w:p>
    <w:p w:rsidR="00883DF0" w:rsidRPr="008D0941" w:rsidRDefault="00883DF0">
      <w:pPr>
        <w:spacing w:before="39" w:after="0" w:line="240" w:lineRule="auto"/>
        <w:ind w:left="300" w:right="-20"/>
        <w:rPr>
          <w:rFonts w:ascii="Times New Roman" w:hAnsi="Times New Roman"/>
          <w:color w:val="006600"/>
          <w:sz w:val="18"/>
          <w:szCs w:val="18"/>
          <w:lang w:val="sl-SI"/>
        </w:rPr>
      </w:pPr>
      <w:r w:rsidRPr="008D0941">
        <w:rPr>
          <w:rFonts w:ascii="Times New Roman" w:hAnsi="Times New Roman"/>
          <w:color w:val="006600"/>
          <w:w w:val="111"/>
          <w:sz w:val="18"/>
          <w:szCs w:val="18"/>
          <w:lang w:val="sl-SI"/>
        </w:rPr>
        <w:t>6.</w:t>
      </w:r>
    </w:p>
    <w:p w:rsidR="00883DF0" w:rsidRPr="008D0941" w:rsidRDefault="00883DF0">
      <w:pPr>
        <w:spacing w:after="0" w:line="200" w:lineRule="exact"/>
        <w:rPr>
          <w:color w:val="006600"/>
          <w:sz w:val="20"/>
          <w:szCs w:val="20"/>
          <w:lang w:val="sl-SI"/>
        </w:rPr>
      </w:pPr>
    </w:p>
    <w:p w:rsidR="00883DF0" w:rsidRPr="008D0941" w:rsidRDefault="00883DF0">
      <w:pPr>
        <w:spacing w:after="0" w:line="240" w:lineRule="exact"/>
        <w:rPr>
          <w:color w:val="006600"/>
          <w:sz w:val="24"/>
          <w:szCs w:val="24"/>
          <w:lang w:val="sl-SI"/>
        </w:rPr>
      </w:pPr>
    </w:p>
    <w:p w:rsidR="00883DF0" w:rsidRPr="008D0941" w:rsidRDefault="00883DF0">
      <w:pPr>
        <w:spacing w:after="0" w:line="240" w:lineRule="auto"/>
        <w:ind w:left="300" w:right="-20"/>
        <w:rPr>
          <w:rFonts w:ascii="Times New Roman" w:hAnsi="Times New Roman"/>
          <w:color w:val="006600"/>
          <w:sz w:val="18"/>
          <w:szCs w:val="18"/>
          <w:lang w:val="sl-SI"/>
        </w:rPr>
      </w:pPr>
      <w:r w:rsidRPr="008D0941">
        <w:rPr>
          <w:rFonts w:ascii="Times New Roman" w:hAnsi="Times New Roman"/>
          <w:color w:val="006600"/>
          <w:w w:val="111"/>
          <w:sz w:val="18"/>
          <w:szCs w:val="18"/>
          <w:lang w:val="sl-SI"/>
        </w:rPr>
        <w:t>7.</w:t>
      </w:r>
    </w:p>
    <w:p w:rsidR="00883DF0" w:rsidRPr="008D0941" w:rsidRDefault="00883DF0">
      <w:pPr>
        <w:spacing w:after="0" w:line="200" w:lineRule="exact"/>
        <w:rPr>
          <w:color w:val="006600"/>
          <w:sz w:val="20"/>
          <w:szCs w:val="20"/>
          <w:lang w:val="sl-SI"/>
        </w:rPr>
      </w:pPr>
    </w:p>
    <w:p w:rsidR="00883DF0" w:rsidRPr="008D0941" w:rsidRDefault="00883DF0">
      <w:pPr>
        <w:spacing w:after="0" w:line="240" w:lineRule="exact"/>
        <w:rPr>
          <w:color w:val="006600"/>
          <w:sz w:val="24"/>
          <w:szCs w:val="24"/>
          <w:lang w:val="sl-SI"/>
        </w:rPr>
      </w:pPr>
    </w:p>
    <w:p w:rsidR="00883DF0" w:rsidRPr="008D0941" w:rsidRDefault="00883DF0">
      <w:pPr>
        <w:spacing w:after="0" w:line="240" w:lineRule="auto"/>
        <w:ind w:left="300" w:right="-20"/>
        <w:rPr>
          <w:rFonts w:ascii="Times New Roman" w:hAnsi="Times New Roman"/>
          <w:color w:val="006600"/>
          <w:sz w:val="18"/>
          <w:szCs w:val="18"/>
          <w:lang w:val="sl-SI"/>
        </w:rPr>
      </w:pPr>
      <w:r w:rsidRPr="008D0941">
        <w:rPr>
          <w:rFonts w:ascii="Times New Roman" w:hAnsi="Times New Roman"/>
          <w:color w:val="006600"/>
          <w:w w:val="111"/>
          <w:sz w:val="18"/>
          <w:szCs w:val="18"/>
          <w:lang w:val="sl-SI"/>
        </w:rPr>
        <w:t>8.</w:t>
      </w:r>
    </w:p>
    <w:p w:rsidR="00883DF0" w:rsidRPr="008D0941" w:rsidRDefault="00883DF0">
      <w:pPr>
        <w:spacing w:after="0" w:line="200" w:lineRule="exact"/>
        <w:rPr>
          <w:color w:val="006600"/>
          <w:sz w:val="20"/>
          <w:szCs w:val="20"/>
          <w:lang w:val="sl-SI"/>
        </w:rPr>
      </w:pPr>
    </w:p>
    <w:p w:rsidR="00883DF0" w:rsidRPr="008D0941" w:rsidRDefault="00883DF0">
      <w:pPr>
        <w:spacing w:after="0" w:line="240" w:lineRule="exact"/>
        <w:rPr>
          <w:color w:val="006600"/>
          <w:sz w:val="24"/>
          <w:szCs w:val="24"/>
          <w:lang w:val="sl-SI"/>
        </w:rPr>
      </w:pPr>
    </w:p>
    <w:p w:rsidR="00883DF0" w:rsidRPr="008D0941" w:rsidRDefault="00883DF0">
      <w:pPr>
        <w:spacing w:after="0" w:line="240" w:lineRule="auto"/>
        <w:ind w:left="300" w:right="-20"/>
        <w:rPr>
          <w:rFonts w:ascii="Times New Roman" w:hAnsi="Times New Roman"/>
          <w:color w:val="006600"/>
          <w:sz w:val="18"/>
          <w:szCs w:val="18"/>
          <w:lang w:val="sl-SI"/>
        </w:rPr>
      </w:pPr>
      <w:r w:rsidRPr="008D0941">
        <w:rPr>
          <w:rFonts w:ascii="Times New Roman" w:hAnsi="Times New Roman"/>
          <w:color w:val="006600"/>
          <w:w w:val="111"/>
          <w:sz w:val="18"/>
          <w:szCs w:val="18"/>
          <w:lang w:val="sl-SI"/>
        </w:rPr>
        <w:t>9.</w:t>
      </w:r>
    </w:p>
    <w:p w:rsidR="00883DF0" w:rsidRPr="008D0941" w:rsidRDefault="00883DF0">
      <w:pPr>
        <w:spacing w:after="0" w:line="200" w:lineRule="exact"/>
        <w:rPr>
          <w:color w:val="006600"/>
          <w:sz w:val="20"/>
          <w:szCs w:val="20"/>
          <w:lang w:val="sl-SI"/>
        </w:rPr>
      </w:pPr>
    </w:p>
    <w:p w:rsidR="00883DF0" w:rsidRPr="008D0941" w:rsidRDefault="00883DF0">
      <w:pPr>
        <w:spacing w:after="0" w:line="240" w:lineRule="exact"/>
        <w:rPr>
          <w:color w:val="006600"/>
          <w:sz w:val="24"/>
          <w:szCs w:val="24"/>
          <w:lang w:val="sl-SI"/>
        </w:rPr>
      </w:pPr>
    </w:p>
    <w:p w:rsidR="00883DF0" w:rsidRPr="008D0941" w:rsidRDefault="00883DF0">
      <w:pPr>
        <w:spacing w:after="0" w:line="240" w:lineRule="auto"/>
        <w:ind w:left="250" w:right="-20"/>
        <w:rPr>
          <w:rFonts w:ascii="Times New Roman" w:hAnsi="Times New Roman"/>
          <w:color w:val="006600"/>
          <w:sz w:val="18"/>
          <w:szCs w:val="18"/>
          <w:lang w:val="sl-SI"/>
        </w:rPr>
      </w:pPr>
      <w:r w:rsidRPr="008D0941">
        <w:rPr>
          <w:rFonts w:ascii="Times New Roman" w:hAnsi="Times New Roman"/>
          <w:color w:val="006600"/>
          <w:w w:val="111"/>
          <w:sz w:val="18"/>
          <w:szCs w:val="18"/>
          <w:lang w:val="sl-SI"/>
        </w:rPr>
        <w:t>10.</w:t>
      </w:r>
    </w:p>
    <w:p w:rsidR="00883DF0" w:rsidRPr="008D0941" w:rsidRDefault="00883DF0">
      <w:pPr>
        <w:spacing w:after="0" w:line="200" w:lineRule="exact"/>
        <w:rPr>
          <w:color w:val="006600"/>
          <w:sz w:val="20"/>
          <w:szCs w:val="20"/>
          <w:lang w:val="sl-SI"/>
        </w:rPr>
      </w:pPr>
    </w:p>
    <w:p w:rsidR="00883DF0" w:rsidRPr="008D0941" w:rsidRDefault="00883DF0">
      <w:pPr>
        <w:spacing w:after="0" w:line="240" w:lineRule="exact"/>
        <w:rPr>
          <w:color w:val="006600"/>
          <w:sz w:val="24"/>
          <w:szCs w:val="24"/>
          <w:lang w:val="sl-SI"/>
        </w:rPr>
      </w:pPr>
    </w:p>
    <w:p w:rsidR="00883DF0" w:rsidRPr="008D0941" w:rsidRDefault="00883DF0">
      <w:pPr>
        <w:spacing w:after="0" w:line="240" w:lineRule="auto"/>
        <w:ind w:left="250" w:right="-20"/>
        <w:rPr>
          <w:rFonts w:ascii="Times New Roman" w:hAnsi="Times New Roman"/>
          <w:color w:val="006600"/>
          <w:sz w:val="18"/>
          <w:szCs w:val="18"/>
          <w:lang w:val="sl-SI"/>
        </w:rPr>
      </w:pPr>
      <w:r w:rsidRPr="008D0941">
        <w:rPr>
          <w:rFonts w:ascii="Times New Roman" w:hAnsi="Times New Roman"/>
          <w:color w:val="006600"/>
          <w:w w:val="111"/>
          <w:sz w:val="18"/>
          <w:szCs w:val="18"/>
          <w:lang w:val="sl-SI"/>
        </w:rPr>
        <w:t>11.</w:t>
      </w:r>
    </w:p>
    <w:p w:rsidR="00883DF0" w:rsidRPr="008D0941" w:rsidRDefault="00883DF0">
      <w:pPr>
        <w:spacing w:after="0" w:line="200" w:lineRule="exact"/>
        <w:rPr>
          <w:color w:val="006600"/>
          <w:sz w:val="20"/>
          <w:szCs w:val="20"/>
          <w:lang w:val="sl-SI"/>
        </w:rPr>
      </w:pPr>
    </w:p>
    <w:p w:rsidR="00883DF0" w:rsidRPr="008D0941" w:rsidRDefault="00883DF0">
      <w:pPr>
        <w:spacing w:after="0" w:line="240" w:lineRule="exact"/>
        <w:rPr>
          <w:color w:val="006600"/>
          <w:sz w:val="24"/>
          <w:szCs w:val="24"/>
          <w:lang w:val="sl-SI"/>
        </w:rPr>
      </w:pPr>
    </w:p>
    <w:p w:rsidR="00883DF0" w:rsidRPr="008D0941" w:rsidRDefault="00883DF0">
      <w:pPr>
        <w:spacing w:after="0" w:line="240" w:lineRule="auto"/>
        <w:ind w:left="250" w:right="-20"/>
        <w:rPr>
          <w:rFonts w:ascii="Times New Roman" w:hAnsi="Times New Roman"/>
          <w:color w:val="006600"/>
          <w:sz w:val="18"/>
          <w:szCs w:val="18"/>
          <w:lang w:val="sl-SI"/>
        </w:rPr>
      </w:pPr>
      <w:r w:rsidRPr="008D0941">
        <w:rPr>
          <w:rFonts w:ascii="Times New Roman" w:hAnsi="Times New Roman"/>
          <w:color w:val="006600"/>
          <w:w w:val="111"/>
          <w:sz w:val="18"/>
          <w:szCs w:val="18"/>
          <w:lang w:val="sl-SI"/>
        </w:rPr>
        <w:t>12.</w:t>
      </w:r>
    </w:p>
    <w:p w:rsidR="00883DF0" w:rsidRPr="008D0941" w:rsidRDefault="00883DF0">
      <w:pPr>
        <w:spacing w:after="0"/>
        <w:rPr>
          <w:color w:val="006600"/>
          <w:lang w:val="sl-SI"/>
        </w:rPr>
        <w:sectPr w:rsidR="00883DF0" w:rsidRPr="008D0941">
          <w:type w:val="continuous"/>
          <w:pgSz w:w="11920" w:h="16840"/>
          <w:pgMar w:top="440" w:right="600" w:bottom="280" w:left="620" w:header="708" w:footer="708" w:gutter="0"/>
          <w:cols w:space="708"/>
        </w:sectPr>
      </w:pPr>
    </w:p>
    <w:p w:rsidR="00883DF0" w:rsidRPr="008D0941" w:rsidRDefault="00883DF0">
      <w:pPr>
        <w:spacing w:before="67" w:after="0" w:line="240" w:lineRule="auto"/>
        <w:ind w:left="2858" w:right="-20"/>
        <w:rPr>
          <w:rFonts w:ascii="Arial" w:hAnsi="Arial" w:cs="Arial"/>
          <w:color w:val="006600"/>
          <w:sz w:val="32"/>
          <w:szCs w:val="32"/>
          <w:lang w:val="sl-SI"/>
        </w:rPr>
      </w:pPr>
      <w:r w:rsidRPr="008D0941">
        <w:rPr>
          <w:rFonts w:ascii="Arial" w:hAnsi="Arial" w:cs="Arial"/>
          <w:b/>
          <w:bCs/>
          <w:color w:val="006600"/>
          <w:spacing w:val="3"/>
          <w:sz w:val="32"/>
          <w:szCs w:val="32"/>
          <w:lang w:val="sl-SI"/>
        </w:rPr>
        <w:t xml:space="preserve">           KITÖLTÉSI ÚTMUTATÓ </w:t>
      </w:r>
    </w:p>
    <w:p w:rsidR="00883DF0" w:rsidRPr="008D0941" w:rsidRDefault="00883DF0">
      <w:pPr>
        <w:spacing w:before="4" w:after="0" w:line="269" w:lineRule="exact"/>
        <w:ind w:left="2866" w:right="-20"/>
        <w:rPr>
          <w:rFonts w:ascii="Arial" w:hAnsi="Arial" w:cs="Arial"/>
          <w:color w:val="006600"/>
          <w:sz w:val="24"/>
          <w:szCs w:val="24"/>
          <w:lang w:val="sl-SI"/>
        </w:rPr>
      </w:pPr>
      <w:r w:rsidRPr="008D0941">
        <w:rPr>
          <w:rFonts w:ascii="Arial" w:hAnsi="Arial" w:cs="Arial"/>
          <w:b/>
          <w:bCs/>
          <w:color w:val="006600"/>
          <w:position w:val="-1"/>
          <w:sz w:val="24"/>
          <w:szCs w:val="24"/>
          <w:lang w:val="sl-SI"/>
        </w:rPr>
        <w:t>rendkívüli szociális seg</w:t>
      </w:r>
      <w:r>
        <w:rPr>
          <w:rFonts w:ascii="Arial" w:hAnsi="Arial" w:cs="Arial"/>
          <w:b/>
          <w:bCs/>
          <w:color w:val="006600"/>
          <w:position w:val="-1"/>
          <w:sz w:val="24"/>
          <w:szCs w:val="24"/>
          <w:lang w:val="sl-SI"/>
        </w:rPr>
        <w:t>ély</w:t>
      </w:r>
      <w:r w:rsidRPr="008D0941">
        <w:rPr>
          <w:rFonts w:ascii="Arial" w:hAnsi="Arial" w:cs="Arial"/>
          <w:b/>
          <w:bCs/>
          <w:color w:val="006600"/>
          <w:position w:val="-1"/>
          <w:sz w:val="24"/>
          <w:szCs w:val="24"/>
          <w:lang w:val="sl-SI"/>
        </w:rPr>
        <w:t xml:space="preserve"> odaítélése iránti kérelem</w:t>
      </w:r>
      <w:r>
        <w:rPr>
          <w:rFonts w:ascii="Arial" w:hAnsi="Arial" w:cs="Arial"/>
          <w:b/>
          <w:bCs/>
          <w:color w:val="006600"/>
          <w:position w:val="-1"/>
          <w:sz w:val="24"/>
          <w:szCs w:val="24"/>
          <w:lang w:val="sl-SI"/>
        </w:rPr>
        <w:t>hez</w:t>
      </w:r>
    </w:p>
    <w:p w:rsidR="00883DF0" w:rsidRPr="00B70A61" w:rsidRDefault="00883DF0">
      <w:pPr>
        <w:spacing w:before="6" w:after="0" w:line="220" w:lineRule="exact"/>
        <w:rPr>
          <w:color w:val="006600"/>
          <w:sz w:val="24"/>
          <w:lang w:val="sl-SI"/>
        </w:rPr>
      </w:pPr>
    </w:p>
    <w:p w:rsidR="00883DF0" w:rsidRPr="00B70A61" w:rsidRDefault="00883DF0">
      <w:pPr>
        <w:spacing w:after="0"/>
        <w:rPr>
          <w:color w:val="006600"/>
          <w:sz w:val="24"/>
          <w:lang w:val="sl-SI"/>
        </w:rPr>
        <w:sectPr w:rsidR="00883DF0" w:rsidRPr="00B70A61">
          <w:pgSz w:w="11920" w:h="16840"/>
          <w:pgMar w:top="560" w:right="600" w:bottom="400" w:left="620" w:header="0" w:footer="86" w:gutter="0"/>
          <w:cols w:space="708"/>
        </w:sectPr>
      </w:pPr>
    </w:p>
    <w:p w:rsidR="00883DF0" w:rsidRPr="00D236AE" w:rsidRDefault="00883DF0">
      <w:pPr>
        <w:spacing w:before="44" w:after="0" w:line="248" w:lineRule="auto"/>
        <w:ind w:left="117" w:right="-44"/>
        <w:jc w:val="both"/>
        <w:rPr>
          <w:rFonts w:ascii="Times New Roman" w:hAnsi="Times New Roman"/>
          <w:color w:val="006600"/>
          <w:sz w:val="15"/>
          <w:szCs w:val="15"/>
          <w:lang w:val="sl-SI"/>
        </w:rPr>
      </w:pPr>
      <w:r w:rsidRPr="00D236AE">
        <w:rPr>
          <w:rFonts w:ascii="Times New Roman" w:hAnsi="Times New Roman"/>
          <w:color w:val="006600"/>
          <w:sz w:val="15"/>
          <w:szCs w:val="15"/>
          <w:lang w:val="sl-SI"/>
        </w:rPr>
        <w:t>A rendkívüli pénzügyi szociális segély odaítélésére vonatkozó kérelmet ezen útmutatóval összhangban kell kitölteni. Ha a kérelem nem ezen útmutatóval  összhangban van kitöltve, illetve nincs teljes egészében kitöltve, a szociális munkaközpont (a folytatásban: SZMK)</w:t>
      </w:r>
      <w:r w:rsidRPr="00D236AE">
        <w:rPr>
          <w:rFonts w:ascii="Times New Roman" w:hAnsi="Times New Roman"/>
          <w:color w:val="006600"/>
          <w:spacing w:val="16"/>
          <w:w w:val="116"/>
          <w:sz w:val="15"/>
          <w:szCs w:val="15"/>
          <w:lang w:val="sl-SI"/>
        </w:rPr>
        <w:t xml:space="preserve">  nem bírálhatja el. Úgy kell értelmezni, hogy a </w:t>
      </w:r>
      <w:r w:rsidRPr="00D236AE">
        <w:rPr>
          <w:rFonts w:ascii="Times New Roman" w:hAnsi="Times New Roman"/>
          <w:b/>
          <w:color w:val="006600"/>
          <w:spacing w:val="16"/>
          <w:w w:val="116"/>
          <w:sz w:val="15"/>
          <w:szCs w:val="15"/>
          <w:lang w:val="sl-SI"/>
        </w:rPr>
        <w:t>kérelem</w:t>
      </w:r>
      <w:r w:rsidRPr="00D236AE">
        <w:rPr>
          <w:rFonts w:ascii="Times New Roman" w:hAnsi="Times New Roman"/>
          <w:color w:val="006600"/>
          <w:spacing w:val="16"/>
          <w:w w:val="116"/>
          <w:sz w:val="15"/>
          <w:szCs w:val="15"/>
          <w:lang w:val="sl-SI"/>
        </w:rPr>
        <w:t xml:space="preserve"> </w:t>
      </w:r>
      <w:r w:rsidRPr="00D236AE">
        <w:rPr>
          <w:rFonts w:ascii="Times New Roman" w:hAnsi="Times New Roman"/>
          <w:color w:val="006600"/>
          <w:sz w:val="15"/>
          <w:szCs w:val="15"/>
          <w:lang w:val="sl-SI"/>
        </w:rPr>
        <w:t xml:space="preserve">még csak akkor van benyújtva, ha helyesen kitöltve érkezett meg a munkaközponthoz. </w:t>
      </w:r>
    </w:p>
    <w:p w:rsidR="00883DF0" w:rsidRPr="00D236AE" w:rsidRDefault="00883DF0">
      <w:pPr>
        <w:spacing w:before="76" w:after="0" w:line="248" w:lineRule="auto"/>
        <w:ind w:left="117" w:right="-43"/>
        <w:jc w:val="both"/>
        <w:rPr>
          <w:rFonts w:ascii="Times New Roman" w:hAnsi="Times New Roman"/>
          <w:color w:val="006600"/>
          <w:sz w:val="15"/>
          <w:szCs w:val="15"/>
          <w:lang w:val="sl-SI"/>
        </w:rPr>
      </w:pPr>
      <w:r w:rsidRPr="00D236AE">
        <w:rPr>
          <w:rFonts w:ascii="Times New Roman" w:hAnsi="Times New Roman"/>
          <w:color w:val="006600"/>
          <w:spacing w:val="-1"/>
          <w:w w:val="114"/>
          <w:sz w:val="15"/>
          <w:szCs w:val="15"/>
          <w:lang w:val="sl-SI"/>
        </w:rPr>
        <w:t>A rendkívüli pénzügyi szociális segély</w:t>
      </w:r>
      <w:r w:rsidRPr="00D236AE">
        <w:rPr>
          <w:rFonts w:ascii="Times New Roman" w:hAnsi="Times New Roman"/>
          <w:color w:val="006600"/>
          <w:spacing w:val="21"/>
          <w:w w:val="114"/>
          <w:sz w:val="15"/>
          <w:szCs w:val="15"/>
          <w:lang w:val="sl-SI"/>
        </w:rPr>
        <w:t xml:space="preserve"> </w:t>
      </w:r>
      <w:r w:rsidRPr="00D236AE">
        <w:rPr>
          <w:rFonts w:ascii="Times New Roman" w:hAnsi="Times New Roman"/>
          <w:color w:val="006600"/>
          <w:spacing w:val="-1"/>
          <w:w w:val="114"/>
          <w:sz w:val="15"/>
          <w:szCs w:val="15"/>
          <w:lang w:val="sl-SI"/>
        </w:rPr>
        <w:t xml:space="preserve">a jogosultat a kérelem benyújtását követő következő hónap első napjától illeti meg </w:t>
      </w:r>
    </w:p>
    <w:p w:rsidR="00883DF0" w:rsidRPr="00D236AE" w:rsidRDefault="00883DF0">
      <w:pPr>
        <w:spacing w:before="75" w:after="0" w:line="248" w:lineRule="auto"/>
        <w:ind w:left="116" w:right="-43"/>
        <w:jc w:val="both"/>
        <w:rPr>
          <w:rFonts w:ascii="Times New Roman" w:hAnsi="Times New Roman"/>
          <w:color w:val="006600"/>
          <w:sz w:val="15"/>
          <w:szCs w:val="15"/>
          <w:lang w:val="sl-SI"/>
        </w:rPr>
      </w:pPr>
      <w:r w:rsidRPr="00D236AE">
        <w:rPr>
          <w:rFonts w:ascii="Arial" w:hAnsi="Arial" w:cs="Arial"/>
          <w:b/>
          <w:bCs/>
          <w:color w:val="006600"/>
          <w:spacing w:val="-1"/>
          <w:sz w:val="15"/>
          <w:szCs w:val="15"/>
          <w:lang w:val="sl-SI"/>
        </w:rPr>
        <w:t xml:space="preserve"> A kérelmet teljes egészében ki kell tölteni.</w:t>
      </w:r>
      <w:r w:rsidRPr="00D236AE">
        <w:rPr>
          <w:rFonts w:ascii="Times New Roman" w:hAnsi="Times New Roman"/>
          <w:color w:val="006600"/>
          <w:spacing w:val="22"/>
          <w:sz w:val="15"/>
          <w:szCs w:val="15"/>
          <w:lang w:val="sl-SI"/>
        </w:rPr>
        <w:t xml:space="preserve"> </w:t>
      </w:r>
      <w:r w:rsidRPr="00D236AE">
        <w:rPr>
          <w:rFonts w:ascii="Times New Roman" w:hAnsi="Times New Roman"/>
          <w:color w:val="006600"/>
          <w:spacing w:val="-1"/>
          <w:w w:val="110"/>
          <w:sz w:val="15"/>
          <w:szCs w:val="15"/>
          <w:lang w:val="sl-SI"/>
        </w:rPr>
        <w:t xml:space="preserve">Az összes feltett kérdésre úgy kell válaszolni, hogy bekarikázza az IGEN vagy a NEM szót, illetve </w:t>
      </w:r>
      <w:r w:rsidRPr="006A37DA">
        <w:rPr>
          <w:rFonts w:ascii="Times New Roman" w:hAnsi="Times New Roman"/>
          <w:color w:val="006600"/>
          <w:spacing w:val="-1"/>
          <w:w w:val="110"/>
          <w:sz w:val="15"/>
          <w:szCs w:val="28"/>
          <w:lang w:val="sl-SI"/>
        </w:rPr>
        <w:t>beírja</w:t>
      </w:r>
      <w:r w:rsidRPr="00D236AE">
        <w:rPr>
          <w:rFonts w:ascii="Times New Roman" w:hAnsi="Times New Roman"/>
          <w:color w:val="006600"/>
          <w:spacing w:val="-1"/>
          <w:w w:val="110"/>
          <w:sz w:val="15"/>
          <w:szCs w:val="15"/>
          <w:lang w:val="sl-SI"/>
        </w:rPr>
        <w:t xml:space="preserve"> az adatot  az előrelátott helyre vagy  vonalra. Ahová az adatot nem írja be, ott húzzon vonalat</w:t>
      </w:r>
      <w:r w:rsidRPr="00D236AE">
        <w:rPr>
          <w:rFonts w:ascii="Times New Roman" w:hAnsi="Times New Roman"/>
          <w:color w:val="006600"/>
          <w:w w:val="114"/>
          <w:sz w:val="15"/>
          <w:szCs w:val="15"/>
          <w:lang w:val="sl-SI"/>
        </w:rPr>
        <w:t>.</w:t>
      </w:r>
    </w:p>
    <w:p w:rsidR="00883DF0" w:rsidRPr="00D236AE" w:rsidRDefault="00883DF0">
      <w:pPr>
        <w:spacing w:before="1" w:after="0" w:line="130" w:lineRule="exact"/>
        <w:rPr>
          <w:color w:val="006600"/>
          <w:sz w:val="15"/>
          <w:szCs w:val="13"/>
          <w:lang w:val="sl-SI"/>
        </w:rPr>
      </w:pPr>
    </w:p>
    <w:p w:rsidR="00883DF0" w:rsidRPr="00D236AE" w:rsidRDefault="00883DF0" w:rsidP="00D81413">
      <w:pPr>
        <w:spacing w:after="0" w:line="240" w:lineRule="auto"/>
        <w:ind w:left="116" w:right="1902"/>
        <w:jc w:val="both"/>
        <w:rPr>
          <w:rFonts w:ascii="Arial" w:hAnsi="Arial" w:cs="Arial"/>
          <w:color w:val="006600"/>
          <w:sz w:val="15"/>
          <w:szCs w:val="15"/>
          <w:lang w:val="sl-SI"/>
        </w:rPr>
      </w:pPr>
      <w:r w:rsidRPr="00D236AE">
        <w:rPr>
          <w:rFonts w:ascii="Arial" w:hAnsi="Arial" w:cs="Arial"/>
          <w:b/>
          <w:bCs/>
          <w:color w:val="006600"/>
          <w:spacing w:val="-1"/>
          <w:sz w:val="15"/>
          <w:szCs w:val="15"/>
          <w:lang w:val="sl-SI"/>
        </w:rPr>
        <w:t>Az adatokat nyomtatott betűkkel írja be</w:t>
      </w:r>
      <w:r w:rsidRPr="00D236AE">
        <w:rPr>
          <w:rFonts w:ascii="Arial" w:hAnsi="Arial" w:cs="Arial"/>
          <w:b/>
          <w:bCs/>
          <w:color w:val="006600"/>
          <w:spacing w:val="-1"/>
          <w:w w:val="102"/>
          <w:sz w:val="15"/>
          <w:szCs w:val="15"/>
          <w:lang w:val="sl-SI"/>
        </w:rPr>
        <w:t>.</w:t>
      </w:r>
    </w:p>
    <w:p w:rsidR="00883DF0" w:rsidRPr="00D236AE" w:rsidRDefault="00883DF0">
      <w:pPr>
        <w:spacing w:before="7" w:after="0" w:line="130" w:lineRule="exact"/>
        <w:rPr>
          <w:color w:val="006600"/>
          <w:sz w:val="15"/>
          <w:szCs w:val="13"/>
          <w:lang w:val="sl-SI"/>
        </w:rPr>
      </w:pPr>
    </w:p>
    <w:p w:rsidR="00883DF0" w:rsidRPr="00D236AE" w:rsidRDefault="00883DF0">
      <w:pPr>
        <w:spacing w:after="0" w:line="248" w:lineRule="auto"/>
        <w:ind w:left="116" w:right="-43"/>
        <w:jc w:val="both"/>
        <w:rPr>
          <w:rFonts w:ascii="Times New Roman" w:hAnsi="Times New Roman"/>
          <w:color w:val="006600"/>
          <w:sz w:val="15"/>
          <w:szCs w:val="15"/>
          <w:lang w:val="sl-SI"/>
        </w:rPr>
      </w:pPr>
      <w:r w:rsidRPr="00D236AE">
        <w:rPr>
          <w:rFonts w:ascii="Arial" w:hAnsi="Arial" w:cs="Arial"/>
          <w:b/>
          <w:bCs/>
          <w:color w:val="006600"/>
          <w:spacing w:val="-1"/>
          <w:sz w:val="15"/>
          <w:szCs w:val="15"/>
          <w:lang w:val="sl-SI"/>
        </w:rPr>
        <w:t xml:space="preserve">A kérelmet annál a szociális munkaközpontnál nyújtsa be, </w:t>
      </w:r>
      <w:r w:rsidRPr="00D236AE">
        <w:rPr>
          <w:rFonts w:ascii="Arial" w:hAnsi="Arial" w:cs="Arial"/>
          <w:bCs/>
          <w:color w:val="006600"/>
          <w:spacing w:val="-1"/>
          <w:sz w:val="15"/>
          <w:szCs w:val="15"/>
          <w:lang w:val="sl-SI"/>
        </w:rPr>
        <w:t>ahol az állandó lakóhelye van, illetve ahol a személyek többsége ténylegesen lakik (ha az állandó, illetve ideiglenes lakóhelyük  különböző lakcímeken van). A kérelmet személyesen vagy postai úton nyúthatja be.</w:t>
      </w:r>
    </w:p>
    <w:p w:rsidR="00883DF0" w:rsidRPr="00D236AE" w:rsidRDefault="00883DF0">
      <w:pPr>
        <w:spacing w:before="11" w:after="0" w:line="260" w:lineRule="exact"/>
        <w:rPr>
          <w:color w:val="006600"/>
          <w:sz w:val="15"/>
          <w:szCs w:val="26"/>
          <w:lang w:val="sl-SI"/>
        </w:rPr>
      </w:pPr>
    </w:p>
    <w:p w:rsidR="00883DF0" w:rsidRPr="00D236AE" w:rsidRDefault="00883DF0" w:rsidP="00E40F0E">
      <w:pPr>
        <w:spacing w:after="0" w:line="240" w:lineRule="auto"/>
        <w:ind w:left="117" w:right="912"/>
        <w:jc w:val="both"/>
        <w:rPr>
          <w:rFonts w:ascii="Times New Roman" w:hAnsi="Times New Roman"/>
          <w:color w:val="006600"/>
          <w:sz w:val="15"/>
          <w:szCs w:val="15"/>
          <w:lang w:val="sl-SI"/>
        </w:rPr>
      </w:pPr>
      <w:r w:rsidRPr="00D236AE">
        <w:rPr>
          <w:rFonts w:ascii="Times New Roman" w:hAnsi="Times New Roman"/>
          <w:color w:val="006600"/>
          <w:spacing w:val="-1"/>
          <w:sz w:val="15"/>
          <w:szCs w:val="15"/>
          <w:lang w:val="sl-SI"/>
        </w:rPr>
        <w:t>MAGYARÁZAT A KÉRELEM EGYES PONTJAIHOZ</w:t>
      </w:r>
    </w:p>
    <w:p w:rsidR="00883DF0" w:rsidRPr="00D236AE" w:rsidRDefault="00883DF0">
      <w:pPr>
        <w:spacing w:before="9" w:after="0" w:line="160" w:lineRule="exact"/>
        <w:rPr>
          <w:color w:val="006600"/>
          <w:sz w:val="15"/>
          <w:szCs w:val="16"/>
          <w:lang w:val="sl-SI"/>
        </w:rPr>
      </w:pPr>
    </w:p>
    <w:p w:rsidR="00883DF0" w:rsidRPr="00D236AE" w:rsidRDefault="00883DF0">
      <w:pPr>
        <w:spacing w:after="0" w:line="306" w:lineRule="auto"/>
        <w:ind w:left="117" w:right="13"/>
        <w:jc w:val="both"/>
        <w:rPr>
          <w:rFonts w:ascii="Arial" w:hAnsi="Arial" w:cs="Arial"/>
          <w:color w:val="006600"/>
          <w:sz w:val="15"/>
          <w:szCs w:val="16"/>
          <w:lang w:val="sl-SI"/>
        </w:rPr>
      </w:pPr>
      <w:r w:rsidRPr="00D236AE">
        <w:rPr>
          <w:rFonts w:ascii="Arial" w:hAnsi="Arial" w:cs="Arial"/>
          <w:b/>
          <w:bCs/>
          <w:color w:val="006600"/>
          <w:sz w:val="15"/>
          <w:szCs w:val="16"/>
          <w:lang w:val="sl-SI"/>
        </w:rPr>
        <w:t>I.</w:t>
      </w:r>
      <w:r w:rsidRPr="00D236AE">
        <w:rPr>
          <w:rFonts w:ascii="Arial" w:hAnsi="Arial" w:cs="Arial"/>
          <w:b/>
          <w:bCs/>
          <w:color w:val="006600"/>
          <w:spacing w:val="7"/>
          <w:sz w:val="15"/>
          <w:szCs w:val="16"/>
          <w:lang w:val="sl-SI"/>
        </w:rPr>
        <w:t xml:space="preserve"> A KÖZESZKÖZÖKBÖL EREDŐ JOGOKAT ÉRVÉNYESÍTŐ SZEMÉLYEK ADATAI</w:t>
      </w:r>
    </w:p>
    <w:p w:rsidR="00883DF0" w:rsidRPr="00D236AE" w:rsidRDefault="00883DF0" w:rsidP="003838E3">
      <w:pPr>
        <w:spacing w:before="70" w:after="0" w:line="240" w:lineRule="auto"/>
        <w:ind w:left="117" w:right="362"/>
        <w:jc w:val="both"/>
        <w:rPr>
          <w:rFonts w:ascii="Times New Roman" w:hAnsi="Times New Roman"/>
          <w:color w:val="006600"/>
          <w:spacing w:val="-1"/>
          <w:sz w:val="15"/>
          <w:szCs w:val="15"/>
          <w:lang w:val="sl-SI"/>
        </w:rPr>
      </w:pPr>
      <w:r w:rsidRPr="00D236AE">
        <w:rPr>
          <w:rFonts w:ascii="Times New Roman" w:hAnsi="Times New Roman"/>
          <w:color w:val="006600"/>
          <w:spacing w:val="-1"/>
          <w:sz w:val="15"/>
          <w:szCs w:val="15"/>
          <w:lang w:val="sl-SI"/>
        </w:rPr>
        <w:t>Kérelmező az a személy, aki  a kérelmen  kérelmezőként van feltüntetve.</w:t>
      </w:r>
    </w:p>
    <w:p w:rsidR="00883DF0" w:rsidRPr="00D236AE" w:rsidRDefault="00883DF0" w:rsidP="00A22966">
      <w:pPr>
        <w:spacing w:before="70" w:after="0" w:line="240" w:lineRule="auto"/>
        <w:ind w:left="117" w:right="-78"/>
        <w:jc w:val="both"/>
        <w:rPr>
          <w:rFonts w:ascii="Times New Roman" w:hAnsi="Times New Roman"/>
          <w:color w:val="006600"/>
          <w:sz w:val="15"/>
          <w:szCs w:val="15"/>
          <w:lang w:val="sl-SI"/>
        </w:rPr>
      </w:pPr>
      <w:r w:rsidRPr="00D236AE">
        <w:rPr>
          <w:rFonts w:ascii="Times New Roman" w:hAnsi="Times New Roman"/>
          <w:color w:val="006600"/>
          <w:sz w:val="15"/>
          <w:szCs w:val="15"/>
          <w:lang w:val="sl-SI"/>
        </w:rPr>
        <w:t xml:space="preserve">Az anyagi helyzet megállapításakor a kérelmezőn kívül </w:t>
      </w:r>
      <w:r w:rsidRPr="00D236AE">
        <w:rPr>
          <w:rFonts w:ascii="Times New Roman" w:hAnsi="Times New Roman"/>
          <w:b/>
          <w:color w:val="006600"/>
          <w:sz w:val="15"/>
          <w:szCs w:val="15"/>
          <w:lang w:val="sl-SI"/>
        </w:rPr>
        <w:t>az alábbi személyek vannak figyelembe véve, akiket be kell írnia a kérelembe  (hozzátartozó személyek</w:t>
      </w:r>
      <w:r w:rsidRPr="00D236AE">
        <w:rPr>
          <w:rFonts w:ascii="Times New Roman" w:hAnsi="Times New Roman"/>
          <w:color w:val="006600"/>
          <w:sz w:val="15"/>
          <w:szCs w:val="15"/>
          <w:lang w:val="sl-SI"/>
        </w:rPr>
        <w:t>)</w:t>
      </w:r>
    </w:p>
    <w:p w:rsidR="00883DF0" w:rsidRPr="00D236AE" w:rsidRDefault="00883DF0">
      <w:pPr>
        <w:spacing w:before="75" w:after="0" w:line="248" w:lineRule="auto"/>
        <w:ind w:left="117" w:right="-44"/>
        <w:jc w:val="both"/>
        <w:rPr>
          <w:rFonts w:ascii="Times New Roman" w:hAnsi="Times New Roman"/>
          <w:color w:val="006600"/>
          <w:sz w:val="15"/>
          <w:szCs w:val="15"/>
          <w:lang w:val="sl-SI"/>
        </w:rPr>
      </w:pPr>
      <w:r w:rsidRPr="00D236AE">
        <w:rPr>
          <w:rFonts w:ascii="Times New Roman" w:hAnsi="Times New Roman"/>
          <w:color w:val="006600"/>
          <w:spacing w:val="-1"/>
          <w:sz w:val="15"/>
          <w:szCs w:val="15"/>
          <w:lang w:val="sl-SI"/>
        </w:rPr>
        <w:t>1</w:t>
      </w:r>
      <w:r w:rsidRPr="00D236AE">
        <w:rPr>
          <w:rFonts w:ascii="Times New Roman" w:hAnsi="Times New Roman"/>
          <w:color w:val="006600"/>
          <w:sz w:val="15"/>
          <w:szCs w:val="15"/>
          <w:lang w:val="sl-SI"/>
        </w:rPr>
        <w:t>.</w:t>
      </w:r>
      <w:r w:rsidRPr="00D236AE">
        <w:rPr>
          <w:rFonts w:ascii="Times New Roman" w:hAnsi="Times New Roman"/>
          <w:color w:val="006600"/>
          <w:spacing w:val="18"/>
          <w:sz w:val="15"/>
          <w:szCs w:val="15"/>
          <w:lang w:val="sl-SI"/>
        </w:rPr>
        <w:t xml:space="preserve"> </w:t>
      </w:r>
      <w:r w:rsidRPr="00D236AE">
        <w:rPr>
          <w:rFonts w:ascii="Times New Roman" w:hAnsi="Times New Roman"/>
          <w:color w:val="006600"/>
          <w:spacing w:val="5"/>
          <w:w w:val="114"/>
          <w:sz w:val="15"/>
          <w:szCs w:val="15"/>
          <w:lang w:val="sl-SI"/>
        </w:rPr>
        <w:t xml:space="preserve"> </w:t>
      </w:r>
      <w:r w:rsidRPr="00D236AE">
        <w:rPr>
          <w:rFonts w:ascii="Times New Roman" w:hAnsi="Times New Roman"/>
          <w:color w:val="006600"/>
          <w:spacing w:val="-1"/>
          <w:w w:val="114"/>
          <w:sz w:val="15"/>
          <w:szCs w:val="15"/>
          <w:lang w:val="sl-SI"/>
        </w:rPr>
        <w:t xml:space="preserve">házastárs illetve az a személy akivel a kérelmező élettársi  közösségben él, amely azon előírás szerint, amely a házasságkötési és  a családi viszonyokat </w:t>
      </w:r>
      <w:r>
        <w:rPr>
          <w:rFonts w:ascii="Times New Roman" w:hAnsi="Times New Roman"/>
          <w:color w:val="006600"/>
          <w:spacing w:val="-1"/>
          <w:w w:val="114"/>
          <w:sz w:val="15"/>
          <w:szCs w:val="15"/>
          <w:lang w:val="sl-SI"/>
        </w:rPr>
        <w:t xml:space="preserve">szabályozza </w:t>
      </w:r>
      <w:r w:rsidRPr="00D236AE">
        <w:rPr>
          <w:rFonts w:ascii="Times New Roman" w:hAnsi="Times New Roman"/>
          <w:color w:val="006600"/>
          <w:spacing w:val="-1"/>
          <w:w w:val="114"/>
          <w:sz w:val="15"/>
          <w:szCs w:val="15"/>
          <w:lang w:val="sl-SI"/>
        </w:rPr>
        <w:t>jogi következményekkel a házassággal egyenértékű, illetve  az a személy, akivel a kérelmező nyilvántartott  azonos nemű  partneri közösségben él (a folytatásban: házastárs vagy partner</w:t>
      </w:r>
      <w:r w:rsidRPr="00D236AE">
        <w:rPr>
          <w:rFonts w:ascii="Times New Roman" w:hAnsi="Times New Roman"/>
          <w:color w:val="006600"/>
          <w:w w:val="110"/>
          <w:sz w:val="15"/>
          <w:szCs w:val="15"/>
          <w:lang w:val="sl-SI"/>
        </w:rPr>
        <w:t>)</w:t>
      </w:r>
      <w:r w:rsidRPr="00D236AE">
        <w:rPr>
          <w:rFonts w:ascii="Times New Roman" w:hAnsi="Times New Roman"/>
          <w:color w:val="006600"/>
          <w:spacing w:val="1"/>
          <w:w w:val="110"/>
          <w:sz w:val="15"/>
          <w:szCs w:val="15"/>
          <w:lang w:val="sl-SI"/>
        </w:rPr>
        <w:t xml:space="preserve"> </w:t>
      </w:r>
      <w:r w:rsidRPr="00D236AE">
        <w:rPr>
          <w:rFonts w:ascii="Times New Roman" w:hAnsi="Times New Roman"/>
          <w:color w:val="006600"/>
          <w:sz w:val="15"/>
          <w:szCs w:val="15"/>
          <w:lang w:val="sl-SI"/>
        </w:rPr>
        <w:t>–</w:t>
      </w:r>
      <w:r w:rsidRPr="00D236AE">
        <w:rPr>
          <w:rFonts w:ascii="Times New Roman" w:hAnsi="Times New Roman"/>
          <w:color w:val="006600"/>
          <w:spacing w:val="5"/>
          <w:sz w:val="15"/>
          <w:szCs w:val="15"/>
          <w:lang w:val="sl-SI"/>
        </w:rPr>
        <w:t xml:space="preserve"> a házastársat ne írja be abban az esetben, ha ez az életközösségben már nincs összekötve a családdal  és elkezdődött a házasság felbontásának eljárása.</w:t>
      </w:r>
    </w:p>
    <w:p w:rsidR="00883DF0" w:rsidRPr="00D236AE" w:rsidRDefault="00883DF0">
      <w:pPr>
        <w:spacing w:before="73" w:after="0" w:line="245" w:lineRule="auto"/>
        <w:ind w:left="118" w:right="-44"/>
        <w:jc w:val="both"/>
        <w:rPr>
          <w:rFonts w:ascii="Times New Roman" w:hAnsi="Times New Roman"/>
          <w:color w:val="006600"/>
          <w:sz w:val="15"/>
          <w:szCs w:val="15"/>
          <w:lang w:val="sl-SI"/>
        </w:rPr>
      </w:pPr>
      <w:r w:rsidRPr="00D236AE">
        <w:rPr>
          <w:rFonts w:ascii="Times New Roman" w:hAnsi="Times New Roman"/>
          <w:color w:val="006600"/>
          <w:spacing w:val="-1"/>
          <w:sz w:val="15"/>
          <w:szCs w:val="15"/>
          <w:lang w:val="sl-SI"/>
        </w:rPr>
        <w:t>2</w:t>
      </w:r>
      <w:r w:rsidRPr="00D236AE">
        <w:rPr>
          <w:rFonts w:ascii="Times New Roman" w:hAnsi="Times New Roman"/>
          <w:color w:val="006600"/>
          <w:sz w:val="15"/>
          <w:szCs w:val="15"/>
          <w:lang w:val="sl-SI"/>
        </w:rPr>
        <w:t xml:space="preserve">. </w:t>
      </w:r>
      <w:r w:rsidRPr="00D236AE">
        <w:rPr>
          <w:rFonts w:ascii="Times New Roman" w:hAnsi="Times New Roman"/>
          <w:color w:val="006600"/>
          <w:spacing w:val="11"/>
          <w:sz w:val="15"/>
          <w:szCs w:val="15"/>
          <w:lang w:val="sl-SI"/>
        </w:rPr>
        <w:t xml:space="preserve"> gyerekek és mostohagyerekek, akiket a kérelmező vagy az előző pontban  szereplő személy a törvény szerint köteles eltartani.</w:t>
      </w:r>
    </w:p>
    <w:p w:rsidR="00883DF0" w:rsidRPr="00D236AE" w:rsidRDefault="00883DF0" w:rsidP="00AE4E15">
      <w:pPr>
        <w:spacing w:before="77" w:after="0" w:line="248" w:lineRule="auto"/>
        <w:ind w:left="117" w:right="32" w:firstLine="1"/>
        <w:jc w:val="both"/>
        <w:rPr>
          <w:rFonts w:ascii="Times New Roman" w:hAnsi="Times New Roman"/>
          <w:color w:val="006600"/>
          <w:sz w:val="15"/>
          <w:szCs w:val="15"/>
          <w:lang w:val="sl-SI"/>
        </w:rPr>
      </w:pPr>
      <w:r w:rsidRPr="00D236AE">
        <w:rPr>
          <w:rFonts w:ascii="Arial" w:hAnsi="Arial" w:cs="Arial"/>
          <w:b/>
          <w:bCs/>
          <w:color w:val="006600"/>
          <w:sz w:val="15"/>
          <w:szCs w:val="15"/>
          <w:lang w:val="sl-SI"/>
        </w:rPr>
        <w:t xml:space="preserve">Feltételezzük, </w:t>
      </w:r>
      <w:r w:rsidRPr="00D236AE">
        <w:rPr>
          <w:rFonts w:ascii="Arial" w:hAnsi="Arial" w:cs="Arial"/>
          <w:bCs/>
          <w:color w:val="006600"/>
          <w:sz w:val="15"/>
          <w:szCs w:val="15"/>
          <w:lang w:val="sl-SI"/>
        </w:rPr>
        <w:t>hogy</w:t>
      </w:r>
      <w:r w:rsidRPr="00D236AE">
        <w:rPr>
          <w:rFonts w:ascii="Times New Roman" w:hAnsi="Times New Roman"/>
          <w:color w:val="006600"/>
          <w:spacing w:val="31"/>
          <w:sz w:val="15"/>
          <w:szCs w:val="15"/>
          <w:lang w:val="sl-SI"/>
        </w:rPr>
        <w:t xml:space="preserve"> </w:t>
      </w:r>
      <w:r w:rsidRPr="00D236AE">
        <w:rPr>
          <w:rFonts w:ascii="Times New Roman" w:hAnsi="Times New Roman"/>
          <w:color w:val="006600"/>
          <w:sz w:val="15"/>
          <w:szCs w:val="15"/>
          <w:lang w:val="sl-SI"/>
        </w:rPr>
        <w:t xml:space="preserve">két személy között, akik nem kötöttek házasságot, fennáll az </w:t>
      </w:r>
      <w:r w:rsidRPr="00D236AE">
        <w:rPr>
          <w:rFonts w:ascii="Times New Roman" w:hAnsi="Times New Roman"/>
          <w:b/>
          <w:color w:val="006600"/>
          <w:sz w:val="15"/>
          <w:szCs w:val="15"/>
          <w:lang w:val="sl-SI"/>
        </w:rPr>
        <w:t xml:space="preserve">élettársi kapcsolat, </w:t>
      </w:r>
      <w:r w:rsidRPr="00D236AE">
        <w:rPr>
          <w:rFonts w:ascii="Times New Roman" w:hAnsi="Times New Roman"/>
          <w:color w:val="006600"/>
          <w:sz w:val="15"/>
          <w:szCs w:val="15"/>
          <w:lang w:val="sl-SI"/>
        </w:rPr>
        <w:t>tekintet nélkül ennek időtartamára,</w:t>
      </w:r>
      <w:r w:rsidRPr="00D236AE">
        <w:rPr>
          <w:rFonts w:ascii="Times New Roman" w:hAnsi="Times New Roman"/>
          <w:b/>
          <w:color w:val="006600"/>
          <w:sz w:val="15"/>
          <w:szCs w:val="15"/>
          <w:lang w:val="sl-SI"/>
        </w:rPr>
        <w:t xml:space="preserve"> </w:t>
      </w:r>
      <w:r w:rsidRPr="00D236AE">
        <w:rPr>
          <w:rFonts w:ascii="Times New Roman" w:hAnsi="Times New Roman"/>
          <w:color w:val="006600"/>
          <w:sz w:val="15"/>
          <w:szCs w:val="15"/>
          <w:lang w:val="sl-SI"/>
        </w:rPr>
        <w:t>ha közös gyerekük született vagy gyereket fogadtak örökbe és nem egyszülős családról van szó, valamint nincs ok arra, hogy a  házasság érvénytelen  lenne. A személy úgy cáfolja meg  az élettársi  kapcsolat tövényes  fennállását, hogy bebizonyítja, hogy nem él élettársi közösségben (pl.: fennállnak a törvényes fenntartások a házasság érvényességére vonatkozóan -kiskorúság vagy már megkötött házasság, tanúk meghallgatása a szociális munkaközpontban,</w:t>
      </w:r>
      <w:r w:rsidRPr="00D236AE">
        <w:rPr>
          <w:rFonts w:ascii="Times New Roman" w:hAnsi="Times New Roman"/>
          <w:color w:val="006600"/>
          <w:w w:val="109"/>
          <w:sz w:val="15"/>
          <w:szCs w:val="15"/>
          <w:lang w:val="sl-SI"/>
        </w:rPr>
        <w:t>…).</w:t>
      </w:r>
    </w:p>
    <w:p w:rsidR="00883DF0" w:rsidRPr="00D236AE" w:rsidRDefault="00883DF0">
      <w:pPr>
        <w:spacing w:before="72" w:after="0" w:line="248" w:lineRule="auto"/>
        <w:ind w:left="117" w:right="-44"/>
        <w:jc w:val="both"/>
        <w:rPr>
          <w:rFonts w:ascii="Times New Roman" w:hAnsi="Times New Roman"/>
          <w:color w:val="006600"/>
          <w:sz w:val="15"/>
          <w:szCs w:val="15"/>
          <w:lang w:val="sl-SI"/>
        </w:rPr>
      </w:pPr>
      <w:r w:rsidRPr="00D236AE">
        <w:rPr>
          <w:rFonts w:ascii="Times New Roman" w:hAnsi="Times New Roman"/>
          <w:color w:val="006600"/>
          <w:sz w:val="15"/>
          <w:szCs w:val="15"/>
          <w:lang w:val="sl-SI"/>
        </w:rPr>
        <w:t xml:space="preserve"> </w:t>
      </w:r>
      <w:r w:rsidRPr="00D236AE">
        <w:rPr>
          <w:rFonts w:ascii="Arial" w:hAnsi="Arial" w:cs="Arial"/>
          <w:b/>
          <w:bCs/>
          <w:color w:val="006600"/>
          <w:sz w:val="15"/>
          <w:szCs w:val="15"/>
          <w:lang w:val="sl-SI"/>
        </w:rPr>
        <w:t xml:space="preserve">Egyszülős családnak </w:t>
      </w:r>
      <w:r w:rsidRPr="00D236AE">
        <w:rPr>
          <w:rFonts w:ascii="Times New Roman" w:hAnsi="Times New Roman"/>
          <w:color w:val="006600"/>
          <w:spacing w:val="15"/>
          <w:w w:val="126"/>
          <w:sz w:val="15"/>
          <w:szCs w:val="15"/>
          <w:lang w:val="sl-SI"/>
        </w:rPr>
        <w:t xml:space="preserve"> </w:t>
      </w:r>
      <w:r w:rsidRPr="00D236AE">
        <w:rPr>
          <w:rFonts w:ascii="Times New Roman" w:hAnsi="Times New Roman"/>
          <w:color w:val="006600"/>
          <w:sz w:val="15"/>
          <w:szCs w:val="15"/>
          <w:lang w:val="sl-SI"/>
        </w:rPr>
        <w:t>számít a szülők egyikének gyerekekkel való közössége, ha a másik szülő meghalt és  a gyerek nem kap utána  a megélhetéséhez szükséges anyagi eszközt,  vagy  a másik szülő ismeretlen, vagy amikor a gyerek  a másik szülő után  ténylegesn nem kap  megélhetéséhez szükséges eszközt</w:t>
      </w:r>
      <w:r w:rsidRPr="00D236AE">
        <w:rPr>
          <w:rFonts w:ascii="Times New Roman" w:hAnsi="Times New Roman"/>
          <w:color w:val="006600"/>
          <w:w w:val="106"/>
          <w:sz w:val="15"/>
          <w:szCs w:val="15"/>
          <w:lang w:val="sl-SI"/>
        </w:rPr>
        <w:t>.</w:t>
      </w:r>
    </w:p>
    <w:p w:rsidR="00883DF0" w:rsidRPr="00D236AE" w:rsidRDefault="00883DF0">
      <w:pPr>
        <w:spacing w:before="95" w:after="0" w:line="248" w:lineRule="auto"/>
        <w:ind w:left="117" w:right="-43" w:firstLine="1"/>
        <w:jc w:val="both"/>
        <w:rPr>
          <w:rFonts w:ascii="Times New Roman" w:hAnsi="Times New Roman"/>
          <w:color w:val="006600"/>
          <w:sz w:val="15"/>
          <w:szCs w:val="15"/>
          <w:lang w:val="sl-SI"/>
        </w:rPr>
      </w:pPr>
      <w:r w:rsidRPr="00D236AE">
        <w:rPr>
          <w:rFonts w:ascii="Times New Roman" w:hAnsi="Times New Roman"/>
          <w:color w:val="006600"/>
          <w:spacing w:val="-1"/>
          <w:sz w:val="15"/>
          <w:szCs w:val="15"/>
          <w:lang w:val="sl-SI"/>
        </w:rPr>
        <w:t xml:space="preserve">Ha a kérelmező gyerek vagy mostohagyerek, akit a szülők a törvény értelmében kötelesek eltartani és házas vagy élettársi kapcsolatban  vagy  nyilvántartott azonos nemű partneri kapcsolatban  él, vagy szülővé válik és gyermekről gondoskodik, az anyagi helyzet megállapításakor az alábbi személyek vannak figyelembe véve: </w:t>
      </w:r>
    </w:p>
    <w:p w:rsidR="00883DF0" w:rsidRPr="00D236AE" w:rsidRDefault="00883DF0">
      <w:pPr>
        <w:spacing w:before="4" w:after="0" w:line="100" w:lineRule="exact"/>
        <w:rPr>
          <w:color w:val="006600"/>
          <w:sz w:val="15"/>
          <w:szCs w:val="10"/>
          <w:lang w:val="sl-SI"/>
        </w:rPr>
      </w:pPr>
    </w:p>
    <w:p w:rsidR="00883DF0" w:rsidRPr="00D236AE" w:rsidRDefault="00883DF0">
      <w:pPr>
        <w:spacing w:after="0" w:line="245" w:lineRule="auto"/>
        <w:ind w:left="117" w:right="-43"/>
        <w:jc w:val="both"/>
        <w:rPr>
          <w:rFonts w:ascii="Times New Roman" w:hAnsi="Times New Roman"/>
          <w:color w:val="006600"/>
          <w:sz w:val="15"/>
          <w:szCs w:val="15"/>
          <w:lang w:val="sl-SI"/>
        </w:rPr>
      </w:pPr>
      <w:r w:rsidRPr="00D236AE">
        <w:rPr>
          <w:rFonts w:ascii="Times New Roman" w:hAnsi="Times New Roman"/>
          <w:color w:val="006600"/>
          <w:spacing w:val="-1"/>
          <w:sz w:val="15"/>
          <w:szCs w:val="15"/>
          <w:lang w:val="sl-SI"/>
        </w:rPr>
        <w:t>1</w:t>
      </w:r>
      <w:r w:rsidRPr="00D236AE">
        <w:rPr>
          <w:rFonts w:ascii="Times New Roman" w:hAnsi="Times New Roman"/>
          <w:color w:val="006600"/>
          <w:sz w:val="15"/>
          <w:szCs w:val="15"/>
          <w:lang w:val="sl-SI"/>
        </w:rPr>
        <w:t>.</w:t>
      </w:r>
      <w:r w:rsidRPr="00D236AE">
        <w:rPr>
          <w:rFonts w:ascii="Times New Roman" w:hAnsi="Times New Roman"/>
          <w:color w:val="006600"/>
          <w:spacing w:val="18"/>
          <w:sz w:val="15"/>
          <w:szCs w:val="15"/>
          <w:lang w:val="sl-SI"/>
        </w:rPr>
        <w:t xml:space="preserve"> a házastárs illetve az a személy, akivel a kérelmező, élettársi kapcsolatban él, amely a házasságot és családi viszonyokat szabályozó törvény szerint jogi következményként a házassággal egyenértékű, </w:t>
      </w:r>
    </w:p>
    <w:p w:rsidR="00883DF0" w:rsidRPr="00D236AE" w:rsidRDefault="00883DF0">
      <w:pPr>
        <w:spacing w:before="75" w:after="0" w:line="240" w:lineRule="auto"/>
        <w:ind w:left="117" w:right="4"/>
        <w:jc w:val="both"/>
        <w:rPr>
          <w:rFonts w:ascii="Times New Roman" w:hAnsi="Times New Roman"/>
          <w:color w:val="006600"/>
          <w:sz w:val="15"/>
          <w:szCs w:val="15"/>
          <w:lang w:val="sl-SI"/>
        </w:rPr>
      </w:pPr>
      <w:r w:rsidRPr="00D236AE">
        <w:rPr>
          <w:rFonts w:ascii="Times New Roman" w:hAnsi="Times New Roman"/>
          <w:color w:val="006600"/>
          <w:spacing w:val="-1"/>
          <w:sz w:val="15"/>
          <w:szCs w:val="15"/>
          <w:lang w:val="sl-SI"/>
        </w:rPr>
        <w:t>2</w:t>
      </w:r>
      <w:r w:rsidRPr="00D236AE">
        <w:rPr>
          <w:rFonts w:ascii="Times New Roman" w:hAnsi="Times New Roman"/>
          <w:color w:val="006600"/>
          <w:sz w:val="15"/>
          <w:szCs w:val="15"/>
          <w:lang w:val="sl-SI"/>
        </w:rPr>
        <w:t>.</w:t>
      </w:r>
      <w:r w:rsidRPr="00D236AE">
        <w:rPr>
          <w:rFonts w:ascii="Times New Roman" w:hAnsi="Times New Roman"/>
          <w:color w:val="006600"/>
          <w:spacing w:val="16"/>
          <w:sz w:val="15"/>
          <w:szCs w:val="15"/>
          <w:lang w:val="sl-SI"/>
        </w:rPr>
        <w:t xml:space="preserve"> az  a személy, akivel a kérelmező nyilvántartott azonos nemű közösségben él</w:t>
      </w:r>
      <w:r w:rsidRPr="00D236AE">
        <w:rPr>
          <w:rFonts w:ascii="Times New Roman" w:hAnsi="Times New Roman"/>
          <w:color w:val="006600"/>
          <w:spacing w:val="-1"/>
          <w:w w:val="114"/>
          <w:sz w:val="15"/>
          <w:szCs w:val="15"/>
          <w:lang w:val="sl-SI"/>
        </w:rPr>
        <w:t>,</w:t>
      </w:r>
    </w:p>
    <w:p w:rsidR="00883DF0" w:rsidRPr="00D236AE" w:rsidRDefault="00883DF0">
      <w:pPr>
        <w:spacing w:before="79" w:after="0" w:line="272" w:lineRule="auto"/>
        <w:ind w:left="117" w:right="-43"/>
        <w:jc w:val="both"/>
        <w:rPr>
          <w:rFonts w:ascii="Times New Roman" w:hAnsi="Times New Roman"/>
          <w:color w:val="006600"/>
          <w:spacing w:val="11"/>
          <w:sz w:val="15"/>
          <w:szCs w:val="15"/>
          <w:lang w:val="sl-SI"/>
        </w:rPr>
      </w:pPr>
      <w:r w:rsidRPr="00D236AE">
        <w:rPr>
          <w:rFonts w:ascii="Times New Roman" w:hAnsi="Times New Roman"/>
          <w:color w:val="006600"/>
          <w:spacing w:val="-1"/>
          <w:sz w:val="15"/>
          <w:szCs w:val="15"/>
          <w:lang w:val="sl-SI"/>
        </w:rPr>
        <w:t>3</w:t>
      </w:r>
      <w:r w:rsidRPr="00D236AE">
        <w:rPr>
          <w:rFonts w:ascii="Times New Roman" w:hAnsi="Times New Roman"/>
          <w:color w:val="006600"/>
          <w:sz w:val="15"/>
          <w:szCs w:val="15"/>
          <w:lang w:val="sl-SI"/>
        </w:rPr>
        <w:t xml:space="preserve">. </w:t>
      </w:r>
      <w:r w:rsidRPr="00D236AE">
        <w:rPr>
          <w:rFonts w:ascii="Times New Roman" w:hAnsi="Times New Roman"/>
          <w:color w:val="006600"/>
          <w:spacing w:val="11"/>
          <w:sz w:val="15"/>
          <w:szCs w:val="15"/>
          <w:lang w:val="sl-SI"/>
        </w:rPr>
        <w:t xml:space="preserve"> azok a gyerekek és mostohagyerekek, akiket a kérelmező vagy az előző pontban feltüntetett személyek a törvény szerint kötelesek eltartani.</w:t>
      </w:r>
    </w:p>
    <w:p w:rsidR="00883DF0" w:rsidRPr="00D236AE" w:rsidRDefault="00883DF0">
      <w:pPr>
        <w:spacing w:before="79" w:after="0" w:line="272" w:lineRule="auto"/>
        <w:ind w:left="117" w:right="-43"/>
        <w:jc w:val="both"/>
        <w:rPr>
          <w:rFonts w:ascii="Times New Roman" w:hAnsi="Times New Roman"/>
          <w:color w:val="006600"/>
          <w:sz w:val="15"/>
          <w:szCs w:val="15"/>
          <w:lang w:val="sl-SI"/>
        </w:rPr>
      </w:pPr>
    </w:p>
    <w:p w:rsidR="00883DF0" w:rsidRPr="00D236AE" w:rsidRDefault="00883DF0">
      <w:pPr>
        <w:spacing w:after="0" w:line="245" w:lineRule="auto"/>
        <w:ind w:left="119" w:right="-45"/>
        <w:jc w:val="both"/>
        <w:rPr>
          <w:rFonts w:ascii="Times New Roman" w:hAnsi="Times New Roman"/>
          <w:color w:val="006600"/>
          <w:sz w:val="15"/>
          <w:szCs w:val="15"/>
          <w:lang w:val="hu-HU"/>
        </w:rPr>
      </w:pPr>
      <w:r w:rsidRPr="00D236AE">
        <w:rPr>
          <w:rFonts w:ascii="Times New Roman" w:hAnsi="Times New Roman"/>
          <w:color w:val="006600"/>
          <w:spacing w:val="-1"/>
          <w:sz w:val="15"/>
          <w:szCs w:val="15"/>
          <w:lang w:val="sl-SI"/>
        </w:rPr>
        <w:t>Ha a</w:t>
      </w:r>
      <w:r w:rsidRPr="00D236AE">
        <w:rPr>
          <w:rFonts w:ascii="Times New Roman" w:hAnsi="Times New Roman"/>
          <w:color w:val="006600"/>
          <w:spacing w:val="-1"/>
          <w:sz w:val="15"/>
          <w:szCs w:val="15"/>
          <w:lang w:val="hu-HU"/>
        </w:rPr>
        <w:t xml:space="preserve"> szülők a házaságkötést és a családi viszonyokat szabályozó előírásokkal összhangban megegyeznek, hogy a gyereket  </w:t>
      </w:r>
      <w:r w:rsidRPr="00D236AE">
        <w:rPr>
          <w:rFonts w:ascii="Times New Roman" w:hAnsi="Times New Roman"/>
          <w:b/>
          <w:color w:val="006600"/>
          <w:spacing w:val="-1"/>
          <w:sz w:val="15"/>
          <w:szCs w:val="15"/>
          <w:lang w:val="hu-HU"/>
        </w:rPr>
        <w:t>közösen n</w:t>
      </w:r>
      <w:r w:rsidRPr="00D236AE">
        <w:rPr>
          <w:rFonts w:ascii="Times New Roman" w:hAnsi="Times New Roman"/>
          <w:color w:val="006600"/>
          <w:spacing w:val="-1"/>
          <w:sz w:val="15"/>
          <w:szCs w:val="15"/>
          <w:lang w:val="hu-HU"/>
        </w:rPr>
        <w:t>evelik, illetve</w:t>
      </w:r>
      <w:r w:rsidRPr="00D236AE">
        <w:rPr>
          <w:rFonts w:ascii="Times New Roman" w:hAnsi="Times New Roman"/>
          <w:b/>
          <w:color w:val="006600"/>
          <w:spacing w:val="-1"/>
          <w:sz w:val="15"/>
          <w:szCs w:val="15"/>
          <w:lang w:val="hu-HU"/>
        </w:rPr>
        <w:t xml:space="preserve"> megtartják a gyerek közös  gondozását és nevelését</w:t>
      </w:r>
      <w:r w:rsidRPr="00D236AE">
        <w:rPr>
          <w:rFonts w:ascii="Times New Roman" w:hAnsi="Times New Roman"/>
          <w:color w:val="006600"/>
          <w:spacing w:val="-1"/>
          <w:sz w:val="15"/>
          <w:szCs w:val="15"/>
          <w:lang w:val="hu-HU"/>
        </w:rPr>
        <w:t>, a gyereket az anyagi helyzet megállapításakor annál a szülőnél kell figyelembe venni, akiről a szülök megállapodnak. Ha a szülők ebben nem állapodtak meg, a gyerek annál a szülőnél lesz figyelembe véve, akinél az állandó lakóhelye be van jelentve. A pénzügyi szociális segélyhez illetve a biztonsági pótlékhoz való jogosultság megállapításakor, a gyerek közös gondozásakor és nevelésekor  a gyerek minimális jövedelme mértékének meghatározása a</w:t>
      </w:r>
      <w:r w:rsidRPr="00D236AE">
        <w:rPr>
          <w:rFonts w:ascii="Times New Roman" w:hAnsi="Times New Roman"/>
          <w:b/>
          <w:color w:val="006600"/>
          <w:spacing w:val="-1"/>
          <w:sz w:val="15"/>
          <w:szCs w:val="15"/>
          <w:lang w:val="hu-HU"/>
        </w:rPr>
        <w:t xml:space="preserve"> </w:t>
      </w:r>
      <w:r w:rsidRPr="00D236AE">
        <w:rPr>
          <w:rFonts w:ascii="Times New Roman" w:hAnsi="Times New Roman"/>
          <w:color w:val="006600"/>
          <w:spacing w:val="-1"/>
          <w:sz w:val="15"/>
          <w:szCs w:val="15"/>
          <w:lang w:val="hu-HU"/>
        </w:rPr>
        <w:t xml:space="preserve">szociális biztonsági  segélyeket szabályozó törvény rendelkezései alapján az őt megillető minimális kritérium mértékének fele. </w:t>
      </w:r>
      <w:r w:rsidRPr="00D236AE">
        <w:rPr>
          <w:rFonts w:ascii="Times New Roman" w:hAnsi="Times New Roman"/>
          <w:b/>
          <w:color w:val="006600"/>
          <w:spacing w:val="-1"/>
          <w:sz w:val="15"/>
          <w:szCs w:val="15"/>
          <w:lang w:val="hu-HU"/>
        </w:rPr>
        <w:t xml:space="preserve">Egyedülálló személy </w:t>
      </w:r>
      <w:r w:rsidRPr="00D236AE">
        <w:rPr>
          <w:rFonts w:ascii="Times New Roman" w:hAnsi="Times New Roman"/>
          <w:color w:val="006600"/>
          <w:spacing w:val="-1"/>
          <w:sz w:val="15"/>
          <w:szCs w:val="15"/>
          <w:lang w:val="hu-HU"/>
        </w:rPr>
        <w:t>az a kérelmező, akinek anyagi helyzete megállapításakor A közeszközökből eredő jogok érvényesítéséről szóló törvény (a folytatásban: KEJT) alapján nem kell más személyeket is figyelembe venni. A pénzügyi szociális segélyhez való  jogérvényesítéskor kivételt képez a gondozóintézetben lévő személy, aki teljes egészében vagy részben mentesül  a szolgáltatás megfizetése alól.</w:t>
      </w:r>
    </w:p>
    <w:p w:rsidR="00883DF0" w:rsidRPr="00D236AE" w:rsidRDefault="00883DF0">
      <w:pPr>
        <w:spacing w:before="74" w:after="0" w:line="245" w:lineRule="auto"/>
        <w:ind w:left="119" w:right="-46"/>
        <w:jc w:val="both"/>
        <w:rPr>
          <w:rFonts w:ascii="Times New Roman" w:hAnsi="Times New Roman"/>
          <w:color w:val="006600"/>
          <w:spacing w:val="-1"/>
          <w:sz w:val="15"/>
          <w:szCs w:val="15"/>
          <w:lang w:val="hu-HU"/>
        </w:rPr>
      </w:pPr>
      <w:r w:rsidRPr="00D236AE">
        <w:rPr>
          <w:rFonts w:ascii="Times New Roman" w:hAnsi="Times New Roman"/>
          <w:color w:val="006600"/>
          <w:spacing w:val="-1"/>
          <w:sz w:val="15"/>
          <w:szCs w:val="15"/>
          <w:lang w:val="hu-HU"/>
        </w:rPr>
        <w:t xml:space="preserve">Az anyagi helyzet megállapításakor </w:t>
      </w:r>
      <w:r w:rsidRPr="00D236AE">
        <w:rPr>
          <w:rFonts w:ascii="Times New Roman" w:hAnsi="Times New Roman"/>
          <w:b/>
          <w:color w:val="006600"/>
          <w:spacing w:val="-1"/>
          <w:sz w:val="15"/>
          <w:szCs w:val="15"/>
          <w:lang w:val="hu-HU"/>
        </w:rPr>
        <w:t>nem kell figyelembe venni</w:t>
      </w:r>
      <w:r w:rsidRPr="00D236AE">
        <w:rPr>
          <w:rFonts w:ascii="Times New Roman" w:hAnsi="Times New Roman"/>
          <w:color w:val="006600"/>
          <w:spacing w:val="-1"/>
          <w:sz w:val="15"/>
          <w:szCs w:val="15"/>
          <w:lang w:val="hu-HU"/>
        </w:rPr>
        <w:t xml:space="preserve"> az alábbi személyeket: </w:t>
      </w:r>
    </w:p>
    <w:p w:rsidR="00883DF0" w:rsidRPr="00D236AE" w:rsidRDefault="00883DF0">
      <w:pPr>
        <w:spacing w:before="74" w:after="0" w:line="245" w:lineRule="auto"/>
        <w:ind w:left="119" w:right="-46"/>
        <w:jc w:val="both"/>
        <w:rPr>
          <w:rFonts w:ascii="Times New Roman" w:hAnsi="Times New Roman"/>
          <w:color w:val="006600"/>
          <w:sz w:val="15"/>
          <w:szCs w:val="15"/>
          <w:lang w:val="hu-HU"/>
        </w:rPr>
      </w:pPr>
      <w:r w:rsidRPr="00D236AE">
        <w:rPr>
          <w:rFonts w:ascii="Times New Roman" w:hAnsi="Times New Roman"/>
          <w:color w:val="006600"/>
          <w:spacing w:val="-1"/>
          <w:sz w:val="15"/>
          <w:szCs w:val="15"/>
          <w:lang w:val="hu-HU"/>
        </w:rPr>
        <w:t>1</w:t>
      </w:r>
      <w:r w:rsidRPr="00D236AE">
        <w:rPr>
          <w:rFonts w:ascii="Times New Roman" w:hAnsi="Times New Roman"/>
          <w:color w:val="006600"/>
          <w:sz w:val="15"/>
          <w:szCs w:val="15"/>
          <w:lang w:val="hu-HU"/>
        </w:rPr>
        <w:t>.</w:t>
      </w:r>
      <w:r w:rsidRPr="00D236AE">
        <w:rPr>
          <w:rFonts w:ascii="Times New Roman" w:hAnsi="Times New Roman"/>
          <w:color w:val="006600"/>
          <w:spacing w:val="21"/>
          <w:sz w:val="15"/>
          <w:szCs w:val="15"/>
          <w:lang w:val="hu-HU"/>
        </w:rPr>
        <w:t xml:space="preserve"> </w:t>
      </w:r>
      <w:r w:rsidRPr="00D236AE">
        <w:rPr>
          <w:rFonts w:ascii="Times New Roman" w:hAnsi="Times New Roman"/>
          <w:color w:val="006600"/>
          <w:spacing w:val="-1"/>
          <w:sz w:val="15"/>
          <w:szCs w:val="15"/>
          <w:lang w:val="hu-HU"/>
        </w:rPr>
        <w:t>a</w:t>
      </w:r>
      <w:r w:rsidRPr="00D236AE">
        <w:rPr>
          <w:rFonts w:ascii="Times New Roman" w:hAnsi="Times New Roman"/>
          <w:color w:val="006600"/>
          <w:spacing w:val="3"/>
          <w:sz w:val="15"/>
          <w:szCs w:val="15"/>
          <w:lang w:val="hu-HU"/>
        </w:rPr>
        <w:t xml:space="preserve"> gyerekeket, akik a házasság vagy nyilvántartott azonos nemű partneri közöss</w:t>
      </w:r>
      <w:r w:rsidRPr="00D236AE">
        <w:rPr>
          <w:rFonts w:ascii="Times New Roman" w:hAnsi="Times New Roman"/>
          <w:color w:val="006600"/>
          <w:spacing w:val="-1"/>
          <w:w w:val="114"/>
          <w:sz w:val="15"/>
          <w:szCs w:val="15"/>
          <w:lang w:val="hu-HU"/>
        </w:rPr>
        <w:t xml:space="preserve">ség </w:t>
      </w:r>
      <w:r>
        <w:rPr>
          <w:rFonts w:ascii="Times New Roman" w:hAnsi="Times New Roman"/>
          <w:color w:val="006600"/>
          <w:spacing w:val="-1"/>
          <w:w w:val="114"/>
          <w:sz w:val="15"/>
          <w:szCs w:val="15"/>
          <w:lang w:val="hu-HU"/>
        </w:rPr>
        <w:t>v</w:t>
      </w:r>
      <w:r w:rsidRPr="00D236AE">
        <w:rPr>
          <w:rFonts w:ascii="Times New Roman" w:hAnsi="Times New Roman"/>
          <w:color w:val="006600"/>
          <w:spacing w:val="-1"/>
          <w:w w:val="114"/>
          <w:sz w:val="15"/>
          <w:szCs w:val="15"/>
          <w:lang w:val="hu-HU"/>
        </w:rPr>
        <w:t>agy élettársi kapcsolatk</w:t>
      </w:r>
      <w:r>
        <w:rPr>
          <w:rFonts w:ascii="Times New Roman" w:hAnsi="Times New Roman"/>
          <w:color w:val="006600"/>
          <w:spacing w:val="-1"/>
          <w:w w:val="114"/>
          <w:sz w:val="15"/>
          <w:szCs w:val="15"/>
          <w:lang w:val="hu-HU"/>
        </w:rPr>
        <w:t xml:space="preserve">t </w:t>
      </w:r>
      <w:r w:rsidRPr="00D236AE">
        <w:rPr>
          <w:rFonts w:ascii="Times New Roman" w:hAnsi="Times New Roman"/>
          <w:color w:val="006600"/>
          <w:spacing w:val="3"/>
          <w:sz w:val="15"/>
          <w:szCs w:val="15"/>
          <w:lang w:val="hu-HU"/>
        </w:rPr>
        <w:t>felbontásakor</w:t>
      </w:r>
      <w:r w:rsidRPr="00D236AE">
        <w:rPr>
          <w:rFonts w:ascii="Times New Roman" w:hAnsi="Times New Roman"/>
          <w:color w:val="006600"/>
          <w:spacing w:val="-1"/>
          <w:w w:val="114"/>
          <w:sz w:val="15"/>
          <w:szCs w:val="15"/>
          <w:lang w:val="hu-HU"/>
        </w:rPr>
        <w:t xml:space="preserve">, mely </w:t>
      </w:r>
      <w:r>
        <w:rPr>
          <w:rFonts w:ascii="Times New Roman" w:hAnsi="Times New Roman"/>
          <w:color w:val="006600"/>
          <w:spacing w:val="-1"/>
          <w:w w:val="114"/>
          <w:sz w:val="15"/>
          <w:szCs w:val="15"/>
          <w:lang w:val="hu-HU"/>
        </w:rPr>
        <w:t>kapcsolat</w:t>
      </w:r>
      <w:r w:rsidRPr="00D236AE">
        <w:rPr>
          <w:rFonts w:ascii="Times New Roman" w:hAnsi="Times New Roman"/>
          <w:color w:val="006600"/>
          <w:spacing w:val="-1"/>
          <w:w w:val="114"/>
          <w:sz w:val="15"/>
          <w:szCs w:val="15"/>
          <w:lang w:val="hu-HU"/>
        </w:rPr>
        <w:t xml:space="preserve"> a hászasságkötést és családi kapcsolatokat szabályozó törvény szerint  jogi következmények tekintetében a házassággal egyenértékű, nem voltak a kérelmező vagy annak a  személynek a gondozására és nevelésére  bízva, akivel a kérelmező élettársi kapcsolatban él, mely  a házasságkötést és családi kapcsolatokat szabályozó törvény szerint jogi következmények tekintetében a házassággal egyenértékű vagy </w:t>
      </w:r>
      <w:r w:rsidRPr="00D236AE">
        <w:rPr>
          <w:rFonts w:ascii="Times New Roman" w:hAnsi="Times New Roman"/>
          <w:color w:val="006600"/>
          <w:spacing w:val="3"/>
          <w:sz w:val="15"/>
          <w:szCs w:val="15"/>
          <w:lang w:val="hu-HU"/>
        </w:rPr>
        <w:t>nyilvántartott azonos nemű partneri közöss</w:t>
      </w:r>
      <w:r w:rsidRPr="00D236AE">
        <w:rPr>
          <w:rFonts w:ascii="Times New Roman" w:hAnsi="Times New Roman"/>
          <w:color w:val="006600"/>
          <w:spacing w:val="-1"/>
          <w:w w:val="114"/>
          <w:sz w:val="15"/>
          <w:szCs w:val="15"/>
          <w:lang w:val="hu-HU"/>
        </w:rPr>
        <w:t>ségben él.</w:t>
      </w:r>
    </w:p>
    <w:p w:rsidR="00883DF0" w:rsidRPr="00D236AE" w:rsidRDefault="00883DF0" w:rsidP="00511674">
      <w:pPr>
        <w:spacing w:before="74" w:after="0" w:line="245" w:lineRule="auto"/>
        <w:ind w:left="119" w:right="-46"/>
        <w:jc w:val="both"/>
        <w:rPr>
          <w:rFonts w:ascii="Times New Roman" w:hAnsi="Times New Roman"/>
          <w:color w:val="006600"/>
          <w:sz w:val="15"/>
          <w:szCs w:val="15"/>
          <w:lang w:val="hu-HU"/>
        </w:rPr>
      </w:pPr>
      <w:r w:rsidRPr="00D236AE">
        <w:rPr>
          <w:rFonts w:ascii="Times New Roman" w:hAnsi="Times New Roman"/>
          <w:color w:val="006600"/>
          <w:spacing w:val="-1"/>
          <w:sz w:val="15"/>
          <w:szCs w:val="15"/>
          <w:lang w:val="hu-HU"/>
        </w:rPr>
        <w:t>2</w:t>
      </w:r>
      <w:r w:rsidRPr="00D236AE">
        <w:rPr>
          <w:rFonts w:ascii="Times New Roman" w:hAnsi="Times New Roman"/>
          <w:color w:val="006600"/>
          <w:sz w:val="15"/>
          <w:szCs w:val="15"/>
          <w:lang w:val="hu-HU"/>
        </w:rPr>
        <w:t xml:space="preserve">. </w:t>
      </w:r>
      <w:r w:rsidRPr="00D236AE">
        <w:rPr>
          <w:rFonts w:ascii="Times New Roman" w:hAnsi="Times New Roman"/>
          <w:color w:val="006600"/>
          <w:spacing w:val="2"/>
          <w:sz w:val="15"/>
          <w:szCs w:val="15"/>
          <w:lang w:val="hu-HU"/>
        </w:rPr>
        <w:t xml:space="preserve"> a gyerekeket és mostohagyerekeket, akik házasságot kötnek vagy élettársi kapcsolatban élnek, mely  </w:t>
      </w:r>
      <w:r w:rsidRPr="00D236AE">
        <w:rPr>
          <w:rFonts w:ascii="Times New Roman" w:hAnsi="Times New Roman"/>
          <w:color w:val="006600"/>
          <w:spacing w:val="-1"/>
          <w:w w:val="114"/>
          <w:sz w:val="15"/>
          <w:szCs w:val="15"/>
          <w:lang w:val="hu-HU"/>
        </w:rPr>
        <w:t xml:space="preserve">a házasságkötést és családi kapcsolatokat szabályozó törvény szerint   jogi következmények tekintetében a házassagötéssel egyenértékű, vagy </w:t>
      </w:r>
      <w:r w:rsidRPr="00D236AE">
        <w:rPr>
          <w:rFonts w:ascii="Times New Roman" w:hAnsi="Times New Roman"/>
          <w:color w:val="006600"/>
          <w:spacing w:val="3"/>
          <w:sz w:val="15"/>
          <w:szCs w:val="15"/>
          <w:lang w:val="hu-HU"/>
        </w:rPr>
        <w:t>nyilvántartott azonos nemű partneri közöss</w:t>
      </w:r>
      <w:r w:rsidRPr="00D236AE">
        <w:rPr>
          <w:rFonts w:ascii="Times New Roman" w:hAnsi="Times New Roman"/>
          <w:color w:val="006600"/>
          <w:spacing w:val="-1"/>
          <w:w w:val="114"/>
          <w:sz w:val="15"/>
          <w:szCs w:val="15"/>
          <w:lang w:val="hu-HU"/>
        </w:rPr>
        <w:t>ségben élnek, vagy szülőkké válnak és  gondoskodnak a gyerekről..</w:t>
      </w:r>
    </w:p>
    <w:p w:rsidR="00883DF0" w:rsidRPr="00D236AE" w:rsidRDefault="00883DF0" w:rsidP="00511674">
      <w:pPr>
        <w:spacing w:before="75" w:after="0" w:line="251" w:lineRule="auto"/>
        <w:ind w:left="5" w:right="79"/>
        <w:jc w:val="both"/>
        <w:rPr>
          <w:rFonts w:ascii="Times New Roman" w:hAnsi="Times New Roman"/>
          <w:color w:val="006600"/>
          <w:sz w:val="15"/>
          <w:szCs w:val="15"/>
          <w:lang w:val="hu-HU"/>
        </w:rPr>
      </w:pPr>
      <w:r w:rsidRPr="00D236AE">
        <w:rPr>
          <w:rFonts w:ascii="Times New Roman" w:hAnsi="Times New Roman"/>
          <w:color w:val="006600"/>
          <w:spacing w:val="-1"/>
          <w:sz w:val="15"/>
          <w:szCs w:val="15"/>
          <w:lang w:val="hu-HU"/>
        </w:rPr>
        <w:t>3</w:t>
      </w:r>
      <w:r w:rsidRPr="00D236AE">
        <w:rPr>
          <w:rFonts w:ascii="Times New Roman" w:hAnsi="Times New Roman"/>
          <w:color w:val="006600"/>
          <w:sz w:val="15"/>
          <w:szCs w:val="15"/>
          <w:lang w:val="hu-HU"/>
        </w:rPr>
        <w:t xml:space="preserve">. </w:t>
      </w:r>
      <w:r w:rsidRPr="00D236AE">
        <w:rPr>
          <w:rFonts w:ascii="Times New Roman" w:hAnsi="Times New Roman"/>
          <w:color w:val="006600"/>
          <w:spacing w:val="16"/>
          <w:sz w:val="15"/>
          <w:szCs w:val="15"/>
          <w:lang w:val="hu-HU"/>
        </w:rPr>
        <w:t xml:space="preserve">  </w:t>
      </w:r>
      <w:r w:rsidRPr="00D236AE">
        <w:rPr>
          <w:rFonts w:ascii="Times New Roman" w:hAnsi="Times New Roman"/>
          <w:color w:val="006600"/>
          <w:spacing w:val="-1"/>
          <w:w w:val="118"/>
          <w:sz w:val="15"/>
          <w:szCs w:val="15"/>
          <w:lang w:val="hu-HU"/>
        </w:rPr>
        <w:t>azon személy házastársát, aki az életközösségben már ténylegesen nem áll kapcsolatban a családdal  és megkezdődött a házasságkötés felbontása, vagy az eltűnt házastárs</w:t>
      </w:r>
      <w:r w:rsidRPr="00D236AE">
        <w:rPr>
          <w:rFonts w:ascii="Times New Roman" w:hAnsi="Times New Roman"/>
          <w:color w:val="006600"/>
          <w:spacing w:val="-1"/>
          <w:w w:val="114"/>
          <w:sz w:val="15"/>
          <w:szCs w:val="15"/>
          <w:lang w:val="hu-HU"/>
        </w:rPr>
        <w:t>;</w:t>
      </w:r>
    </w:p>
    <w:p w:rsidR="00883DF0" w:rsidRPr="00D236AE" w:rsidRDefault="00883DF0" w:rsidP="00511674">
      <w:pPr>
        <w:spacing w:before="75" w:after="0" w:line="251" w:lineRule="auto"/>
        <w:ind w:left="6" w:right="77" w:hanging="1"/>
        <w:jc w:val="both"/>
        <w:rPr>
          <w:rFonts w:ascii="Times New Roman" w:hAnsi="Times New Roman"/>
          <w:color w:val="006600"/>
          <w:sz w:val="15"/>
          <w:szCs w:val="15"/>
          <w:lang w:val="hu-HU"/>
        </w:rPr>
      </w:pPr>
      <w:r w:rsidRPr="00D236AE">
        <w:rPr>
          <w:rFonts w:ascii="Times New Roman" w:hAnsi="Times New Roman"/>
          <w:color w:val="006600"/>
          <w:spacing w:val="-1"/>
          <w:sz w:val="15"/>
          <w:szCs w:val="15"/>
          <w:lang w:val="hu-HU"/>
        </w:rPr>
        <w:t>4</w:t>
      </w:r>
      <w:r w:rsidRPr="00D236AE">
        <w:rPr>
          <w:rFonts w:ascii="Times New Roman" w:hAnsi="Times New Roman"/>
          <w:color w:val="006600"/>
          <w:sz w:val="15"/>
          <w:szCs w:val="15"/>
          <w:lang w:val="hu-HU"/>
        </w:rPr>
        <w:t xml:space="preserve">. </w:t>
      </w:r>
      <w:r w:rsidRPr="00D236AE">
        <w:rPr>
          <w:rFonts w:ascii="Times New Roman" w:hAnsi="Times New Roman"/>
          <w:color w:val="006600"/>
          <w:spacing w:val="28"/>
          <w:sz w:val="15"/>
          <w:szCs w:val="15"/>
          <w:lang w:val="hu-HU"/>
        </w:rPr>
        <w:t xml:space="preserve"> </w:t>
      </w:r>
      <w:r w:rsidRPr="00D236AE">
        <w:rPr>
          <w:rFonts w:ascii="Times New Roman" w:hAnsi="Times New Roman"/>
          <w:color w:val="006600"/>
          <w:spacing w:val="-1"/>
          <w:w w:val="116"/>
          <w:sz w:val="15"/>
          <w:szCs w:val="15"/>
          <w:lang w:val="hu-HU"/>
        </w:rPr>
        <w:t>a nagykorú személyt, amíg a szülők a gyerektartásról szóló előírások szerint  kötelesek eltartani, és aki  az életközösségben a családban lévő erőszak miatt, amely miatt  már elkezdődtek vagy folynak  az eljárások, a családban lévő erőszakot szabályozó előírásokkal összhangban már nem áll velük tényleges  kapcsolatban</w:t>
      </w:r>
      <w:r w:rsidRPr="00D236AE">
        <w:rPr>
          <w:rFonts w:ascii="Times New Roman" w:hAnsi="Times New Roman"/>
          <w:color w:val="006600"/>
          <w:spacing w:val="-1"/>
          <w:sz w:val="15"/>
          <w:szCs w:val="15"/>
          <w:lang w:val="hu-HU"/>
        </w:rPr>
        <w:t>;</w:t>
      </w:r>
    </w:p>
    <w:p w:rsidR="00883DF0" w:rsidRPr="00D236AE" w:rsidRDefault="00883DF0" w:rsidP="00511674">
      <w:pPr>
        <w:spacing w:before="75" w:after="0" w:line="251" w:lineRule="auto"/>
        <w:ind w:left="6" w:right="79"/>
        <w:jc w:val="both"/>
        <w:rPr>
          <w:rFonts w:ascii="Times New Roman" w:hAnsi="Times New Roman"/>
          <w:color w:val="006600"/>
          <w:sz w:val="15"/>
          <w:szCs w:val="15"/>
          <w:lang w:val="hu-HU"/>
        </w:rPr>
      </w:pPr>
      <w:r w:rsidRPr="00D236AE">
        <w:rPr>
          <w:rFonts w:ascii="Times New Roman" w:hAnsi="Times New Roman"/>
          <w:color w:val="006600"/>
          <w:spacing w:val="-2"/>
          <w:sz w:val="15"/>
          <w:szCs w:val="15"/>
          <w:lang w:val="hu-HU"/>
        </w:rPr>
        <w:t>5</w:t>
      </w:r>
      <w:r w:rsidRPr="00D236AE">
        <w:rPr>
          <w:rFonts w:ascii="Times New Roman" w:hAnsi="Times New Roman"/>
          <w:color w:val="006600"/>
          <w:sz w:val="15"/>
          <w:szCs w:val="15"/>
          <w:lang w:val="hu-HU"/>
        </w:rPr>
        <w:t>.</w:t>
      </w:r>
      <w:r w:rsidRPr="00D236AE">
        <w:rPr>
          <w:rFonts w:ascii="Times New Roman" w:hAnsi="Times New Roman"/>
          <w:color w:val="006600"/>
          <w:spacing w:val="26"/>
          <w:sz w:val="15"/>
          <w:szCs w:val="15"/>
          <w:lang w:val="hu-HU"/>
        </w:rPr>
        <w:t xml:space="preserve"> </w:t>
      </w:r>
      <w:r w:rsidRPr="00D236AE">
        <w:rPr>
          <w:rFonts w:ascii="Times New Roman" w:hAnsi="Times New Roman"/>
          <w:color w:val="006600"/>
          <w:sz w:val="15"/>
          <w:szCs w:val="15"/>
          <w:lang w:val="hu-HU"/>
        </w:rPr>
        <w:t>az</w:t>
      </w:r>
      <w:r w:rsidRPr="00D236AE">
        <w:rPr>
          <w:rFonts w:ascii="Times New Roman" w:hAnsi="Times New Roman"/>
          <w:color w:val="006600"/>
          <w:spacing w:val="8"/>
          <w:sz w:val="15"/>
          <w:szCs w:val="15"/>
          <w:lang w:val="hu-HU"/>
        </w:rPr>
        <w:t xml:space="preserve"> intézeti gondozásban lévő személyeket, akik részben vagy teljes egészében fel vannak mentve  a szolgáltatás megfizetése alól, kivéve, amikor érvényesítik ezen szolgáltatás  alóli felmentést</w:t>
      </w:r>
      <w:r w:rsidRPr="00D236AE">
        <w:rPr>
          <w:rFonts w:ascii="Times New Roman" w:hAnsi="Times New Roman"/>
          <w:color w:val="006600"/>
          <w:spacing w:val="-2"/>
          <w:w w:val="110"/>
          <w:sz w:val="15"/>
          <w:szCs w:val="15"/>
          <w:lang w:val="hu-HU"/>
        </w:rPr>
        <w:t>;</w:t>
      </w:r>
    </w:p>
    <w:p w:rsidR="00883DF0" w:rsidRPr="00D236AE" w:rsidRDefault="00883DF0" w:rsidP="00511674">
      <w:pPr>
        <w:spacing w:before="75" w:after="0" w:line="278" w:lineRule="auto"/>
        <w:ind w:left="6" w:right="78"/>
        <w:jc w:val="both"/>
        <w:rPr>
          <w:rFonts w:ascii="Times New Roman" w:hAnsi="Times New Roman"/>
          <w:color w:val="006600"/>
          <w:sz w:val="15"/>
          <w:szCs w:val="15"/>
          <w:lang w:val="hu-HU"/>
        </w:rPr>
      </w:pPr>
      <w:r w:rsidRPr="00D236AE">
        <w:rPr>
          <w:rFonts w:ascii="Times New Roman" w:hAnsi="Times New Roman"/>
          <w:color w:val="006600"/>
          <w:spacing w:val="-1"/>
          <w:sz w:val="15"/>
          <w:szCs w:val="15"/>
          <w:lang w:val="hu-HU"/>
        </w:rPr>
        <w:t>6</w:t>
      </w:r>
      <w:r w:rsidRPr="00D236AE">
        <w:rPr>
          <w:rFonts w:ascii="Times New Roman" w:hAnsi="Times New Roman"/>
          <w:color w:val="006600"/>
          <w:sz w:val="15"/>
          <w:szCs w:val="15"/>
          <w:lang w:val="hu-HU"/>
        </w:rPr>
        <w:t>.</w:t>
      </w:r>
      <w:r w:rsidRPr="00D236AE">
        <w:rPr>
          <w:rFonts w:ascii="Times New Roman" w:hAnsi="Times New Roman"/>
          <w:color w:val="006600"/>
          <w:spacing w:val="16"/>
          <w:sz w:val="15"/>
          <w:szCs w:val="15"/>
          <w:lang w:val="hu-HU"/>
        </w:rPr>
        <w:t xml:space="preserve"> </w:t>
      </w:r>
      <w:r w:rsidRPr="00D236AE">
        <w:rPr>
          <w:rFonts w:ascii="Times New Roman" w:hAnsi="Times New Roman"/>
          <w:color w:val="006600"/>
          <w:spacing w:val="-1"/>
          <w:sz w:val="15"/>
          <w:szCs w:val="15"/>
          <w:lang w:val="hu-HU"/>
        </w:rPr>
        <w:t>a gyerekeket és nagykorú gyerekeket, akik a gyerek nevelőcsaládnál való elhelyezéséről szóló rendelkezés alapján  nevelőcsaládnál vannak elhelyezve</w:t>
      </w:r>
      <w:r w:rsidRPr="00D236AE">
        <w:rPr>
          <w:rFonts w:ascii="Times New Roman" w:hAnsi="Times New Roman"/>
          <w:color w:val="006600"/>
          <w:spacing w:val="-1"/>
          <w:w w:val="109"/>
          <w:sz w:val="15"/>
          <w:szCs w:val="15"/>
          <w:lang w:val="hu-HU"/>
        </w:rPr>
        <w:t>;</w:t>
      </w:r>
    </w:p>
    <w:p w:rsidR="00883DF0" w:rsidRPr="00D236AE" w:rsidRDefault="00883DF0" w:rsidP="006050D6">
      <w:pPr>
        <w:spacing w:before="56" w:after="0" w:line="240" w:lineRule="auto"/>
        <w:ind w:left="6" w:right="166"/>
        <w:jc w:val="both"/>
        <w:rPr>
          <w:rFonts w:ascii="Times New Roman" w:hAnsi="Times New Roman"/>
          <w:color w:val="006600"/>
          <w:sz w:val="15"/>
          <w:szCs w:val="15"/>
          <w:lang w:val="hu-HU"/>
        </w:rPr>
      </w:pPr>
      <w:r w:rsidRPr="00D236AE">
        <w:rPr>
          <w:rFonts w:ascii="Times New Roman" w:hAnsi="Times New Roman"/>
          <w:color w:val="006600"/>
          <w:spacing w:val="-1"/>
          <w:sz w:val="15"/>
          <w:szCs w:val="15"/>
          <w:lang w:val="hu-HU"/>
        </w:rPr>
        <w:t>7</w:t>
      </w:r>
      <w:r w:rsidRPr="00D236AE">
        <w:rPr>
          <w:rFonts w:ascii="Times New Roman" w:hAnsi="Times New Roman"/>
          <w:color w:val="006600"/>
          <w:sz w:val="15"/>
          <w:szCs w:val="15"/>
          <w:lang w:val="hu-HU"/>
        </w:rPr>
        <w:t xml:space="preserve">. </w:t>
      </w:r>
      <w:r w:rsidRPr="00D236AE">
        <w:rPr>
          <w:rFonts w:ascii="Times New Roman" w:hAnsi="Times New Roman"/>
          <w:color w:val="006600"/>
          <w:spacing w:val="-1"/>
          <w:sz w:val="15"/>
          <w:szCs w:val="15"/>
          <w:lang w:val="hu-HU"/>
        </w:rPr>
        <w:t>a gyerekeket, akik meghosszabbított szülői joggal bírnak</w:t>
      </w:r>
      <w:r w:rsidRPr="00D236AE">
        <w:rPr>
          <w:rFonts w:ascii="Times New Roman" w:hAnsi="Times New Roman"/>
          <w:color w:val="006600"/>
          <w:spacing w:val="-1"/>
          <w:w w:val="110"/>
          <w:sz w:val="15"/>
          <w:szCs w:val="15"/>
          <w:lang w:val="hu-HU"/>
        </w:rPr>
        <w:t>;</w:t>
      </w:r>
    </w:p>
    <w:p w:rsidR="00883DF0" w:rsidRPr="00D236AE" w:rsidRDefault="00883DF0" w:rsidP="00352B2E">
      <w:pPr>
        <w:spacing w:before="75" w:after="0" w:line="251" w:lineRule="auto"/>
        <w:ind w:left="6" w:right="77" w:hanging="1"/>
        <w:jc w:val="both"/>
        <w:rPr>
          <w:rFonts w:ascii="Times New Roman" w:hAnsi="Times New Roman"/>
          <w:color w:val="006600"/>
          <w:spacing w:val="-1"/>
          <w:sz w:val="15"/>
          <w:szCs w:val="15"/>
          <w:lang w:val="hu-HU"/>
        </w:rPr>
      </w:pPr>
      <w:r w:rsidRPr="00D236AE">
        <w:rPr>
          <w:rFonts w:ascii="Times New Roman" w:hAnsi="Times New Roman"/>
          <w:color w:val="006600"/>
          <w:spacing w:val="-1"/>
          <w:sz w:val="15"/>
          <w:szCs w:val="15"/>
          <w:lang w:val="hu-HU"/>
        </w:rPr>
        <w:t>8</w:t>
      </w:r>
      <w:r w:rsidRPr="00D236AE">
        <w:rPr>
          <w:rFonts w:ascii="Times New Roman" w:hAnsi="Times New Roman"/>
          <w:color w:val="006600"/>
          <w:sz w:val="15"/>
          <w:szCs w:val="15"/>
          <w:lang w:val="hu-HU"/>
        </w:rPr>
        <w:t>.</w:t>
      </w:r>
      <w:r w:rsidRPr="00D236AE">
        <w:rPr>
          <w:rFonts w:ascii="Times New Roman" w:hAnsi="Times New Roman"/>
          <w:color w:val="006600"/>
          <w:spacing w:val="36"/>
          <w:sz w:val="15"/>
          <w:szCs w:val="15"/>
          <w:lang w:val="hu-HU"/>
        </w:rPr>
        <w:t xml:space="preserve"> </w:t>
      </w:r>
      <w:r w:rsidRPr="00D236AE">
        <w:rPr>
          <w:rFonts w:ascii="Times New Roman" w:hAnsi="Times New Roman"/>
          <w:color w:val="006600"/>
          <w:spacing w:val="-1"/>
          <w:w w:val="116"/>
          <w:sz w:val="15"/>
          <w:szCs w:val="15"/>
          <w:lang w:val="hu-HU"/>
        </w:rPr>
        <w:t>azon kiskorú személyt, aki szülők nélkül maradt, mert azok elhunytak, vagy azért mert az életközösségben a családban lévő erőszak miatt, amely miatt  már elkezdődtek vagy folynak  az eljárások, a családban lévő erőszakot szabályozó előírásokkal összhangban már nem áll velük tényleges  kapcsolatban</w:t>
      </w:r>
      <w:r w:rsidRPr="00D236AE">
        <w:rPr>
          <w:rFonts w:ascii="Times New Roman" w:hAnsi="Times New Roman"/>
          <w:color w:val="006600"/>
          <w:spacing w:val="-1"/>
          <w:sz w:val="15"/>
          <w:szCs w:val="15"/>
          <w:lang w:val="hu-HU"/>
        </w:rPr>
        <w:t>;</w:t>
      </w:r>
    </w:p>
    <w:p w:rsidR="00883DF0" w:rsidRPr="00D236AE" w:rsidRDefault="00883DF0" w:rsidP="00352B2E">
      <w:pPr>
        <w:spacing w:before="75" w:after="0" w:line="251" w:lineRule="auto"/>
        <w:ind w:left="6" w:right="77" w:hanging="1"/>
        <w:jc w:val="both"/>
        <w:rPr>
          <w:rFonts w:ascii="Times New Roman" w:hAnsi="Times New Roman"/>
          <w:color w:val="006600"/>
          <w:sz w:val="15"/>
          <w:szCs w:val="15"/>
          <w:lang w:val="hu-HU"/>
        </w:rPr>
      </w:pPr>
      <w:r w:rsidRPr="00D236AE">
        <w:rPr>
          <w:rFonts w:ascii="Times New Roman" w:hAnsi="Times New Roman"/>
          <w:color w:val="006600"/>
          <w:spacing w:val="-1"/>
          <w:sz w:val="15"/>
          <w:szCs w:val="15"/>
          <w:lang w:val="hu-HU"/>
        </w:rPr>
        <w:t>Ha a gyerek nem jár óvodába vagy iskolába, ezen adat bejegyzésére  szánt helyen húzzon vonalat</w:t>
      </w:r>
      <w:r w:rsidRPr="00D236AE">
        <w:rPr>
          <w:rFonts w:ascii="Times New Roman" w:hAnsi="Times New Roman"/>
          <w:color w:val="006600"/>
          <w:spacing w:val="-1"/>
          <w:w w:val="114"/>
          <w:sz w:val="15"/>
          <w:szCs w:val="15"/>
          <w:lang w:val="hu-HU"/>
        </w:rPr>
        <w:t>.</w:t>
      </w:r>
    </w:p>
    <w:p w:rsidR="00883DF0" w:rsidRPr="00D236AE" w:rsidRDefault="00883DF0" w:rsidP="00511674">
      <w:pPr>
        <w:spacing w:before="97" w:after="0" w:line="251" w:lineRule="auto"/>
        <w:ind w:left="6" w:right="78"/>
        <w:jc w:val="both"/>
        <w:rPr>
          <w:rFonts w:ascii="Times New Roman" w:hAnsi="Times New Roman"/>
          <w:color w:val="006600"/>
          <w:sz w:val="15"/>
          <w:szCs w:val="15"/>
          <w:lang w:val="hu-HU"/>
        </w:rPr>
      </w:pPr>
      <w:r w:rsidRPr="00D236AE">
        <w:rPr>
          <w:rFonts w:ascii="Times New Roman" w:hAnsi="Times New Roman"/>
          <w:color w:val="006600"/>
          <w:spacing w:val="-1"/>
          <w:sz w:val="15"/>
          <w:szCs w:val="15"/>
          <w:lang w:val="hu-HU"/>
        </w:rPr>
        <w:t xml:space="preserve">Ha a táblázatban a 3. pont alatt </w:t>
      </w:r>
      <w:r w:rsidRPr="00D236AE">
        <w:rPr>
          <w:rFonts w:ascii="Times New Roman" w:hAnsi="Times New Roman"/>
          <w:color w:val="006600"/>
          <w:sz w:val="15"/>
          <w:szCs w:val="15"/>
          <w:lang w:val="hu-HU"/>
        </w:rPr>
        <w:t xml:space="preserve"> </w:t>
      </w:r>
      <w:r w:rsidRPr="00D236AE">
        <w:rPr>
          <w:rFonts w:ascii="Times New Roman" w:hAnsi="Times New Roman"/>
          <w:color w:val="006600"/>
          <w:spacing w:val="8"/>
          <w:sz w:val="15"/>
          <w:szCs w:val="15"/>
          <w:lang w:val="hu-HU"/>
        </w:rPr>
        <w:t xml:space="preserve"> GYEREKEK </w:t>
      </w:r>
      <w:r w:rsidRPr="00D236AE">
        <w:rPr>
          <w:rFonts w:ascii="Times New Roman" w:hAnsi="Times New Roman"/>
          <w:color w:val="006600"/>
          <w:spacing w:val="-1"/>
          <w:sz w:val="15"/>
          <w:szCs w:val="15"/>
          <w:lang w:val="hu-HU"/>
        </w:rPr>
        <w:t>című rovatban nem tudja felsorolni  az összes gyereket, akik figyelembe vannak véve  a közeszközökből eredő jogok érvényesítésének megállapításakor, a táblázat  a kérelem utolsó oldalán folytatódik. A táblázatot szükség szerint  fénymásolhatja, vagy ki is nyomtathatja.</w:t>
      </w:r>
    </w:p>
    <w:p w:rsidR="00883DF0" w:rsidRPr="00D236AE" w:rsidRDefault="00883DF0" w:rsidP="00511674">
      <w:pPr>
        <w:spacing w:before="97" w:after="0" w:line="251" w:lineRule="auto"/>
        <w:ind w:left="6" w:right="77"/>
        <w:jc w:val="both"/>
        <w:rPr>
          <w:rFonts w:ascii="Times New Roman" w:hAnsi="Times New Roman"/>
          <w:color w:val="006600"/>
          <w:sz w:val="15"/>
          <w:szCs w:val="15"/>
          <w:lang w:val="hu-HU"/>
        </w:rPr>
      </w:pPr>
      <w:r w:rsidRPr="00D236AE">
        <w:rPr>
          <w:rFonts w:ascii="Times New Roman" w:hAnsi="Times New Roman"/>
          <w:color w:val="006600"/>
          <w:spacing w:val="-1"/>
          <w:sz w:val="15"/>
          <w:szCs w:val="15"/>
          <w:lang w:val="hu-HU"/>
        </w:rPr>
        <w:t xml:space="preserve">Ha a </w:t>
      </w:r>
      <w:r w:rsidRPr="00D236AE">
        <w:rPr>
          <w:rFonts w:ascii="Times New Roman" w:hAnsi="Times New Roman"/>
          <w:b/>
          <w:color w:val="006600"/>
          <w:spacing w:val="-1"/>
          <w:sz w:val="15"/>
          <w:szCs w:val="15"/>
          <w:lang w:val="hu-HU"/>
        </w:rPr>
        <w:t>kérelmezőnek való kifizetés nem lehetséges (</w:t>
      </w:r>
      <w:r w:rsidRPr="00D236AE">
        <w:rPr>
          <w:rFonts w:ascii="Times New Roman" w:hAnsi="Times New Roman"/>
          <w:color w:val="006600"/>
          <w:spacing w:val="-1"/>
          <w:sz w:val="15"/>
          <w:szCs w:val="15"/>
          <w:lang w:val="hu-HU"/>
        </w:rPr>
        <w:t>pl. nincs tranzakciós számlája)</w:t>
      </w:r>
      <w:r w:rsidRPr="00D236AE">
        <w:rPr>
          <w:rFonts w:ascii="Times New Roman" w:hAnsi="Times New Roman"/>
          <w:b/>
          <w:color w:val="006600"/>
          <w:spacing w:val="-1"/>
          <w:sz w:val="15"/>
          <w:szCs w:val="15"/>
          <w:lang w:val="hu-HU"/>
        </w:rPr>
        <w:t xml:space="preserve"> </w:t>
      </w:r>
      <w:r w:rsidRPr="00D236AE">
        <w:rPr>
          <w:rFonts w:ascii="Times New Roman" w:hAnsi="Times New Roman"/>
          <w:color w:val="006600"/>
          <w:spacing w:val="-1"/>
          <w:sz w:val="15"/>
          <w:szCs w:val="15"/>
          <w:lang w:val="hu-HU"/>
        </w:rPr>
        <w:t>a</w:t>
      </w:r>
      <w:r w:rsidRPr="00D236AE">
        <w:rPr>
          <w:rFonts w:ascii="Times New Roman" w:hAnsi="Times New Roman"/>
          <w:b/>
          <w:color w:val="006600"/>
          <w:spacing w:val="-1"/>
          <w:sz w:val="15"/>
          <w:szCs w:val="15"/>
          <w:lang w:val="hu-HU"/>
        </w:rPr>
        <w:t xml:space="preserve"> </w:t>
      </w:r>
      <w:r w:rsidRPr="00D236AE">
        <w:rPr>
          <w:rFonts w:ascii="Times New Roman" w:hAnsi="Times New Roman"/>
          <w:color w:val="006600"/>
          <w:spacing w:val="-1"/>
          <w:sz w:val="15"/>
          <w:szCs w:val="15"/>
          <w:lang w:val="hu-HU"/>
        </w:rPr>
        <w:t xml:space="preserve">kérelmen fel kell tüntetni a hozzátartozó személy adatait </w:t>
      </w:r>
      <w:r w:rsidRPr="00D236AE">
        <w:rPr>
          <w:rFonts w:ascii="Times New Roman" w:hAnsi="Times New Roman"/>
          <w:color w:val="006600"/>
          <w:spacing w:val="-1"/>
          <w:w w:val="116"/>
          <w:sz w:val="15"/>
          <w:szCs w:val="15"/>
          <w:lang w:val="hu-HU"/>
        </w:rPr>
        <w:t>(</w:t>
      </w:r>
      <w:r w:rsidRPr="00D236AE">
        <w:rPr>
          <w:rFonts w:ascii="Times New Roman" w:hAnsi="Times New Roman"/>
          <w:color w:val="006600"/>
          <w:spacing w:val="-1"/>
          <w:sz w:val="15"/>
          <w:szCs w:val="15"/>
          <w:lang w:val="hu-HU"/>
        </w:rPr>
        <w:t>azon személyét, akit figyelembe kell venni az anyagi helyzet megállapításakor), akinek a bevétel ki lesz fizetve.  A kifizetés nem lehetséges  más, nem hozzátartozó személynek.</w:t>
      </w:r>
    </w:p>
    <w:p w:rsidR="00883DF0" w:rsidRPr="00D236AE" w:rsidRDefault="00883DF0" w:rsidP="00511674">
      <w:pPr>
        <w:spacing w:before="2" w:after="0" w:line="200" w:lineRule="exact"/>
        <w:rPr>
          <w:color w:val="006600"/>
          <w:sz w:val="15"/>
          <w:szCs w:val="20"/>
          <w:lang w:val="hu-HU"/>
        </w:rPr>
      </w:pPr>
    </w:p>
    <w:p w:rsidR="00883DF0" w:rsidRPr="00D236AE" w:rsidRDefault="00883DF0" w:rsidP="00A771E7">
      <w:pPr>
        <w:spacing w:after="0" w:line="240" w:lineRule="auto"/>
        <w:ind w:left="2" w:right="804"/>
        <w:jc w:val="both"/>
        <w:rPr>
          <w:rFonts w:ascii="Arial" w:hAnsi="Arial" w:cs="Arial"/>
          <w:color w:val="006600"/>
          <w:sz w:val="15"/>
          <w:szCs w:val="16"/>
          <w:lang w:val="hu-HU"/>
        </w:rPr>
      </w:pPr>
      <w:r w:rsidRPr="00D236AE">
        <w:rPr>
          <w:rFonts w:ascii="Arial" w:hAnsi="Arial" w:cs="Arial"/>
          <w:b/>
          <w:bCs/>
          <w:color w:val="006600"/>
          <w:sz w:val="15"/>
          <w:szCs w:val="16"/>
          <w:lang w:val="hu-HU"/>
        </w:rPr>
        <w:t>II.</w:t>
      </w:r>
      <w:r w:rsidRPr="00D236AE">
        <w:rPr>
          <w:rFonts w:ascii="Arial" w:hAnsi="Arial" w:cs="Arial"/>
          <w:b/>
          <w:bCs/>
          <w:color w:val="006600"/>
          <w:spacing w:val="11"/>
          <w:sz w:val="15"/>
          <w:szCs w:val="16"/>
          <w:lang w:val="hu-HU"/>
        </w:rPr>
        <w:t xml:space="preserve"> EGYÉB ADATOK AZ V. I. PONTBAN FELTÜNTETETT SZEMÉLYEKRŐL</w:t>
      </w:r>
    </w:p>
    <w:p w:rsidR="00883DF0" w:rsidRPr="00D236AE" w:rsidRDefault="00883DF0" w:rsidP="00511674">
      <w:pPr>
        <w:spacing w:after="0" w:line="120" w:lineRule="exact"/>
        <w:rPr>
          <w:color w:val="006600"/>
          <w:sz w:val="15"/>
          <w:szCs w:val="12"/>
          <w:lang w:val="hu-HU"/>
        </w:rPr>
      </w:pPr>
    </w:p>
    <w:p w:rsidR="00883DF0" w:rsidRPr="00D236AE" w:rsidRDefault="00883DF0" w:rsidP="00A771E7">
      <w:pPr>
        <w:spacing w:after="0" w:line="240" w:lineRule="auto"/>
        <w:ind w:left="2" w:right="56"/>
        <w:jc w:val="both"/>
        <w:rPr>
          <w:rFonts w:ascii="Times New Roman" w:hAnsi="Times New Roman"/>
          <w:color w:val="006600"/>
          <w:sz w:val="15"/>
          <w:szCs w:val="15"/>
          <w:lang w:val="hu-HU"/>
        </w:rPr>
      </w:pPr>
      <w:r w:rsidRPr="00D236AE">
        <w:rPr>
          <w:rFonts w:ascii="Times New Roman" w:hAnsi="Times New Roman"/>
          <w:color w:val="006600"/>
          <w:spacing w:val="-1"/>
          <w:w w:val="109"/>
          <w:sz w:val="15"/>
          <w:szCs w:val="15"/>
          <w:lang w:val="hu-HU"/>
        </w:rPr>
        <w:t>Karikázza be az IGEN</w:t>
      </w:r>
      <w:r w:rsidRPr="00D236AE">
        <w:rPr>
          <w:rFonts w:ascii="Times New Roman" w:hAnsi="Times New Roman"/>
          <w:color w:val="006600"/>
          <w:spacing w:val="-10"/>
          <w:sz w:val="15"/>
          <w:szCs w:val="15"/>
          <w:lang w:val="hu-HU"/>
        </w:rPr>
        <w:t xml:space="preserve"> vagy </w:t>
      </w:r>
      <w:r w:rsidRPr="00D236AE">
        <w:rPr>
          <w:rFonts w:ascii="Times New Roman" w:hAnsi="Times New Roman"/>
          <w:color w:val="006600"/>
          <w:spacing w:val="1"/>
          <w:sz w:val="15"/>
          <w:szCs w:val="15"/>
          <w:lang w:val="hu-HU"/>
        </w:rPr>
        <w:t xml:space="preserve"> </w:t>
      </w:r>
      <w:r w:rsidRPr="00D236AE">
        <w:rPr>
          <w:rFonts w:ascii="Times New Roman" w:hAnsi="Times New Roman"/>
          <w:color w:val="006600"/>
          <w:spacing w:val="-1"/>
          <w:sz w:val="15"/>
          <w:szCs w:val="15"/>
          <w:lang w:val="hu-HU"/>
        </w:rPr>
        <w:t>N</w:t>
      </w:r>
      <w:r w:rsidRPr="00D236AE">
        <w:rPr>
          <w:rFonts w:ascii="Times New Roman" w:hAnsi="Times New Roman"/>
          <w:color w:val="006600"/>
          <w:sz w:val="15"/>
          <w:szCs w:val="15"/>
          <w:lang w:val="hu-HU"/>
        </w:rPr>
        <w:t>EM szót, illetve írja rá  a vonalra a kérelmezett adatokat</w:t>
      </w:r>
      <w:r w:rsidRPr="00D236AE">
        <w:rPr>
          <w:rFonts w:ascii="Times New Roman" w:hAnsi="Times New Roman"/>
          <w:color w:val="006600"/>
          <w:spacing w:val="-1"/>
          <w:w w:val="117"/>
          <w:sz w:val="15"/>
          <w:szCs w:val="15"/>
          <w:lang w:val="hu-HU"/>
        </w:rPr>
        <w:t>.</w:t>
      </w:r>
    </w:p>
    <w:p w:rsidR="00883DF0" w:rsidRPr="00D236AE" w:rsidRDefault="00883DF0" w:rsidP="00511674">
      <w:pPr>
        <w:spacing w:before="5" w:after="0" w:line="100" w:lineRule="exact"/>
        <w:rPr>
          <w:color w:val="006600"/>
          <w:sz w:val="15"/>
          <w:szCs w:val="10"/>
          <w:lang w:val="hu-HU"/>
        </w:rPr>
      </w:pPr>
    </w:p>
    <w:p w:rsidR="00883DF0" w:rsidRPr="00D236AE" w:rsidRDefault="00883DF0" w:rsidP="00511674">
      <w:pPr>
        <w:spacing w:after="0" w:line="251" w:lineRule="auto"/>
        <w:ind w:left="1" w:right="83"/>
        <w:jc w:val="both"/>
        <w:rPr>
          <w:rFonts w:ascii="Times New Roman" w:hAnsi="Times New Roman"/>
          <w:color w:val="006600"/>
          <w:sz w:val="15"/>
          <w:szCs w:val="15"/>
          <w:lang w:val="hu-HU"/>
        </w:rPr>
      </w:pPr>
      <w:r w:rsidRPr="00D236AE">
        <w:rPr>
          <w:rFonts w:ascii="Arial" w:hAnsi="Arial" w:cs="Arial"/>
          <w:b/>
          <w:bCs/>
          <w:color w:val="006600"/>
          <w:spacing w:val="-1"/>
          <w:sz w:val="15"/>
          <w:szCs w:val="15"/>
          <w:lang w:val="hu-HU"/>
        </w:rPr>
        <w:t>10. pont</w:t>
      </w:r>
      <w:r w:rsidRPr="00D236AE">
        <w:rPr>
          <w:rFonts w:ascii="Arial" w:hAnsi="Arial" w:cs="Arial"/>
          <w:b/>
          <w:bCs/>
          <w:color w:val="006600"/>
          <w:sz w:val="15"/>
          <w:szCs w:val="15"/>
          <w:lang w:val="hu-HU"/>
        </w:rPr>
        <w:t xml:space="preserve">:  </w:t>
      </w:r>
      <w:r w:rsidRPr="00D236AE">
        <w:rPr>
          <w:rFonts w:ascii="Times New Roman" w:hAnsi="Times New Roman"/>
          <w:color w:val="006600"/>
          <w:spacing w:val="-1"/>
          <w:w w:val="110"/>
          <w:sz w:val="15"/>
          <w:szCs w:val="15"/>
          <w:lang w:val="hu-HU"/>
        </w:rPr>
        <w:t>Írja be a megtakarított pénzzel vagy vagyonnal rendelkező tulajdonost,  ami nem derül ki  a hivatalos nyilvántartásokból. Mellékelje a megfelelő  bizonyítékokat, valamint ezen vagyon értékét (lásd a</w:t>
      </w:r>
      <w:r w:rsidRPr="00D236AE">
        <w:rPr>
          <w:rFonts w:ascii="Times New Roman" w:hAnsi="Times New Roman"/>
          <w:color w:val="006600"/>
          <w:w w:val="110"/>
          <w:sz w:val="15"/>
          <w:szCs w:val="15"/>
          <w:lang w:val="hu-HU"/>
        </w:rPr>
        <w:t xml:space="preserve">  </w:t>
      </w:r>
      <w:r w:rsidRPr="00D236AE">
        <w:rPr>
          <w:rFonts w:ascii="Times New Roman" w:hAnsi="Times New Roman"/>
          <w:color w:val="006600"/>
          <w:spacing w:val="-1"/>
          <w:w w:val="83"/>
          <w:sz w:val="15"/>
          <w:szCs w:val="15"/>
          <w:lang w:val="hu-HU"/>
        </w:rPr>
        <w:t>I</w:t>
      </w:r>
      <w:r w:rsidRPr="00D236AE">
        <w:rPr>
          <w:rFonts w:ascii="Times New Roman" w:hAnsi="Times New Roman"/>
          <w:color w:val="006600"/>
          <w:spacing w:val="-20"/>
          <w:w w:val="83"/>
          <w:sz w:val="15"/>
          <w:szCs w:val="15"/>
          <w:lang w:val="hu-HU"/>
        </w:rPr>
        <w:t>V</w:t>
      </w:r>
      <w:r w:rsidRPr="00D236AE">
        <w:rPr>
          <w:rFonts w:ascii="Times New Roman" w:hAnsi="Times New Roman"/>
          <w:color w:val="006600"/>
          <w:w w:val="112"/>
          <w:sz w:val="15"/>
          <w:szCs w:val="15"/>
          <w:lang w:val="hu-HU"/>
        </w:rPr>
        <w:t>.</w:t>
      </w:r>
      <w:r w:rsidRPr="00D236AE">
        <w:rPr>
          <w:rFonts w:ascii="Times New Roman" w:hAnsi="Times New Roman"/>
          <w:color w:val="006600"/>
          <w:spacing w:val="3"/>
          <w:sz w:val="15"/>
          <w:szCs w:val="15"/>
          <w:lang w:val="hu-HU"/>
        </w:rPr>
        <w:t xml:space="preserve"> MELLÉKLETEK fejezetet).</w:t>
      </w:r>
    </w:p>
    <w:p w:rsidR="00883DF0" w:rsidRPr="00D236AE" w:rsidRDefault="00883DF0" w:rsidP="00511674">
      <w:pPr>
        <w:spacing w:before="2" w:after="0" w:line="200" w:lineRule="exact"/>
        <w:rPr>
          <w:color w:val="006600"/>
          <w:sz w:val="15"/>
          <w:szCs w:val="20"/>
          <w:lang w:val="hu-HU"/>
        </w:rPr>
      </w:pPr>
    </w:p>
    <w:p w:rsidR="00883DF0" w:rsidRPr="00D236AE" w:rsidRDefault="00883DF0" w:rsidP="008905F0">
      <w:pPr>
        <w:spacing w:after="0" w:line="240" w:lineRule="auto"/>
        <w:ind w:left="2" w:right="386"/>
        <w:jc w:val="both"/>
        <w:rPr>
          <w:color w:val="006600"/>
          <w:sz w:val="15"/>
          <w:szCs w:val="10"/>
          <w:lang w:val="hu-HU"/>
        </w:rPr>
      </w:pPr>
      <w:r w:rsidRPr="00D236AE">
        <w:rPr>
          <w:rFonts w:ascii="Arial" w:hAnsi="Arial" w:cs="Arial"/>
          <w:b/>
          <w:bCs/>
          <w:color w:val="006600"/>
          <w:sz w:val="15"/>
          <w:szCs w:val="16"/>
          <w:lang w:val="hu-HU"/>
        </w:rPr>
        <w:t>III.</w:t>
      </w:r>
      <w:r w:rsidRPr="00D236AE">
        <w:rPr>
          <w:rFonts w:ascii="Arial" w:hAnsi="Arial" w:cs="Arial"/>
          <w:b/>
          <w:bCs/>
          <w:color w:val="006600"/>
          <w:spacing w:val="16"/>
          <w:sz w:val="15"/>
          <w:szCs w:val="16"/>
          <w:lang w:val="hu-HU"/>
        </w:rPr>
        <w:t xml:space="preserve"> FIGYELMEZTETÖ</w:t>
      </w:r>
    </w:p>
    <w:p w:rsidR="00883DF0" w:rsidRPr="00D236AE" w:rsidRDefault="00883DF0" w:rsidP="008905F0">
      <w:pPr>
        <w:spacing w:after="0" w:line="240" w:lineRule="auto"/>
        <w:ind w:left="2" w:right="1596"/>
        <w:jc w:val="both"/>
        <w:rPr>
          <w:rFonts w:ascii="Arial" w:hAnsi="Arial" w:cs="Arial"/>
          <w:color w:val="006600"/>
          <w:sz w:val="15"/>
          <w:szCs w:val="15"/>
          <w:lang w:val="hu-HU"/>
        </w:rPr>
      </w:pPr>
      <w:r w:rsidRPr="00D236AE">
        <w:rPr>
          <w:rFonts w:ascii="Arial" w:hAnsi="Arial" w:cs="Arial"/>
          <w:bCs/>
          <w:color w:val="006600"/>
          <w:spacing w:val="-1"/>
          <w:sz w:val="15"/>
          <w:szCs w:val="15"/>
          <w:lang w:val="hu-HU"/>
        </w:rPr>
        <w:t>Figyelmesen olvassa el az útmutatót.</w:t>
      </w:r>
    </w:p>
    <w:p w:rsidR="00883DF0" w:rsidRPr="00D236AE" w:rsidRDefault="00883DF0" w:rsidP="00511674">
      <w:pPr>
        <w:spacing w:before="10" w:after="0" w:line="200" w:lineRule="exact"/>
        <w:rPr>
          <w:color w:val="006600"/>
          <w:sz w:val="15"/>
          <w:szCs w:val="20"/>
          <w:lang w:val="hu-HU"/>
        </w:rPr>
      </w:pPr>
    </w:p>
    <w:p w:rsidR="00883DF0" w:rsidRPr="00D236AE" w:rsidRDefault="00883DF0" w:rsidP="008905F0">
      <w:pPr>
        <w:spacing w:after="0" w:line="240" w:lineRule="auto"/>
        <w:ind w:left="2" w:right="2256"/>
        <w:jc w:val="both"/>
        <w:rPr>
          <w:rFonts w:ascii="Arial" w:hAnsi="Arial" w:cs="Arial"/>
          <w:color w:val="006600"/>
          <w:sz w:val="15"/>
          <w:szCs w:val="16"/>
          <w:lang w:val="hu-HU"/>
        </w:rPr>
      </w:pPr>
      <w:r w:rsidRPr="00D236AE">
        <w:rPr>
          <w:rFonts w:ascii="Arial" w:hAnsi="Arial" w:cs="Arial"/>
          <w:b/>
          <w:bCs/>
          <w:color w:val="006600"/>
          <w:sz w:val="15"/>
          <w:szCs w:val="16"/>
          <w:lang w:val="hu-HU"/>
        </w:rPr>
        <w:t>IV.</w:t>
      </w:r>
      <w:r w:rsidRPr="00D236AE">
        <w:rPr>
          <w:rFonts w:ascii="Arial" w:hAnsi="Arial" w:cs="Arial"/>
          <w:b/>
          <w:bCs/>
          <w:color w:val="006600"/>
          <w:spacing w:val="4"/>
          <w:sz w:val="15"/>
          <w:szCs w:val="16"/>
          <w:lang w:val="hu-HU"/>
        </w:rPr>
        <w:t xml:space="preserve"> MELLÉKLETEK</w:t>
      </w:r>
    </w:p>
    <w:p w:rsidR="00883DF0" w:rsidRPr="00D236AE" w:rsidRDefault="00883DF0" w:rsidP="004B6D97">
      <w:pPr>
        <w:spacing w:before="65" w:after="0" w:line="251" w:lineRule="auto"/>
        <w:ind w:left="2" w:right="82" w:hanging="1"/>
        <w:jc w:val="both"/>
        <w:rPr>
          <w:rFonts w:ascii="Times New Roman" w:hAnsi="Times New Roman"/>
          <w:color w:val="006600"/>
          <w:spacing w:val="-1"/>
          <w:sz w:val="15"/>
          <w:szCs w:val="15"/>
          <w:lang w:val="hu-HU"/>
        </w:rPr>
      </w:pPr>
      <w:r w:rsidRPr="00D236AE">
        <w:rPr>
          <w:rFonts w:ascii="Times New Roman" w:hAnsi="Times New Roman"/>
          <w:color w:val="006600"/>
          <w:spacing w:val="-1"/>
          <w:sz w:val="15"/>
          <w:szCs w:val="15"/>
          <w:lang w:val="hu-HU"/>
        </w:rPr>
        <w:t>Ha rendelkezik  az egyes felsortolt bizonyítékokkal, ezt megfelelően jelölje be és mellékelje a kérelemhez.</w:t>
      </w:r>
    </w:p>
    <w:p w:rsidR="00883DF0" w:rsidRPr="00D236AE" w:rsidRDefault="00883DF0" w:rsidP="004B6D97">
      <w:pPr>
        <w:spacing w:before="65" w:after="0" w:line="251" w:lineRule="auto"/>
        <w:ind w:left="2" w:right="82" w:hanging="1"/>
        <w:jc w:val="both"/>
        <w:rPr>
          <w:rFonts w:ascii="Times New Roman" w:hAnsi="Times New Roman"/>
          <w:color w:val="006600"/>
          <w:spacing w:val="-1"/>
          <w:sz w:val="15"/>
          <w:szCs w:val="15"/>
          <w:lang w:val="hu-HU"/>
        </w:rPr>
      </w:pPr>
    </w:p>
    <w:p w:rsidR="00883DF0" w:rsidRPr="00D236AE" w:rsidRDefault="00883DF0" w:rsidP="004B6D97">
      <w:pPr>
        <w:spacing w:before="65" w:after="0" w:line="251" w:lineRule="auto"/>
        <w:ind w:left="2" w:right="82" w:hanging="1"/>
        <w:jc w:val="both"/>
        <w:rPr>
          <w:rFonts w:ascii="Arial" w:hAnsi="Arial" w:cs="Arial"/>
          <w:b/>
          <w:color w:val="006600"/>
          <w:sz w:val="15"/>
          <w:szCs w:val="16"/>
          <w:lang w:val="hu-HU"/>
        </w:rPr>
      </w:pPr>
      <w:r w:rsidRPr="00D236AE">
        <w:rPr>
          <w:rFonts w:ascii="Arial" w:hAnsi="Arial" w:cs="Arial"/>
          <w:b/>
          <w:bCs/>
          <w:color w:val="006600"/>
          <w:sz w:val="15"/>
          <w:szCs w:val="16"/>
          <w:lang w:val="hu-HU"/>
        </w:rPr>
        <w:t>KIEGÉSZÍTŐ FIGYELMEZTETŐ</w:t>
      </w:r>
    </w:p>
    <w:p w:rsidR="00883DF0" w:rsidRPr="00D236AE" w:rsidRDefault="00883DF0" w:rsidP="00511674">
      <w:pPr>
        <w:spacing w:before="4" w:after="0" w:line="120" w:lineRule="exact"/>
        <w:rPr>
          <w:color w:val="006600"/>
          <w:sz w:val="15"/>
          <w:szCs w:val="12"/>
          <w:lang w:val="hu-HU"/>
        </w:rPr>
      </w:pPr>
    </w:p>
    <w:p w:rsidR="00883DF0" w:rsidRPr="00D236AE" w:rsidRDefault="00883DF0" w:rsidP="00511674">
      <w:pPr>
        <w:spacing w:after="0" w:line="251" w:lineRule="auto"/>
        <w:ind w:left="2" w:right="82"/>
        <w:jc w:val="both"/>
        <w:rPr>
          <w:rFonts w:ascii="Times New Roman" w:hAnsi="Times New Roman"/>
          <w:color w:val="006600"/>
          <w:sz w:val="15"/>
          <w:szCs w:val="15"/>
          <w:lang w:val="hu-HU"/>
        </w:rPr>
      </w:pPr>
      <w:r w:rsidRPr="00D236AE">
        <w:rPr>
          <w:rFonts w:ascii="Times New Roman" w:hAnsi="Times New Roman"/>
          <w:color w:val="006600"/>
          <w:sz w:val="15"/>
          <w:szCs w:val="15"/>
          <w:lang w:val="hu-HU"/>
        </w:rPr>
        <w:t xml:space="preserve">A rendkívüli pénzügyi szociális segély iránti  kérelemben a kérelmezőnek pontosan fel kell tüntetnie, hogy </w:t>
      </w:r>
      <w:r w:rsidRPr="00D236AE">
        <w:rPr>
          <w:rFonts w:ascii="Times New Roman" w:hAnsi="Times New Roman"/>
          <w:b/>
          <w:color w:val="006600"/>
          <w:sz w:val="15"/>
          <w:szCs w:val="15"/>
          <w:lang w:val="hu-HU"/>
        </w:rPr>
        <w:t xml:space="preserve">milyen célra </w:t>
      </w:r>
      <w:r w:rsidRPr="00D236AE">
        <w:rPr>
          <w:rFonts w:ascii="Times New Roman" w:hAnsi="Times New Roman"/>
          <w:color w:val="006600"/>
          <w:sz w:val="15"/>
          <w:szCs w:val="15"/>
          <w:lang w:val="hu-HU"/>
        </w:rPr>
        <w:t xml:space="preserve"> van szüksége a segélyre</w:t>
      </w:r>
      <w:r w:rsidRPr="00D236AE">
        <w:rPr>
          <w:rFonts w:ascii="Times New Roman" w:hAnsi="Times New Roman"/>
          <w:color w:val="006600"/>
          <w:w w:val="115"/>
          <w:sz w:val="15"/>
          <w:szCs w:val="15"/>
          <w:lang w:val="hu-HU"/>
        </w:rPr>
        <w:t>,</w:t>
      </w:r>
      <w:r w:rsidRPr="00D236AE">
        <w:rPr>
          <w:rFonts w:ascii="Times New Roman" w:hAnsi="Times New Roman"/>
          <w:color w:val="006600"/>
          <w:spacing w:val="30"/>
          <w:w w:val="115"/>
          <w:sz w:val="15"/>
          <w:szCs w:val="15"/>
          <w:lang w:val="hu-HU"/>
        </w:rPr>
        <w:t xml:space="preserve"> é</w:t>
      </w:r>
      <w:r w:rsidRPr="00D236AE">
        <w:rPr>
          <w:rFonts w:ascii="Times New Roman" w:hAnsi="Times New Roman"/>
          <w:color w:val="006600"/>
          <w:spacing w:val="-1"/>
          <w:sz w:val="15"/>
          <w:szCs w:val="15"/>
          <w:lang w:val="hu-HU"/>
        </w:rPr>
        <w:t xml:space="preserve">s meg kell határoznia az </w:t>
      </w:r>
      <w:r w:rsidRPr="00D236AE">
        <w:rPr>
          <w:rFonts w:ascii="Times New Roman" w:hAnsi="Times New Roman"/>
          <w:b/>
          <w:color w:val="006600"/>
          <w:spacing w:val="-1"/>
          <w:sz w:val="15"/>
          <w:szCs w:val="15"/>
          <w:lang w:val="hu-HU"/>
        </w:rPr>
        <w:t>összeg nagyságát</w:t>
      </w:r>
      <w:r w:rsidRPr="00D236AE">
        <w:rPr>
          <w:rFonts w:ascii="Times New Roman" w:hAnsi="Times New Roman"/>
          <w:color w:val="006600"/>
          <w:spacing w:val="-1"/>
          <w:sz w:val="15"/>
          <w:szCs w:val="15"/>
          <w:lang w:val="hu-HU"/>
        </w:rPr>
        <w:t xml:space="preserve">, amelyre szüksége van </w:t>
      </w:r>
    </w:p>
    <w:p w:rsidR="00883DF0" w:rsidRPr="00D236AE" w:rsidRDefault="00883DF0" w:rsidP="00511674">
      <w:pPr>
        <w:spacing w:before="98" w:after="0" w:line="251" w:lineRule="auto"/>
        <w:ind w:left="1" w:right="82" w:firstLine="1"/>
        <w:jc w:val="both"/>
        <w:rPr>
          <w:rFonts w:ascii="Times New Roman" w:hAnsi="Times New Roman"/>
          <w:color w:val="006600"/>
          <w:sz w:val="15"/>
          <w:szCs w:val="15"/>
          <w:lang w:val="hu-HU"/>
        </w:rPr>
      </w:pPr>
      <w:r w:rsidRPr="00D236AE">
        <w:rPr>
          <w:rFonts w:ascii="Times New Roman" w:hAnsi="Times New Roman"/>
          <w:color w:val="006600"/>
          <w:sz w:val="15"/>
          <w:szCs w:val="15"/>
          <w:lang w:val="hu-HU"/>
        </w:rPr>
        <w:t>A rendkívüli pénzügyi szociális segélyre jogosult  köteles a kapott segélyt  olyan célra felhasználni, amire odaítélték neki, éspedig a kapott segélytől számított 30 napon belül, illetve az új kérelem benyújtásáig, amennyiben ez ezen határidő lejárta  előtt volt benyújtva. Azon jogosultnak, aki indokolt okok miatt lekéste a határidőt, az általános közigazgatási eljárásról szóló törvény rendelkezéseivel összhangban indítványára engedélyezzük az előzetes helyzet helyreállítását.</w:t>
      </w:r>
    </w:p>
    <w:p w:rsidR="00883DF0" w:rsidRPr="00D236AE" w:rsidRDefault="00883DF0" w:rsidP="00230733">
      <w:pPr>
        <w:spacing w:after="0" w:line="243" w:lineRule="auto"/>
        <w:ind w:right="57" w:hanging="110"/>
        <w:jc w:val="both"/>
        <w:rPr>
          <w:rFonts w:ascii="Times New Roman" w:hAnsi="Times New Roman"/>
          <w:color w:val="006600"/>
          <w:w w:val="110"/>
          <w:sz w:val="15"/>
          <w:szCs w:val="18"/>
          <w:lang w:val="sl-SI"/>
        </w:rPr>
      </w:pPr>
      <w:r w:rsidRPr="00D236AE">
        <w:rPr>
          <w:rFonts w:ascii="Times New Roman" w:hAnsi="Times New Roman"/>
          <w:color w:val="006600"/>
          <w:w w:val="110"/>
          <w:sz w:val="15"/>
          <w:szCs w:val="18"/>
          <w:lang w:val="sl-SI"/>
        </w:rPr>
        <w:t xml:space="preserve">  </w:t>
      </w:r>
    </w:p>
    <w:p w:rsidR="00883DF0" w:rsidRDefault="00883DF0" w:rsidP="00230733">
      <w:pPr>
        <w:spacing w:after="0" w:line="243" w:lineRule="auto"/>
        <w:ind w:right="57" w:hanging="110"/>
        <w:jc w:val="both"/>
        <w:rPr>
          <w:rFonts w:ascii="Times New Roman" w:hAnsi="Times New Roman"/>
          <w:color w:val="006600"/>
          <w:w w:val="110"/>
          <w:sz w:val="15"/>
          <w:szCs w:val="18"/>
          <w:lang w:val="sl-SI"/>
        </w:rPr>
      </w:pPr>
      <w:r w:rsidRPr="00D236AE">
        <w:rPr>
          <w:rFonts w:ascii="Times New Roman" w:hAnsi="Times New Roman"/>
          <w:color w:val="006600"/>
          <w:w w:val="110"/>
          <w:sz w:val="15"/>
          <w:szCs w:val="18"/>
          <w:lang w:val="sl-SI"/>
        </w:rPr>
        <w:t xml:space="preserve"> </w:t>
      </w:r>
    </w:p>
    <w:p w:rsidR="00883DF0" w:rsidRPr="00D236AE" w:rsidRDefault="00883DF0" w:rsidP="00230733">
      <w:pPr>
        <w:spacing w:after="0" w:line="243" w:lineRule="auto"/>
        <w:ind w:right="57" w:hanging="110"/>
        <w:jc w:val="both"/>
        <w:rPr>
          <w:rFonts w:ascii="Times New Roman" w:hAnsi="Times New Roman"/>
          <w:color w:val="006600"/>
          <w:w w:val="113"/>
          <w:sz w:val="15"/>
          <w:szCs w:val="18"/>
          <w:lang w:val="sl-SI"/>
        </w:rPr>
      </w:pPr>
      <w:r>
        <w:rPr>
          <w:rFonts w:ascii="Times New Roman" w:hAnsi="Times New Roman"/>
          <w:color w:val="006600"/>
          <w:w w:val="110"/>
          <w:sz w:val="15"/>
          <w:szCs w:val="18"/>
          <w:lang w:val="sl-SI"/>
        </w:rPr>
        <w:t xml:space="preserve">   </w:t>
      </w:r>
      <w:r w:rsidRPr="00D236AE">
        <w:rPr>
          <w:rFonts w:ascii="Times New Roman" w:hAnsi="Times New Roman"/>
          <w:b/>
          <w:color w:val="006600"/>
          <w:w w:val="110"/>
          <w:sz w:val="15"/>
          <w:szCs w:val="18"/>
          <w:lang w:val="sl-SI"/>
        </w:rPr>
        <w:t xml:space="preserve">Az eszközök felhasználásának bizonyítékát </w:t>
      </w:r>
      <w:r w:rsidRPr="00D236AE">
        <w:rPr>
          <w:rFonts w:ascii="Times New Roman" w:hAnsi="Times New Roman"/>
          <w:color w:val="006600"/>
          <w:w w:val="110"/>
          <w:sz w:val="15"/>
          <w:szCs w:val="18"/>
          <w:lang w:val="sl-SI"/>
        </w:rPr>
        <w:t xml:space="preserve">a jogosult köteles benyújtani az illetékes  szociális munkaközponthoz a </w:t>
      </w:r>
      <w:r w:rsidRPr="00D236AE">
        <w:rPr>
          <w:rFonts w:ascii="Times New Roman" w:hAnsi="Times New Roman"/>
          <w:color w:val="006600"/>
          <w:spacing w:val="6"/>
          <w:sz w:val="15"/>
          <w:szCs w:val="18"/>
          <w:lang w:val="sl-SI"/>
        </w:rPr>
        <w:t>rendkívüli pénzügyi szociális segély</w:t>
      </w:r>
      <w:r w:rsidRPr="00D236AE">
        <w:rPr>
          <w:rFonts w:ascii="Times New Roman" w:hAnsi="Times New Roman"/>
          <w:color w:val="006600"/>
          <w:w w:val="110"/>
          <w:sz w:val="15"/>
          <w:szCs w:val="18"/>
          <w:lang w:val="sl-SI"/>
        </w:rPr>
        <w:t xml:space="preserve"> kézhez vételétől számított 45 napon belül, illetve legkésőbb a </w:t>
      </w:r>
      <w:r w:rsidRPr="00D236AE">
        <w:rPr>
          <w:rFonts w:ascii="Times New Roman" w:hAnsi="Times New Roman"/>
          <w:color w:val="006600"/>
          <w:spacing w:val="6"/>
          <w:sz w:val="15"/>
          <w:szCs w:val="18"/>
          <w:lang w:val="sl-SI"/>
        </w:rPr>
        <w:t>rendkívüli pénzügyi szociális segély</w:t>
      </w:r>
      <w:r w:rsidRPr="00D236AE">
        <w:rPr>
          <w:rFonts w:ascii="Times New Roman" w:hAnsi="Times New Roman"/>
          <w:color w:val="006600"/>
          <w:w w:val="110"/>
          <w:sz w:val="15"/>
          <w:szCs w:val="18"/>
          <w:lang w:val="sl-SI"/>
        </w:rPr>
        <w:t xml:space="preserve"> új kérelem  iránti benyújtásakor</w:t>
      </w:r>
      <w:r w:rsidRPr="00D236AE">
        <w:rPr>
          <w:rFonts w:ascii="Times New Roman" w:hAnsi="Times New Roman"/>
          <w:color w:val="006600"/>
          <w:w w:val="113"/>
          <w:sz w:val="15"/>
          <w:szCs w:val="18"/>
          <w:lang w:val="sl-SI"/>
        </w:rPr>
        <w:t xml:space="preserve">, amennyiben az új kérelmet  a segély kézhez vételétől számított 30 nap letelte előtt nyújtotta be. Ha a kötelezett ezt nem teszi meg, vagy a bizonyítékok alapján megállapítást nyer, hogy a segély nem volt rendeltésszerűen felhasználva, vagy nem lett felhasználva  30 napon belül a megkapott segélytől  számítva, a </w:t>
      </w:r>
      <w:r w:rsidRPr="00D236AE">
        <w:rPr>
          <w:rFonts w:ascii="Times New Roman" w:hAnsi="Times New Roman"/>
          <w:color w:val="006600"/>
          <w:spacing w:val="6"/>
          <w:sz w:val="15"/>
          <w:szCs w:val="18"/>
          <w:lang w:val="sl-SI"/>
        </w:rPr>
        <w:t xml:space="preserve">rendkívüli pénzügyi szociális segélyre nem jogosult </w:t>
      </w:r>
      <w:r w:rsidRPr="00D236AE">
        <w:rPr>
          <w:rFonts w:ascii="Times New Roman" w:hAnsi="Times New Roman"/>
          <w:color w:val="006600"/>
          <w:w w:val="113"/>
          <w:sz w:val="15"/>
          <w:szCs w:val="18"/>
          <w:lang w:val="sl-SI"/>
        </w:rPr>
        <w:t xml:space="preserve">14 hónapig azon hónapot követően, amikor a </w:t>
      </w:r>
      <w:r w:rsidRPr="00D236AE">
        <w:rPr>
          <w:rFonts w:ascii="Times New Roman" w:hAnsi="Times New Roman"/>
          <w:color w:val="006600"/>
          <w:spacing w:val="6"/>
          <w:sz w:val="15"/>
          <w:szCs w:val="18"/>
          <w:lang w:val="sl-SI"/>
        </w:rPr>
        <w:t>rendkívüli pénzügyi szociális segélyt</w:t>
      </w:r>
      <w:r w:rsidRPr="00D236AE">
        <w:rPr>
          <w:rFonts w:ascii="Times New Roman" w:hAnsi="Times New Roman"/>
          <w:color w:val="006600"/>
          <w:w w:val="113"/>
          <w:sz w:val="15"/>
          <w:szCs w:val="18"/>
          <w:lang w:val="sl-SI"/>
        </w:rPr>
        <w:t xml:space="preserve"> megkapta. </w:t>
      </w:r>
    </w:p>
    <w:p w:rsidR="00883DF0" w:rsidRPr="00D236AE" w:rsidRDefault="00883DF0" w:rsidP="00230733">
      <w:pPr>
        <w:spacing w:after="0" w:line="243" w:lineRule="auto"/>
        <w:ind w:right="57" w:hanging="110"/>
        <w:jc w:val="both"/>
        <w:rPr>
          <w:rFonts w:ascii="Times New Roman" w:hAnsi="Times New Roman"/>
          <w:color w:val="006600"/>
          <w:w w:val="113"/>
          <w:sz w:val="15"/>
          <w:szCs w:val="18"/>
          <w:lang w:val="sl-SI"/>
        </w:rPr>
      </w:pPr>
    </w:p>
    <w:p w:rsidR="00883DF0" w:rsidRPr="00D236AE" w:rsidRDefault="00883DF0" w:rsidP="00230733">
      <w:pPr>
        <w:spacing w:after="0" w:line="243" w:lineRule="auto"/>
        <w:ind w:right="57" w:hanging="110"/>
        <w:jc w:val="both"/>
        <w:rPr>
          <w:rFonts w:ascii="Times New Roman" w:hAnsi="Times New Roman"/>
          <w:color w:val="006600"/>
          <w:sz w:val="15"/>
          <w:szCs w:val="18"/>
          <w:lang w:val="sl-SI"/>
        </w:rPr>
      </w:pPr>
      <w:r w:rsidRPr="00D236AE">
        <w:rPr>
          <w:rFonts w:ascii="Times New Roman" w:hAnsi="Times New Roman"/>
          <w:color w:val="006600"/>
          <w:w w:val="113"/>
          <w:sz w:val="15"/>
          <w:szCs w:val="18"/>
          <w:lang w:val="sl-SI"/>
        </w:rPr>
        <w:t xml:space="preserve">  Amennyiben a jogosult a kapott segélyt nem használja fel teljes egészében  olyan célra, amelyre odaítélték neki, a fennmaradő összeget vissza kell fizetnie a Szlovén Köztársaság költségvetésébe a határidő lejártát követő 15 napon belül, amely határidőn belül köteles volt felhasználni a segélyt, ellenkező esetben úgy kell értelmezni, hogy a rendeltetésszerű felhasználás nem lett bizonyítva</w:t>
      </w:r>
      <w:r w:rsidRPr="00D236AE">
        <w:rPr>
          <w:rFonts w:ascii="Times New Roman" w:hAnsi="Times New Roman"/>
          <w:color w:val="006600"/>
          <w:w w:val="114"/>
          <w:sz w:val="15"/>
          <w:szCs w:val="18"/>
          <w:lang w:val="sl-SI"/>
        </w:rPr>
        <w:t>.</w:t>
      </w:r>
    </w:p>
    <w:p w:rsidR="00883DF0" w:rsidRPr="00D236AE" w:rsidRDefault="00883DF0" w:rsidP="00511674">
      <w:pPr>
        <w:spacing w:before="98" w:after="0" w:line="251" w:lineRule="auto"/>
        <w:ind w:left="1" w:right="82" w:firstLine="1"/>
        <w:jc w:val="both"/>
        <w:rPr>
          <w:rFonts w:ascii="Times New Roman" w:hAnsi="Times New Roman"/>
          <w:color w:val="006600"/>
          <w:sz w:val="15"/>
          <w:szCs w:val="15"/>
          <w:lang w:val="sl-SI"/>
        </w:rPr>
      </w:pPr>
    </w:p>
    <w:sectPr w:rsidR="00883DF0" w:rsidRPr="00D236AE" w:rsidSect="003B349F">
      <w:type w:val="continuous"/>
      <w:pgSz w:w="11920" w:h="16840"/>
      <w:pgMar w:top="440" w:right="600" w:bottom="280" w:left="620" w:header="708" w:footer="708" w:gutter="0"/>
      <w:cols w:num="2" w:space="708" w:equalWidth="0">
        <w:col w:w="5202" w:space="272"/>
        <w:col w:w="5226"/>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3DF0" w:rsidRDefault="00883DF0" w:rsidP="003B349F">
      <w:pPr>
        <w:spacing w:after="0" w:line="240" w:lineRule="auto"/>
      </w:pPr>
      <w:r>
        <w:separator/>
      </w:r>
    </w:p>
  </w:endnote>
  <w:endnote w:type="continuationSeparator" w:id="0">
    <w:p w:rsidR="00883DF0" w:rsidRDefault="00883DF0" w:rsidP="003B34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DF0" w:rsidRDefault="00883DF0">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49" type="#_x0000_t202" style="position:absolute;margin-left:553.4pt;margin-top:820.65pt;width:8.65pt;height:10pt;z-index:-251656192;mso-position-horizontal-relative:page;mso-position-vertical-relative:page" filled="f" stroked="f">
          <v:textbox inset="0,0,0,0">
            <w:txbxContent>
              <w:p w:rsidR="00883DF0" w:rsidRDefault="00883DF0">
                <w:pPr>
                  <w:spacing w:after="0" w:line="240" w:lineRule="auto"/>
                  <w:ind w:left="42" w:right="-20"/>
                  <w:rPr>
                    <w:rFonts w:ascii="Arial" w:hAnsi="Arial" w:cs="Arial"/>
                    <w:sz w:val="16"/>
                    <w:szCs w:val="16"/>
                  </w:rPr>
                </w:pPr>
                <w:r>
                  <w:rPr>
                    <w:rFonts w:ascii="Arial" w:hAnsi="Arial" w:cs="Arial"/>
                    <w:b/>
                    <w:bCs/>
                    <w:color w:val="78A22E"/>
                    <w:sz w:val="16"/>
                    <w:szCs w:val="16"/>
                  </w:rPr>
                  <w:fldChar w:fldCharType="begin"/>
                </w:r>
                <w:r>
                  <w:rPr>
                    <w:rFonts w:ascii="Arial" w:hAnsi="Arial" w:cs="Arial"/>
                    <w:b/>
                    <w:bCs/>
                    <w:color w:val="78A22E"/>
                    <w:sz w:val="16"/>
                    <w:szCs w:val="16"/>
                  </w:rPr>
                  <w:instrText xml:space="preserve"> PAGE </w:instrText>
                </w:r>
                <w:r>
                  <w:rPr>
                    <w:rFonts w:ascii="Arial" w:hAnsi="Arial" w:cs="Arial"/>
                    <w:b/>
                    <w:bCs/>
                    <w:color w:val="78A22E"/>
                    <w:sz w:val="16"/>
                    <w:szCs w:val="16"/>
                  </w:rPr>
                  <w:fldChar w:fldCharType="separate"/>
                </w:r>
                <w:r>
                  <w:rPr>
                    <w:rFonts w:ascii="Arial" w:hAnsi="Arial" w:cs="Arial"/>
                    <w:b/>
                    <w:bCs/>
                    <w:noProof/>
                    <w:color w:val="78A22E"/>
                    <w:sz w:val="16"/>
                    <w:szCs w:val="16"/>
                  </w:rPr>
                  <w:t>6</w:t>
                </w:r>
                <w:r>
                  <w:rPr>
                    <w:rFonts w:ascii="Arial" w:hAnsi="Arial" w:cs="Arial"/>
                    <w:b/>
                    <w:bCs/>
                    <w:color w:val="78A22E"/>
                    <w:sz w:val="16"/>
                    <w:szCs w:val="16"/>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3DF0" w:rsidRDefault="00883DF0" w:rsidP="003B349F">
      <w:pPr>
        <w:spacing w:after="0" w:line="240" w:lineRule="auto"/>
      </w:pPr>
      <w:r>
        <w:separator/>
      </w:r>
    </w:p>
  </w:footnote>
  <w:footnote w:type="continuationSeparator" w:id="0">
    <w:p w:rsidR="00883DF0" w:rsidRDefault="00883DF0" w:rsidP="003B34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F5EE2"/>
    <w:multiLevelType w:val="hybridMultilevel"/>
    <w:tmpl w:val="4E70740A"/>
    <w:lvl w:ilvl="0" w:tplc="369EB4AC">
      <w:start w:val="1"/>
      <w:numFmt w:val="decimal"/>
      <w:lvlText w:val="%1."/>
      <w:lvlJc w:val="left"/>
      <w:pPr>
        <w:ind w:left="360" w:hanging="360"/>
      </w:pPr>
      <w:rPr>
        <w:rFonts w:cs="Times New Roman" w:hint="default"/>
        <w:i w:val="0"/>
      </w:rPr>
    </w:lvl>
    <w:lvl w:ilvl="1" w:tplc="F7787F68">
      <w:start w:val="1"/>
      <w:numFmt w:val="lowerLetter"/>
      <w:lvlText w:val="%2)"/>
      <w:lvlJc w:val="left"/>
      <w:pPr>
        <w:tabs>
          <w:tab w:val="num" w:pos="1800"/>
        </w:tabs>
        <w:ind w:left="1800" w:hanging="360"/>
      </w:pPr>
      <w:rPr>
        <w:rFonts w:cs="Times New Roman" w:hint="default"/>
      </w:rPr>
    </w:lvl>
    <w:lvl w:ilvl="2" w:tplc="0424001B">
      <w:start w:val="1"/>
      <w:numFmt w:val="lowerRoman"/>
      <w:lvlText w:val="%3."/>
      <w:lvlJc w:val="right"/>
      <w:pPr>
        <w:ind w:left="2520" w:hanging="180"/>
      </w:pPr>
      <w:rPr>
        <w:rFonts w:cs="Times New Roman"/>
      </w:rPr>
    </w:lvl>
    <w:lvl w:ilvl="3" w:tplc="0424000F">
      <w:start w:val="1"/>
      <w:numFmt w:val="decimal"/>
      <w:lvlText w:val="%4."/>
      <w:lvlJc w:val="left"/>
      <w:pPr>
        <w:ind w:left="3240" w:hanging="360"/>
      </w:pPr>
      <w:rPr>
        <w:rFonts w:cs="Times New Roman"/>
      </w:rPr>
    </w:lvl>
    <w:lvl w:ilvl="4" w:tplc="04240019">
      <w:start w:val="1"/>
      <w:numFmt w:val="lowerLetter"/>
      <w:lvlText w:val="%5."/>
      <w:lvlJc w:val="left"/>
      <w:pPr>
        <w:ind w:left="3960" w:hanging="360"/>
      </w:pPr>
      <w:rPr>
        <w:rFonts w:cs="Times New Roman"/>
      </w:rPr>
    </w:lvl>
    <w:lvl w:ilvl="5" w:tplc="0424001B">
      <w:start w:val="1"/>
      <w:numFmt w:val="lowerRoman"/>
      <w:lvlText w:val="%6."/>
      <w:lvlJc w:val="right"/>
      <w:pPr>
        <w:ind w:left="4680" w:hanging="180"/>
      </w:pPr>
      <w:rPr>
        <w:rFonts w:cs="Times New Roman"/>
      </w:rPr>
    </w:lvl>
    <w:lvl w:ilvl="6" w:tplc="0424000F">
      <w:start w:val="1"/>
      <w:numFmt w:val="decimal"/>
      <w:lvlText w:val="%7."/>
      <w:lvlJc w:val="left"/>
      <w:pPr>
        <w:ind w:left="5400" w:hanging="360"/>
      </w:pPr>
      <w:rPr>
        <w:rFonts w:cs="Times New Roman"/>
      </w:rPr>
    </w:lvl>
    <w:lvl w:ilvl="7" w:tplc="04240019">
      <w:start w:val="1"/>
      <w:numFmt w:val="lowerLetter"/>
      <w:lvlText w:val="%8."/>
      <w:lvlJc w:val="left"/>
      <w:pPr>
        <w:ind w:left="6120" w:hanging="360"/>
      </w:pPr>
      <w:rPr>
        <w:rFonts w:cs="Times New Roman"/>
      </w:rPr>
    </w:lvl>
    <w:lvl w:ilvl="8" w:tplc="0424001B">
      <w:start w:val="1"/>
      <w:numFmt w:val="lowerRoman"/>
      <w:lvlText w:val="%9."/>
      <w:lvlJc w:val="right"/>
      <w:pPr>
        <w:ind w:left="6840" w:hanging="180"/>
      </w:pPr>
      <w:rPr>
        <w:rFonts w:cs="Times New Roman"/>
      </w:rPr>
    </w:lvl>
  </w:abstractNum>
  <w:abstractNum w:abstractNumId="1">
    <w:nsid w:val="33E505E5"/>
    <w:multiLevelType w:val="hybridMultilevel"/>
    <w:tmpl w:val="64CA251E"/>
    <w:lvl w:ilvl="0" w:tplc="92F2B1C4">
      <w:start w:val="1"/>
      <w:numFmt w:val="bullet"/>
      <w:lvlText w:val="□"/>
      <w:lvlJc w:val="left"/>
      <w:pPr>
        <w:ind w:left="720" w:hanging="360"/>
      </w:pPr>
      <w:rPr>
        <w:rFonts w:ascii="Courier New" w:hAnsi="Courier New"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B349F"/>
    <w:rsid w:val="000101B3"/>
    <w:rsid w:val="00022B58"/>
    <w:rsid w:val="00041832"/>
    <w:rsid w:val="00051454"/>
    <w:rsid w:val="00053246"/>
    <w:rsid w:val="00056B50"/>
    <w:rsid w:val="00056EA0"/>
    <w:rsid w:val="00074ED8"/>
    <w:rsid w:val="0008297E"/>
    <w:rsid w:val="000837D6"/>
    <w:rsid w:val="000D091F"/>
    <w:rsid w:val="000D564A"/>
    <w:rsid w:val="000D7770"/>
    <w:rsid w:val="000E2A38"/>
    <w:rsid w:val="000E4C9A"/>
    <w:rsid w:val="000F0E47"/>
    <w:rsid w:val="000F2620"/>
    <w:rsid w:val="0011519E"/>
    <w:rsid w:val="0012526B"/>
    <w:rsid w:val="0013216D"/>
    <w:rsid w:val="0014047C"/>
    <w:rsid w:val="00140EDE"/>
    <w:rsid w:val="00145C14"/>
    <w:rsid w:val="001548DD"/>
    <w:rsid w:val="00157090"/>
    <w:rsid w:val="00157472"/>
    <w:rsid w:val="00170C86"/>
    <w:rsid w:val="00187E5F"/>
    <w:rsid w:val="00192FED"/>
    <w:rsid w:val="001A2353"/>
    <w:rsid w:val="001A23E0"/>
    <w:rsid w:val="001B4B13"/>
    <w:rsid w:val="001E3A5C"/>
    <w:rsid w:val="001F5E55"/>
    <w:rsid w:val="001F6444"/>
    <w:rsid w:val="00213439"/>
    <w:rsid w:val="0021533C"/>
    <w:rsid w:val="00221243"/>
    <w:rsid w:val="00230733"/>
    <w:rsid w:val="002321F2"/>
    <w:rsid w:val="00236DE7"/>
    <w:rsid w:val="00242171"/>
    <w:rsid w:val="0024250C"/>
    <w:rsid w:val="00272508"/>
    <w:rsid w:val="00272615"/>
    <w:rsid w:val="002905A1"/>
    <w:rsid w:val="002C68B8"/>
    <w:rsid w:val="00303D6C"/>
    <w:rsid w:val="00324882"/>
    <w:rsid w:val="00325891"/>
    <w:rsid w:val="00336124"/>
    <w:rsid w:val="00352B2E"/>
    <w:rsid w:val="00354C08"/>
    <w:rsid w:val="00365D29"/>
    <w:rsid w:val="00370826"/>
    <w:rsid w:val="003838E3"/>
    <w:rsid w:val="00397DEA"/>
    <w:rsid w:val="003A2FC7"/>
    <w:rsid w:val="003A3B86"/>
    <w:rsid w:val="003B0548"/>
    <w:rsid w:val="003B2AC4"/>
    <w:rsid w:val="003B349F"/>
    <w:rsid w:val="003C738C"/>
    <w:rsid w:val="003D6D62"/>
    <w:rsid w:val="003D6FC1"/>
    <w:rsid w:val="003E7F91"/>
    <w:rsid w:val="00400F8E"/>
    <w:rsid w:val="00413FE2"/>
    <w:rsid w:val="00440710"/>
    <w:rsid w:val="004408F0"/>
    <w:rsid w:val="00444A28"/>
    <w:rsid w:val="004502D2"/>
    <w:rsid w:val="004503E5"/>
    <w:rsid w:val="00450F9A"/>
    <w:rsid w:val="004672A7"/>
    <w:rsid w:val="004806D4"/>
    <w:rsid w:val="00480ED5"/>
    <w:rsid w:val="00497DA1"/>
    <w:rsid w:val="004A1A66"/>
    <w:rsid w:val="004A2871"/>
    <w:rsid w:val="004A3B51"/>
    <w:rsid w:val="004B2C4D"/>
    <w:rsid w:val="004B3ED2"/>
    <w:rsid w:val="004B6D97"/>
    <w:rsid w:val="004C70E0"/>
    <w:rsid w:val="004D4DFC"/>
    <w:rsid w:val="004D6D6A"/>
    <w:rsid w:val="004F1C0A"/>
    <w:rsid w:val="005007CA"/>
    <w:rsid w:val="00511674"/>
    <w:rsid w:val="005123B0"/>
    <w:rsid w:val="005132B5"/>
    <w:rsid w:val="00520341"/>
    <w:rsid w:val="005252B9"/>
    <w:rsid w:val="00526DA5"/>
    <w:rsid w:val="0053044A"/>
    <w:rsid w:val="00535F2B"/>
    <w:rsid w:val="005A3300"/>
    <w:rsid w:val="006050D6"/>
    <w:rsid w:val="006166C5"/>
    <w:rsid w:val="00620586"/>
    <w:rsid w:val="0063451A"/>
    <w:rsid w:val="006401F0"/>
    <w:rsid w:val="00642DBC"/>
    <w:rsid w:val="006432CA"/>
    <w:rsid w:val="00646F0A"/>
    <w:rsid w:val="00672BFC"/>
    <w:rsid w:val="00677EB7"/>
    <w:rsid w:val="0068186A"/>
    <w:rsid w:val="00684969"/>
    <w:rsid w:val="006A37DA"/>
    <w:rsid w:val="006D73D4"/>
    <w:rsid w:val="006F090C"/>
    <w:rsid w:val="00700965"/>
    <w:rsid w:val="00713892"/>
    <w:rsid w:val="007218AD"/>
    <w:rsid w:val="00726690"/>
    <w:rsid w:val="00736BEF"/>
    <w:rsid w:val="0075197C"/>
    <w:rsid w:val="00767B11"/>
    <w:rsid w:val="00771D7C"/>
    <w:rsid w:val="007B1E13"/>
    <w:rsid w:val="007C08FA"/>
    <w:rsid w:val="007E1867"/>
    <w:rsid w:val="00804577"/>
    <w:rsid w:val="00804A49"/>
    <w:rsid w:val="00810AC5"/>
    <w:rsid w:val="0082359E"/>
    <w:rsid w:val="00824B90"/>
    <w:rsid w:val="00843B7D"/>
    <w:rsid w:val="00846C2E"/>
    <w:rsid w:val="008670ED"/>
    <w:rsid w:val="00883DF0"/>
    <w:rsid w:val="0088448D"/>
    <w:rsid w:val="00887ED1"/>
    <w:rsid w:val="008905F0"/>
    <w:rsid w:val="008C7337"/>
    <w:rsid w:val="008D0941"/>
    <w:rsid w:val="00904C59"/>
    <w:rsid w:val="00974676"/>
    <w:rsid w:val="00977CF6"/>
    <w:rsid w:val="00977D5F"/>
    <w:rsid w:val="00992F3E"/>
    <w:rsid w:val="009B73DC"/>
    <w:rsid w:val="009C664B"/>
    <w:rsid w:val="009E00FE"/>
    <w:rsid w:val="009F6176"/>
    <w:rsid w:val="009F6FF0"/>
    <w:rsid w:val="00A1325B"/>
    <w:rsid w:val="00A16D72"/>
    <w:rsid w:val="00A22966"/>
    <w:rsid w:val="00A319B2"/>
    <w:rsid w:val="00A34260"/>
    <w:rsid w:val="00A61BA7"/>
    <w:rsid w:val="00A74B6D"/>
    <w:rsid w:val="00A771E7"/>
    <w:rsid w:val="00A8401B"/>
    <w:rsid w:val="00A91013"/>
    <w:rsid w:val="00AA5C7E"/>
    <w:rsid w:val="00AC70B4"/>
    <w:rsid w:val="00AD7A0F"/>
    <w:rsid w:val="00AE1897"/>
    <w:rsid w:val="00AE4E15"/>
    <w:rsid w:val="00AE7BE2"/>
    <w:rsid w:val="00AF19BF"/>
    <w:rsid w:val="00B423D7"/>
    <w:rsid w:val="00B521CE"/>
    <w:rsid w:val="00B70A61"/>
    <w:rsid w:val="00B846EA"/>
    <w:rsid w:val="00BA239C"/>
    <w:rsid w:val="00BB1D3B"/>
    <w:rsid w:val="00BB346A"/>
    <w:rsid w:val="00BC5CA7"/>
    <w:rsid w:val="00BE027D"/>
    <w:rsid w:val="00BF19E7"/>
    <w:rsid w:val="00BF7947"/>
    <w:rsid w:val="00C05362"/>
    <w:rsid w:val="00C16D7C"/>
    <w:rsid w:val="00C235A0"/>
    <w:rsid w:val="00C34A1A"/>
    <w:rsid w:val="00C34DBB"/>
    <w:rsid w:val="00C51B05"/>
    <w:rsid w:val="00C67A63"/>
    <w:rsid w:val="00C84FA0"/>
    <w:rsid w:val="00C908C6"/>
    <w:rsid w:val="00CA7BA4"/>
    <w:rsid w:val="00CB1FD9"/>
    <w:rsid w:val="00CE5C9D"/>
    <w:rsid w:val="00D170F8"/>
    <w:rsid w:val="00D236AE"/>
    <w:rsid w:val="00D468E2"/>
    <w:rsid w:val="00D56FB2"/>
    <w:rsid w:val="00D57348"/>
    <w:rsid w:val="00D60D4B"/>
    <w:rsid w:val="00D80CBA"/>
    <w:rsid w:val="00D81413"/>
    <w:rsid w:val="00D92F78"/>
    <w:rsid w:val="00DB2782"/>
    <w:rsid w:val="00DB7DD9"/>
    <w:rsid w:val="00DE1ACB"/>
    <w:rsid w:val="00E020B5"/>
    <w:rsid w:val="00E14F3C"/>
    <w:rsid w:val="00E237A4"/>
    <w:rsid w:val="00E27FF4"/>
    <w:rsid w:val="00E40F0E"/>
    <w:rsid w:val="00E44ADD"/>
    <w:rsid w:val="00E50314"/>
    <w:rsid w:val="00E556B2"/>
    <w:rsid w:val="00E6755B"/>
    <w:rsid w:val="00E81E56"/>
    <w:rsid w:val="00E8708D"/>
    <w:rsid w:val="00E92D8F"/>
    <w:rsid w:val="00F0316E"/>
    <w:rsid w:val="00F03B6E"/>
    <w:rsid w:val="00F11C50"/>
    <w:rsid w:val="00F15FD0"/>
    <w:rsid w:val="00F24B3E"/>
    <w:rsid w:val="00F31D61"/>
    <w:rsid w:val="00F44135"/>
    <w:rsid w:val="00F448AE"/>
    <w:rsid w:val="00F470DA"/>
    <w:rsid w:val="00F51162"/>
    <w:rsid w:val="00F5326B"/>
    <w:rsid w:val="00F74118"/>
    <w:rsid w:val="00F762C6"/>
    <w:rsid w:val="00F95F0D"/>
    <w:rsid w:val="00FB1D82"/>
    <w:rsid w:val="00FB27BD"/>
    <w:rsid w:val="00FB7E2F"/>
    <w:rsid w:val="00FD702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contacts" w:name="GivenName"/>
  <w:smartTagType w:namespaceuri="urn:schemas:contacts" w:name="Sn"/>
  <w:smartTagType w:namespaceuri="urn:schemas:contacts" w:name="middlename"/>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D62"/>
    <w:pPr>
      <w:widowControl w:val="0"/>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stavekseznama1">
    <w:name w:val="Odstavek seznama1"/>
    <w:basedOn w:val="Normal"/>
    <w:uiPriority w:val="99"/>
    <w:rsid w:val="000E4C9A"/>
    <w:pPr>
      <w:widowControl/>
      <w:spacing w:after="0" w:line="240" w:lineRule="auto"/>
      <w:ind w:left="708"/>
    </w:pPr>
    <w:rPr>
      <w:rFonts w:ascii="Times New Roman" w:hAnsi="Times New Roman"/>
      <w:sz w:val="24"/>
      <w:szCs w:val="24"/>
      <w:lang w:eastAsia="sl-SI"/>
    </w:rPr>
  </w:style>
  <w:style w:type="paragraph" w:styleId="PlainText">
    <w:name w:val="Plain Text"/>
    <w:basedOn w:val="Normal"/>
    <w:link w:val="PlainTextChar1"/>
    <w:uiPriority w:val="99"/>
    <w:rsid w:val="000D7770"/>
    <w:pPr>
      <w:spacing w:after="0" w:line="240" w:lineRule="auto"/>
    </w:pPr>
    <w:rPr>
      <w:rFonts w:ascii="Courier New" w:hAnsi="Courier New"/>
      <w:i/>
      <w:sz w:val="20"/>
      <w:szCs w:val="20"/>
      <w:lang w:val="sl-SI" w:eastAsia="sl-SI"/>
    </w:rPr>
  </w:style>
  <w:style w:type="character" w:customStyle="1" w:styleId="PlainTextChar">
    <w:name w:val="Plain Text Char"/>
    <w:basedOn w:val="DefaultParagraphFont"/>
    <w:link w:val="PlainText"/>
    <w:uiPriority w:val="99"/>
    <w:semiHidden/>
    <w:locked/>
    <w:rsid w:val="004F1C0A"/>
    <w:rPr>
      <w:rFonts w:ascii="Courier New" w:hAnsi="Courier New" w:cs="Courier New"/>
      <w:sz w:val="20"/>
      <w:szCs w:val="20"/>
    </w:rPr>
  </w:style>
  <w:style w:type="character" w:customStyle="1" w:styleId="PlainTextChar1">
    <w:name w:val="Plain Text Char1"/>
    <w:link w:val="PlainText"/>
    <w:uiPriority w:val="99"/>
    <w:locked/>
    <w:rsid w:val="000D7770"/>
    <w:rPr>
      <w:rFonts w:ascii="Courier New" w:hAnsi="Courier New"/>
      <w:i/>
      <w:lang w:val="sl-SI" w:eastAsia="sl-S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754</TotalTime>
  <Pages>7</Pages>
  <Words>4922</Words>
  <Characters>28058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Maria Horvath</cp:lastModifiedBy>
  <cp:revision>192</cp:revision>
  <cp:lastPrinted>2015-10-28T14:33:00Z</cp:lastPrinted>
  <dcterms:created xsi:type="dcterms:W3CDTF">2015-10-08T10:31:00Z</dcterms:created>
  <dcterms:modified xsi:type="dcterms:W3CDTF">2015-10-31T14:43:00Z</dcterms:modified>
</cp:coreProperties>
</file>