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0CF44" w14:textId="676DF393" w:rsidR="003702FA" w:rsidRDefault="003702FA" w:rsidP="003702FA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440A4FFE" wp14:editId="176EA064">
                <wp:simplePos x="0" y="0"/>
                <wp:positionH relativeFrom="page">
                  <wp:posOffset>1095375</wp:posOffset>
                </wp:positionH>
                <wp:positionV relativeFrom="page">
                  <wp:posOffset>2162176</wp:posOffset>
                </wp:positionV>
                <wp:extent cx="2543175" cy="628650"/>
                <wp:effectExtent l="0" t="0" r="9525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5CA0C" w14:textId="77777777" w:rsidR="00E46A85" w:rsidRPr="00E46A85" w:rsidRDefault="00E46A85" w:rsidP="00E46A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46A85">
                              <w:rPr>
                                <w:b/>
                                <w:bCs/>
                              </w:rPr>
                              <w:t>E-DEMOKRACIJA</w:t>
                            </w:r>
                          </w:p>
                          <w:p w14:paraId="51551C0E" w14:textId="77777777" w:rsidR="00E46A85" w:rsidRPr="00E46A85" w:rsidRDefault="00E46A85" w:rsidP="00E46A8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7ACBA08" w14:textId="49221BED" w:rsidR="003702FA" w:rsidRPr="00E46A85" w:rsidRDefault="00E46A85" w:rsidP="00E46A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46A85">
                              <w:rPr>
                                <w:b/>
                                <w:bCs/>
                              </w:rPr>
                              <w:t>ZAINTERESIRANA STROKOVNA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4F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6.25pt;margin-top:170.25pt;width:200.25pt;height:49.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" o:allowoverlap="f" filled="f" stroked="f">
                <v:textbox inset="0,0,0,0">
                  <w:txbxContent>
                    <w:p w14:paraId="55F5CA0C" w14:textId="77777777" w:rsidR="00E46A85" w:rsidRPr="00E46A85" w:rsidRDefault="00E46A85" w:rsidP="00E46A85">
                      <w:pPr>
                        <w:rPr>
                          <w:b/>
                          <w:bCs/>
                        </w:rPr>
                      </w:pPr>
                      <w:r w:rsidRPr="00E46A85">
                        <w:rPr>
                          <w:b/>
                          <w:bCs/>
                        </w:rPr>
                        <w:t>E-DEMOKRACIJA</w:t>
                      </w:r>
                    </w:p>
                    <w:p w14:paraId="51551C0E" w14:textId="77777777" w:rsidR="00E46A85" w:rsidRPr="00E46A85" w:rsidRDefault="00E46A85" w:rsidP="00E46A85">
                      <w:pPr>
                        <w:rPr>
                          <w:b/>
                          <w:bCs/>
                        </w:rPr>
                      </w:pPr>
                    </w:p>
                    <w:p w14:paraId="77ACBA08" w14:textId="49221BED" w:rsidR="003702FA" w:rsidRPr="00E46A85" w:rsidRDefault="00E46A85" w:rsidP="00E46A85">
                      <w:pPr>
                        <w:rPr>
                          <w:b/>
                          <w:bCs/>
                        </w:rPr>
                      </w:pPr>
                      <w:r w:rsidRPr="00E46A85">
                        <w:rPr>
                          <w:b/>
                          <w:bCs/>
                        </w:rPr>
                        <w:t>ZAINTERESIRANA STROKOVNA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02A77">
        <w:t xml:space="preserve">Številka: </w:t>
      </w:r>
      <w:r w:rsidRPr="00202A77">
        <w:tab/>
      </w:r>
      <w:r w:rsidR="00334C41" w:rsidRPr="00334C41">
        <w:t>007-3</w:t>
      </w:r>
      <w:r w:rsidR="00E946C8">
        <w:t>3</w:t>
      </w:r>
      <w:r w:rsidR="00334C41" w:rsidRPr="00334C41">
        <w:t>/202</w:t>
      </w:r>
      <w:r w:rsidR="00E946C8">
        <w:t>6</w:t>
      </w:r>
      <w:r w:rsidR="00334C41" w:rsidRPr="00334C41">
        <w:t>/</w:t>
      </w:r>
      <w:r w:rsidR="00E46A85">
        <w:t>1</w:t>
      </w:r>
    </w:p>
    <w:p w14:paraId="03851F72" w14:textId="3C110A76" w:rsidR="0070596C" w:rsidRPr="00202A77" w:rsidRDefault="0070596C" w:rsidP="003702FA">
      <w:pPr>
        <w:pStyle w:val="datumtevilka"/>
      </w:pPr>
      <w:r>
        <w:t xml:space="preserve">                              007-136/2026/1 IPP</w:t>
      </w:r>
    </w:p>
    <w:p w14:paraId="609C597D" w14:textId="4F1CD204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E946C8">
        <w:t>2</w:t>
      </w:r>
      <w:r w:rsidR="005C5F24">
        <w:t>9</w:t>
      </w:r>
      <w:r w:rsidR="00C36FB6" w:rsidRPr="00C36FB6">
        <w:t xml:space="preserve">. </w:t>
      </w:r>
      <w:r w:rsidR="00810C42">
        <w:t>7</w:t>
      </w:r>
      <w:r w:rsidR="00C36FB6" w:rsidRPr="00C36FB6">
        <w:t>. 2026</w:t>
      </w:r>
      <w:r w:rsidRPr="00202A77">
        <w:t xml:space="preserve"> </w:t>
      </w:r>
    </w:p>
    <w:p w14:paraId="6921FEED" w14:textId="77777777" w:rsidR="003702FA" w:rsidRPr="00202A77" w:rsidRDefault="003702FA" w:rsidP="003702FA"/>
    <w:p w14:paraId="5510E2F2" w14:textId="3E864D36" w:rsidR="003702FA" w:rsidRDefault="003702FA" w:rsidP="0053406C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334C41" w:rsidRPr="00334C41">
        <w:rPr>
          <w:lang w:val="sl-SI"/>
        </w:rPr>
        <w:t xml:space="preserve">Predlog </w:t>
      </w:r>
      <w:r w:rsidR="00E946C8" w:rsidRPr="00E946C8">
        <w:rPr>
          <w:lang w:val="sl-SI"/>
        </w:rPr>
        <w:t>Uredb</w:t>
      </w:r>
      <w:r w:rsidR="00E946C8">
        <w:rPr>
          <w:lang w:val="sl-SI"/>
        </w:rPr>
        <w:t>e</w:t>
      </w:r>
      <w:r w:rsidR="00E946C8" w:rsidRPr="00E946C8">
        <w:rPr>
          <w:lang w:val="sl-SI"/>
        </w:rPr>
        <w:t xml:space="preserve"> o spremembi Uredbe o koncesiji za opravljanje javne službe obveščanja in izobraževanja potrošnikov ter javne službe izvajanja primerjalnih ocenjevanj blaga, storitev ali digitalne vsebine</w:t>
      </w:r>
    </w:p>
    <w:p w14:paraId="4C5CB336" w14:textId="77777777" w:rsidR="00810C42" w:rsidRPr="00202A77" w:rsidRDefault="00810C42" w:rsidP="00810C42">
      <w:pPr>
        <w:pStyle w:val="ZADEVA"/>
        <w:rPr>
          <w:lang w:val="sl-SI"/>
        </w:rPr>
      </w:pPr>
    </w:p>
    <w:p w14:paraId="03DF46D1" w14:textId="77777777" w:rsidR="003702FA" w:rsidRPr="00202A77" w:rsidRDefault="003702FA" w:rsidP="003702FA"/>
    <w:p w14:paraId="34879CDE" w14:textId="584C6520" w:rsidR="00810C42" w:rsidRDefault="00C36FB6" w:rsidP="00AB0190">
      <w:pPr>
        <w:jc w:val="both"/>
      </w:pPr>
      <w:r>
        <w:t>Ministrstv</w:t>
      </w:r>
      <w:r w:rsidR="00810C42">
        <w:t>o</w:t>
      </w:r>
      <w:r>
        <w:t xml:space="preserve"> za gospodarstvo, </w:t>
      </w:r>
      <w:r w:rsidR="009C4A07">
        <w:t>delo</w:t>
      </w:r>
      <w:r>
        <w:t xml:space="preserve"> in šp</w:t>
      </w:r>
      <w:r w:rsidR="00810C42">
        <w:t xml:space="preserve">ort </w:t>
      </w:r>
      <w:r>
        <w:t xml:space="preserve">je pripravilo predlog </w:t>
      </w:r>
      <w:r w:rsidR="00E946C8" w:rsidRPr="00E946C8">
        <w:t xml:space="preserve">Uredbe o spremembi Uredbe o koncesiji za opravljanje javne službe obveščanja in izobraževanja potrošnikov ter javne službe izvajanja primerjalnih ocenjevanj blaga, storitev ali digitalne vsebine </w:t>
      </w:r>
      <w:r w:rsidR="00017DAC">
        <w:t>(</w:t>
      </w:r>
      <w:r w:rsidR="00017DAC" w:rsidRPr="00017DAC">
        <w:t>EVA 202</w:t>
      </w:r>
      <w:r w:rsidR="00E946C8">
        <w:t>6</w:t>
      </w:r>
      <w:r w:rsidR="00017DAC" w:rsidRPr="00017DAC">
        <w:t>-2180-00</w:t>
      </w:r>
      <w:r w:rsidR="00E946C8">
        <w:t>20</w:t>
      </w:r>
      <w:r w:rsidR="00017DAC">
        <w:t>)</w:t>
      </w:r>
      <w:r w:rsidR="009C4A07">
        <w:t xml:space="preserve">. </w:t>
      </w:r>
    </w:p>
    <w:p w14:paraId="7A3AF2B1" w14:textId="77777777" w:rsidR="00E46A85" w:rsidRDefault="00E46A85" w:rsidP="00AB0190">
      <w:pPr>
        <w:jc w:val="both"/>
      </w:pPr>
    </w:p>
    <w:p w14:paraId="7DB852F9" w14:textId="77777777" w:rsidR="00E46A85" w:rsidRDefault="00E46A85" w:rsidP="00E46A85">
      <w:pPr>
        <w:jc w:val="both"/>
      </w:pPr>
      <w:r>
        <w:t xml:space="preserve">Zainteresirana javnost lahko posreduje predloge, komentarje in dopolnitve na elektronski naslov: </w:t>
      </w:r>
    </w:p>
    <w:p w14:paraId="65495CD3" w14:textId="2CF30FD4" w:rsidR="00E46A85" w:rsidRDefault="00E46A85" w:rsidP="00E46A85">
      <w:pPr>
        <w:jc w:val="both"/>
      </w:pPr>
      <w:hyperlink r:id="rId7" w:history="1">
        <w:r w:rsidRPr="00BE3920">
          <w:rPr>
            <w:rStyle w:val="Hiperpovezava"/>
          </w:rPr>
          <w:t>gp.mgds@gov.si</w:t>
        </w:r>
      </w:hyperlink>
      <w:r>
        <w:t xml:space="preserve"> v roku 30 dni od objave na portalu E-demokracija, s pripisom »Pripombe na predlog </w:t>
      </w:r>
      <w:r w:rsidRPr="00E46A85">
        <w:t>Uredbe o spremembi Uredbe o koncesiji za opravljanje javne službe obveščanja in izobraževanja potrošnikov ter javne službe izvajanja primerjalnih ocenjevanj blaga, storitev ali digitalne vsebine</w:t>
      </w:r>
      <w:r>
        <w:t>«.</w:t>
      </w:r>
    </w:p>
    <w:p w14:paraId="4A7AEA43" w14:textId="77777777" w:rsidR="00E46A85" w:rsidRDefault="00E46A85" w:rsidP="00E46A85">
      <w:pPr>
        <w:jc w:val="both"/>
      </w:pPr>
    </w:p>
    <w:p w14:paraId="5F01B140" w14:textId="6879DD7C" w:rsidR="00E46A85" w:rsidRDefault="00E46A85" w:rsidP="00E46A85">
      <w:pPr>
        <w:jc w:val="both"/>
      </w:pPr>
      <w:r>
        <w:t>Vse prejete predloge in pripombe bomo na ministrstvu preučili.</w:t>
      </w:r>
    </w:p>
    <w:p w14:paraId="2FB6163E" w14:textId="77777777" w:rsidR="00E46A85" w:rsidRDefault="00E46A85" w:rsidP="00AB0190">
      <w:pPr>
        <w:jc w:val="both"/>
      </w:pPr>
    </w:p>
    <w:p w14:paraId="64161320" w14:textId="77777777" w:rsidR="003702FA" w:rsidRPr="00202A77" w:rsidRDefault="003702FA" w:rsidP="003702FA"/>
    <w:p w14:paraId="3DE8936F" w14:textId="77777777" w:rsidR="003702FA" w:rsidRPr="00202A77" w:rsidRDefault="003702FA" w:rsidP="003702FA">
      <w:r w:rsidRPr="00202A77">
        <w:t>S spoštovanjem,</w:t>
      </w:r>
    </w:p>
    <w:p w14:paraId="1E6CD6E1" w14:textId="77777777" w:rsidR="003702FA" w:rsidRPr="00202A77" w:rsidRDefault="003702FA" w:rsidP="003702FA"/>
    <w:p w14:paraId="507C2923" w14:textId="77777777" w:rsidR="003702FA" w:rsidRPr="00202A77" w:rsidRDefault="003702FA" w:rsidP="003702FA"/>
    <w:p w14:paraId="16811A2B" w14:textId="51D67AE8" w:rsidR="003702FA" w:rsidRPr="00202A77" w:rsidRDefault="003702FA" w:rsidP="003702FA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E46A85">
        <w:rPr>
          <w:lang w:val="sl-SI"/>
        </w:rPr>
        <w:t>D</w:t>
      </w:r>
      <w:r w:rsidR="009144A7" w:rsidRPr="009144A7">
        <w:rPr>
          <w:lang w:val="sl-SI"/>
        </w:rPr>
        <w:t>r. Anže Logar</w:t>
      </w:r>
    </w:p>
    <w:p w14:paraId="71D5B178" w14:textId="2C35F870" w:rsidR="003702FA" w:rsidRPr="00202A77" w:rsidRDefault="003702FA" w:rsidP="003702FA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9144A7">
        <w:rPr>
          <w:lang w:val="sl-SI"/>
        </w:rPr>
        <w:t>minister</w:t>
      </w:r>
      <w:r w:rsidRPr="0089596E">
        <w:rPr>
          <w:lang w:val="sl-SI"/>
        </w:rPr>
        <w:t xml:space="preserve"> </w:t>
      </w:r>
    </w:p>
    <w:p w14:paraId="2E063E3C" w14:textId="77777777" w:rsidR="008A4089" w:rsidRDefault="008A4089" w:rsidP="008A4089">
      <w:pPr>
        <w:spacing w:line="276" w:lineRule="auto"/>
        <w:rPr>
          <w:rFonts w:cs="Arial"/>
          <w:szCs w:val="20"/>
        </w:rPr>
      </w:pPr>
    </w:p>
    <w:p w14:paraId="5A250622" w14:textId="77777777" w:rsidR="00E46A85" w:rsidRDefault="00E46A85" w:rsidP="008A4089">
      <w:pPr>
        <w:spacing w:line="276" w:lineRule="auto"/>
        <w:rPr>
          <w:rFonts w:cs="Arial"/>
          <w:szCs w:val="20"/>
        </w:rPr>
      </w:pPr>
    </w:p>
    <w:p w14:paraId="53D8B7EC" w14:textId="42F189E3" w:rsidR="00E46A85" w:rsidRPr="00E46A85" w:rsidRDefault="00E46A85" w:rsidP="00E46A85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</w:t>
      </w:r>
      <w:r w:rsidRPr="00E46A85">
        <w:rPr>
          <w:rFonts w:cs="Arial"/>
          <w:szCs w:val="20"/>
        </w:rPr>
        <w:t>Po pooblastilu št. 0204-2/2026-2180-3</w:t>
      </w:r>
      <w:r w:rsidR="00B75009">
        <w:rPr>
          <w:rFonts w:cs="Arial"/>
          <w:szCs w:val="20"/>
        </w:rPr>
        <w:t>0</w:t>
      </w:r>
      <w:r>
        <w:rPr>
          <w:rFonts w:cs="Arial"/>
          <w:szCs w:val="20"/>
        </w:rPr>
        <w:t xml:space="preserve"> z </w:t>
      </w:r>
      <w:r w:rsidRPr="00E46A85">
        <w:rPr>
          <w:rFonts w:cs="Arial"/>
          <w:szCs w:val="20"/>
        </w:rPr>
        <w:t>dne</w:t>
      </w:r>
      <w:r>
        <w:rPr>
          <w:rFonts w:cs="Arial"/>
          <w:szCs w:val="20"/>
        </w:rPr>
        <w:t xml:space="preserve"> </w:t>
      </w:r>
      <w:r w:rsidR="0053406C">
        <w:rPr>
          <w:rFonts w:cs="Arial"/>
          <w:szCs w:val="20"/>
        </w:rPr>
        <w:t>29. 6. 2026</w:t>
      </w:r>
    </w:p>
    <w:p w14:paraId="32F58C41" w14:textId="6CE8DFBC" w:rsidR="00E46A85" w:rsidRDefault="00E46A85" w:rsidP="00E46A85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Mag. </w:t>
      </w:r>
      <w:r w:rsidR="00B75009">
        <w:rPr>
          <w:rFonts w:cs="Arial"/>
          <w:szCs w:val="20"/>
        </w:rPr>
        <w:t>Leon Korošec</w:t>
      </w:r>
    </w:p>
    <w:p w14:paraId="30EAEAA3" w14:textId="4D488603" w:rsidR="00E46A85" w:rsidRPr="00C87C68" w:rsidRDefault="00E46A85" w:rsidP="00E46A85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</w:t>
      </w:r>
      <w:r w:rsidRPr="00E46A85">
        <w:rPr>
          <w:rFonts w:cs="Arial"/>
          <w:szCs w:val="20"/>
        </w:rPr>
        <w:t>državn</w:t>
      </w:r>
      <w:r w:rsidR="00B75009">
        <w:rPr>
          <w:rFonts w:cs="Arial"/>
          <w:szCs w:val="20"/>
        </w:rPr>
        <w:t>i</w:t>
      </w:r>
      <w:r w:rsidRPr="00E46A85">
        <w:rPr>
          <w:rFonts w:cs="Arial"/>
          <w:szCs w:val="20"/>
        </w:rPr>
        <w:t xml:space="preserve"> sekretar</w:t>
      </w:r>
    </w:p>
    <w:p w14:paraId="2BF3BE35" w14:textId="77777777" w:rsidR="00AB660A" w:rsidRDefault="00AB660A"/>
    <w:p w14:paraId="4EF1D315" w14:textId="363802C4" w:rsidR="006A6F89" w:rsidRDefault="006A6F89" w:rsidP="006A6F89">
      <w:r>
        <w:t>Prilog</w:t>
      </w:r>
      <w:r w:rsidR="00676030">
        <w:t>a</w:t>
      </w:r>
      <w:r>
        <w:t xml:space="preserve">: </w:t>
      </w:r>
    </w:p>
    <w:p w14:paraId="2E3BA485" w14:textId="15892752" w:rsidR="006A6F89" w:rsidRDefault="006A6F89" w:rsidP="00E946C8">
      <w:pPr>
        <w:pStyle w:val="Odstavekseznama"/>
        <w:numPr>
          <w:ilvl w:val="0"/>
          <w:numId w:val="1"/>
        </w:numPr>
        <w:jc w:val="both"/>
      </w:pPr>
      <w:r>
        <w:t xml:space="preserve">Predlog </w:t>
      </w:r>
      <w:r w:rsidR="001045E5" w:rsidRPr="001045E5">
        <w:t>Uredb</w:t>
      </w:r>
      <w:r w:rsidR="001045E5">
        <w:t>e</w:t>
      </w:r>
      <w:r w:rsidR="001045E5" w:rsidRPr="001045E5">
        <w:t xml:space="preserve"> o spremembi Uredbe o koncesiji za opravljanje javne službe obveščanja in izobraževanja potrošnikov ter javne službe izvajanja primerjalnih ocenjevanj blaga, storitev ali digitalne vsebine</w:t>
      </w:r>
    </w:p>
    <w:p w14:paraId="10645D59" w14:textId="77777777" w:rsidR="006A6F89" w:rsidRDefault="006A6F89" w:rsidP="00017DAC"/>
    <w:p w14:paraId="192C0BCA" w14:textId="77777777" w:rsidR="00017DAC" w:rsidRDefault="00017DAC"/>
    <w:sectPr w:rsidR="00017DAC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7FB8F" w14:textId="77777777" w:rsidR="0049242F" w:rsidRDefault="0049242F" w:rsidP="008A4089">
      <w:pPr>
        <w:spacing w:line="240" w:lineRule="auto"/>
      </w:pPr>
      <w:r>
        <w:separator/>
      </w:r>
    </w:p>
  </w:endnote>
  <w:endnote w:type="continuationSeparator" w:id="0">
    <w:p w14:paraId="564FCF95" w14:textId="77777777" w:rsidR="0049242F" w:rsidRDefault="0049242F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68DF" w14:textId="77777777" w:rsidR="0023654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2D2EBE2" w14:textId="77777777" w:rsidR="00236548" w:rsidRDefault="0023654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9625" w14:textId="77777777" w:rsidR="0023654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ADAF2A4" w14:textId="77777777" w:rsidR="00236548" w:rsidRDefault="002365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DBF1" w14:textId="77777777" w:rsidR="0049242F" w:rsidRDefault="0049242F" w:rsidP="008A4089">
      <w:pPr>
        <w:spacing w:line="240" w:lineRule="auto"/>
      </w:pPr>
      <w:r>
        <w:separator/>
      </w:r>
    </w:p>
  </w:footnote>
  <w:footnote w:type="continuationSeparator" w:id="0">
    <w:p w14:paraId="0D9E7C01" w14:textId="77777777" w:rsidR="0049242F" w:rsidRDefault="0049242F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92E6" w14:textId="77777777" w:rsidR="00236548" w:rsidRPr="00110CBD" w:rsidRDefault="0023654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21E5DAB" w14:textId="77777777" w:rsidTr="00CA6DCC">
      <w:trPr>
        <w:trHeight w:hRule="exact" w:val="847"/>
      </w:trPr>
      <w:tc>
        <w:tcPr>
          <w:tcW w:w="649" w:type="dxa"/>
        </w:tcPr>
        <w:p w14:paraId="0E97F3FF" w14:textId="77777777" w:rsidR="0023654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6782592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A464B1F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5BCD27A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7E39A03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2198637F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E2DC305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C9F8662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3EF34946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164EDD05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6A81D371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119992F6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4BA792FA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6BE4FB7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7E0529F2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27271C88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  <w:p w14:paraId="227E4B60" w14:textId="77777777" w:rsidR="00236548" w:rsidRPr="006D42D9" w:rsidRDefault="0023654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556EC6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1FC4103" w14:textId="77777777" w:rsidR="00236548" w:rsidRPr="006D42D9" w:rsidRDefault="00236548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2B7FCDD" w14:textId="77777777" w:rsidR="00236548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48E446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76C9523" w14:textId="77777777" w:rsidR="00236548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DE6C49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3BA21417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3E98EEB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421CC209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  <w:p w14:paraId="644CA5FD" w14:textId="77777777" w:rsidR="00236548" w:rsidRPr="008F3500" w:rsidRDefault="0023654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1BE9"/>
    <w:multiLevelType w:val="hybridMultilevel"/>
    <w:tmpl w:val="BF42CF66"/>
    <w:lvl w:ilvl="0" w:tplc="03286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A43"/>
    <w:multiLevelType w:val="hybridMultilevel"/>
    <w:tmpl w:val="2A6A9D66"/>
    <w:lvl w:ilvl="0" w:tplc="56F46320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30364"/>
    <w:multiLevelType w:val="hybridMultilevel"/>
    <w:tmpl w:val="71B00BC4"/>
    <w:lvl w:ilvl="0" w:tplc="D93A0A2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F0CB6"/>
    <w:multiLevelType w:val="hybridMultilevel"/>
    <w:tmpl w:val="96EE8CCE"/>
    <w:lvl w:ilvl="0" w:tplc="03286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71414">
    <w:abstractNumId w:val="3"/>
  </w:num>
  <w:num w:numId="2" w16cid:durableId="812529007">
    <w:abstractNumId w:val="1"/>
  </w:num>
  <w:num w:numId="3" w16cid:durableId="1868640679">
    <w:abstractNumId w:val="0"/>
  </w:num>
  <w:num w:numId="4" w16cid:durableId="187461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F5"/>
    <w:rsid w:val="00004638"/>
    <w:rsid w:val="000150D5"/>
    <w:rsid w:val="00017DAC"/>
    <w:rsid w:val="00062EA3"/>
    <w:rsid w:val="00075BCE"/>
    <w:rsid w:val="00094540"/>
    <w:rsid w:val="001045E5"/>
    <w:rsid w:val="0013646B"/>
    <w:rsid w:val="00142108"/>
    <w:rsid w:val="00200D9B"/>
    <w:rsid w:val="00203C03"/>
    <w:rsid w:val="002041F5"/>
    <w:rsid w:val="00236548"/>
    <w:rsid w:val="00263DE0"/>
    <w:rsid w:val="00277702"/>
    <w:rsid w:val="0028737E"/>
    <w:rsid w:val="002900E8"/>
    <w:rsid w:val="00291EE2"/>
    <w:rsid w:val="002B6640"/>
    <w:rsid w:val="0030264C"/>
    <w:rsid w:val="00305703"/>
    <w:rsid w:val="00315C12"/>
    <w:rsid w:val="00317915"/>
    <w:rsid w:val="00334C41"/>
    <w:rsid w:val="00351130"/>
    <w:rsid w:val="003702FA"/>
    <w:rsid w:val="00374230"/>
    <w:rsid w:val="003A5B41"/>
    <w:rsid w:val="003E4F61"/>
    <w:rsid w:val="004621DD"/>
    <w:rsid w:val="00483ACE"/>
    <w:rsid w:val="0049242F"/>
    <w:rsid w:val="004941CD"/>
    <w:rsid w:val="004D1E11"/>
    <w:rsid w:val="00500A97"/>
    <w:rsid w:val="0050778C"/>
    <w:rsid w:val="005141A8"/>
    <w:rsid w:val="00531E03"/>
    <w:rsid w:val="0053406C"/>
    <w:rsid w:val="005A18A5"/>
    <w:rsid w:val="005C5F24"/>
    <w:rsid w:val="00631559"/>
    <w:rsid w:val="00631DA0"/>
    <w:rsid w:val="00661BB8"/>
    <w:rsid w:val="00671177"/>
    <w:rsid w:val="00676030"/>
    <w:rsid w:val="0069417A"/>
    <w:rsid w:val="006A6F89"/>
    <w:rsid w:val="0070596C"/>
    <w:rsid w:val="00721304"/>
    <w:rsid w:val="00722E8D"/>
    <w:rsid w:val="00724D92"/>
    <w:rsid w:val="00742B21"/>
    <w:rsid w:val="0079510C"/>
    <w:rsid w:val="007A64F5"/>
    <w:rsid w:val="00810C42"/>
    <w:rsid w:val="00863AA6"/>
    <w:rsid w:val="00873E61"/>
    <w:rsid w:val="008A1C8A"/>
    <w:rsid w:val="008A4089"/>
    <w:rsid w:val="008B42F0"/>
    <w:rsid w:val="009144A7"/>
    <w:rsid w:val="0091637B"/>
    <w:rsid w:val="009A118E"/>
    <w:rsid w:val="009B672C"/>
    <w:rsid w:val="009C4A07"/>
    <w:rsid w:val="00A32622"/>
    <w:rsid w:val="00A3286B"/>
    <w:rsid w:val="00AB0190"/>
    <w:rsid w:val="00AB0359"/>
    <w:rsid w:val="00AB660A"/>
    <w:rsid w:val="00AC1684"/>
    <w:rsid w:val="00AF73C3"/>
    <w:rsid w:val="00B12F1A"/>
    <w:rsid w:val="00B75009"/>
    <w:rsid w:val="00BA0488"/>
    <w:rsid w:val="00C3025A"/>
    <w:rsid w:val="00C36FB6"/>
    <w:rsid w:val="00C54AF5"/>
    <w:rsid w:val="00C77296"/>
    <w:rsid w:val="00C81017"/>
    <w:rsid w:val="00D06A92"/>
    <w:rsid w:val="00D66869"/>
    <w:rsid w:val="00DB54C2"/>
    <w:rsid w:val="00DE6C49"/>
    <w:rsid w:val="00DF514F"/>
    <w:rsid w:val="00E46A85"/>
    <w:rsid w:val="00E946C8"/>
    <w:rsid w:val="00EF1F26"/>
    <w:rsid w:val="00F136AC"/>
    <w:rsid w:val="00F13FDD"/>
    <w:rsid w:val="00F17CB5"/>
    <w:rsid w:val="00F17F85"/>
    <w:rsid w:val="00F36A2B"/>
    <w:rsid w:val="00F86315"/>
    <w:rsid w:val="00FA7FF9"/>
    <w:rsid w:val="00FC228C"/>
    <w:rsid w:val="00FC4298"/>
    <w:rsid w:val="00FC6A27"/>
    <w:rsid w:val="00FD2735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41D6"/>
  <w15:chartTrackingRefBased/>
  <w15:docId w15:val="{444CC698-C9F6-4105-8519-1DCAB64F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3A5B4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5B41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104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p.mgds@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KM\MD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MDS_slo</Template>
  <TotalTime>0</TotalTime>
  <Pages>1</Pages>
  <Words>215</Words>
  <Characters>1410</Characters>
  <Application>Microsoft Office Word</Application>
  <DocSecurity>0</DocSecurity>
  <Lines>47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</dc:creator>
  <cp:keywords/>
  <dc:description/>
  <cp:lastModifiedBy>Alenka Vidmar (MGTS)</cp:lastModifiedBy>
  <cp:revision>2</cp:revision>
  <cp:lastPrinted>2026-07-24T10:17:00Z</cp:lastPrinted>
  <dcterms:created xsi:type="dcterms:W3CDTF">2026-07-31T09:17:00Z</dcterms:created>
  <dcterms:modified xsi:type="dcterms:W3CDTF">2026-07-31T09:17:00Z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e491b23a-8ce8-4037-9d1e-c2e2e01e6210</vt:lpwstr>
  </property>
</Properties>
</file>