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7030A" w14:textId="77BC6993" w:rsidR="00822D7C" w:rsidRDefault="00822D7C" w:rsidP="004944A9">
      <w:pPr>
        <w:pStyle w:val="datumtevilka"/>
        <w:rPr>
          <w:rFonts w:cs="Arial"/>
          <w:b/>
          <w:lang w:eastAsia="en-US"/>
        </w:rPr>
      </w:pPr>
    </w:p>
    <w:p w14:paraId="122B2F88" w14:textId="1DCB2317" w:rsidR="00822D7C" w:rsidRDefault="00822D7C" w:rsidP="004944A9">
      <w:pPr>
        <w:pStyle w:val="datumtevilka"/>
        <w:rPr>
          <w:rFonts w:cs="Arial"/>
          <w:b/>
          <w:lang w:eastAsia="en-US"/>
        </w:rPr>
      </w:pPr>
    </w:p>
    <w:p w14:paraId="150DE30E" w14:textId="50CC3E51" w:rsidR="00822D7C" w:rsidRDefault="00822D7C" w:rsidP="004944A9">
      <w:pPr>
        <w:pStyle w:val="datumtevilka"/>
        <w:rPr>
          <w:rFonts w:cs="Arial"/>
          <w:b/>
          <w:lang w:eastAsia="en-US"/>
        </w:rPr>
      </w:pPr>
    </w:p>
    <w:p w14:paraId="467F8609" w14:textId="77777777" w:rsidR="00822D7C" w:rsidRDefault="00822D7C" w:rsidP="004944A9">
      <w:pPr>
        <w:pStyle w:val="datumtevilka"/>
        <w:rPr>
          <w:rFonts w:cs="Arial"/>
          <w:b/>
          <w:lang w:eastAsia="en-US"/>
        </w:rPr>
      </w:pPr>
    </w:p>
    <w:p w14:paraId="744D1008" w14:textId="77777777" w:rsidR="008C7E37" w:rsidRPr="00BD126C" w:rsidRDefault="008C7E37" w:rsidP="008C7E37">
      <w:pPr>
        <w:spacing w:line="260" w:lineRule="exact"/>
        <w:jc w:val="both"/>
        <w:rPr>
          <w:rFonts w:cs="Arial"/>
          <w:szCs w:val="20"/>
        </w:rPr>
      </w:pPr>
    </w:p>
    <w:p w14:paraId="4B6CF120" w14:textId="1A5682C1" w:rsidR="008C7E37" w:rsidRDefault="008C7E37" w:rsidP="008C7E37">
      <w:pPr>
        <w:pStyle w:val="datumtevilka"/>
        <w:rPr>
          <w:lang w:eastAsia="en-US"/>
        </w:rPr>
      </w:pPr>
      <w:r w:rsidRPr="00202A77">
        <w:t xml:space="preserve">Številka: </w:t>
      </w:r>
      <w:r w:rsidRPr="00202A77">
        <w:tab/>
      </w:r>
      <w:r w:rsidR="00641CBD">
        <w:t xml:space="preserve">IPP </w:t>
      </w:r>
      <w:r w:rsidR="00A92C92">
        <w:t>007-</w:t>
      </w:r>
      <w:r w:rsidR="00641CBD">
        <w:t>462/2026/1</w:t>
      </w:r>
    </w:p>
    <w:p w14:paraId="2D6B39F5" w14:textId="3BE24C2C" w:rsidR="008C7E37" w:rsidRDefault="008C7E37" w:rsidP="008C7E37">
      <w:pPr>
        <w:pStyle w:val="datumtevilka"/>
      </w:pPr>
      <w:r w:rsidRPr="00202A77">
        <w:t>Datum:</w:t>
      </w:r>
      <w:r w:rsidR="00641CBD">
        <w:tab/>
        <w:t>23. 7. 2026</w:t>
      </w:r>
      <w:r w:rsidRPr="00202A77">
        <w:t xml:space="preserve"> </w:t>
      </w:r>
      <w:r w:rsidRPr="00202A77">
        <w:tab/>
        <w:t xml:space="preserve"> </w:t>
      </w:r>
    </w:p>
    <w:p w14:paraId="059B43F9" w14:textId="799434F6" w:rsidR="008C7E37" w:rsidRDefault="008C7E37" w:rsidP="008C7E37">
      <w:pPr>
        <w:pStyle w:val="datumtevilka"/>
      </w:pPr>
      <w:r w:rsidRPr="000636D9">
        <w:rPr>
          <w:rFonts w:cs="Arial"/>
          <w:iCs/>
        </w:rPr>
        <w:t>EVA</w:t>
      </w:r>
      <w:r>
        <w:rPr>
          <w:rFonts w:cs="Arial"/>
          <w:iCs/>
        </w:rPr>
        <w:t>:</w:t>
      </w:r>
      <w:r w:rsidR="00641CBD">
        <w:rPr>
          <w:rFonts w:cs="Arial"/>
          <w:iCs/>
        </w:rPr>
        <w:tab/>
        <w:t>2026-1611-0069</w:t>
      </w:r>
      <w:r w:rsidRPr="000636D9">
        <w:rPr>
          <w:rFonts w:cs="Arial"/>
          <w:iCs/>
        </w:rPr>
        <w:t xml:space="preserve"> </w:t>
      </w:r>
    </w:p>
    <w:p w14:paraId="308B6460" w14:textId="77777777" w:rsidR="008C7E37" w:rsidRDefault="008C7E37" w:rsidP="008C7E37">
      <w:pPr>
        <w:pStyle w:val="datumtevilka"/>
      </w:pPr>
    </w:p>
    <w:p w14:paraId="6E968433" w14:textId="77777777" w:rsidR="008C7E37" w:rsidRPr="00202A77" w:rsidRDefault="008C7E37" w:rsidP="008C7E37">
      <w:pPr>
        <w:pStyle w:val="datumtevilka"/>
      </w:pPr>
    </w:p>
    <w:p w14:paraId="02D9459B" w14:textId="77777777" w:rsidR="00D8773F" w:rsidRPr="00A020CA" w:rsidRDefault="00D8773F" w:rsidP="004944A9">
      <w:pPr>
        <w:pStyle w:val="datumtevilka"/>
        <w:rPr>
          <w:rFonts w:cs="Arial"/>
        </w:rPr>
      </w:pPr>
    </w:p>
    <w:p w14:paraId="71416AD3" w14:textId="38509B93" w:rsidR="004944A9" w:rsidRPr="00A020CA" w:rsidRDefault="004944A9" w:rsidP="004944A9">
      <w:pPr>
        <w:pStyle w:val="ZADEVA"/>
        <w:spacing w:line="260" w:lineRule="exact"/>
        <w:jc w:val="both"/>
        <w:rPr>
          <w:rFonts w:cs="Arial"/>
          <w:szCs w:val="20"/>
          <w:lang w:val="sl-SI"/>
        </w:rPr>
      </w:pPr>
      <w:r w:rsidRPr="00A020CA">
        <w:rPr>
          <w:rFonts w:cs="Arial"/>
          <w:szCs w:val="20"/>
          <w:lang w:val="sl-SI"/>
        </w:rPr>
        <w:t xml:space="preserve">Zadeva: </w:t>
      </w:r>
      <w:r w:rsidRPr="00A020CA">
        <w:rPr>
          <w:rFonts w:cs="Arial"/>
          <w:szCs w:val="20"/>
          <w:lang w:val="sl-SI"/>
        </w:rPr>
        <w:tab/>
      </w:r>
      <w:r w:rsidR="00A92C92" w:rsidRPr="00A020CA">
        <w:rPr>
          <w:rFonts w:cs="Arial"/>
          <w:szCs w:val="20"/>
          <w:lang w:val="sl-SI"/>
        </w:rPr>
        <w:t>Obvestilo o objavi p</w:t>
      </w:r>
      <w:r w:rsidRPr="00A020CA">
        <w:rPr>
          <w:rFonts w:cs="Arial"/>
          <w:szCs w:val="20"/>
          <w:lang w:val="sl-SI"/>
        </w:rPr>
        <w:t>redlog</w:t>
      </w:r>
      <w:r w:rsidR="00A92C92" w:rsidRPr="00A020CA">
        <w:rPr>
          <w:rFonts w:cs="Arial"/>
          <w:szCs w:val="20"/>
          <w:lang w:val="sl-SI"/>
        </w:rPr>
        <w:t>a</w:t>
      </w:r>
      <w:r w:rsidRPr="00A020CA">
        <w:rPr>
          <w:rFonts w:cs="Arial"/>
          <w:szCs w:val="20"/>
          <w:lang w:val="sl-SI"/>
        </w:rPr>
        <w:t xml:space="preserve"> Pravilnika </w:t>
      </w:r>
      <w:r w:rsidR="00A020CA" w:rsidRPr="00A020CA">
        <w:rPr>
          <w:rFonts w:cs="Arial"/>
          <w:szCs w:val="20"/>
          <w:lang w:val="sl-SI"/>
        </w:rPr>
        <w:t xml:space="preserve">o načinu izmenjave elektronskih računov in drugih elektronskih dokumentov prek enotne vstopne in izstopne točke pri Upravi Republike Slovenije za javna plačila </w:t>
      </w:r>
    </w:p>
    <w:p w14:paraId="75AC23A0" w14:textId="77777777" w:rsidR="004944A9" w:rsidRPr="00BD126C" w:rsidRDefault="004944A9" w:rsidP="004944A9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6ED8F29" w14:textId="129A0DE9" w:rsidR="00A92C92" w:rsidRDefault="00A92C92" w:rsidP="00367B63">
      <w:pPr>
        <w:jc w:val="both"/>
        <w:rPr>
          <w:rFonts w:eastAsia="Calibri" w:cs="Arial"/>
          <w:szCs w:val="20"/>
          <w:lang w:val="sl-SI"/>
        </w:rPr>
      </w:pPr>
    </w:p>
    <w:p w14:paraId="09B88C0E" w14:textId="77777777" w:rsidR="00A92C92" w:rsidRPr="00A92C92" w:rsidRDefault="00A92C92" w:rsidP="00A92C92">
      <w:pPr>
        <w:jc w:val="both"/>
        <w:rPr>
          <w:rFonts w:ascii="Aptos" w:hAnsi="Aptos"/>
          <w:szCs w:val="22"/>
          <w:lang w:val="sl-SI"/>
        </w:rPr>
      </w:pPr>
      <w:r w:rsidRPr="00A92C92">
        <w:rPr>
          <w:lang w:val="sl-SI"/>
        </w:rPr>
        <w:t>Spoštovani,</w:t>
      </w:r>
    </w:p>
    <w:p w14:paraId="07E1BC6C" w14:textId="77777777" w:rsidR="00A92C92" w:rsidRPr="00A92C92" w:rsidRDefault="00A92C92" w:rsidP="00A92C92">
      <w:pPr>
        <w:jc w:val="both"/>
        <w:rPr>
          <w:lang w:val="sl-SI"/>
        </w:rPr>
      </w:pPr>
    </w:p>
    <w:p w14:paraId="7A062BB6" w14:textId="4E193A35" w:rsidR="00A92C92" w:rsidRPr="00A020CA" w:rsidRDefault="00A92C92" w:rsidP="00A92C92">
      <w:pPr>
        <w:jc w:val="both"/>
        <w:rPr>
          <w:lang w:val="sl-SI"/>
        </w:rPr>
      </w:pPr>
      <w:r w:rsidRPr="00A020CA">
        <w:rPr>
          <w:lang w:val="sl-SI"/>
        </w:rPr>
        <w:t xml:space="preserve">obveščamo vas, da je Ministrstvo za finance </w:t>
      </w:r>
      <w:r w:rsidR="002D3426">
        <w:rPr>
          <w:lang w:val="sl-SI"/>
        </w:rPr>
        <w:t xml:space="preserve">dne </w:t>
      </w:r>
      <w:r w:rsidR="00641CBD">
        <w:rPr>
          <w:lang w:val="sl-SI"/>
        </w:rPr>
        <w:t xml:space="preserve">23. 7. 2026 </w:t>
      </w:r>
      <w:r w:rsidRPr="00A020CA">
        <w:rPr>
          <w:lang w:val="sl-SI"/>
        </w:rPr>
        <w:t xml:space="preserve">na portalu </w:t>
      </w:r>
      <w:hyperlink r:id="rId8" w:anchor="eyJmaWx0ZXJzIjp7ImNvbW1lbnQiOlsiLSJdLCJ0eXBlIjpbIi0iXSwic3RhdHVzIjpbIi0iXSwiY2F0IjpbIi0iXSwicmlqcyI6WyItMSJdLCJvZmZzZXQiOlsiMCJdLCJzZW50aW5lbF90eXBlIjpbIm9rIl0sInNlbnRpbmVsX3N0YXR1cyI6WyJvayJdLCJpc19hamF4IjpbIjEiXX19" w:history="1">
        <w:r w:rsidRPr="00A020CA">
          <w:rPr>
            <w:rStyle w:val="Hiperpovezava"/>
            <w:lang w:val="sl-SI"/>
          </w:rPr>
          <w:t>e</w:t>
        </w:r>
        <w:r w:rsidR="00AB48E2" w:rsidRPr="00A020CA">
          <w:rPr>
            <w:rStyle w:val="Hiperpovezava"/>
            <w:lang w:val="sl-SI"/>
          </w:rPr>
          <w:t>-</w:t>
        </w:r>
        <w:r w:rsidR="005771C7" w:rsidRPr="00A020CA">
          <w:rPr>
            <w:rStyle w:val="Hiperpovezava"/>
            <w:lang w:val="sl-SI"/>
          </w:rPr>
          <w:t>Demokracija</w:t>
        </w:r>
      </w:hyperlink>
      <w:r w:rsidRPr="00A020CA">
        <w:rPr>
          <w:lang w:val="sl-SI"/>
        </w:rPr>
        <w:t xml:space="preserve"> objavilo </w:t>
      </w:r>
      <w:r w:rsidRPr="00A020CA">
        <w:rPr>
          <w:rFonts w:cs="Arial"/>
          <w:szCs w:val="20"/>
          <w:lang w:val="sl-SI"/>
        </w:rPr>
        <w:t xml:space="preserve">predlog Pravilnika </w:t>
      </w:r>
      <w:r w:rsidR="00A020CA" w:rsidRPr="00A020CA">
        <w:rPr>
          <w:rFonts w:cs="Arial"/>
          <w:szCs w:val="20"/>
          <w:lang w:val="sl-SI"/>
        </w:rPr>
        <w:t>o načinu izmenjave elektronskih računov in drugih elektronskih dokumentov prek enotne vstopne in izstopne točke pri Upravi Republike Slovenije za javna plačila</w:t>
      </w:r>
      <w:r w:rsidR="00A020CA">
        <w:rPr>
          <w:rFonts w:cs="Arial"/>
          <w:szCs w:val="20"/>
          <w:lang w:val="sl-SI"/>
        </w:rPr>
        <w:t>.</w:t>
      </w:r>
      <w:r w:rsidR="00A020CA" w:rsidRPr="00A020CA">
        <w:rPr>
          <w:rFonts w:cs="Arial"/>
          <w:szCs w:val="20"/>
          <w:lang w:val="sl-SI"/>
        </w:rPr>
        <w:t xml:space="preserve"> </w:t>
      </w:r>
    </w:p>
    <w:p w14:paraId="59C7D2F6" w14:textId="77777777" w:rsidR="00A92C92" w:rsidRPr="00A92C92" w:rsidRDefault="00A92C92" w:rsidP="00A92C92">
      <w:pPr>
        <w:jc w:val="both"/>
        <w:rPr>
          <w:lang w:val="sl-SI"/>
        </w:rPr>
      </w:pPr>
    </w:p>
    <w:p w14:paraId="7245C648" w14:textId="77777777" w:rsidR="00AE27A8" w:rsidRDefault="00A92C92" w:rsidP="00A92C92">
      <w:pPr>
        <w:jc w:val="both"/>
        <w:rPr>
          <w:lang w:val="sl-SI"/>
        </w:rPr>
      </w:pPr>
      <w:r w:rsidRPr="00A92C92">
        <w:rPr>
          <w:lang w:val="sl-SI"/>
        </w:rPr>
        <w:t xml:space="preserve">Rok za oddajo pripomb </w:t>
      </w:r>
      <w:r w:rsidR="005771C7">
        <w:rPr>
          <w:lang w:val="sl-SI"/>
        </w:rPr>
        <w:t xml:space="preserve">in predlogov </w:t>
      </w:r>
      <w:r w:rsidRPr="00A92C92">
        <w:rPr>
          <w:lang w:val="sl-SI"/>
        </w:rPr>
        <w:t xml:space="preserve">je </w:t>
      </w:r>
      <w:r w:rsidRPr="005771C7">
        <w:rPr>
          <w:b/>
          <w:lang w:val="sl-SI"/>
        </w:rPr>
        <w:t>17. avgust 2026.</w:t>
      </w:r>
      <w:r w:rsidRPr="00A92C92">
        <w:rPr>
          <w:lang w:val="sl-SI"/>
        </w:rPr>
        <w:t xml:space="preserve"> </w:t>
      </w:r>
    </w:p>
    <w:p w14:paraId="6EFF669F" w14:textId="77777777" w:rsidR="00AE27A8" w:rsidRDefault="00AE27A8" w:rsidP="00A92C92">
      <w:pPr>
        <w:jc w:val="both"/>
        <w:rPr>
          <w:lang w:val="sl-SI"/>
        </w:rPr>
      </w:pPr>
    </w:p>
    <w:p w14:paraId="5156D84E" w14:textId="03E2E774" w:rsidR="00A92C92" w:rsidRPr="00A92C92" w:rsidRDefault="00A92C92" w:rsidP="00A92C92">
      <w:pPr>
        <w:jc w:val="both"/>
        <w:rPr>
          <w:lang w:val="sl-SI"/>
        </w:rPr>
      </w:pPr>
      <w:r w:rsidRPr="00A92C92">
        <w:rPr>
          <w:lang w:val="sl-SI"/>
        </w:rPr>
        <w:t xml:space="preserve">Vljudno vas prosimo, da morebitne pripombe </w:t>
      </w:r>
      <w:r w:rsidR="005771C7">
        <w:rPr>
          <w:lang w:val="sl-SI"/>
        </w:rPr>
        <w:t xml:space="preserve">in predloge </w:t>
      </w:r>
      <w:r w:rsidRPr="00A92C92">
        <w:rPr>
          <w:lang w:val="sl-SI"/>
        </w:rPr>
        <w:t>posredujete prek portala e-Demokracija</w:t>
      </w:r>
      <w:r w:rsidR="005771C7">
        <w:rPr>
          <w:lang w:val="sl-SI"/>
        </w:rPr>
        <w:t xml:space="preserve"> ali po elektronski pošti na e-naslov </w:t>
      </w:r>
      <w:hyperlink r:id="rId9" w:history="1">
        <w:r w:rsidR="00641CBD" w:rsidRPr="00461B38">
          <w:rPr>
            <w:rStyle w:val="Hiperpovezava"/>
            <w:lang w:val="sl-SI"/>
          </w:rPr>
          <w:t>gp.mf@gov.si</w:t>
        </w:r>
      </w:hyperlink>
      <w:r w:rsidR="00641CBD">
        <w:rPr>
          <w:lang w:val="sl-SI"/>
        </w:rPr>
        <w:t xml:space="preserve"> </w:t>
      </w:r>
      <w:r w:rsidR="005771C7">
        <w:rPr>
          <w:lang w:val="sl-SI"/>
        </w:rPr>
        <w:t xml:space="preserve">s sklicem na številko </w:t>
      </w:r>
      <w:r w:rsidR="00641CBD">
        <w:rPr>
          <w:lang w:val="sl-SI"/>
        </w:rPr>
        <w:t xml:space="preserve">IPP </w:t>
      </w:r>
      <w:r w:rsidR="005771C7">
        <w:t>007</w:t>
      </w:r>
      <w:r w:rsidR="00641CBD">
        <w:t>-462/2026</w:t>
      </w:r>
      <w:r w:rsidRPr="00A92C92">
        <w:rPr>
          <w:lang w:val="sl-SI"/>
        </w:rPr>
        <w:t>.</w:t>
      </w:r>
    </w:p>
    <w:p w14:paraId="3B145A6B" w14:textId="16DD8C3F" w:rsidR="00A92C92" w:rsidRPr="00A92C92" w:rsidRDefault="00A92C92" w:rsidP="00A92C92">
      <w:pPr>
        <w:jc w:val="both"/>
        <w:rPr>
          <w:rFonts w:eastAsia="Calibri" w:cs="Arial"/>
          <w:szCs w:val="20"/>
          <w:lang w:val="sl-SI"/>
        </w:rPr>
      </w:pPr>
    </w:p>
    <w:p w14:paraId="4C5A0A67" w14:textId="77777777" w:rsidR="00A92C92" w:rsidRDefault="00A92C92" w:rsidP="00367B63">
      <w:pPr>
        <w:jc w:val="both"/>
        <w:rPr>
          <w:rFonts w:eastAsia="Calibri" w:cs="Arial"/>
          <w:szCs w:val="20"/>
          <w:lang w:val="sl-SI"/>
        </w:rPr>
      </w:pPr>
    </w:p>
    <w:p w14:paraId="1FAD5F3F" w14:textId="77777777" w:rsidR="00367B63" w:rsidRPr="00C505BC" w:rsidRDefault="00367B63" w:rsidP="00367B63">
      <w:pPr>
        <w:rPr>
          <w:rFonts w:cs="Arial"/>
          <w:szCs w:val="20"/>
          <w:lang w:val="sl-SI"/>
        </w:rPr>
      </w:pPr>
    </w:p>
    <w:p w14:paraId="592BA5CA" w14:textId="77777777" w:rsidR="00367B63" w:rsidRPr="00202A77" w:rsidRDefault="00367B63" w:rsidP="00367B63">
      <w:pPr>
        <w:rPr>
          <w:lang w:val="sl-SI"/>
        </w:rPr>
      </w:pPr>
      <w:r w:rsidRPr="00202A77">
        <w:rPr>
          <w:lang w:val="sl-SI"/>
        </w:rPr>
        <w:t>S spoštovanjem,</w:t>
      </w:r>
    </w:p>
    <w:p w14:paraId="7A840F2B" w14:textId="77777777" w:rsidR="00367B63" w:rsidRPr="00202A77" w:rsidRDefault="00367B63" w:rsidP="00367B63">
      <w:pPr>
        <w:rPr>
          <w:lang w:val="sl-SI"/>
        </w:rPr>
      </w:pPr>
    </w:p>
    <w:p w14:paraId="3746EE31" w14:textId="77777777" w:rsidR="00367B63" w:rsidRDefault="00367B63" w:rsidP="00367B63">
      <w:pPr>
        <w:rPr>
          <w:lang w:val="sl-SI"/>
        </w:rPr>
      </w:pPr>
    </w:p>
    <w:p w14:paraId="372C9429" w14:textId="77777777" w:rsidR="00367B63" w:rsidRPr="00202A77" w:rsidRDefault="00367B63" w:rsidP="00367B63">
      <w:pPr>
        <w:rPr>
          <w:lang w:val="sl-SI"/>
        </w:rPr>
      </w:pPr>
    </w:p>
    <w:p w14:paraId="443CB1E0" w14:textId="6FE07668" w:rsidR="00367B63" w:rsidRPr="00202A77" w:rsidRDefault="00367B63" w:rsidP="00367B63">
      <w:pPr>
        <w:pStyle w:val="podpisi"/>
        <w:rPr>
          <w:lang w:val="sl-SI"/>
        </w:rPr>
      </w:pPr>
    </w:p>
    <w:p w14:paraId="6780B511" w14:textId="104D2455" w:rsidR="00367B63" w:rsidRPr="00202A77" w:rsidRDefault="00367B63" w:rsidP="00367B63">
      <w:pPr>
        <w:pStyle w:val="podpisi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>Milena Bremšak</w:t>
      </w:r>
    </w:p>
    <w:p w14:paraId="4FAF2D15" w14:textId="58549DC4" w:rsidR="00367B63" w:rsidRDefault="00367B63" w:rsidP="00367B63">
      <w:pPr>
        <w:pStyle w:val="podpisi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>generalna direktorica</w:t>
      </w:r>
    </w:p>
    <w:sectPr w:rsidR="00367B63" w:rsidSect="00605C7E">
      <w:headerReference w:type="default" r:id="rId10"/>
      <w:headerReference w:type="first" r:id="rId11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60868" w14:textId="77777777" w:rsidR="0037130D" w:rsidRDefault="0037130D">
      <w:r>
        <w:separator/>
      </w:r>
    </w:p>
  </w:endnote>
  <w:endnote w:type="continuationSeparator" w:id="0">
    <w:p w14:paraId="7AFDE860" w14:textId="77777777" w:rsidR="0037130D" w:rsidRDefault="0037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1B7FB" w14:textId="77777777" w:rsidR="0037130D" w:rsidRDefault="0037130D">
      <w:r>
        <w:separator/>
      </w:r>
    </w:p>
  </w:footnote>
  <w:footnote w:type="continuationSeparator" w:id="0">
    <w:p w14:paraId="1A0031C7" w14:textId="77777777" w:rsidR="0037130D" w:rsidRDefault="00371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574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5D78989E" w14:textId="77777777">
      <w:trPr>
        <w:cantSplit/>
        <w:trHeight w:hRule="exact" w:val="847"/>
      </w:trPr>
      <w:tc>
        <w:tcPr>
          <w:tcW w:w="567" w:type="dxa"/>
        </w:tcPr>
        <w:p w14:paraId="683F3F9F" w14:textId="77777777" w:rsidR="002A2B69" w:rsidRPr="008F3500" w:rsidRDefault="00471AC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2349448F" wp14:editId="4CD7E469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1B1B29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03A70AA2" w14:textId="77777777" w:rsidR="006D4857" w:rsidRDefault="006D485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683C7C7" w14:textId="3BB5222E" w:rsidR="00A770A6" w:rsidRPr="008F3500" w:rsidRDefault="00471AC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11626E68" wp14:editId="0832529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93800"/>
          <wp:effectExtent l="0" t="0" r="2540" b="6350"/>
          <wp:wrapSquare wrapText="bothSides"/>
          <wp:docPr id="2" name="Slika 2" descr="0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2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5C7E">
      <w:rPr>
        <w:rFonts w:cs="Arial"/>
        <w:sz w:val="16"/>
        <w:lang w:val="sl-SI"/>
      </w:rPr>
      <w:t>Vojkova cesta 57, p.</w:t>
    </w:r>
    <w:r w:rsidR="00FD76E9">
      <w:rPr>
        <w:rFonts w:cs="Arial"/>
        <w:sz w:val="16"/>
        <w:lang w:val="sl-SI"/>
      </w:rPr>
      <w:t xml:space="preserve"> </w:t>
    </w:r>
    <w:r w:rsidR="00605C7E">
      <w:rPr>
        <w:rFonts w:cs="Arial"/>
        <w:sz w:val="16"/>
        <w:lang w:val="sl-SI"/>
      </w:rPr>
      <w:t>p. 644a</w:t>
    </w:r>
    <w:r w:rsidR="00A770A6" w:rsidRPr="008F3500">
      <w:rPr>
        <w:rFonts w:cs="Arial"/>
        <w:sz w:val="16"/>
        <w:lang w:val="sl-SI"/>
      </w:rPr>
      <w:t xml:space="preserve">, </w:t>
    </w:r>
    <w:r w:rsidR="00605C7E">
      <w:rPr>
        <w:rFonts w:cs="Arial"/>
        <w:sz w:val="16"/>
        <w:lang w:val="sl-SI"/>
      </w:rPr>
      <w:t>1001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05C7E">
      <w:rPr>
        <w:rFonts w:cs="Arial"/>
        <w:sz w:val="16"/>
        <w:lang w:val="sl-SI"/>
      </w:rPr>
      <w:t>01 369 60 10</w:t>
    </w:r>
  </w:p>
  <w:p w14:paraId="38940A1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605C7E">
      <w:rPr>
        <w:rFonts w:cs="Arial"/>
        <w:sz w:val="16"/>
        <w:lang w:val="sl-SI"/>
      </w:rPr>
      <w:t>01 369 60 99</w:t>
    </w:r>
    <w:r w:rsidRPr="008F3500">
      <w:rPr>
        <w:rFonts w:cs="Arial"/>
        <w:sz w:val="16"/>
        <w:lang w:val="sl-SI"/>
      </w:rPr>
      <w:t xml:space="preserve"> </w:t>
    </w:r>
  </w:p>
  <w:p w14:paraId="2253E44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605C7E">
      <w:rPr>
        <w:rFonts w:cs="Arial"/>
        <w:sz w:val="16"/>
        <w:lang w:val="sl-SI"/>
      </w:rPr>
      <w:t>gp.mf@gov.si</w:t>
    </w:r>
  </w:p>
  <w:p w14:paraId="076A56E9" w14:textId="77777777" w:rsidR="00A770A6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hyperlink r:id="rId2" w:history="1">
      <w:r w:rsidR="00641A7D" w:rsidRPr="008151FA">
        <w:rPr>
          <w:rStyle w:val="Hiperpovezava"/>
          <w:rFonts w:cs="Arial"/>
          <w:sz w:val="16"/>
          <w:lang w:val="sl-SI"/>
        </w:rPr>
        <w:t>www.mf.gov.si</w:t>
      </w:r>
    </w:hyperlink>
  </w:p>
  <w:p w14:paraId="1594E291" w14:textId="77777777" w:rsidR="00641A7D" w:rsidRPr="008F3500" w:rsidRDefault="00641A7D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BC497D1" w14:textId="77777777" w:rsidR="00641A7D" w:rsidRPr="00EC5FB4" w:rsidRDefault="00641A7D" w:rsidP="00FD76E9">
    <w:pPr>
      <w:pStyle w:val="Glava"/>
      <w:tabs>
        <w:tab w:val="clear" w:pos="4320"/>
        <w:tab w:val="left" w:pos="5112"/>
      </w:tabs>
      <w:jc w:val="right"/>
      <w:rPr>
        <w:i/>
        <w:sz w:val="18"/>
        <w:szCs w:val="18"/>
        <w:u w:val="single"/>
        <w:lang w:val="sl-SI"/>
      </w:rPr>
    </w:pPr>
    <w:r>
      <w:rPr>
        <w:lang w:val="sl-SI"/>
      </w:rPr>
      <w:tab/>
    </w:r>
    <w:r w:rsidRPr="00EC5FB4">
      <w:rPr>
        <w:i/>
        <w:sz w:val="18"/>
        <w:szCs w:val="18"/>
        <w:u w:val="single"/>
        <w:lang w:val="sl-SI"/>
      </w:rPr>
      <w:t>Prosimo, da se pri odgovoru</w:t>
    </w:r>
  </w:p>
  <w:p w14:paraId="1000D6D0" w14:textId="77777777" w:rsidR="00641A7D" w:rsidRPr="00EC5FB4" w:rsidRDefault="00641A7D" w:rsidP="00FD76E9">
    <w:pPr>
      <w:pStyle w:val="Glava"/>
      <w:tabs>
        <w:tab w:val="clear" w:pos="4320"/>
        <w:tab w:val="left" w:pos="5112"/>
      </w:tabs>
      <w:jc w:val="right"/>
      <w:rPr>
        <w:sz w:val="18"/>
        <w:szCs w:val="18"/>
      </w:rPr>
    </w:pPr>
    <w:r w:rsidRPr="00EC5FB4">
      <w:rPr>
        <w:sz w:val="18"/>
        <w:szCs w:val="18"/>
        <w:lang w:val="sl-SI"/>
      </w:rPr>
      <w:tab/>
    </w:r>
    <w:r w:rsidRPr="00EC5FB4">
      <w:rPr>
        <w:i/>
        <w:sz w:val="18"/>
        <w:szCs w:val="18"/>
        <w:u w:val="single"/>
        <w:lang w:val="sl-SI"/>
      </w:rPr>
      <w:t>sklicujete na našo številko.</w:t>
    </w:r>
    <w:r w:rsidRPr="00EC5FB4">
      <w:rPr>
        <w:sz w:val="18"/>
        <w:szCs w:val="18"/>
      </w:rPr>
      <w:t xml:space="preserve"> </w:t>
    </w:r>
  </w:p>
  <w:p w14:paraId="0B3DB1A6" w14:textId="77777777" w:rsidR="002A2B69" w:rsidRPr="00EC5FB4" w:rsidRDefault="002A2B69" w:rsidP="00641A7D">
    <w:pPr>
      <w:pStyle w:val="Glava"/>
      <w:tabs>
        <w:tab w:val="clear" w:pos="4320"/>
        <w:tab w:val="clear" w:pos="8640"/>
        <w:tab w:val="left" w:pos="5112"/>
      </w:tabs>
      <w:rPr>
        <w:sz w:val="18"/>
        <w:szCs w:val="18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584D"/>
    <w:multiLevelType w:val="hybridMultilevel"/>
    <w:tmpl w:val="8C8AFCA6"/>
    <w:lvl w:ilvl="0" w:tplc="7C94A4F8">
      <w:start w:val="1"/>
      <w:numFmt w:val="bullet"/>
      <w:lvlText w:val="ꟷ"/>
      <w:lvlJc w:val="left"/>
      <w:pPr>
        <w:ind w:left="720" w:hanging="360"/>
      </w:pPr>
      <w:rPr>
        <w:rFonts w:ascii="Calibri" w:hAnsi="Calibri" w:cs="Times New Roman" w:hint="default"/>
      </w:rPr>
    </w:lvl>
    <w:lvl w:ilvl="1" w:tplc="4E78C0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2D2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A22D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CC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5029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308A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667B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2BB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A05EA"/>
    <w:multiLevelType w:val="multilevel"/>
    <w:tmpl w:val="0644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15621"/>
    <w:multiLevelType w:val="hybridMultilevel"/>
    <w:tmpl w:val="CB5ABE52"/>
    <w:lvl w:ilvl="0" w:tplc="71C88D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306B3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0233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14FF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4220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EC3A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1076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0898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8CE11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2540D8"/>
    <w:multiLevelType w:val="multilevel"/>
    <w:tmpl w:val="D09ED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44C9B"/>
    <w:multiLevelType w:val="multilevel"/>
    <w:tmpl w:val="5564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9F02F9"/>
    <w:multiLevelType w:val="hybridMultilevel"/>
    <w:tmpl w:val="2D9E787A"/>
    <w:lvl w:ilvl="0" w:tplc="FFB423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A603BF"/>
    <w:multiLevelType w:val="multilevel"/>
    <w:tmpl w:val="D508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037829"/>
    <w:multiLevelType w:val="hybridMultilevel"/>
    <w:tmpl w:val="C2C6CF5C"/>
    <w:lvl w:ilvl="0" w:tplc="D548E30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293DA2"/>
    <w:multiLevelType w:val="hybridMultilevel"/>
    <w:tmpl w:val="33A0F5D0"/>
    <w:lvl w:ilvl="0" w:tplc="2FB207E4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D259F"/>
    <w:multiLevelType w:val="hybridMultilevel"/>
    <w:tmpl w:val="EC54CFE4"/>
    <w:lvl w:ilvl="0" w:tplc="8A6238D0">
      <w:start w:val="10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691308"/>
    <w:multiLevelType w:val="hybridMultilevel"/>
    <w:tmpl w:val="79B0B668"/>
    <w:lvl w:ilvl="0" w:tplc="19FEA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0679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74637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ECE0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C450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E48E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9672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66FA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A22F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63581F"/>
    <w:multiLevelType w:val="hybridMultilevel"/>
    <w:tmpl w:val="E1D43C9A"/>
    <w:lvl w:ilvl="0" w:tplc="666CD6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1149B"/>
    <w:multiLevelType w:val="hybridMultilevel"/>
    <w:tmpl w:val="4B682F62"/>
    <w:lvl w:ilvl="0" w:tplc="38546B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77781"/>
    <w:multiLevelType w:val="hybridMultilevel"/>
    <w:tmpl w:val="D4EA9990"/>
    <w:lvl w:ilvl="0" w:tplc="B6F09508">
      <w:start w:val="1"/>
      <w:numFmt w:val="bullet"/>
      <w:lvlText w:val="ꟷ"/>
      <w:lvlJc w:val="left"/>
      <w:pPr>
        <w:ind w:left="360" w:hanging="360"/>
      </w:pPr>
      <w:rPr>
        <w:rFonts w:ascii="Calibri" w:hAnsi="Calibri" w:cs="Times New Roman" w:hint="default"/>
      </w:rPr>
    </w:lvl>
    <w:lvl w:ilvl="1" w:tplc="DFBCECC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08C6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BC62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B04B1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8E142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4024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7A374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DA974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7B4357"/>
    <w:multiLevelType w:val="multilevel"/>
    <w:tmpl w:val="407E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AE5857"/>
    <w:multiLevelType w:val="multilevel"/>
    <w:tmpl w:val="8272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DB43CC"/>
    <w:multiLevelType w:val="hybridMultilevel"/>
    <w:tmpl w:val="926847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52EA5"/>
    <w:multiLevelType w:val="multilevel"/>
    <w:tmpl w:val="478E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117FCF"/>
    <w:multiLevelType w:val="multilevel"/>
    <w:tmpl w:val="1C80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265A46"/>
    <w:multiLevelType w:val="multilevel"/>
    <w:tmpl w:val="E1C4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AD7753"/>
    <w:multiLevelType w:val="multilevel"/>
    <w:tmpl w:val="E938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2D0CB8"/>
    <w:multiLevelType w:val="hybridMultilevel"/>
    <w:tmpl w:val="4CAA92C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870AC5"/>
    <w:multiLevelType w:val="hybridMultilevel"/>
    <w:tmpl w:val="97DE938C"/>
    <w:lvl w:ilvl="0" w:tplc="170A3314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664A1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2CBC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A085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0483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9EEA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7A9C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CE6C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807C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24637"/>
    <w:multiLevelType w:val="hybridMultilevel"/>
    <w:tmpl w:val="EA56726C"/>
    <w:lvl w:ilvl="0" w:tplc="4DF64D4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94CA8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5AAA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4B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4E8D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2AD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0F2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C0F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B88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F3334"/>
    <w:multiLevelType w:val="hybridMultilevel"/>
    <w:tmpl w:val="7FC63EF6"/>
    <w:lvl w:ilvl="0" w:tplc="32289C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846A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AC7D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74D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6F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41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664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E46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A67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44BBE"/>
    <w:multiLevelType w:val="hybridMultilevel"/>
    <w:tmpl w:val="528C3290"/>
    <w:lvl w:ilvl="0" w:tplc="249E3C86">
      <w:start w:val="10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DC85437"/>
    <w:multiLevelType w:val="hybridMultilevel"/>
    <w:tmpl w:val="AD483CA0"/>
    <w:lvl w:ilvl="0" w:tplc="C5EA3E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562D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CCA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877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2E8B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A81B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A5D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04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AA9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74732A"/>
    <w:multiLevelType w:val="hybridMultilevel"/>
    <w:tmpl w:val="7898E08C"/>
    <w:lvl w:ilvl="0" w:tplc="907E9F6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260E49"/>
    <w:multiLevelType w:val="multilevel"/>
    <w:tmpl w:val="4CCC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6598487">
    <w:abstractNumId w:val="24"/>
  </w:num>
  <w:num w:numId="2" w16cid:durableId="2069839616">
    <w:abstractNumId w:val="17"/>
  </w:num>
  <w:num w:numId="3" w16cid:durableId="1457213963">
    <w:abstractNumId w:val="21"/>
  </w:num>
  <w:num w:numId="4" w16cid:durableId="1130442926">
    <w:abstractNumId w:val="6"/>
  </w:num>
  <w:num w:numId="5" w16cid:durableId="241531037">
    <w:abstractNumId w:val="7"/>
  </w:num>
  <w:num w:numId="6" w16cid:durableId="1275792603">
    <w:abstractNumId w:val="30"/>
  </w:num>
  <w:num w:numId="7" w16cid:durableId="1887789714">
    <w:abstractNumId w:val="11"/>
  </w:num>
  <w:num w:numId="8" w16cid:durableId="821309737">
    <w:abstractNumId w:val="26"/>
  </w:num>
  <w:num w:numId="9" w16cid:durableId="1012150488">
    <w:abstractNumId w:val="9"/>
  </w:num>
  <w:num w:numId="10" w16cid:durableId="630945058">
    <w:abstractNumId w:val="13"/>
  </w:num>
  <w:num w:numId="11" w16cid:durableId="796988218">
    <w:abstractNumId w:val="14"/>
  </w:num>
  <w:num w:numId="12" w16cid:durableId="2068189777">
    <w:abstractNumId w:val="32"/>
  </w:num>
  <w:num w:numId="13" w16cid:durableId="620116519">
    <w:abstractNumId w:val="16"/>
  </w:num>
  <w:num w:numId="14" w16cid:durableId="779254161">
    <w:abstractNumId w:val="29"/>
  </w:num>
  <w:num w:numId="15" w16cid:durableId="1307276586">
    <w:abstractNumId w:val="31"/>
  </w:num>
  <w:num w:numId="16" w16cid:durableId="940793552">
    <w:abstractNumId w:val="0"/>
  </w:num>
  <w:num w:numId="17" w16cid:durableId="2023193225">
    <w:abstractNumId w:val="15"/>
  </w:num>
  <w:num w:numId="18" w16cid:durableId="1247887888">
    <w:abstractNumId w:val="27"/>
  </w:num>
  <w:num w:numId="19" w16cid:durableId="2062709204">
    <w:abstractNumId w:val="28"/>
  </w:num>
  <w:num w:numId="20" w16cid:durableId="659970505">
    <w:abstractNumId w:val="12"/>
  </w:num>
  <w:num w:numId="21" w16cid:durableId="984890846">
    <w:abstractNumId w:val="2"/>
  </w:num>
  <w:num w:numId="22" w16cid:durableId="436487657">
    <w:abstractNumId w:val="19"/>
  </w:num>
  <w:num w:numId="23" w16cid:durableId="798650951">
    <w:abstractNumId w:val="5"/>
  </w:num>
  <w:num w:numId="24" w16cid:durableId="1207176468">
    <w:abstractNumId w:val="10"/>
  </w:num>
  <w:num w:numId="25" w16cid:durableId="255677528">
    <w:abstractNumId w:val="22"/>
  </w:num>
  <w:num w:numId="26" w16cid:durableId="1233855113">
    <w:abstractNumId w:val="20"/>
  </w:num>
  <w:num w:numId="27" w16cid:durableId="1521892793">
    <w:abstractNumId w:val="1"/>
  </w:num>
  <w:num w:numId="28" w16cid:durableId="1850214394">
    <w:abstractNumId w:val="4"/>
  </w:num>
  <w:num w:numId="29" w16cid:durableId="985235306">
    <w:abstractNumId w:val="25"/>
  </w:num>
  <w:num w:numId="30" w16cid:durableId="1614897564">
    <w:abstractNumId w:val="33"/>
  </w:num>
  <w:num w:numId="31" w16cid:durableId="54744688">
    <w:abstractNumId w:val="8"/>
  </w:num>
  <w:num w:numId="32" w16cid:durableId="1803384964">
    <w:abstractNumId w:val="23"/>
  </w:num>
  <w:num w:numId="33" w16cid:durableId="1068112601">
    <w:abstractNumId w:val="18"/>
  </w:num>
  <w:num w:numId="34" w16cid:durableId="1262370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C7"/>
    <w:rsid w:val="00023A88"/>
    <w:rsid w:val="00024D55"/>
    <w:rsid w:val="0008417A"/>
    <w:rsid w:val="000858D9"/>
    <w:rsid w:val="0009404A"/>
    <w:rsid w:val="000A2F76"/>
    <w:rsid w:val="000A7238"/>
    <w:rsid w:val="000B3999"/>
    <w:rsid w:val="00127787"/>
    <w:rsid w:val="001357B2"/>
    <w:rsid w:val="00144F7D"/>
    <w:rsid w:val="00152CBE"/>
    <w:rsid w:val="00156D26"/>
    <w:rsid w:val="001607EF"/>
    <w:rsid w:val="0017478F"/>
    <w:rsid w:val="001A178B"/>
    <w:rsid w:val="001E6856"/>
    <w:rsid w:val="001E7441"/>
    <w:rsid w:val="001F3DA9"/>
    <w:rsid w:val="002009D1"/>
    <w:rsid w:val="00202A77"/>
    <w:rsid w:val="00210789"/>
    <w:rsid w:val="00214B0E"/>
    <w:rsid w:val="002219BF"/>
    <w:rsid w:val="00270D34"/>
    <w:rsid w:val="00271CE5"/>
    <w:rsid w:val="00282020"/>
    <w:rsid w:val="00292D47"/>
    <w:rsid w:val="002A2B69"/>
    <w:rsid w:val="002B1027"/>
    <w:rsid w:val="002D2680"/>
    <w:rsid w:val="002D3426"/>
    <w:rsid w:val="003511DA"/>
    <w:rsid w:val="00353C71"/>
    <w:rsid w:val="00362C1F"/>
    <w:rsid w:val="003636BF"/>
    <w:rsid w:val="00367B63"/>
    <w:rsid w:val="0037130D"/>
    <w:rsid w:val="00371442"/>
    <w:rsid w:val="003845B4"/>
    <w:rsid w:val="00387B1A"/>
    <w:rsid w:val="00394679"/>
    <w:rsid w:val="003C5EE5"/>
    <w:rsid w:val="003E1C74"/>
    <w:rsid w:val="003F78A3"/>
    <w:rsid w:val="004029CE"/>
    <w:rsid w:val="00403408"/>
    <w:rsid w:val="00405655"/>
    <w:rsid w:val="004149FA"/>
    <w:rsid w:val="00416A96"/>
    <w:rsid w:val="00424B7E"/>
    <w:rsid w:val="00433876"/>
    <w:rsid w:val="00437CCA"/>
    <w:rsid w:val="00443479"/>
    <w:rsid w:val="004657EE"/>
    <w:rsid w:val="00471AC7"/>
    <w:rsid w:val="00481FE4"/>
    <w:rsid w:val="004944A9"/>
    <w:rsid w:val="004A527D"/>
    <w:rsid w:val="004E08EF"/>
    <w:rsid w:val="004F7670"/>
    <w:rsid w:val="0050458D"/>
    <w:rsid w:val="00520087"/>
    <w:rsid w:val="0052034A"/>
    <w:rsid w:val="00526246"/>
    <w:rsid w:val="00547B09"/>
    <w:rsid w:val="00567106"/>
    <w:rsid w:val="005771C7"/>
    <w:rsid w:val="005C1721"/>
    <w:rsid w:val="005D3F5A"/>
    <w:rsid w:val="005E0CEC"/>
    <w:rsid w:val="005E1D3C"/>
    <w:rsid w:val="00605C7E"/>
    <w:rsid w:val="00625AE6"/>
    <w:rsid w:val="00632253"/>
    <w:rsid w:val="00641A7D"/>
    <w:rsid w:val="00641CBD"/>
    <w:rsid w:val="00642714"/>
    <w:rsid w:val="006455CE"/>
    <w:rsid w:val="006511A8"/>
    <w:rsid w:val="0065461F"/>
    <w:rsid w:val="00654E27"/>
    <w:rsid w:val="00655841"/>
    <w:rsid w:val="00675374"/>
    <w:rsid w:val="006944F1"/>
    <w:rsid w:val="00696758"/>
    <w:rsid w:val="006D4857"/>
    <w:rsid w:val="006F6CC2"/>
    <w:rsid w:val="0070712C"/>
    <w:rsid w:val="00723D47"/>
    <w:rsid w:val="00733017"/>
    <w:rsid w:val="00733555"/>
    <w:rsid w:val="0074137F"/>
    <w:rsid w:val="007607CC"/>
    <w:rsid w:val="007733CB"/>
    <w:rsid w:val="00783310"/>
    <w:rsid w:val="007A2210"/>
    <w:rsid w:val="007A4A6D"/>
    <w:rsid w:val="007D1BCF"/>
    <w:rsid w:val="007D75CF"/>
    <w:rsid w:val="007E0440"/>
    <w:rsid w:val="007E6DC5"/>
    <w:rsid w:val="007E78F5"/>
    <w:rsid w:val="00801BF5"/>
    <w:rsid w:val="00822D7C"/>
    <w:rsid w:val="008330EC"/>
    <w:rsid w:val="0088043C"/>
    <w:rsid w:val="00884889"/>
    <w:rsid w:val="008906C9"/>
    <w:rsid w:val="008C5738"/>
    <w:rsid w:val="008C7E37"/>
    <w:rsid w:val="008D04F0"/>
    <w:rsid w:val="008D2774"/>
    <w:rsid w:val="008D2EA8"/>
    <w:rsid w:val="008E7DA5"/>
    <w:rsid w:val="008F3500"/>
    <w:rsid w:val="00911F73"/>
    <w:rsid w:val="00924E3C"/>
    <w:rsid w:val="009612BB"/>
    <w:rsid w:val="0097759C"/>
    <w:rsid w:val="009A6C56"/>
    <w:rsid w:val="009C04B5"/>
    <w:rsid w:val="009C740A"/>
    <w:rsid w:val="009D263A"/>
    <w:rsid w:val="009D407F"/>
    <w:rsid w:val="009E5065"/>
    <w:rsid w:val="00A00346"/>
    <w:rsid w:val="00A01E89"/>
    <w:rsid w:val="00A020CA"/>
    <w:rsid w:val="00A125C5"/>
    <w:rsid w:val="00A20D27"/>
    <w:rsid w:val="00A2451C"/>
    <w:rsid w:val="00A465E6"/>
    <w:rsid w:val="00A4736B"/>
    <w:rsid w:val="00A65EE7"/>
    <w:rsid w:val="00A70133"/>
    <w:rsid w:val="00A770A6"/>
    <w:rsid w:val="00A813B1"/>
    <w:rsid w:val="00A9176C"/>
    <w:rsid w:val="00A92C92"/>
    <w:rsid w:val="00AA4779"/>
    <w:rsid w:val="00AB36C4"/>
    <w:rsid w:val="00AB48E2"/>
    <w:rsid w:val="00AC32B2"/>
    <w:rsid w:val="00AC456E"/>
    <w:rsid w:val="00AE27A8"/>
    <w:rsid w:val="00AF42F9"/>
    <w:rsid w:val="00AF4C58"/>
    <w:rsid w:val="00B002A9"/>
    <w:rsid w:val="00B13BE9"/>
    <w:rsid w:val="00B14BE5"/>
    <w:rsid w:val="00B17141"/>
    <w:rsid w:val="00B31575"/>
    <w:rsid w:val="00B8216C"/>
    <w:rsid w:val="00B8547D"/>
    <w:rsid w:val="00BD126C"/>
    <w:rsid w:val="00BD1705"/>
    <w:rsid w:val="00BD1F37"/>
    <w:rsid w:val="00BE1751"/>
    <w:rsid w:val="00C058E6"/>
    <w:rsid w:val="00C250D5"/>
    <w:rsid w:val="00C26291"/>
    <w:rsid w:val="00C35666"/>
    <w:rsid w:val="00C3637B"/>
    <w:rsid w:val="00C44EB8"/>
    <w:rsid w:val="00C505BC"/>
    <w:rsid w:val="00C92898"/>
    <w:rsid w:val="00CA4340"/>
    <w:rsid w:val="00CE5238"/>
    <w:rsid w:val="00CE7514"/>
    <w:rsid w:val="00D248DE"/>
    <w:rsid w:val="00D51ABB"/>
    <w:rsid w:val="00D73594"/>
    <w:rsid w:val="00D8542D"/>
    <w:rsid w:val="00D8773F"/>
    <w:rsid w:val="00DC6A71"/>
    <w:rsid w:val="00DD6FAD"/>
    <w:rsid w:val="00DE0DD2"/>
    <w:rsid w:val="00DE3F56"/>
    <w:rsid w:val="00DE700E"/>
    <w:rsid w:val="00E0357D"/>
    <w:rsid w:val="00E55F85"/>
    <w:rsid w:val="00E72562"/>
    <w:rsid w:val="00EC3EBF"/>
    <w:rsid w:val="00EC5FB4"/>
    <w:rsid w:val="00ED1C3E"/>
    <w:rsid w:val="00ED3B57"/>
    <w:rsid w:val="00EE4EE1"/>
    <w:rsid w:val="00EF0AEC"/>
    <w:rsid w:val="00EF6B44"/>
    <w:rsid w:val="00F07573"/>
    <w:rsid w:val="00F13E99"/>
    <w:rsid w:val="00F240BB"/>
    <w:rsid w:val="00F24AF4"/>
    <w:rsid w:val="00F31D5D"/>
    <w:rsid w:val="00F50039"/>
    <w:rsid w:val="00F56081"/>
    <w:rsid w:val="00F57DFC"/>
    <w:rsid w:val="00F57FED"/>
    <w:rsid w:val="00F86A1A"/>
    <w:rsid w:val="00FC4E6D"/>
    <w:rsid w:val="00FC53FC"/>
    <w:rsid w:val="00FD76E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A75A0C8"/>
  <w15:docId w15:val="{C358161E-6D3B-4FD3-8061-A6111CB0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3511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3511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3511D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641A7D"/>
    <w:rPr>
      <w:rFonts w:ascii="Arial" w:hAnsi="Arial"/>
      <w:szCs w:val="24"/>
      <w:lang w:val="en-US" w:eastAsia="en-US"/>
    </w:rPr>
  </w:style>
  <w:style w:type="character" w:styleId="Pripombasklic">
    <w:name w:val="annotation reference"/>
    <w:uiPriority w:val="99"/>
    <w:rsid w:val="00AF42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AF42F9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AF42F9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F42F9"/>
    <w:rPr>
      <w:b/>
      <w:bCs/>
    </w:rPr>
  </w:style>
  <w:style w:type="character" w:customStyle="1" w:styleId="ZadevapripombeZnak">
    <w:name w:val="Zadeva pripombe Znak"/>
    <w:link w:val="Zadevapripombe"/>
    <w:rsid w:val="00AF42F9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AF42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F42F9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aliases w:val="3,Bulle,Bullet 1,Bullet Points,Bullet layer,Colorful List - Accent 11,Dot pt,F5 List Paragraph,Indicator Text,Issue Action POC,K1,List Paragraph Char Char Char,List Paragraph2,MAIN CONTENT,Normal numbered,Numbered Para 1,POCG Table Text"/>
    <w:basedOn w:val="Navaden"/>
    <w:link w:val="OdstavekseznamaZnak"/>
    <w:uiPriority w:val="34"/>
    <w:qFormat/>
    <w:rsid w:val="00C505BC"/>
    <w:pPr>
      <w:spacing w:line="240" w:lineRule="auto"/>
      <w:ind w:left="720"/>
    </w:pPr>
    <w:rPr>
      <w:rFonts w:ascii="Calibri" w:hAnsi="Calibri"/>
      <w:sz w:val="22"/>
      <w:szCs w:val="22"/>
      <w:lang w:val="sl-SI"/>
    </w:rPr>
  </w:style>
  <w:style w:type="character" w:customStyle="1" w:styleId="OdstavekseznamaZnak">
    <w:name w:val="Odstavek seznama Znak"/>
    <w:aliases w:val="3 Znak,Bulle Znak,Bullet 1 Znak,Bullet Points Znak,Bullet layer Znak,Colorful List - Accent 11 Znak,Dot pt Znak,F5 List Paragraph Znak,Indicator Text Znak,Issue Action POC Znak,K1 Znak,List Paragraph Char Char Char Znak"/>
    <w:basedOn w:val="Privzetapisavaodstavka"/>
    <w:link w:val="Odstavekseznama"/>
    <w:uiPriority w:val="34"/>
    <w:qFormat/>
    <w:locked/>
    <w:rsid w:val="008D2774"/>
    <w:rPr>
      <w:rFonts w:ascii="Calibri" w:hAnsi="Calibri"/>
      <w:sz w:val="22"/>
      <w:szCs w:val="22"/>
      <w:lang w:eastAsia="en-US"/>
    </w:rPr>
  </w:style>
  <w:style w:type="character" w:styleId="SledenaHiperpovezava">
    <w:name w:val="FollowedHyperlink"/>
    <w:basedOn w:val="Privzetapisavaodstavka"/>
    <w:semiHidden/>
    <w:unhideWhenUsed/>
    <w:rsid w:val="008330EC"/>
    <w:rPr>
      <w:color w:val="800080" w:themeColor="followed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6F6CC2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6F6CC2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4944A9"/>
    <w:pPr>
      <w:spacing w:line="240" w:lineRule="auto"/>
      <w:ind w:firstLine="1021"/>
    </w:pPr>
    <w:rPr>
      <w:rFonts w:ascii="Times New Roman" w:hAnsi="Times New Roman"/>
      <w:sz w:val="24"/>
    </w:rPr>
  </w:style>
  <w:style w:type="paragraph" w:styleId="Sprotnaopomba-besedilo">
    <w:name w:val="footnote text"/>
    <w:basedOn w:val="Navaden"/>
    <w:link w:val="Sprotnaopomba-besediloZnak"/>
    <w:semiHidden/>
    <w:unhideWhenUsed/>
    <w:rsid w:val="004944A9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4944A9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semiHidden/>
    <w:unhideWhenUsed/>
    <w:rsid w:val="004944A9"/>
    <w:rPr>
      <w:vertAlign w:val="superscript"/>
    </w:rPr>
  </w:style>
  <w:style w:type="paragraph" w:customStyle="1" w:styleId="Alineazaodstavkom">
    <w:name w:val="Alinea za odstavkom"/>
    <w:basedOn w:val="Navaden"/>
    <w:link w:val="AlineazaodstavkomZnak"/>
    <w:qFormat/>
    <w:rsid w:val="004944A9"/>
    <w:pPr>
      <w:numPr>
        <w:numId w:val="18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4944A9"/>
    <w:rPr>
      <w:rFonts w:ascii="Arial" w:hAnsi="Arial" w:cs="Arial"/>
      <w:sz w:val="22"/>
      <w:szCs w:val="22"/>
    </w:rPr>
  </w:style>
  <w:style w:type="character" w:customStyle="1" w:styleId="Naslov2Znak">
    <w:name w:val="Naslov 2 Znak"/>
    <w:basedOn w:val="Privzetapisavaodstavka"/>
    <w:link w:val="Naslov2"/>
    <w:semiHidden/>
    <w:rsid w:val="003511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3511D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Naslov4Znak">
    <w:name w:val="Naslov 4 Znak"/>
    <w:basedOn w:val="Privzetapisavaodstavka"/>
    <w:link w:val="Naslov4"/>
    <w:semiHidden/>
    <w:rsid w:val="003511DA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val="en-US" w:eastAsia="en-US"/>
    </w:rPr>
  </w:style>
  <w:style w:type="paragraph" w:customStyle="1" w:styleId="list-item">
    <w:name w:val="list-item"/>
    <w:basedOn w:val="Navaden"/>
    <w:rsid w:val="003511D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parent-org">
    <w:name w:val="parent-org"/>
    <w:basedOn w:val="Privzetapisavaodstavka"/>
    <w:rsid w:val="003511DA"/>
  </w:style>
  <w:style w:type="character" w:styleId="Krepko">
    <w:name w:val="Strong"/>
    <w:basedOn w:val="Privzetapisavaodstavka"/>
    <w:uiPriority w:val="22"/>
    <w:qFormat/>
    <w:rsid w:val="003511DA"/>
    <w:rPr>
      <w:b/>
      <w:bCs/>
    </w:rPr>
  </w:style>
  <w:style w:type="paragraph" w:customStyle="1" w:styleId="item">
    <w:name w:val="item"/>
    <w:basedOn w:val="Navaden"/>
    <w:rsid w:val="003511D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roles">
    <w:name w:val="roles"/>
    <w:basedOn w:val="Privzetapisavaodstavka"/>
    <w:rsid w:val="00351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0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148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15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72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328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0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6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6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70682">
                  <w:marLeft w:val="0"/>
                  <w:marRight w:val="0"/>
                  <w:marTop w:val="96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8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96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6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16304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7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3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788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095769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82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94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128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40972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97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82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828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542182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65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66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74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713435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6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575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037777">
                  <w:marLeft w:val="0"/>
                  <w:marRight w:val="0"/>
                  <w:marTop w:val="9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6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782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9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61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8226532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8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81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6521509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5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6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7746103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6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7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64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18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9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36720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3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84936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737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0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9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18005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2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70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86797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68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470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98910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1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53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185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943636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69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22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470906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40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19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uprava.gov.si/drzava-in-druzba/e-demokracija/predlogi-predpisov.html?lang=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p.mf@gov.si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f.gov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Dopis%20Direktorata%20za%20javno%20ra&#269;unovodstv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99C0422-2374-467D-BA2F-42AB346FF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Direktorata za javno računovodstvo</Template>
  <TotalTime>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1240</CharactersWithSpaces>
  <SharedDoc>false</SharedDoc>
  <HLinks>
    <vt:vector size="12" baseType="variant"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http://www.mf.gov.si/</vt:lpwstr>
      </vt:variant>
      <vt:variant>
        <vt:lpwstr/>
      </vt:variant>
      <vt:variant>
        <vt:i4>3473489</vt:i4>
      </vt:variant>
      <vt:variant>
        <vt:i4>0</vt:i4>
      </vt:variant>
      <vt:variant>
        <vt:i4>0</vt:i4>
      </vt:variant>
      <vt:variant>
        <vt:i4>5</vt:i4>
      </vt:variant>
      <vt:variant>
        <vt:lpwstr>mailto:gp.svz@gov.si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UJP</dc:creator>
  <cp:lastModifiedBy>Andreja Pižmoht</cp:lastModifiedBy>
  <cp:revision>3</cp:revision>
  <cp:lastPrinted>2010-07-16T07:41:00Z</cp:lastPrinted>
  <dcterms:created xsi:type="dcterms:W3CDTF">2026-07-23T13:04:00Z</dcterms:created>
  <dcterms:modified xsi:type="dcterms:W3CDTF">2026-07-23T13:08:00Z</dcterms:modified>
</cp:coreProperties>
</file>