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F68A5" w14:textId="0E55F822" w:rsidR="00D102E5" w:rsidRDefault="00D102E5" w:rsidP="00854870">
      <w:pPr>
        <w:spacing w:line="260" w:lineRule="exac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  OSNUTEK</w:t>
      </w:r>
    </w:p>
    <w:p w14:paraId="1BB2A482" w14:textId="77777777" w:rsidR="00D102E5" w:rsidRDefault="00D102E5" w:rsidP="00854870">
      <w:pPr>
        <w:spacing w:line="260" w:lineRule="exact"/>
        <w:rPr>
          <w:rFonts w:cs="Arial"/>
          <w:sz w:val="20"/>
          <w:szCs w:val="20"/>
        </w:rPr>
      </w:pPr>
    </w:p>
    <w:p w14:paraId="55D74B2F" w14:textId="380E67D8" w:rsidR="009C407B" w:rsidRPr="00C26EE2" w:rsidRDefault="009C407B" w:rsidP="00854870">
      <w:pPr>
        <w:spacing w:line="260" w:lineRule="exact"/>
        <w:rPr>
          <w:rFonts w:cs="Arial"/>
          <w:sz w:val="20"/>
          <w:szCs w:val="20"/>
        </w:rPr>
      </w:pPr>
      <w:r w:rsidRPr="00C26EE2">
        <w:rPr>
          <w:rFonts w:cs="Arial"/>
          <w:sz w:val="20"/>
          <w:szCs w:val="20"/>
        </w:rPr>
        <w:t xml:space="preserve">Na podlagi </w:t>
      </w:r>
      <w:r w:rsidR="00E13E1F" w:rsidRPr="00C26EE2">
        <w:rPr>
          <w:rFonts w:cs="Arial"/>
          <w:sz w:val="20"/>
          <w:szCs w:val="20"/>
        </w:rPr>
        <w:t>342.</w:t>
      </w:r>
      <w:r w:rsidRPr="00C26EE2">
        <w:rPr>
          <w:rFonts w:cs="Arial"/>
          <w:sz w:val="20"/>
          <w:szCs w:val="20"/>
        </w:rPr>
        <w:t xml:space="preserve"> člena Zakona o davčnem postopku</w:t>
      </w:r>
      <w:r w:rsidR="00796362" w:rsidRPr="00C26EE2">
        <w:rPr>
          <w:rFonts w:cs="Arial"/>
          <w:sz w:val="20"/>
          <w:szCs w:val="20"/>
        </w:rPr>
        <w:t xml:space="preserve"> – Z</w:t>
      </w:r>
      <w:r w:rsidR="00DB74BA" w:rsidRPr="00C26EE2">
        <w:rPr>
          <w:rFonts w:cs="Arial"/>
          <w:sz w:val="20"/>
          <w:szCs w:val="20"/>
        </w:rPr>
        <w:t>D</w:t>
      </w:r>
      <w:r w:rsidR="00796362" w:rsidRPr="00C26EE2">
        <w:rPr>
          <w:rFonts w:cs="Arial"/>
          <w:sz w:val="20"/>
          <w:szCs w:val="20"/>
        </w:rPr>
        <w:t>avP-2</w:t>
      </w:r>
      <w:r w:rsidRPr="00C26EE2">
        <w:rPr>
          <w:rFonts w:cs="Arial"/>
          <w:sz w:val="20"/>
          <w:szCs w:val="20"/>
        </w:rPr>
        <w:t xml:space="preserve"> (Uradni list RS, št. 13/11 – uradno prečiščeno besedilo, 32/12, 94/12, 101/13 – </w:t>
      </w:r>
      <w:proofErr w:type="spellStart"/>
      <w:r w:rsidRPr="00C26EE2">
        <w:rPr>
          <w:rFonts w:cs="Arial"/>
          <w:sz w:val="20"/>
          <w:szCs w:val="20"/>
        </w:rPr>
        <w:t>ZDavNepr</w:t>
      </w:r>
      <w:proofErr w:type="spellEnd"/>
      <w:r w:rsidRPr="00C26EE2">
        <w:rPr>
          <w:rFonts w:cs="Arial"/>
          <w:sz w:val="20"/>
          <w:szCs w:val="20"/>
        </w:rPr>
        <w:t xml:space="preserve">, 111/13, 22/14 – </w:t>
      </w:r>
      <w:proofErr w:type="spellStart"/>
      <w:r w:rsidRPr="00C26EE2">
        <w:rPr>
          <w:rFonts w:cs="Arial"/>
          <w:sz w:val="20"/>
          <w:szCs w:val="20"/>
        </w:rPr>
        <w:t>odl</w:t>
      </w:r>
      <w:proofErr w:type="spellEnd"/>
      <w:r w:rsidRPr="00C26EE2">
        <w:rPr>
          <w:rFonts w:cs="Arial"/>
          <w:sz w:val="20"/>
          <w:szCs w:val="20"/>
        </w:rPr>
        <w:t xml:space="preserve">. US, 25/14 – ZFU, 40/14 – ZIN-B, 90/14, 91/15, 63/16, 69/17, 13/18 – ZJF-H, 36/19, 66/19, 145/20 – </w:t>
      </w:r>
      <w:proofErr w:type="spellStart"/>
      <w:r w:rsidRPr="00C26EE2">
        <w:rPr>
          <w:rFonts w:cs="Arial"/>
          <w:sz w:val="20"/>
          <w:szCs w:val="20"/>
        </w:rPr>
        <w:t>odl</w:t>
      </w:r>
      <w:proofErr w:type="spellEnd"/>
      <w:r w:rsidRPr="00C26EE2">
        <w:rPr>
          <w:rFonts w:cs="Arial"/>
          <w:sz w:val="20"/>
          <w:szCs w:val="20"/>
        </w:rPr>
        <w:t xml:space="preserve">. US, 203/20 – ZIUPOPDVE, 39/22 – ZFU-A, 52/22 – </w:t>
      </w:r>
      <w:proofErr w:type="spellStart"/>
      <w:r w:rsidRPr="00C26EE2">
        <w:rPr>
          <w:rFonts w:cs="Arial"/>
          <w:sz w:val="20"/>
          <w:szCs w:val="20"/>
        </w:rPr>
        <w:t>odl</w:t>
      </w:r>
      <w:proofErr w:type="spellEnd"/>
      <w:r w:rsidRPr="00C26EE2">
        <w:rPr>
          <w:rFonts w:cs="Arial"/>
          <w:sz w:val="20"/>
          <w:szCs w:val="20"/>
        </w:rPr>
        <w:t>. US</w:t>
      </w:r>
      <w:r w:rsidR="00D12077" w:rsidRPr="00C26EE2">
        <w:rPr>
          <w:rFonts w:cs="Arial"/>
          <w:sz w:val="20"/>
          <w:szCs w:val="20"/>
        </w:rPr>
        <w:t>,</w:t>
      </w:r>
      <w:r w:rsidRPr="00C26EE2">
        <w:rPr>
          <w:rFonts w:cs="Arial"/>
          <w:sz w:val="20"/>
          <w:szCs w:val="20"/>
        </w:rPr>
        <w:t xml:space="preserve"> 87/22 – </w:t>
      </w:r>
      <w:proofErr w:type="spellStart"/>
      <w:r w:rsidRPr="00C26EE2">
        <w:rPr>
          <w:rFonts w:cs="Arial"/>
          <w:sz w:val="20"/>
          <w:szCs w:val="20"/>
        </w:rPr>
        <w:t>odl</w:t>
      </w:r>
      <w:proofErr w:type="spellEnd"/>
      <w:r w:rsidRPr="00C26EE2">
        <w:rPr>
          <w:rFonts w:cs="Arial"/>
          <w:sz w:val="20"/>
          <w:szCs w:val="20"/>
        </w:rPr>
        <w:t>. US</w:t>
      </w:r>
      <w:r w:rsidR="003A3145" w:rsidRPr="00C26EE2">
        <w:rPr>
          <w:rFonts w:cs="Arial"/>
          <w:sz w:val="20"/>
          <w:szCs w:val="20"/>
        </w:rPr>
        <w:t xml:space="preserve">,  163/22, 109/23 – </w:t>
      </w:r>
      <w:proofErr w:type="spellStart"/>
      <w:r w:rsidR="003A3145" w:rsidRPr="00C26EE2">
        <w:rPr>
          <w:rFonts w:cs="Arial"/>
          <w:sz w:val="20"/>
          <w:szCs w:val="20"/>
        </w:rPr>
        <w:t>odl</w:t>
      </w:r>
      <w:proofErr w:type="spellEnd"/>
      <w:r w:rsidR="003A3145" w:rsidRPr="00C26EE2">
        <w:rPr>
          <w:rFonts w:cs="Arial"/>
          <w:sz w:val="20"/>
          <w:szCs w:val="20"/>
        </w:rPr>
        <w:t xml:space="preserve"> US, 131/23 </w:t>
      </w:r>
      <w:r w:rsidR="00796362" w:rsidRPr="00C26EE2">
        <w:rPr>
          <w:rFonts w:cs="Arial"/>
          <w:sz w:val="20"/>
          <w:szCs w:val="20"/>
        </w:rPr>
        <w:t>–</w:t>
      </w:r>
      <w:r w:rsidR="003A3145" w:rsidRPr="00C26EE2">
        <w:rPr>
          <w:rFonts w:cs="Arial"/>
          <w:sz w:val="20"/>
          <w:szCs w:val="20"/>
        </w:rPr>
        <w:t xml:space="preserve"> ZORZFS</w:t>
      </w:r>
      <w:r w:rsidR="00DC583B" w:rsidRPr="00C26EE2">
        <w:rPr>
          <w:rFonts w:cs="Arial"/>
          <w:sz w:val="20"/>
          <w:szCs w:val="20"/>
        </w:rPr>
        <w:t xml:space="preserve">, </w:t>
      </w:r>
      <w:r w:rsidR="00796362" w:rsidRPr="00C26EE2">
        <w:rPr>
          <w:rFonts w:cs="Arial"/>
          <w:sz w:val="20"/>
          <w:szCs w:val="20"/>
        </w:rPr>
        <w:t>100/24</w:t>
      </w:r>
      <w:r w:rsidR="00DC583B" w:rsidRPr="00C26EE2">
        <w:rPr>
          <w:rFonts w:cs="Arial"/>
          <w:sz w:val="20"/>
          <w:szCs w:val="20"/>
        </w:rPr>
        <w:t>, 40/25 – ZINR in 100/25</w:t>
      </w:r>
      <w:r w:rsidR="006B6940" w:rsidRPr="00C26EE2">
        <w:rPr>
          <w:rFonts w:cs="Arial"/>
          <w:sz w:val="20"/>
          <w:szCs w:val="20"/>
        </w:rPr>
        <w:t>)</w:t>
      </w:r>
      <w:r w:rsidR="00E13E1F" w:rsidRPr="00C26EE2">
        <w:rPr>
          <w:rFonts w:cs="Arial"/>
          <w:sz w:val="20"/>
          <w:szCs w:val="20"/>
        </w:rPr>
        <w:t xml:space="preserve"> </w:t>
      </w:r>
      <w:r w:rsidRPr="00C26EE2">
        <w:rPr>
          <w:rFonts w:cs="Arial"/>
          <w:sz w:val="20"/>
          <w:szCs w:val="20"/>
        </w:rPr>
        <w:t>minister za finance</w:t>
      </w:r>
      <w:r w:rsidR="006B6940" w:rsidRPr="00C26EE2">
        <w:rPr>
          <w:rFonts w:cs="Arial"/>
          <w:sz w:val="20"/>
          <w:szCs w:val="20"/>
        </w:rPr>
        <w:t xml:space="preserve"> izdaja</w:t>
      </w:r>
      <w:r w:rsidRPr="00C26EE2">
        <w:rPr>
          <w:rFonts w:cs="Arial"/>
          <w:sz w:val="20"/>
          <w:szCs w:val="20"/>
        </w:rPr>
        <w:t xml:space="preserve"> </w:t>
      </w:r>
    </w:p>
    <w:p w14:paraId="3F6C22F1" w14:textId="77777777" w:rsidR="009C407B" w:rsidRPr="00C26EE2" w:rsidRDefault="009C407B" w:rsidP="00854870">
      <w:pPr>
        <w:pStyle w:val="Odstavek"/>
        <w:spacing w:before="0" w:line="260" w:lineRule="exact"/>
        <w:rPr>
          <w:sz w:val="20"/>
          <w:szCs w:val="20"/>
          <w:highlight w:val="yellow"/>
        </w:rPr>
      </w:pPr>
    </w:p>
    <w:p w14:paraId="2990B389" w14:textId="77777777" w:rsidR="00EE07BD" w:rsidRPr="00C26EE2" w:rsidRDefault="00EE07BD" w:rsidP="00854870">
      <w:pPr>
        <w:pStyle w:val="Odstavek"/>
        <w:spacing w:before="0" w:line="260" w:lineRule="exact"/>
        <w:rPr>
          <w:sz w:val="20"/>
          <w:szCs w:val="20"/>
          <w:highlight w:val="yellow"/>
        </w:rPr>
      </w:pPr>
    </w:p>
    <w:p w14:paraId="32853B5D" w14:textId="6AA99B66" w:rsidR="009C78B1" w:rsidRPr="00C26EE2" w:rsidRDefault="009C78B1" w:rsidP="009736C4">
      <w:pPr>
        <w:pStyle w:val="Vrstapredpisa"/>
        <w:spacing w:before="0" w:line="260" w:lineRule="exact"/>
        <w:rPr>
          <w:sz w:val="20"/>
          <w:szCs w:val="20"/>
        </w:rPr>
      </w:pPr>
      <w:r w:rsidRPr="00C26EE2">
        <w:rPr>
          <w:sz w:val="20"/>
          <w:szCs w:val="20"/>
        </w:rPr>
        <w:t>PRAVILNIK</w:t>
      </w:r>
    </w:p>
    <w:p w14:paraId="1E664E14" w14:textId="77777777" w:rsidR="00E00F98" w:rsidRPr="00C26EE2" w:rsidRDefault="00E00F98" w:rsidP="009736C4">
      <w:pPr>
        <w:pStyle w:val="Vrstapredpisa"/>
        <w:spacing w:before="0" w:line="260" w:lineRule="exact"/>
        <w:rPr>
          <w:sz w:val="20"/>
          <w:szCs w:val="20"/>
        </w:rPr>
      </w:pPr>
    </w:p>
    <w:p w14:paraId="3C432106" w14:textId="1A2E5C33" w:rsidR="009C78B1" w:rsidRPr="00C26EE2" w:rsidRDefault="009C407B" w:rsidP="009736C4">
      <w:pPr>
        <w:pStyle w:val="Naslovpredpisa"/>
        <w:spacing w:line="260" w:lineRule="exact"/>
        <w:rPr>
          <w:sz w:val="20"/>
          <w:szCs w:val="20"/>
        </w:rPr>
      </w:pPr>
      <w:r w:rsidRPr="00C26EE2">
        <w:rPr>
          <w:sz w:val="20"/>
          <w:szCs w:val="20"/>
        </w:rPr>
        <w:t xml:space="preserve">o </w:t>
      </w:r>
      <w:r w:rsidR="00B90049" w:rsidRPr="00C26EE2">
        <w:rPr>
          <w:sz w:val="20"/>
          <w:szCs w:val="20"/>
        </w:rPr>
        <w:t>sprememb</w:t>
      </w:r>
      <w:r w:rsidR="00DE17E6" w:rsidRPr="00C26EE2">
        <w:rPr>
          <w:sz w:val="20"/>
          <w:szCs w:val="20"/>
        </w:rPr>
        <w:t>ah</w:t>
      </w:r>
      <w:r w:rsidR="00B90049" w:rsidRPr="00C26EE2">
        <w:rPr>
          <w:sz w:val="20"/>
          <w:szCs w:val="20"/>
        </w:rPr>
        <w:t xml:space="preserve"> </w:t>
      </w:r>
      <w:bookmarkStart w:id="0" w:name="_Hlk223353071"/>
      <w:r w:rsidR="00E54149" w:rsidRPr="00C26EE2">
        <w:rPr>
          <w:sz w:val="20"/>
          <w:szCs w:val="20"/>
        </w:rPr>
        <w:t>in dopolnitv</w:t>
      </w:r>
      <w:r w:rsidR="00372230" w:rsidRPr="00C26EE2">
        <w:rPr>
          <w:sz w:val="20"/>
          <w:szCs w:val="20"/>
        </w:rPr>
        <w:t>i</w:t>
      </w:r>
      <w:r w:rsidR="00E54149" w:rsidRPr="00C26EE2">
        <w:rPr>
          <w:sz w:val="20"/>
          <w:szCs w:val="20"/>
        </w:rPr>
        <w:t xml:space="preserve"> </w:t>
      </w:r>
      <w:r w:rsidRPr="00C26EE2">
        <w:rPr>
          <w:sz w:val="20"/>
          <w:szCs w:val="20"/>
        </w:rPr>
        <w:t xml:space="preserve">Pravilnika </w:t>
      </w:r>
      <w:r w:rsidR="009C78B1" w:rsidRPr="00C26EE2">
        <w:rPr>
          <w:sz w:val="20"/>
          <w:szCs w:val="20"/>
        </w:rPr>
        <w:t xml:space="preserve">o </w:t>
      </w:r>
      <w:r w:rsidR="00B90049" w:rsidRPr="00C26EE2">
        <w:rPr>
          <w:sz w:val="20"/>
          <w:szCs w:val="20"/>
        </w:rPr>
        <w:t>dostavi podatkov za odmero dohodnine</w:t>
      </w:r>
      <w:bookmarkEnd w:id="0"/>
    </w:p>
    <w:p w14:paraId="25316D6C" w14:textId="77777777" w:rsidR="00854870" w:rsidRPr="00C26EE2" w:rsidRDefault="00854870" w:rsidP="00854870">
      <w:pPr>
        <w:pStyle w:val="Naslovpredpisa"/>
        <w:spacing w:line="260" w:lineRule="exact"/>
        <w:rPr>
          <w:sz w:val="20"/>
          <w:szCs w:val="20"/>
        </w:rPr>
      </w:pPr>
    </w:p>
    <w:p w14:paraId="6FB572F4" w14:textId="06D73260" w:rsidR="00184B81" w:rsidRPr="00C26EE2" w:rsidRDefault="00A61764" w:rsidP="001D2903">
      <w:pPr>
        <w:jc w:val="center"/>
        <w:rPr>
          <w:rFonts w:eastAsia="Arial" w:cs="Arial"/>
          <w:sz w:val="20"/>
          <w:szCs w:val="20"/>
        </w:rPr>
      </w:pPr>
      <w:r w:rsidRPr="00C26EE2">
        <w:rPr>
          <w:rFonts w:eastAsia="Arial" w:cs="Arial"/>
          <w:sz w:val="20"/>
          <w:szCs w:val="20"/>
        </w:rPr>
        <w:t>1</w:t>
      </w:r>
      <w:r w:rsidR="00184B81" w:rsidRPr="00C26EE2">
        <w:rPr>
          <w:rFonts w:eastAsia="Arial" w:cs="Arial"/>
          <w:sz w:val="20"/>
          <w:szCs w:val="20"/>
        </w:rPr>
        <w:t>. člen</w:t>
      </w:r>
    </w:p>
    <w:p w14:paraId="0FAA08C2" w14:textId="77777777" w:rsidR="00184B81" w:rsidRPr="00C26EE2" w:rsidRDefault="00184B81" w:rsidP="2C67A6B6">
      <w:pPr>
        <w:rPr>
          <w:rFonts w:eastAsia="Arial" w:cs="Arial"/>
          <w:sz w:val="20"/>
          <w:szCs w:val="20"/>
          <w:highlight w:val="yellow"/>
        </w:rPr>
      </w:pPr>
    </w:p>
    <w:p w14:paraId="36D79DD0" w14:textId="059744ED" w:rsidR="00184B81" w:rsidRPr="00C26EE2" w:rsidRDefault="00A61764" w:rsidP="00763BBC">
      <w:pPr>
        <w:spacing w:line="260" w:lineRule="exact"/>
        <w:rPr>
          <w:rFonts w:cs="Arial"/>
          <w:color w:val="000000"/>
          <w:sz w:val="20"/>
          <w:szCs w:val="20"/>
        </w:rPr>
      </w:pPr>
      <w:r w:rsidRPr="00C26EE2">
        <w:rPr>
          <w:rFonts w:cs="Arial"/>
          <w:sz w:val="20"/>
          <w:szCs w:val="20"/>
        </w:rPr>
        <w:t>V Pravilniku o dostavi podatkov za odmero dohodnine (Uradni list RS, št. 100/13, 32/15, 38/16, 83/16, 80/19, 43/22, 60/22, 166/22, 113/23, 78/24, 110/24 in 92/25) se v Prilogi</w:t>
      </w:r>
      <w:r w:rsidR="00DA3329" w:rsidRPr="00C26EE2">
        <w:rPr>
          <w:rFonts w:cs="Arial"/>
          <w:sz w:val="20"/>
          <w:szCs w:val="20"/>
        </w:rPr>
        <w:t>,</w:t>
      </w:r>
      <w:r w:rsidR="00184B81" w:rsidRPr="00C26EE2">
        <w:rPr>
          <w:rFonts w:cs="Arial"/>
          <w:color w:val="000000"/>
          <w:sz w:val="20"/>
          <w:szCs w:val="20"/>
        </w:rPr>
        <w:t xml:space="preserve"> v poglavju 1. Oblika in način dostave podatkov, v točki 1.1 Oblika podatkov, v prvem odstavku za deseto alinejo, na koncu katere se pika nadomesti z vejico, doda nova, enajsta alineja, ki se glasi:</w:t>
      </w:r>
    </w:p>
    <w:p w14:paraId="604FA09C" w14:textId="77777777" w:rsidR="00763BBC" w:rsidRPr="00C26EE2" w:rsidRDefault="00763BBC" w:rsidP="00763BBC">
      <w:pPr>
        <w:spacing w:line="260" w:lineRule="exact"/>
        <w:rPr>
          <w:rFonts w:eastAsia="Arial" w:cs="Arial"/>
          <w:sz w:val="20"/>
          <w:szCs w:val="20"/>
          <w:highlight w:val="yellow"/>
        </w:rPr>
      </w:pPr>
    </w:p>
    <w:p w14:paraId="08CE1107" w14:textId="15464872" w:rsidR="00184B81" w:rsidRPr="00C26EE2" w:rsidRDefault="00184B81" w:rsidP="00184B81">
      <w:pPr>
        <w:shd w:val="clear" w:color="auto" w:fill="FFFFFF"/>
        <w:overflowPunct/>
        <w:autoSpaceDE/>
        <w:autoSpaceDN/>
        <w:adjustRightInd/>
        <w:ind w:firstLine="330"/>
        <w:textAlignment w:val="auto"/>
        <w:rPr>
          <w:rFonts w:cs="Arial"/>
          <w:color w:val="000000"/>
          <w:sz w:val="20"/>
          <w:szCs w:val="20"/>
        </w:rPr>
      </w:pPr>
      <w:r w:rsidRPr="00C26EE2">
        <w:rPr>
          <w:rFonts w:cs="Arial"/>
          <w:color w:val="000000"/>
          <w:sz w:val="20"/>
          <w:szCs w:val="20"/>
        </w:rPr>
        <w:t>»– </w:t>
      </w:r>
      <w:r w:rsidRPr="00C26EE2">
        <w:rPr>
          <w:rFonts w:cs="Arial"/>
          <w:b/>
          <w:bCs/>
          <w:color w:val="000000"/>
          <w:sz w:val="20"/>
          <w:szCs w:val="20"/>
        </w:rPr>
        <w:t>VIR</w:t>
      </w:r>
      <w:r w:rsidR="0052134A" w:rsidRPr="00C26EE2">
        <w:rPr>
          <w:rFonts w:cs="Arial"/>
          <w:b/>
          <w:bCs/>
          <w:color w:val="000000"/>
          <w:sz w:val="20"/>
          <w:szCs w:val="20"/>
        </w:rPr>
        <w:t>VDCODM</w:t>
      </w:r>
      <w:r w:rsidRPr="00C26EE2">
        <w:rPr>
          <w:rFonts w:cs="Arial"/>
          <w:b/>
          <w:bCs/>
          <w:color w:val="000000"/>
          <w:sz w:val="20"/>
          <w:szCs w:val="20"/>
        </w:rPr>
        <w:t>.DAT</w:t>
      </w:r>
      <w:r w:rsidRPr="00C26EE2">
        <w:rPr>
          <w:rFonts w:cs="Arial"/>
          <w:color w:val="000000"/>
          <w:sz w:val="20"/>
          <w:szCs w:val="20"/>
        </w:rPr>
        <w:t> – Podatki o prejeti</w:t>
      </w:r>
      <w:r w:rsidR="0052134A" w:rsidRPr="00C26EE2">
        <w:rPr>
          <w:rFonts w:cs="Arial"/>
          <w:color w:val="000000"/>
          <w:sz w:val="20"/>
          <w:szCs w:val="20"/>
        </w:rPr>
        <w:t>h</w:t>
      </w:r>
      <w:r w:rsidRPr="00C26EE2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C26EE2">
        <w:rPr>
          <w:rFonts w:cs="Arial"/>
          <w:color w:val="000000"/>
          <w:sz w:val="20"/>
          <w:szCs w:val="20"/>
        </w:rPr>
        <w:t>odmen</w:t>
      </w:r>
      <w:r w:rsidR="0052134A" w:rsidRPr="00C26EE2">
        <w:rPr>
          <w:rFonts w:cs="Arial"/>
          <w:color w:val="000000"/>
          <w:sz w:val="20"/>
          <w:szCs w:val="20"/>
        </w:rPr>
        <w:t>ah</w:t>
      </w:r>
      <w:proofErr w:type="spellEnd"/>
      <w:r w:rsidRPr="00C26EE2">
        <w:rPr>
          <w:rFonts w:cs="Arial"/>
          <w:color w:val="000000"/>
          <w:sz w:val="20"/>
          <w:szCs w:val="20"/>
        </w:rPr>
        <w:t xml:space="preserve"> javnega uslužbenca za nezaposlenega zakonca ali zunajzakonskega partnerja«.</w:t>
      </w:r>
    </w:p>
    <w:p w14:paraId="30AC7244" w14:textId="77777777" w:rsidR="00763BBC" w:rsidRPr="00C26EE2" w:rsidRDefault="00763BBC" w:rsidP="00763BBC">
      <w:pPr>
        <w:shd w:val="clear" w:color="auto" w:fill="FFFFFF"/>
        <w:overflowPunct/>
        <w:autoSpaceDE/>
        <w:autoSpaceDN/>
        <w:adjustRightInd/>
        <w:ind w:firstLine="330"/>
        <w:textAlignment w:val="auto"/>
        <w:rPr>
          <w:rFonts w:cs="Arial"/>
          <w:color w:val="000000"/>
          <w:sz w:val="20"/>
          <w:szCs w:val="20"/>
        </w:rPr>
      </w:pPr>
    </w:p>
    <w:p w14:paraId="646FF290" w14:textId="77777777" w:rsidR="00184B81" w:rsidRPr="00C26EE2" w:rsidRDefault="00184B81" w:rsidP="00763BBC">
      <w:pPr>
        <w:shd w:val="clear" w:color="auto" w:fill="FFFFFF"/>
        <w:overflowPunct/>
        <w:autoSpaceDE/>
        <w:autoSpaceDN/>
        <w:adjustRightInd/>
        <w:ind w:firstLine="330"/>
        <w:textAlignment w:val="auto"/>
        <w:rPr>
          <w:rFonts w:cs="Arial"/>
          <w:color w:val="000000"/>
          <w:sz w:val="20"/>
          <w:szCs w:val="20"/>
        </w:rPr>
      </w:pPr>
      <w:r w:rsidRPr="00C26EE2">
        <w:rPr>
          <w:rFonts w:cs="Arial"/>
          <w:color w:val="000000"/>
          <w:sz w:val="20"/>
          <w:szCs w:val="20"/>
        </w:rPr>
        <w:t>Za točko 2.9.3 Splošna pojasnila, se doda nova točka 2.10, ki se glasi:</w:t>
      </w:r>
    </w:p>
    <w:p w14:paraId="59552B5A" w14:textId="77777777" w:rsidR="00763BBC" w:rsidRPr="00C26EE2" w:rsidRDefault="00763BBC" w:rsidP="00763BBC">
      <w:pPr>
        <w:shd w:val="clear" w:color="auto" w:fill="FFFFFF"/>
        <w:overflowPunct/>
        <w:autoSpaceDE/>
        <w:autoSpaceDN/>
        <w:adjustRightInd/>
        <w:ind w:firstLine="330"/>
        <w:textAlignment w:val="auto"/>
        <w:rPr>
          <w:rFonts w:cs="Arial"/>
          <w:color w:val="000000"/>
          <w:sz w:val="20"/>
          <w:szCs w:val="20"/>
        </w:rPr>
      </w:pPr>
    </w:p>
    <w:p w14:paraId="35B960EB" w14:textId="22B390BA" w:rsidR="00184B81" w:rsidRPr="00C26EE2" w:rsidRDefault="00184B81" w:rsidP="00763BBC">
      <w:pPr>
        <w:shd w:val="clear" w:color="auto" w:fill="FFFFFF"/>
        <w:overflowPunct/>
        <w:autoSpaceDE/>
        <w:autoSpaceDN/>
        <w:adjustRightInd/>
        <w:textAlignment w:val="auto"/>
        <w:rPr>
          <w:rFonts w:cs="Arial"/>
          <w:b/>
          <w:bCs/>
          <w:color w:val="000000"/>
          <w:sz w:val="20"/>
          <w:szCs w:val="20"/>
        </w:rPr>
      </w:pPr>
      <w:r w:rsidRPr="00C26EE2">
        <w:rPr>
          <w:rFonts w:cs="Arial"/>
          <w:b/>
          <w:bCs/>
          <w:color w:val="000000"/>
          <w:sz w:val="20"/>
          <w:szCs w:val="20"/>
        </w:rPr>
        <w:t xml:space="preserve">»2.10 Podatki o prejetih </w:t>
      </w:r>
      <w:proofErr w:type="spellStart"/>
      <w:r w:rsidRPr="00C26EE2">
        <w:rPr>
          <w:rFonts w:cs="Arial"/>
          <w:b/>
          <w:bCs/>
          <w:color w:val="000000"/>
          <w:sz w:val="20"/>
          <w:szCs w:val="20"/>
        </w:rPr>
        <w:t>odmen</w:t>
      </w:r>
      <w:r w:rsidR="0052134A" w:rsidRPr="00C26EE2">
        <w:rPr>
          <w:rFonts w:cs="Arial"/>
          <w:b/>
          <w:bCs/>
          <w:color w:val="000000"/>
          <w:sz w:val="20"/>
          <w:szCs w:val="20"/>
        </w:rPr>
        <w:t>ah</w:t>
      </w:r>
      <w:proofErr w:type="spellEnd"/>
      <w:r w:rsidR="0052134A" w:rsidRPr="00C26EE2">
        <w:rPr>
          <w:rFonts w:cs="Arial"/>
          <w:b/>
          <w:bCs/>
          <w:color w:val="000000"/>
          <w:sz w:val="20"/>
          <w:szCs w:val="20"/>
        </w:rPr>
        <w:t xml:space="preserve"> </w:t>
      </w:r>
      <w:r w:rsidRPr="00C26EE2">
        <w:rPr>
          <w:rFonts w:cs="Arial"/>
          <w:b/>
          <w:bCs/>
          <w:color w:val="000000"/>
          <w:sz w:val="20"/>
          <w:szCs w:val="20"/>
        </w:rPr>
        <w:t>javnega uslužbenca za nezaposlenega zakonca ali zunajzakonskega partnerja (VIR</w:t>
      </w:r>
      <w:r w:rsidR="0052134A" w:rsidRPr="00C26EE2">
        <w:rPr>
          <w:rFonts w:cs="Arial"/>
          <w:b/>
          <w:bCs/>
          <w:color w:val="000000"/>
          <w:sz w:val="20"/>
          <w:szCs w:val="20"/>
        </w:rPr>
        <w:t>VDCODM</w:t>
      </w:r>
      <w:r w:rsidRPr="00C26EE2">
        <w:rPr>
          <w:rFonts w:cs="Arial"/>
          <w:b/>
          <w:bCs/>
          <w:color w:val="000000"/>
          <w:sz w:val="20"/>
          <w:szCs w:val="20"/>
        </w:rPr>
        <w:t>.DAT)«</w:t>
      </w:r>
    </w:p>
    <w:p w14:paraId="23C7F2B6" w14:textId="77777777" w:rsidR="00184B81" w:rsidRPr="00C26EE2" w:rsidRDefault="00184B81" w:rsidP="00184B81">
      <w:pPr>
        <w:shd w:val="clear" w:color="auto" w:fill="FFFFFF"/>
        <w:overflowPunct/>
        <w:autoSpaceDE/>
        <w:autoSpaceDN/>
        <w:adjustRightInd/>
        <w:jc w:val="left"/>
        <w:textAlignment w:val="auto"/>
        <w:rPr>
          <w:rFonts w:cs="Arial"/>
          <w:b/>
          <w:bCs/>
          <w:color w:val="000000"/>
          <w:sz w:val="20"/>
          <w:szCs w:val="20"/>
        </w:rPr>
      </w:pPr>
    </w:p>
    <w:p w14:paraId="30EDB08B" w14:textId="7C2169C8" w:rsidR="0052134A" w:rsidRPr="00C26EE2" w:rsidRDefault="0052134A" w:rsidP="0052134A">
      <w:pPr>
        <w:shd w:val="clear" w:color="auto" w:fill="FFFFFF"/>
        <w:overflowPunct/>
        <w:autoSpaceDE/>
        <w:autoSpaceDN/>
        <w:adjustRightInd/>
        <w:jc w:val="left"/>
        <w:textAlignment w:val="auto"/>
        <w:rPr>
          <w:rFonts w:cs="Arial"/>
          <w:b/>
          <w:bCs/>
          <w:color w:val="000000"/>
          <w:sz w:val="20"/>
          <w:szCs w:val="20"/>
        </w:rPr>
      </w:pPr>
      <w:r w:rsidRPr="00C26EE2">
        <w:rPr>
          <w:rFonts w:cs="Arial"/>
          <w:b/>
          <w:bCs/>
          <w:color w:val="000000"/>
          <w:sz w:val="20"/>
          <w:szCs w:val="20"/>
        </w:rPr>
        <w:t>2.10.1 Splošni opis vsebine</w:t>
      </w:r>
    </w:p>
    <w:p w14:paraId="50E1C389" w14:textId="77777777" w:rsidR="0052134A" w:rsidRPr="00C26EE2" w:rsidRDefault="0052134A" w:rsidP="0052134A">
      <w:pPr>
        <w:shd w:val="clear" w:color="auto" w:fill="FFFFFF"/>
        <w:overflowPunct/>
        <w:autoSpaceDE/>
        <w:autoSpaceDN/>
        <w:adjustRightInd/>
        <w:jc w:val="left"/>
        <w:textAlignment w:val="auto"/>
        <w:rPr>
          <w:rFonts w:cs="Arial"/>
          <w:b/>
          <w:bCs/>
          <w:color w:val="000000"/>
          <w:sz w:val="20"/>
          <w:szCs w:val="20"/>
        </w:rPr>
      </w:pPr>
    </w:p>
    <w:p w14:paraId="683D7302" w14:textId="0063F640" w:rsidR="006B2B53" w:rsidRPr="00C26EE2" w:rsidRDefault="006B2B53" w:rsidP="006B2B53">
      <w:pPr>
        <w:pStyle w:val="len"/>
        <w:spacing w:before="0" w:line="260" w:lineRule="exact"/>
        <w:jc w:val="both"/>
        <w:rPr>
          <w:b w:val="0"/>
          <w:sz w:val="20"/>
          <w:szCs w:val="20"/>
        </w:rPr>
      </w:pPr>
      <w:r w:rsidRPr="00C26EE2">
        <w:rPr>
          <w:b w:val="0"/>
          <w:sz w:val="20"/>
          <w:szCs w:val="20"/>
        </w:rPr>
        <w:t xml:space="preserve">»Izplačevalec </w:t>
      </w:r>
      <w:proofErr w:type="spellStart"/>
      <w:r w:rsidRPr="00C26EE2">
        <w:rPr>
          <w:b w:val="0"/>
          <w:sz w:val="20"/>
          <w:szCs w:val="20"/>
        </w:rPr>
        <w:t>odmene</w:t>
      </w:r>
      <w:proofErr w:type="spellEnd"/>
      <w:r w:rsidRPr="00C26EE2">
        <w:rPr>
          <w:b w:val="0"/>
          <w:sz w:val="20"/>
          <w:szCs w:val="20"/>
        </w:rPr>
        <w:t xml:space="preserve"> iz 12. točke 19. člena Zakona o plačah in drugih prejemkih javnih uslužbencev in funkcionarjev, povezanih z delom v tujini (ZPPJUFT) je dolžan davčnemu organu do 31. januarja </w:t>
      </w:r>
      <w:r w:rsidR="0048642F" w:rsidRPr="00C26EE2">
        <w:rPr>
          <w:b w:val="0"/>
          <w:sz w:val="20"/>
          <w:szCs w:val="20"/>
        </w:rPr>
        <w:t xml:space="preserve">tekočega leta za preteklo davčno leto </w:t>
      </w:r>
      <w:r w:rsidRPr="00C26EE2">
        <w:rPr>
          <w:b w:val="0"/>
          <w:sz w:val="20"/>
          <w:szCs w:val="20"/>
        </w:rPr>
        <w:t xml:space="preserve">posredovati podatke o osebi, za katero je bila ta </w:t>
      </w:r>
      <w:proofErr w:type="spellStart"/>
      <w:r w:rsidRPr="00C26EE2">
        <w:rPr>
          <w:b w:val="0"/>
          <w:sz w:val="20"/>
          <w:szCs w:val="20"/>
        </w:rPr>
        <w:t>odmena</w:t>
      </w:r>
      <w:proofErr w:type="spellEnd"/>
      <w:r w:rsidRPr="00C26EE2">
        <w:rPr>
          <w:b w:val="0"/>
          <w:sz w:val="20"/>
          <w:szCs w:val="20"/>
        </w:rPr>
        <w:t xml:space="preserve"> izplačana zavezancu in obdobje izplačila.«</w:t>
      </w:r>
    </w:p>
    <w:p w14:paraId="1B6788CB" w14:textId="52B25224" w:rsidR="0052134A" w:rsidRPr="00C26EE2" w:rsidRDefault="0052134A" w:rsidP="0052134A">
      <w:pPr>
        <w:shd w:val="clear" w:color="auto" w:fill="FFFFFF"/>
        <w:overflowPunct/>
        <w:autoSpaceDE/>
        <w:autoSpaceDN/>
        <w:adjustRightInd/>
        <w:jc w:val="left"/>
        <w:textAlignment w:val="auto"/>
        <w:rPr>
          <w:rFonts w:cs="Arial"/>
          <w:b/>
          <w:bCs/>
          <w:color w:val="000000"/>
          <w:sz w:val="20"/>
          <w:szCs w:val="20"/>
        </w:rPr>
      </w:pPr>
    </w:p>
    <w:p w14:paraId="48B6F3B4" w14:textId="5FD37BC7" w:rsidR="00184B81" w:rsidRPr="00C26EE2" w:rsidRDefault="00184B81" w:rsidP="00AC5686">
      <w:pPr>
        <w:shd w:val="clear" w:color="auto" w:fill="FFFFFF"/>
        <w:overflowPunct/>
        <w:autoSpaceDE/>
        <w:autoSpaceDN/>
        <w:adjustRightInd/>
        <w:textAlignment w:val="auto"/>
        <w:rPr>
          <w:rFonts w:cs="Arial"/>
          <w:b/>
          <w:bCs/>
          <w:color w:val="000000"/>
          <w:sz w:val="20"/>
          <w:szCs w:val="20"/>
        </w:rPr>
      </w:pPr>
      <w:r w:rsidRPr="00C26EE2">
        <w:rPr>
          <w:rFonts w:cs="Arial"/>
          <w:b/>
          <w:bCs/>
          <w:color w:val="000000"/>
          <w:sz w:val="20"/>
          <w:szCs w:val="20"/>
        </w:rPr>
        <w:t>2.10.</w:t>
      </w:r>
      <w:r w:rsidR="0048642F" w:rsidRPr="00C26EE2">
        <w:rPr>
          <w:rFonts w:cs="Arial"/>
          <w:b/>
          <w:bCs/>
          <w:color w:val="000000"/>
          <w:sz w:val="20"/>
          <w:szCs w:val="20"/>
        </w:rPr>
        <w:t>2</w:t>
      </w:r>
      <w:r w:rsidRPr="00C26EE2">
        <w:rPr>
          <w:rFonts w:cs="Arial"/>
          <w:b/>
          <w:bCs/>
          <w:color w:val="000000"/>
          <w:sz w:val="20"/>
          <w:szCs w:val="20"/>
        </w:rPr>
        <w:t xml:space="preserve"> Tabelarični prikaz individualnih podatkov o prejetih </w:t>
      </w:r>
      <w:proofErr w:type="spellStart"/>
      <w:r w:rsidRPr="00C26EE2">
        <w:rPr>
          <w:rFonts w:cs="Arial"/>
          <w:b/>
          <w:bCs/>
          <w:color w:val="000000"/>
          <w:sz w:val="20"/>
          <w:szCs w:val="20"/>
        </w:rPr>
        <w:t>odmen</w:t>
      </w:r>
      <w:r w:rsidR="0048642F" w:rsidRPr="00C26EE2">
        <w:rPr>
          <w:rFonts w:cs="Arial"/>
          <w:b/>
          <w:bCs/>
          <w:color w:val="000000"/>
          <w:sz w:val="20"/>
          <w:szCs w:val="20"/>
        </w:rPr>
        <w:t>ah</w:t>
      </w:r>
      <w:proofErr w:type="spellEnd"/>
      <w:r w:rsidR="0048642F" w:rsidRPr="00C26EE2">
        <w:rPr>
          <w:rFonts w:cs="Arial"/>
          <w:b/>
          <w:bCs/>
          <w:color w:val="000000"/>
          <w:sz w:val="20"/>
          <w:szCs w:val="20"/>
        </w:rPr>
        <w:t xml:space="preserve"> </w:t>
      </w:r>
      <w:r w:rsidRPr="00C26EE2">
        <w:rPr>
          <w:rFonts w:cs="Arial"/>
          <w:b/>
          <w:bCs/>
          <w:color w:val="000000"/>
          <w:sz w:val="20"/>
          <w:szCs w:val="20"/>
        </w:rPr>
        <w:t>javnega uslužbenca za</w:t>
      </w:r>
      <w:r w:rsidR="00AC5686" w:rsidRPr="00C26EE2">
        <w:rPr>
          <w:rFonts w:cs="Arial"/>
          <w:b/>
          <w:bCs/>
          <w:color w:val="000000"/>
          <w:sz w:val="20"/>
          <w:szCs w:val="20"/>
        </w:rPr>
        <w:t xml:space="preserve"> </w:t>
      </w:r>
      <w:r w:rsidRPr="00C26EE2">
        <w:rPr>
          <w:rFonts w:cs="Arial"/>
          <w:b/>
          <w:bCs/>
          <w:color w:val="000000"/>
          <w:sz w:val="20"/>
          <w:szCs w:val="20"/>
        </w:rPr>
        <w:t>nezaposlenega zakonca ali zunajzakonskega partnerja</w:t>
      </w:r>
    </w:p>
    <w:p w14:paraId="2DB01416" w14:textId="77777777" w:rsidR="00184B81" w:rsidRPr="00C26EE2" w:rsidRDefault="00184B81" w:rsidP="00184B81">
      <w:pPr>
        <w:shd w:val="clear" w:color="auto" w:fill="FFFFFF"/>
        <w:overflowPunct/>
        <w:autoSpaceDE/>
        <w:autoSpaceDN/>
        <w:adjustRightInd/>
        <w:jc w:val="left"/>
        <w:textAlignment w:val="auto"/>
        <w:rPr>
          <w:rFonts w:cs="Arial"/>
          <w:b/>
          <w:bCs/>
          <w:color w:val="000000"/>
          <w:sz w:val="20"/>
          <w:szCs w:val="20"/>
        </w:rPr>
      </w:pPr>
    </w:p>
    <w:p w14:paraId="56FF65B6" w14:textId="7DC6F886" w:rsidR="00184B81" w:rsidRPr="00C26EE2" w:rsidRDefault="00184B81" w:rsidP="00184B81">
      <w:pPr>
        <w:shd w:val="clear" w:color="auto" w:fill="FFFFFF"/>
        <w:overflowPunct/>
        <w:autoSpaceDE/>
        <w:autoSpaceDN/>
        <w:adjustRightInd/>
        <w:ind w:firstLine="330"/>
        <w:textAlignment w:val="auto"/>
        <w:rPr>
          <w:rFonts w:cs="Arial"/>
          <w:color w:val="000000"/>
          <w:sz w:val="20"/>
          <w:szCs w:val="20"/>
        </w:rPr>
      </w:pPr>
      <w:r w:rsidRPr="00C26EE2">
        <w:rPr>
          <w:rFonts w:cs="Arial"/>
          <w:color w:val="000000"/>
          <w:sz w:val="20"/>
          <w:szCs w:val="20"/>
        </w:rPr>
        <w:t>Zapisi datoteke VIR</w:t>
      </w:r>
      <w:r w:rsidR="0052134A" w:rsidRPr="00C26EE2">
        <w:rPr>
          <w:rFonts w:cs="Arial"/>
          <w:color w:val="000000"/>
          <w:sz w:val="20"/>
          <w:szCs w:val="20"/>
        </w:rPr>
        <w:t>VDCODM</w:t>
      </w:r>
      <w:r w:rsidRPr="00C26EE2">
        <w:rPr>
          <w:rFonts w:cs="Arial"/>
          <w:color w:val="000000"/>
          <w:sz w:val="20"/>
          <w:szCs w:val="20"/>
        </w:rPr>
        <w:t>.DAT s podatki so naslednje oblike oziroma strukture:</w:t>
      </w:r>
    </w:p>
    <w:tbl>
      <w:tblPr>
        <w:tblW w:w="9214" w:type="dxa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846"/>
        <w:gridCol w:w="847"/>
        <w:gridCol w:w="990"/>
        <w:gridCol w:w="858"/>
        <w:gridCol w:w="5201"/>
      </w:tblGrid>
      <w:tr w:rsidR="00184B81" w:rsidRPr="00C26EE2" w14:paraId="76F5258C" w14:textId="77777777" w:rsidTr="0082614A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EEDC92A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26EE2">
              <w:rPr>
                <w:rFonts w:cs="Arial"/>
                <w:b/>
                <w:bCs/>
                <w:color w:val="000000"/>
                <w:sz w:val="20"/>
                <w:szCs w:val="20"/>
              </w:rPr>
              <w:t>Zap</w:t>
            </w:r>
            <w:proofErr w:type="spellEnd"/>
            <w:r w:rsidRPr="00C26EE2">
              <w:rPr>
                <w:rFonts w:cs="Arial"/>
                <w:b/>
                <w:bCs/>
                <w:color w:val="000000"/>
                <w:sz w:val="20"/>
                <w:szCs w:val="20"/>
              </w:rPr>
              <w:t>. št.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234B2621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b/>
                <w:bCs/>
                <w:color w:val="000000"/>
                <w:sz w:val="20"/>
                <w:szCs w:val="20"/>
              </w:rPr>
              <w:t>Pozicija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502799C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b/>
                <w:bCs/>
                <w:color w:val="000000"/>
                <w:sz w:val="20"/>
                <w:szCs w:val="20"/>
              </w:rPr>
              <w:t>Dolžina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B00234D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b/>
                <w:bCs/>
                <w:color w:val="000000"/>
                <w:sz w:val="20"/>
                <w:szCs w:val="20"/>
              </w:rPr>
              <w:t>Tip polja</w:t>
            </w:r>
          </w:p>
        </w:tc>
        <w:tc>
          <w:tcPr>
            <w:tcW w:w="5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F56FB57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b/>
                <w:bCs/>
                <w:color w:val="000000"/>
                <w:sz w:val="20"/>
                <w:szCs w:val="20"/>
              </w:rPr>
              <w:t>Opis polja</w:t>
            </w:r>
          </w:p>
        </w:tc>
      </w:tr>
      <w:tr w:rsidR="00184B81" w:rsidRPr="00C26EE2" w14:paraId="20F82978" w14:textId="77777777" w:rsidTr="0082614A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E7042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0156C52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b/>
                <w:bCs/>
                <w:color w:val="000000"/>
                <w:sz w:val="20"/>
                <w:szCs w:val="20"/>
              </w:rPr>
              <w:t>Od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50E93F2F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b/>
                <w:bCs/>
                <w:color w:val="000000"/>
                <w:sz w:val="20"/>
                <w:szCs w:val="20"/>
              </w:rPr>
              <w:t>Do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9CD29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07244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C626A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B81" w:rsidRPr="00C26EE2" w14:paraId="0A08CB83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B5B9378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3335493F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E47CA09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431E6E12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171883A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B83CAD2" w14:textId="776FC34E" w:rsidR="00184B81" w:rsidRPr="00C26EE2" w:rsidRDefault="00184B81" w:rsidP="00794F1D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 xml:space="preserve">Zadnji dve številki letnice leta, za katero navajamo podatke o prejetih </w:t>
            </w:r>
            <w:proofErr w:type="spellStart"/>
            <w:r w:rsidRPr="00C26EE2">
              <w:rPr>
                <w:rFonts w:cs="Arial"/>
                <w:color w:val="000000"/>
                <w:sz w:val="20"/>
                <w:szCs w:val="20"/>
              </w:rPr>
              <w:t>odmen</w:t>
            </w:r>
            <w:r w:rsidR="0048642F" w:rsidRPr="00C26EE2">
              <w:rPr>
                <w:rFonts w:cs="Arial"/>
                <w:color w:val="000000"/>
                <w:sz w:val="20"/>
                <w:szCs w:val="20"/>
              </w:rPr>
              <w:t>ah</w:t>
            </w:r>
            <w:proofErr w:type="spellEnd"/>
            <w:r w:rsidRPr="00C26EE2">
              <w:rPr>
                <w:rFonts w:cs="Arial"/>
                <w:color w:val="000000"/>
                <w:sz w:val="20"/>
                <w:szCs w:val="20"/>
              </w:rPr>
              <w:t xml:space="preserve"> javnega uslužbenca za nezaposlenega zakonca ali zunajzakonskega partnerja</w:t>
            </w:r>
          </w:p>
        </w:tc>
      </w:tr>
      <w:tr w:rsidR="00184B81" w:rsidRPr="00C26EE2" w14:paraId="36683B10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E740AED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4D3F1A1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21E96490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1C3AF33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B24E490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1612228" w14:textId="77777777" w:rsidR="00184B81" w:rsidRPr="00C26EE2" w:rsidRDefault="00184B81" w:rsidP="00794F1D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Davčna številka zavezanca za dajanje podatkov</w:t>
            </w:r>
          </w:p>
        </w:tc>
      </w:tr>
      <w:tr w:rsidR="00184B81" w:rsidRPr="00C26EE2" w14:paraId="5CB6BB95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57AEA941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2A017A6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32B830DE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5F378E43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1598378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2157859" w14:textId="77777777" w:rsidR="00184B81" w:rsidRPr="00C26EE2" w:rsidRDefault="00184B81" w:rsidP="00794F1D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Zaporedna številka zapisa z vodilnimi ničlami</w:t>
            </w:r>
          </w:p>
        </w:tc>
      </w:tr>
      <w:tr w:rsidR="00184B81" w:rsidRPr="00C26EE2" w14:paraId="3C6AB1EF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9472761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9BEB5C9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5450E265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3E0A18A1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245FAD75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58E3A99" w14:textId="77777777" w:rsidR="00184B81" w:rsidRPr="00C26EE2" w:rsidRDefault="00184B81" w:rsidP="00794F1D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 xml:space="preserve">Davčna številka javnega uslužbenca, ki je prejel </w:t>
            </w:r>
            <w:proofErr w:type="spellStart"/>
            <w:r w:rsidRPr="00C26EE2">
              <w:rPr>
                <w:rFonts w:cs="Arial"/>
                <w:color w:val="000000"/>
                <w:sz w:val="20"/>
                <w:szCs w:val="20"/>
              </w:rPr>
              <w:t>odmeno</w:t>
            </w:r>
            <w:proofErr w:type="spellEnd"/>
            <w:r w:rsidRPr="00C26EE2">
              <w:rPr>
                <w:rFonts w:cs="Arial"/>
                <w:color w:val="000000"/>
                <w:sz w:val="20"/>
                <w:szCs w:val="20"/>
              </w:rPr>
              <w:t xml:space="preserve"> javnega uslužbenca za nezaposlenega zakonca ali zunajzakonskega partnerja </w:t>
            </w:r>
          </w:p>
        </w:tc>
      </w:tr>
      <w:tr w:rsidR="00184B81" w:rsidRPr="00C26EE2" w14:paraId="361A16E2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438FA0F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8DE024A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80ABFD9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4F6EE87C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CD9B23D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AN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697BC27" w14:textId="77777777" w:rsidR="00184B81" w:rsidRPr="00C26EE2" w:rsidRDefault="00184B81" w:rsidP="00794F1D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Ime – prvih 20 znakov (leva poravnava, dopolnjena s presledki)</w:t>
            </w:r>
          </w:p>
        </w:tc>
      </w:tr>
      <w:tr w:rsidR="00184B81" w:rsidRPr="00C26EE2" w14:paraId="75DDA431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21ECB98A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196AA05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5C052ED9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4DE31B0A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C91312A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AN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917ECA1" w14:textId="77777777" w:rsidR="00184B81" w:rsidRPr="00C26EE2" w:rsidRDefault="00184B81" w:rsidP="00794F1D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Priimek – prvih 20 znakov (leva poravnava, dopolnjena s presledki)</w:t>
            </w:r>
          </w:p>
        </w:tc>
      </w:tr>
      <w:tr w:rsidR="00184B81" w:rsidRPr="00C26EE2" w14:paraId="55D1B026" w14:textId="77777777" w:rsidTr="0082614A">
        <w:trPr>
          <w:trHeight w:val="38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4E649BAA" w14:textId="54F0E35C" w:rsidR="00184B81" w:rsidRPr="00C26EE2" w:rsidRDefault="0048642F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04B49E41" w14:textId="0010DEE0" w:rsidR="00184B81" w:rsidRPr="00C26EE2" w:rsidRDefault="0048642F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2027E0C2" w14:textId="7C1040AD" w:rsidR="00184B81" w:rsidRPr="00C26EE2" w:rsidRDefault="0048642F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34E62E58" w14:textId="0DD4BFA7" w:rsidR="00184B81" w:rsidRPr="00C26EE2" w:rsidRDefault="0048642F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7D8CC4D3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1C67D135" w14:textId="649183A3" w:rsidR="00184B81" w:rsidRPr="00C26EE2" w:rsidRDefault="00184B81" w:rsidP="00794F1D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 xml:space="preserve">Davčna številka  zakonca ali zunajzakonskega partnerja za katerega je javni uslužbenec prejel </w:t>
            </w:r>
            <w:proofErr w:type="spellStart"/>
            <w:r w:rsidRPr="00C26EE2">
              <w:rPr>
                <w:rFonts w:cs="Arial"/>
                <w:color w:val="000000"/>
                <w:sz w:val="20"/>
                <w:szCs w:val="20"/>
              </w:rPr>
              <w:t>odmen</w:t>
            </w:r>
            <w:r w:rsidR="0048642F" w:rsidRPr="00C26EE2">
              <w:rPr>
                <w:rFonts w:cs="Arial"/>
                <w:color w:val="000000"/>
                <w:sz w:val="20"/>
                <w:szCs w:val="20"/>
              </w:rPr>
              <w:t>e</w:t>
            </w:r>
            <w:proofErr w:type="spellEnd"/>
          </w:p>
        </w:tc>
      </w:tr>
      <w:tr w:rsidR="00184B81" w:rsidRPr="00C26EE2" w14:paraId="6B761586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685F9019" w14:textId="2F0C03D8" w:rsidR="00184B81" w:rsidRPr="00C26EE2" w:rsidRDefault="0048642F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3527F74F" w14:textId="6682E78E" w:rsidR="00184B81" w:rsidRPr="00C26EE2" w:rsidRDefault="0048642F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59475E93" w14:textId="04E33EEF" w:rsidR="00184B81" w:rsidRPr="00C26EE2" w:rsidRDefault="0048642F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2204152E" w14:textId="0B5FAAB6" w:rsidR="00184B81" w:rsidRPr="00C26EE2" w:rsidRDefault="0048642F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11AD4F25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AN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40C1F238" w14:textId="77777777" w:rsidR="00184B81" w:rsidRPr="00C26EE2" w:rsidRDefault="00184B81" w:rsidP="00794F1D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Ime – prvih 20 znakov (leva poravnava, dopolnjena s presledki)</w:t>
            </w:r>
          </w:p>
        </w:tc>
      </w:tr>
      <w:tr w:rsidR="00184B81" w:rsidRPr="00C26EE2" w14:paraId="05AF0B65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2C24A4F3" w14:textId="7AFC38FA" w:rsidR="00184B81" w:rsidRPr="00C26EE2" w:rsidRDefault="0048642F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14D8CE14" w14:textId="4B4EF2A0" w:rsidR="00184B81" w:rsidRPr="00C26EE2" w:rsidRDefault="0048642F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5C6699E6" w14:textId="79369945" w:rsidR="00184B81" w:rsidRPr="00C26EE2" w:rsidRDefault="002A1F14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672AF514" w14:textId="26BF6E57" w:rsidR="00184B81" w:rsidRPr="00C26EE2" w:rsidRDefault="0048642F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7608E903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AN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4EE015BE" w14:textId="77777777" w:rsidR="00184B81" w:rsidRPr="00C26EE2" w:rsidRDefault="00184B81" w:rsidP="00794F1D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Priimek – prvih 20 znakov (leva poravnava, dopolnjena s presledki)</w:t>
            </w:r>
          </w:p>
        </w:tc>
      </w:tr>
      <w:tr w:rsidR="00184B81" w:rsidRPr="00C26EE2" w14:paraId="51AAAED8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2D6318FF" w14:textId="1C844A0E" w:rsidR="00184B81" w:rsidRPr="00C26EE2" w:rsidRDefault="0048642F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4DC2C3C1" w14:textId="3EA2D4E4" w:rsidR="00184B81" w:rsidRPr="00C26EE2" w:rsidRDefault="002A1F14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43DCAA24" w14:textId="07CE0D2B" w:rsidR="00184B81" w:rsidRPr="00C26EE2" w:rsidRDefault="00A02BC2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11</w:t>
            </w:r>
            <w:r w:rsidR="002A1F14" w:rsidRPr="00C26EE2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0377F78E" w14:textId="3045D3D9" w:rsidR="00184B81" w:rsidRPr="00C26EE2" w:rsidRDefault="0048642F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2C60B936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15AE100E" w14:textId="0EA6B048" w:rsidR="00184B81" w:rsidRPr="00C26EE2" w:rsidRDefault="00184B81" w:rsidP="00794F1D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 xml:space="preserve">Prejemanje </w:t>
            </w:r>
            <w:proofErr w:type="spellStart"/>
            <w:r w:rsidR="0048642F" w:rsidRPr="00C26EE2">
              <w:rPr>
                <w:rFonts w:cs="Arial"/>
                <w:color w:val="000000"/>
                <w:sz w:val="20"/>
                <w:szCs w:val="20"/>
              </w:rPr>
              <w:t>od</w:t>
            </w:r>
            <w:r w:rsidRPr="00C26EE2">
              <w:rPr>
                <w:rFonts w:cs="Arial"/>
                <w:color w:val="000000"/>
                <w:sz w:val="20"/>
                <w:szCs w:val="20"/>
              </w:rPr>
              <w:t>men</w:t>
            </w:r>
            <w:proofErr w:type="spellEnd"/>
            <w:r w:rsidRPr="00C26EE2">
              <w:rPr>
                <w:rFonts w:cs="Arial"/>
                <w:color w:val="000000"/>
                <w:sz w:val="20"/>
                <w:szCs w:val="20"/>
              </w:rPr>
              <w:t xml:space="preserve"> od meseca (MM) </w:t>
            </w:r>
          </w:p>
        </w:tc>
      </w:tr>
      <w:tr w:rsidR="00184B81" w:rsidRPr="00C26EE2" w14:paraId="16304675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1C02726E" w14:textId="69AEB4ED" w:rsidR="00184B81" w:rsidRPr="00C26EE2" w:rsidRDefault="0048642F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24ECB743" w14:textId="06DBD20A" w:rsidR="00184B81" w:rsidRPr="00C26EE2" w:rsidRDefault="00A02BC2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11</w:t>
            </w:r>
            <w:r w:rsidR="002A1F14" w:rsidRPr="00C26EE2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283F3BE4" w14:textId="3A156B93" w:rsidR="00184B81" w:rsidRPr="00C26EE2" w:rsidRDefault="00A02BC2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11</w:t>
            </w:r>
            <w:r w:rsidR="002A1F14" w:rsidRPr="00C26EE2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1CE9564C" w14:textId="01DCFDE2" w:rsidR="00184B81" w:rsidRPr="00C26EE2" w:rsidRDefault="0048642F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3EA06B7D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2B4877FF" w14:textId="3F302B09" w:rsidR="00184B81" w:rsidRPr="00C26EE2" w:rsidRDefault="00184B81" w:rsidP="00794F1D">
            <w:pPr>
              <w:pStyle w:val="Default"/>
              <w:jc w:val="both"/>
              <w:rPr>
                <w:rFonts w:eastAsia="Times New Roman"/>
                <w:sz w:val="20"/>
                <w:szCs w:val="20"/>
              </w:rPr>
            </w:pPr>
            <w:r w:rsidRPr="00C26EE2">
              <w:rPr>
                <w:rFonts w:eastAsia="Times New Roman"/>
                <w:sz w:val="20"/>
                <w:szCs w:val="20"/>
              </w:rPr>
              <w:t xml:space="preserve">Prejemanje </w:t>
            </w:r>
            <w:proofErr w:type="spellStart"/>
            <w:r w:rsidR="0048642F" w:rsidRPr="00C26EE2">
              <w:rPr>
                <w:rFonts w:eastAsia="Times New Roman"/>
                <w:sz w:val="20"/>
                <w:szCs w:val="20"/>
              </w:rPr>
              <w:t>odmen</w:t>
            </w:r>
            <w:proofErr w:type="spellEnd"/>
            <w:r w:rsidRPr="00C26EE2">
              <w:rPr>
                <w:rFonts w:eastAsia="Times New Roman"/>
                <w:sz w:val="20"/>
                <w:szCs w:val="20"/>
              </w:rPr>
              <w:t xml:space="preserve"> do meseca (MM) </w:t>
            </w:r>
          </w:p>
        </w:tc>
      </w:tr>
      <w:tr w:rsidR="00613352" w:rsidRPr="00C26EE2" w14:paraId="080DF06C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0B4DE814" w14:textId="4703B6A2" w:rsidR="00613352" w:rsidRPr="00C26EE2" w:rsidRDefault="00613352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46CCF56C" w14:textId="6DAB2B28" w:rsidR="00613352" w:rsidRPr="00C26EE2" w:rsidRDefault="00613352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3FF005E1" w14:textId="62CCCB1B" w:rsidR="00613352" w:rsidRPr="00C26EE2" w:rsidRDefault="00613352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11</w:t>
            </w:r>
            <w:r w:rsidR="0082614A" w:rsidRPr="00C26E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761E53D0" w14:textId="69C2018B" w:rsidR="00613352" w:rsidRPr="00C26EE2" w:rsidRDefault="00613352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048252EB" w14:textId="3206C067" w:rsidR="00613352" w:rsidRPr="00C26EE2" w:rsidRDefault="00613352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AN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16B3BAB2" w14:textId="0942E332" w:rsidR="00613352" w:rsidRPr="00C26EE2" w:rsidRDefault="00613352" w:rsidP="00794F1D">
            <w:pPr>
              <w:pStyle w:val="Default"/>
              <w:jc w:val="both"/>
              <w:rPr>
                <w:rFonts w:eastAsia="Times New Roman"/>
                <w:sz w:val="20"/>
                <w:szCs w:val="20"/>
              </w:rPr>
            </w:pPr>
            <w:r w:rsidRPr="00C26EE2">
              <w:rPr>
                <w:rFonts w:eastAsia="Times New Roman"/>
                <w:sz w:val="20"/>
                <w:szCs w:val="20"/>
              </w:rPr>
              <w:t>Oznaka vzdrževanega družinskega člana; dovoljena oznaka: C (leva poravnava, dopolnjena s presledki)</w:t>
            </w:r>
          </w:p>
        </w:tc>
      </w:tr>
    </w:tbl>
    <w:p w14:paraId="1216C278" w14:textId="77777777" w:rsidR="00184B81" w:rsidRPr="00C26EE2" w:rsidRDefault="00184B81" w:rsidP="00184B81">
      <w:pPr>
        <w:shd w:val="clear" w:color="auto" w:fill="FFFFFF"/>
        <w:overflowPunct/>
        <w:autoSpaceDE/>
        <w:autoSpaceDN/>
        <w:adjustRightInd/>
        <w:ind w:firstLine="330"/>
        <w:textAlignment w:val="auto"/>
        <w:rPr>
          <w:rFonts w:cs="Arial"/>
          <w:color w:val="000000"/>
          <w:sz w:val="20"/>
          <w:szCs w:val="20"/>
        </w:rPr>
      </w:pPr>
    </w:p>
    <w:p w14:paraId="0E2F21BB" w14:textId="219698B4" w:rsidR="00184B81" w:rsidRPr="00C26EE2" w:rsidRDefault="00184B81" w:rsidP="00AC5686">
      <w:pPr>
        <w:shd w:val="clear" w:color="auto" w:fill="FFFFFF"/>
        <w:overflowPunct/>
        <w:autoSpaceDE/>
        <w:autoSpaceDN/>
        <w:adjustRightInd/>
        <w:textAlignment w:val="auto"/>
        <w:rPr>
          <w:rFonts w:cs="Arial"/>
          <w:b/>
          <w:bCs/>
          <w:color w:val="000000"/>
          <w:sz w:val="20"/>
          <w:szCs w:val="20"/>
        </w:rPr>
      </w:pPr>
      <w:r w:rsidRPr="00C26EE2">
        <w:rPr>
          <w:rFonts w:cs="Arial"/>
          <w:b/>
          <w:bCs/>
          <w:color w:val="000000"/>
          <w:sz w:val="20"/>
          <w:szCs w:val="20"/>
        </w:rPr>
        <w:t>2.10.</w:t>
      </w:r>
      <w:r w:rsidR="0048642F" w:rsidRPr="00C26EE2">
        <w:rPr>
          <w:rFonts w:cs="Arial"/>
          <w:b/>
          <w:bCs/>
          <w:color w:val="000000"/>
          <w:sz w:val="20"/>
          <w:szCs w:val="20"/>
        </w:rPr>
        <w:t>3</w:t>
      </w:r>
      <w:r w:rsidRPr="00C26EE2">
        <w:rPr>
          <w:rFonts w:cs="Arial"/>
          <w:b/>
          <w:bCs/>
          <w:color w:val="000000"/>
          <w:sz w:val="20"/>
          <w:szCs w:val="20"/>
        </w:rPr>
        <w:t xml:space="preserve"> Tabelarični prikaz zbirnih podatkov o prejetih </w:t>
      </w:r>
      <w:proofErr w:type="spellStart"/>
      <w:r w:rsidRPr="00C26EE2">
        <w:rPr>
          <w:rFonts w:cs="Arial"/>
          <w:b/>
          <w:bCs/>
          <w:color w:val="000000"/>
          <w:sz w:val="20"/>
          <w:szCs w:val="20"/>
        </w:rPr>
        <w:t>odmen</w:t>
      </w:r>
      <w:r w:rsidR="0048642F" w:rsidRPr="00C26EE2">
        <w:rPr>
          <w:rFonts w:cs="Arial"/>
          <w:b/>
          <w:bCs/>
          <w:color w:val="000000"/>
          <w:sz w:val="20"/>
          <w:szCs w:val="20"/>
        </w:rPr>
        <w:t>ah</w:t>
      </w:r>
      <w:proofErr w:type="spellEnd"/>
      <w:r w:rsidRPr="00C26EE2">
        <w:rPr>
          <w:rFonts w:cs="Arial"/>
          <w:b/>
          <w:bCs/>
          <w:color w:val="000000"/>
          <w:sz w:val="20"/>
          <w:szCs w:val="20"/>
        </w:rPr>
        <w:t xml:space="preserve"> javnega uslužbenca za nezaposlenega zakonca ali zunajzakonskega partnerja</w:t>
      </w:r>
    </w:p>
    <w:p w14:paraId="412DB5E3" w14:textId="77777777" w:rsidR="00184B81" w:rsidRPr="00C26EE2" w:rsidRDefault="00184B81" w:rsidP="00184B81">
      <w:pPr>
        <w:shd w:val="clear" w:color="auto" w:fill="FFFFFF"/>
        <w:overflowPunct/>
        <w:autoSpaceDE/>
        <w:autoSpaceDN/>
        <w:adjustRightInd/>
        <w:jc w:val="left"/>
        <w:textAlignment w:val="auto"/>
        <w:rPr>
          <w:rFonts w:cs="Arial"/>
          <w:b/>
          <w:bCs/>
          <w:color w:val="000000"/>
          <w:sz w:val="20"/>
          <w:szCs w:val="20"/>
        </w:rPr>
      </w:pPr>
    </w:p>
    <w:tbl>
      <w:tblPr>
        <w:tblW w:w="9214" w:type="dxa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846"/>
        <w:gridCol w:w="758"/>
        <w:gridCol w:w="1125"/>
        <w:gridCol w:w="802"/>
        <w:gridCol w:w="5211"/>
      </w:tblGrid>
      <w:tr w:rsidR="00184B81" w:rsidRPr="00C26EE2" w14:paraId="407AF50E" w14:textId="77777777" w:rsidTr="0082614A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1A78CBA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26EE2">
              <w:rPr>
                <w:rFonts w:cs="Arial"/>
                <w:b/>
                <w:bCs/>
                <w:color w:val="000000"/>
                <w:sz w:val="20"/>
                <w:szCs w:val="20"/>
              </w:rPr>
              <w:t>Zap</w:t>
            </w:r>
            <w:proofErr w:type="spellEnd"/>
            <w:r w:rsidRPr="00C26EE2">
              <w:rPr>
                <w:rFonts w:cs="Arial"/>
                <w:b/>
                <w:bCs/>
                <w:color w:val="000000"/>
                <w:sz w:val="20"/>
                <w:szCs w:val="20"/>
              </w:rPr>
              <w:t>. št.</w:t>
            </w: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3CE6514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b/>
                <w:bCs/>
                <w:color w:val="000000"/>
                <w:sz w:val="20"/>
                <w:szCs w:val="20"/>
              </w:rPr>
              <w:t>Pozicija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008A23C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b/>
                <w:bCs/>
                <w:color w:val="000000"/>
                <w:sz w:val="20"/>
                <w:szCs w:val="20"/>
              </w:rPr>
              <w:t>Dolžina</w:t>
            </w:r>
          </w:p>
        </w:tc>
        <w:tc>
          <w:tcPr>
            <w:tcW w:w="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64495D6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b/>
                <w:bCs/>
                <w:color w:val="000000"/>
                <w:sz w:val="20"/>
                <w:szCs w:val="20"/>
              </w:rPr>
              <w:t>Tip polja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0351BDE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b/>
                <w:bCs/>
                <w:color w:val="000000"/>
                <w:sz w:val="20"/>
                <w:szCs w:val="20"/>
              </w:rPr>
              <w:t>Opis polja</w:t>
            </w:r>
          </w:p>
        </w:tc>
      </w:tr>
      <w:tr w:rsidR="00184B81" w:rsidRPr="00C26EE2" w14:paraId="740154C3" w14:textId="77777777" w:rsidTr="0082614A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7F905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5AB913F9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b/>
                <w:bCs/>
                <w:color w:val="000000"/>
                <w:sz w:val="20"/>
                <w:szCs w:val="20"/>
              </w:rPr>
              <w:t>Od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9402B86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b/>
                <w:bCs/>
                <w:color w:val="000000"/>
                <w:sz w:val="20"/>
                <w:szCs w:val="20"/>
              </w:rPr>
              <w:t>Do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27504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00348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A9920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4B81" w:rsidRPr="00C26EE2" w14:paraId="466634A8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21DAB82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7497F01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599A2F0A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B0B7F35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531BCF4C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CEC758B" w14:textId="7F9ACFF7" w:rsidR="00184B81" w:rsidRPr="00C26EE2" w:rsidRDefault="00184B81" w:rsidP="00794F1D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 xml:space="preserve">Zadnji dve številki letnice leta, za katero </w:t>
            </w:r>
            <w:r w:rsidR="0048642F" w:rsidRPr="00C26EE2">
              <w:rPr>
                <w:rFonts w:cs="Arial"/>
                <w:color w:val="000000"/>
                <w:sz w:val="20"/>
                <w:szCs w:val="20"/>
              </w:rPr>
              <w:t xml:space="preserve">navajamo podatke o prejetih </w:t>
            </w:r>
            <w:proofErr w:type="spellStart"/>
            <w:r w:rsidR="0048642F" w:rsidRPr="00C26EE2">
              <w:rPr>
                <w:rFonts w:cs="Arial"/>
                <w:color w:val="000000"/>
                <w:sz w:val="20"/>
                <w:szCs w:val="20"/>
              </w:rPr>
              <w:t>odmenah</w:t>
            </w:r>
            <w:proofErr w:type="spellEnd"/>
            <w:r w:rsidR="0048642F" w:rsidRPr="00C26EE2">
              <w:rPr>
                <w:rFonts w:cs="Arial"/>
                <w:color w:val="000000"/>
                <w:sz w:val="20"/>
                <w:szCs w:val="20"/>
              </w:rPr>
              <w:t xml:space="preserve"> javnega uslužbenca za nezaposlenega zakonca ali zunajzakonskega partnerja</w:t>
            </w:r>
          </w:p>
        </w:tc>
      </w:tr>
      <w:tr w:rsidR="00184B81" w:rsidRPr="00C26EE2" w14:paraId="61700F4F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59FEDEE1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21B95361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5DC06A75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39C0E984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38CB2CB8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57F586C" w14:textId="77777777" w:rsidR="00184B81" w:rsidRPr="00C26EE2" w:rsidRDefault="00184B81" w:rsidP="00794F1D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Davčna številka zavezanca za dajanje podatkov</w:t>
            </w:r>
          </w:p>
        </w:tc>
      </w:tr>
      <w:tr w:rsidR="00184B81" w:rsidRPr="00C26EE2" w14:paraId="20DDE23F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23082F01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C000305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7809F7E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C73AC52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CA68FE5" w14:textId="77777777" w:rsidR="00184B81" w:rsidRPr="00C26EE2" w:rsidRDefault="00184B81" w:rsidP="003E0A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3CEB1052" w14:textId="77777777" w:rsidR="00184B81" w:rsidRPr="00C26EE2" w:rsidRDefault="00184B81" w:rsidP="00794F1D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Zaporedna številka zapisa z vodilnimi ničlami – nadaljuje se oštevilčenje prejšnjih zapisov</w:t>
            </w:r>
          </w:p>
        </w:tc>
      </w:tr>
      <w:tr w:rsidR="00A02BC2" w:rsidRPr="00C26EE2" w14:paraId="278C4A07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B3D5729" w14:textId="77777777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7B45BCA6" w14:textId="5DC7CA32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3D6316C7" w14:textId="54A4C517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1D6DAE7B" w14:textId="5029F6E5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13CB6487" w14:textId="74F18C79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CDC3939" w14:textId="77777777" w:rsidR="00A02BC2" w:rsidRPr="00C26EE2" w:rsidRDefault="00A02BC2" w:rsidP="00A02BC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Prazno</w:t>
            </w:r>
          </w:p>
        </w:tc>
      </w:tr>
      <w:tr w:rsidR="00A02BC2" w:rsidRPr="00C26EE2" w14:paraId="31180373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4C00AE02" w14:textId="77777777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512056CC" w14:textId="71A703A0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60AEA24E" w14:textId="2F431320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26956E24" w14:textId="3B419229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4DAF32D2" w14:textId="5D90F912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AN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553D70AA" w14:textId="77777777" w:rsidR="00A02BC2" w:rsidRPr="00C26EE2" w:rsidRDefault="00A02BC2" w:rsidP="00A02BC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Prazno</w:t>
            </w:r>
          </w:p>
        </w:tc>
      </w:tr>
      <w:tr w:rsidR="00A02BC2" w:rsidRPr="00C26EE2" w14:paraId="7D4D9555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1491684" w14:textId="77777777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6BF18138" w14:textId="1DB02100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2AF73530" w14:textId="08EEC157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68C02A68" w14:textId="4A7BCCE5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2F27CBEC" w14:textId="0A704011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AN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24C6E50B" w14:textId="77777777" w:rsidR="00A02BC2" w:rsidRPr="00C26EE2" w:rsidRDefault="00A02BC2" w:rsidP="00A02BC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Prazno</w:t>
            </w:r>
          </w:p>
        </w:tc>
      </w:tr>
      <w:tr w:rsidR="00A02BC2" w:rsidRPr="00C26EE2" w14:paraId="78CF1516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2466E2E1" w14:textId="77777777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1A1A951A" w14:textId="0F567B9C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08D6C53D" w14:textId="03D0C254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325970E1" w14:textId="7ABBBBE5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2C4C38AA" w14:textId="0F2446EA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3268BD5" w14:textId="77777777" w:rsidR="00A02BC2" w:rsidRPr="00C26EE2" w:rsidRDefault="00A02BC2" w:rsidP="00A02BC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Prazno</w:t>
            </w:r>
          </w:p>
        </w:tc>
      </w:tr>
      <w:tr w:rsidR="00A02BC2" w:rsidRPr="00C26EE2" w14:paraId="321C69A5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3B68DB5D" w14:textId="77777777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40B45E9E" w14:textId="7DC14942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629EB973" w14:textId="7B246966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7E3D59C0" w14:textId="3EEC7B25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12A906F3" w14:textId="113D157C" w:rsidR="00A02BC2" w:rsidRPr="00C26EE2" w:rsidRDefault="00A02BC2" w:rsidP="00A02B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AN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97C56D7" w14:textId="77777777" w:rsidR="00A02BC2" w:rsidRPr="00C26EE2" w:rsidRDefault="00A02BC2" w:rsidP="00A02BC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Prazno</w:t>
            </w:r>
          </w:p>
        </w:tc>
      </w:tr>
      <w:tr w:rsidR="002A1F14" w:rsidRPr="00C26EE2" w14:paraId="761B7B0F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70DBC61" w14:textId="77777777" w:rsidR="002A1F14" w:rsidRPr="00C26EE2" w:rsidRDefault="002A1F14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35009C1F" w14:textId="6598A971" w:rsidR="002A1F14" w:rsidRPr="00C26EE2" w:rsidRDefault="002A1F14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737224A7" w14:textId="2CA93DB4" w:rsidR="002A1F14" w:rsidRPr="00C26EE2" w:rsidRDefault="002A1F14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7CF5213C" w14:textId="3053E454" w:rsidR="002A1F14" w:rsidRPr="00C26EE2" w:rsidRDefault="002A1F14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630903B0" w14:textId="1D6B2B42" w:rsidR="002A1F14" w:rsidRPr="00C26EE2" w:rsidRDefault="002A1F14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AN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BDF71BE" w14:textId="77777777" w:rsidR="002A1F14" w:rsidRPr="00C26EE2" w:rsidRDefault="002A1F14" w:rsidP="002A1F1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Prazno</w:t>
            </w:r>
          </w:p>
        </w:tc>
      </w:tr>
      <w:tr w:rsidR="002A1F14" w:rsidRPr="00C26EE2" w14:paraId="72ED3E21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74CE42A" w14:textId="77777777" w:rsidR="002A1F14" w:rsidRPr="00C26EE2" w:rsidRDefault="002A1F14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7BD9E084" w14:textId="73B0DA36" w:rsidR="002A1F14" w:rsidRPr="00C26EE2" w:rsidRDefault="002A1F14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7087302C" w14:textId="62B02FD1" w:rsidR="002A1F14" w:rsidRPr="00C26EE2" w:rsidRDefault="002A1F14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0D4FEA85" w14:textId="00D0B574" w:rsidR="002A1F14" w:rsidRPr="00C26EE2" w:rsidRDefault="002A1F14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4DE49E66" w14:textId="61CDE560" w:rsidR="002A1F14" w:rsidRPr="00C26EE2" w:rsidRDefault="002A1F14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569D7DBA" w14:textId="77777777" w:rsidR="002A1F14" w:rsidRPr="00C26EE2" w:rsidRDefault="002A1F14" w:rsidP="002A1F1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Prazno</w:t>
            </w:r>
          </w:p>
        </w:tc>
      </w:tr>
      <w:tr w:rsidR="002A1F14" w:rsidRPr="00C26EE2" w14:paraId="1473C8BD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5B60DE45" w14:textId="30414566" w:rsidR="002A1F14" w:rsidRPr="00C26EE2" w:rsidRDefault="002A1F14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2E3BF494" w14:textId="1C275BD7" w:rsidR="002A1F14" w:rsidRPr="00C26EE2" w:rsidRDefault="002A1F14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4D22A0BD" w14:textId="2CFB04B3" w:rsidR="002A1F14" w:rsidRPr="00C26EE2" w:rsidRDefault="002A1F14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447D5DBC" w14:textId="668960D8" w:rsidR="002A1F14" w:rsidRPr="00C26EE2" w:rsidRDefault="002A1F14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1881BE6E" w14:textId="3F551CA7" w:rsidR="002A1F14" w:rsidRPr="00C26EE2" w:rsidRDefault="002A1F14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4473403A" w14:textId="76A120EA" w:rsidR="002A1F14" w:rsidRPr="00C26EE2" w:rsidRDefault="002A1F14" w:rsidP="002A1F1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Prazno</w:t>
            </w:r>
          </w:p>
        </w:tc>
      </w:tr>
      <w:tr w:rsidR="00613352" w:rsidRPr="00C26EE2" w14:paraId="497E2DAD" w14:textId="77777777" w:rsidTr="008261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78EBF2B9" w14:textId="44DBD356" w:rsidR="00613352" w:rsidRPr="00C26EE2" w:rsidRDefault="00613352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0ECBA609" w14:textId="7A18AD9E" w:rsidR="00613352" w:rsidRPr="00C26EE2" w:rsidRDefault="00613352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35AD6071" w14:textId="34F00658" w:rsidR="00613352" w:rsidRPr="00C26EE2" w:rsidRDefault="00613352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11</w:t>
            </w:r>
            <w:r w:rsidR="0082614A" w:rsidRPr="00C26EE2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5759993B" w14:textId="26641789" w:rsidR="00613352" w:rsidRPr="00C26EE2" w:rsidRDefault="00613352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23583F88" w14:textId="6C5B38F4" w:rsidR="00613352" w:rsidRPr="00C26EE2" w:rsidRDefault="00613352" w:rsidP="002A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AN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0B8A08BF" w14:textId="5E25A9FD" w:rsidR="00613352" w:rsidRPr="00C26EE2" w:rsidRDefault="00613352" w:rsidP="002A1F1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C26EE2">
              <w:rPr>
                <w:rFonts w:cs="Arial"/>
                <w:color w:val="000000"/>
                <w:sz w:val="20"/>
                <w:szCs w:val="20"/>
              </w:rPr>
              <w:t>Prazno</w:t>
            </w:r>
          </w:p>
        </w:tc>
      </w:tr>
    </w:tbl>
    <w:p w14:paraId="127577F8" w14:textId="77777777" w:rsidR="00184B81" w:rsidRPr="00C26EE2" w:rsidRDefault="00184B81" w:rsidP="00184B81">
      <w:pPr>
        <w:shd w:val="clear" w:color="auto" w:fill="FFFFFF"/>
        <w:overflowPunct/>
        <w:autoSpaceDE/>
        <w:autoSpaceDN/>
        <w:adjustRightInd/>
        <w:jc w:val="left"/>
        <w:textAlignment w:val="auto"/>
        <w:rPr>
          <w:rFonts w:cs="Arial"/>
          <w:b/>
          <w:bCs/>
          <w:color w:val="000000"/>
          <w:sz w:val="20"/>
          <w:szCs w:val="20"/>
        </w:rPr>
      </w:pPr>
    </w:p>
    <w:p w14:paraId="08B430B2" w14:textId="7CD2248A" w:rsidR="00A61764" w:rsidRPr="00C26EE2" w:rsidRDefault="00A61764" w:rsidP="00A61764">
      <w:pPr>
        <w:pStyle w:val="len"/>
        <w:spacing w:before="0" w:line="260" w:lineRule="exact"/>
        <w:rPr>
          <w:b w:val="0"/>
          <w:bCs/>
          <w:sz w:val="20"/>
          <w:szCs w:val="20"/>
        </w:rPr>
      </w:pPr>
      <w:r w:rsidRPr="00C26EE2">
        <w:rPr>
          <w:b w:val="0"/>
          <w:bCs/>
          <w:sz w:val="20"/>
          <w:szCs w:val="20"/>
        </w:rPr>
        <w:t>2. člen</w:t>
      </w:r>
    </w:p>
    <w:p w14:paraId="03BCE065" w14:textId="77777777" w:rsidR="00A61764" w:rsidRPr="00C26EE2" w:rsidRDefault="00A61764" w:rsidP="00A61764">
      <w:pPr>
        <w:pStyle w:val="len"/>
        <w:spacing w:before="0" w:line="260" w:lineRule="exact"/>
        <w:ind w:left="720"/>
        <w:jc w:val="both"/>
        <w:rPr>
          <w:b w:val="0"/>
          <w:bCs/>
          <w:sz w:val="20"/>
          <w:szCs w:val="20"/>
        </w:rPr>
      </w:pPr>
    </w:p>
    <w:p w14:paraId="7FF92EB3" w14:textId="379F6BB9" w:rsidR="00A61764" w:rsidRPr="00C26EE2" w:rsidRDefault="00B01A91" w:rsidP="00A61764">
      <w:pPr>
        <w:pStyle w:val="len"/>
        <w:spacing w:before="0" w:line="260" w:lineRule="exact"/>
        <w:jc w:val="both"/>
        <w:rPr>
          <w:b w:val="0"/>
          <w:sz w:val="20"/>
          <w:szCs w:val="20"/>
          <w:highlight w:val="yellow"/>
        </w:rPr>
      </w:pPr>
      <w:r w:rsidRPr="00C26EE2">
        <w:rPr>
          <w:b w:val="0"/>
          <w:sz w:val="20"/>
          <w:szCs w:val="20"/>
        </w:rPr>
        <w:t>V</w:t>
      </w:r>
      <w:r w:rsidR="00A61764" w:rsidRPr="00C26EE2">
        <w:rPr>
          <w:b w:val="0"/>
          <w:sz w:val="20"/>
          <w:szCs w:val="20"/>
        </w:rPr>
        <w:t xml:space="preserve"> </w:t>
      </w:r>
      <w:r w:rsidR="000D37F8">
        <w:rPr>
          <w:b w:val="0"/>
          <w:sz w:val="20"/>
          <w:szCs w:val="20"/>
        </w:rPr>
        <w:t>P</w:t>
      </w:r>
      <w:r w:rsidR="00E655BA">
        <w:rPr>
          <w:b w:val="0"/>
          <w:sz w:val="20"/>
          <w:szCs w:val="20"/>
        </w:rPr>
        <w:t xml:space="preserve">rilogi se v </w:t>
      </w:r>
      <w:r w:rsidR="00A61764" w:rsidRPr="00C26EE2">
        <w:rPr>
          <w:b w:val="0"/>
          <w:sz w:val="20"/>
          <w:szCs w:val="20"/>
        </w:rPr>
        <w:t>poglavju 2. Vrsta poslanih podatkov, ki se nanašajo na letno davčno osnovo, v točki 2.8.3 Tabela vrst dohodkov, ki se ne vštevajo oziroma se ne vštevajo do določene višine v davčno osnovo, spremeni tako, da se iz tabele črtajo naslednj</w:t>
      </w:r>
      <w:r w:rsidR="00F93AB5">
        <w:rPr>
          <w:b w:val="0"/>
          <w:sz w:val="20"/>
          <w:szCs w:val="20"/>
        </w:rPr>
        <w:t>e</w:t>
      </w:r>
      <w:r w:rsidR="00A61764" w:rsidRPr="00C26EE2">
        <w:rPr>
          <w:b w:val="0"/>
          <w:sz w:val="20"/>
          <w:szCs w:val="20"/>
        </w:rPr>
        <w:t xml:space="preserve"> vrst</w:t>
      </w:r>
      <w:r w:rsidR="00F93AB5">
        <w:rPr>
          <w:b w:val="0"/>
          <w:sz w:val="20"/>
          <w:szCs w:val="20"/>
        </w:rPr>
        <w:t>e</w:t>
      </w:r>
      <w:r w:rsidR="00A61764" w:rsidRPr="00C26EE2">
        <w:rPr>
          <w:b w:val="0"/>
          <w:sz w:val="20"/>
          <w:szCs w:val="20"/>
        </w:rPr>
        <w:t xml:space="preserve"> dohodkov:</w:t>
      </w:r>
    </w:p>
    <w:p w14:paraId="1581822E" w14:textId="77777777" w:rsidR="00A61764" w:rsidRPr="00C26EE2" w:rsidRDefault="00A61764" w:rsidP="00A61764">
      <w:pPr>
        <w:pStyle w:val="len"/>
        <w:spacing w:before="0" w:line="260" w:lineRule="exact"/>
        <w:jc w:val="both"/>
        <w:rPr>
          <w:rFonts w:eastAsia="Arial"/>
          <w:b w:val="0"/>
          <w:sz w:val="20"/>
          <w:szCs w:val="20"/>
          <w:highlight w:val="yellow"/>
        </w:rPr>
      </w:pPr>
    </w:p>
    <w:tbl>
      <w:tblPr>
        <w:tblStyle w:val="TableGrid0"/>
        <w:tblW w:w="893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3" w:type="dxa"/>
          <w:right w:w="14" w:type="dxa"/>
        </w:tblCellMar>
        <w:tblLook w:val="04A0" w:firstRow="1" w:lastRow="0" w:firstColumn="1" w:lastColumn="0" w:noHBand="0" w:noVBand="1"/>
      </w:tblPr>
      <w:tblGrid>
        <w:gridCol w:w="1290"/>
        <w:gridCol w:w="5084"/>
        <w:gridCol w:w="2556"/>
      </w:tblGrid>
      <w:tr w:rsidR="00A61764" w:rsidRPr="00C26EE2" w14:paraId="5C589762" w14:textId="77777777" w:rsidTr="003E0AD3">
        <w:trPr>
          <w:trHeight w:val="475"/>
          <w:jc w:val="center"/>
        </w:trPr>
        <w:tc>
          <w:tcPr>
            <w:tcW w:w="1290" w:type="dxa"/>
            <w:vAlign w:val="center"/>
          </w:tcPr>
          <w:p w14:paraId="246BDE54" w14:textId="77777777" w:rsidR="00A61764" w:rsidRPr="00C26EE2" w:rsidRDefault="00A61764" w:rsidP="003E0AD3">
            <w:pPr>
              <w:spacing w:line="259" w:lineRule="auto"/>
              <w:ind w:right="56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26EE2">
              <w:rPr>
                <w:rFonts w:cs="Arial"/>
                <w:b/>
                <w:bCs/>
                <w:sz w:val="20"/>
                <w:szCs w:val="20"/>
              </w:rPr>
              <w:t>8207</w:t>
            </w:r>
          </w:p>
        </w:tc>
        <w:tc>
          <w:tcPr>
            <w:tcW w:w="5084" w:type="dxa"/>
            <w:vAlign w:val="center"/>
          </w:tcPr>
          <w:p w14:paraId="593CF828" w14:textId="77777777" w:rsidR="00A61764" w:rsidRPr="00C26EE2" w:rsidRDefault="00A61764" w:rsidP="003E0AD3">
            <w:pPr>
              <w:spacing w:line="259" w:lineRule="auto"/>
              <w:ind w:right="56"/>
              <w:jc w:val="center"/>
              <w:rPr>
                <w:rFonts w:cs="Arial"/>
                <w:sz w:val="20"/>
                <w:szCs w:val="20"/>
              </w:rPr>
            </w:pPr>
            <w:r w:rsidRPr="00C26EE2">
              <w:rPr>
                <w:rFonts w:cs="Arial"/>
                <w:sz w:val="20"/>
                <w:szCs w:val="20"/>
              </w:rPr>
              <w:t>Nadomestilo za uporabo lastnega orodja, naprav in predmetov.</w:t>
            </w:r>
          </w:p>
        </w:tc>
        <w:tc>
          <w:tcPr>
            <w:tcW w:w="2556" w:type="dxa"/>
            <w:vAlign w:val="center"/>
          </w:tcPr>
          <w:p w14:paraId="130906DA" w14:textId="77777777" w:rsidR="00A61764" w:rsidRPr="00C26EE2" w:rsidRDefault="00A61764" w:rsidP="003E0AD3">
            <w:pPr>
              <w:spacing w:line="259" w:lineRule="auto"/>
              <w:ind w:right="56"/>
              <w:jc w:val="center"/>
              <w:rPr>
                <w:rFonts w:cs="Arial"/>
                <w:sz w:val="20"/>
                <w:szCs w:val="20"/>
              </w:rPr>
            </w:pPr>
            <w:r w:rsidRPr="00C26EE2">
              <w:rPr>
                <w:rFonts w:cs="Arial"/>
                <w:sz w:val="20"/>
                <w:szCs w:val="20"/>
              </w:rPr>
              <w:t>6. točka prvega odstavka 44. člena ZDoh-2</w:t>
            </w:r>
          </w:p>
        </w:tc>
      </w:tr>
      <w:tr w:rsidR="00A61764" w:rsidRPr="00C26EE2" w14:paraId="6490A8E2" w14:textId="77777777" w:rsidTr="003E0AD3">
        <w:trPr>
          <w:trHeight w:val="475"/>
          <w:jc w:val="center"/>
        </w:trPr>
        <w:tc>
          <w:tcPr>
            <w:tcW w:w="1290" w:type="dxa"/>
            <w:vAlign w:val="center"/>
          </w:tcPr>
          <w:p w14:paraId="4DB481A9" w14:textId="77777777" w:rsidR="00A61764" w:rsidRPr="00C26EE2" w:rsidRDefault="00A61764" w:rsidP="003E0AD3">
            <w:pPr>
              <w:spacing w:line="259" w:lineRule="auto"/>
              <w:ind w:right="56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26EE2">
              <w:rPr>
                <w:rFonts w:cs="Arial"/>
                <w:b/>
                <w:bCs/>
                <w:sz w:val="20"/>
                <w:szCs w:val="20"/>
              </w:rPr>
              <w:t>8208</w:t>
            </w:r>
          </w:p>
        </w:tc>
        <w:tc>
          <w:tcPr>
            <w:tcW w:w="5084" w:type="dxa"/>
            <w:vAlign w:val="center"/>
          </w:tcPr>
          <w:p w14:paraId="20DF224A" w14:textId="77777777" w:rsidR="00A61764" w:rsidRPr="00C26EE2" w:rsidRDefault="00A61764" w:rsidP="003E0AD3">
            <w:pPr>
              <w:spacing w:line="259" w:lineRule="auto"/>
              <w:ind w:right="56"/>
              <w:jc w:val="center"/>
              <w:rPr>
                <w:rFonts w:cs="Arial"/>
                <w:sz w:val="20"/>
                <w:szCs w:val="20"/>
              </w:rPr>
            </w:pPr>
            <w:r w:rsidRPr="00C26EE2">
              <w:rPr>
                <w:rFonts w:cs="Arial"/>
                <w:sz w:val="20"/>
                <w:szCs w:val="20"/>
              </w:rPr>
              <w:t>Nadomestilo za uporabo lastnih sredstev pri delu na domu.</w:t>
            </w:r>
          </w:p>
        </w:tc>
        <w:tc>
          <w:tcPr>
            <w:tcW w:w="2556" w:type="dxa"/>
          </w:tcPr>
          <w:p w14:paraId="2B3327F5" w14:textId="77777777" w:rsidR="00A61764" w:rsidRPr="00C26EE2" w:rsidRDefault="00A61764" w:rsidP="003E0AD3">
            <w:pPr>
              <w:spacing w:line="259" w:lineRule="auto"/>
              <w:ind w:right="56"/>
              <w:jc w:val="center"/>
              <w:rPr>
                <w:rFonts w:cs="Arial"/>
                <w:sz w:val="20"/>
                <w:szCs w:val="20"/>
              </w:rPr>
            </w:pPr>
            <w:r w:rsidRPr="00C26EE2">
              <w:rPr>
                <w:rFonts w:cs="Arial"/>
                <w:sz w:val="20"/>
                <w:szCs w:val="20"/>
              </w:rPr>
              <w:t>10. točka prvega odstavka 44. čl. ZDoh-2</w:t>
            </w:r>
          </w:p>
        </w:tc>
      </w:tr>
    </w:tbl>
    <w:p w14:paraId="240D4357" w14:textId="77777777" w:rsidR="00184B81" w:rsidRPr="00C26EE2" w:rsidRDefault="00184B81" w:rsidP="2C67A6B6">
      <w:pPr>
        <w:rPr>
          <w:rFonts w:eastAsia="Arial" w:cs="Arial"/>
          <w:sz w:val="20"/>
          <w:szCs w:val="20"/>
          <w:highlight w:val="yellow"/>
        </w:rPr>
      </w:pPr>
    </w:p>
    <w:p w14:paraId="7C4DC689" w14:textId="77777777" w:rsidR="00CD32E6" w:rsidRPr="00C26EE2" w:rsidRDefault="00CD32E6" w:rsidP="2C67A6B6">
      <w:pPr>
        <w:rPr>
          <w:rFonts w:eastAsia="Arial" w:cs="Arial"/>
          <w:sz w:val="20"/>
          <w:szCs w:val="20"/>
          <w:highlight w:val="yellow"/>
        </w:rPr>
      </w:pPr>
    </w:p>
    <w:p w14:paraId="20F2C8E9" w14:textId="0E382821" w:rsidR="003A3116" w:rsidRPr="00C26EE2" w:rsidRDefault="0078183B" w:rsidP="00854870">
      <w:pPr>
        <w:pStyle w:val="Poglavje"/>
        <w:spacing w:before="0" w:line="260" w:lineRule="exact"/>
        <w:rPr>
          <w:b/>
          <w:bCs/>
          <w:sz w:val="20"/>
          <w:szCs w:val="20"/>
        </w:rPr>
      </w:pPr>
      <w:r w:rsidRPr="00C26EE2">
        <w:rPr>
          <w:b/>
          <w:bCs/>
          <w:sz w:val="20"/>
          <w:szCs w:val="20"/>
        </w:rPr>
        <w:t>KONČN</w:t>
      </w:r>
      <w:r w:rsidR="00000340" w:rsidRPr="00C26EE2">
        <w:rPr>
          <w:b/>
          <w:bCs/>
          <w:sz w:val="20"/>
          <w:szCs w:val="20"/>
        </w:rPr>
        <w:t>I</w:t>
      </w:r>
      <w:r w:rsidRPr="00C26EE2">
        <w:rPr>
          <w:b/>
          <w:bCs/>
          <w:sz w:val="20"/>
          <w:szCs w:val="20"/>
        </w:rPr>
        <w:t xml:space="preserve"> DOLOČB</w:t>
      </w:r>
      <w:r w:rsidR="00000340" w:rsidRPr="00C26EE2">
        <w:rPr>
          <w:b/>
          <w:bCs/>
          <w:sz w:val="20"/>
          <w:szCs w:val="20"/>
        </w:rPr>
        <w:t>I</w:t>
      </w:r>
    </w:p>
    <w:p w14:paraId="4FC8B91C" w14:textId="77777777" w:rsidR="00021431" w:rsidRPr="00C26EE2" w:rsidRDefault="00021431" w:rsidP="00854870">
      <w:pPr>
        <w:pStyle w:val="Poglavje"/>
        <w:spacing w:before="0" w:line="260" w:lineRule="exact"/>
        <w:rPr>
          <w:b/>
          <w:bCs/>
          <w:sz w:val="20"/>
          <w:szCs w:val="20"/>
        </w:rPr>
      </w:pPr>
    </w:p>
    <w:p w14:paraId="4968C890" w14:textId="2F9CC536" w:rsidR="00972405" w:rsidRPr="00C26EE2" w:rsidRDefault="00CD32E6" w:rsidP="00EE07BD">
      <w:pPr>
        <w:suppressAutoHyphens/>
        <w:spacing w:line="260" w:lineRule="exact"/>
        <w:jc w:val="center"/>
        <w:rPr>
          <w:rFonts w:cs="Arial"/>
          <w:bCs/>
          <w:sz w:val="20"/>
          <w:szCs w:val="20"/>
        </w:rPr>
      </w:pPr>
      <w:r w:rsidRPr="00C26EE2">
        <w:rPr>
          <w:rFonts w:cs="Arial"/>
          <w:bCs/>
          <w:sz w:val="20"/>
          <w:szCs w:val="20"/>
        </w:rPr>
        <w:t>3</w:t>
      </w:r>
      <w:r w:rsidR="00EE07BD" w:rsidRPr="00C26EE2">
        <w:rPr>
          <w:rFonts w:cs="Arial"/>
          <w:bCs/>
          <w:sz w:val="20"/>
          <w:szCs w:val="20"/>
        </w:rPr>
        <w:t xml:space="preserve">. </w:t>
      </w:r>
      <w:r w:rsidR="00972405" w:rsidRPr="00C26EE2">
        <w:rPr>
          <w:rFonts w:cs="Arial"/>
          <w:bCs/>
          <w:sz w:val="20"/>
          <w:szCs w:val="20"/>
        </w:rPr>
        <w:t>člen</w:t>
      </w:r>
    </w:p>
    <w:p w14:paraId="22E066CD" w14:textId="77777777" w:rsidR="00A61764" w:rsidRPr="00C26EE2" w:rsidRDefault="00A61764" w:rsidP="00A61764">
      <w:pPr>
        <w:suppressAutoHyphens/>
        <w:spacing w:line="260" w:lineRule="exact"/>
        <w:rPr>
          <w:rFonts w:cs="Arial"/>
          <w:bCs/>
          <w:sz w:val="20"/>
          <w:szCs w:val="20"/>
          <w:highlight w:val="yellow"/>
        </w:rPr>
      </w:pPr>
    </w:p>
    <w:p w14:paraId="53E31EFE" w14:textId="134A95E4" w:rsidR="00972405" w:rsidRPr="00C26EE2" w:rsidRDefault="00972405" w:rsidP="00763BBC">
      <w:pPr>
        <w:shd w:val="clear" w:color="auto" w:fill="FFFFFF"/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  <w:r w:rsidRPr="00C26EE2">
        <w:rPr>
          <w:rFonts w:cs="Arial"/>
          <w:sz w:val="20"/>
          <w:szCs w:val="20"/>
        </w:rPr>
        <w:t>Spremenjena in dopolnjena Priloga pravilnika se prvič uporabi za dostavo podatkov za davčno leto 202</w:t>
      </w:r>
      <w:r w:rsidR="00C62B20" w:rsidRPr="00C26EE2">
        <w:rPr>
          <w:rFonts w:cs="Arial"/>
          <w:sz w:val="20"/>
          <w:szCs w:val="20"/>
        </w:rPr>
        <w:t>7</w:t>
      </w:r>
      <w:r w:rsidRPr="00C26EE2">
        <w:rPr>
          <w:rFonts w:cs="Arial"/>
          <w:sz w:val="20"/>
          <w:szCs w:val="20"/>
        </w:rPr>
        <w:t>,</w:t>
      </w:r>
      <w:r w:rsidR="007F2813" w:rsidRPr="00C26EE2">
        <w:rPr>
          <w:rFonts w:cs="Arial"/>
          <w:sz w:val="20"/>
          <w:szCs w:val="20"/>
        </w:rPr>
        <w:t xml:space="preserve"> </w:t>
      </w:r>
      <w:r w:rsidR="00A61764" w:rsidRPr="00C26EE2">
        <w:rPr>
          <w:rFonts w:cs="Arial"/>
          <w:sz w:val="20"/>
          <w:szCs w:val="20"/>
        </w:rPr>
        <w:t>razen nov</w:t>
      </w:r>
      <w:r w:rsidR="00D934BB" w:rsidRPr="00C26EE2">
        <w:rPr>
          <w:rFonts w:cs="Arial"/>
          <w:sz w:val="20"/>
          <w:szCs w:val="20"/>
        </w:rPr>
        <w:t>e</w:t>
      </w:r>
      <w:r w:rsidR="00A61764" w:rsidRPr="00C26EE2">
        <w:rPr>
          <w:rFonts w:cs="Arial"/>
          <w:sz w:val="20"/>
          <w:szCs w:val="20"/>
        </w:rPr>
        <w:t xml:space="preserve"> točk</w:t>
      </w:r>
      <w:r w:rsidR="00D934BB" w:rsidRPr="00C26EE2">
        <w:rPr>
          <w:rFonts w:cs="Arial"/>
          <w:sz w:val="20"/>
          <w:szCs w:val="20"/>
        </w:rPr>
        <w:t xml:space="preserve">e </w:t>
      </w:r>
      <w:r w:rsidR="00A61764" w:rsidRPr="00C26EE2">
        <w:rPr>
          <w:rFonts w:cs="Arial"/>
          <w:sz w:val="20"/>
          <w:szCs w:val="20"/>
        </w:rPr>
        <w:t>2.10 Priloge pravilnika, ki se prvič uporabi za dostavo podatkov za davčno leto 2026.</w:t>
      </w:r>
      <w:r w:rsidR="00763BBC" w:rsidRPr="00C26EE2">
        <w:rPr>
          <w:rFonts w:cs="Arial"/>
          <w:sz w:val="20"/>
          <w:szCs w:val="20"/>
        </w:rPr>
        <w:t xml:space="preserve"> </w:t>
      </w:r>
      <w:r w:rsidR="00A61764" w:rsidRPr="00C26EE2">
        <w:rPr>
          <w:rFonts w:cs="Arial"/>
          <w:sz w:val="20"/>
          <w:szCs w:val="20"/>
        </w:rPr>
        <w:t>D</w:t>
      </w:r>
      <w:r w:rsidRPr="00C26EE2">
        <w:rPr>
          <w:rFonts w:cs="Arial"/>
          <w:sz w:val="20"/>
          <w:szCs w:val="20"/>
        </w:rPr>
        <w:t>o začetka uporabe spremenjene in dopolnjene Priloge pravilnika pa se uporablja Priloga Pravilnika o dostavi podatkov za odmero dohodnine (Uradni list RS, št. 100/13, 32/15, 38/16, 83/16, 80/19, 43/22, 60/22, 166/22,113/23</w:t>
      </w:r>
      <w:r w:rsidR="00202513" w:rsidRPr="00C26EE2">
        <w:rPr>
          <w:rFonts w:cs="Arial"/>
          <w:sz w:val="20"/>
          <w:szCs w:val="20"/>
        </w:rPr>
        <w:t xml:space="preserve">, </w:t>
      </w:r>
      <w:r w:rsidRPr="00C26EE2">
        <w:rPr>
          <w:rFonts w:cs="Arial"/>
          <w:sz w:val="20"/>
          <w:szCs w:val="20"/>
        </w:rPr>
        <w:t>78/24</w:t>
      </w:r>
      <w:r w:rsidR="00C62B20" w:rsidRPr="00C26EE2">
        <w:rPr>
          <w:rFonts w:cs="Arial"/>
          <w:sz w:val="20"/>
          <w:szCs w:val="20"/>
        </w:rPr>
        <w:t xml:space="preserve">, </w:t>
      </w:r>
      <w:r w:rsidR="00202513" w:rsidRPr="00C26EE2">
        <w:rPr>
          <w:rFonts w:cs="Arial"/>
          <w:sz w:val="20"/>
          <w:szCs w:val="20"/>
        </w:rPr>
        <w:t>110/24</w:t>
      </w:r>
      <w:r w:rsidR="00C62B20" w:rsidRPr="00C26EE2">
        <w:rPr>
          <w:rFonts w:cs="Arial"/>
          <w:sz w:val="20"/>
          <w:szCs w:val="20"/>
        </w:rPr>
        <w:t xml:space="preserve"> in 92/25</w:t>
      </w:r>
      <w:r w:rsidRPr="00C26EE2">
        <w:rPr>
          <w:rFonts w:cs="Arial"/>
          <w:sz w:val="20"/>
          <w:szCs w:val="20"/>
        </w:rPr>
        <w:t>).</w:t>
      </w:r>
    </w:p>
    <w:p w14:paraId="34DACFF5" w14:textId="77777777" w:rsidR="00972405" w:rsidRPr="00C26EE2" w:rsidRDefault="00972405" w:rsidP="00854870">
      <w:pPr>
        <w:pStyle w:val="Poglavje"/>
        <w:spacing w:before="0" w:line="260" w:lineRule="exact"/>
        <w:rPr>
          <w:b/>
          <w:bCs/>
          <w:sz w:val="20"/>
          <w:szCs w:val="20"/>
          <w:highlight w:val="yellow"/>
        </w:rPr>
      </w:pPr>
    </w:p>
    <w:p w14:paraId="7C2A4D81" w14:textId="2697A4BB" w:rsidR="00854870" w:rsidRPr="00C26EE2" w:rsidRDefault="00CD32E6" w:rsidP="00B75C9C">
      <w:pPr>
        <w:pStyle w:val="Poglavje"/>
        <w:spacing w:before="0" w:line="260" w:lineRule="exact"/>
        <w:ind w:left="360"/>
        <w:rPr>
          <w:bCs/>
          <w:sz w:val="20"/>
          <w:szCs w:val="20"/>
        </w:rPr>
      </w:pPr>
      <w:r w:rsidRPr="00C26EE2">
        <w:rPr>
          <w:bCs/>
          <w:sz w:val="20"/>
          <w:szCs w:val="20"/>
        </w:rPr>
        <w:t>4</w:t>
      </w:r>
      <w:r w:rsidR="00B75C9C" w:rsidRPr="00C26EE2">
        <w:rPr>
          <w:bCs/>
          <w:sz w:val="20"/>
          <w:szCs w:val="20"/>
        </w:rPr>
        <w:t xml:space="preserve">. </w:t>
      </w:r>
      <w:r w:rsidR="009C407B" w:rsidRPr="00C26EE2">
        <w:rPr>
          <w:bCs/>
          <w:sz w:val="20"/>
          <w:szCs w:val="20"/>
        </w:rPr>
        <w:t>člen</w:t>
      </w:r>
    </w:p>
    <w:p w14:paraId="6306298E" w14:textId="77777777" w:rsidR="00854870" w:rsidRPr="00C26EE2" w:rsidRDefault="00854870" w:rsidP="00854870">
      <w:pPr>
        <w:pStyle w:val="Poglavje"/>
        <w:spacing w:before="0" w:line="260" w:lineRule="exact"/>
        <w:jc w:val="both"/>
        <w:rPr>
          <w:bCs/>
          <w:sz w:val="20"/>
          <w:szCs w:val="20"/>
        </w:rPr>
      </w:pPr>
    </w:p>
    <w:p w14:paraId="1DC11440" w14:textId="77A09C4C" w:rsidR="00707A5F" w:rsidRPr="00C26EE2" w:rsidRDefault="00100773" w:rsidP="00854870">
      <w:pPr>
        <w:pStyle w:val="Odstavek"/>
        <w:spacing w:before="0" w:line="260" w:lineRule="exact"/>
        <w:ind w:firstLine="0"/>
        <w:rPr>
          <w:sz w:val="20"/>
          <w:szCs w:val="20"/>
        </w:rPr>
      </w:pPr>
      <w:r w:rsidRPr="00C26EE2">
        <w:rPr>
          <w:sz w:val="20"/>
          <w:szCs w:val="20"/>
        </w:rPr>
        <w:t>Ta pravilnik začne veljati</w:t>
      </w:r>
      <w:r w:rsidR="00707A5F" w:rsidRPr="00C26EE2">
        <w:rPr>
          <w:sz w:val="20"/>
          <w:szCs w:val="20"/>
        </w:rPr>
        <w:t xml:space="preserve"> </w:t>
      </w:r>
      <w:r w:rsidR="00D934BB" w:rsidRPr="00C26EE2">
        <w:rPr>
          <w:sz w:val="20"/>
          <w:szCs w:val="20"/>
        </w:rPr>
        <w:t>petnajsti</w:t>
      </w:r>
      <w:r w:rsidR="00707A5F" w:rsidRPr="00C26EE2">
        <w:rPr>
          <w:sz w:val="20"/>
          <w:szCs w:val="20"/>
        </w:rPr>
        <w:t xml:space="preserve"> dan po objavi v Uradnem listu Republike Slovenije</w:t>
      </w:r>
      <w:r w:rsidR="00FE6204" w:rsidRPr="00C26EE2">
        <w:rPr>
          <w:sz w:val="20"/>
          <w:szCs w:val="20"/>
        </w:rPr>
        <w:t>.</w:t>
      </w:r>
      <w:r w:rsidR="0030251F" w:rsidRPr="00C26EE2">
        <w:rPr>
          <w:sz w:val="20"/>
          <w:szCs w:val="20"/>
        </w:rPr>
        <w:t xml:space="preserve"> </w:t>
      </w:r>
    </w:p>
    <w:p w14:paraId="16919320" w14:textId="77777777" w:rsidR="00707A5F" w:rsidRPr="00C26EE2" w:rsidRDefault="00707A5F" w:rsidP="00854870">
      <w:pPr>
        <w:pStyle w:val="Odstavek"/>
        <w:spacing w:before="0" w:line="260" w:lineRule="exact"/>
        <w:ind w:firstLine="0"/>
        <w:rPr>
          <w:sz w:val="20"/>
          <w:szCs w:val="20"/>
        </w:rPr>
      </w:pPr>
    </w:p>
    <w:p w14:paraId="53485AAD" w14:textId="77777777" w:rsidR="00745829" w:rsidRPr="00C26EE2" w:rsidRDefault="00745829" w:rsidP="00854870">
      <w:pPr>
        <w:pStyle w:val="esegmentc1"/>
        <w:spacing w:after="0" w:line="260" w:lineRule="exact"/>
        <w:contextualSpacing/>
        <w:rPr>
          <w:rFonts w:ascii="Arial" w:hAnsi="Arial" w:cs="Arial"/>
          <w:color w:val="auto"/>
          <w:sz w:val="20"/>
          <w:szCs w:val="20"/>
        </w:rPr>
      </w:pPr>
    </w:p>
    <w:p w14:paraId="30181022" w14:textId="77777777" w:rsidR="00745829" w:rsidRPr="00C26EE2" w:rsidRDefault="00745829" w:rsidP="00854870">
      <w:pPr>
        <w:pStyle w:val="esegmentc1"/>
        <w:spacing w:after="0" w:line="260" w:lineRule="exact"/>
        <w:contextualSpacing/>
        <w:rPr>
          <w:rFonts w:ascii="Arial" w:hAnsi="Arial" w:cs="Arial"/>
          <w:color w:val="auto"/>
          <w:sz w:val="20"/>
          <w:szCs w:val="20"/>
        </w:rPr>
      </w:pPr>
    </w:p>
    <w:p w14:paraId="1039CEFC" w14:textId="77777777" w:rsidR="00745829" w:rsidRPr="00C26EE2" w:rsidRDefault="00745829" w:rsidP="00854870">
      <w:pPr>
        <w:pStyle w:val="esegmentc1"/>
        <w:spacing w:after="0" w:line="260" w:lineRule="exact"/>
        <w:contextualSpacing/>
        <w:rPr>
          <w:rFonts w:ascii="Arial" w:hAnsi="Arial" w:cs="Arial"/>
          <w:color w:val="auto"/>
          <w:sz w:val="20"/>
          <w:szCs w:val="20"/>
        </w:rPr>
      </w:pPr>
    </w:p>
    <w:p w14:paraId="55438C0E" w14:textId="349E4E2D" w:rsidR="009C407B" w:rsidRPr="00C26EE2" w:rsidRDefault="009C407B" w:rsidP="00854870">
      <w:pPr>
        <w:pStyle w:val="esegmentc1"/>
        <w:spacing w:after="0" w:line="260" w:lineRule="exact"/>
        <w:contextualSpacing/>
        <w:rPr>
          <w:rFonts w:ascii="Arial" w:hAnsi="Arial" w:cs="Arial"/>
          <w:color w:val="auto"/>
          <w:sz w:val="20"/>
          <w:szCs w:val="20"/>
        </w:rPr>
      </w:pPr>
      <w:r w:rsidRPr="00C26EE2">
        <w:rPr>
          <w:rFonts w:ascii="Arial" w:hAnsi="Arial" w:cs="Arial"/>
          <w:color w:val="auto"/>
          <w:sz w:val="20"/>
          <w:szCs w:val="20"/>
        </w:rPr>
        <w:t xml:space="preserve">Št. </w:t>
      </w:r>
      <w:r w:rsidR="001146E6" w:rsidRPr="001146E6">
        <w:rPr>
          <w:rFonts w:ascii="Arial" w:hAnsi="Arial" w:cs="Arial"/>
          <w:color w:val="auto"/>
          <w:sz w:val="20"/>
          <w:szCs w:val="20"/>
        </w:rPr>
        <w:t>007-433/2026</w:t>
      </w:r>
    </w:p>
    <w:p w14:paraId="1B60D107" w14:textId="3BD86B32" w:rsidR="009C407B" w:rsidRPr="00C26EE2" w:rsidRDefault="009C407B" w:rsidP="00854870">
      <w:pPr>
        <w:pStyle w:val="esegmentc1"/>
        <w:spacing w:after="0" w:line="260" w:lineRule="exact"/>
        <w:contextualSpacing/>
        <w:rPr>
          <w:rFonts w:ascii="Arial" w:hAnsi="Arial" w:cs="Arial"/>
          <w:color w:val="auto"/>
          <w:sz w:val="20"/>
          <w:szCs w:val="20"/>
        </w:rPr>
      </w:pPr>
      <w:r w:rsidRPr="00C26EE2">
        <w:rPr>
          <w:rFonts w:ascii="Arial" w:hAnsi="Arial" w:cs="Arial"/>
          <w:color w:val="auto"/>
          <w:sz w:val="20"/>
          <w:szCs w:val="20"/>
        </w:rPr>
        <w:t xml:space="preserve">Ljubljana, </w:t>
      </w:r>
      <w:r w:rsidR="007227AA" w:rsidRPr="00C26EE2">
        <w:rPr>
          <w:rFonts w:ascii="Arial" w:hAnsi="Arial" w:cs="Arial"/>
          <w:color w:val="auto"/>
          <w:sz w:val="20"/>
          <w:szCs w:val="20"/>
        </w:rPr>
        <w:t>dne</w:t>
      </w:r>
      <w:r w:rsidR="00432565" w:rsidRPr="00C26EE2">
        <w:rPr>
          <w:rFonts w:ascii="Arial" w:hAnsi="Arial" w:cs="Arial"/>
          <w:color w:val="auto"/>
          <w:sz w:val="20"/>
          <w:szCs w:val="20"/>
        </w:rPr>
        <w:t xml:space="preserve"> </w:t>
      </w:r>
      <w:r w:rsidR="006773CD">
        <w:rPr>
          <w:rFonts w:ascii="Arial" w:hAnsi="Arial" w:cs="Arial"/>
          <w:color w:val="auto"/>
          <w:sz w:val="20"/>
          <w:szCs w:val="20"/>
        </w:rPr>
        <w:t>…..</w:t>
      </w:r>
      <w:r w:rsidR="009F6221">
        <w:rPr>
          <w:rFonts w:ascii="Arial" w:hAnsi="Arial" w:cs="Arial"/>
          <w:color w:val="auto"/>
          <w:sz w:val="20"/>
          <w:szCs w:val="20"/>
        </w:rPr>
        <w:t>. 2026</w:t>
      </w:r>
      <w:r w:rsidR="00432565" w:rsidRPr="00C26EE2">
        <w:rPr>
          <w:rFonts w:ascii="Arial" w:hAnsi="Arial" w:cs="Arial"/>
          <w:color w:val="auto"/>
          <w:sz w:val="20"/>
          <w:szCs w:val="20"/>
        </w:rPr>
        <w:t xml:space="preserve">  </w:t>
      </w:r>
    </w:p>
    <w:p w14:paraId="6C3FA825" w14:textId="2F417C65" w:rsidR="009C407B" w:rsidRPr="00C26EE2" w:rsidRDefault="009C407B" w:rsidP="00854870">
      <w:pPr>
        <w:pStyle w:val="esegmentc1"/>
        <w:spacing w:after="0" w:line="260" w:lineRule="exact"/>
        <w:contextualSpacing/>
        <w:rPr>
          <w:rFonts w:ascii="Arial" w:hAnsi="Arial" w:cs="Arial"/>
          <w:color w:val="auto"/>
          <w:sz w:val="20"/>
          <w:szCs w:val="20"/>
        </w:rPr>
      </w:pPr>
      <w:r w:rsidRPr="00C26EE2">
        <w:rPr>
          <w:rFonts w:ascii="Arial" w:hAnsi="Arial" w:cs="Arial"/>
          <w:color w:val="auto"/>
          <w:sz w:val="20"/>
          <w:szCs w:val="20"/>
        </w:rPr>
        <w:t xml:space="preserve">EVA </w:t>
      </w:r>
      <w:r w:rsidR="008C1226" w:rsidRPr="00C26EE2">
        <w:rPr>
          <w:rFonts w:ascii="Arial" w:hAnsi="Arial" w:cs="Arial"/>
          <w:color w:val="auto"/>
          <w:sz w:val="20"/>
          <w:szCs w:val="20"/>
        </w:rPr>
        <w:t>2026-1611-0062</w:t>
      </w:r>
    </w:p>
    <w:p w14:paraId="612292E5" w14:textId="77777777" w:rsidR="009C407B" w:rsidRPr="00C26EE2" w:rsidRDefault="009C407B" w:rsidP="00854870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</w:p>
    <w:p w14:paraId="066A33FC" w14:textId="3CFA22DE" w:rsidR="009C407B" w:rsidRPr="00C26EE2" w:rsidRDefault="00CA5093" w:rsidP="00854870">
      <w:pPr>
        <w:pStyle w:val="esegmentp1"/>
        <w:spacing w:after="0" w:line="260" w:lineRule="exact"/>
        <w:ind w:left="5540" w:firstLine="708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mag. Andrej Šircelj</w:t>
      </w:r>
    </w:p>
    <w:p w14:paraId="33590764" w14:textId="4318A052" w:rsidR="009C407B" w:rsidRPr="00C26EE2" w:rsidRDefault="009C407B" w:rsidP="00854870">
      <w:pPr>
        <w:spacing w:line="260" w:lineRule="exact"/>
        <w:rPr>
          <w:rFonts w:cs="Arial"/>
          <w:color w:val="626060"/>
          <w:sz w:val="20"/>
          <w:szCs w:val="20"/>
        </w:rPr>
      </w:pPr>
      <w:r w:rsidRPr="00C26EE2">
        <w:rPr>
          <w:rFonts w:cs="Arial"/>
          <w:sz w:val="20"/>
          <w:szCs w:val="20"/>
        </w:rPr>
        <w:t xml:space="preserve">                                                                                                              </w:t>
      </w:r>
      <w:r w:rsidR="00432565" w:rsidRPr="00C26EE2">
        <w:rPr>
          <w:rFonts w:cs="Arial"/>
          <w:sz w:val="20"/>
          <w:szCs w:val="20"/>
        </w:rPr>
        <w:tab/>
      </w:r>
      <w:r w:rsidRPr="00C26EE2">
        <w:rPr>
          <w:rFonts w:cs="Arial"/>
          <w:sz w:val="20"/>
          <w:szCs w:val="20"/>
        </w:rPr>
        <w:t>minister za finance</w:t>
      </w:r>
    </w:p>
    <w:sectPr w:rsidR="009C407B" w:rsidRPr="00C26EE2" w:rsidSect="00B3609A"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B22AB" w14:textId="77777777" w:rsidR="00E81DF7" w:rsidRDefault="00E81DF7" w:rsidP="00443548">
      <w:r>
        <w:separator/>
      </w:r>
    </w:p>
  </w:endnote>
  <w:endnote w:type="continuationSeparator" w:id="0">
    <w:p w14:paraId="23FDFDD1" w14:textId="77777777" w:rsidR="00E81DF7" w:rsidRDefault="00E81DF7" w:rsidP="00443548">
      <w:r>
        <w:continuationSeparator/>
      </w:r>
    </w:p>
  </w:endnote>
  <w:endnote w:type="continuationNotice" w:id="1">
    <w:p w14:paraId="0F8AAEDF" w14:textId="77777777" w:rsidR="00E81DF7" w:rsidRDefault="00E81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5FD08" w14:textId="77777777" w:rsidR="00E81DF7" w:rsidRDefault="00E81DF7" w:rsidP="00443548">
      <w:r>
        <w:separator/>
      </w:r>
    </w:p>
  </w:footnote>
  <w:footnote w:type="continuationSeparator" w:id="0">
    <w:p w14:paraId="7628C2ED" w14:textId="77777777" w:rsidR="00E81DF7" w:rsidRDefault="00E81DF7" w:rsidP="00443548">
      <w:r>
        <w:continuationSeparator/>
      </w:r>
    </w:p>
  </w:footnote>
  <w:footnote w:type="continuationNotice" w:id="1">
    <w:p w14:paraId="4734E834" w14:textId="77777777" w:rsidR="00E81DF7" w:rsidRDefault="00E81D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53F0D"/>
    <w:multiLevelType w:val="hybridMultilevel"/>
    <w:tmpl w:val="A72253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6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0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47CFE"/>
    <w:multiLevelType w:val="hybridMultilevel"/>
    <w:tmpl w:val="F7981498"/>
    <w:lvl w:ilvl="0" w:tplc="7FE04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B214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E487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B49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E77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88DB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EA9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A46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9CC0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CA44EFE"/>
    <w:multiLevelType w:val="hybridMultilevel"/>
    <w:tmpl w:val="4B28AE48"/>
    <w:lvl w:ilvl="0" w:tplc="6C6A9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7E25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AC7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18A4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2830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7A2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3098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A848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6A3E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9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332030416">
    <w:abstractNumId w:val="15"/>
  </w:num>
  <w:num w:numId="2" w16cid:durableId="2064405075">
    <w:abstractNumId w:val="11"/>
  </w:num>
  <w:num w:numId="3" w16cid:durableId="1702440047">
    <w:abstractNumId w:val="2"/>
  </w:num>
  <w:num w:numId="4" w16cid:durableId="1405493144">
    <w:abstractNumId w:val="17"/>
  </w:num>
  <w:num w:numId="5" w16cid:durableId="2085640119">
    <w:abstractNumId w:val="3"/>
  </w:num>
  <w:num w:numId="6" w16cid:durableId="1933541141">
    <w:abstractNumId w:val="10"/>
  </w:num>
  <w:num w:numId="7" w16cid:durableId="748582267">
    <w:abstractNumId w:val="19"/>
  </w:num>
  <w:num w:numId="8" w16cid:durableId="1646666206">
    <w:abstractNumId w:val="7"/>
  </w:num>
  <w:num w:numId="9" w16cid:durableId="394090978">
    <w:abstractNumId w:val="1"/>
  </w:num>
  <w:num w:numId="10" w16cid:durableId="1721905158">
    <w:abstractNumId w:val="9"/>
  </w:num>
  <w:num w:numId="11" w16cid:durableId="1090394588">
    <w:abstractNumId w:val="8"/>
  </w:num>
  <w:num w:numId="12" w16cid:durableId="1359357718">
    <w:abstractNumId w:val="12"/>
  </w:num>
  <w:num w:numId="13" w16cid:durableId="1348022402">
    <w:abstractNumId w:val="13"/>
  </w:num>
  <w:num w:numId="14" w16cid:durableId="455754164">
    <w:abstractNumId w:val="6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 w16cid:durableId="1978797049">
    <w:abstractNumId w:val="14"/>
  </w:num>
  <w:num w:numId="16" w16cid:durableId="121075647">
    <w:abstractNumId w:val="4"/>
  </w:num>
  <w:num w:numId="17" w16cid:durableId="1378506792">
    <w:abstractNumId w:val="16"/>
  </w:num>
  <w:num w:numId="18" w16cid:durableId="310408764">
    <w:abstractNumId w:val="18"/>
  </w:num>
  <w:num w:numId="19" w16cid:durableId="1118840135">
    <w:abstractNumId w:val="5"/>
  </w:num>
  <w:num w:numId="20" w16cid:durableId="772941184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hideGrammaticalErrors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2D"/>
    <w:rsid w:val="00000340"/>
    <w:rsid w:val="000004FF"/>
    <w:rsid w:val="000019EC"/>
    <w:rsid w:val="0000418A"/>
    <w:rsid w:val="00010516"/>
    <w:rsid w:val="00013BC2"/>
    <w:rsid w:val="00014217"/>
    <w:rsid w:val="00014A90"/>
    <w:rsid w:val="00015D71"/>
    <w:rsid w:val="00017457"/>
    <w:rsid w:val="000175F5"/>
    <w:rsid w:val="00021431"/>
    <w:rsid w:val="00027C7D"/>
    <w:rsid w:val="00031E6F"/>
    <w:rsid w:val="0003237A"/>
    <w:rsid w:val="0003335F"/>
    <w:rsid w:val="00034A34"/>
    <w:rsid w:val="00036651"/>
    <w:rsid w:val="00036684"/>
    <w:rsid w:val="00036E40"/>
    <w:rsid w:val="00036E7E"/>
    <w:rsid w:val="00037EEE"/>
    <w:rsid w:val="0004451F"/>
    <w:rsid w:val="0004576D"/>
    <w:rsid w:val="00051157"/>
    <w:rsid w:val="000516BE"/>
    <w:rsid w:val="00051C27"/>
    <w:rsid w:val="00053376"/>
    <w:rsid w:val="00056CA0"/>
    <w:rsid w:val="000606B5"/>
    <w:rsid w:val="00062A89"/>
    <w:rsid w:val="00062EA3"/>
    <w:rsid w:val="00063716"/>
    <w:rsid w:val="00064633"/>
    <w:rsid w:val="00065201"/>
    <w:rsid w:val="000660A0"/>
    <w:rsid w:val="0006652E"/>
    <w:rsid w:val="00071FCB"/>
    <w:rsid w:val="000724C3"/>
    <w:rsid w:val="000771DE"/>
    <w:rsid w:val="00077480"/>
    <w:rsid w:val="00080E1C"/>
    <w:rsid w:val="000814B5"/>
    <w:rsid w:val="00083214"/>
    <w:rsid w:val="00083631"/>
    <w:rsid w:val="000841D0"/>
    <w:rsid w:val="00093681"/>
    <w:rsid w:val="00095564"/>
    <w:rsid w:val="00095C69"/>
    <w:rsid w:val="00097F06"/>
    <w:rsid w:val="000A07B9"/>
    <w:rsid w:val="000A453C"/>
    <w:rsid w:val="000B1687"/>
    <w:rsid w:val="000B2480"/>
    <w:rsid w:val="000B4B90"/>
    <w:rsid w:val="000C017C"/>
    <w:rsid w:val="000C0480"/>
    <w:rsid w:val="000C2CE5"/>
    <w:rsid w:val="000C4827"/>
    <w:rsid w:val="000C4C26"/>
    <w:rsid w:val="000C5859"/>
    <w:rsid w:val="000C6E18"/>
    <w:rsid w:val="000C6FCC"/>
    <w:rsid w:val="000D01A7"/>
    <w:rsid w:val="000D0761"/>
    <w:rsid w:val="000D37F8"/>
    <w:rsid w:val="000D5173"/>
    <w:rsid w:val="000E0A11"/>
    <w:rsid w:val="000E3DCC"/>
    <w:rsid w:val="000E435C"/>
    <w:rsid w:val="000E565C"/>
    <w:rsid w:val="000E6773"/>
    <w:rsid w:val="000E6BF3"/>
    <w:rsid w:val="000E7DB1"/>
    <w:rsid w:val="000F00A7"/>
    <w:rsid w:val="000F0818"/>
    <w:rsid w:val="000F08FC"/>
    <w:rsid w:val="000F2990"/>
    <w:rsid w:val="000F3E7D"/>
    <w:rsid w:val="000F58ED"/>
    <w:rsid w:val="000F6929"/>
    <w:rsid w:val="000F74CA"/>
    <w:rsid w:val="000F7599"/>
    <w:rsid w:val="00100773"/>
    <w:rsid w:val="00100FEF"/>
    <w:rsid w:val="00102BE5"/>
    <w:rsid w:val="0010367F"/>
    <w:rsid w:val="00103C64"/>
    <w:rsid w:val="00104ACD"/>
    <w:rsid w:val="00107BBF"/>
    <w:rsid w:val="00110001"/>
    <w:rsid w:val="0011070C"/>
    <w:rsid w:val="001127A6"/>
    <w:rsid w:val="001140DA"/>
    <w:rsid w:val="001146E6"/>
    <w:rsid w:val="001151C8"/>
    <w:rsid w:val="0011773E"/>
    <w:rsid w:val="00122045"/>
    <w:rsid w:val="00127A97"/>
    <w:rsid w:val="00127C0A"/>
    <w:rsid w:val="001311C6"/>
    <w:rsid w:val="00131574"/>
    <w:rsid w:val="00132A19"/>
    <w:rsid w:val="001336F9"/>
    <w:rsid w:val="00134138"/>
    <w:rsid w:val="0013431A"/>
    <w:rsid w:val="0013494F"/>
    <w:rsid w:val="0013514E"/>
    <w:rsid w:val="00140C5B"/>
    <w:rsid w:val="00142E08"/>
    <w:rsid w:val="0014312D"/>
    <w:rsid w:val="001451DB"/>
    <w:rsid w:val="001515F8"/>
    <w:rsid w:val="001552BA"/>
    <w:rsid w:val="00163585"/>
    <w:rsid w:val="00164298"/>
    <w:rsid w:val="001649AA"/>
    <w:rsid w:val="00164D81"/>
    <w:rsid w:val="00165141"/>
    <w:rsid w:val="0016657E"/>
    <w:rsid w:val="001670A5"/>
    <w:rsid w:val="00171AA9"/>
    <w:rsid w:val="00172A9A"/>
    <w:rsid w:val="00173B47"/>
    <w:rsid w:val="00174491"/>
    <w:rsid w:val="0018377D"/>
    <w:rsid w:val="00184950"/>
    <w:rsid w:val="00184B81"/>
    <w:rsid w:val="001864CD"/>
    <w:rsid w:val="0019232A"/>
    <w:rsid w:val="00192E6E"/>
    <w:rsid w:val="0019342F"/>
    <w:rsid w:val="0019359F"/>
    <w:rsid w:val="00194CEF"/>
    <w:rsid w:val="00195D44"/>
    <w:rsid w:val="001A025D"/>
    <w:rsid w:val="001A1668"/>
    <w:rsid w:val="001A7C20"/>
    <w:rsid w:val="001A7D35"/>
    <w:rsid w:val="001B0F70"/>
    <w:rsid w:val="001B306B"/>
    <w:rsid w:val="001B3103"/>
    <w:rsid w:val="001B36A1"/>
    <w:rsid w:val="001B4C5E"/>
    <w:rsid w:val="001B4CC3"/>
    <w:rsid w:val="001B5749"/>
    <w:rsid w:val="001B58D9"/>
    <w:rsid w:val="001B6BB5"/>
    <w:rsid w:val="001B77C8"/>
    <w:rsid w:val="001B7941"/>
    <w:rsid w:val="001C72E7"/>
    <w:rsid w:val="001D0709"/>
    <w:rsid w:val="001D220B"/>
    <w:rsid w:val="001D2355"/>
    <w:rsid w:val="001D2903"/>
    <w:rsid w:val="001D347E"/>
    <w:rsid w:val="001E0586"/>
    <w:rsid w:val="001E0C8C"/>
    <w:rsid w:val="001E3552"/>
    <w:rsid w:val="001E3E81"/>
    <w:rsid w:val="001E420A"/>
    <w:rsid w:val="001E58F7"/>
    <w:rsid w:val="001E601F"/>
    <w:rsid w:val="001E7EF0"/>
    <w:rsid w:val="001F5450"/>
    <w:rsid w:val="001F7A3C"/>
    <w:rsid w:val="0020169A"/>
    <w:rsid w:val="00201A58"/>
    <w:rsid w:val="00202513"/>
    <w:rsid w:val="00202E68"/>
    <w:rsid w:val="00203103"/>
    <w:rsid w:val="00203474"/>
    <w:rsid w:val="00204DC5"/>
    <w:rsid w:val="002076BB"/>
    <w:rsid w:val="00207DB1"/>
    <w:rsid w:val="00213282"/>
    <w:rsid w:val="00215FAB"/>
    <w:rsid w:val="00216827"/>
    <w:rsid w:val="00217B7E"/>
    <w:rsid w:val="00225C3B"/>
    <w:rsid w:val="002266B4"/>
    <w:rsid w:val="002304ED"/>
    <w:rsid w:val="00233ACB"/>
    <w:rsid w:val="00241BF2"/>
    <w:rsid w:val="0024325B"/>
    <w:rsid w:val="0024375D"/>
    <w:rsid w:val="00246E9F"/>
    <w:rsid w:val="002477BA"/>
    <w:rsid w:val="0025086D"/>
    <w:rsid w:val="00250B7C"/>
    <w:rsid w:val="00250E31"/>
    <w:rsid w:val="002532F5"/>
    <w:rsid w:val="00254768"/>
    <w:rsid w:val="00255CB9"/>
    <w:rsid w:val="002601BE"/>
    <w:rsid w:val="00260901"/>
    <w:rsid w:val="00260BB3"/>
    <w:rsid w:val="00261112"/>
    <w:rsid w:val="00261F2C"/>
    <w:rsid w:val="002622A8"/>
    <w:rsid w:val="00264196"/>
    <w:rsid w:val="0026429C"/>
    <w:rsid w:val="00264876"/>
    <w:rsid w:val="00266218"/>
    <w:rsid w:val="002677E7"/>
    <w:rsid w:val="00274429"/>
    <w:rsid w:val="002749D7"/>
    <w:rsid w:val="00274E03"/>
    <w:rsid w:val="00277FD8"/>
    <w:rsid w:val="002816C6"/>
    <w:rsid w:val="00283AEB"/>
    <w:rsid w:val="00283B5C"/>
    <w:rsid w:val="0028565C"/>
    <w:rsid w:val="00285710"/>
    <w:rsid w:val="00287C1E"/>
    <w:rsid w:val="0029077A"/>
    <w:rsid w:val="002911EB"/>
    <w:rsid w:val="002929D6"/>
    <w:rsid w:val="00294198"/>
    <w:rsid w:val="00295DBE"/>
    <w:rsid w:val="002966F9"/>
    <w:rsid w:val="00296BE7"/>
    <w:rsid w:val="00297C9D"/>
    <w:rsid w:val="002A1F14"/>
    <w:rsid w:val="002A74B2"/>
    <w:rsid w:val="002B06CE"/>
    <w:rsid w:val="002B29AF"/>
    <w:rsid w:val="002B412B"/>
    <w:rsid w:val="002B4E69"/>
    <w:rsid w:val="002B7B87"/>
    <w:rsid w:val="002C0636"/>
    <w:rsid w:val="002C101A"/>
    <w:rsid w:val="002C14D6"/>
    <w:rsid w:val="002C3281"/>
    <w:rsid w:val="002C6BE7"/>
    <w:rsid w:val="002D0896"/>
    <w:rsid w:val="002D121E"/>
    <w:rsid w:val="002E037C"/>
    <w:rsid w:val="002E2D3C"/>
    <w:rsid w:val="002E4C5D"/>
    <w:rsid w:val="002E5E24"/>
    <w:rsid w:val="002E62C0"/>
    <w:rsid w:val="002F1E59"/>
    <w:rsid w:val="002F28B0"/>
    <w:rsid w:val="002F3F9D"/>
    <w:rsid w:val="002F5A2A"/>
    <w:rsid w:val="0030251F"/>
    <w:rsid w:val="00302B20"/>
    <w:rsid w:val="00303061"/>
    <w:rsid w:val="003031B8"/>
    <w:rsid w:val="00304EDF"/>
    <w:rsid w:val="0030654D"/>
    <w:rsid w:val="00311438"/>
    <w:rsid w:val="00312967"/>
    <w:rsid w:val="00313335"/>
    <w:rsid w:val="00314A92"/>
    <w:rsid w:val="003155ED"/>
    <w:rsid w:val="00316556"/>
    <w:rsid w:val="0032039A"/>
    <w:rsid w:val="00320E99"/>
    <w:rsid w:val="00323172"/>
    <w:rsid w:val="00324AE1"/>
    <w:rsid w:val="00326384"/>
    <w:rsid w:val="00332203"/>
    <w:rsid w:val="00332981"/>
    <w:rsid w:val="0033366F"/>
    <w:rsid w:val="00334A76"/>
    <w:rsid w:val="00340A3C"/>
    <w:rsid w:val="00340E88"/>
    <w:rsid w:val="003418A9"/>
    <w:rsid w:val="00342B02"/>
    <w:rsid w:val="00342BEE"/>
    <w:rsid w:val="00343AEB"/>
    <w:rsid w:val="00346FB3"/>
    <w:rsid w:val="00357591"/>
    <w:rsid w:val="00357F88"/>
    <w:rsid w:val="00365A64"/>
    <w:rsid w:val="0037063A"/>
    <w:rsid w:val="00370917"/>
    <w:rsid w:val="00370C75"/>
    <w:rsid w:val="00372230"/>
    <w:rsid w:val="00373E41"/>
    <w:rsid w:val="0037407B"/>
    <w:rsid w:val="00374C9C"/>
    <w:rsid w:val="00376432"/>
    <w:rsid w:val="00377FA2"/>
    <w:rsid w:val="00381D10"/>
    <w:rsid w:val="003839FD"/>
    <w:rsid w:val="00384CB9"/>
    <w:rsid w:val="00386415"/>
    <w:rsid w:val="00386BFF"/>
    <w:rsid w:val="00386F5F"/>
    <w:rsid w:val="00390635"/>
    <w:rsid w:val="00392111"/>
    <w:rsid w:val="003A2247"/>
    <w:rsid w:val="003A2DE9"/>
    <w:rsid w:val="003A3116"/>
    <w:rsid w:val="003A3145"/>
    <w:rsid w:val="003A3EC6"/>
    <w:rsid w:val="003A4BBD"/>
    <w:rsid w:val="003A7CD5"/>
    <w:rsid w:val="003A7DC5"/>
    <w:rsid w:val="003B0CA6"/>
    <w:rsid w:val="003B26F4"/>
    <w:rsid w:val="003B3569"/>
    <w:rsid w:val="003B3A62"/>
    <w:rsid w:val="003B47A8"/>
    <w:rsid w:val="003B580D"/>
    <w:rsid w:val="003C0AD7"/>
    <w:rsid w:val="003C0D97"/>
    <w:rsid w:val="003C1443"/>
    <w:rsid w:val="003C15A2"/>
    <w:rsid w:val="003C1B7C"/>
    <w:rsid w:val="003C2572"/>
    <w:rsid w:val="003C3C88"/>
    <w:rsid w:val="003C4588"/>
    <w:rsid w:val="003C4A92"/>
    <w:rsid w:val="003C5374"/>
    <w:rsid w:val="003D40F4"/>
    <w:rsid w:val="003D5092"/>
    <w:rsid w:val="003E19E3"/>
    <w:rsid w:val="003E23CA"/>
    <w:rsid w:val="003E3055"/>
    <w:rsid w:val="003E31BF"/>
    <w:rsid w:val="003E58A1"/>
    <w:rsid w:val="003E6D5B"/>
    <w:rsid w:val="003F0AEC"/>
    <w:rsid w:val="003F0D80"/>
    <w:rsid w:val="003F31F9"/>
    <w:rsid w:val="003F33D5"/>
    <w:rsid w:val="003F4FBF"/>
    <w:rsid w:val="003F7934"/>
    <w:rsid w:val="0040150A"/>
    <w:rsid w:val="0040180E"/>
    <w:rsid w:val="004038BF"/>
    <w:rsid w:val="00403ABD"/>
    <w:rsid w:val="00406C57"/>
    <w:rsid w:val="00406C79"/>
    <w:rsid w:val="00410EA3"/>
    <w:rsid w:val="00412D6B"/>
    <w:rsid w:val="00414068"/>
    <w:rsid w:val="004140F2"/>
    <w:rsid w:val="00420A5F"/>
    <w:rsid w:val="00422DC3"/>
    <w:rsid w:val="00423CF0"/>
    <w:rsid w:val="0042406C"/>
    <w:rsid w:val="004240F8"/>
    <w:rsid w:val="00427337"/>
    <w:rsid w:val="004275EE"/>
    <w:rsid w:val="004319C3"/>
    <w:rsid w:val="00432565"/>
    <w:rsid w:val="00432FB2"/>
    <w:rsid w:val="00433F1C"/>
    <w:rsid w:val="00443548"/>
    <w:rsid w:val="00444831"/>
    <w:rsid w:val="00446520"/>
    <w:rsid w:val="00450AC4"/>
    <w:rsid w:val="00451A2D"/>
    <w:rsid w:val="00451DC2"/>
    <w:rsid w:val="004531D0"/>
    <w:rsid w:val="00453562"/>
    <w:rsid w:val="00455B76"/>
    <w:rsid w:val="00456D07"/>
    <w:rsid w:val="004571DF"/>
    <w:rsid w:val="00457993"/>
    <w:rsid w:val="0046161D"/>
    <w:rsid w:val="004619D4"/>
    <w:rsid w:val="00461E93"/>
    <w:rsid w:val="004620BE"/>
    <w:rsid w:val="00463559"/>
    <w:rsid w:val="0046529D"/>
    <w:rsid w:val="004667CB"/>
    <w:rsid w:val="00466C7F"/>
    <w:rsid w:val="00467139"/>
    <w:rsid w:val="00467192"/>
    <w:rsid w:val="004675E0"/>
    <w:rsid w:val="004705E4"/>
    <w:rsid w:val="00471815"/>
    <w:rsid w:val="00471A11"/>
    <w:rsid w:val="004725B7"/>
    <w:rsid w:val="00472702"/>
    <w:rsid w:val="0047698E"/>
    <w:rsid w:val="0048011A"/>
    <w:rsid w:val="00482166"/>
    <w:rsid w:val="00483DD1"/>
    <w:rsid w:val="00484F32"/>
    <w:rsid w:val="004859ED"/>
    <w:rsid w:val="00485F11"/>
    <w:rsid w:val="0048642F"/>
    <w:rsid w:val="00487E31"/>
    <w:rsid w:val="0049015E"/>
    <w:rsid w:val="00490867"/>
    <w:rsid w:val="0049151A"/>
    <w:rsid w:val="00492506"/>
    <w:rsid w:val="00493CDF"/>
    <w:rsid w:val="00494F6C"/>
    <w:rsid w:val="0049540F"/>
    <w:rsid w:val="004A1DED"/>
    <w:rsid w:val="004A385E"/>
    <w:rsid w:val="004A4EE8"/>
    <w:rsid w:val="004A4F93"/>
    <w:rsid w:val="004A6256"/>
    <w:rsid w:val="004B18BF"/>
    <w:rsid w:val="004B3B9C"/>
    <w:rsid w:val="004B45C6"/>
    <w:rsid w:val="004B4BA7"/>
    <w:rsid w:val="004B5106"/>
    <w:rsid w:val="004C3F56"/>
    <w:rsid w:val="004C44DA"/>
    <w:rsid w:val="004C4FF4"/>
    <w:rsid w:val="004C5226"/>
    <w:rsid w:val="004C5B4B"/>
    <w:rsid w:val="004C6759"/>
    <w:rsid w:val="004D0125"/>
    <w:rsid w:val="004D0D39"/>
    <w:rsid w:val="004D0F98"/>
    <w:rsid w:val="004D3599"/>
    <w:rsid w:val="004D4D2E"/>
    <w:rsid w:val="004D5DA6"/>
    <w:rsid w:val="004D657D"/>
    <w:rsid w:val="004D783B"/>
    <w:rsid w:val="004D78F5"/>
    <w:rsid w:val="004E09CB"/>
    <w:rsid w:val="004E15E0"/>
    <w:rsid w:val="004E2C12"/>
    <w:rsid w:val="004E49FC"/>
    <w:rsid w:val="004E51E6"/>
    <w:rsid w:val="004F06B5"/>
    <w:rsid w:val="004F0A17"/>
    <w:rsid w:val="004F12AA"/>
    <w:rsid w:val="004F38CA"/>
    <w:rsid w:val="004F474D"/>
    <w:rsid w:val="004F5C79"/>
    <w:rsid w:val="005025BD"/>
    <w:rsid w:val="00505128"/>
    <w:rsid w:val="00505736"/>
    <w:rsid w:val="00505FDD"/>
    <w:rsid w:val="00506298"/>
    <w:rsid w:val="0050668F"/>
    <w:rsid w:val="0051067E"/>
    <w:rsid w:val="005116B4"/>
    <w:rsid w:val="005116CA"/>
    <w:rsid w:val="00513384"/>
    <w:rsid w:val="00513832"/>
    <w:rsid w:val="005141C7"/>
    <w:rsid w:val="00514823"/>
    <w:rsid w:val="005156D4"/>
    <w:rsid w:val="00515E95"/>
    <w:rsid w:val="00516F80"/>
    <w:rsid w:val="0052134A"/>
    <w:rsid w:val="005224B9"/>
    <w:rsid w:val="00523509"/>
    <w:rsid w:val="00523EE5"/>
    <w:rsid w:val="00524312"/>
    <w:rsid w:val="00525A24"/>
    <w:rsid w:val="00525ACB"/>
    <w:rsid w:val="00525DAD"/>
    <w:rsid w:val="00526B09"/>
    <w:rsid w:val="005303B0"/>
    <w:rsid w:val="00534EAE"/>
    <w:rsid w:val="00541E39"/>
    <w:rsid w:val="00545D66"/>
    <w:rsid w:val="00547DF9"/>
    <w:rsid w:val="00552E21"/>
    <w:rsid w:val="00553D77"/>
    <w:rsid w:val="00556426"/>
    <w:rsid w:val="005573FB"/>
    <w:rsid w:val="00563C29"/>
    <w:rsid w:val="00563DC5"/>
    <w:rsid w:val="00564789"/>
    <w:rsid w:val="00567F33"/>
    <w:rsid w:val="00572826"/>
    <w:rsid w:val="0057453F"/>
    <w:rsid w:val="0057707C"/>
    <w:rsid w:val="00577607"/>
    <w:rsid w:val="00577E80"/>
    <w:rsid w:val="005807FE"/>
    <w:rsid w:val="0058158A"/>
    <w:rsid w:val="005833DD"/>
    <w:rsid w:val="0058694C"/>
    <w:rsid w:val="005877CC"/>
    <w:rsid w:val="00593968"/>
    <w:rsid w:val="00595987"/>
    <w:rsid w:val="00597BA1"/>
    <w:rsid w:val="005A0922"/>
    <w:rsid w:val="005A0DBE"/>
    <w:rsid w:val="005A2CA0"/>
    <w:rsid w:val="005A3F35"/>
    <w:rsid w:val="005A4C84"/>
    <w:rsid w:val="005A7D43"/>
    <w:rsid w:val="005B2756"/>
    <w:rsid w:val="005B2D7D"/>
    <w:rsid w:val="005B3D78"/>
    <w:rsid w:val="005B5AE2"/>
    <w:rsid w:val="005C012E"/>
    <w:rsid w:val="005C2F5C"/>
    <w:rsid w:val="005C4B6A"/>
    <w:rsid w:val="005C5321"/>
    <w:rsid w:val="005D0363"/>
    <w:rsid w:val="005D0D55"/>
    <w:rsid w:val="005D0FFA"/>
    <w:rsid w:val="005D123A"/>
    <w:rsid w:val="005D19FB"/>
    <w:rsid w:val="005D21F6"/>
    <w:rsid w:val="005D441C"/>
    <w:rsid w:val="005D497B"/>
    <w:rsid w:val="005D4B31"/>
    <w:rsid w:val="005D62A2"/>
    <w:rsid w:val="005E24D6"/>
    <w:rsid w:val="005E4270"/>
    <w:rsid w:val="005E4E93"/>
    <w:rsid w:val="005E6312"/>
    <w:rsid w:val="005F1AA6"/>
    <w:rsid w:val="005F213A"/>
    <w:rsid w:val="005F3AE2"/>
    <w:rsid w:val="005F446C"/>
    <w:rsid w:val="005F44C7"/>
    <w:rsid w:val="005F561F"/>
    <w:rsid w:val="005F743E"/>
    <w:rsid w:val="006028CD"/>
    <w:rsid w:val="00603827"/>
    <w:rsid w:val="00604CE7"/>
    <w:rsid w:val="00606AFE"/>
    <w:rsid w:val="00610CC5"/>
    <w:rsid w:val="00613352"/>
    <w:rsid w:val="0061553C"/>
    <w:rsid w:val="00615897"/>
    <w:rsid w:val="006176D9"/>
    <w:rsid w:val="0061788A"/>
    <w:rsid w:val="006202C8"/>
    <w:rsid w:val="00621CD8"/>
    <w:rsid w:val="00624825"/>
    <w:rsid w:val="00625CE5"/>
    <w:rsid w:val="00626264"/>
    <w:rsid w:val="00631B0C"/>
    <w:rsid w:val="00631F90"/>
    <w:rsid w:val="00632B36"/>
    <w:rsid w:val="00633C16"/>
    <w:rsid w:val="00634A34"/>
    <w:rsid w:val="00641F49"/>
    <w:rsid w:val="00643DA1"/>
    <w:rsid w:val="00644D83"/>
    <w:rsid w:val="00645D98"/>
    <w:rsid w:val="006470D7"/>
    <w:rsid w:val="00647E4E"/>
    <w:rsid w:val="00647EC7"/>
    <w:rsid w:val="00653C19"/>
    <w:rsid w:val="00654EC4"/>
    <w:rsid w:val="00656AE0"/>
    <w:rsid w:val="006570EA"/>
    <w:rsid w:val="00660B2B"/>
    <w:rsid w:val="00660D65"/>
    <w:rsid w:val="006701FF"/>
    <w:rsid w:val="0067483C"/>
    <w:rsid w:val="00677132"/>
    <w:rsid w:val="006773CD"/>
    <w:rsid w:val="00681399"/>
    <w:rsid w:val="0068202C"/>
    <w:rsid w:val="006836D0"/>
    <w:rsid w:val="00691F01"/>
    <w:rsid w:val="00692313"/>
    <w:rsid w:val="0069255F"/>
    <w:rsid w:val="0069597C"/>
    <w:rsid w:val="006A0849"/>
    <w:rsid w:val="006A179D"/>
    <w:rsid w:val="006A4802"/>
    <w:rsid w:val="006A4C74"/>
    <w:rsid w:val="006A4E39"/>
    <w:rsid w:val="006A5514"/>
    <w:rsid w:val="006A61F1"/>
    <w:rsid w:val="006A6CE8"/>
    <w:rsid w:val="006A7930"/>
    <w:rsid w:val="006B2B53"/>
    <w:rsid w:val="006B369F"/>
    <w:rsid w:val="006B6940"/>
    <w:rsid w:val="006C0EBC"/>
    <w:rsid w:val="006C16AB"/>
    <w:rsid w:val="006C4EA6"/>
    <w:rsid w:val="006C5D84"/>
    <w:rsid w:val="006C71EF"/>
    <w:rsid w:val="006D2526"/>
    <w:rsid w:val="006D304E"/>
    <w:rsid w:val="006D3085"/>
    <w:rsid w:val="006D352C"/>
    <w:rsid w:val="006D4DFB"/>
    <w:rsid w:val="006D65A2"/>
    <w:rsid w:val="006D6953"/>
    <w:rsid w:val="006E055E"/>
    <w:rsid w:val="006E19C2"/>
    <w:rsid w:val="006E229B"/>
    <w:rsid w:val="006E3AB4"/>
    <w:rsid w:val="006E62FF"/>
    <w:rsid w:val="006E71A0"/>
    <w:rsid w:val="006E7404"/>
    <w:rsid w:val="006F305D"/>
    <w:rsid w:val="006F3A75"/>
    <w:rsid w:val="006F5BED"/>
    <w:rsid w:val="006F6DD8"/>
    <w:rsid w:val="006F7A6B"/>
    <w:rsid w:val="007065A5"/>
    <w:rsid w:val="00707A5F"/>
    <w:rsid w:val="007116A2"/>
    <w:rsid w:val="00720337"/>
    <w:rsid w:val="00721D3F"/>
    <w:rsid w:val="007227AA"/>
    <w:rsid w:val="00723EC4"/>
    <w:rsid w:val="0072538D"/>
    <w:rsid w:val="007260BD"/>
    <w:rsid w:val="00732C7C"/>
    <w:rsid w:val="007336E7"/>
    <w:rsid w:val="00733C39"/>
    <w:rsid w:val="007348B2"/>
    <w:rsid w:val="007359F6"/>
    <w:rsid w:val="0073636C"/>
    <w:rsid w:val="0073666D"/>
    <w:rsid w:val="00740BE7"/>
    <w:rsid w:val="007438FF"/>
    <w:rsid w:val="00743D0B"/>
    <w:rsid w:val="00745829"/>
    <w:rsid w:val="00746059"/>
    <w:rsid w:val="00746125"/>
    <w:rsid w:val="00750DD6"/>
    <w:rsid w:val="00752218"/>
    <w:rsid w:val="00754DC8"/>
    <w:rsid w:val="00755219"/>
    <w:rsid w:val="00756283"/>
    <w:rsid w:val="007628D6"/>
    <w:rsid w:val="00763BBC"/>
    <w:rsid w:val="00763F9F"/>
    <w:rsid w:val="00772059"/>
    <w:rsid w:val="00774ABE"/>
    <w:rsid w:val="00774E32"/>
    <w:rsid w:val="007764E0"/>
    <w:rsid w:val="00776620"/>
    <w:rsid w:val="0078183B"/>
    <w:rsid w:val="00783858"/>
    <w:rsid w:val="00786D06"/>
    <w:rsid w:val="00786DA6"/>
    <w:rsid w:val="00787362"/>
    <w:rsid w:val="00793ED6"/>
    <w:rsid w:val="00794F1D"/>
    <w:rsid w:val="00795166"/>
    <w:rsid w:val="00796362"/>
    <w:rsid w:val="00796537"/>
    <w:rsid w:val="00797225"/>
    <w:rsid w:val="00797B47"/>
    <w:rsid w:val="007A2F87"/>
    <w:rsid w:val="007A33E2"/>
    <w:rsid w:val="007A3ACC"/>
    <w:rsid w:val="007A3E2F"/>
    <w:rsid w:val="007B1C11"/>
    <w:rsid w:val="007B2FA8"/>
    <w:rsid w:val="007B5BD7"/>
    <w:rsid w:val="007B6578"/>
    <w:rsid w:val="007B6C73"/>
    <w:rsid w:val="007C01E1"/>
    <w:rsid w:val="007C2E74"/>
    <w:rsid w:val="007C3B3E"/>
    <w:rsid w:val="007C48C3"/>
    <w:rsid w:val="007C4909"/>
    <w:rsid w:val="007C4F3E"/>
    <w:rsid w:val="007C5818"/>
    <w:rsid w:val="007C74FA"/>
    <w:rsid w:val="007D08CA"/>
    <w:rsid w:val="007D0B15"/>
    <w:rsid w:val="007D1B0D"/>
    <w:rsid w:val="007D5CD4"/>
    <w:rsid w:val="007E0C52"/>
    <w:rsid w:val="007E281D"/>
    <w:rsid w:val="007E3299"/>
    <w:rsid w:val="007F0208"/>
    <w:rsid w:val="007F06CE"/>
    <w:rsid w:val="007F224D"/>
    <w:rsid w:val="007F2813"/>
    <w:rsid w:val="007F3F40"/>
    <w:rsid w:val="00800D3E"/>
    <w:rsid w:val="00800FBE"/>
    <w:rsid w:val="00801A34"/>
    <w:rsid w:val="00801EB1"/>
    <w:rsid w:val="00803A03"/>
    <w:rsid w:val="00804649"/>
    <w:rsid w:val="00804D47"/>
    <w:rsid w:val="00805949"/>
    <w:rsid w:val="00806FFE"/>
    <w:rsid w:val="00811D41"/>
    <w:rsid w:val="0081411C"/>
    <w:rsid w:val="0082259E"/>
    <w:rsid w:val="0082411E"/>
    <w:rsid w:val="0082614A"/>
    <w:rsid w:val="00827E26"/>
    <w:rsid w:val="008305E9"/>
    <w:rsid w:val="00832F43"/>
    <w:rsid w:val="0083355F"/>
    <w:rsid w:val="0083398B"/>
    <w:rsid w:val="00833D61"/>
    <w:rsid w:val="00840A20"/>
    <w:rsid w:val="00840B60"/>
    <w:rsid w:val="00840F2B"/>
    <w:rsid w:val="00842365"/>
    <w:rsid w:val="00844813"/>
    <w:rsid w:val="008461FC"/>
    <w:rsid w:val="00846B25"/>
    <w:rsid w:val="0085387E"/>
    <w:rsid w:val="00854870"/>
    <w:rsid w:val="008601A0"/>
    <w:rsid w:val="00860D40"/>
    <w:rsid w:val="00862EE2"/>
    <w:rsid w:val="0086465C"/>
    <w:rsid w:val="00865D0F"/>
    <w:rsid w:val="008716AD"/>
    <w:rsid w:val="00872AB4"/>
    <w:rsid w:val="00873201"/>
    <w:rsid w:val="0087374D"/>
    <w:rsid w:val="00875209"/>
    <w:rsid w:val="00876184"/>
    <w:rsid w:val="008769D3"/>
    <w:rsid w:val="00877D88"/>
    <w:rsid w:val="0088012C"/>
    <w:rsid w:val="00880147"/>
    <w:rsid w:val="0088019C"/>
    <w:rsid w:val="008804A6"/>
    <w:rsid w:val="00880D97"/>
    <w:rsid w:val="00886599"/>
    <w:rsid w:val="00886E81"/>
    <w:rsid w:val="008913F5"/>
    <w:rsid w:val="00892958"/>
    <w:rsid w:val="008929B8"/>
    <w:rsid w:val="00892DC9"/>
    <w:rsid w:val="00893316"/>
    <w:rsid w:val="00894436"/>
    <w:rsid w:val="008944DC"/>
    <w:rsid w:val="00895C21"/>
    <w:rsid w:val="00896671"/>
    <w:rsid w:val="008A063A"/>
    <w:rsid w:val="008A0A8C"/>
    <w:rsid w:val="008A2775"/>
    <w:rsid w:val="008A396D"/>
    <w:rsid w:val="008A49C1"/>
    <w:rsid w:val="008B0C8F"/>
    <w:rsid w:val="008B0FB3"/>
    <w:rsid w:val="008B605F"/>
    <w:rsid w:val="008B6CB5"/>
    <w:rsid w:val="008C0370"/>
    <w:rsid w:val="008C1226"/>
    <w:rsid w:val="008C3E0C"/>
    <w:rsid w:val="008C6A83"/>
    <w:rsid w:val="008C72C2"/>
    <w:rsid w:val="008D2B16"/>
    <w:rsid w:val="008D2E48"/>
    <w:rsid w:val="008D2F7B"/>
    <w:rsid w:val="008D6754"/>
    <w:rsid w:val="008D7706"/>
    <w:rsid w:val="008E1EBD"/>
    <w:rsid w:val="008E2131"/>
    <w:rsid w:val="008E33A1"/>
    <w:rsid w:val="008E60C3"/>
    <w:rsid w:val="008E61D5"/>
    <w:rsid w:val="008E6C20"/>
    <w:rsid w:val="008E6D4E"/>
    <w:rsid w:val="008F0063"/>
    <w:rsid w:val="008F028C"/>
    <w:rsid w:val="008F14B6"/>
    <w:rsid w:val="008F16B9"/>
    <w:rsid w:val="008F18EC"/>
    <w:rsid w:val="008F51D7"/>
    <w:rsid w:val="008F5B0F"/>
    <w:rsid w:val="008F608B"/>
    <w:rsid w:val="008F670F"/>
    <w:rsid w:val="008F7C82"/>
    <w:rsid w:val="00900D55"/>
    <w:rsid w:val="00902187"/>
    <w:rsid w:val="00903BA6"/>
    <w:rsid w:val="00910C4E"/>
    <w:rsid w:val="00910EB7"/>
    <w:rsid w:val="009111FF"/>
    <w:rsid w:val="0091120E"/>
    <w:rsid w:val="00912415"/>
    <w:rsid w:val="00915013"/>
    <w:rsid w:val="00915275"/>
    <w:rsid w:val="00916830"/>
    <w:rsid w:val="00921884"/>
    <w:rsid w:val="009224ED"/>
    <w:rsid w:val="00922A07"/>
    <w:rsid w:val="00925191"/>
    <w:rsid w:val="009254AF"/>
    <w:rsid w:val="0093041B"/>
    <w:rsid w:val="00931511"/>
    <w:rsid w:val="00931C7C"/>
    <w:rsid w:val="00932D48"/>
    <w:rsid w:val="009334BE"/>
    <w:rsid w:val="0093503F"/>
    <w:rsid w:val="00941023"/>
    <w:rsid w:val="00941679"/>
    <w:rsid w:val="00941708"/>
    <w:rsid w:val="00942546"/>
    <w:rsid w:val="0094304D"/>
    <w:rsid w:val="00945B85"/>
    <w:rsid w:val="0094765D"/>
    <w:rsid w:val="00951C7B"/>
    <w:rsid w:val="00954323"/>
    <w:rsid w:val="00956A80"/>
    <w:rsid w:val="009570C1"/>
    <w:rsid w:val="00957287"/>
    <w:rsid w:val="009626FE"/>
    <w:rsid w:val="00964212"/>
    <w:rsid w:val="00964891"/>
    <w:rsid w:val="00966165"/>
    <w:rsid w:val="009673FD"/>
    <w:rsid w:val="00967D6A"/>
    <w:rsid w:val="00970452"/>
    <w:rsid w:val="00970D33"/>
    <w:rsid w:val="0097165C"/>
    <w:rsid w:val="00971738"/>
    <w:rsid w:val="00972405"/>
    <w:rsid w:val="009736C4"/>
    <w:rsid w:val="009738A6"/>
    <w:rsid w:val="0097730D"/>
    <w:rsid w:val="0098167A"/>
    <w:rsid w:val="009828FF"/>
    <w:rsid w:val="00983F04"/>
    <w:rsid w:val="009847AF"/>
    <w:rsid w:val="00984942"/>
    <w:rsid w:val="00985C42"/>
    <w:rsid w:val="00987ABF"/>
    <w:rsid w:val="00992B6B"/>
    <w:rsid w:val="00995AEE"/>
    <w:rsid w:val="009A0617"/>
    <w:rsid w:val="009A0C18"/>
    <w:rsid w:val="009A1D72"/>
    <w:rsid w:val="009A2122"/>
    <w:rsid w:val="009A5F4C"/>
    <w:rsid w:val="009A7D07"/>
    <w:rsid w:val="009B336C"/>
    <w:rsid w:val="009B375A"/>
    <w:rsid w:val="009B4B39"/>
    <w:rsid w:val="009B5C0B"/>
    <w:rsid w:val="009C0B24"/>
    <w:rsid w:val="009C20A7"/>
    <w:rsid w:val="009C407B"/>
    <w:rsid w:val="009C5231"/>
    <w:rsid w:val="009C5483"/>
    <w:rsid w:val="009C78B1"/>
    <w:rsid w:val="009C7CBD"/>
    <w:rsid w:val="009C7DEB"/>
    <w:rsid w:val="009D13BA"/>
    <w:rsid w:val="009D3061"/>
    <w:rsid w:val="009D36B9"/>
    <w:rsid w:val="009D4359"/>
    <w:rsid w:val="009D6388"/>
    <w:rsid w:val="009D7DDA"/>
    <w:rsid w:val="009E030E"/>
    <w:rsid w:val="009E15C0"/>
    <w:rsid w:val="009E4104"/>
    <w:rsid w:val="009E75B1"/>
    <w:rsid w:val="009F22BE"/>
    <w:rsid w:val="009F28C2"/>
    <w:rsid w:val="009F2CCC"/>
    <w:rsid w:val="009F33CF"/>
    <w:rsid w:val="009F4EF2"/>
    <w:rsid w:val="009F6221"/>
    <w:rsid w:val="009F771B"/>
    <w:rsid w:val="00A01D2A"/>
    <w:rsid w:val="00A01D3A"/>
    <w:rsid w:val="00A02BC2"/>
    <w:rsid w:val="00A03E7D"/>
    <w:rsid w:val="00A046F6"/>
    <w:rsid w:val="00A121EE"/>
    <w:rsid w:val="00A12AE9"/>
    <w:rsid w:val="00A12EE2"/>
    <w:rsid w:val="00A134E5"/>
    <w:rsid w:val="00A14854"/>
    <w:rsid w:val="00A14B5C"/>
    <w:rsid w:val="00A20891"/>
    <w:rsid w:val="00A22776"/>
    <w:rsid w:val="00A229FE"/>
    <w:rsid w:val="00A2658B"/>
    <w:rsid w:val="00A31972"/>
    <w:rsid w:val="00A31C0A"/>
    <w:rsid w:val="00A3285E"/>
    <w:rsid w:val="00A32C18"/>
    <w:rsid w:val="00A32E05"/>
    <w:rsid w:val="00A3468B"/>
    <w:rsid w:val="00A34785"/>
    <w:rsid w:val="00A35DB1"/>
    <w:rsid w:val="00A37DA7"/>
    <w:rsid w:val="00A40E63"/>
    <w:rsid w:val="00A42056"/>
    <w:rsid w:val="00A5051F"/>
    <w:rsid w:val="00A52B60"/>
    <w:rsid w:val="00A53FD7"/>
    <w:rsid w:val="00A55D16"/>
    <w:rsid w:val="00A571EF"/>
    <w:rsid w:val="00A612B7"/>
    <w:rsid w:val="00A61764"/>
    <w:rsid w:val="00A62ACD"/>
    <w:rsid w:val="00A642E8"/>
    <w:rsid w:val="00A6511D"/>
    <w:rsid w:val="00A657B4"/>
    <w:rsid w:val="00A673B0"/>
    <w:rsid w:val="00A7025A"/>
    <w:rsid w:val="00A7045B"/>
    <w:rsid w:val="00A7111B"/>
    <w:rsid w:val="00A71190"/>
    <w:rsid w:val="00A7182C"/>
    <w:rsid w:val="00A735AC"/>
    <w:rsid w:val="00A7432B"/>
    <w:rsid w:val="00A75B1A"/>
    <w:rsid w:val="00A75E86"/>
    <w:rsid w:val="00A769EA"/>
    <w:rsid w:val="00A76AD5"/>
    <w:rsid w:val="00A76F22"/>
    <w:rsid w:val="00A77675"/>
    <w:rsid w:val="00A80D1A"/>
    <w:rsid w:val="00A8216F"/>
    <w:rsid w:val="00A834E0"/>
    <w:rsid w:val="00A87808"/>
    <w:rsid w:val="00A87B3F"/>
    <w:rsid w:val="00A90995"/>
    <w:rsid w:val="00A912D0"/>
    <w:rsid w:val="00A91E00"/>
    <w:rsid w:val="00A9262D"/>
    <w:rsid w:val="00A92E43"/>
    <w:rsid w:val="00A931FA"/>
    <w:rsid w:val="00A95FEE"/>
    <w:rsid w:val="00AA2A81"/>
    <w:rsid w:val="00AA4213"/>
    <w:rsid w:val="00AA5D87"/>
    <w:rsid w:val="00AB1D7A"/>
    <w:rsid w:val="00AB488F"/>
    <w:rsid w:val="00AB7452"/>
    <w:rsid w:val="00AC0C56"/>
    <w:rsid w:val="00AC5686"/>
    <w:rsid w:val="00AC6273"/>
    <w:rsid w:val="00AC6283"/>
    <w:rsid w:val="00AC6C4C"/>
    <w:rsid w:val="00AC6D49"/>
    <w:rsid w:val="00AC7247"/>
    <w:rsid w:val="00AD09E7"/>
    <w:rsid w:val="00AD18D5"/>
    <w:rsid w:val="00AD331A"/>
    <w:rsid w:val="00AD377E"/>
    <w:rsid w:val="00AD4D2D"/>
    <w:rsid w:val="00AE205E"/>
    <w:rsid w:val="00AE4550"/>
    <w:rsid w:val="00AE5366"/>
    <w:rsid w:val="00AE637E"/>
    <w:rsid w:val="00AE63D6"/>
    <w:rsid w:val="00AE656F"/>
    <w:rsid w:val="00AE7672"/>
    <w:rsid w:val="00AE7827"/>
    <w:rsid w:val="00AF2C53"/>
    <w:rsid w:val="00AF4EAA"/>
    <w:rsid w:val="00B01A91"/>
    <w:rsid w:val="00B01D18"/>
    <w:rsid w:val="00B028CB"/>
    <w:rsid w:val="00B05202"/>
    <w:rsid w:val="00B11770"/>
    <w:rsid w:val="00B17BA2"/>
    <w:rsid w:val="00B221C6"/>
    <w:rsid w:val="00B24485"/>
    <w:rsid w:val="00B25330"/>
    <w:rsid w:val="00B32CF9"/>
    <w:rsid w:val="00B33448"/>
    <w:rsid w:val="00B3609A"/>
    <w:rsid w:val="00B36123"/>
    <w:rsid w:val="00B373F9"/>
    <w:rsid w:val="00B37BB1"/>
    <w:rsid w:val="00B41C05"/>
    <w:rsid w:val="00B476DB"/>
    <w:rsid w:val="00B51787"/>
    <w:rsid w:val="00B5414B"/>
    <w:rsid w:val="00B549B6"/>
    <w:rsid w:val="00B565D5"/>
    <w:rsid w:val="00B57970"/>
    <w:rsid w:val="00B62AE0"/>
    <w:rsid w:val="00B635ED"/>
    <w:rsid w:val="00B63627"/>
    <w:rsid w:val="00B65D6A"/>
    <w:rsid w:val="00B67DFA"/>
    <w:rsid w:val="00B70158"/>
    <w:rsid w:val="00B71082"/>
    <w:rsid w:val="00B738D0"/>
    <w:rsid w:val="00B73DFD"/>
    <w:rsid w:val="00B75C9C"/>
    <w:rsid w:val="00B77CBB"/>
    <w:rsid w:val="00B80845"/>
    <w:rsid w:val="00B80C56"/>
    <w:rsid w:val="00B8440B"/>
    <w:rsid w:val="00B858D7"/>
    <w:rsid w:val="00B870B1"/>
    <w:rsid w:val="00B871F9"/>
    <w:rsid w:val="00B90049"/>
    <w:rsid w:val="00B90A4E"/>
    <w:rsid w:val="00B943BD"/>
    <w:rsid w:val="00B9601A"/>
    <w:rsid w:val="00B977BF"/>
    <w:rsid w:val="00BA0129"/>
    <w:rsid w:val="00BA012B"/>
    <w:rsid w:val="00BA1D12"/>
    <w:rsid w:val="00BA2AE6"/>
    <w:rsid w:val="00BA3052"/>
    <w:rsid w:val="00BA30E4"/>
    <w:rsid w:val="00BB1E34"/>
    <w:rsid w:val="00BB2A80"/>
    <w:rsid w:val="00BB3E0C"/>
    <w:rsid w:val="00BB4900"/>
    <w:rsid w:val="00BC19CB"/>
    <w:rsid w:val="00BC49D8"/>
    <w:rsid w:val="00BC4DB1"/>
    <w:rsid w:val="00BC652C"/>
    <w:rsid w:val="00BC6677"/>
    <w:rsid w:val="00BC6765"/>
    <w:rsid w:val="00BC6799"/>
    <w:rsid w:val="00BC750E"/>
    <w:rsid w:val="00BD1247"/>
    <w:rsid w:val="00BD3CC0"/>
    <w:rsid w:val="00BD4D03"/>
    <w:rsid w:val="00BE0025"/>
    <w:rsid w:val="00BE29EA"/>
    <w:rsid w:val="00BE44AD"/>
    <w:rsid w:val="00BE6EF1"/>
    <w:rsid w:val="00BF0895"/>
    <w:rsid w:val="00BF3BE9"/>
    <w:rsid w:val="00BF5D5F"/>
    <w:rsid w:val="00BF6F56"/>
    <w:rsid w:val="00BF7D57"/>
    <w:rsid w:val="00BF7DAF"/>
    <w:rsid w:val="00C02FBF"/>
    <w:rsid w:val="00C0362A"/>
    <w:rsid w:val="00C03651"/>
    <w:rsid w:val="00C05C94"/>
    <w:rsid w:val="00C071E4"/>
    <w:rsid w:val="00C104AB"/>
    <w:rsid w:val="00C10721"/>
    <w:rsid w:val="00C1171E"/>
    <w:rsid w:val="00C11812"/>
    <w:rsid w:val="00C12075"/>
    <w:rsid w:val="00C12AF8"/>
    <w:rsid w:val="00C13B19"/>
    <w:rsid w:val="00C15992"/>
    <w:rsid w:val="00C16EAC"/>
    <w:rsid w:val="00C2256F"/>
    <w:rsid w:val="00C253F5"/>
    <w:rsid w:val="00C265C3"/>
    <w:rsid w:val="00C26CF3"/>
    <w:rsid w:val="00C26EE2"/>
    <w:rsid w:val="00C307D6"/>
    <w:rsid w:val="00C30D8B"/>
    <w:rsid w:val="00C33724"/>
    <w:rsid w:val="00C34878"/>
    <w:rsid w:val="00C348EE"/>
    <w:rsid w:val="00C36C3C"/>
    <w:rsid w:val="00C3766F"/>
    <w:rsid w:val="00C37C9D"/>
    <w:rsid w:val="00C425DB"/>
    <w:rsid w:val="00C4272F"/>
    <w:rsid w:val="00C42D98"/>
    <w:rsid w:val="00C43B81"/>
    <w:rsid w:val="00C4521F"/>
    <w:rsid w:val="00C46F17"/>
    <w:rsid w:val="00C473A4"/>
    <w:rsid w:val="00C50579"/>
    <w:rsid w:val="00C508AE"/>
    <w:rsid w:val="00C51E80"/>
    <w:rsid w:val="00C52800"/>
    <w:rsid w:val="00C55568"/>
    <w:rsid w:val="00C559D4"/>
    <w:rsid w:val="00C560EF"/>
    <w:rsid w:val="00C56697"/>
    <w:rsid w:val="00C56909"/>
    <w:rsid w:val="00C572C2"/>
    <w:rsid w:val="00C5756C"/>
    <w:rsid w:val="00C62B20"/>
    <w:rsid w:val="00C64119"/>
    <w:rsid w:val="00C65197"/>
    <w:rsid w:val="00C6552E"/>
    <w:rsid w:val="00C712B5"/>
    <w:rsid w:val="00C71C33"/>
    <w:rsid w:val="00C72A1A"/>
    <w:rsid w:val="00C72D5A"/>
    <w:rsid w:val="00C72F03"/>
    <w:rsid w:val="00C74B50"/>
    <w:rsid w:val="00C75937"/>
    <w:rsid w:val="00C76D93"/>
    <w:rsid w:val="00C77575"/>
    <w:rsid w:val="00C80BC9"/>
    <w:rsid w:val="00C81FFE"/>
    <w:rsid w:val="00C83839"/>
    <w:rsid w:val="00C95DD9"/>
    <w:rsid w:val="00C96C82"/>
    <w:rsid w:val="00C97897"/>
    <w:rsid w:val="00C97CBF"/>
    <w:rsid w:val="00CA1601"/>
    <w:rsid w:val="00CA2AE1"/>
    <w:rsid w:val="00CA353C"/>
    <w:rsid w:val="00CA3A2A"/>
    <w:rsid w:val="00CA487A"/>
    <w:rsid w:val="00CA5093"/>
    <w:rsid w:val="00CA5B80"/>
    <w:rsid w:val="00CA642E"/>
    <w:rsid w:val="00CA7017"/>
    <w:rsid w:val="00CB063E"/>
    <w:rsid w:val="00CB1E97"/>
    <w:rsid w:val="00CB1EC4"/>
    <w:rsid w:val="00CB27BE"/>
    <w:rsid w:val="00CB3313"/>
    <w:rsid w:val="00CB36AE"/>
    <w:rsid w:val="00CB42EE"/>
    <w:rsid w:val="00CB4BAE"/>
    <w:rsid w:val="00CC4502"/>
    <w:rsid w:val="00CC4A5F"/>
    <w:rsid w:val="00CC57BF"/>
    <w:rsid w:val="00CD0836"/>
    <w:rsid w:val="00CD2401"/>
    <w:rsid w:val="00CD32E6"/>
    <w:rsid w:val="00CD3C4A"/>
    <w:rsid w:val="00CD4911"/>
    <w:rsid w:val="00CD53FB"/>
    <w:rsid w:val="00CD6F84"/>
    <w:rsid w:val="00CE0277"/>
    <w:rsid w:val="00CE0958"/>
    <w:rsid w:val="00CE7704"/>
    <w:rsid w:val="00CE7945"/>
    <w:rsid w:val="00CF2D8C"/>
    <w:rsid w:val="00CF4698"/>
    <w:rsid w:val="00CF4E2D"/>
    <w:rsid w:val="00CF50FB"/>
    <w:rsid w:val="00CF584E"/>
    <w:rsid w:val="00CF75AA"/>
    <w:rsid w:val="00CF7AB9"/>
    <w:rsid w:val="00CF7F74"/>
    <w:rsid w:val="00D004E6"/>
    <w:rsid w:val="00D0213F"/>
    <w:rsid w:val="00D02C49"/>
    <w:rsid w:val="00D03E59"/>
    <w:rsid w:val="00D03E95"/>
    <w:rsid w:val="00D050D6"/>
    <w:rsid w:val="00D06AE8"/>
    <w:rsid w:val="00D102E5"/>
    <w:rsid w:val="00D10CED"/>
    <w:rsid w:val="00D11299"/>
    <w:rsid w:val="00D11D42"/>
    <w:rsid w:val="00D12077"/>
    <w:rsid w:val="00D12265"/>
    <w:rsid w:val="00D131CD"/>
    <w:rsid w:val="00D1399B"/>
    <w:rsid w:val="00D16332"/>
    <w:rsid w:val="00D219CA"/>
    <w:rsid w:val="00D21EB3"/>
    <w:rsid w:val="00D2245A"/>
    <w:rsid w:val="00D255EF"/>
    <w:rsid w:val="00D257D9"/>
    <w:rsid w:val="00D25F07"/>
    <w:rsid w:val="00D2780A"/>
    <w:rsid w:val="00D306A2"/>
    <w:rsid w:val="00D30832"/>
    <w:rsid w:val="00D32D99"/>
    <w:rsid w:val="00D35F65"/>
    <w:rsid w:val="00D364C1"/>
    <w:rsid w:val="00D4269F"/>
    <w:rsid w:val="00D42ADB"/>
    <w:rsid w:val="00D44532"/>
    <w:rsid w:val="00D5218E"/>
    <w:rsid w:val="00D55844"/>
    <w:rsid w:val="00D55E62"/>
    <w:rsid w:val="00D60371"/>
    <w:rsid w:val="00D60E97"/>
    <w:rsid w:val="00D6118E"/>
    <w:rsid w:val="00D629DF"/>
    <w:rsid w:val="00D642B6"/>
    <w:rsid w:val="00D66EFC"/>
    <w:rsid w:val="00D70B14"/>
    <w:rsid w:val="00D70B21"/>
    <w:rsid w:val="00D70BCE"/>
    <w:rsid w:val="00D764BC"/>
    <w:rsid w:val="00D828A9"/>
    <w:rsid w:val="00D829DA"/>
    <w:rsid w:val="00D83318"/>
    <w:rsid w:val="00D83A2D"/>
    <w:rsid w:val="00D874EE"/>
    <w:rsid w:val="00D934BB"/>
    <w:rsid w:val="00D97FA1"/>
    <w:rsid w:val="00DA0CCE"/>
    <w:rsid w:val="00DA2B63"/>
    <w:rsid w:val="00DA3329"/>
    <w:rsid w:val="00DA4386"/>
    <w:rsid w:val="00DA4D0D"/>
    <w:rsid w:val="00DA6799"/>
    <w:rsid w:val="00DA6959"/>
    <w:rsid w:val="00DA7173"/>
    <w:rsid w:val="00DA71D7"/>
    <w:rsid w:val="00DB01F0"/>
    <w:rsid w:val="00DB074E"/>
    <w:rsid w:val="00DB075B"/>
    <w:rsid w:val="00DB2395"/>
    <w:rsid w:val="00DB2D06"/>
    <w:rsid w:val="00DB3F84"/>
    <w:rsid w:val="00DB51B9"/>
    <w:rsid w:val="00DB6511"/>
    <w:rsid w:val="00DB6941"/>
    <w:rsid w:val="00DB74BA"/>
    <w:rsid w:val="00DB7884"/>
    <w:rsid w:val="00DB7C20"/>
    <w:rsid w:val="00DC0778"/>
    <w:rsid w:val="00DC0ABD"/>
    <w:rsid w:val="00DC4AEF"/>
    <w:rsid w:val="00DC560F"/>
    <w:rsid w:val="00DC583B"/>
    <w:rsid w:val="00DC7DB0"/>
    <w:rsid w:val="00DD23BD"/>
    <w:rsid w:val="00DD41CD"/>
    <w:rsid w:val="00DD45CA"/>
    <w:rsid w:val="00DD515D"/>
    <w:rsid w:val="00DD5A44"/>
    <w:rsid w:val="00DD76EE"/>
    <w:rsid w:val="00DE17BD"/>
    <w:rsid w:val="00DE17E6"/>
    <w:rsid w:val="00DE442C"/>
    <w:rsid w:val="00DF0245"/>
    <w:rsid w:val="00DF12DB"/>
    <w:rsid w:val="00DF3369"/>
    <w:rsid w:val="00DF39F5"/>
    <w:rsid w:val="00DF3F54"/>
    <w:rsid w:val="00DF53B3"/>
    <w:rsid w:val="00E00882"/>
    <w:rsid w:val="00E00F98"/>
    <w:rsid w:val="00E053C8"/>
    <w:rsid w:val="00E05C7B"/>
    <w:rsid w:val="00E10BB5"/>
    <w:rsid w:val="00E10F25"/>
    <w:rsid w:val="00E1381A"/>
    <w:rsid w:val="00E13E1F"/>
    <w:rsid w:val="00E153D5"/>
    <w:rsid w:val="00E211C7"/>
    <w:rsid w:val="00E21DD3"/>
    <w:rsid w:val="00E2241C"/>
    <w:rsid w:val="00E2293A"/>
    <w:rsid w:val="00E238AD"/>
    <w:rsid w:val="00E23AA4"/>
    <w:rsid w:val="00E23D8F"/>
    <w:rsid w:val="00E23F5A"/>
    <w:rsid w:val="00E245DB"/>
    <w:rsid w:val="00E2715F"/>
    <w:rsid w:val="00E304A3"/>
    <w:rsid w:val="00E309B3"/>
    <w:rsid w:val="00E32A01"/>
    <w:rsid w:val="00E37426"/>
    <w:rsid w:val="00E37A8E"/>
    <w:rsid w:val="00E40598"/>
    <w:rsid w:val="00E41056"/>
    <w:rsid w:val="00E4596D"/>
    <w:rsid w:val="00E5202F"/>
    <w:rsid w:val="00E52FF2"/>
    <w:rsid w:val="00E53287"/>
    <w:rsid w:val="00E54149"/>
    <w:rsid w:val="00E54556"/>
    <w:rsid w:val="00E5455D"/>
    <w:rsid w:val="00E54830"/>
    <w:rsid w:val="00E566EA"/>
    <w:rsid w:val="00E62B4D"/>
    <w:rsid w:val="00E655BA"/>
    <w:rsid w:val="00E65633"/>
    <w:rsid w:val="00E65820"/>
    <w:rsid w:val="00E6710E"/>
    <w:rsid w:val="00E7010D"/>
    <w:rsid w:val="00E734D5"/>
    <w:rsid w:val="00E749A5"/>
    <w:rsid w:val="00E764FB"/>
    <w:rsid w:val="00E76FB4"/>
    <w:rsid w:val="00E77079"/>
    <w:rsid w:val="00E7724F"/>
    <w:rsid w:val="00E81DF7"/>
    <w:rsid w:val="00E8271C"/>
    <w:rsid w:val="00E8329F"/>
    <w:rsid w:val="00E84099"/>
    <w:rsid w:val="00E844D9"/>
    <w:rsid w:val="00E86065"/>
    <w:rsid w:val="00E86951"/>
    <w:rsid w:val="00E87EDF"/>
    <w:rsid w:val="00E90142"/>
    <w:rsid w:val="00E9114E"/>
    <w:rsid w:val="00E91DCF"/>
    <w:rsid w:val="00E964B6"/>
    <w:rsid w:val="00E96D92"/>
    <w:rsid w:val="00E9748A"/>
    <w:rsid w:val="00EA0B2B"/>
    <w:rsid w:val="00EA1284"/>
    <w:rsid w:val="00EA5072"/>
    <w:rsid w:val="00EA52AF"/>
    <w:rsid w:val="00EA59B1"/>
    <w:rsid w:val="00EB0369"/>
    <w:rsid w:val="00EB5717"/>
    <w:rsid w:val="00EB5977"/>
    <w:rsid w:val="00EC28CC"/>
    <w:rsid w:val="00EC297A"/>
    <w:rsid w:val="00EC302F"/>
    <w:rsid w:val="00EC371B"/>
    <w:rsid w:val="00EC3BF7"/>
    <w:rsid w:val="00ED1E4A"/>
    <w:rsid w:val="00ED291E"/>
    <w:rsid w:val="00ED3BC1"/>
    <w:rsid w:val="00ED43F6"/>
    <w:rsid w:val="00ED4FD5"/>
    <w:rsid w:val="00ED559E"/>
    <w:rsid w:val="00ED587B"/>
    <w:rsid w:val="00EE07BD"/>
    <w:rsid w:val="00EE11F9"/>
    <w:rsid w:val="00EE1FA5"/>
    <w:rsid w:val="00EE54C8"/>
    <w:rsid w:val="00EE584C"/>
    <w:rsid w:val="00EE7A68"/>
    <w:rsid w:val="00EF04B2"/>
    <w:rsid w:val="00EF0B05"/>
    <w:rsid w:val="00EF0D82"/>
    <w:rsid w:val="00EF19BB"/>
    <w:rsid w:val="00EF2095"/>
    <w:rsid w:val="00EF6C1F"/>
    <w:rsid w:val="00EF6CFD"/>
    <w:rsid w:val="00F013B9"/>
    <w:rsid w:val="00F0312E"/>
    <w:rsid w:val="00F1029E"/>
    <w:rsid w:val="00F11F3B"/>
    <w:rsid w:val="00F12037"/>
    <w:rsid w:val="00F1302E"/>
    <w:rsid w:val="00F130A1"/>
    <w:rsid w:val="00F15569"/>
    <w:rsid w:val="00F15A19"/>
    <w:rsid w:val="00F21C81"/>
    <w:rsid w:val="00F22B53"/>
    <w:rsid w:val="00F23232"/>
    <w:rsid w:val="00F233D1"/>
    <w:rsid w:val="00F23FC6"/>
    <w:rsid w:val="00F24C9B"/>
    <w:rsid w:val="00F27632"/>
    <w:rsid w:val="00F276BB"/>
    <w:rsid w:val="00F329B6"/>
    <w:rsid w:val="00F33242"/>
    <w:rsid w:val="00F347C2"/>
    <w:rsid w:val="00F362F9"/>
    <w:rsid w:val="00F36657"/>
    <w:rsid w:val="00F3678A"/>
    <w:rsid w:val="00F448F3"/>
    <w:rsid w:val="00F45269"/>
    <w:rsid w:val="00F454F3"/>
    <w:rsid w:val="00F45A14"/>
    <w:rsid w:val="00F46C97"/>
    <w:rsid w:val="00F47A39"/>
    <w:rsid w:val="00F47AE9"/>
    <w:rsid w:val="00F511C6"/>
    <w:rsid w:val="00F53275"/>
    <w:rsid w:val="00F5410E"/>
    <w:rsid w:val="00F54AEA"/>
    <w:rsid w:val="00F57656"/>
    <w:rsid w:val="00F5780E"/>
    <w:rsid w:val="00F62D24"/>
    <w:rsid w:val="00F62E40"/>
    <w:rsid w:val="00F63275"/>
    <w:rsid w:val="00F6423E"/>
    <w:rsid w:val="00F64626"/>
    <w:rsid w:val="00F6481E"/>
    <w:rsid w:val="00F66033"/>
    <w:rsid w:val="00F668AA"/>
    <w:rsid w:val="00F70B6C"/>
    <w:rsid w:val="00F70E7B"/>
    <w:rsid w:val="00F71834"/>
    <w:rsid w:val="00F719ED"/>
    <w:rsid w:val="00F72D9B"/>
    <w:rsid w:val="00F73802"/>
    <w:rsid w:val="00F74350"/>
    <w:rsid w:val="00F7784F"/>
    <w:rsid w:val="00F80BFC"/>
    <w:rsid w:val="00F814A4"/>
    <w:rsid w:val="00F81782"/>
    <w:rsid w:val="00F81D78"/>
    <w:rsid w:val="00F8396E"/>
    <w:rsid w:val="00F844A8"/>
    <w:rsid w:val="00F857C8"/>
    <w:rsid w:val="00F93AB5"/>
    <w:rsid w:val="00F93EB7"/>
    <w:rsid w:val="00F96BC3"/>
    <w:rsid w:val="00FA2979"/>
    <w:rsid w:val="00FA3311"/>
    <w:rsid w:val="00FA3812"/>
    <w:rsid w:val="00FA4AA2"/>
    <w:rsid w:val="00FA5B8A"/>
    <w:rsid w:val="00FA628D"/>
    <w:rsid w:val="00FA6B82"/>
    <w:rsid w:val="00FB0FCB"/>
    <w:rsid w:val="00FB21EA"/>
    <w:rsid w:val="00FB4761"/>
    <w:rsid w:val="00FB55BD"/>
    <w:rsid w:val="00FB73B7"/>
    <w:rsid w:val="00FB7662"/>
    <w:rsid w:val="00FC4173"/>
    <w:rsid w:val="00FC6C67"/>
    <w:rsid w:val="00FD0047"/>
    <w:rsid w:val="00FD0254"/>
    <w:rsid w:val="00FD49F4"/>
    <w:rsid w:val="00FD5D25"/>
    <w:rsid w:val="00FD7E7A"/>
    <w:rsid w:val="00FE0ADA"/>
    <w:rsid w:val="00FE1457"/>
    <w:rsid w:val="00FE1C60"/>
    <w:rsid w:val="00FE2A44"/>
    <w:rsid w:val="00FE339A"/>
    <w:rsid w:val="00FE34DD"/>
    <w:rsid w:val="00FE61D6"/>
    <w:rsid w:val="00FE6204"/>
    <w:rsid w:val="00FE657A"/>
    <w:rsid w:val="00FF1717"/>
    <w:rsid w:val="00FF765C"/>
    <w:rsid w:val="046EED91"/>
    <w:rsid w:val="119DC12C"/>
    <w:rsid w:val="2C67A6B6"/>
    <w:rsid w:val="2DEDE976"/>
    <w:rsid w:val="40C1A476"/>
    <w:rsid w:val="5D9C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75C7A"/>
  <w15:chartTrackingRefBased/>
  <w15:docId w15:val="{4BCE60E2-F4FA-4D26-94B1-9A98DD60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locked="0" w:uiPriority="0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avaden">
    <w:name w:val="Normal"/>
    <w:rsid w:val="00A6176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1">
    <w:name w:val="heading 1"/>
    <w:basedOn w:val="Navaden"/>
    <w:next w:val="Navaden"/>
    <w:link w:val="Naslov1Znak"/>
    <w:uiPriority w:val="9"/>
    <w:locked/>
    <w:rsid w:val="00541E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rFonts w:cs="Arial"/>
      <w:bCs/>
      <w:color w:val="000000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unhideWhenUsed/>
    <w:locked/>
    <w:rsid w:val="00653C1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rFonts w:cs="Arial"/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rFonts w:cs="Arial"/>
      <w:b/>
      <w:szCs w:val="22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15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rFonts w:cs="Arial"/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7"/>
      </w:numPr>
    </w:pPr>
  </w:style>
  <w:style w:type="paragraph" w:styleId="Odstavekseznama">
    <w:name w:val="List Paragraph"/>
    <w:basedOn w:val="Navaden"/>
    <w:link w:val="OdstavekseznamaZnak"/>
    <w:uiPriority w:val="34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 w:cs="Tahoma"/>
      <w:sz w:val="16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rFonts w:cs="Arial"/>
      <w:szCs w:val="22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rFonts w:cs="Arial"/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rFonts w:cs="Arial"/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2"/>
      </w:numPr>
      <w:contextualSpacing/>
    </w:pPr>
    <w:rPr>
      <w:rFonts w:cs="Arial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15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8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4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rFonts w:cs="Arial"/>
      <w:szCs w:val="22"/>
    </w:rPr>
  </w:style>
  <w:style w:type="character" w:customStyle="1" w:styleId="Komentar-sklic">
    <w:name w:val="Komentar - sklic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rFonts w:cs="Arial"/>
      <w:szCs w:val="22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rFonts w:cs="Arial"/>
      <w:szCs w:val="22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character" w:styleId="SledenaHiperpovezava">
    <w:name w:val="FollowedHyperlink"/>
    <w:uiPriority w:val="99"/>
    <w:semiHidden/>
    <w:unhideWhenUsed/>
    <w:locked/>
    <w:rsid w:val="009C407B"/>
    <w:rPr>
      <w:color w:val="954F72"/>
      <w:u w:val="single"/>
    </w:rPr>
  </w:style>
  <w:style w:type="paragraph" w:customStyle="1" w:styleId="odstavek1">
    <w:name w:val="odstavek1"/>
    <w:basedOn w:val="Navaden"/>
    <w:rsid w:val="009C407B"/>
    <w:pPr>
      <w:overflowPunct/>
      <w:autoSpaceDE/>
      <w:autoSpaceDN/>
      <w:adjustRightInd/>
      <w:spacing w:before="240"/>
      <w:ind w:firstLine="1021"/>
      <w:textAlignment w:val="auto"/>
    </w:pPr>
    <w:rPr>
      <w:rFonts w:cs="Arial"/>
      <w:szCs w:val="22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rFonts w:cs="Arial"/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rFonts w:cs="Arial"/>
      <w:szCs w:val="17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rFonts w:cs="Arial"/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3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5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6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11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9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D97FA1"/>
    <w:pPr>
      <w:numPr>
        <w:numId w:val="10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4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3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8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9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</w:rPr>
  </w:style>
  <w:style w:type="paragraph" w:customStyle="1" w:styleId="esegmentc1">
    <w:name w:val="esegment_c1"/>
    <w:basedOn w:val="Navaden"/>
    <w:rsid w:val="009C407B"/>
    <w:pPr>
      <w:overflowPunct/>
      <w:autoSpaceDE/>
      <w:autoSpaceDN/>
      <w:adjustRightInd/>
      <w:spacing w:after="210"/>
      <w:jc w:val="left"/>
      <w:textAlignment w:val="auto"/>
    </w:pPr>
    <w:rPr>
      <w:rFonts w:ascii="Times New Roman" w:hAnsi="Times New Roman"/>
      <w:color w:val="333333"/>
      <w:sz w:val="18"/>
      <w:szCs w:val="18"/>
    </w:rPr>
  </w:style>
  <w:style w:type="paragraph" w:customStyle="1" w:styleId="esegmentp1">
    <w:name w:val="esegment_p1"/>
    <w:basedOn w:val="Navaden"/>
    <w:rsid w:val="009C407B"/>
    <w:pPr>
      <w:overflowPunct/>
      <w:autoSpaceDE/>
      <w:autoSpaceDN/>
      <w:adjustRightInd/>
      <w:spacing w:after="210"/>
      <w:jc w:val="center"/>
      <w:textAlignment w:val="auto"/>
    </w:pPr>
    <w:rPr>
      <w:rFonts w:ascii="Times New Roman" w:hAnsi="Times New Roman"/>
      <w:color w:val="333333"/>
      <w:sz w:val="18"/>
      <w:szCs w:val="18"/>
    </w:rPr>
  </w:style>
  <w:style w:type="character" w:styleId="Pripombasklic">
    <w:name w:val="annotation reference"/>
    <w:basedOn w:val="Privzetapisavaodstavka"/>
    <w:semiHidden/>
    <w:unhideWhenUsed/>
    <w:rsid w:val="000E3DCC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0E3DC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E3DCC"/>
    <w:rPr>
      <w:rFonts w:ascii="Arial" w:eastAsia="Times New Roman" w:hAnsi="Arial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0E3DC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E3DCC"/>
    <w:rPr>
      <w:rFonts w:ascii="Arial" w:eastAsia="Times New Roman" w:hAnsi="Arial"/>
      <w:b/>
      <w:bCs/>
    </w:rPr>
  </w:style>
  <w:style w:type="character" w:customStyle="1" w:styleId="highlight">
    <w:name w:val="highlight"/>
    <w:basedOn w:val="Privzetapisavaodstavka"/>
    <w:rsid w:val="00854870"/>
  </w:style>
  <w:style w:type="character" w:customStyle="1" w:styleId="OdstavekseznamaZnak">
    <w:name w:val="Odstavek seznama Znak"/>
    <w:link w:val="Odstavekseznama"/>
    <w:uiPriority w:val="34"/>
    <w:locked/>
    <w:rsid w:val="00F21C81"/>
    <w:rPr>
      <w:rFonts w:ascii="Arial" w:eastAsia="Times New Roman" w:hAnsi="Arial"/>
      <w:sz w:val="22"/>
      <w:szCs w:val="16"/>
    </w:rPr>
  </w:style>
  <w:style w:type="table" w:styleId="Tabelamrea">
    <w:name w:val="Table Grid"/>
    <w:basedOn w:val="Navadnatabela"/>
    <w:uiPriority w:val="59"/>
    <w:locked/>
    <w:rsid w:val="00F57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0"/>
    <w:rsid w:val="00C55568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svetlamrea1poudarek1">
    <w:name w:val="Grid Table 1 Light Accent 1"/>
    <w:basedOn w:val="Navadnatabela"/>
    <w:uiPriority w:val="46"/>
    <w:rsid w:val="00312967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slov1Znak">
    <w:name w:val="Naslov 1 Znak"/>
    <w:basedOn w:val="Privzetapisavaodstavka"/>
    <w:link w:val="Naslov1"/>
    <w:uiPriority w:val="9"/>
    <w:rsid w:val="00541E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">
    <w:name w:val="TableGrid"/>
    <w:rsid w:val="00541E39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erazreenaomemba">
    <w:name w:val="Unresolved Mention"/>
    <w:basedOn w:val="Privzetapisavaodstavka"/>
    <w:uiPriority w:val="99"/>
    <w:semiHidden/>
    <w:unhideWhenUsed/>
    <w:rsid w:val="009F33CF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F0312E"/>
    <w:rPr>
      <w:rFonts w:ascii="Arial" w:eastAsia="Times New Roman" w:hAnsi="Arial"/>
      <w:sz w:val="22"/>
      <w:szCs w:val="16"/>
    </w:rPr>
  </w:style>
  <w:style w:type="paragraph" w:customStyle="1" w:styleId="Default">
    <w:name w:val="Default"/>
    <w:rsid w:val="00184B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8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zorc\LOCALS~1\Temp\notes6030C8\Template%20NPB-SVZ%20(v.2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BD5B0F9DA9204BBCE75ED4EC097603" ma:contentTypeVersion="7" ma:contentTypeDescription="Ustvari nov dokument." ma:contentTypeScope="" ma:versionID="163082b4dce6c3ed61fcf42df10b8d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83bf157fd3958e37e033ad77f7f68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7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80809D-CE1E-4B5A-83E4-ED2D90A35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AB0501-EDB8-47E8-A906-8607C1658C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D2BF71-21E3-4429-9213-5217F30B05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117D2E-87C5-4549-8D28-1FC1337A82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NPB-SVZ (v.2)</Template>
  <TotalTime>1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Opozorilo: Neuradno prečiščeno besedilo predpisa predstavlja zgolj informativni delovni pripomoček, glede katerega organ ne jamči odškodninsko ali kako drugače</vt:lpstr>
    </vt:vector>
  </TitlesOfParts>
  <Manager/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>Jasmina Brajkovic</dc:creator>
  <cp:keywords/>
  <dc:description/>
  <cp:lastModifiedBy>Urška Petrovčič</cp:lastModifiedBy>
  <cp:revision>3</cp:revision>
  <cp:lastPrinted>2026-07-01T12:38:00Z</cp:lastPrinted>
  <dcterms:created xsi:type="dcterms:W3CDTF">2026-07-02T08:33:00Z</dcterms:created>
  <dcterms:modified xsi:type="dcterms:W3CDTF">2026-07-02T08:35:00Z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6aa449196c4d489b0736322a89a25a743e68ba5f97ceaee3f14e3930d7d398b1</vt:lpwstr>
  </property>
  <property fmtid="{D5CDD505-2E9C-101B-9397-08002B2CF9AE}" pid="3" name="ContentTypeId">
    <vt:lpwstr>0x01010034BD5B0F9DA9204BBCE75ED4EC097603</vt:lpwstr>
  </property>
</Properties>
</file>