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5793" w14:textId="24490ADA" w:rsidR="007D75CF" w:rsidRPr="00202A77" w:rsidRDefault="00862FC9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1C9D42E0" wp14:editId="581B461E">
                <wp:simplePos x="0" y="0"/>
                <wp:positionH relativeFrom="page">
                  <wp:posOffset>1085850</wp:posOffset>
                </wp:positionH>
                <wp:positionV relativeFrom="page">
                  <wp:posOffset>2162174</wp:posOffset>
                </wp:positionV>
                <wp:extent cx="2520315" cy="1400175"/>
                <wp:effectExtent l="0" t="0" r="1333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D5293" w14:textId="77777777" w:rsidR="00A539F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E-DEMOKRACIJA</w:t>
                            </w:r>
                          </w:p>
                          <w:p w14:paraId="0D55AC5E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AC25942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ZAINTERESIRANA STROKOVNA IN DRUGA JAVNOST</w:t>
                            </w:r>
                          </w:p>
                          <w:p w14:paraId="7CE6FAE9" w14:textId="77777777" w:rsidR="00A539F2" w:rsidRDefault="00A539F2" w:rsidP="006D5AD1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42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5pt;margin-top:170.25pt;width:198.45pt;height:110.2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" o:allowoverlap="f" filled="f" stroked="f">
                <v:textbox inset="0,0,0,0">
                  <w:txbxContent>
                    <w:p w14:paraId="2CFD5293" w14:textId="77777777" w:rsidR="00A539F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E-DEMOKRACIJA</w:t>
                      </w:r>
                    </w:p>
                    <w:p w14:paraId="0D55AC5E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</w:p>
                    <w:p w14:paraId="2AC25942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ZAINTERESIRANA STROKOVNA IN DRUGA JAVNOST</w:t>
                      </w:r>
                    </w:p>
                    <w:p w14:paraId="7CE6FAE9" w14:textId="77777777" w:rsidR="00A539F2" w:rsidRDefault="00A539F2" w:rsidP="006D5AD1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bookmarkStart w:id="0" w:name="_Hlk224535789"/>
      <w:r w:rsidR="00E1470E">
        <w:t>007-</w:t>
      </w:r>
      <w:r w:rsidR="00A361D5">
        <w:t>68</w:t>
      </w:r>
      <w:r w:rsidR="003C233C">
        <w:t>/2026</w:t>
      </w:r>
      <w:r w:rsidR="00100C18">
        <w:t>/1</w:t>
      </w:r>
      <w:r w:rsidR="00E1470E">
        <w:t xml:space="preserve"> </w:t>
      </w:r>
      <w:bookmarkEnd w:id="0"/>
      <w:r w:rsidR="00F51EF7">
        <w:t>(146-05)</w:t>
      </w:r>
    </w:p>
    <w:p w14:paraId="53FA68C2" w14:textId="17648BBE" w:rsidR="00862FC9" w:rsidRPr="00202A77" w:rsidRDefault="00C250D5" w:rsidP="00862FC9">
      <w:pPr>
        <w:pStyle w:val="datumtevilka"/>
      </w:pPr>
      <w:r w:rsidRPr="00202A77">
        <w:t xml:space="preserve">Datum: </w:t>
      </w:r>
      <w:r w:rsidRPr="00202A77">
        <w:tab/>
      </w:r>
      <w:r w:rsidR="003C233C">
        <w:t>1</w:t>
      </w:r>
      <w:r w:rsidR="00A361D5">
        <w:t>8</w:t>
      </w:r>
      <w:r w:rsidR="003C233C">
        <w:t>. 3. 2026</w:t>
      </w:r>
      <w:r w:rsidR="00862FC9" w:rsidRPr="00202A77">
        <w:t xml:space="preserve"> </w:t>
      </w:r>
    </w:p>
    <w:p w14:paraId="4891C9D2" w14:textId="77777777" w:rsidR="007D75CF" w:rsidRDefault="007D75CF" w:rsidP="00862FC9">
      <w:pPr>
        <w:pStyle w:val="datumtevilka"/>
      </w:pPr>
    </w:p>
    <w:p w14:paraId="1BF853FC" w14:textId="05085243" w:rsidR="009356E7" w:rsidRDefault="009356E7" w:rsidP="009356E7">
      <w:pPr>
        <w:pStyle w:val="ZADEVA"/>
        <w:jc w:val="both"/>
        <w:rPr>
          <w:lang w:val="sl-SI"/>
        </w:rPr>
      </w:pPr>
      <w:r>
        <w:rPr>
          <w:lang w:val="sl-SI"/>
        </w:rPr>
        <w:t>Z</w:t>
      </w:r>
      <w:r w:rsidRPr="00987305">
        <w:rPr>
          <w:lang w:val="sl-SI"/>
        </w:rPr>
        <w:t xml:space="preserve">adeva: </w:t>
      </w:r>
      <w:r w:rsidRPr="00987305">
        <w:rPr>
          <w:lang w:val="sl-SI"/>
        </w:rPr>
        <w:tab/>
      </w:r>
      <w:bookmarkStart w:id="1" w:name="_Hlk224535383"/>
      <w:bookmarkStart w:id="2" w:name="_Hlk224535818"/>
      <w:r w:rsidR="00513BD1" w:rsidRPr="00725016">
        <w:rPr>
          <w:rFonts w:cs="Arial"/>
          <w:color w:val="000000"/>
          <w:szCs w:val="20"/>
          <w:lang w:val="sl-SI" w:eastAsia="sl-SI"/>
        </w:rPr>
        <w:t>P</w:t>
      </w:r>
      <w:r w:rsidR="00513BD1">
        <w:rPr>
          <w:rFonts w:cs="Arial"/>
          <w:color w:val="000000"/>
          <w:szCs w:val="20"/>
          <w:lang w:val="sl-SI" w:eastAsia="sl-SI"/>
        </w:rPr>
        <w:t xml:space="preserve">ravilnik </w:t>
      </w:r>
      <w:r w:rsidR="00513BD1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A361D5">
        <w:rPr>
          <w:rFonts w:cs="Arial"/>
          <w:color w:val="000000"/>
          <w:szCs w:val="20"/>
          <w:lang w:val="sl-SI" w:eastAsia="sl-SI"/>
        </w:rPr>
        <w:t>štipendijah za delo v policiji</w:t>
      </w:r>
      <w:r w:rsidR="00513BD1">
        <w:rPr>
          <w:rFonts w:cs="Arial"/>
          <w:color w:val="000000"/>
          <w:szCs w:val="20"/>
          <w:lang w:val="sl-SI" w:eastAsia="sl-SI"/>
        </w:rPr>
        <w:t xml:space="preserve"> </w:t>
      </w:r>
      <w:r w:rsidR="00513BD1" w:rsidRPr="00B52D82">
        <w:rPr>
          <w:rFonts w:cs="Arial"/>
          <w:color w:val="000000"/>
          <w:szCs w:val="20"/>
          <w:lang w:val="sl-SI" w:eastAsia="sl-SI"/>
        </w:rPr>
        <w:t>(EVA 202</w:t>
      </w:r>
      <w:r w:rsidR="003C233C">
        <w:rPr>
          <w:rFonts w:cs="Arial"/>
          <w:color w:val="000000"/>
          <w:szCs w:val="20"/>
          <w:lang w:val="sl-SI" w:eastAsia="sl-SI"/>
        </w:rPr>
        <w:t>6</w:t>
      </w:r>
      <w:r w:rsidR="00513BD1" w:rsidRPr="00B52D82">
        <w:rPr>
          <w:rFonts w:cs="Arial"/>
          <w:color w:val="000000"/>
          <w:szCs w:val="20"/>
          <w:lang w:val="sl-SI" w:eastAsia="sl-SI"/>
        </w:rPr>
        <w:t>-1711-</w:t>
      </w:r>
      <w:r w:rsidR="003C233C">
        <w:rPr>
          <w:rFonts w:cs="Arial"/>
          <w:color w:val="000000"/>
          <w:szCs w:val="20"/>
          <w:lang w:val="sl-SI" w:eastAsia="sl-SI"/>
        </w:rPr>
        <w:t>000</w:t>
      </w:r>
      <w:bookmarkEnd w:id="1"/>
      <w:r w:rsidR="00A361D5">
        <w:rPr>
          <w:rFonts w:cs="Arial"/>
          <w:color w:val="000000"/>
          <w:szCs w:val="20"/>
          <w:lang w:val="sl-SI" w:eastAsia="sl-SI"/>
        </w:rPr>
        <w:t>5</w:t>
      </w:r>
      <w:r w:rsidR="00513BD1">
        <w:rPr>
          <w:rFonts w:cs="Arial"/>
          <w:color w:val="000000"/>
          <w:szCs w:val="20"/>
          <w:lang w:val="sl-SI" w:eastAsia="sl-SI"/>
        </w:rPr>
        <w:t>)</w:t>
      </w:r>
      <w:bookmarkEnd w:id="2"/>
      <w:r w:rsidR="00513BD1">
        <w:rPr>
          <w:rFonts w:cs="Arial"/>
          <w:color w:val="000000"/>
          <w:szCs w:val="20"/>
          <w:lang w:val="sl-SI" w:eastAsia="sl-SI"/>
        </w:rPr>
        <w:t xml:space="preserve"> </w:t>
      </w:r>
      <w:r>
        <w:rPr>
          <w:lang w:val="sl-SI"/>
        </w:rPr>
        <w:t xml:space="preserve">– </w:t>
      </w:r>
      <w:r w:rsidR="002D54E2">
        <w:rPr>
          <w:lang w:val="sl-SI"/>
        </w:rPr>
        <w:t>JAVNA OBRAVNAVA</w:t>
      </w:r>
      <w:r>
        <w:rPr>
          <w:lang w:val="sl-SI"/>
        </w:rPr>
        <w:t xml:space="preserve"> </w:t>
      </w:r>
    </w:p>
    <w:p w14:paraId="20BAA418" w14:textId="77777777" w:rsidR="009356E7" w:rsidRDefault="009356E7" w:rsidP="009356E7">
      <w:pPr>
        <w:jc w:val="both"/>
        <w:rPr>
          <w:lang w:val="sl-SI"/>
        </w:rPr>
      </w:pPr>
    </w:p>
    <w:p w14:paraId="3335F361" w14:textId="77777777" w:rsidR="009356E7" w:rsidRPr="0073672A" w:rsidRDefault="009356E7" w:rsidP="006D5AD1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14:paraId="37C68EBB" w14:textId="77777777" w:rsidR="009356E7" w:rsidRPr="0073672A" w:rsidRDefault="009356E7" w:rsidP="006D5AD1">
      <w:pPr>
        <w:jc w:val="both"/>
        <w:rPr>
          <w:lang w:val="sl-SI"/>
        </w:rPr>
      </w:pPr>
    </w:p>
    <w:p w14:paraId="575E6224" w14:textId="000110BD" w:rsidR="006D5AD1" w:rsidRPr="00DD4F9E" w:rsidRDefault="002D54E2" w:rsidP="002A6B03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Ministrstvo za notranje zadeve je pripravilo osnutek predloga </w:t>
      </w:r>
      <w:bookmarkStart w:id="3" w:name="_Hlk224535400"/>
      <w:r w:rsidR="003C233C" w:rsidRPr="00725016">
        <w:rPr>
          <w:rFonts w:cs="Arial"/>
          <w:color w:val="000000"/>
          <w:szCs w:val="20"/>
          <w:lang w:val="sl-SI" w:eastAsia="sl-SI"/>
        </w:rPr>
        <w:t>P</w:t>
      </w:r>
      <w:r w:rsidR="003C233C">
        <w:rPr>
          <w:rFonts w:cs="Arial"/>
          <w:color w:val="000000"/>
          <w:szCs w:val="20"/>
          <w:lang w:val="sl-SI" w:eastAsia="sl-SI"/>
        </w:rPr>
        <w:t xml:space="preserve">ravilnika </w:t>
      </w:r>
      <w:r w:rsidR="003C233C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A361D5">
        <w:rPr>
          <w:rFonts w:cs="Arial"/>
          <w:color w:val="000000"/>
          <w:szCs w:val="20"/>
          <w:lang w:val="sl-SI" w:eastAsia="sl-SI"/>
        </w:rPr>
        <w:t>štipendijah za delo v policiji</w:t>
      </w:r>
      <w:r w:rsidR="003C233C">
        <w:rPr>
          <w:rFonts w:cs="Arial"/>
          <w:color w:val="000000"/>
          <w:szCs w:val="20"/>
          <w:lang w:val="sl-SI" w:eastAsia="sl-SI"/>
        </w:rPr>
        <w:t xml:space="preserve"> </w:t>
      </w:r>
      <w:r w:rsidR="003C233C" w:rsidRPr="00B52D82">
        <w:rPr>
          <w:rFonts w:cs="Arial"/>
          <w:color w:val="000000"/>
          <w:szCs w:val="20"/>
          <w:lang w:val="sl-SI" w:eastAsia="sl-SI"/>
        </w:rPr>
        <w:t>(EVA 202</w:t>
      </w:r>
      <w:r w:rsidR="003C233C">
        <w:rPr>
          <w:rFonts w:cs="Arial"/>
          <w:color w:val="000000"/>
          <w:szCs w:val="20"/>
          <w:lang w:val="sl-SI" w:eastAsia="sl-SI"/>
        </w:rPr>
        <w:t>6</w:t>
      </w:r>
      <w:r w:rsidR="003C233C" w:rsidRPr="00B52D82">
        <w:rPr>
          <w:rFonts w:cs="Arial"/>
          <w:color w:val="000000"/>
          <w:szCs w:val="20"/>
          <w:lang w:val="sl-SI" w:eastAsia="sl-SI"/>
        </w:rPr>
        <w:t>-1711-</w:t>
      </w:r>
      <w:r w:rsidR="003C233C">
        <w:rPr>
          <w:rFonts w:cs="Arial"/>
          <w:color w:val="000000"/>
          <w:szCs w:val="20"/>
          <w:lang w:val="sl-SI" w:eastAsia="sl-SI"/>
        </w:rPr>
        <w:t>000</w:t>
      </w:r>
      <w:r w:rsidR="00A361D5">
        <w:rPr>
          <w:rFonts w:cs="Arial"/>
          <w:color w:val="000000"/>
          <w:szCs w:val="20"/>
          <w:lang w:val="sl-SI" w:eastAsia="sl-SI"/>
        </w:rPr>
        <w:t>5</w:t>
      </w:r>
      <w:r w:rsidR="003C233C">
        <w:rPr>
          <w:rFonts w:cs="Arial"/>
          <w:color w:val="000000"/>
          <w:szCs w:val="20"/>
          <w:lang w:val="sl-SI" w:eastAsia="sl-SI"/>
        </w:rPr>
        <w:t>)</w:t>
      </w:r>
      <w:bookmarkEnd w:id="3"/>
      <w:r w:rsidR="00516F68">
        <w:rPr>
          <w:lang w:val="sl-SI"/>
        </w:rPr>
        <w:t xml:space="preserve">. </w:t>
      </w:r>
    </w:p>
    <w:p w14:paraId="5AE7E07C" w14:textId="77777777" w:rsidR="006D5AD1" w:rsidRDefault="006D5AD1" w:rsidP="006D5AD1">
      <w:pPr>
        <w:jc w:val="both"/>
        <w:rPr>
          <w:lang w:val="sl-SI"/>
        </w:rPr>
      </w:pPr>
    </w:p>
    <w:p w14:paraId="0C9BD3FC" w14:textId="188911F3" w:rsidR="002A6B03" w:rsidRDefault="002D54E2" w:rsidP="002A6B03">
      <w:pPr>
        <w:jc w:val="both"/>
        <w:rPr>
          <w:lang w:val="sl-SI"/>
        </w:rPr>
      </w:pPr>
      <w:r>
        <w:rPr>
          <w:lang w:val="sl-SI"/>
        </w:rPr>
        <w:t xml:space="preserve">Zainteresirana javnost lahko posreduje predloge, komentarje in dopolnitve preko portala e-demokracija ali pa na elektronski naslov </w:t>
      </w:r>
      <w:hyperlink r:id="rId7" w:history="1">
        <w:r w:rsidRPr="00441728">
          <w:rPr>
            <w:rStyle w:val="Hiperpovezava"/>
            <w:lang w:val="sl-SI"/>
          </w:rPr>
          <w:t>gp.mnz@gov.si</w:t>
        </w:r>
      </w:hyperlink>
      <w:r>
        <w:rPr>
          <w:lang w:val="sl-SI"/>
        </w:rPr>
        <w:t xml:space="preserve"> v roku 30 dni od objave na portalu e-demokracija, s pripisom »Pripombe na predlog </w:t>
      </w:r>
      <w:r w:rsidR="00513BD1">
        <w:rPr>
          <w:lang w:val="sl-SI"/>
        </w:rPr>
        <w:t xml:space="preserve">Pravilnika o spremembi Pravilnika </w:t>
      </w:r>
      <w:r w:rsidR="003C233C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3C233C">
        <w:rPr>
          <w:rFonts w:cs="Arial"/>
          <w:color w:val="000000"/>
          <w:szCs w:val="20"/>
          <w:lang w:val="sl-SI" w:eastAsia="sl-SI"/>
        </w:rPr>
        <w:t>spremembah in dopolnitvah Pravilnika o psihološki pomoči in psihološki podpori uslužbencem policije</w:t>
      </w:r>
      <w:r>
        <w:rPr>
          <w:lang w:val="sl-SI"/>
        </w:rPr>
        <w:t>«</w:t>
      </w:r>
      <w:r w:rsidR="00A539F2">
        <w:rPr>
          <w:lang w:val="sl-SI"/>
        </w:rPr>
        <w:t xml:space="preserve">. </w:t>
      </w:r>
    </w:p>
    <w:p w14:paraId="51202358" w14:textId="77777777" w:rsidR="00A539F2" w:rsidRDefault="00A539F2" w:rsidP="002A6B03">
      <w:pPr>
        <w:jc w:val="both"/>
        <w:rPr>
          <w:lang w:val="sl-SI"/>
        </w:rPr>
      </w:pPr>
    </w:p>
    <w:p w14:paraId="58F8B4AB" w14:textId="36977796" w:rsidR="009356E7" w:rsidRDefault="002D54E2" w:rsidP="002A6B03">
      <w:pPr>
        <w:jc w:val="both"/>
        <w:rPr>
          <w:lang w:val="sl-SI"/>
        </w:rPr>
      </w:pPr>
      <w:r>
        <w:rPr>
          <w:lang w:val="sl-SI"/>
        </w:rPr>
        <w:t>Vse prejete predloge in pripombe bomo tekom nadaljnje priprav</w:t>
      </w:r>
      <w:r w:rsidR="00C27B3B">
        <w:rPr>
          <w:lang w:val="sl-SI"/>
        </w:rPr>
        <w:t>e</w:t>
      </w:r>
      <w:r>
        <w:rPr>
          <w:lang w:val="sl-SI"/>
        </w:rPr>
        <w:t xml:space="preserve"> predloga zakona preučili.</w:t>
      </w:r>
    </w:p>
    <w:p w14:paraId="33891FD0" w14:textId="77777777" w:rsidR="00513BD1" w:rsidRDefault="00513BD1" w:rsidP="002A6B03">
      <w:pPr>
        <w:jc w:val="both"/>
        <w:rPr>
          <w:lang w:val="sl-SI"/>
        </w:rPr>
      </w:pPr>
    </w:p>
    <w:p w14:paraId="54F199C6" w14:textId="77777777" w:rsidR="00513BD1" w:rsidRDefault="00513BD1" w:rsidP="002A6B03">
      <w:pPr>
        <w:jc w:val="both"/>
        <w:rPr>
          <w:lang w:val="sl-SI"/>
        </w:rPr>
      </w:pPr>
    </w:p>
    <w:p w14:paraId="7F1DB374" w14:textId="7329E93B" w:rsidR="00513BD1" w:rsidRDefault="00513BD1" w:rsidP="002A6B03">
      <w:pPr>
        <w:jc w:val="both"/>
        <w:rPr>
          <w:lang w:val="sl-SI"/>
        </w:rPr>
      </w:pPr>
      <w:r>
        <w:rPr>
          <w:lang w:val="sl-SI"/>
        </w:rPr>
        <w:t>Lep pozdrav.</w:t>
      </w:r>
    </w:p>
    <w:p w14:paraId="5837EBD2" w14:textId="77777777" w:rsidR="009356E7" w:rsidRPr="00202A77" w:rsidRDefault="009356E7" w:rsidP="00862FC9">
      <w:pPr>
        <w:pStyle w:val="datumtevilka"/>
      </w:pPr>
    </w:p>
    <w:p w14:paraId="745EC01C" w14:textId="77777777" w:rsidR="00862FC9" w:rsidRPr="00862FC9" w:rsidRDefault="00862FC9" w:rsidP="00862FC9">
      <w:pPr>
        <w:rPr>
          <w:lang w:val="sl-SI"/>
        </w:rPr>
      </w:pPr>
    </w:p>
    <w:p w14:paraId="71FCF6CB" w14:textId="77777777" w:rsidR="00F51EF7" w:rsidRPr="00B312EC" w:rsidRDefault="00862FC9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862FC9">
        <w:rPr>
          <w:lang w:val="sl-SI"/>
        </w:rPr>
        <w:tab/>
      </w:r>
      <w:r w:rsidR="00F51EF7" w:rsidRPr="00D43A5D">
        <w:rPr>
          <w:rFonts w:cs="Arial"/>
          <w:szCs w:val="20"/>
          <w:lang w:val="sl-SI"/>
        </w:rPr>
        <w:t xml:space="preserve">dr. Darijo </w:t>
      </w:r>
      <w:proofErr w:type="spellStart"/>
      <w:r w:rsidR="00F51EF7" w:rsidRPr="00D43A5D">
        <w:rPr>
          <w:rFonts w:cs="Arial"/>
          <w:szCs w:val="20"/>
          <w:lang w:val="sl-SI"/>
        </w:rPr>
        <w:t>Levačić</w:t>
      </w:r>
      <w:proofErr w:type="spellEnd"/>
    </w:p>
    <w:p w14:paraId="1094B712" w14:textId="77777777" w:rsidR="00F51EF7" w:rsidRPr="00B312EC" w:rsidRDefault="00F51EF7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B312EC">
        <w:rPr>
          <w:rFonts w:cs="Arial"/>
          <w:szCs w:val="20"/>
          <w:lang w:val="sl-SI"/>
        </w:rPr>
        <w:tab/>
      </w:r>
      <w:r w:rsidRPr="00D43A5D">
        <w:rPr>
          <w:rFonts w:cs="Arial"/>
          <w:szCs w:val="20"/>
          <w:lang w:val="sl-SI"/>
        </w:rPr>
        <w:t>generaln</w:t>
      </w:r>
      <w:r>
        <w:rPr>
          <w:rFonts w:cs="Arial"/>
          <w:szCs w:val="20"/>
          <w:lang w:val="sl-SI"/>
        </w:rPr>
        <w:t>i</w:t>
      </w:r>
      <w:r w:rsidRPr="00D43A5D">
        <w:rPr>
          <w:rFonts w:cs="Arial"/>
          <w:szCs w:val="20"/>
          <w:lang w:val="sl-SI"/>
        </w:rPr>
        <w:t xml:space="preserve"> direktor</w:t>
      </w:r>
    </w:p>
    <w:p w14:paraId="343FE19E" w14:textId="77777777" w:rsidR="00862FC9" w:rsidRPr="00862FC9" w:rsidRDefault="00F51EF7" w:rsidP="00F51EF7">
      <w:pPr>
        <w:tabs>
          <w:tab w:val="left" w:pos="3402"/>
        </w:tabs>
        <w:rPr>
          <w:lang w:val="sl-SI"/>
        </w:rPr>
      </w:pPr>
      <w:r w:rsidRPr="00B312EC">
        <w:rPr>
          <w:rFonts w:cs="Arial"/>
          <w:szCs w:val="20"/>
          <w:lang w:val="sl-SI"/>
        </w:rPr>
        <w:tab/>
        <w:t>sekretar</w:t>
      </w:r>
    </w:p>
    <w:p w14:paraId="11BF2718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6D4B7C23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30CC9D31" w14:textId="77777777" w:rsidR="00513BD1" w:rsidRDefault="00513BD1" w:rsidP="00862FC9">
      <w:pPr>
        <w:jc w:val="both"/>
        <w:rPr>
          <w:rFonts w:cs="Arial"/>
          <w:szCs w:val="20"/>
          <w:lang w:val="sl-SI"/>
        </w:rPr>
      </w:pPr>
    </w:p>
    <w:p w14:paraId="03E6424E" w14:textId="78D57A95" w:rsidR="00862FC9" w:rsidRPr="00862FC9" w:rsidRDefault="00862FC9" w:rsidP="00862FC9">
      <w:pPr>
        <w:jc w:val="both"/>
        <w:rPr>
          <w:rFonts w:cs="Arial"/>
          <w:szCs w:val="20"/>
          <w:lang w:val="sl-SI"/>
        </w:rPr>
      </w:pPr>
      <w:r w:rsidRPr="00862FC9">
        <w:rPr>
          <w:rFonts w:cs="Arial"/>
          <w:szCs w:val="20"/>
          <w:lang w:val="sl-SI"/>
        </w:rPr>
        <w:t>Priloga:</w:t>
      </w:r>
    </w:p>
    <w:p w14:paraId="5DA84CF5" w14:textId="7A79D55D" w:rsidR="002A6B03" w:rsidRPr="00513BD1" w:rsidRDefault="009B4930" w:rsidP="00197DA5">
      <w:pPr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513BD1">
        <w:rPr>
          <w:rFonts w:cs="Arial"/>
          <w:szCs w:val="20"/>
          <w:lang w:val="sl-SI"/>
        </w:rPr>
        <w:t xml:space="preserve">osnutek </w:t>
      </w:r>
      <w:r w:rsidR="00862FC9" w:rsidRPr="00513BD1">
        <w:rPr>
          <w:rFonts w:cs="Arial"/>
          <w:szCs w:val="20"/>
          <w:lang w:val="sl-SI"/>
        </w:rPr>
        <w:t>predlog</w:t>
      </w:r>
      <w:r w:rsidR="006D5AD1" w:rsidRPr="00513BD1">
        <w:rPr>
          <w:rFonts w:cs="Arial"/>
          <w:szCs w:val="20"/>
          <w:lang w:val="sl-SI"/>
        </w:rPr>
        <w:t>a</w:t>
      </w:r>
      <w:r w:rsidR="00862FC9" w:rsidRPr="00513BD1">
        <w:rPr>
          <w:rFonts w:cs="Arial"/>
          <w:szCs w:val="20"/>
          <w:lang w:val="sl-SI"/>
        </w:rPr>
        <w:t xml:space="preserve"> </w:t>
      </w:r>
      <w:r w:rsidR="00513BD1">
        <w:rPr>
          <w:rFonts w:cs="Arial"/>
          <w:szCs w:val="20"/>
          <w:lang w:val="sl-SI"/>
        </w:rPr>
        <w:t>pravilnika</w:t>
      </w:r>
    </w:p>
    <w:sectPr w:rsidR="002A6B03" w:rsidRPr="00513BD1" w:rsidSect="00BF1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1A84" w14:textId="77777777" w:rsidR="00015EAC" w:rsidRDefault="00015EAC">
      <w:r>
        <w:separator/>
      </w:r>
    </w:p>
  </w:endnote>
  <w:endnote w:type="continuationSeparator" w:id="0">
    <w:p w14:paraId="4F380DBB" w14:textId="77777777" w:rsidR="00015EAC" w:rsidRDefault="000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14AE" w14:textId="77777777" w:rsidR="00A85EDE" w:rsidRDefault="00A85E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E024" w14:textId="77777777" w:rsidR="00A85EDE" w:rsidRDefault="00A85ED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86EE" w14:textId="77777777" w:rsidR="00A85EDE" w:rsidRDefault="00A85E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F76F" w14:textId="77777777" w:rsidR="00015EAC" w:rsidRDefault="00015EAC">
      <w:r>
        <w:separator/>
      </w:r>
    </w:p>
  </w:footnote>
  <w:footnote w:type="continuationSeparator" w:id="0">
    <w:p w14:paraId="400DEF78" w14:textId="77777777" w:rsidR="00015EAC" w:rsidRDefault="0001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424" w14:textId="77777777" w:rsidR="00A85EDE" w:rsidRDefault="00A85E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32D8" w14:textId="77777777" w:rsidR="00A85EDE" w:rsidRDefault="00A85ED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A1BE" w14:textId="77777777" w:rsidR="00A770A6" w:rsidRPr="008F3500" w:rsidRDefault="00862FC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792B6E2" wp14:editId="527F01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599055" cy="683260"/>
          <wp:effectExtent l="0" t="0" r="0" b="0"/>
          <wp:wrapNone/>
          <wp:docPr id="27" name="Slika 27" descr="DPD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PD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7C8440" wp14:editId="5CEA8BA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DB6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Mr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E4Agys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BF189C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BF189C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F189C">
      <w:rPr>
        <w:rFonts w:cs="Arial"/>
        <w:sz w:val="16"/>
        <w:lang w:val="sl-SI"/>
      </w:rPr>
      <w:t>01 428 56 68</w:t>
    </w:r>
  </w:p>
  <w:p w14:paraId="0C55C44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F189C">
      <w:rPr>
        <w:rFonts w:cs="Arial"/>
        <w:sz w:val="16"/>
        <w:lang w:val="sl-SI"/>
      </w:rPr>
      <w:t>dpdvn.mnz@gov.si</w:t>
    </w:r>
  </w:p>
  <w:p w14:paraId="5156970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B2B11">
      <w:rPr>
        <w:rFonts w:cs="Arial"/>
        <w:sz w:val="16"/>
        <w:lang w:val="sl-SI"/>
      </w:rPr>
      <w:t>www.</w:t>
    </w:r>
    <w:r w:rsidR="00BF189C">
      <w:rPr>
        <w:rFonts w:cs="Arial"/>
        <w:sz w:val="16"/>
        <w:lang w:val="sl-SI"/>
      </w:rPr>
      <w:t>gov.si</w:t>
    </w:r>
  </w:p>
  <w:p w14:paraId="01EBCD5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B63FD5"/>
    <w:multiLevelType w:val="hybridMultilevel"/>
    <w:tmpl w:val="C70E0B0C"/>
    <w:lvl w:ilvl="0" w:tplc="7C7074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C"/>
    <w:multiLevelType w:val="hybridMultilevel"/>
    <w:tmpl w:val="CEA07820"/>
    <w:lvl w:ilvl="0" w:tplc="A8D0A12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087982"/>
    <w:multiLevelType w:val="hybridMultilevel"/>
    <w:tmpl w:val="02444E50"/>
    <w:lvl w:ilvl="0" w:tplc="2D86D9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167178">
    <w:abstractNumId w:val="8"/>
  </w:num>
  <w:num w:numId="2" w16cid:durableId="1239822297">
    <w:abstractNumId w:val="2"/>
  </w:num>
  <w:num w:numId="3" w16cid:durableId="1662387194">
    <w:abstractNumId w:val="6"/>
  </w:num>
  <w:num w:numId="4" w16cid:durableId="879631962">
    <w:abstractNumId w:val="0"/>
  </w:num>
  <w:num w:numId="5" w16cid:durableId="795762209">
    <w:abstractNumId w:val="1"/>
  </w:num>
  <w:num w:numId="6" w16cid:durableId="173686876">
    <w:abstractNumId w:val="3"/>
  </w:num>
  <w:num w:numId="7" w16cid:durableId="1912151435">
    <w:abstractNumId w:val="4"/>
  </w:num>
  <w:num w:numId="8" w16cid:durableId="1342391274">
    <w:abstractNumId w:val="5"/>
  </w:num>
  <w:num w:numId="9" w16cid:durableId="1714230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FC9"/>
    <w:rsid w:val="0000426A"/>
    <w:rsid w:val="00015EAC"/>
    <w:rsid w:val="00023A88"/>
    <w:rsid w:val="00093DDB"/>
    <w:rsid w:val="000A7238"/>
    <w:rsid w:val="000B4CD9"/>
    <w:rsid w:val="000F5B9C"/>
    <w:rsid w:val="00100C18"/>
    <w:rsid w:val="0011041D"/>
    <w:rsid w:val="001357B2"/>
    <w:rsid w:val="00170F5D"/>
    <w:rsid w:val="0017478F"/>
    <w:rsid w:val="00202A77"/>
    <w:rsid w:val="0024225A"/>
    <w:rsid w:val="00271CE5"/>
    <w:rsid w:val="002771A6"/>
    <w:rsid w:val="00282020"/>
    <w:rsid w:val="002919F4"/>
    <w:rsid w:val="002955C8"/>
    <w:rsid w:val="002A2B69"/>
    <w:rsid w:val="002A6B03"/>
    <w:rsid w:val="002C6CAC"/>
    <w:rsid w:val="002D54E2"/>
    <w:rsid w:val="002E79A2"/>
    <w:rsid w:val="00304921"/>
    <w:rsid w:val="00310094"/>
    <w:rsid w:val="00335C33"/>
    <w:rsid w:val="003606D0"/>
    <w:rsid w:val="003636BF"/>
    <w:rsid w:val="00371442"/>
    <w:rsid w:val="003845B4"/>
    <w:rsid w:val="00387B1A"/>
    <w:rsid w:val="003C233C"/>
    <w:rsid w:val="003C5EE5"/>
    <w:rsid w:val="003E1C74"/>
    <w:rsid w:val="003F7066"/>
    <w:rsid w:val="00403A15"/>
    <w:rsid w:val="00431D3D"/>
    <w:rsid w:val="004474EC"/>
    <w:rsid w:val="00463503"/>
    <w:rsid w:val="004657EE"/>
    <w:rsid w:val="0047765F"/>
    <w:rsid w:val="0049409C"/>
    <w:rsid w:val="004B2B11"/>
    <w:rsid w:val="004D01DA"/>
    <w:rsid w:val="00510796"/>
    <w:rsid w:val="00513BD1"/>
    <w:rsid w:val="005166CF"/>
    <w:rsid w:val="00516F68"/>
    <w:rsid w:val="00526246"/>
    <w:rsid w:val="00531204"/>
    <w:rsid w:val="0054600E"/>
    <w:rsid w:val="00567106"/>
    <w:rsid w:val="0059661F"/>
    <w:rsid w:val="005B35E0"/>
    <w:rsid w:val="005B465A"/>
    <w:rsid w:val="005E1BA5"/>
    <w:rsid w:val="005E1D3C"/>
    <w:rsid w:val="005F4B22"/>
    <w:rsid w:val="00625AE6"/>
    <w:rsid w:val="00632253"/>
    <w:rsid w:val="00634AED"/>
    <w:rsid w:val="00642714"/>
    <w:rsid w:val="006455CE"/>
    <w:rsid w:val="006512C9"/>
    <w:rsid w:val="00655841"/>
    <w:rsid w:val="006A4BCB"/>
    <w:rsid w:val="006D1B4E"/>
    <w:rsid w:val="006D5AD1"/>
    <w:rsid w:val="00733017"/>
    <w:rsid w:val="00771BF9"/>
    <w:rsid w:val="00783310"/>
    <w:rsid w:val="0078690C"/>
    <w:rsid w:val="007A4A6D"/>
    <w:rsid w:val="007D1BCF"/>
    <w:rsid w:val="007D29E8"/>
    <w:rsid w:val="007D70D2"/>
    <w:rsid w:val="007D75CF"/>
    <w:rsid w:val="007E0440"/>
    <w:rsid w:val="007E6DC5"/>
    <w:rsid w:val="00852EB4"/>
    <w:rsid w:val="00862FC9"/>
    <w:rsid w:val="008729A4"/>
    <w:rsid w:val="00874206"/>
    <w:rsid w:val="0088043C"/>
    <w:rsid w:val="00884889"/>
    <w:rsid w:val="008906C9"/>
    <w:rsid w:val="00892B4C"/>
    <w:rsid w:val="008C5738"/>
    <w:rsid w:val="008D04F0"/>
    <w:rsid w:val="008E3FB2"/>
    <w:rsid w:val="008F3500"/>
    <w:rsid w:val="009031A6"/>
    <w:rsid w:val="00924E3C"/>
    <w:rsid w:val="009356E7"/>
    <w:rsid w:val="009612BB"/>
    <w:rsid w:val="009B4930"/>
    <w:rsid w:val="009C740A"/>
    <w:rsid w:val="00A125C5"/>
    <w:rsid w:val="00A21374"/>
    <w:rsid w:val="00A2451C"/>
    <w:rsid w:val="00A361D5"/>
    <w:rsid w:val="00A539F2"/>
    <w:rsid w:val="00A57486"/>
    <w:rsid w:val="00A65EE7"/>
    <w:rsid w:val="00A70133"/>
    <w:rsid w:val="00A72E0B"/>
    <w:rsid w:val="00A770A6"/>
    <w:rsid w:val="00A813B1"/>
    <w:rsid w:val="00A839F8"/>
    <w:rsid w:val="00A85EDE"/>
    <w:rsid w:val="00AB36C4"/>
    <w:rsid w:val="00AB5A10"/>
    <w:rsid w:val="00AC32B2"/>
    <w:rsid w:val="00AD65C8"/>
    <w:rsid w:val="00B17141"/>
    <w:rsid w:val="00B31575"/>
    <w:rsid w:val="00B8547D"/>
    <w:rsid w:val="00B96D3F"/>
    <w:rsid w:val="00BF189C"/>
    <w:rsid w:val="00BF1F40"/>
    <w:rsid w:val="00C04118"/>
    <w:rsid w:val="00C06476"/>
    <w:rsid w:val="00C250D5"/>
    <w:rsid w:val="00C27B3B"/>
    <w:rsid w:val="00C3310F"/>
    <w:rsid w:val="00C35666"/>
    <w:rsid w:val="00C871DF"/>
    <w:rsid w:val="00C92898"/>
    <w:rsid w:val="00CA4340"/>
    <w:rsid w:val="00CB775E"/>
    <w:rsid w:val="00CE5238"/>
    <w:rsid w:val="00CE7514"/>
    <w:rsid w:val="00D13336"/>
    <w:rsid w:val="00D248DE"/>
    <w:rsid w:val="00D45591"/>
    <w:rsid w:val="00D76D6C"/>
    <w:rsid w:val="00D8542D"/>
    <w:rsid w:val="00DC6A71"/>
    <w:rsid w:val="00DD4F9E"/>
    <w:rsid w:val="00DE7FA9"/>
    <w:rsid w:val="00E0357D"/>
    <w:rsid w:val="00E1470E"/>
    <w:rsid w:val="00E70EA0"/>
    <w:rsid w:val="00E81800"/>
    <w:rsid w:val="00EA6FC2"/>
    <w:rsid w:val="00ED1C3E"/>
    <w:rsid w:val="00F240BB"/>
    <w:rsid w:val="00F51EF7"/>
    <w:rsid w:val="00F57FED"/>
    <w:rsid w:val="00F80F01"/>
    <w:rsid w:val="00FD2E72"/>
    <w:rsid w:val="00FF5E4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806CD83"/>
  <w15:chartTrackingRefBased/>
  <w15:docId w15:val="{98B1132C-DA1B-4BC7-8F50-57B6820D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62FC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6D5AD1"/>
    <w:pPr>
      <w:ind w:left="708"/>
    </w:pPr>
    <w:rPr>
      <w:lang w:val="sl-SI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6D5AD1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nz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enc\Downloads\DPDVN%20(1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DPDVN (11)</Template>
  <TotalTime>3</TotalTime>
  <Pages>1</Pages>
  <Words>109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Sebastjan Prosenc</dc:creator>
  <cp:keywords/>
  <cp:lastModifiedBy>Ministrstvo za notranje zadeve</cp:lastModifiedBy>
  <cp:revision>2</cp:revision>
  <cp:lastPrinted>2011-12-23T11:14:00Z</cp:lastPrinted>
  <dcterms:created xsi:type="dcterms:W3CDTF">2026-03-18T06:20:00Z</dcterms:created>
  <dcterms:modified xsi:type="dcterms:W3CDTF">2026-03-18T06:20:00Z</dcterms:modified>
</cp:coreProperties>
</file>