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B15F6" w14:textId="0727A50D" w:rsidR="0067667E" w:rsidRDefault="00523D6C" w:rsidP="00B7272C">
      <w:pPr>
        <w:pStyle w:val="datumtevilka"/>
        <w:spacing w:line="240" w:lineRule="auto"/>
        <w:rPr>
          <w:rFonts w:cs="Arial"/>
        </w:rPr>
      </w:pPr>
      <w:r w:rsidRPr="00B7272C">
        <w:rPr>
          <w:rFonts w:cs="Arial"/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604C96BD" wp14:editId="753FB31D">
                <wp:simplePos x="0" y="0"/>
                <wp:positionH relativeFrom="margin">
                  <wp:align>left</wp:align>
                </wp:positionH>
                <wp:positionV relativeFrom="page">
                  <wp:posOffset>2162175</wp:posOffset>
                </wp:positionV>
                <wp:extent cx="2520315" cy="1214438"/>
                <wp:effectExtent l="0" t="0" r="13335" b="508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2144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A7CBFA" w14:textId="77777777" w:rsidR="00CB1C9B" w:rsidRDefault="00CB1C9B" w:rsidP="007D75CF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C96BD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0.25pt;width:198.45pt;height:95.65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" o:allowoverlap="f" filled="f" stroked="f">
                <v:textbox inset="0,0,0,0">
                  <w:txbxContent>
                    <w:p w14:paraId="60A7CBFA" w14:textId="77777777" w:rsidR="00CB1C9B" w:rsidRDefault="00CB1C9B" w:rsidP="007D75CF"/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B7272C">
        <w:rPr>
          <w:rFonts w:cs="Arial"/>
        </w:rPr>
        <w:t xml:space="preserve">Številka: </w:t>
      </w:r>
      <w:r w:rsidR="007D75CF" w:rsidRPr="00B7272C">
        <w:rPr>
          <w:rFonts w:cs="Arial"/>
        </w:rPr>
        <w:tab/>
      </w:r>
      <w:r w:rsidR="00BB0D01">
        <w:rPr>
          <w:rFonts w:cs="Arial"/>
        </w:rPr>
        <w:t>007</w:t>
      </w:r>
      <w:r w:rsidR="009554CF">
        <w:rPr>
          <w:rFonts w:cs="Arial"/>
        </w:rPr>
        <w:t>-17/2026-1</w:t>
      </w:r>
    </w:p>
    <w:p w14:paraId="7FBF3E89" w14:textId="0439E5A6" w:rsidR="007D75CF" w:rsidRPr="00B7272C" w:rsidRDefault="00C250D5" w:rsidP="00B7272C">
      <w:pPr>
        <w:pStyle w:val="datumtevilka"/>
        <w:spacing w:line="240" w:lineRule="auto"/>
        <w:rPr>
          <w:rFonts w:cs="Arial"/>
        </w:rPr>
      </w:pPr>
      <w:r w:rsidRPr="00B7272C">
        <w:rPr>
          <w:rFonts w:cs="Arial"/>
        </w:rPr>
        <w:t xml:space="preserve">Datum: </w:t>
      </w:r>
      <w:r w:rsidRPr="00B7272C">
        <w:rPr>
          <w:rFonts w:cs="Arial"/>
        </w:rPr>
        <w:tab/>
      </w:r>
      <w:r w:rsidR="00444F77">
        <w:rPr>
          <w:rFonts w:cs="Arial"/>
        </w:rPr>
        <w:t>30</w:t>
      </w:r>
      <w:r w:rsidR="00E42BE4" w:rsidRPr="00B7272C">
        <w:rPr>
          <w:rFonts w:cs="Arial"/>
        </w:rPr>
        <w:t xml:space="preserve">. </w:t>
      </w:r>
      <w:r w:rsidR="00444F77">
        <w:rPr>
          <w:rFonts w:cs="Arial"/>
        </w:rPr>
        <w:t>1</w:t>
      </w:r>
      <w:r w:rsidR="00523D6C" w:rsidRPr="00B7272C">
        <w:rPr>
          <w:rFonts w:cs="Arial"/>
        </w:rPr>
        <w:t>. 202</w:t>
      </w:r>
      <w:r w:rsidR="00444F77">
        <w:rPr>
          <w:rFonts w:cs="Arial"/>
        </w:rPr>
        <w:t>6</w:t>
      </w:r>
    </w:p>
    <w:p w14:paraId="66CF0D85" w14:textId="77777777" w:rsidR="007D75CF" w:rsidRPr="00B7272C" w:rsidRDefault="007D75CF" w:rsidP="00B7272C">
      <w:pPr>
        <w:spacing w:line="240" w:lineRule="auto"/>
        <w:rPr>
          <w:rFonts w:cs="Arial"/>
          <w:szCs w:val="20"/>
        </w:rPr>
      </w:pPr>
    </w:p>
    <w:p w14:paraId="3B17F6C0" w14:textId="77777777" w:rsidR="00910331" w:rsidRDefault="00910331" w:rsidP="00B7272C">
      <w:pPr>
        <w:spacing w:line="240" w:lineRule="auto"/>
        <w:rPr>
          <w:rFonts w:cs="Arial"/>
          <w:szCs w:val="20"/>
        </w:rPr>
      </w:pPr>
    </w:p>
    <w:p w14:paraId="0161E955" w14:textId="28EF1E1A" w:rsidR="00910331" w:rsidRPr="00910331" w:rsidRDefault="00910331" w:rsidP="00910331">
      <w:pPr>
        <w:pStyle w:val="ZADEVA"/>
        <w:spacing w:line="240" w:lineRule="auto"/>
        <w:jc w:val="both"/>
        <w:rPr>
          <w:rFonts w:cs="Arial"/>
          <w:szCs w:val="20"/>
          <w:lang w:val="sl-SI"/>
        </w:rPr>
      </w:pPr>
      <w:r w:rsidRPr="00166C09">
        <w:rPr>
          <w:rFonts w:cs="Arial"/>
          <w:szCs w:val="20"/>
          <w:lang w:val="sl-SI"/>
        </w:rPr>
        <w:t xml:space="preserve">Zadeva: </w:t>
      </w:r>
      <w:r w:rsidRPr="00910331">
        <w:rPr>
          <w:rFonts w:cs="Arial"/>
          <w:szCs w:val="20"/>
          <w:lang w:val="sl-SI"/>
        </w:rPr>
        <w:tab/>
      </w:r>
      <w:r w:rsidR="0018268A" w:rsidRPr="0018268A">
        <w:rPr>
          <w:rFonts w:cs="Arial"/>
          <w:szCs w:val="20"/>
          <w:lang w:val="sl-SI"/>
        </w:rPr>
        <w:t xml:space="preserve">Osnutek </w:t>
      </w:r>
      <w:bookmarkStart w:id="0" w:name="_Hlk161731375"/>
      <w:r w:rsidR="00444F77">
        <w:rPr>
          <w:rFonts w:cs="Arial"/>
          <w:szCs w:val="20"/>
          <w:lang w:val="sl-SI"/>
        </w:rPr>
        <w:t xml:space="preserve">Uredbe </w:t>
      </w:r>
      <w:r w:rsidR="00DC0EFD">
        <w:rPr>
          <w:rFonts w:cs="Arial"/>
          <w:szCs w:val="20"/>
          <w:lang w:val="sl-SI"/>
        </w:rPr>
        <w:t>o nadomestilu dobaviteljem</w:t>
      </w:r>
      <w:r w:rsidR="00694DAD">
        <w:rPr>
          <w:rFonts w:cs="Arial"/>
          <w:szCs w:val="20"/>
          <w:lang w:val="sl-SI"/>
        </w:rPr>
        <w:t xml:space="preserve"> električne energije</w:t>
      </w:r>
      <w:r w:rsidR="002B2A60">
        <w:rPr>
          <w:rFonts w:cs="Arial"/>
          <w:szCs w:val="20"/>
          <w:lang w:val="sl-SI"/>
        </w:rPr>
        <w:t xml:space="preserve"> za </w:t>
      </w:r>
      <w:r w:rsidR="00DC0EFD">
        <w:rPr>
          <w:rFonts w:cs="Arial"/>
          <w:szCs w:val="20"/>
          <w:lang w:val="sl-SI"/>
        </w:rPr>
        <w:t xml:space="preserve"> </w:t>
      </w:r>
      <w:r w:rsidR="002B2A60" w:rsidRPr="002B2A60">
        <w:rPr>
          <w:rFonts w:cs="Arial"/>
          <w:szCs w:val="20"/>
          <w:lang w:val="sl-SI"/>
        </w:rPr>
        <w:t>dobav</w:t>
      </w:r>
      <w:r w:rsidR="00B32904">
        <w:rPr>
          <w:rFonts w:cs="Arial"/>
          <w:szCs w:val="20"/>
          <w:lang w:val="sl-SI"/>
        </w:rPr>
        <w:t>o</w:t>
      </w:r>
      <w:r w:rsidR="002F5C1B">
        <w:rPr>
          <w:rFonts w:cs="Arial"/>
          <w:szCs w:val="20"/>
          <w:lang w:val="sl-SI"/>
        </w:rPr>
        <w:t xml:space="preserve"> gospodinjskim</w:t>
      </w:r>
      <w:r w:rsidR="002B2A60" w:rsidRPr="002B2A60">
        <w:rPr>
          <w:rFonts w:cs="Arial"/>
          <w:szCs w:val="20"/>
          <w:lang w:val="sl-SI"/>
        </w:rPr>
        <w:t xml:space="preserve"> </w:t>
      </w:r>
      <w:r w:rsidR="00B32904">
        <w:rPr>
          <w:rFonts w:cs="Arial"/>
          <w:szCs w:val="20"/>
          <w:lang w:val="sl-SI"/>
        </w:rPr>
        <w:t>o</w:t>
      </w:r>
      <w:r w:rsidR="002B2A60" w:rsidRPr="002B2A60">
        <w:rPr>
          <w:rFonts w:cs="Arial"/>
          <w:szCs w:val="20"/>
          <w:lang w:val="sl-SI"/>
        </w:rPr>
        <w:t>djemalcem</w:t>
      </w:r>
      <w:r w:rsidR="00B32904">
        <w:rPr>
          <w:rFonts w:cs="Arial"/>
          <w:szCs w:val="20"/>
          <w:lang w:val="sl-SI"/>
        </w:rPr>
        <w:t xml:space="preserve"> s samooskrbo </w:t>
      </w:r>
      <w:r w:rsidR="002B2A60" w:rsidRPr="002B2A60">
        <w:rPr>
          <w:rFonts w:cs="Arial"/>
          <w:szCs w:val="20"/>
          <w:lang w:val="sl-SI"/>
        </w:rPr>
        <w:t xml:space="preserve">z letnim </w:t>
      </w:r>
      <w:proofErr w:type="spellStart"/>
      <w:r w:rsidR="002B2A60" w:rsidRPr="002B2A60">
        <w:rPr>
          <w:rFonts w:cs="Arial"/>
          <w:szCs w:val="20"/>
          <w:lang w:val="sl-SI"/>
        </w:rPr>
        <w:t>netiranjem</w:t>
      </w:r>
      <w:proofErr w:type="spellEnd"/>
      <w:r w:rsidR="002B2A60" w:rsidRPr="002B2A60">
        <w:rPr>
          <w:rFonts w:cs="Arial"/>
          <w:szCs w:val="20"/>
          <w:lang w:val="sl-SI"/>
        </w:rPr>
        <w:t xml:space="preserve"> </w:t>
      </w:r>
      <w:bookmarkEnd w:id="0"/>
      <w:r w:rsidR="0018268A" w:rsidRPr="0018268A">
        <w:rPr>
          <w:rFonts w:cs="Arial"/>
          <w:szCs w:val="20"/>
          <w:lang w:val="sl-SI"/>
        </w:rPr>
        <w:t xml:space="preserve">(EVA </w:t>
      </w:r>
      <w:r w:rsidR="001B1AAA">
        <w:rPr>
          <w:rFonts w:cs="Arial"/>
          <w:szCs w:val="20"/>
          <w:lang w:val="sl-SI"/>
        </w:rPr>
        <w:t>2026-2570-0002</w:t>
      </w:r>
      <w:r w:rsidR="0018268A" w:rsidRPr="0018268A">
        <w:rPr>
          <w:rFonts w:cs="Arial"/>
          <w:szCs w:val="20"/>
          <w:lang w:val="sl-SI"/>
        </w:rPr>
        <w:t>) – v javno obravnavo</w:t>
      </w:r>
    </w:p>
    <w:p w14:paraId="244108B2" w14:textId="77777777" w:rsidR="00910331" w:rsidRPr="00166C09" w:rsidRDefault="00910331" w:rsidP="00910331">
      <w:pPr>
        <w:spacing w:line="240" w:lineRule="auto"/>
        <w:rPr>
          <w:rFonts w:cs="Arial"/>
          <w:szCs w:val="20"/>
        </w:rPr>
      </w:pPr>
    </w:p>
    <w:p w14:paraId="6DF74B96" w14:textId="77777777" w:rsidR="00910331" w:rsidRPr="00166C09" w:rsidRDefault="00910331" w:rsidP="00910331">
      <w:pPr>
        <w:spacing w:line="240" w:lineRule="auto"/>
        <w:rPr>
          <w:rFonts w:cs="Arial"/>
          <w:szCs w:val="20"/>
        </w:rPr>
      </w:pPr>
    </w:p>
    <w:p w14:paraId="431BA44D" w14:textId="77777777" w:rsidR="00910331" w:rsidRDefault="00910331" w:rsidP="00910331">
      <w:pPr>
        <w:spacing w:line="240" w:lineRule="auto"/>
        <w:rPr>
          <w:rFonts w:cs="Arial"/>
          <w:szCs w:val="20"/>
        </w:rPr>
      </w:pPr>
      <w:r w:rsidRPr="00166C09">
        <w:rPr>
          <w:rFonts w:cs="Arial"/>
          <w:szCs w:val="20"/>
        </w:rPr>
        <w:t>Spoštovani!</w:t>
      </w:r>
    </w:p>
    <w:p w14:paraId="0EB999D2" w14:textId="77777777" w:rsidR="00962881" w:rsidRPr="00166C09" w:rsidRDefault="00962881" w:rsidP="00910331">
      <w:pPr>
        <w:spacing w:line="240" w:lineRule="auto"/>
        <w:rPr>
          <w:rFonts w:cs="Arial"/>
          <w:szCs w:val="20"/>
        </w:rPr>
      </w:pPr>
    </w:p>
    <w:p w14:paraId="167B084C" w14:textId="77777777" w:rsidR="00910331" w:rsidRPr="00166C09" w:rsidRDefault="00910331" w:rsidP="00910331">
      <w:pPr>
        <w:spacing w:line="240" w:lineRule="auto"/>
        <w:jc w:val="both"/>
        <w:rPr>
          <w:rFonts w:cs="Arial"/>
          <w:szCs w:val="20"/>
        </w:rPr>
      </w:pPr>
    </w:p>
    <w:p w14:paraId="08FA1BC9" w14:textId="59FFA63A" w:rsidR="00910331" w:rsidRPr="00CF568E" w:rsidRDefault="00910331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eastAsia="Calibri" w:cs="Arial"/>
          <w:szCs w:val="20"/>
        </w:rPr>
        <w:t xml:space="preserve">Vabimo vas k oddaji pripomb in predlogov na </w:t>
      </w:r>
      <w:r w:rsidRPr="00CF568E">
        <w:rPr>
          <w:rFonts w:eastAsia="Calibri" w:cs="Arial"/>
          <w:szCs w:val="20"/>
        </w:rPr>
        <w:t>osnutek</w:t>
      </w:r>
      <w:r w:rsidR="0018268A" w:rsidRPr="0018268A">
        <w:t xml:space="preserve"> </w:t>
      </w:r>
      <w:r w:rsidR="002F5C1B" w:rsidRPr="002F5C1B">
        <w:rPr>
          <w:rFonts w:eastAsia="Calibri" w:cs="Arial"/>
          <w:szCs w:val="20"/>
        </w:rPr>
        <w:t xml:space="preserve">Uredbe o nadomestilu dobaviteljem električne energije za  dobavo gospodinjskim odjemalcem s samooskrbo z letnim </w:t>
      </w:r>
      <w:proofErr w:type="spellStart"/>
      <w:r w:rsidR="002F5C1B" w:rsidRPr="002F5C1B">
        <w:rPr>
          <w:rFonts w:eastAsia="Calibri" w:cs="Arial"/>
          <w:szCs w:val="20"/>
        </w:rPr>
        <w:t>netiranjem</w:t>
      </w:r>
      <w:proofErr w:type="spellEnd"/>
      <w:r w:rsidRPr="00962881">
        <w:rPr>
          <w:rFonts w:cs="Arial"/>
          <w:szCs w:val="20"/>
        </w:rPr>
        <w:t>.</w:t>
      </w:r>
    </w:p>
    <w:p w14:paraId="7E08AF21" w14:textId="40E335DF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Vaše pripombe in predloge lahko posredujete na priloženem obrazcu </w:t>
      </w:r>
      <w:r w:rsidR="00192700">
        <w:rPr>
          <w:rFonts w:cs="Arial"/>
          <w:szCs w:val="20"/>
          <w:u w:val="single"/>
        </w:rPr>
        <w:t xml:space="preserve">do </w:t>
      </w:r>
      <w:r w:rsidR="00DD2A0A">
        <w:rPr>
          <w:rFonts w:cs="Arial"/>
          <w:szCs w:val="20"/>
          <w:u w:val="single"/>
        </w:rPr>
        <w:t>petka</w:t>
      </w:r>
      <w:r w:rsidR="00192700">
        <w:rPr>
          <w:rFonts w:cs="Arial"/>
          <w:szCs w:val="20"/>
          <w:u w:val="single"/>
        </w:rPr>
        <w:t xml:space="preserve">, </w:t>
      </w:r>
      <w:r w:rsidR="001C6DF6">
        <w:rPr>
          <w:rFonts w:cs="Arial"/>
          <w:szCs w:val="20"/>
          <w:u w:val="single"/>
        </w:rPr>
        <w:t>6</w:t>
      </w:r>
      <w:r w:rsidR="00192700">
        <w:rPr>
          <w:rFonts w:cs="Arial"/>
          <w:szCs w:val="20"/>
          <w:u w:val="single"/>
        </w:rPr>
        <w:t>.</w:t>
      </w:r>
      <w:r w:rsidR="00D03767">
        <w:rPr>
          <w:rFonts w:cs="Arial"/>
          <w:szCs w:val="20"/>
          <w:u w:val="single"/>
        </w:rPr>
        <w:t xml:space="preserve"> </w:t>
      </w:r>
      <w:r w:rsidR="003945FD">
        <w:rPr>
          <w:rFonts w:cs="Arial"/>
          <w:szCs w:val="20"/>
          <w:u w:val="single"/>
        </w:rPr>
        <w:t>2</w:t>
      </w:r>
      <w:r w:rsidR="00D03767">
        <w:rPr>
          <w:rFonts w:cs="Arial"/>
          <w:szCs w:val="20"/>
          <w:u w:val="single"/>
        </w:rPr>
        <w:t>. 202</w:t>
      </w:r>
      <w:r w:rsidR="003945FD">
        <w:rPr>
          <w:rFonts w:cs="Arial"/>
          <w:szCs w:val="20"/>
          <w:u w:val="single"/>
        </w:rPr>
        <w:t>6</w:t>
      </w:r>
      <w:r w:rsidR="00FB53F7" w:rsidRPr="00D03767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 xml:space="preserve">in sicer na </w:t>
      </w:r>
      <w:r w:rsidRPr="00076813">
        <w:rPr>
          <w:rFonts w:eastAsia="Calibri" w:cs="Arial"/>
          <w:szCs w:val="20"/>
        </w:rPr>
        <w:t xml:space="preserve">naslov </w:t>
      </w:r>
      <w:hyperlink r:id="rId8" w:history="1">
        <w:r w:rsidRPr="006B7982">
          <w:rPr>
            <w:rStyle w:val="Hiperpovezava"/>
            <w:rFonts w:eastAsia="Calibri" w:cs="Arial"/>
            <w:szCs w:val="20"/>
          </w:rPr>
          <w:t>gp.mope@gov.si</w:t>
        </w:r>
      </w:hyperlink>
      <w:r>
        <w:rPr>
          <w:rFonts w:eastAsia="Calibri" w:cs="Arial"/>
          <w:szCs w:val="20"/>
          <w:u w:val="single"/>
        </w:rPr>
        <w:t xml:space="preserve"> </w:t>
      </w:r>
      <w:r w:rsidRPr="00076813">
        <w:rPr>
          <w:rFonts w:eastAsia="Calibri" w:cs="Arial"/>
          <w:szCs w:val="20"/>
        </w:rPr>
        <w:t>a</w:t>
      </w:r>
      <w:r>
        <w:rPr>
          <w:rFonts w:eastAsia="Calibri" w:cs="Arial"/>
          <w:szCs w:val="20"/>
        </w:rPr>
        <w:t>li</w:t>
      </w:r>
      <w:r w:rsidRPr="00076813">
        <w:rPr>
          <w:rFonts w:eastAsia="Calibri" w:cs="Arial"/>
          <w:szCs w:val="20"/>
        </w:rPr>
        <w:t xml:space="preserve"> naslov:</w:t>
      </w:r>
    </w:p>
    <w:p w14:paraId="2E337F46" w14:textId="77777777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Ministrstvo za okolje, podnebje in energijo</w:t>
      </w:r>
    </w:p>
    <w:p w14:paraId="08A664B1" w14:textId="77777777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Langusova ulica 4</w:t>
      </w:r>
    </w:p>
    <w:p w14:paraId="72719FFB" w14:textId="77777777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1000 Ljubljana.</w:t>
      </w:r>
    </w:p>
    <w:p w14:paraId="0C135D8B" w14:textId="77777777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</w:p>
    <w:p w14:paraId="6166AB0A" w14:textId="57919B0F" w:rsidR="004B273E" w:rsidRDefault="004B273E" w:rsidP="00910331">
      <w:pPr>
        <w:spacing w:after="160"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S spoštovanjem,</w:t>
      </w:r>
    </w:p>
    <w:p w14:paraId="5DF84CA0" w14:textId="77777777" w:rsidR="00910331" w:rsidRDefault="00910331" w:rsidP="00910331">
      <w:pPr>
        <w:spacing w:after="160" w:line="240" w:lineRule="auto"/>
        <w:jc w:val="both"/>
        <w:rPr>
          <w:rFonts w:cs="Arial"/>
          <w:szCs w:val="20"/>
        </w:rPr>
      </w:pPr>
    </w:p>
    <w:p w14:paraId="19A079A2" w14:textId="4B0773B0" w:rsidR="00910331" w:rsidRPr="00C629E6" w:rsidRDefault="000E1E5F" w:rsidP="001A2BD3">
      <w:pPr>
        <w:spacing w:after="160" w:line="240" w:lineRule="auto"/>
        <w:ind w:left="5040" w:firstLine="720"/>
        <w:jc w:val="both"/>
        <w:rPr>
          <w:rFonts w:cs="Arial"/>
          <w:szCs w:val="20"/>
        </w:rPr>
      </w:pPr>
      <w:r>
        <w:rPr>
          <w:rFonts w:cs="Arial"/>
          <w:szCs w:val="20"/>
        </w:rPr>
        <w:t>mag. Bojan Kumer</w:t>
      </w:r>
    </w:p>
    <w:p w14:paraId="3C66F7B8" w14:textId="57AE8971" w:rsidR="00910331" w:rsidRPr="00C629E6" w:rsidRDefault="00910331" w:rsidP="00910331">
      <w:pPr>
        <w:spacing w:after="160" w:line="240" w:lineRule="auto"/>
        <w:ind w:left="4320" w:firstLine="720"/>
        <w:jc w:val="both"/>
        <w:rPr>
          <w:rFonts w:cs="Arial"/>
          <w:szCs w:val="20"/>
        </w:rPr>
      </w:pPr>
      <w:r w:rsidRPr="00C629E6">
        <w:rPr>
          <w:rFonts w:cs="Arial"/>
          <w:szCs w:val="20"/>
        </w:rPr>
        <w:t xml:space="preserve">      </w:t>
      </w:r>
      <w:r w:rsidR="000E1E5F">
        <w:rPr>
          <w:rFonts w:cs="Arial"/>
          <w:szCs w:val="20"/>
        </w:rPr>
        <w:t xml:space="preserve">             MINISTER</w:t>
      </w:r>
    </w:p>
    <w:p w14:paraId="43CF439E" w14:textId="77777777" w:rsidR="00910331" w:rsidRPr="00B7272C" w:rsidRDefault="00910331" w:rsidP="00B7272C">
      <w:pPr>
        <w:spacing w:line="240" w:lineRule="auto"/>
        <w:rPr>
          <w:rFonts w:cs="Arial"/>
          <w:szCs w:val="20"/>
        </w:rPr>
      </w:pPr>
    </w:p>
    <w:p w14:paraId="25C80675" w14:textId="77777777" w:rsidR="009F7302" w:rsidRPr="00B7272C" w:rsidRDefault="009F7302" w:rsidP="00B7272C">
      <w:pPr>
        <w:spacing w:line="240" w:lineRule="auto"/>
        <w:jc w:val="both"/>
        <w:rPr>
          <w:rFonts w:cs="Arial"/>
          <w:szCs w:val="20"/>
        </w:rPr>
      </w:pPr>
    </w:p>
    <w:p w14:paraId="28EB273A" w14:textId="7A970B0D" w:rsidR="001B6A09" w:rsidRPr="00B7272C" w:rsidRDefault="00D55DB2" w:rsidP="00B7272C">
      <w:pPr>
        <w:spacing w:line="240" w:lineRule="auto"/>
        <w:ind w:left="5760"/>
        <w:jc w:val="both"/>
        <w:rPr>
          <w:rFonts w:cs="Arial"/>
          <w:szCs w:val="20"/>
        </w:rPr>
      </w:pPr>
      <w:r w:rsidRPr="00B7272C">
        <w:rPr>
          <w:rFonts w:eastAsia="Calibri" w:cs="Arial"/>
          <w:color w:val="000000"/>
          <w:szCs w:val="20"/>
        </w:rPr>
        <w:t xml:space="preserve"> </w:t>
      </w:r>
    </w:p>
    <w:sectPr w:rsidR="001B6A09" w:rsidRPr="00B7272C" w:rsidSect="003840B4">
      <w:headerReference w:type="default" r:id="rId9"/>
      <w:footerReference w:type="default" r:id="rId10"/>
      <w:headerReference w:type="first" r:id="rId11"/>
      <w:footerReference w:type="first" r:id="rId12"/>
      <w:pgSz w:w="11900" w:h="16840" w:code="9"/>
      <w:pgMar w:top="1418" w:right="1701" w:bottom="1560" w:left="1701" w:header="964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A5B403" w14:textId="77777777" w:rsidR="00862BF1" w:rsidRDefault="00862BF1">
      <w:r>
        <w:separator/>
      </w:r>
    </w:p>
  </w:endnote>
  <w:endnote w:type="continuationSeparator" w:id="0">
    <w:p w14:paraId="5FCDF6E2" w14:textId="77777777" w:rsidR="00862BF1" w:rsidRDefault="00862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altName w:val="Arial Narrow"/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9912863"/>
      <w:docPartObj>
        <w:docPartGallery w:val="Page Numbers (Bottom of Page)"/>
        <w:docPartUnique/>
      </w:docPartObj>
    </w:sdtPr>
    <w:sdtEndPr/>
    <w:sdtContent>
      <w:p w14:paraId="2BB42D0A" w14:textId="2F4FCDB9" w:rsidR="00CB1C9B" w:rsidRDefault="00CB1C9B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2501">
          <w:rPr>
            <w:noProof/>
          </w:rPr>
          <w:t>5</w:t>
        </w:r>
        <w:r>
          <w:fldChar w:fldCharType="end"/>
        </w:r>
      </w:p>
    </w:sdtContent>
  </w:sdt>
  <w:p w14:paraId="3A30A150" w14:textId="77777777" w:rsidR="00CB1C9B" w:rsidRDefault="00CB1C9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548C2" w14:textId="0A4F7599" w:rsidR="00CB1C9B" w:rsidRDefault="00CB1C9B">
    <w:pPr>
      <w:pStyle w:val="Noga"/>
      <w:jc w:val="right"/>
    </w:pPr>
  </w:p>
  <w:p w14:paraId="483524F3" w14:textId="77777777" w:rsidR="00CB1C9B" w:rsidRDefault="00CB1C9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BA87F" w14:textId="77777777" w:rsidR="00862BF1" w:rsidRDefault="00862BF1">
      <w:r>
        <w:separator/>
      </w:r>
    </w:p>
  </w:footnote>
  <w:footnote w:type="continuationSeparator" w:id="0">
    <w:p w14:paraId="28FF052D" w14:textId="77777777" w:rsidR="00862BF1" w:rsidRDefault="00862B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C96BD" w14:textId="77777777" w:rsidR="00CB1C9B" w:rsidRPr="00110CBD" w:rsidRDefault="00CB1C9B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E49EA" w14:textId="77777777" w:rsidR="00CB1C9B" w:rsidRDefault="00CB1C9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60288" behindDoc="0" locked="0" layoutInCell="1" allowOverlap="1" wp14:anchorId="1E067633" wp14:editId="78F13FBE">
          <wp:simplePos x="0" y="0"/>
          <wp:positionH relativeFrom="column">
            <wp:posOffset>-502920</wp:posOffset>
          </wp:positionH>
          <wp:positionV relativeFrom="paragraph">
            <wp:posOffset>-1064</wp:posOffset>
          </wp:positionV>
          <wp:extent cx="3315335" cy="344170"/>
          <wp:effectExtent l="0" t="0" r="0" b="0"/>
          <wp:wrapNone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1533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068187" w14:textId="77777777" w:rsidR="00CB1C9B" w:rsidRDefault="00CB1C9B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2FA40AFC" w14:textId="77777777" w:rsidR="00CB1C9B" w:rsidRPr="008F3500" w:rsidRDefault="00CB1C9B" w:rsidP="008F7564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>Langusova ulica 4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01 478 82 00</w:t>
    </w:r>
  </w:p>
  <w:p w14:paraId="43463173" w14:textId="77777777" w:rsidR="00CB1C9B" w:rsidRPr="008F3500" w:rsidRDefault="00CB1C9B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gp.mope@gov.si</w:t>
    </w:r>
  </w:p>
  <w:p w14:paraId="76E3E2B0" w14:textId="77777777" w:rsidR="00CB1C9B" w:rsidRPr="008F3500" w:rsidRDefault="00CB1C9B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www.mope.gov.si</w:t>
    </w:r>
  </w:p>
  <w:p w14:paraId="1F7C78F1" w14:textId="77777777" w:rsidR="00CB1C9B" w:rsidRPr="008F3500" w:rsidRDefault="00CB1C9B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E49E1"/>
    <w:multiLevelType w:val="hybridMultilevel"/>
    <w:tmpl w:val="CC72D0C2"/>
    <w:lvl w:ilvl="0" w:tplc="F9A26C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7701B2"/>
    <w:multiLevelType w:val="hybridMultilevel"/>
    <w:tmpl w:val="BF1C05E6"/>
    <w:lvl w:ilvl="0" w:tplc="26E47F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462101"/>
    <w:multiLevelType w:val="hybridMultilevel"/>
    <w:tmpl w:val="AE20B5E4"/>
    <w:lvl w:ilvl="0" w:tplc="6F488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8A08E3"/>
    <w:multiLevelType w:val="hybridMultilevel"/>
    <w:tmpl w:val="89C8559E"/>
    <w:lvl w:ilvl="0" w:tplc="8712406A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B554B"/>
    <w:multiLevelType w:val="hybridMultilevel"/>
    <w:tmpl w:val="A68CC3DC"/>
    <w:lvl w:ilvl="0" w:tplc="6F488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EB7615"/>
    <w:multiLevelType w:val="hybridMultilevel"/>
    <w:tmpl w:val="40F8B9A0"/>
    <w:lvl w:ilvl="0" w:tplc="8BAE1F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567E60"/>
    <w:multiLevelType w:val="hybridMultilevel"/>
    <w:tmpl w:val="1F78B97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C6354A"/>
    <w:multiLevelType w:val="hybridMultilevel"/>
    <w:tmpl w:val="F6F6F992"/>
    <w:lvl w:ilvl="0" w:tplc="836C49E2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24361A"/>
    <w:multiLevelType w:val="hybridMultilevel"/>
    <w:tmpl w:val="45A2D8D0"/>
    <w:lvl w:ilvl="0" w:tplc="862E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79118B"/>
    <w:multiLevelType w:val="hybridMultilevel"/>
    <w:tmpl w:val="93FEF2A8"/>
    <w:lvl w:ilvl="0" w:tplc="45C878F4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C15B8D"/>
    <w:multiLevelType w:val="hybridMultilevel"/>
    <w:tmpl w:val="ACD614C2"/>
    <w:lvl w:ilvl="0" w:tplc="65CE05A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AD1623"/>
    <w:multiLevelType w:val="hybridMultilevel"/>
    <w:tmpl w:val="45A2D8D0"/>
    <w:lvl w:ilvl="0" w:tplc="862E16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5A5DF8"/>
    <w:multiLevelType w:val="hybridMultilevel"/>
    <w:tmpl w:val="D6F02BB8"/>
    <w:lvl w:ilvl="0" w:tplc="C5B66CA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50C43D0"/>
    <w:multiLevelType w:val="hybridMultilevel"/>
    <w:tmpl w:val="000E5292"/>
    <w:lvl w:ilvl="0" w:tplc="70085520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144578"/>
    <w:multiLevelType w:val="hybridMultilevel"/>
    <w:tmpl w:val="7DEAE4AA"/>
    <w:lvl w:ilvl="0" w:tplc="F0546AF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932339">
    <w:abstractNumId w:val="17"/>
  </w:num>
  <w:num w:numId="2" w16cid:durableId="271522523">
    <w:abstractNumId w:val="7"/>
  </w:num>
  <w:num w:numId="3" w16cid:durableId="1915695940">
    <w:abstractNumId w:val="12"/>
  </w:num>
  <w:num w:numId="4" w16cid:durableId="1943224878">
    <w:abstractNumId w:val="2"/>
  </w:num>
  <w:num w:numId="5" w16cid:durableId="85930337">
    <w:abstractNumId w:val="4"/>
  </w:num>
  <w:num w:numId="6" w16cid:durableId="338121156">
    <w:abstractNumId w:val="3"/>
  </w:num>
  <w:num w:numId="7" w16cid:durableId="985663941">
    <w:abstractNumId w:val="6"/>
  </w:num>
  <w:num w:numId="8" w16cid:durableId="840583123">
    <w:abstractNumId w:val="1"/>
  </w:num>
  <w:num w:numId="9" w16cid:durableId="2041782713">
    <w:abstractNumId w:val="18"/>
  </w:num>
  <w:num w:numId="10" w16cid:durableId="914097112">
    <w:abstractNumId w:val="11"/>
  </w:num>
  <w:num w:numId="11" w16cid:durableId="1056126020">
    <w:abstractNumId w:val="16"/>
  </w:num>
  <w:num w:numId="12" w16cid:durableId="2026713800">
    <w:abstractNumId w:val="15"/>
  </w:num>
  <w:num w:numId="13" w16cid:durableId="863061185">
    <w:abstractNumId w:val="8"/>
  </w:num>
  <w:num w:numId="14" w16cid:durableId="1627849641">
    <w:abstractNumId w:val="19"/>
  </w:num>
  <w:num w:numId="15" w16cid:durableId="2115589562">
    <w:abstractNumId w:val="0"/>
  </w:num>
  <w:num w:numId="16" w16cid:durableId="415323478">
    <w:abstractNumId w:val="9"/>
  </w:num>
  <w:num w:numId="17" w16cid:durableId="619997023">
    <w:abstractNumId w:val="5"/>
  </w:num>
  <w:num w:numId="18" w16cid:durableId="1747678395">
    <w:abstractNumId w:val="10"/>
  </w:num>
  <w:num w:numId="19" w16cid:durableId="743186578">
    <w:abstractNumId w:val="13"/>
  </w:num>
  <w:num w:numId="20" w16cid:durableId="11435438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CD2"/>
    <w:rsid w:val="00023A88"/>
    <w:rsid w:val="000347D0"/>
    <w:rsid w:val="00035711"/>
    <w:rsid w:val="00035C80"/>
    <w:rsid w:val="00071A42"/>
    <w:rsid w:val="0007520C"/>
    <w:rsid w:val="00082DDE"/>
    <w:rsid w:val="00085FE5"/>
    <w:rsid w:val="000914FD"/>
    <w:rsid w:val="000A08DF"/>
    <w:rsid w:val="000A43AA"/>
    <w:rsid w:val="000A7238"/>
    <w:rsid w:val="000B2E7E"/>
    <w:rsid w:val="000D54E0"/>
    <w:rsid w:val="000E1E5F"/>
    <w:rsid w:val="001001E7"/>
    <w:rsid w:val="001357B2"/>
    <w:rsid w:val="001634F3"/>
    <w:rsid w:val="00173ADD"/>
    <w:rsid w:val="0017478F"/>
    <w:rsid w:val="0018268A"/>
    <w:rsid w:val="00192700"/>
    <w:rsid w:val="00192AF4"/>
    <w:rsid w:val="00197D78"/>
    <w:rsid w:val="001A2BD3"/>
    <w:rsid w:val="001A2C7A"/>
    <w:rsid w:val="001B1AAA"/>
    <w:rsid w:val="001B6A09"/>
    <w:rsid w:val="001C6DF6"/>
    <w:rsid w:val="001D635D"/>
    <w:rsid w:val="001E58BB"/>
    <w:rsid w:val="001F0C51"/>
    <w:rsid w:val="00202A77"/>
    <w:rsid w:val="002102F0"/>
    <w:rsid w:val="00214468"/>
    <w:rsid w:val="0021494A"/>
    <w:rsid w:val="00215638"/>
    <w:rsid w:val="00215B59"/>
    <w:rsid w:val="00243DF3"/>
    <w:rsid w:val="00245F73"/>
    <w:rsid w:val="002661F7"/>
    <w:rsid w:val="00271CE5"/>
    <w:rsid w:val="00282020"/>
    <w:rsid w:val="002A2B69"/>
    <w:rsid w:val="002B2A60"/>
    <w:rsid w:val="002B5C00"/>
    <w:rsid w:val="002B79D9"/>
    <w:rsid w:val="002C118C"/>
    <w:rsid w:val="002D3C14"/>
    <w:rsid w:val="002E23C8"/>
    <w:rsid w:val="002E7F51"/>
    <w:rsid w:val="002F5C1B"/>
    <w:rsid w:val="00303A69"/>
    <w:rsid w:val="0030722C"/>
    <w:rsid w:val="003151C4"/>
    <w:rsid w:val="00322793"/>
    <w:rsid w:val="00345350"/>
    <w:rsid w:val="003636BF"/>
    <w:rsid w:val="00363CB1"/>
    <w:rsid w:val="00371442"/>
    <w:rsid w:val="003840B4"/>
    <w:rsid w:val="003845B4"/>
    <w:rsid w:val="00387B1A"/>
    <w:rsid w:val="003945FD"/>
    <w:rsid w:val="003B55EE"/>
    <w:rsid w:val="003B5E9B"/>
    <w:rsid w:val="003C4B85"/>
    <w:rsid w:val="003C5EE5"/>
    <w:rsid w:val="003D2E01"/>
    <w:rsid w:val="003E1C74"/>
    <w:rsid w:val="003E5363"/>
    <w:rsid w:val="0041325C"/>
    <w:rsid w:val="00415182"/>
    <w:rsid w:val="00420A49"/>
    <w:rsid w:val="00431110"/>
    <w:rsid w:val="00434CD2"/>
    <w:rsid w:val="004360CD"/>
    <w:rsid w:val="004372F6"/>
    <w:rsid w:val="00444F77"/>
    <w:rsid w:val="00446A0A"/>
    <w:rsid w:val="00456790"/>
    <w:rsid w:val="0046563E"/>
    <w:rsid w:val="004657EE"/>
    <w:rsid w:val="00467D0E"/>
    <w:rsid w:val="004731C2"/>
    <w:rsid w:val="00477092"/>
    <w:rsid w:val="004779C5"/>
    <w:rsid w:val="00480196"/>
    <w:rsid w:val="00487574"/>
    <w:rsid w:val="00487CDC"/>
    <w:rsid w:val="004915D3"/>
    <w:rsid w:val="004936D1"/>
    <w:rsid w:val="004B273E"/>
    <w:rsid w:val="004E5DBB"/>
    <w:rsid w:val="004F6A18"/>
    <w:rsid w:val="00500314"/>
    <w:rsid w:val="005078D5"/>
    <w:rsid w:val="0051478F"/>
    <w:rsid w:val="0051540F"/>
    <w:rsid w:val="00523D6C"/>
    <w:rsid w:val="00526246"/>
    <w:rsid w:val="00526F43"/>
    <w:rsid w:val="00533163"/>
    <w:rsid w:val="005449B0"/>
    <w:rsid w:val="00550ADF"/>
    <w:rsid w:val="0056014D"/>
    <w:rsid w:val="00561A26"/>
    <w:rsid w:val="0056333E"/>
    <w:rsid w:val="00564A33"/>
    <w:rsid w:val="00564C5E"/>
    <w:rsid w:val="00567106"/>
    <w:rsid w:val="005839D5"/>
    <w:rsid w:val="0059457B"/>
    <w:rsid w:val="005A2EC4"/>
    <w:rsid w:val="005A4F19"/>
    <w:rsid w:val="005B78A5"/>
    <w:rsid w:val="005C2F7F"/>
    <w:rsid w:val="005E1D3C"/>
    <w:rsid w:val="005E7988"/>
    <w:rsid w:val="0060503D"/>
    <w:rsid w:val="00617631"/>
    <w:rsid w:val="0061772C"/>
    <w:rsid w:val="00621AD3"/>
    <w:rsid w:val="00625AE6"/>
    <w:rsid w:val="00632253"/>
    <w:rsid w:val="006324FC"/>
    <w:rsid w:val="00642714"/>
    <w:rsid w:val="006455CE"/>
    <w:rsid w:val="006469FE"/>
    <w:rsid w:val="00655841"/>
    <w:rsid w:val="00660E8F"/>
    <w:rsid w:val="0067667E"/>
    <w:rsid w:val="006770B0"/>
    <w:rsid w:val="00692271"/>
    <w:rsid w:val="00694DAD"/>
    <w:rsid w:val="006951AF"/>
    <w:rsid w:val="00696B31"/>
    <w:rsid w:val="006A0F6E"/>
    <w:rsid w:val="006B5F81"/>
    <w:rsid w:val="006C1644"/>
    <w:rsid w:val="006C753E"/>
    <w:rsid w:val="006D0E00"/>
    <w:rsid w:val="006D6B90"/>
    <w:rsid w:val="006E187C"/>
    <w:rsid w:val="006F2B71"/>
    <w:rsid w:val="0070131D"/>
    <w:rsid w:val="007016AE"/>
    <w:rsid w:val="00706D64"/>
    <w:rsid w:val="00732646"/>
    <w:rsid w:val="00733017"/>
    <w:rsid w:val="00742380"/>
    <w:rsid w:val="00761596"/>
    <w:rsid w:val="00783310"/>
    <w:rsid w:val="00784E01"/>
    <w:rsid w:val="00792537"/>
    <w:rsid w:val="007936CD"/>
    <w:rsid w:val="007A2999"/>
    <w:rsid w:val="007A4A6D"/>
    <w:rsid w:val="007B214B"/>
    <w:rsid w:val="007C03EB"/>
    <w:rsid w:val="007C5380"/>
    <w:rsid w:val="007D1BCF"/>
    <w:rsid w:val="007D4015"/>
    <w:rsid w:val="007D75CF"/>
    <w:rsid w:val="007E0440"/>
    <w:rsid w:val="007E0B16"/>
    <w:rsid w:val="007E6DC5"/>
    <w:rsid w:val="007F059F"/>
    <w:rsid w:val="00802BB5"/>
    <w:rsid w:val="008046DE"/>
    <w:rsid w:val="0083079B"/>
    <w:rsid w:val="0083697E"/>
    <w:rsid w:val="008604EE"/>
    <w:rsid w:val="00862BF1"/>
    <w:rsid w:val="0088043C"/>
    <w:rsid w:val="00884889"/>
    <w:rsid w:val="008906C9"/>
    <w:rsid w:val="008A521A"/>
    <w:rsid w:val="008A7532"/>
    <w:rsid w:val="008B77F8"/>
    <w:rsid w:val="008C10A2"/>
    <w:rsid w:val="008C523A"/>
    <w:rsid w:val="008C5738"/>
    <w:rsid w:val="008C59C6"/>
    <w:rsid w:val="008C7C63"/>
    <w:rsid w:val="008D04F0"/>
    <w:rsid w:val="008D61BA"/>
    <w:rsid w:val="008E3092"/>
    <w:rsid w:val="008F3500"/>
    <w:rsid w:val="008F7564"/>
    <w:rsid w:val="00906457"/>
    <w:rsid w:val="00910331"/>
    <w:rsid w:val="00911A88"/>
    <w:rsid w:val="00921233"/>
    <w:rsid w:val="00924E3C"/>
    <w:rsid w:val="009545A7"/>
    <w:rsid w:val="009554CF"/>
    <w:rsid w:val="009612BB"/>
    <w:rsid w:val="00962881"/>
    <w:rsid w:val="0098068F"/>
    <w:rsid w:val="009B6491"/>
    <w:rsid w:val="009C411B"/>
    <w:rsid w:val="009C740A"/>
    <w:rsid w:val="009D2326"/>
    <w:rsid w:val="009E0745"/>
    <w:rsid w:val="009F7302"/>
    <w:rsid w:val="00A00E09"/>
    <w:rsid w:val="00A125C5"/>
    <w:rsid w:val="00A2451C"/>
    <w:rsid w:val="00A254EE"/>
    <w:rsid w:val="00A36057"/>
    <w:rsid w:val="00A41EFB"/>
    <w:rsid w:val="00A65EE7"/>
    <w:rsid w:val="00A70133"/>
    <w:rsid w:val="00A770A6"/>
    <w:rsid w:val="00A804FF"/>
    <w:rsid w:val="00A813B1"/>
    <w:rsid w:val="00A85085"/>
    <w:rsid w:val="00A86023"/>
    <w:rsid w:val="00A872B7"/>
    <w:rsid w:val="00A87C50"/>
    <w:rsid w:val="00AA7183"/>
    <w:rsid w:val="00AB36C4"/>
    <w:rsid w:val="00AB5851"/>
    <w:rsid w:val="00AB78D8"/>
    <w:rsid w:val="00AC32B2"/>
    <w:rsid w:val="00AD07D1"/>
    <w:rsid w:val="00AD2501"/>
    <w:rsid w:val="00AD593D"/>
    <w:rsid w:val="00B0437C"/>
    <w:rsid w:val="00B0743A"/>
    <w:rsid w:val="00B129D8"/>
    <w:rsid w:val="00B1443B"/>
    <w:rsid w:val="00B17141"/>
    <w:rsid w:val="00B20E88"/>
    <w:rsid w:val="00B24C0C"/>
    <w:rsid w:val="00B31575"/>
    <w:rsid w:val="00B32904"/>
    <w:rsid w:val="00B472A7"/>
    <w:rsid w:val="00B54043"/>
    <w:rsid w:val="00B57B90"/>
    <w:rsid w:val="00B659CB"/>
    <w:rsid w:val="00B71E7E"/>
    <w:rsid w:val="00B7272C"/>
    <w:rsid w:val="00B7732A"/>
    <w:rsid w:val="00B8547D"/>
    <w:rsid w:val="00B9400D"/>
    <w:rsid w:val="00B977CC"/>
    <w:rsid w:val="00BB0D01"/>
    <w:rsid w:val="00BB2FB7"/>
    <w:rsid w:val="00C15DC7"/>
    <w:rsid w:val="00C17F09"/>
    <w:rsid w:val="00C250D5"/>
    <w:rsid w:val="00C274B3"/>
    <w:rsid w:val="00C31FBA"/>
    <w:rsid w:val="00C338FF"/>
    <w:rsid w:val="00C33F11"/>
    <w:rsid w:val="00C35666"/>
    <w:rsid w:val="00C46D9B"/>
    <w:rsid w:val="00C62967"/>
    <w:rsid w:val="00C629E6"/>
    <w:rsid w:val="00C638BB"/>
    <w:rsid w:val="00C80239"/>
    <w:rsid w:val="00C922EA"/>
    <w:rsid w:val="00C92898"/>
    <w:rsid w:val="00C95FFB"/>
    <w:rsid w:val="00C96A71"/>
    <w:rsid w:val="00CA4340"/>
    <w:rsid w:val="00CA6FBE"/>
    <w:rsid w:val="00CB1C9B"/>
    <w:rsid w:val="00CB3DB6"/>
    <w:rsid w:val="00CD2392"/>
    <w:rsid w:val="00CD7CF1"/>
    <w:rsid w:val="00CE5238"/>
    <w:rsid w:val="00CE7514"/>
    <w:rsid w:val="00CF6E02"/>
    <w:rsid w:val="00D03290"/>
    <w:rsid w:val="00D03767"/>
    <w:rsid w:val="00D200A7"/>
    <w:rsid w:val="00D248DE"/>
    <w:rsid w:val="00D26C62"/>
    <w:rsid w:val="00D309B4"/>
    <w:rsid w:val="00D33E33"/>
    <w:rsid w:val="00D37647"/>
    <w:rsid w:val="00D37782"/>
    <w:rsid w:val="00D411BC"/>
    <w:rsid w:val="00D46C9D"/>
    <w:rsid w:val="00D55DB2"/>
    <w:rsid w:val="00D574D3"/>
    <w:rsid w:val="00D8542D"/>
    <w:rsid w:val="00D91B20"/>
    <w:rsid w:val="00DA4002"/>
    <w:rsid w:val="00DC0EFD"/>
    <w:rsid w:val="00DC6A71"/>
    <w:rsid w:val="00DD2A0A"/>
    <w:rsid w:val="00DD64B1"/>
    <w:rsid w:val="00DE055A"/>
    <w:rsid w:val="00DE6547"/>
    <w:rsid w:val="00DF1FC1"/>
    <w:rsid w:val="00DF4DE2"/>
    <w:rsid w:val="00E0357D"/>
    <w:rsid w:val="00E04337"/>
    <w:rsid w:val="00E12644"/>
    <w:rsid w:val="00E17D86"/>
    <w:rsid w:val="00E233CE"/>
    <w:rsid w:val="00E27F88"/>
    <w:rsid w:val="00E42BE4"/>
    <w:rsid w:val="00E54150"/>
    <w:rsid w:val="00E618B9"/>
    <w:rsid w:val="00E704FB"/>
    <w:rsid w:val="00E718C8"/>
    <w:rsid w:val="00E75A17"/>
    <w:rsid w:val="00E85BE3"/>
    <w:rsid w:val="00E9509F"/>
    <w:rsid w:val="00E953C8"/>
    <w:rsid w:val="00EB5A89"/>
    <w:rsid w:val="00ED0035"/>
    <w:rsid w:val="00ED1C3E"/>
    <w:rsid w:val="00ED6071"/>
    <w:rsid w:val="00EF6546"/>
    <w:rsid w:val="00F020DA"/>
    <w:rsid w:val="00F02739"/>
    <w:rsid w:val="00F02F75"/>
    <w:rsid w:val="00F240BB"/>
    <w:rsid w:val="00F37B15"/>
    <w:rsid w:val="00F447B6"/>
    <w:rsid w:val="00F57FED"/>
    <w:rsid w:val="00F60A2F"/>
    <w:rsid w:val="00F62029"/>
    <w:rsid w:val="00F6248F"/>
    <w:rsid w:val="00F728FE"/>
    <w:rsid w:val="00F86CFC"/>
    <w:rsid w:val="00F916BD"/>
    <w:rsid w:val="00FA1AB9"/>
    <w:rsid w:val="00FB53F7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1D8376EB"/>
  <w15:chartTrackingRefBased/>
  <w15:docId w15:val="{FF9172BD-2E51-444C-89F5-9F1A6037D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Odstavekseznama">
    <w:name w:val="List Paragraph"/>
    <w:basedOn w:val="Navaden"/>
    <w:uiPriority w:val="34"/>
    <w:qFormat/>
    <w:rsid w:val="000D54E0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7B214B"/>
    <w:rPr>
      <w:rFonts w:ascii="Arial" w:hAnsi="Arial"/>
      <w:szCs w:val="24"/>
      <w:lang w:eastAsia="en-US"/>
    </w:rPr>
  </w:style>
  <w:style w:type="paragraph" w:styleId="Sprotnaopomba-besedilo">
    <w:name w:val="footnote text"/>
    <w:basedOn w:val="Navaden"/>
    <w:link w:val="Sprotnaopomba-besediloZnak"/>
    <w:rsid w:val="00CD7CF1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rsid w:val="00CD7CF1"/>
    <w:rPr>
      <w:rFonts w:ascii="Arial" w:hAnsi="Arial"/>
      <w:lang w:eastAsia="en-US"/>
    </w:rPr>
  </w:style>
  <w:style w:type="character" w:styleId="Sprotnaopomba-sklic">
    <w:name w:val="footnote reference"/>
    <w:basedOn w:val="Privzetapisavaodstavka"/>
    <w:uiPriority w:val="99"/>
    <w:rsid w:val="00CD7CF1"/>
    <w:rPr>
      <w:vertAlign w:val="superscript"/>
    </w:rPr>
  </w:style>
  <w:style w:type="paragraph" w:styleId="Besedilooblaka">
    <w:name w:val="Balloon Text"/>
    <w:basedOn w:val="Navaden"/>
    <w:link w:val="BesedilooblakaZnak"/>
    <w:rsid w:val="005839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rsid w:val="005839D5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basedOn w:val="Privzetapisavaodstavka"/>
    <w:rsid w:val="00DA4002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DA4002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DA4002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DA4002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rsid w:val="00DA4002"/>
    <w:rPr>
      <w:rFonts w:ascii="Arial" w:hAnsi="Arial"/>
      <w:b/>
      <w:bCs/>
      <w:lang w:eastAsia="en-US"/>
    </w:rPr>
  </w:style>
  <w:style w:type="paragraph" w:customStyle="1" w:styleId="Poglavje">
    <w:name w:val="Poglavje"/>
    <w:basedOn w:val="Navaden"/>
    <w:qFormat/>
    <w:rsid w:val="00A00E09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ope@gov.s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predloge\predloge_MOPE\Osnutek_Glava_MOPE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D05898EC-CCC6-4C17-A19A-5C177E283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Osnutek_Glava_MOPE</Template>
  <TotalTime>87</TotalTime>
  <Pages>1</Pages>
  <Words>91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MZP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Teja Božovič Holc</dc:creator>
  <cp:keywords/>
  <cp:lastModifiedBy>Mirna Tomažin</cp:lastModifiedBy>
  <cp:revision>39</cp:revision>
  <cp:lastPrinted>2023-02-20T11:14:00Z</cp:lastPrinted>
  <dcterms:created xsi:type="dcterms:W3CDTF">2023-09-07T09:21:00Z</dcterms:created>
  <dcterms:modified xsi:type="dcterms:W3CDTF">2026-01-30T12:54:00Z</dcterms:modified>
</cp:coreProperties>
</file>