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868E" w14:textId="77777777" w:rsidR="008D48D4" w:rsidRPr="008D48D4" w:rsidRDefault="008D48D4" w:rsidP="008D48D4">
      <w:pPr>
        <w:jc w:val="both"/>
        <w:rPr>
          <w:rFonts w:eastAsia="Arial" w:cs="Arial"/>
          <w:b/>
          <w:bCs/>
          <w:szCs w:val="20"/>
        </w:rPr>
      </w:pPr>
    </w:p>
    <w:p w14:paraId="4E334932" w14:textId="53204084" w:rsidR="008A4952" w:rsidRPr="008D48D4" w:rsidRDefault="00275E2B" w:rsidP="008D48D4">
      <w:pPr>
        <w:jc w:val="both"/>
        <w:rPr>
          <w:rFonts w:eastAsia="Arial" w:cs="Arial"/>
          <w:b/>
          <w:bCs/>
          <w:szCs w:val="20"/>
        </w:rPr>
      </w:pPr>
      <w:r>
        <w:rPr>
          <w:rFonts w:eastAsia="Arial" w:cs="Arial"/>
          <w:b/>
          <w:bCs/>
          <w:szCs w:val="20"/>
        </w:rPr>
        <w:t>ZAINTER</w:t>
      </w:r>
      <w:r w:rsidR="002839C8">
        <w:rPr>
          <w:rFonts w:eastAsia="Arial" w:cs="Arial"/>
          <w:b/>
          <w:bCs/>
          <w:szCs w:val="20"/>
        </w:rPr>
        <w:t>E</w:t>
      </w:r>
      <w:r>
        <w:rPr>
          <w:rFonts w:eastAsia="Arial" w:cs="Arial"/>
          <w:b/>
          <w:bCs/>
          <w:szCs w:val="20"/>
        </w:rPr>
        <w:t>SIRANA JAVNOST</w:t>
      </w:r>
    </w:p>
    <w:p w14:paraId="2335D7CF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63A4E61B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481C85B5" w14:textId="6CC07AA6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 xml:space="preserve">Številka: </w:t>
      </w:r>
      <w:r w:rsidR="002839C8">
        <w:rPr>
          <w:rFonts w:eastAsia="Arial" w:cs="Arial"/>
          <w:szCs w:val="20"/>
        </w:rPr>
        <w:t>007-79/2025-1</w:t>
      </w:r>
    </w:p>
    <w:p w14:paraId="094239D0" w14:textId="24AF642F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 xml:space="preserve">Datum: </w:t>
      </w:r>
      <w:r w:rsidR="002544F8">
        <w:rPr>
          <w:rFonts w:eastAsia="Arial" w:cs="Arial"/>
          <w:szCs w:val="20"/>
        </w:rPr>
        <w:t xml:space="preserve">23. 12. 2025 </w:t>
      </w:r>
    </w:p>
    <w:p w14:paraId="4CB097DC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> </w:t>
      </w:r>
    </w:p>
    <w:p w14:paraId="07414327" w14:textId="77777777" w:rsidR="008D48D4" w:rsidRPr="008D48D4" w:rsidRDefault="008D48D4" w:rsidP="008D48D4">
      <w:pPr>
        <w:jc w:val="both"/>
        <w:rPr>
          <w:rFonts w:eastAsia="Arial" w:cs="Arial"/>
          <w:b/>
          <w:bCs/>
          <w:szCs w:val="20"/>
        </w:rPr>
      </w:pPr>
    </w:p>
    <w:p w14:paraId="105818AF" w14:textId="77777777" w:rsidR="008D48D4" w:rsidRPr="008D48D4" w:rsidRDefault="008D48D4" w:rsidP="008D48D4">
      <w:pPr>
        <w:jc w:val="both"/>
        <w:rPr>
          <w:rFonts w:eastAsia="Arial" w:cs="Arial"/>
          <w:b/>
          <w:bCs/>
          <w:szCs w:val="20"/>
        </w:rPr>
      </w:pPr>
    </w:p>
    <w:p w14:paraId="1EB7AEA5" w14:textId="1588A8F2" w:rsidR="008D48D4" w:rsidRPr="008D48D4" w:rsidRDefault="008D48D4" w:rsidP="002839C8">
      <w:pPr>
        <w:ind w:left="1440" w:hanging="1440"/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b/>
          <w:bCs/>
          <w:szCs w:val="20"/>
        </w:rPr>
        <w:t>Zadeva:</w:t>
      </w:r>
      <w:r w:rsidRPr="008D48D4">
        <w:rPr>
          <w:rFonts w:eastAsia="Arial" w:cs="Arial"/>
          <w:szCs w:val="20"/>
        </w:rPr>
        <w:tab/>
      </w:r>
      <w:r w:rsidR="007D08EB">
        <w:rPr>
          <w:rFonts w:eastAsia="Arial" w:cs="Arial"/>
          <w:b/>
          <w:bCs/>
          <w:szCs w:val="20"/>
        </w:rPr>
        <w:t>Predlog Zakona o spodbujanju</w:t>
      </w:r>
      <w:r w:rsidR="009A4D92">
        <w:rPr>
          <w:rFonts w:eastAsia="Arial" w:cs="Arial"/>
          <w:b/>
          <w:bCs/>
          <w:szCs w:val="20"/>
        </w:rPr>
        <w:t xml:space="preserve"> kibernetske varnosti in odpornosti </w:t>
      </w:r>
      <w:r w:rsidR="00DD7429">
        <w:rPr>
          <w:rFonts w:eastAsia="Arial" w:cs="Arial"/>
          <w:b/>
          <w:bCs/>
          <w:szCs w:val="20"/>
        </w:rPr>
        <w:t>– javna obravnava</w:t>
      </w:r>
    </w:p>
    <w:p w14:paraId="07B3A4D8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11C7AF17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07FDCA4A" w14:textId="5D121C47" w:rsidR="008D48D4" w:rsidRDefault="00490C2C" w:rsidP="008D48D4">
      <w:pPr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Spoštovani,</w:t>
      </w:r>
    </w:p>
    <w:p w14:paraId="44FCFF13" w14:textId="79C85954" w:rsidR="00490C2C" w:rsidRDefault="00490C2C" w:rsidP="008D48D4">
      <w:pPr>
        <w:jc w:val="both"/>
        <w:rPr>
          <w:rFonts w:eastAsia="Arial" w:cs="Arial"/>
          <w:szCs w:val="20"/>
        </w:rPr>
      </w:pPr>
    </w:p>
    <w:p w14:paraId="67780598" w14:textId="77777777" w:rsidR="00347F5B" w:rsidRDefault="00347F5B" w:rsidP="00347F5B">
      <w:pPr>
        <w:jc w:val="both"/>
        <w:rPr>
          <w:rFonts w:eastAsia="Arial" w:cs="Arial"/>
          <w:szCs w:val="20"/>
        </w:rPr>
      </w:pPr>
      <w:r w:rsidRPr="00347F5B">
        <w:rPr>
          <w:rFonts w:eastAsia="Arial" w:cs="Arial"/>
          <w:szCs w:val="20"/>
        </w:rPr>
        <w:t xml:space="preserve">predlog Zakona o spodbujanju kibernetske varnosti in odpornosti (v nadaljevanju </w:t>
      </w:r>
      <w:proofErr w:type="spellStart"/>
      <w:r w:rsidRPr="00347F5B">
        <w:rPr>
          <w:rFonts w:eastAsia="Arial" w:cs="Arial"/>
          <w:szCs w:val="20"/>
        </w:rPr>
        <w:t>ZsKVO</w:t>
      </w:r>
      <w:proofErr w:type="spellEnd"/>
      <w:r w:rsidRPr="00347F5B">
        <w:rPr>
          <w:rFonts w:eastAsia="Arial" w:cs="Arial"/>
          <w:szCs w:val="20"/>
        </w:rPr>
        <w:t>) vzpostavlja sistemski in pravno pregleden okvir za financiranje ukrepov ter projektov na področju kibernetske varnosti in odpornosti v Republiki Sloveniji, ureja vrste in postopke dodeljevanja finančnih in materialnih spodbud ter določa pristojnosti Urada Vlade Republike Slovenije za informacijsko varnost kot organa upravljanja, s čimer zapolnjuje obstoječo normativno vrzel na področju razvojne in podporne politike ter omogoča usklajeno uporabo nacionalnih in evropskih proračunskih virov ob polni skladnosti s pravili javnih financ, državnih pomoči in pravnim redom Evropske unije.</w:t>
      </w:r>
    </w:p>
    <w:p w14:paraId="249FF657" w14:textId="77777777" w:rsidR="002839C8" w:rsidRPr="00347F5B" w:rsidRDefault="002839C8" w:rsidP="00347F5B">
      <w:pPr>
        <w:jc w:val="both"/>
        <w:rPr>
          <w:rFonts w:eastAsia="Arial" w:cs="Arial"/>
          <w:szCs w:val="20"/>
        </w:rPr>
      </w:pPr>
    </w:p>
    <w:p w14:paraId="027B8565" w14:textId="77777777" w:rsidR="00347F5B" w:rsidRDefault="00347F5B" w:rsidP="00347F5B">
      <w:pPr>
        <w:jc w:val="both"/>
        <w:rPr>
          <w:rFonts w:eastAsia="Arial" w:cs="Arial"/>
          <w:szCs w:val="20"/>
        </w:rPr>
      </w:pPr>
      <w:r w:rsidRPr="00347F5B">
        <w:rPr>
          <w:rFonts w:eastAsia="Arial" w:cs="Arial"/>
          <w:szCs w:val="20"/>
        </w:rPr>
        <w:t xml:space="preserve">Z namenom vključitve strokovne in zainteresirane javnosti je predlog </w:t>
      </w:r>
      <w:proofErr w:type="spellStart"/>
      <w:r w:rsidRPr="00347F5B">
        <w:rPr>
          <w:rFonts w:eastAsia="Arial" w:cs="Arial"/>
          <w:szCs w:val="20"/>
        </w:rPr>
        <w:t>ZsKVO</w:t>
      </w:r>
      <w:proofErr w:type="spellEnd"/>
      <w:r w:rsidRPr="00347F5B">
        <w:rPr>
          <w:rFonts w:eastAsia="Arial" w:cs="Arial"/>
          <w:szCs w:val="20"/>
        </w:rPr>
        <w:t xml:space="preserve"> dan v javno obravnavo. Zainteresirana javnost lahko pripombe in predloge na predlog zakona posreduje na portalu E-demokracija v roku 30 dni od objave predloga. Vse prejete pripombe in predloge bomo skrbno preučili.</w:t>
      </w:r>
    </w:p>
    <w:p w14:paraId="7BE7670B" w14:textId="77777777" w:rsidR="00DD7429" w:rsidRPr="00347F5B" w:rsidRDefault="00DD7429" w:rsidP="00347F5B">
      <w:pPr>
        <w:jc w:val="both"/>
        <w:rPr>
          <w:rFonts w:eastAsia="Arial" w:cs="Arial"/>
          <w:szCs w:val="20"/>
        </w:rPr>
      </w:pPr>
    </w:p>
    <w:p w14:paraId="57B919C1" w14:textId="77777777" w:rsidR="00347F5B" w:rsidRPr="00347F5B" w:rsidRDefault="00347F5B" w:rsidP="00347F5B">
      <w:pPr>
        <w:jc w:val="both"/>
        <w:rPr>
          <w:rFonts w:eastAsia="Arial" w:cs="Arial"/>
          <w:szCs w:val="20"/>
        </w:rPr>
      </w:pPr>
      <w:r w:rsidRPr="00347F5B">
        <w:rPr>
          <w:rFonts w:eastAsia="Arial" w:cs="Arial"/>
          <w:szCs w:val="20"/>
        </w:rPr>
        <w:t>Za vaše sodelovanje se vam najlepše zahvaljujemo.</w:t>
      </w:r>
    </w:p>
    <w:p w14:paraId="7DD11998" w14:textId="77777777" w:rsidR="00E8039A" w:rsidRPr="008D48D4" w:rsidRDefault="00E8039A" w:rsidP="008D48D4">
      <w:pPr>
        <w:jc w:val="both"/>
        <w:rPr>
          <w:rFonts w:eastAsia="Arial" w:cs="Arial"/>
          <w:szCs w:val="20"/>
        </w:rPr>
      </w:pPr>
    </w:p>
    <w:p w14:paraId="55C46FB9" w14:textId="3B8EDD32" w:rsidR="008D48D4" w:rsidRPr="008D48D4" w:rsidRDefault="007B1F47" w:rsidP="008D48D4">
      <w:pPr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Z lepimi pozdravi,</w:t>
      </w:r>
    </w:p>
    <w:p w14:paraId="6BFEE0E0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76C77DE9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5E365BB6" w14:textId="72FFB0ED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 xml:space="preserve">Pripravil:                                                                                                                </w:t>
      </w:r>
      <w:r w:rsidR="009A4D92">
        <w:rPr>
          <w:rFonts w:eastAsia="Arial" w:cs="Arial"/>
          <w:szCs w:val="20"/>
        </w:rPr>
        <w:t>dr. Uroš Svete</w:t>
      </w:r>
    </w:p>
    <w:p w14:paraId="66694FEC" w14:textId="5063F5C3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 xml:space="preserve">dr. Tilen Gorenšek                                                                               </w:t>
      </w:r>
      <w:r w:rsidR="009A4D92">
        <w:rPr>
          <w:rFonts w:eastAsia="Arial" w:cs="Arial"/>
          <w:szCs w:val="20"/>
        </w:rPr>
        <w:t xml:space="preserve">         </w:t>
      </w:r>
      <w:r w:rsidRPr="008D48D4">
        <w:rPr>
          <w:rFonts w:eastAsia="Arial" w:cs="Arial"/>
          <w:szCs w:val="20"/>
        </w:rPr>
        <w:t xml:space="preserve">      </w:t>
      </w:r>
      <w:r w:rsidR="009A4D92">
        <w:rPr>
          <w:rFonts w:eastAsia="Arial" w:cs="Arial"/>
          <w:szCs w:val="20"/>
        </w:rPr>
        <w:t xml:space="preserve">   </w:t>
      </w:r>
      <w:r w:rsidRPr="008D48D4">
        <w:rPr>
          <w:rFonts w:eastAsia="Arial" w:cs="Arial"/>
          <w:szCs w:val="20"/>
        </w:rPr>
        <w:t xml:space="preserve">direktor urada </w:t>
      </w:r>
    </w:p>
    <w:p w14:paraId="712C05C5" w14:textId="52AC1649" w:rsidR="008D48D4" w:rsidRPr="002839C8" w:rsidRDefault="008D48D4" w:rsidP="008D48D4">
      <w:pPr>
        <w:jc w:val="both"/>
        <w:rPr>
          <w:rFonts w:eastAsia="Arial" w:cs="Arial"/>
          <w:szCs w:val="20"/>
        </w:rPr>
      </w:pPr>
      <w:r w:rsidRPr="002839C8">
        <w:rPr>
          <w:rFonts w:eastAsia="Arial" w:cs="Arial"/>
          <w:szCs w:val="20"/>
        </w:rPr>
        <w:t xml:space="preserve">     sekretar</w:t>
      </w:r>
      <w:r w:rsidR="009A4D92" w:rsidRPr="002839C8">
        <w:rPr>
          <w:rFonts w:eastAsia="Arial" w:cs="Arial"/>
          <w:szCs w:val="20"/>
        </w:rPr>
        <w:t xml:space="preserve"> </w:t>
      </w:r>
    </w:p>
    <w:p w14:paraId="40E64C21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5E0367AD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7720B009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3F69D79A" w14:textId="77777777" w:rsidR="00490C2C" w:rsidRDefault="00490C2C" w:rsidP="00490C2C">
      <w:pPr>
        <w:jc w:val="both"/>
        <w:rPr>
          <w:rFonts w:eastAsia="Arial" w:cs="Arial"/>
          <w:szCs w:val="20"/>
        </w:rPr>
      </w:pPr>
    </w:p>
    <w:p w14:paraId="76A23726" w14:textId="77777777" w:rsidR="00490C2C" w:rsidRPr="008D48D4" w:rsidRDefault="00490C2C" w:rsidP="00490C2C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>Priloga:</w:t>
      </w:r>
    </w:p>
    <w:p w14:paraId="213B2FB7" w14:textId="54BF736C" w:rsidR="00490C2C" w:rsidRPr="00490C2C" w:rsidRDefault="00490C2C" w:rsidP="00490C2C">
      <w:pPr>
        <w:pStyle w:val="Odstavekseznama"/>
        <w:numPr>
          <w:ilvl w:val="0"/>
          <w:numId w:val="17"/>
        </w:numPr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p</w:t>
      </w:r>
      <w:r w:rsidRPr="00490C2C">
        <w:rPr>
          <w:rFonts w:eastAsia="Arial" w:cs="Arial"/>
          <w:szCs w:val="20"/>
        </w:rPr>
        <w:t xml:space="preserve">redlog </w:t>
      </w:r>
      <w:r w:rsidR="00DD7429">
        <w:rPr>
          <w:rFonts w:eastAsia="Arial" w:cs="Arial"/>
          <w:szCs w:val="20"/>
        </w:rPr>
        <w:t>zakona z obrazložitvami členov</w:t>
      </w:r>
    </w:p>
    <w:sectPr w:rsidR="00490C2C" w:rsidRPr="00490C2C" w:rsidSect="004A2B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1756" w14:textId="77777777" w:rsidR="00615B64" w:rsidRDefault="00615B64">
      <w:r>
        <w:separator/>
      </w:r>
    </w:p>
  </w:endnote>
  <w:endnote w:type="continuationSeparator" w:id="0">
    <w:p w14:paraId="6737095E" w14:textId="77777777" w:rsidR="00615B64" w:rsidRDefault="00615B64">
      <w:r>
        <w:continuationSeparator/>
      </w:r>
    </w:p>
  </w:endnote>
  <w:endnote w:type="continuationNotice" w:id="1">
    <w:p w14:paraId="579570F8" w14:textId="77777777" w:rsidR="00615B64" w:rsidRDefault="00615B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4CB4" w14:textId="77777777" w:rsidR="00BF3100" w:rsidRDefault="00BF31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2752633"/>
      <w:docPartObj>
        <w:docPartGallery w:val="Page Numbers (Bottom of Page)"/>
        <w:docPartUnique/>
      </w:docPartObj>
    </w:sdtPr>
    <w:sdtEndPr/>
    <w:sdtContent>
      <w:p w14:paraId="74AA8904" w14:textId="26B316CB" w:rsidR="00FC0826" w:rsidRDefault="00A04D9A" w:rsidP="00A04D9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9660" w14:textId="77777777" w:rsidR="00BF3100" w:rsidRDefault="00BF31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C334" w14:textId="77777777" w:rsidR="00615B64" w:rsidRDefault="00615B64">
      <w:r>
        <w:separator/>
      </w:r>
    </w:p>
  </w:footnote>
  <w:footnote w:type="continuationSeparator" w:id="0">
    <w:p w14:paraId="09054456" w14:textId="77777777" w:rsidR="00615B64" w:rsidRDefault="00615B64">
      <w:r>
        <w:continuationSeparator/>
      </w:r>
    </w:p>
  </w:footnote>
  <w:footnote w:type="continuationNotice" w:id="1">
    <w:p w14:paraId="770DC3FC" w14:textId="77777777" w:rsidR="00615B64" w:rsidRDefault="00615B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9DF1" w14:textId="77777777" w:rsidR="00BF3100" w:rsidRDefault="00BF31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0D69" w14:textId="77777777" w:rsidR="00BF3100" w:rsidRDefault="00BF310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6870BD">
      <w:trPr>
        <w:cantSplit/>
        <w:trHeight w:hRule="exact" w:val="847"/>
      </w:trPr>
      <w:tc>
        <w:tcPr>
          <w:tcW w:w="567" w:type="dxa"/>
        </w:tcPr>
        <w:p w14:paraId="462746DC" w14:textId="2B0FE2C6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szCs w:val="20"/>
              <w:lang w:eastAsia="sl-SI"/>
            </w:rPr>
            <w:drawing>
              <wp:anchor distT="0" distB="0" distL="114300" distR="114300" simplePos="0" relativeHeight="251657216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31E7FCF" w14:textId="62BD852D" w:rsidR="0097789C" w:rsidRPr="00EF5B6D" w:rsidRDefault="0097789C" w:rsidP="0097789C">
    <w:pPr>
      <w:adjustRightInd w:val="0"/>
      <w:rPr>
        <w:rFonts w:ascii="Republika" w:hAnsi="Republika"/>
      </w:rPr>
    </w:pPr>
    <w:r w:rsidRPr="00EF5B6D">
      <w:rPr>
        <w:rFonts w:ascii="Republika" w:hAnsi="Republika"/>
      </w:rPr>
      <w:t>REPUBLIKA SLOVENIJA</w:t>
    </w:r>
  </w:p>
  <w:p w14:paraId="6419F347" w14:textId="41DF5D32" w:rsidR="0097789C" w:rsidRPr="00EF5B6D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EF5B6D">
      <w:rPr>
        <w:rFonts w:ascii="Republika" w:hAnsi="Republika"/>
        <w:b/>
        <w:caps/>
      </w:rPr>
      <w:t xml:space="preserve">Urad Vlade </w:t>
    </w:r>
    <w:r w:rsidR="00AA3491" w:rsidRPr="00EF5B6D">
      <w:rPr>
        <w:rFonts w:ascii="Republika" w:hAnsi="Republika"/>
        <w:b/>
        <w:caps/>
      </w:rPr>
      <w:t xml:space="preserve">RS </w:t>
    </w:r>
    <w:r w:rsidRPr="00EF5B6D">
      <w:rPr>
        <w:rFonts w:ascii="Republika" w:hAnsi="Republika"/>
        <w:b/>
        <w:caps/>
      </w:rPr>
      <w:t>za INFORMACIJSKO VARNOST</w:t>
    </w:r>
  </w:p>
  <w:p w14:paraId="5296C4C8" w14:textId="36801EF9" w:rsidR="0097789C" w:rsidRPr="00EF5B6D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</w:rPr>
    </w:pPr>
    <w:r w:rsidRPr="000B736E">
      <w:rPr>
        <w:rFonts w:ascii="Republika" w:hAnsi="Republika"/>
        <w:sz w:val="16"/>
        <w:szCs w:val="16"/>
      </w:rPr>
      <w:t>Ulica gledališča BTC 2</w:t>
    </w:r>
    <w:r w:rsidR="0097789C" w:rsidRPr="000B736E">
      <w:rPr>
        <w:rFonts w:ascii="Republika" w:hAnsi="Republika"/>
        <w:sz w:val="16"/>
        <w:szCs w:val="16"/>
      </w:rPr>
      <w:t>, 1000 Ljubljana</w:t>
    </w:r>
    <w:r w:rsidR="0097789C" w:rsidRPr="00EF5B6D">
      <w:rPr>
        <w:rFonts w:ascii="Republika" w:hAnsi="Republika"/>
        <w:sz w:val="16"/>
        <w:szCs w:val="16"/>
      </w:rPr>
      <w:tab/>
    </w:r>
    <w:r w:rsidR="0097789C" w:rsidRPr="00EF5B6D">
      <w:rPr>
        <w:rFonts w:ascii="Republika" w:hAnsi="Republika"/>
        <w:sz w:val="16"/>
        <w:szCs w:val="16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EF5B6D">
      <w:rPr>
        <w:rFonts w:ascii="Republika" w:hAnsi="Republika"/>
        <w:sz w:val="16"/>
        <w:szCs w:val="16"/>
      </w:rPr>
      <w:tab/>
    </w:r>
    <w:r w:rsidRPr="00EF5B6D">
      <w:rPr>
        <w:rFonts w:ascii="Republika" w:hAnsi="Republika"/>
        <w:sz w:val="16"/>
        <w:szCs w:val="16"/>
      </w:rPr>
      <w:tab/>
    </w:r>
    <w:r w:rsidRPr="00A606FA">
      <w:rPr>
        <w:rFonts w:ascii="Republika" w:hAnsi="Republika"/>
        <w:sz w:val="16"/>
        <w:szCs w:val="16"/>
        <w:lang w:val="it-IT"/>
      </w:rPr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5DAD56C4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="00E03773">
      <w:rPr>
        <w:rFonts w:ascii="Republika" w:hAnsi="Republika"/>
        <w:sz w:val="16"/>
        <w:szCs w:val="16"/>
      </w:rPr>
      <w:t>X</w:t>
    </w:r>
    <w:r w:rsidRPr="00A606FA">
      <w:rPr>
        <w:rFonts w:ascii="Republika" w:hAnsi="Republika"/>
        <w:sz w:val="16"/>
        <w:szCs w:val="16"/>
      </w:rPr>
      <w:t>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87C"/>
    <w:multiLevelType w:val="hybridMultilevel"/>
    <w:tmpl w:val="BDB2CD6E"/>
    <w:lvl w:ilvl="0" w:tplc="3086D0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4BFA"/>
    <w:multiLevelType w:val="multilevel"/>
    <w:tmpl w:val="0686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5039EC"/>
    <w:multiLevelType w:val="multilevel"/>
    <w:tmpl w:val="8FB2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D251E"/>
    <w:multiLevelType w:val="hybridMultilevel"/>
    <w:tmpl w:val="4432AF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A0E3D"/>
    <w:multiLevelType w:val="multilevel"/>
    <w:tmpl w:val="C838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D340AE"/>
    <w:multiLevelType w:val="hybridMultilevel"/>
    <w:tmpl w:val="432C3F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048AA"/>
    <w:multiLevelType w:val="hybridMultilevel"/>
    <w:tmpl w:val="6284CCB2"/>
    <w:lvl w:ilvl="0" w:tplc="DEAE58EC">
      <w:start w:val="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A0FD0"/>
    <w:multiLevelType w:val="hybridMultilevel"/>
    <w:tmpl w:val="A4BE9F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66EF"/>
    <w:multiLevelType w:val="multilevel"/>
    <w:tmpl w:val="378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CB377E"/>
    <w:multiLevelType w:val="multilevel"/>
    <w:tmpl w:val="77429216"/>
    <w:lvl w:ilvl="0">
      <w:start w:val="1"/>
      <w:numFmt w:val="decimal"/>
      <w:pStyle w:val="Naslov11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18A2B77"/>
    <w:multiLevelType w:val="hybridMultilevel"/>
    <w:tmpl w:val="C6BA80C8"/>
    <w:lvl w:ilvl="0" w:tplc="892E54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D5090"/>
    <w:multiLevelType w:val="hybridMultilevel"/>
    <w:tmpl w:val="D1EE1B22"/>
    <w:lvl w:ilvl="0" w:tplc="3A58960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C604A"/>
    <w:multiLevelType w:val="hybridMultilevel"/>
    <w:tmpl w:val="7FCE68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34F98"/>
    <w:multiLevelType w:val="hybridMultilevel"/>
    <w:tmpl w:val="761C70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80B54"/>
    <w:multiLevelType w:val="hybridMultilevel"/>
    <w:tmpl w:val="CCE278DE"/>
    <w:lvl w:ilvl="0" w:tplc="565C82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3119C"/>
    <w:multiLevelType w:val="hybridMultilevel"/>
    <w:tmpl w:val="699604A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91F10"/>
    <w:multiLevelType w:val="multilevel"/>
    <w:tmpl w:val="B11A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175314">
    <w:abstractNumId w:val="9"/>
  </w:num>
  <w:num w:numId="2" w16cid:durableId="217520621">
    <w:abstractNumId w:val="15"/>
  </w:num>
  <w:num w:numId="3" w16cid:durableId="1492409981">
    <w:abstractNumId w:val="7"/>
  </w:num>
  <w:num w:numId="4" w16cid:durableId="2004819960">
    <w:abstractNumId w:val="5"/>
  </w:num>
  <w:num w:numId="5" w16cid:durableId="174196446">
    <w:abstractNumId w:val="3"/>
  </w:num>
  <w:num w:numId="6" w16cid:durableId="497891616">
    <w:abstractNumId w:val="10"/>
  </w:num>
  <w:num w:numId="7" w16cid:durableId="1427843962">
    <w:abstractNumId w:val="14"/>
  </w:num>
  <w:num w:numId="8" w16cid:durableId="389159605">
    <w:abstractNumId w:val="12"/>
  </w:num>
  <w:num w:numId="9" w16cid:durableId="1645742210">
    <w:abstractNumId w:val="0"/>
  </w:num>
  <w:num w:numId="10" w16cid:durableId="1078555886">
    <w:abstractNumId w:val="1"/>
  </w:num>
  <w:num w:numId="11" w16cid:durableId="2002810824">
    <w:abstractNumId w:val="8"/>
  </w:num>
  <w:num w:numId="12" w16cid:durableId="685906501">
    <w:abstractNumId w:val="4"/>
  </w:num>
  <w:num w:numId="13" w16cid:durableId="1171336858">
    <w:abstractNumId w:val="16"/>
  </w:num>
  <w:num w:numId="14" w16cid:durableId="561133810">
    <w:abstractNumId w:val="13"/>
  </w:num>
  <w:num w:numId="15" w16cid:durableId="734166100">
    <w:abstractNumId w:val="2"/>
  </w:num>
  <w:num w:numId="16" w16cid:durableId="213660373">
    <w:abstractNumId w:val="11"/>
  </w:num>
  <w:num w:numId="17" w16cid:durableId="148400365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0074B"/>
    <w:rsid w:val="00000A26"/>
    <w:rsid w:val="0000187D"/>
    <w:rsid w:val="000023A9"/>
    <w:rsid w:val="000034BF"/>
    <w:rsid w:val="000034EE"/>
    <w:rsid w:val="00005D3A"/>
    <w:rsid w:val="00005FE5"/>
    <w:rsid w:val="000063F9"/>
    <w:rsid w:val="000067DC"/>
    <w:rsid w:val="00006820"/>
    <w:rsid w:val="00006CF8"/>
    <w:rsid w:val="00007056"/>
    <w:rsid w:val="000079EB"/>
    <w:rsid w:val="00007C1B"/>
    <w:rsid w:val="00007F6B"/>
    <w:rsid w:val="00010362"/>
    <w:rsid w:val="00010A11"/>
    <w:rsid w:val="00011FD9"/>
    <w:rsid w:val="00012C7E"/>
    <w:rsid w:val="00013AF0"/>
    <w:rsid w:val="00015635"/>
    <w:rsid w:val="000157AB"/>
    <w:rsid w:val="00015D31"/>
    <w:rsid w:val="000173C9"/>
    <w:rsid w:val="00017A55"/>
    <w:rsid w:val="00020D2C"/>
    <w:rsid w:val="000211C9"/>
    <w:rsid w:val="0002197B"/>
    <w:rsid w:val="00021E3E"/>
    <w:rsid w:val="00022094"/>
    <w:rsid w:val="000220DC"/>
    <w:rsid w:val="000223EA"/>
    <w:rsid w:val="000225F9"/>
    <w:rsid w:val="00022D0B"/>
    <w:rsid w:val="000232A3"/>
    <w:rsid w:val="000236BE"/>
    <w:rsid w:val="00023A88"/>
    <w:rsid w:val="00024642"/>
    <w:rsid w:val="00024BC0"/>
    <w:rsid w:val="00024BC8"/>
    <w:rsid w:val="00024E5B"/>
    <w:rsid w:val="00025044"/>
    <w:rsid w:val="00025B4A"/>
    <w:rsid w:val="00026DB0"/>
    <w:rsid w:val="00027077"/>
    <w:rsid w:val="00030B2F"/>
    <w:rsid w:val="00031AC7"/>
    <w:rsid w:val="00031E4C"/>
    <w:rsid w:val="00032A2A"/>
    <w:rsid w:val="0003333F"/>
    <w:rsid w:val="000344D6"/>
    <w:rsid w:val="000401FD"/>
    <w:rsid w:val="00041644"/>
    <w:rsid w:val="000417A7"/>
    <w:rsid w:val="000420D6"/>
    <w:rsid w:val="0004210E"/>
    <w:rsid w:val="00042BD4"/>
    <w:rsid w:val="000430D4"/>
    <w:rsid w:val="00044157"/>
    <w:rsid w:val="00044BC8"/>
    <w:rsid w:val="00044C21"/>
    <w:rsid w:val="00044DD4"/>
    <w:rsid w:val="00045C8E"/>
    <w:rsid w:val="000460B9"/>
    <w:rsid w:val="000461A9"/>
    <w:rsid w:val="00046336"/>
    <w:rsid w:val="00046643"/>
    <w:rsid w:val="00046857"/>
    <w:rsid w:val="000470A5"/>
    <w:rsid w:val="000473AB"/>
    <w:rsid w:val="0004766F"/>
    <w:rsid w:val="000476CB"/>
    <w:rsid w:val="00047892"/>
    <w:rsid w:val="00047CD7"/>
    <w:rsid w:val="000502BA"/>
    <w:rsid w:val="00050B9E"/>
    <w:rsid w:val="00050EBF"/>
    <w:rsid w:val="00052081"/>
    <w:rsid w:val="000520C0"/>
    <w:rsid w:val="00052669"/>
    <w:rsid w:val="00052984"/>
    <w:rsid w:val="00053690"/>
    <w:rsid w:val="00054670"/>
    <w:rsid w:val="00054A52"/>
    <w:rsid w:val="00055C11"/>
    <w:rsid w:val="00055FF2"/>
    <w:rsid w:val="00056DEF"/>
    <w:rsid w:val="000572B9"/>
    <w:rsid w:val="00057CEC"/>
    <w:rsid w:val="000603DE"/>
    <w:rsid w:val="00060B01"/>
    <w:rsid w:val="00061B18"/>
    <w:rsid w:val="00062C4B"/>
    <w:rsid w:val="0006330A"/>
    <w:rsid w:val="000638B5"/>
    <w:rsid w:val="000640FE"/>
    <w:rsid w:val="00065684"/>
    <w:rsid w:val="00065DA8"/>
    <w:rsid w:val="00070229"/>
    <w:rsid w:val="000708A0"/>
    <w:rsid w:val="00070A34"/>
    <w:rsid w:val="0007128B"/>
    <w:rsid w:val="000712B7"/>
    <w:rsid w:val="000717FB"/>
    <w:rsid w:val="0007200F"/>
    <w:rsid w:val="00072085"/>
    <w:rsid w:val="00072888"/>
    <w:rsid w:val="0007411D"/>
    <w:rsid w:val="00074C66"/>
    <w:rsid w:val="00074E10"/>
    <w:rsid w:val="000771C1"/>
    <w:rsid w:val="00077496"/>
    <w:rsid w:val="000778DD"/>
    <w:rsid w:val="00077E68"/>
    <w:rsid w:val="00080101"/>
    <w:rsid w:val="000807F5"/>
    <w:rsid w:val="00080FA9"/>
    <w:rsid w:val="0008161F"/>
    <w:rsid w:val="00082AD3"/>
    <w:rsid w:val="000833EB"/>
    <w:rsid w:val="000839F9"/>
    <w:rsid w:val="000848C8"/>
    <w:rsid w:val="00084A10"/>
    <w:rsid w:val="00085BE8"/>
    <w:rsid w:val="00086032"/>
    <w:rsid w:val="00087A8A"/>
    <w:rsid w:val="00087BA7"/>
    <w:rsid w:val="00090506"/>
    <w:rsid w:val="00090B6D"/>
    <w:rsid w:val="00090E7B"/>
    <w:rsid w:val="000910BB"/>
    <w:rsid w:val="000923F5"/>
    <w:rsid w:val="000930DB"/>
    <w:rsid w:val="0009371C"/>
    <w:rsid w:val="00094F8E"/>
    <w:rsid w:val="000953FC"/>
    <w:rsid w:val="00095EC0"/>
    <w:rsid w:val="000966B5"/>
    <w:rsid w:val="000968F9"/>
    <w:rsid w:val="00096D43"/>
    <w:rsid w:val="00096D80"/>
    <w:rsid w:val="0009733B"/>
    <w:rsid w:val="000973A2"/>
    <w:rsid w:val="00097443"/>
    <w:rsid w:val="000978B0"/>
    <w:rsid w:val="000A05F7"/>
    <w:rsid w:val="000A0E86"/>
    <w:rsid w:val="000A12F0"/>
    <w:rsid w:val="000A1955"/>
    <w:rsid w:val="000A1C68"/>
    <w:rsid w:val="000A3392"/>
    <w:rsid w:val="000A3437"/>
    <w:rsid w:val="000A438A"/>
    <w:rsid w:val="000A4434"/>
    <w:rsid w:val="000A55CA"/>
    <w:rsid w:val="000A7238"/>
    <w:rsid w:val="000A75E0"/>
    <w:rsid w:val="000A7860"/>
    <w:rsid w:val="000B00CC"/>
    <w:rsid w:val="000B04B5"/>
    <w:rsid w:val="000B0933"/>
    <w:rsid w:val="000B0BF3"/>
    <w:rsid w:val="000B10EC"/>
    <w:rsid w:val="000B2393"/>
    <w:rsid w:val="000B2D7E"/>
    <w:rsid w:val="000B3180"/>
    <w:rsid w:val="000B3774"/>
    <w:rsid w:val="000B3845"/>
    <w:rsid w:val="000B39E0"/>
    <w:rsid w:val="000B3B59"/>
    <w:rsid w:val="000B42E3"/>
    <w:rsid w:val="000B4513"/>
    <w:rsid w:val="000B59FD"/>
    <w:rsid w:val="000B600D"/>
    <w:rsid w:val="000B60E8"/>
    <w:rsid w:val="000B6365"/>
    <w:rsid w:val="000B6C04"/>
    <w:rsid w:val="000B736E"/>
    <w:rsid w:val="000B760A"/>
    <w:rsid w:val="000C094E"/>
    <w:rsid w:val="000C0A97"/>
    <w:rsid w:val="000C0AD9"/>
    <w:rsid w:val="000C1808"/>
    <w:rsid w:val="000C1DA8"/>
    <w:rsid w:val="000C2588"/>
    <w:rsid w:val="000C28C8"/>
    <w:rsid w:val="000C3416"/>
    <w:rsid w:val="000C368F"/>
    <w:rsid w:val="000C37F6"/>
    <w:rsid w:val="000C4A22"/>
    <w:rsid w:val="000C4F28"/>
    <w:rsid w:val="000C64BF"/>
    <w:rsid w:val="000C6644"/>
    <w:rsid w:val="000D06AA"/>
    <w:rsid w:val="000D1306"/>
    <w:rsid w:val="000D14AB"/>
    <w:rsid w:val="000D1818"/>
    <w:rsid w:val="000D192B"/>
    <w:rsid w:val="000D19DD"/>
    <w:rsid w:val="000D1A4C"/>
    <w:rsid w:val="000D20B8"/>
    <w:rsid w:val="000D21A8"/>
    <w:rsid w:val="000D23FE"/>
    <w:rsid w:val="000D2993"/>
    <w:rsid w:val="000D29B4"/>
    <w:rsid w:val="000D3387"/>
    <w:rsid w:val="000D4547"/>
    <w:rsid w:val="000D4888"/>
    <w:rsid w:val="000D50FD"/>
    <w:rsid w:val="000D5D67"/>
    <w:rsid w:val="000D637E"/>
    <w:rsid w:val="000D676D"/>
    <w:rsid w:val="000D6A31"/>
    <w:rsid w:val="000D6C45"/>
    <w:rsid w:val="000D6CEB"/>
    <w:rsid w:val="000D7729"/>
    <w:rsid w:val="000D7A6A"/>
    <w:rsid w:val="000E088F"/>
    <w:rsid w:val="000E1055"/>
    <w:rsid w:val="000E15EE"/>
    <w:rsid w:val="000E27C4"/>
    <w:rsid w:val="000E2BA1"/>
    <w:rsid w:val="000E3280"/>
    <w:rsid w:val="000E3292"/>
    <w:rsid w:val="000E34FA"/>
    <w:rsid w:val="000E418B"/>
    <w:rsid w:val="000E582B"/>
    <w:rsid w:val="000E60E0"/>
    <w:rsid w:val="000E612B"/>
    <w:rsid w:val="000E6DC0"/>
    <w:rsid w:val="000E6DF1"/>
    <w:rsid w:val="000F00B6"/>
    <w:rsid w:val="000F1585"/>
    <w:rsid w:val="000F1D6F"/>
    <w:rsid w:val="000F34DE"/>
    <w:rsid w:val="000F466F"/>
    <w:rsid w:val="000F4812"/>
    <w:rsid w:val="000F4F03"/>
    <w:rsid w:val="000F50C1"/>
    <w:rsid w:val="000F56F9"/>
    <w:rsid w:val="000F5ECB"/>
    <w:rsid w:val="000F5F35"/>
    <w:rsid w:val="000F61C5"/>
    <w:rsid w:val="000F69E0"/>
    <w:rsid w:val="000F72F0"/>
    <w:rsid w:val="000F736C"/>
    <w:rsid w:val="000F7DF8"/>
    <w:rsid w:val="000F7E78"/>
    <w:rsid w:val="00100A30"/>
    <w:rsid w:val="00100AD1"/>
    <w:rsid w:val="00100E37"/>
    <w:rsid w:val="00101F1C"/>
    <w:rsid w:val="00102470"/>
    <w:rsid w:val="00102BA1"/>
    <w:rsid w:val="00103342"/>
    <w:rsid w:val="0010355A"/>
    <w:rsid w:val="00103DD0"/>
    <w:rsid w:val="00104668"/>
    <w:rsid w:val="001052E4"/>
    <w:rsid w:val="00105710"/>
    <w:rsid w:val="00105771"/>
    <w:rsid w:val="00106A5C"/>
    <w:rsid w:val="001076D4"/>
    <w:rsid w:val="00107C78"/>
    <w:rsid w:val="00110AF2"/>
    <w:rsid w:val="0011196F"/>
    <w:rsid w:val="00111CA3"/>
    <w:rsid w:val="00112B37"/>
    <w:rsid w:val="00113345"/>
    <w:rsid w:val="00113D77"/>
    <w:rsid w:val="00114592"/>
    <w:rsid w:val="00114A9D"/>
    <w:rsid w:val="001151D4"/>
    <w:rsid w:val="001163A4"/>
    <w:rsid w:val="00116CF5"/>
    <w:rsid w:val="00116E7B"/>
    <w:rsid w:val="00117504"/>
    <w:rsid w:val="0011782A"/>
    <w:rsid w:val="00117899"/>
    <w:rsid w:val="00117B17"/>
    <w:rsid w:val="00117FE2"/>
    <w:rsid w:val="0012131D"/>
    <w:rsid w:val="001215B1"/>
    <w:rsid w:val="00123025"/>
    <w:rsid w:val="0012355B"/>
    <w:rsid w:val="0012357C"/>
    <w:rsid w:val="00124070"/>
    <w:rsid w:val="0012719E"/>
    <w:rsid w:val="001273B7"/>
    <w:rsid w:val="001274E5"/>
    <w:rsid w:val="00127B86"/>
    <w:rsid w:val="00130059"/>
    <w:rsid w:val="001300F4"/>
    <w:rsid w:val="0013047B"/>
    <w:rsid w:val="001304E0"/>
    <w:rsid w:val="00130E26"/>
    <w:rsid w:val="00131ADC"/>
    <w:rsid w:val="00132179"/>
    <w:rsid w:val="0013295E"/>
    <w:rsid w:val="00132B6F"/>
    <w:rsid w:val="00132D2F"/>
    <w:rsid w:val="00133580"/>
    <w:rsid w:val="001341B7"/>
    <w:rsid w:val="001344CA"/>
    <w:rsid w:val="00134753"/>
    <w:rsid w:val="00135658"/>
    <w:rsid w:val="00135722"/>
    <w:rsid w:val="001357B2"/>
    <w:rsid w:val="0013625D"/>
    <w:rsid w:val="0013634D"/>
    <w:rsid w:val="001400E3"/>
    <w:rsid w:val="00140AE0"/>
    <w:rsid w:val="00140CF7"/>
    <w:rsid w:val="00141B92"/>
    <w:rsid w:val="001421AE"/>
    <w:rsid w:val="00142336"/>
    <w:rsid w:val="00142424"/>
    <w:rsid w:val="001425B7"/>
    <w:rsid w:val="00142AE1"/>
    <w:rsid w:val="00142CCB"/>
    <w:rsid w:val="00143443"/>
    <w:rsid w:val="00143F6D"/>
    <w:rsid w:val="001442E0"/>
    <w:rsid w:val="00144309"/>
    <w:rsid w:val="00144AE9"/>
    <w:rsid w:val="001453AC"/>
    <w:rsid w:val="001462FF"/>
    <w:rsid w:val="001503F8"/>
    <w:rsid w:val="00152ED5"/>
    <w:rsid w:val="001537BD"/>
    <w:rsid w:val="00154EC3"/>
    <w:rsid w:val="00155A23"/>
    <w:rsid w:val="00155C4C"/>
    <w:rsid w:val="00155F0A"/>
    <w:rsid w:val="00157AC9"/>
    <w:rsid w:val="00157AE7"/>
    <w:rsid w:val="001601BE"/>
    <w:rsid w:val="0016056C"/>
    <w:rsid w:val="0016109F"/>
    <w:rsid w:val="001614DA"/>
    <w:rsid w:val="00161C95"/>
    <w:rsid w:val="00162821"/>
    <w:rsid w:val="00162F70"/>
    <w:rsid w:val="00163586"/>
    <w:rsid w:val="00163BD0"/>
    <w:rsid w:val="00164064"/>
    <w:rsid w:val="001647C2"/>
    <w:rsid w:val="001654DD"/>
    <w:rsid w:val="001656EF"/>
    <w:rsid w:val="00166722"/>
    <w:rsid w:val="00166AA8"/>
    <w:rsid w:val="00166B92"/>
    <w:rsid w:val="00170345"/>
    <w:rsid w:val="001709B9"/>
    <w:rsid w:val="00171897"/>
    <w:rsid w:val="00172741"/>
    <w:rsid w:val="0017285F"/>
    <w:rsid w:val="001728E9"/>
    <w:rsid w:val="00172948"/>
    <w:rsid w:val="001731D9"/>
    <w:rsid w:val="001738E9"/>
    <w:rsid w:val="00173CB2"/>
    <w:rsid w:val="00173F04"/>
    <w:rsid w:val="001744C2"/>
    <w:rsid w:val="0017478F"/>
    <w:rsid w:val="0017483B"/>
    <w:rsid w:val="00174CC5"/>
    <w:rsid w:val="00175B94"/>
    <w:rsid w:val="00176C3B"/>
    <w:rsid w:val="00177624"/>
    <w:rsid w:val="001776A6"/>
    <w:rsid w:val="00177A28"/>
    <w:rsid w:val="00177F51"/>
    <w:rsid w:val="001800AE"/>
    <w:rsid w:val="001805CA"/>
    <w:rsid w:val="00181ABA"/>
    <w:rsid w:val="00181BBF"/>
    <w:rsid w:val="00181F1C"/>
    <w:rsid w:val="00182404"/>
    <w:rsid w:val="00182815"/>
    <w:rsid w:val="001829AA"/>
    <w:rsid w:val="00182BB0"/>
    <w:rsid w:val="00182FBD"/>
    <w:rsid w:val="00183374"/>
    <w:rsid w:val="0018356E"/>
    <w:rsid w:val="00183803"/>
    <w:rsid w:val="0018460D"/>
    <w:rsid w:val="00185F11"/>
    <w:rsid w:val="00185F2F"/>
    <w:rsid w:val="00186787"/>
    <w:rsid w:val="00186BF2"/>
    <w:rsid w:val="00187026"/>
    <w:rsid w:val="0019122C"/>
    <w:rsid w:val="0019198E"/>
    <w:rsid w:val="00192759"/>
    <w:rsid w:val="00193205"/>
    <w:rsid w:val="0019367D"/>
    <w:rsid w:val="00196366"/>
    <w:rsid w:val="00196A26"/>
    <w:rsid w:val="00196EAD"/>
    <w:rsid w:val="00197BC8"/>
    <w:rsid w:val="00197C58"/>
    <w:rsid w:val="001A034F"/>
    <w:rsid w:val="001A1765"/>
    <w:rsid w:val="001A1F20"/>
    <w:rsid w:val="001A2157"/>
    <w:rsid w:val="001A26D2"/>
    <w:rsid w:val="001A2AD2"/>
    <w:rsid w:val="001A3128"/>
    <w:rsid w:val="001A376B"/>
    <w:rsid w:val="001A44AB"/>
    <w:rsid w:val="001A4863"/>
    <w:rsid w:val="001A4A46"/>
    <w:rsid w:val="001A529D"/>
    <w:rsid w:val="001A575F"/>
    <w:rsid w:val="001A6117"/>
    <w:rsid w:val="001A6713"/>
    <w:rsid w:val="001A6F83"/>
    <w:rsid w:val="001A720B"/>
    <w:rsid w:val="001A7493"/>
    <w:rsid w:val="001A773C"/>
    <w:rsid w:val="001B023D"/>
    <w:rsid w:val="001B192C"/>
    <w:rsid w:val="001B1AF1"/>
    <w:rsid w:val="001B2778"/>
    <w:rsid w:val="001B2810"/>
    <w:rsid w:val="001B311E"/>
    <w:rsid w:val="001B36B0"/>
    <w:rsid w:val="001B3F20"/>
    <w:rsid w:val="001B51C5"/>
    <w:rsid w:val="001B57CE"/>
    <w:rsid w:val="001B5B1F"/>
    <w:rsid w:val="001B609C"/>
    <w:rsid w:val="001B6DD2"/>
    <w:rsid w:val="001B73C7"/>
    <w:rsid w:val="001C0178"/>
    <w:rsid w:val="001C0508"/>
    <w:rsid w:val="001C081F"/>
    <w:rsid w:val="001C0D77"/>
    <w:rsid w:val="001C0E44"/>
    <w:rsid w:val="001C1211"/>
    <w:rsid w:val="001C13BB"/>
    <w:rsid w:val="001C2238"/>
    <w:rsid w:val="001C3284"/>
    <w:rsid w:val="001C3616"/>
    <w:rsid w:val="001C3982"/>
    <w:rsid w:val="001C4102"/>
    <w:rsid w:val="001C45F2"/>
    <w:rsid w:val="001C4EB7"/>
    <w:rsid w:val="001C56F9"/>
    <w:rsid w:val="001C6797"/>
    <w:rsid w:val="001C6A49"/>
    <w:rsid w:val="001C7002"/>
    <w:rsid w:val="001C7C79"/>
    <w:rsid w:val="001D0204"/>
    <w:rsid w:val="001D0905"/>
    <w:rsid w:val="001D0AB3"/>
    <w:rsid w:val="001D0B72"/>
    <w:rsid w:val="001D0D7E"/>
    <w:rsid w:val="001D1FEE"/>
    <w:rsid w:val="001D20D0"/>
    <w:rsid w:val="001D2C50"/>
    <w:rsid w:val="001D3894"/>
    <w:rsid w:val="001D3938"/>
    <w:rsid w:val="001D4399"/>
    <w:rsid w:val="001D43C8"/>
    <w:rsid w:val="001D4A50"/>
    <w:rsid w:val="001D4A6C"/>
    <w:rsid w:val="001D4AD9"/>
    <w:rsid w:val="001D5F2F"/>
    <w:rsid w:val="001D69D3"/>
    <w:rsid w:val="001D6DEC"/>
    <w:rsid w:val="001D7702"/>
    <w:rsid w:val="001D7B18"/>
    <w:rsid w:val="001E0903"/>
    <w:rsid w:val="001E09DB"/>
    <w:rsid w:val="001E0BB1"/>
    <w:rsid w:val="001E111C"/>
    <w:rsid w:val="001E3CB4"/>
    <w:rsid w:val="001E4F49"/>
    <w:rsid w:val="001E50A0"/>
    <w:rsid w:val="001E50A7"/>
    <w:rsid w:val="001E5F09"/>
    <w:rsid w:val="001E7204"/>
    <w:rsid w:val="001F1E2D"/>
    <w:rsid w:val="001F2BA6"/>
    <w:rsid w:val="001F318A"/>
    <w:rsid w:val="001F3DC5"/>
    <w:rsid w:val="001F4B5D"/>
    <w:rsid w:val="001F515D"/>
    <w:rsid w:val="001F7458"/>
    <w:rsid w:val="001F77B1"/>
    <w:rsid w:val="001F78D3"/>
    <w:rsid w:val="001F78DA"/>
    <w:rsid w:val="001F794A"/>
    <w:rsid w:val="0020131D"/>
    <w:rsid w:val="002015BD"/>
    <w:rsid w:val="00201F5E"/>
    <w:rsid w:val="0020212E"/>
    <w:rsid w:val="002023B7"/>
    <w:rsid w:val="002028FA"/>
    <w:rsid w:val="00202A77"/>
    <w:rsid w:val="00202CCF"/>
    <w:rsid w:val="00203614"/>
    <w:rsid w:val="00203AFA"/>
    <w:rsid w:val="00203C7F"/>
    <w:rsid w:val="00203F5B"/>
    <w:rsid w:val="00205C3D"/>
    <w:rsid w:val="00205E1E"/>
    <w:rsid w:val="00206BFC"/>
    <w:rsid w:val="002072E3"/>
    <w:rsid w:val="0020740E"/>
    <w:rsid w:val="002115E5"/>
    <w:rsid w:val="00211873"/>
    <w:rsid w:val="00211C54"/>
    <w:rsid w:val="00212CF1"/>
    <w:rsid w:val="00212FF7"/>
    <w:rsid w:val="00213211"/>
    <w:rsid w:val="0021366C"/>
    <w:rsid w:val="00214294"/>
    <w:rsid w:val="00215CCD"/>
    <w:rsid w:val="00215DFA"/>
    <w:rsid w:val="00216115"/>
    <w:rsid w:val="002175FA"/>
    <w:rsid w:val="00217776"/>
    <w:rsid w:val="00217F43"/>
    <w:rsid w:val="0022063A"/>
    <w:rsid w:val="00221C1D"/>
    <w:rsid w:val="00222AC5"/>
    <w:rsid w:val="00222E93"/>
    <w:rsid w:val="00222F64"/>
    <w:rsid w:val="0022320E"/>
    <w:rsid w:val="00223311"/>
    <w:rsid w:val="00223A9F"/>
    <w:rsid w:val="00223CF1"/>
    <w:rsid w:val="00224815"/>
    <w:rsid w:val="00225EE2"/>
    <w:rsid w:val="00226ADA"/>
    <w:rsid w:val="00226B66"/>
    <w:rsid w:val="002277C0"/>
    <w:rsid w:val="00227853"/>
    <w:rsid w:val="002279D3"/>
    <w:rsid w:val="00227DC4"/>
    <w:rsid w:val="0023006C"/>
    <w:rsid w:val="002306BA"/>
    <w:rsid w:val="0023104F"/>
    <w:rsid w:val="00231753"/>
    <w:rsid w:val="0023275A"/>
    <w:rsid w:val="00232BAE"/>
    <w:rsid w:val="00233418"/>
    <w:rsid w:val="00234B74"/>
    <w:rsid w:val="00234DDD"/>
    <w:rsid w:val="00235520"/>
    <w:rsid w:val="002355F2"/>
    <w:rsid w:val="00235F6A"/>
    <w:rsid w:val="00236712"/>
    <w:rsid w:val="00236B17"/>
    <w:rsid w:val="00237685"/>
    <w:rsid w:val="00240EC6"/>
    <w:rsid w:val="0024134D"/>
    <w:rsid w:val="0024292A"/>
    <w:rsid w:val="0024307C"/>
    <w:rsid w:val="00243138"/>
    <w:rsid w:val="002434B3"/>
    <w:rsid w:val="00244041"/>
    <w:rsid w:val="0024491D"/>
    <w:rsid w:val="00244F10"/>
    <w:rsid w:val="00245715"/>
    <w:rsid w:val="00246F7E"/>
    <w:rsid w:val="0024748C"/>
    <w:rsid w:val="00247650"/>
    <w:rsid w:val="00247708"/>
    <w:rsid w:val="0025071A"/>
    <w:rsid w:val="00250923"/>
    <w:rsid w:val="00250CD4"/>
    <w:rsid w:val="00251FE5"/>
    <w:rsid w:val="00252EA2"/>
    <w:rsid w:val="002544F8"/>
    <w:rsid w:val="00254F3F"/>
    <w:rsid w:val="00255B7C"/>
    <w:rsid w:val="0025679A"/>
    <w:rsid w:val="00256AFD"/>
    <w:rsid w:val="00256E02"/>
    <w:rsid w:val="00257031"/>
    <w:rsid w:val="00257E09"/>
    <w:rsid w:val="00260070"/>
    <w:rsid w:val="00261355"/>
    <w:rsid w:val="0026167D"/>
    <w:rsid w:val="0026173A"/>
    <w:rsid w:val="00262A72"/>
    <w:rsid w:val="00262F97"/>
    <w:rsid w:val="00263941"/>
    <w:rsid w:val="00263D84"/>
    <w:rsid w:val="002642CD"/>
    <w:rsid w:val="00264F32"/>
    <w:rsid w:val="00264F45"/>
    <w:rsid w:val="002654A5"/>
    <w:rsid w:val="00265E94"/>
    <w:rsid w:val="0026614F"/>
    <w:rsid w:val="00266A1F"/>
    <w:rsid w:val="00266DB7"/>
    <w:rsid w:val="002676A8"/>
    <w:rsid w:val="00267A9D"/>
    <w:rsid w:val="00267C5B"/>
    <w:rsid w:val="00267E56"/>
    <w:rsid w:val="00270B11"/>
    <w:rsid w:val="00270FBA"/>
    <w:rsid w:val="00271336"/>
    <w:rsid w:val="00271757"/>
    <w:rsid w:val="00271CE5"/>
    <w:rsid w:val="00272777"/>
    <w:rsid w:val="002739DD"/>
    <w:rsid w:val="00274CF6"/>
    <w:rsid w:val="00275E2B"/>
    <w:rsid w:val="00275EAA"/>
    <w:rsid w:val="00276570"/>
    <w:rsid w:val="00276FB6"/>
    <w:rsid w:val="00277D7C"/>
    <w:rsid w:val="0028084F"/>
    <w:rsid w:val="002812F7"/>
    <w:rsid w:val="00281590"/>
    <w:rsid w:val="0028197D"/>
    <w:rsid w:val="00282020"/>
    <w:rsid w:val="00282654"/>
    <w:rsid w:val="002826B2"/>
    <w:rsid w:val="00282F4B"/>
    <w:rsid w:val="002838A0"/>
    <w:rsid w:val="002839C8"/>
    <w:rsid w:val="00283CE5"/>
    <w:rsid w:val="002855E6"/>
    <w:rsid w:val="00285A59"/>
    <w:rsid w:val="002873E0"/>
    <w:rsid w:val="002879F4"/>
    <w:rsid w:val="00290F63"/>
    <w:rsid w:val="00291C39"/>
    <w:rsid w:val="002923D8"/>
    <w:rsid w:val="0029360D"/>
    <w:rsid w:val="002947AC"/>
    <w:rsid w:val="00294960"/>
    <w:rsid w:val="00295450"/>
    <w:rsid w:val="00295799"/>
    <w:rsid w:val="002960D2"/>
    <w:rsid w:val="00297160"/>
    <w:rsid w:val="00297395"/>
    <w:rsid w:val="00297DB2"/>
    <w:rsid w:val="00297EA8"/>
    <w:rsid w:val="00297F1E"/>
    <w:rsid w:val="002A0CDA"/>
    <w:rsid w:val="002A1261"/>
    <w:rsid w:val="002A212E"/>
    <w:rsid w:val="002A289A"/>
    <w:rsid w:val="002A2B69"/>
    <w:rsid w:val="002A2FA6"/>
    <w:rsid w:val="002A2FD4"/>
    <w:rsid w:val="002A34D0"/>
    <w:rsid w:val="002A39F5"/>
    <w:rsid w:val="002A3D52"/>
    <w:rsid w:val="002A43AA"/>
    <w:rsid w:val="002A46E7"/>
    <w:rsid w:val="002A4EC4"/>
    <w:rsid w:val="002A5D11"/>
    <w:rsid w:val="002A5E90"/>
    <w:rsid w:val="002A635D"/>
    <w:rsid w:val="002A6BEE"/>
    <w:rsid w:val="002A731E"/>
    <w:rsid w:val="002A75C5"/>
    <w:rsid w:val="002B0298"/>
    <w:rsid w:val="002B0CA9"/>
    <w:rsid w:val="002B1096"/>
    <w:rsid w:val="002B172D"/>
    <w:rsid w:val="002B22BF"/>
    <w:rsid w:val="002B32AF"/>
    <w:rsid w:val="002B4344"/>
    <w:rsid w:val="002B5A42"/>
    <w:rsid w:val="002B6394"/>
    <w:rsid w:val="002B724B"/>
    <w:rsid w:val="002B72A0"/>
    <w:rsid w:val="002B73F6"/>
    <w:rsid w:val="002B7B7A"/>
    <w:rsid w:val="002B7F76"/>
    <w:rsid w:val="002C0034"/>
    <w:rsid w:val="002C0517"/>
    <w:rsid w:val="002C0D07"/>
    <w:rsid w:val="002C167F"/>
    <w:rsid w:val="002C1D52"/>
    <w:rsid w:val="002C1E6A"/>
    <w:rsid w:val="002C26D7"/>
    <w:rsid w:val="002C2C35"/>
    <w:rsid w:val="002C31B1"/>
    <w:rsid w:val="002C3340"/>
    <w:rsid w:val="002C3383"/>
    <w:rsid w:val="002C3DDB"/>
    <w:rsid w:val="002C3E84"/>
    <w:rsid w:val="002C4741"/>
    <w:rsid w:val="002C4C0E"/>
    <w:rsid w:val="002C560D"/>
    <w:rsid w:val="002C6A31"/>
    <w:rsid w:val="002C729C"/>
    <w:rsid w:val="002D06F6"/>
    <w:rsid w:val="002D0C4E"/>
    <w:rsid w:val="002D2410"/>
    <w:rsid w:val="002D3CD5"/>
    <w:rsid w:val="002D456B"/>
    <w:rsid w:val="002D472D"/>
    <w:rsid w:val="002D49B7"/>
    <w:rsid w:val="002D4CEB"/>
    <w:rsid w:val="002D5CD7"/>
    <w:rsid w:val="002D6922"/>
    <w:rsid w:val="002D730A"/>
    <w:rsid w:val="002D7320"/>
    <w:rsid w:val="002D78ED"/>
    <w:rsid w:val="002E1540"/>
    <w:rsid w:val="002E18EB"/>
    <w:rsid w:val="002E28C6"/>
    <w:rsid w:val="002E2BAF"/>
    <w:rsid w:val="002E2BF8"/>
    <w:rsid w:val="002E2C96"/>
    <w:rsid w:val="002E38E4"/>
    <w:rsid w:val="002E3E0A"/>
    <w:rsid w:val="002E3F95"/>
    <w:rsid w:val="002E41BF"/>
    <w:rsid w:val="002E5849"/>
    <w:rsid w:val="002E5C4D"/>
    <w:rsid w:val="002E5FCF"/>
    <w:rsid w:val="002E665C"/>
    <w:rsid w:val="002E6807"/>
    <w:rsid w:val="002E6A57"/>
    <w:rsid w:val="002E6CED"/>
    <w:rsid w:val="002E6DFF"/>
    <w:rsid w:val="002E7B3C"/>
    <w:rsid w:val="002E7DE8"/>
    <w:rsid w:val="002F02A1"/>
    <w:rsid w:val="002F0468"/>
    <w:rsid w:val="002F0F3D"/>
    <w:rsid w:val="002F1696"/>
    <w:rsid w:val="002F414A"/>
    <w:rsid w:val="002F4BF1"/>
    <w:rsid w:val="002F5143"/>
    <w:rsid w:val="002F51AF"/>
    <w:rsid w:val="002F729D"/>
    <w:rsid w:val="002F73EA"/>
    <w:rsid w:val="002F73FC"/>
    <w:rsid w:val="002F7C05"/>
    <w:rsid w:val="003018EF"/>
    <w:rsid w:val="0030213C"/>
    <w:rsid w:val="00302A0A"/>
    <w:rsid w:val="00302A1B"/>
    <w:rsid w:val="00302C5B"/>
    <w:rsid w:val="00303510"/>
    <w:rsid w:val="00303521"/>
    <w:rsid w:val="00303941"/>
    <w:rsid w:val="00304118"/>
    <w:rsid w:val="003049E8"/>
    <w:rsid w:val="00304D6E"/>
    <w:rsid w:val="00304E6F"/>
    <w:rsid w:val="00305354"/>
    <w:rsid w:val="003064C2"/>
    <w:rsid w:val="00306994"/>
    <w:rsid w:val="00306AE6"/>
    <w:rsid w:val="00306E15"/>
    <w:rsid w:val="003109C2"/>
    <w:rsid w:val="00310FB6"/>
    <w:rsid w:val="003111F3"/>
    <w:rsid w:val="0031171C"/>
    <w:rsid w:val="003158AB"/>
    <w:rsid w:val="00316387"/>
    <w:rsid w:val="00316938"/>
    <w:rsid w:val="00316B58"/>
    <w:rsid w:val="00317232"/>
    <w:rsid w:val="0031730C"/>
    <w:rsid w:val="00317581"/>
    <w:rsid w:val="003176FD"/>
    <w:rsid w:val="00317AD7"/>
    <w:rsid w:val="00317D27"/>
    <w:rsid w:val="00317D32"/>
    <w:rsid w:val="00321031"/>
    <w:rsid w:val="003218B7"/>
    <w:rsid w:val="00323255"/>
    <w:rsid w:val="003246E9"/>
    <w:rsid w:val="0032499D"/>
    <w:rsid w:val="00324ABF"/>
    <w:rsid w:val="00324FAA"/>
    <w:rsid w:val="00325402"/>
    <w:rsid w:val="00326696"/>
    <w:rsid w:val="003269DA"/>
    <w:rsid w:val="00326B1F"/>
    <w:rsid w:val="003272C4"/>
    <w:rsid w:val="003275A7"/>
    <w:rsid w:val="00327E19"/>
    <w:rsid w:val="00330770"/>
    <w:rsid w:val="0033092C"/>
    <w:rsid w:val="00330CD2"/>
    <w:rsid w:val="00331720"/>
    <w:rsid w:val="00331F02"/>
    <w:rsid w:val="003323E9"/>
    <w:rsid w:val="003326C6"/>
    <w:rsid w:val="00333569"/>
    <w:rsid w:val="003344F0"/>
    <w:rsid w:val="0033483F"/>
    <w:rsid w:val="003354E4"/>
    <w:rsid w:val="00336089"/>
    <w:rsid w:val="0033636D"/>
    <w:rsid w:val="003369AE"/>
    <w:rsid w:val="00336C05"/>
    <w:rsid w:val="00336D93"/>
    <w:rsid w:val="003370E3"/>
    <w:rsid w:val="003371A3"/>
    <w:rsid w:val="00337231"/>
    <w:rsid w:val="00337427"/>
    <w:rsid w:val="003376B8"/>
    <w:rsid w:val="00337D0F"/>
    <w:rsid w:val="003403F4"/>
    <w:rsid w:val="00341A2A"/>
    <w:rsid w:val="003429E8"/>
    <w:rsid w:val="0034434C"/>
    <w:rsid w:val="003449A0"/>
    <w:rsid w:val="003449B2"/>
    <w:rsid w:val="00344EFB"/>
    <w:rsid w:val="00346387"/>
    <w:rsid w:val="0034667E"/>
    <w:rsid w:val="00346E76"/>
    <w:rsid w:val="003472BE"/>
    <w:rsid w:val="003473FB"/>
    <w:rsid w:val="00347F5B"/>
    <w:rsid w:val="00351B7C"/>
    <w:rsid w:val="00351C79"/>
    <w:rsid w:val="00351F0D"/>
    <w:rsid w:val="003524DE"/>
    <w:rsid w:val="00352811"/>
    <w:rsid w:val="0035299D"/>
    <w:rsid w:val="003536D7"/>
    <w:rsid w:val="0035397F"/>
    <w:rsid w:val="00353BCF"/>
    <w:rsid w:val="00354B2C"/>
    <w:rsid w:val="003567FF"/>
    <w:rsid w:val="0035767A"/>
    <w:rsid w:val="00357723"/>
    <w:rsid w:val="00360CE7"/>
    <w:rsid w:val="003615ED"/>
    <w:rsid w:val="00362CE1"/>
    <w:rsid w:val="0036345B"/>
    <w:rsid w:val="003636BF"/>
    <w:rsid w:val="00363D8D"/>
    <w:rsid w:val="00364A24"/>
    <w:rsid w:val="0036510B"/>
    <w:rsid w:val="00365462"/>
    <w:rsid w:val="00371442"/>
    <w:rsid w:val="0037298B"/>
    <w:rsid w:val="00372CCB"/>
    <w:rsid w:val="00373FA8"/>
    <w:rsid w:val="00374CBE"/>
    <w:rsid w:val="00374FD1"/>
    <w:rsid w:val="003755FB"/>
    <w:rsid w:val="00375696"/>
    <w:rsid w:val="00375950"/>
    <w:rsid w:val="00375E91"/>
    <w:rsid w:val="003772DE"/>
    <w:rsid w:val="00377E7A"/>
    <w:rsid w:val="00380123"/>
    <w:rsid w:val="00380362"/>
    <w:rsid w:val="003803E7"/>
    <w:rsid w:val="0038174B"/>
    <w:rsid w:val="003818AE"/>
    <w:rsid w:val="00381C45"/>
    <w:rsid w:val="00381F57"/>
    <w:rsid w:val="00382F73"/>
    <w:rsid w:val="0038358A"/>
    <w:rsid w:val="00384073"/>
    <w:rsid w:val="00384235"/>
    <w:rsid w:val="003845B4"/>
    <w:rsid w:val="003846CA"/>
    <w:rsid w:val="0038526B"/>
    <w:rsid w:val="003856A0"/>
    <w:rsid w:val="0038574D"/>
    <w:rsid w:val="00385EAE"/>
    <w:rsid w:val="0038607D"/>
    <w:rsid w:val="00386EC6"/>
    <w:rsid w:val="00387321"/>
    <w:rsid w:val="00387965"/>
    <w:rsid w:val="00387B1A"/>
    <w:rsid w:val="003904AD"/>
    <w:rsid w:val="00390C35"/>
    <w:rsid w:val="003921D4"/>
    <w:rsid w:val="003940E6"/>
    <w:rsid w:val="0039459F"/>
    <w:rsid w:val="0039559A"/>
    <w:rsid w:val="00395FB0"/>
    <w:rsid w:val="003961E3"/>
    <w:rsid w:val="0039649F"/>
    <w:rsid w:val="0039660A"/>
    <w:rsid w:val="00396E05"/>
    <w:rsid w:val="0039717A"/>
    <w:rsid w:val="0039769C"/>
    <w:rsid w:val="00397AAA"/>
    <w:rsid w:val="003A0F80"/>
    <w:rsid w:val="003A1171"/>
    <w:rsid w:val="003A11D9"/>
    <w:rsid w:val="003A1463"/>
    <w:rsid w:val="003A153B"/>
    <w:rsid w:val="003A1BE1"/>
    <w:rsid w:val="003A1BFD"/>
    <w:rsid w:val="003A23AA"/>
    <w:rsid w:val="003A2DC2"/>
    <w:rsid w:val="003A2F3C"/>
    <w:rsid w:val="003A338F"/>
    <w:rsid w:val="003A35CD"/>
    <w:rsid w:val="003A3789"/>
    <w:rsid w:val="003A4228"/>
    <w:rsid w:val="003A5849"/>
    <w:rsid w:val="003A6294"/>
    <w:rsid w:val="003A6B04"/>
    <w:rsid w:val="003A78DE"/>
    <w:rsid w:val="003B0E44"/>
    <w:rsid w:val="003B13D4"/>
    <w:rsid w:val="003B4418"/>
    <w:rsid w:val="003B447C"/>
    <w:rsid w:val="003B48E7"/>
    <w:rsid w:val="003B5583"/>
    <w:rsid w:val="003B5865"/>
    <w:rsid w:val="003B5F77"/>
    <w:rsid w:val="003B63B6"/>
    <w:rsid w:val="003B66E7"/>
    <w:rsid w:val="003B6970"/>
    <w:rsid w:val="003B7690"/>
    <w:rsid w:val="003C0105"/>
    <w:rsid w:val="003C038E"/>
    <w:rsid w:val="003C1A00"/>
    <w:rsid w:val="003C23E3"/>
    <w:rsid w:val="003C302B"/>
    <w:rsid w:val="003C3805"/>
    <w:rsid w:val="003C381D"/>
    <w:rsid w:val="003C3C79"/>
    <w:rsid w:val="003C408F"/>
    <w:rsid w:val="003C41D5"/>
    <w:rsid w:val="003C5A94"/>
    <w:rsid w:val="003C5EE5"/>
    <w:rsid w:val="003C6862"/>
    <w:rsid w:val="003C69C4"/>
    <w:rsid w:val="003C6C29"/>
    <w:rsid w:val="003C6C47"/>
    <w:rsid w:val="003C6D99"/>
    <w:rsid w:val="003C77E7"/>
    <w:rsid w:val="003C7D79"/>
    <w:rsid w:val="003D01CD"/>
    <w:rsid w:val="003D0326"/>
    <w:rsid w:val="003D1A60"/>
    <w:rsid w:val="003D21AB"/>
    <w:rsid w:val="003D2468"/>
    <w:rsid w:val="003D24BC"/>
    <w:rsid w:val="003D2898"/>
    <w:rsid w:val="003D32C9"/>
    <w:rsid w:val="003D37D7"/>
    <w:rsid w:val="003D39B1"/>
    <w:rsid w:val="003D40B9"/>
    <w:rsid w:val="003D4A49"/>
    <w:rsid w:val="003D4D5F"/>
    <w:rsid w:val="003D4FC9"/>
    <w:rsid w:val="003D5A89"/>
    <w:rsid w:val="003D5ACC"/>
    <w:rsid w:val="003D6C8C"/>
    <w:rsid w:val="003D71C0"/>
    <w:rsid w:val="003E01EE"/>
    <w:rsid w:val="003E0716"/>
    <w:rsid w:val="003E08D5"/>
    <w:rsid w:val="003E0D6C"/>
    <w:rsid w:val="003E102F"/>
    <w:rsid w:val="003E15F5"/>
    <w:rsid w:val="003E1909"/>
    <w:rsid w:val="003E1C74"/>
    <w:rsid w:val="003E23BF"/>
    <w:rsid w:val="003E26B2"/>
    <w:rsid w:val="003E2D20"/>
    <w:rsid w:val="003E2EFA"/>
    <w:rsid w:val="003E34AF"/>
    <w:rsid w:val="003E34E1"/>
    <w:rsid w:val="003E52F9"/>
    <w:rsid w:val="003E5D1D"/>
    <w:rsid w:val="003E6545"/>
    <w:rsid w:val="003E65F1"/>
    <w:rsid w:val="003E6FF2"/>
    <w:rsid w:val="003E71AA"/>
    <w:rsid w:val="003E79C5"/>
    <w:rsid w:val="003F161F"/>
    <w:rsid w:val="003F17A2"/>
    <w:rsid w:val="003F17C9"/>
    <w:rsid w:val="003F2898"/>
    <w:rsid w:val="003F28F0"/>
    <w:rsid w:val="003F3980"/>
    <w:rsid w:val="003F42F5"/>
    <w:rsid w:val="003F4497"/>
    <w:rsid w:val="003F4531"/>
    <w:rsid w:val="003F46C4"/>
    <w:rsid w:val="003F54AC"/>
    <w:rsid w:val="003F5B4E"/>
    <w:rsid w:val="003F65CD"/>
    <w:rsid w:val="003F7464"/>
    <w:rsid w:val="004001FE"/>
    <w:rsid w:val="004002E9"/>
    <w:rsid w:val="004006AC"/>
    <w:rsid w:val="00400D0F"/>
    <w:rsid w:val="0040143A"/>
    <w:rsid w:val="00401A60"/>
    <w:rsid w:val="00402121"/>
    <w:rsid w:val="004025D2"/>
    <w:rsid w:val="00402C57"/>
    <w:rsid w:val="004033C3"/>
    <w:rsid w:val="0040497A"/>
    <w:rsid w:val="00404F66"/>
    <w:rsid w:val="004054A5"/>
    <w:rsid w:val="004071B3"/>
    <w:rsid w:val="004074BA"/>
    <w:rsid w:val="004075EE"/>
    <w:rsid w:val="0040796B"/>
    <w:rsid w:val="00407B22"/>
    <w:rsid w:val="00407E00"/>
    <w:rsid w:val="0041078B"/>
    <w:rsid w:val="004112AC"/>
    <w:rsid w:val="004126A3"/>
    <w:rsid w:val="004128F9"/>
    <w:rsid w:val="00413017"/>
    <w:rsid w:val="004139ED"/>
    <w:rsid w:val="00414573"/>
    <w:rsid w:val="00414C84"/>
    <w:rsid w:val="00414CD6"/>
    <w:rsid w:val="00414E47"/>
    <w:rsid w:val="00414F0F"/>
    <w:rsid w:val="00415716"/>
    <w:rsid w:val="00415D9E"/>
    <w:rsid w:val="00415F77"/>
    <w:rsid w:val="00416E8A"/>
    <w:rsid w:val="00417CF4"/>
    <w:rsid w:val="00417EB9"/>
    <w:rsid w:val="004205B6"/>
    <w:rsid w:val="00420C97"/>
    <w:rsid w:val="00420D5D"/>
    <w:rsid w:val="00420E9C"/>
    <w:rsid w:val="004214C7"/>
    <w:rsid w:val="004226F3"/>
    <w:rsid w:val="00424C28"/>
    <w:rsid w:val="00425399"/>
    <w:rsid w:val="00425B3F"/>
    <w:rsid w:val="00426947"/>
    <w:rsid w:val="00426A42"/>
    <w:rsid w:val="00426B64"/>
    <w:rsid w:val="0043035D"/>
    <w:rsid w:val="0043080D"/>
    <w:rsid w:val="00430D17"/>
    <w:rsid w:val="00430F26"/>
    <w:rsid w:val="00431745"/>
    <w:rsid w:val="004319CF"/>
    <w:rsid w:val="00431A9D"/>
    <w:rsid w:val="004325C8"/>
    <w:rsid w:val="004334E6"/>
    <w:rsid w:val="004338EF"/>
    <w:rsid w:val="00433A89"/>
    <w:rsid w:val="00433B1C"/>
    <w:rsid w:val="0043466F"/>
    <w:rsid w:val="00435422"/>
    <w:rsid w:val="00435A8B"/>
    <w:rsid w:val="00436AAD"/>
    <w:rsid w:val="0043729D"/>
    <w:rsid w:val="0044118E"/>
    <w:rsid w:val="004433C8"/>
    <w:rsid w:val="004433EE"/>
    <w:rsid w:val="0044386B"/>
    <w:rsid w:val="00443F47"/>
    <w:rsid w:val="004442B2"/>
    <w:rsid w:val="004442B5"/>
    <w:rsid w:val="00444B7B"/>
    <w:rsid w:val="00445176"/>
    <w:rsid w:val="004459D8"/>
    <w:rsid w:val="00445C6C"/>
    <w:rsid w:val="00445CB3"/>
    <w:rsid w:val="00445F67"/>
    <w:rsid w:val="004474A0"/>
    <w:rsid w:val="00447D1C"/>
    <w:rsid w:val="004505A4"/>
    <w:rsid w:val="0045083D"/>
    <w:rsid w:val="00450BC1"/>
    <w:rsid w:val="00450C17"/>
    <w:rsid w:val="00450EE7"/>
    <w:rsid w:val="00452723"/>
    <w:rsid w:val="004535BF"/>
    <w:rsid w:val="00453731"/>
    <w:rsid w:val="00453B7C"/>
    <w:rsid w:val="00455038"/>
    <w:rsid w:val="0045588C"/>
    <w:rsid w:val="004558B2"/>
    <w:rsid w:val="00456AAB"/>
    <w:rsid w:val="00456EBA"/>
    <w:rsid w:val="00457793"/>
    <w:rsid w:val="00460E80"/>
    <w:rsid w:val="00461A11"/>
    <w:rsid w:val="00462DBF"/>
    <w:rsid w:val="004634A8"/>
    <w:rsid w:val="004637CC"/>
    <w:rsid w:val="00463D4F"/>
    <w:rsid w:val="00464231"/>
    <w:rsid w:val="0046481C"/>
    <w:rsid w:val="00464C07"/>
    <w:rsid w:val="00464C31"/>
    <w:rsid w:val="0046561E"/>
    <w:rsid w:val="004657D3"/>
    <w:rsid w:val="004657EE"/>
    <w:rsid w:val="00465874"/>
    <w:rsid w:val="00466BE9"/>
    <w:rsid w:val="00466CF1"/>
    <w:rsid w:val="00467301"/>
    <w:rsid w:val="00467EDB"/>
    <w:rsid w:val="0047032A"/>
    <w:rsid w:val="0047149E"/>
    <w:rsid w:val="00471B94"/>
    <w:rsid w:val="00473942"/>
    <w:rsid w:val="0047467D"/>
    <w:rsid w:val="00474F65"/>
    <w:rsid w:val="00475294"/>
    <w:rsid w:val="00475451"/>
    <w:rsid w:val="00475F98"/>
    <w:rsid w:val="004760BD"/>
    <w:rsid w:val="004768A7"/>
    <w:rsid w:val="00476F44"/>
    <w:rsid w:val="0047740B"/>
    <w:rsid w:val="00477B5C"/>
    <w:rsid w:val="00477C3B"/>
    <w:rsid w:val="00477D7D"/>
    <w:rsid w:val="00480377"/>
    <w:rsid w:val="00480787"/>
    <w:rsid w:val="0048104B"/>
    <w:rsid w:val="00481E52"/>
    <w:rsid w:val="00482CCD"/>
    <w:rsid w:val="00482EB8"/>
    <w:rsid w:val="00482FF5"/>
    <w:rsid w:val="00484340"/>
    <w:rsid w:val="0048466A"/>
    <w:rsid w:val="004849D4"/>
    <w:rsid w:val="00485E18"/>
    <w:rsid w:val="004863A6"/>
    <w:rsid w:val="0048694D"/>
    <w:rsid w:val="00486CE8"/>
    <w:rsid w:val="004875AE"/>
    <w:rsid w:val="0048776E"/>
    <w:rsid w:val="00487AC4"/>
    <w:rsid w:val="00487DA0"/>
    <w:rsid w:val="00490265"/>
    <w:rsid w:val="00490C2C"/>
    <w:rsid w:val="0049195E"/>
    <w:rsid w:val="00491EB5"/>
    <w:rsid w:val="00492A38"/>
    <w:rsid w:val="0049436C"/>
    <w:rsid w:val="00494C43"/>
    <w:rsid w:val="00496418"/>
    <w:rsid w:val="004964E8"/>
    <w:rsid w:val="004A1A04"/>
    <w:rsid w:val="004A2840"/>
    <w:rsid w:val="004A2B13"/>
    <w:rsid w:val="004A4685"/>
    <w:rsid w:val="004A4BB7"/>
    <w:rsid w:val="004A5AF2"/>
    <w:rsid w:val="004A5F74"/>
    <w:rsid w:val="004A6A44"/>
    <w:rsid w:val="004A774F"/>
    <w:rsid w:val="004A7EEE"/>
    <w:rsid w:val="004A7F4A"/>
    <w:rsid w:val="004B0D71"/>
    <w:rsid w:val="004B151D"/>
    <w:rsid w:val="004B31D3"/>
    <w:rsid w:val="004B344B"/>
    <w:rsid w:val="004B353D"/>
    <w:rsid w:val="004B4752"/>
    <w:rsid w:val="004B5314"/>
    <w:rsid w:val="004B68F8"/>
    <w:rsid w:val="004B6B12"/>
    <w:rsid w:val="004C0A4E"/>
    <w:rsid w:val="004C2487"/>
    <w:rsid w:val="004C2674"/>
    <w:rsid w:val="004C2885"/>
    <w:rsid w:val="004C31AB"/>
    <w:rsid w:val="004C56BD"/>
    <w:rsid w:val="004C5C3D"/>
    <w:rsid w:val="004C63A6"/>
    <w:rsid w:val="004C641B"/>
    <w:rsid w:val="004C6546"/>
    <w:rsid w:val="004C7919"/>
    <w:rsid w:val="004D038E"/>
    <w:rsid w:val="004D0654"/>
    <w:rsid w:val="004D092F"/>
    <w:rsid w:val="004D0AB2"/>
    <w:rsid w:val="004D0F65"/>
    <w:rsid w:val="004D17E7"/>
    <w:rsid w:val="004D2682"/>
    <w:rsid w:val="004D2A9F"/>
    <w:rsid w:val="004D2BC5"/>
    <w:rsid w:val="004D2D57"/>
    <w:rsid w:val="004D363F"/>
    <w:rsid w:val="004D3D71"/>
    <w:rsid w:val="004D445C"/>
    <w:rsid w:val="004D62C7"/>
    <w:rsid w:val="004D6E1E"/>
    <w:rsid w:val="004E039C"/>
    <w:rsid w:val="004E06DF"/>
    <w:rsid w:val="004E0737"/>
    <w:rsid w:val="004E12E4"/>
    <w:rsid w:val="004E1BE9"/>
    <w:rsid w:val="004E2CF8"/>
    <w:rsid w:val="004E2E67"/>
    <w:rsid w:val="004E3073"/>
    <w:rsid w:val="004E439B"/>
    <w:rsid w:val="004E4943"/>
    <w:rsid w:val="004E4ED9"/>
    <w:rsid w:val="004E4FE3"/>
    <w:rsid w:val="004E558A"/>
    <w:rsid w:val="004E5BAA"/>
    <w:rsid w:val="004E5E6E"/>
    <w:rsid w:val="004E624C"/>
    <w:rsid w:val="004E6354"/>
    <w:rsid w:val="004E6700"/>
    <w:rsid w:val="004E6BCD"/>
    <w:rsid w:val="004E7518"/>
    <w:rsid w:val="004E772F"/>
    <w:rsid w:val="004E77E9"/>
    <w:rsid w:val="004E7890"/>
    <w:rsid w:val="004E7A15"/>
    <w:rsid w:val="004F01DD"/>
    <w:rsid w:val="004F034D"/>
    <w:rsid w:val="004F0471"/>
    <w:rsid w:val="004F083B"/>
    <w:rsid w:val="004F17B5"/>
    <w:rsid w:val="004F1C5B"/>
    <w:rsid w:val="004F318C"/>
    <w:rsid w:val="004F385B"/>
    <w:rsid w:val="004F3D2B"/>
    <w:rsid w:val="004F3DFA"/>
    <w:rsid w:val="004F41E4"/>
    <w:rsid w:val="004F5088"/>
    <w:rsid w:val="004F5D0E"/>
    <w:rsid w:val="004F703A"/>
    <w:rsid w:val="004F7072"/>
    <w:rsid w:val="004F7CD1"/>
    <w:rsid w:val="00500198"/>
    <w:rsid w:val="005011FF"/>
    <w:rsid w:val="00501227"/>
    <w:rsid w:val="00501467"/>
    <w:rsid w:val="005015F3"/>
    <w:rsid w:val="0050247D"/>
    <w:rsid w:val="0050269D"/>
    <w:rsid w:val="00502701"/>
    <w:rsid w:val="0050300A"/>
    <w:rsid w:val="00503595"/>
    <w:rsid w:val="005036CE"/>
    <w:rsid w:val="005039DD"/>
    <w:rsid w:val="0050485C"/>
    <w:rsid w:val="00504D66"/>
    <w:rsid w:val="005052F1"/>
    <w:rsid w:val="00505768"/>
    <w:rsid w:val="00506AFA"/>
    <w:rsid w:val="005076FE"/>
    <w:rsid w:val="005078A9"/>
    <w:rsid w:val="00507E2D"/>
    <w:rsid w:val="0051099E"/>
    <w:rsid w:val="0051149A"/>
    <w:rsid w:val="0051172B"/>
    <w:rsid w:val="0051196C"/>
    <w:rsid w:val="00511DD0"/>
    <w:rsid w:val="00511F6A"/>
    <w:rsid w:val="00513233"/>
    <w:rsid w:val="0051405F"/>
    <w:rsid w:val="0051431F"/>
    <w:rsid w:val="00514C2D"/>
    <w:rsid w:val="00514E79"/>
    <w:rsid w:val="005164F3"/>
    <w:rsid w:val="005176C6"/>
    <w:rsid w:val="0051786A"/>
    <w:rsid w:val="00520492"/>
    <w:rsid w:val="005207C5"/>
    <w:rsid w:val="00520E2C"/>
    <w:rsid w:val="00521C95"/>
    <w:rsid w:val="00522995"/>
    <w:rsid w:val="00522D9F"/>
    <w:rsid w:val="00523633"/>
    <w:rsid w:val="0052407A"/>
    <w:rsid w:val="00524186"/>
    <w:rsid w:val="00524D81"/>
    <w:rsid w:val="00525316"/>
    <w:rsid w:val="00525405"/>
    <w:rsid w:val="00525881"/>
    <w:rsid w:val="00525AE9"/>
    <w:rsid w:val="00525B35"/>
    <w:rsid w:val="00525B97"/>
    <w:rsid w:val="00526246"/>
    <w:rsid w:val="00527201"/>
    <w:rsid w:val="00527208"/>
    <w:rsid w:val="00527282"/>
    <w:rsid w:val="00527C0D"/>
    <w:rsid w:val="00527CBD"/>
    <w:rsid w:val="00530039"/>
    <w:rsid w:val="005303FB"/>
    <w:rsid w:val="00531129"/>
    <w:rsid w:val="005323F3"/>
    <w:rsid w:val="00534032"/>
    <w:rsid w:val="00534B16"/>
    <w:rsid w:val="00534F60"/>
    <w:rsid w:val="0053545C"/>
    <w:rsid w:val="00536969"/>
    <w:rsid w:val="00536DEC"/>
    <w:rsid w:val="005404C0"/>
    <w:rsid w:val="005405D3"/>
    <w:rsid w:val="00540992"/>
    <w:rsid w:val="005409C8"/>
    <w:rsid w:val="00541B16"/>
    <w:rsid w:val="00541D48"/>
    <w:rsid w:val="00541E4B"/>
    <w:rsid w:val="00542471"/>
    <w:rsid w:val="0054275B"/>
    <w:rsid w:val="00542852"/>
    <w:rsid w:val="00542A6C"/>
    <w:rsid w:val="00543462"/>
    <w:rsid w:val="00543908"/>
    <w:rsid w:val="005454A3"/>
    <w:rsid w:val="00545BE0"/>
    <w:rsid w:val="00545C50"/>
    <w:rsid w:val="00546A0B"/>
    <w:rsid w:val="00547236"/>
    <w:rsid w:val="00547947"/>
    <w:rsid w:val="00550908"/>
    <w:rsid w:val="00551AC4"/>
    <w:rsid w:val="00552A84"/>
    <w:rsid w:val="00552F0F"/>
    <w:rsid w:val="00554499"/>
    <w:rsid w:val="00554BA6"/>
    <w:rsid w:val="00554FE0"/>
    <w:rsid w:val="005554CF"/>
    <w:rsid w:val="005557C2"/>
    <w:rsid w:val="0055605E"/>
    <w:rsid w:val="005563CF"/>
    <w:rsid w:val="00557A20"/>
    <w:rsid w:val="00560CE2"/>
    <w:rsid w:val="00560F2F"/>
    <w:rsid w:val="00561354"/>
    <w:rsid w:val="00561585"/>
    <w:rsid w:val="005615E0"/>
    <w:rsid w:val="0056174F"/>
    <w:rsid w:val="00561877"/>
    <w:rsid w:val="00561FE2"/>
    <w:rsid w:val="0056231D"/>
    <w:rsid w:val="00562409"/>
    <w:rsid w:val="005626B6"/>
    <w:rsid w:val="0056451A"/>
    <w:rsid w:val="005648DB"/>
    <w:rsid w:val="005658B8"/>
    <w:rsid w:val="0056595D"/>
    <w:rsid w:val="00566C92"/>
    <w:rsid w:val="00567069"/>
    <w:rsid w:val="00567106"/>
    <w:rsid w:val="0056777B"/>
    <w:rsid w:val="005705C3"/>
    <w:rsid w:val="0057217A"/>
    <w:rsid w:val="005724F0"/>
    <w:rsid w:val="00573B09"/>
    <w:rsid w:val="00574150"/>
    <w:rsid w:val="00574D87"/>
    <w:rsid w:val="005758E8"/>
    <w:rsid w:val="00576190"/>
    <w:rsid w:val="00576AD2"/>
    <w:rsid w:val="00577FD0"/>
    <w:rsid w:val="005805FB"/>
    <w:rsid w:val="005806D1"/>
    <w:rsid w:val="00581894"/>
    <w:rsid w:val="005819FF"/>
    <w:rsid w:val="00581D83"/>
    <w:rsid w:val="00581E2D"/>
    <w:rsid w:val="0058210C"/>
    <w:rsid w:val="00582CF9"/>
    <w:rsid w:val="005831FD"/>
    <w:rsid w:val="00583C88"/>
    <w:rsid w:val="00585D95"/>
    <w:rsid w:val="00585F57"/>
    <w:rsid w:val="005864E6"/>
    <w:rsid w:val="00586830"/>
    <w:rsid w:val="00587241"/>
    <w:rsid w:val="005872F7"/>
    <w:rsid w:val="00587EFF"/>
    <w:rsid w:val="00590B47"/>
    <w:rsid w:val="0059127C"/>
    <w:rsid w:val="00591528"/>
    <w:rsid w:val="0059276D"/>
    <w:rsid w:val="00592775"/>
    <w:rsid w:val="00592943"/>
    <w:rsid w:val="00593EE7"/>
    <w:rsid w:val="00594288"/>
    <w:rsid w:val="005945EF"/>
    <w:rsid w:val="00594A66"/>
    <w:rsid w:val="00594CC3"/>
    <w:rsid w:val="00596DC7"/>
    <w:rsid w:val="00597311"/>
    <w:rsid w:val="00597320"/>
    <w:rsid w:val="005975E0"/>
    <w:rsid w:val="005A076D"/>
    <w:rsid w:val="005A0962"/>
    <w:rsid w:val="005A1BAD"/>
    <w:rsid w:val="005A1ECF"/>
    <w:rsid w:val="005A5658"/>
    <w:rsid w:val="005A5A10"/>
    <w:rsid w:val="005A68BA"/>
    <w:rsid w:val="005A6BF1"/>
    <w:rsid w:val="005A71F8"/>
    <w:rsid w:val="005A74D9"/>
    <w:rsid w:val="005A751F"/>
    <w:rsid w:val="005A7DE7"/>
    <w:rsid w:val="005A7FD1"/>
    <w:rsid w:val="005B02BF"/>
    <w:rsid w:val="005B1818"/>
    <w:rsid w:val="005B1AA0"/>
    <w:rsid w:val="005B2004"/>
    <w:rsid w:val="005B20E1"/>
    <w:rsid w:val="005B27D1"/>
    <w:rsid w:val="005B311A"/>
    <w:rsid w:val="005B31BF"/>
    <w:rsid w:val="005B3300"/>
    <w:rsid w:val="005B34E3"/>
    <w:rsid w:val="005B350E"/>
    <w:rsid w:val="005B3B8A"/>
    <w:rsid w:val="005B3E50"/>
    <w:rsid w:val="005B4A02"/>
    <w:rsid w:val="005B4B0A"/>
    <w:rsid w:val="005B4C5A"/>
    <w:rsid w:val="005B4EED"/>
    <w:rsid w:val="005B4F10"/>
    <w:rsid w:val="005B529D"/>
    <w:rsid w:val="005B5B2E"/>
    <w:rsid w:val="005B7725"/>
    <w:rsid w:val="005C01CB"/>
    <w:rsid w:val="005C0A80"/>
    <w:rsid w:val="005C0A8F"/>
    <w:rsid w:val="005C3E5D"/>
    <w:rsid w:val="005C4071"/>
    <w:rsid w:val="005C4AD4"/>
    <w:rsid w:val="005C5283"/>
    <w:rsid w:val="005C580A"/>
    <w:rsid w:val="005C6233"/>
    <w:rsid w:val="005C6544"/>
    <w:rsid w:val="005C7229"/>
    <w:rsid w:val="005C7A52"/>
    <w:rsid w:val="005D02A7"/>
    <w:rsid w:val="005D060E"/>
    <w:rsid w:val="005D0DA1"/>
    <w:rsid w:val="005D0F5B"/>
    <w:rsid w:val="005D11E8"/>
    <w:rsid w:val="005D17DA"/>
    <w:rsid w:val="005D25B7"/>
    <w:rsid w:val="005D2657"/>
    <w:rsid w:val="005D2B63"/>
    <w:rsid w:val="005D2EFA"/>
    <w:rsid w:val="005D382E"/>
    <w:rsid w:val="005D3E62"/>
    <w:rsid w:val="005D4479"/>
    <w:rsid w:val="005D5B59"/>
    <w:rsid w:val="005D6354"/>
    <w:rsid w:val="005D78F5"/>
    <w:rsid w:val="005E0E3E"/>
    <w:rsid w:val="005E140C"/>
    <w:rsid w:val="005E14C3"/>
    <w:rsid w:val="005E1D3C"/>
    <w:rsid w:val="005E23AC"/>
    <w:rsid w:val="005E2D51"/>
    <w:rsid w:val="005E3758"/>
    <w:rsid w:val="005E3926"/>
    <w:rsid w:val="005E441C"/>
    <w:rsid w:val="005E4BF3"/>
    <w:rsid w:val="005E501F"/>
    <w:rsid w:val="005E502E"/>
    <w:rsid w:val="005E5942"/>
    <w:rsid w:val="005E6F7D"/>
    <w:rsid w:val="005F0952"/>
    <w:rsid w:val="005F0BBF"/>
    <w:rsid w:val="005F0C47"/>
    <w:rsid w:val="005F0E04"/>
    <w:rsid w:val="005F0EE1"/>
    <w:rsid w:val="005F18E7"/>
    <w:rsid w:val="005F2220"/>
    <w:rsid w:val="005F2E2E"/>
    <w:rsid w:val="005F3A2A"/>
    <w:rsid w:val="005F3A84"/>
    <w:rsid w:val="005F3A86"/>
    <w:rsid w:val="005F49DE"/>
    <w:rsid w:val="005F4A2A"/>
    <w:rsid w:val="005F5629"/>
    <w:rsid w:val="005F56DE"/>
    <w:rsid w:val="005F599D"/>
    <w:rsid w:val="005F5EA2"/>
    <w:rsid w:val="005F7418"/>
    <w:rsid w:val="005F7B7D"/>
    <w:rsid w:val="006002ED"/>
    <w:rsid w:val="0060291E"/>
    <w:rsid w:val="00602A2C"/>
    <w:rsid w:val="00603937"/>
    <w:rsid w:val="00603D7E"/>
    <w:rsid w:val="0060565C"/>
    <w:rsid w:val="00605BF0"/>
    <w:rsid w:val="006063DC"/>
    <w:rsid w:val="006064A4"/>
    <w:rsid w:val="00606986"/>
    <w:rsid w:val="00606CCA"/>
    <w:rsid w:val="006107D5"/>
    <w:rsid w:val="00611695"/>
    <w:rsid w:val="00612195"/>
    <w:rsid w:val="00612658"/>
    <w:rsid w:val="00612E9D"/>
    <w:rsid w:val="0061375B"/>
    <w:rsid w:val="00613A53"/>
    <w:rsid w:val="006147D9"/>
    <w:rsid w:val="0061482C"/>
    <w:rsid w:val="00614BC1"/>
    <w:rsid w:val="00614F83"/>
    <w:rsid w:val="006152DA"/>
    <w:rsid w:val="00615B64"/>
    <w:rsid w:val="006160AD"/>
    <w:rsid w:val="00616588"/>
    <w:rsid w:val="006166E4"/>
    <w:rsid w:val="0061686E"/>
    <w:rsid w:val="0061736F"/>
    <w:rsid w:val="006176BD"/>
    <w:rsid w:val="006178F9"/>
    <w:rsid w:val="00617F83"/>
    <w:rsid w:val="0062049B"/>
    <w:rsid w:val="00620A59"/>
    <w:rsid w:val="00621218"/>
    <w:rsid w:val="006219C4"/>
    <w:rsid w:val="00621BA4"/>
    <w:rsid w:val="0062289C"/>
    <w:rsid w:val="00622FAD"/>
    <w:rsid w:val="006238AB"/>
    <w:rsid w:val="00623AAF"/>
    <w:rsid w:val="00623CC2"/>
    <w:rsid w:val="006246BE"/>
    <w:rsid w:val="006247E0"/>
    <w:rsid w:val="0062490E"/>
    <w:rsid w:val="00624A15"/>
    <w:rsid w:val="00625427"/>
    <w:rsid w:val="00625AE6"/>
    <w:rsid w:val="00625B3F"/>
    <w:rsid w:val="0062664F"/>
    <w:rsid w:val="00627092"/>
    <w:rsid w:val="006271F3"/>
    <w:rsid w:val="0062734B"/>
    <w:rsid w:val="00630974"/>
    <w:rsid w:val="00630B7D"/>
    <w:rsid w:val="00630DD6"/>
    <w:rsid w:val="006315ED"/>
    <w:rsid w:val="006317F2"/>
    <w:rsid w:val="00631D0E"/>
    <w:rsid w:val="00632253"/>
    <w:rsid w:val="00632535"/>
    <w:rsid w:val="00632AD3"/>
    <w:rsid w:val="00632E4B"/>
    <w:rsid w:val="00633A51"/>
    <w:rsid w:val="0063467D"/>
    <w:rsid w:val="00634A7B"/>
    <w:rsid w:val="00636B2F"/>
    <w:rsid w:val="00636CE5"/>
    <w:rsid w:val="00637249"/>
    <w:rsid w:val="00637474"/>
    <w:rsid w:val="0063757C"/>
    <w:rsid w:val="006416CE"/>
    <w:rsid w:val="0064196E"/>
    <w:rsid w:val="00642482"/>
    <w:rsid w:val="00642714"/>
    <w:rsid w:val="006428CD"/>
    <w:rsid w:val="0064390F"/>
    <w:rsid w:val="00643C5F"/>
    <w:rsid w:val="00644235"/>
    <w:rsid w:val="006442DC"/>
    <w:rsid w:val="006445FD"/>
    <w:rsid w:val="00645469"/>
    <w:rsid w:val="006455CE"/>
    <w:rsid w:val="00645944"/>
    <w:rsid w:val="00646629"/>
    <w:rsid w:val="00646B67"/>
    <w:rsid w:val="006477AC"/>
    <w:rsid w:val="00650BD2"/>
    <w:rsid w:val="00651887"/>
    <w:rsid w:val="0065261B"/>
    <w:rsid w:val="006529C8"/>
    <w:rsid w:val="006536A1"/>
    <w:rsid w:val="00653DB0"/>
    <w:rsid w:val="00655841"/>
    <w:rsid w:val="00655C5E"/>
    <w:rsid w:val="00655DA2"/>
    <w:rsid w:val="00655E20"/>
    <w:rsid w:val="0065614A"/>
    <w:rsid w:val="0065716E"/>
    <w:rsid w:val="00657242"/>
    <w:rsid w:val="00657C24"/>
    <w:rsid w:val="00657E6F"/>
    <w:rsid w:val="0066006F"/>
    <w:rsid w:val="006603E6"/>
    <w:rsid w:val="00661EC8"/>
    <w:rsid w:val="006622D4"/>
    <w:rsid w:val="00662921"/>
    <w:rsid w:val="00663352"/>
    <w:rsid w:val="00663741"/>
    <w:rsid w:val="00663A57"/>
    <w:rsid w:val="00664197"/>
    <w:rsid w:val="00665886"/>
    <w:rsid w:val="0066714B"/>
    <w:rsid w:val="006678CA"/>
    <w:rsid w:val="00667A98"/>
    <w:rsid w:val="00667D9F"/>
    <w:rsid w:val="00670091"/>
    <w:rsid w:val="006708B1"/>
    <w:rsid w:val="00670EF3"/>
    <w:rsid w:val="00671061"/>
    <w:rsid w:val="0067176B"/>
    <w:rsid w:val="0067193B"/>
    <w:rsid w:val="006721BF"/>
    <w:rsid w:val="00672D5B"/>
    <w:rsid w:val="006735C7"/>
    <w:rsid w:val="00673C60"/>
    <w:rsid w:val="00674A34"/>
    <w:rsid w:val="00675555"/>
    <w:rsid w:val="0067590B"/>
    <w:rsid w:val="00675F40"/>
    <w:rsid w:val="006803B5"/>
    <w:rsid w:val="0068045F"/>
    <w:rsid w:val="00681103"/>
    <w:rsid w:val="00681BA7"/>
    <w:rsid w:val="00682276"/>
    <w:rsid w:val="00682641"/>
    <w:rsid w:val="0068275E"/>
    <w:rsid w:val="00682E38"/>
    <w:rsid w:val="00683371"/>
    <w:rsid w:val="00683AB0"/>
    <w:rsid w:val="00683B12"/>
    <w:rsid w:val="00683C71"/>
    <w:rsid w:val="006843CA"/>
    <w:rsid w:val="006847D5"/>
    <w:rsid w:val="00684E31"/>
    <w:rsid w:val="00684E41"/>
    <w:rsid w:val="006851B7"/>
    <w:rsid w:val="00686246"/>
    <w:rsid w:val="006862DA"/>
    <w:rsid w:val="00686C8D"/>
    <w:rsid w:val="006870BD"/>
    <w:rsid w:val="00687BE0"/>
    <w:rsid w:val="00692038"/>
    <w:rsid w:val="00692D44"/>
    <w:rsid w:val="00693B7D"/>
    <w:rsid w:val="006940C0"/>
    <w:rsid w:val="00694680"/>
    <w:rsid w:val="00694FF0"/>
    <w:rsid w:val="0069521C"/>
    <w:rsid w:val="006954A2"/>
    <w:rsid w:val="00695605"/>
    <w:rsid w:val="006961F9"/>
    <w:rsid w:val="0069656C"/>
    <w:rsid w:val="00696853"/>
    <w:rsid w:val="00697AF3"/>
    <w:rsid w:val="006A1401"/>
    <w:rsid w:val="006A14FA"/>
    <w:rsid w:val="006A1B7D"/>
    <w:rsid w:val="006A2095"/>
    <w:rsid w:val="006A2593"/>
    <w:rsid w:val="006A31D8"/>
    <w:rsid w:val="006A3447"/>
    <w:rsid w:val="006A4A6D"/>
    <w:rsid w:val="006A562B"/>
    <w:rsid w:val="006A5F79"/>
    <w:rsid w:val="006A6FBA"/>
    <w:rsid w:val="006B1006"/>
    <w:rsid w:val="006B1041"/>
    <w:rsid w:val="006B2C54"/>
    <w:rsid w:val="006B34AF"/>
    <w:rsid w:val="006B3C0B"/>
    <w:rsid w:val="006B3DF0"/>
    <w:rsid w:val="006B4190"/>
    <w:rsid w:val="006B495A"/>
    <w:rsid w:val="006B4C89"/>
    <w:rsid w:val="006B4EA9"/>
    <w:rsid w:val="006B5B8F"/>
    <w:rsid w:val="006B5C45"/>
    <w:rsid w:val="006B625B"/>
    <w:rsid w:val="006B6270"/>
    <w:rsid w:val="006B645F"/>
    <w:rsid w:val="006B7128"/>
    <w:rsid w:val="006B7BC3"/>
    <w:rsid w:val="006C04B7"/>
    <w:rsid w:val="006C1248"/>
    <w:rsid w:val="006C1856"/>
    <w:rsid w:val="006C2C0F"/>
    <w:rsid w:val="006C2F55"/>
    <w:rsid w:val="006C37A8"/>
    <w:rsid w:val="006C40BB"/>
    <w:rsid w:val="006C5E2A"/>
    <w:rsid w:val="006C63E0"/>
    <w:rsid w:val="006C6732"/>
    <w:rsid w:val="006C693B"/>
    <w:rsid w:val="006C70A3"/>
    <w:rsid w:val="006C7189"/>
    <w:rsid w:val="006C75BB"/>
    <w:rsid w:val="006C7B01"/>
    <w:rsid w:val="006C7D69"/>
    <w:rsid w:val="006D00AC"/>
    <w:rsid w:val="006D052D"/>
    <w:rsid w:val="006D0746"/>
    <w:rsid w:val="006D0780"/>
    <w:rsid w:val="006D0957"/>
    <w:rsid w:val="006D0A88"/>
    <w:rsid w:val="006D0CE0"/>
    <w:rsid w:val="006D1A78"/>
    <w:rsid w:val="006D2D7F"/>
    <w:rsid w:val="006D383C"/>
    <w:rsid w:val="006D4691"/>
    <w:rsid w:val="006D48F6"/>
    <w:rsid w:val="006D4900"/>
    <w:rsid w:val="006D4EA9"/>
    <w:rsid w:val="006D59A5"/>
    <w:rsid w:val="006D5CCD"/>
    <w:rsid w:val="006D5F05"/>
    <w:rsid w:val="006D6995"/>
    <w:rsid w:val="006D72BE"/>
    <w:rsid w:val="006D7918"/>
    <w:rsid w:val="006D7A1E"/>
    <w:rsid w:val="006D7D5F"/>
    <w:rsid w:val="006E00EB"/>
    <w:rsid w:val="006E0410"/>
    <w:rsid w:val="006E0974"/>
    <w:rsid w:val="006E0E4D"/>
    <w:rsid w:val="006E0F6F"/>
    <w:rsid w:val="006E114F"/>
    <w:rsid w:val="006E2080"/>
    <w:rsid w:val="006E27B0"/>
    <w:rsid w:val="006E2E35"/>
    <w:rsid w:val="006E339B"/>
    <w:rsid w:val="006E3420"/>
    <w:rsid w:val="006E361A"/>
    <w:rsid w:val="006E4D2D"/>
    <w:rsid w:val="006E5575"/>
    <w:rsid w:val="006E5C9D"/>
    <w:rsid w:val="006E5CF0"/>
    <w:rsid w:val="006E6635"/>
    <w:rsid w:val="006E7874"/>
    <w:rsid w:val="006E79F6"/>
    <w:rsid w:val="006E7C63"/>
    <w:rsid w:val="006F0098"/>
    <w:rsid w:val="006F02F8"/>
    <w:rsid w:val="006F0749"/>
    <w:rsid w:val="006F2426"/>
    <w:rsid w:val="006F25EF"/>
    <w:rsid w:val="006F2C9D"/>
    <w:rsid w:val="006F330C"/>
    <w:rsid w:val="006F34ED"/>
    <w:rsid w:val="006F3C09"/>
    <w:rsid w:val="006F4220"/>
    <w:rsid w:val="006F4425"/>
    <w:rsid w:val="006F4C18"/>
    <w:rsid w:val="006F603D"/>
    <w:rsid w:val="006F6DD2"/>
    <w:rsid w:val="006F72EE"/>
    <w:rsid w:val="006F7342"/>
    <w:rsid w:val="007007ED"/>
    <w:rsid w:val="007009BF"/>
    <w:rsid w:val="007016AD"/>
    <w:rsid w:val="007021D0"/>
    <w:rsid w:val="0070388A"/>
    <w:rsid w:val="00703FD7"/>
    <w:rsid w:val="007047D9"/>
    <w:rsid w:val="00704A78"/>
    <w:rsid w:val="00704DC5"/>
    <w:rsid w:val="00705B8F"/>
    <w:rsid w:val="007060AA"/>
    <w:rsid w:val="0070682D"/>
    <w:rsid w:val="007071CB"/>
    <w:rsid w:val="007076D6"/>
    <w:rsid w:val="0071005C"/>
    <w:rsid w:val="007100A5"/>
    <w:rsid w:val="00710276"/>
    <w:rsid w:val="0071069A"/>
    <w:rsid w:val="0071124A"/>
    <w:rsid w:val="007115F4"/>
    <w:rsid w:val="00711782"/>
    <w:rsid w:val="00713636"/>
    <w:rsid w:val="007139B0"/>
    <w:rsid w:val="00713DDF"/>
    <w:rsid w:val="00713F28"/>
    <w:rsid w:val="007159D0"/>
    <w:rsid w:val="00715D3E"/>
    <w:rsid w:val="00715FCC"/>
    <w:rsid w:val="007160AA"/>
    <w:rsid w:val="007162E0"/>
    <w:rsid w:val="0071644D"/>
    <w:rsid w:val="0071647B"/>
    <w:rsid w:val="00716C49"/>
    <w:rsid w:val="0072009F"/>
    <w:rsid w:val="00721892"/>
    <w:rsid w:val="0072275D"/>
    <w:rsid w:val="00722A0F"/>
    <w:rsid w:val="00722A4B"/>
    <w:rsid w:val="00722D91"/>
    <w:rsid w:val="007232AD"/>
    <w:rsid w:val="00723965"/>
    <w:rsid w:val="00723FB2"/>
    <w:rsid w:val="00724CFD"/>
    <w:rsid w:val="007253F5"/>
    <w:rsid w:val="00725474"/>
    <w:rsid w:val="0072558E"/>
    <w:rsid w:val="00725EAF"/>
    <w:rsid w:val="00726004"/>
    <w:rsid w:val="007260C5"/>
    <w:rsid w:val="00727479"/>
    <w:rsid w:val="00727F96"/>
    <w:rsid w:val="00730BA0"/>
    <w:rsid w:val="00731356"/>
    <w:rsid w:val="00731649"/>
    <w:rsid w:val="007318C5"/>
    <w:rsid w:val="00733017"/>
    <w:rsid w:val="00733435"/>
    <w:rsid w:val="007345B9"/>
    <w:rsid w:val="00734A72"/>
    <w:rsid w:val="00735241"/>
    <w:rsid w:val="0073588C"/>
    <w:rsid w:val="00735D70"/>
    <w:rsid w:val="00735FED"/>
    <w:rsid w:val="0073654C"/>
    <w:rsid w:val="00736A95"/>
    <w:rsid w:val="007376C4"/>
    <w:rsid w:val="0074084D"/>
    <w:rsid w:val="00740A4F"/>
    <w:rsid w:val="00740C96"/>
    <w:rsid w:val="0074107E"/>
    <w:rsid w:val="00741856"/>
    <w:rsid w:val="00741954"/>
    <w:rsid w:val="00741A95"/>
    <w:rsid w:val="007427B1"/>
    <w:rsid w:val="00742C37"/>
    <w:rsid w:val="00742EB9"/>
    <w:rsid w:val="00743954"/>
    <w:rsid w:val="0074399D"/>
    <w:rsid w:val="00743C2A"/>
    <w:rsid w:val="00743EE3"/>
    <w:rsid w:val="007451BE"/>
    <w:rsid w:val="0074637E"/>
    <w:rsid w:val="007473D2"/>
    <w:rsid w:val="00750156"/>
    <w:rsid w:val="007504E8"/>
    <w:rsid w:val="00750820"/>
    <w:rsid w:val="007509DD"/>
    <w:rsid w:val="00750D5F"/>
    <w:rsid w:val="00750DBE"/>
    <w:rsid w:val="007516D4"/>
    <w:rsid w:val="00751824"/>
    <w:rsid w:val="0075183D"/>
    <w:rsid w:val="00751C61"/>
    <w:rsid w:val="00751CC5"/>
    <w:rsid w:val="0075241B"/>
    <w:rsid w:val="0075391C"/>
    <w:rsid w:val="007541BE"/>
    <w:rsid w:val="00754C42"/>
    <w:rsid w:val="00754E6F"/>
    <w:rsid w:val="007551C8"/>
    <w:rsid w:val="00755A2B"/>
    <w:rsid w:val="00755FBE"/>
    <w:rsid w:val="0075683B"/>
    <w:rsid w:val="00757311"/>
    <w:rsid w:val="00761F25"/>
    <w:rsid w:val="007621D2"/>
    <w:rsid w:val="007624D2"/>
    <w:rsid w:val="00762FFD"/>
    <w:rsid w:val="0076347F"/>
    <w:rsid w:val="00763AF6"/>
    <w:rsid w:val="00763F0A"/>
    <w:rsid w:val="00764587"/>
    <w:rsid w:val="007647A6"/>
    <w:rsid w:val="00764E47"/>
    <w:rsid w:val="00764E70"/>
    <w:rsid w:val="0076578C"/>
    <w:rsid w:val="00765A66"/>
    <w:rsid w:val="00765A91"/>
    <w:rsid w:val="007664D2"/>
    <w:rsid w:val="00766813"/>
    <w:rsid w:val="00767156"/>
    <w:rsid w:val="0076768E"/>
    <w:rsid w:val="00767B5F"/>
    <w:rsid w:val="00767C15"/>
    <w:rsid w:val="0077003A"/>
    <w:rsid w:val="007705B6"/>
    <w:rsid w:val="00770C74"/>
    <w:rsid w:val="00770D69"/>
    <w:rsid w:val="00771D03"/>
    <w:rsid w:val="00772E91"/>
    <w:rsid w:val="0077353E"/>
    <w:rsid w:val="007746B8"/>
    <w:rsid w:val="00774B3C"/>
    <w:rsid w:val="00775C65"/>
    <w:rsid w:val="00775C73"/>
    <w:rsid w:val="00776881"/>
    <w:rsid w:val="00776B23"/>
    <w:rsid w:val="007775F4"/>
    <w:rsid w:val="00780869"/>
    <w:rsid w:val="00780B95"/>
    <w:rsid w:val="00780DED"/>
    <w:rsid w:val="00781DE1"/>
    <w:rsid w:val="007820D6"/>
    <w:rsid w:val="00782ACC"/>
    <w:rsid w:val="00782F34"/>
    <w:rsid w:val="00783310"/>
    <w:rsid w:val="007838B1"/>
    <w:rsid w:val="00783CBE"/>
    <w:rsid w:val="007854BF"/>
    <w:rsid w:val="007857C7"/>
    <w:rsid w:val="007860BF"/>
    <w:rsid w:val="007860D1"/>
    <w:rsid w:val="0078619B"/>
    <w:rsid w:val="0078682C"/>
    <w:rsid w:val="00787AB0"/>
    <w:rsid w:val="00787EC6"/>
    <w:rsid w:val="007904F2"/>
    <w:rsid w:val="00790A6C"/>
    <w:rsid w:val="007911F4"/>
    <w:rsid w:val="007912FC"/>
    <w:rsid w:val="00791399"/>
    <w:rsid w:val="007919CF"/>
    <w:rsid w:val="00791A16"/>
    <w:rsid w:val="00791A99"/>
    <w:rsid w:val="00792952"/>
    <w:rsid w:val="00792B49"/>
    <w:rsid w:val="00792F95"/>
    <w:rsid w:val="00793400"/>
    <w:rsid w:val="0079341C"/>
    <w:rsid w:val="00793800"/>
    <w:rsid w:val="00796341"/>
    <w:rsid w:val="007979A2"/>
    <w:rsid w:val="00797E1D"/>
    <w:rsid w:val="007A09BD"/>
    <w:rsid w:val="007A149D"/>
    <w:rsid w:val="007A2318"/>
    <w:rsid w:val="007A2DAB"/>
    <w:rsid w:val="007A36B3"/>
    <w:rsid w:val="007A37B5"/>
    <w:rsid w:val="007A4A6D"/>
    <w:rsid w:val="007A4BB7"/>
    <w:rsid w:val="007A6447"/>
    <w:rsid w:val="007A6560"/>
    <w:rsid w:val="007A7189"/>
    <w:rsid w:val="007A78A9"/>
    <w:rsid w:val="007B0005"/>
    <w:rsid w:val="007B05B7"/>
    <w:rsid w:val="007B1016"/>
    <w:rsid w:val="007B1036"/>
    <w:rsid w:val="007B1920"/>
    <w:rsid w:val="007B1F47"/>
    <w:rsid w:val="007B2412"/>
    <w:rsid w:val="007B2E95"/>
    <w:rsid w:val="007B31A1"/>
    <w:rsid w:val="007B3B61"/>
    <w:rsid w:val="007B3E6E"/>
    <w:rsid w:val="007B4A18"/>
    <w:rsid w:val="007B4EB9"/>
    <w:rsid w:val="007B5D51"/>
    <w:rsid w:val="007B5DFB"/>
    <w:rsid w:val="007B60C1"/>
    <w:rsid w:val="007B6429"/>
    <w:rsid w:val="007B7456"/>
    <w:rsid w:val="007B7484"/>
    <w:rsid w:val="007B771B"/>
    <w:rsid w:val="007B7B73"/>
    <w:rsid w:val="007B7D6D"/>
    <w:rsid w:val="007C0512"/>
    <w:rsid w:val="007C0704"/>
    <w:rsid w:val="007C0890"/>
    <w:rsid w:val="007C117D"/>
    <w:rsid w:val="007C2840"/>
    <w:rsid w:val="007C431C"/>
    <w:rsid w:val="007C46FC"/>
    <w:rsid w:val="007C5AA5"/>
    <w:rsid w:val="007C5CC1"/>
    <w:rsid w:val="007C5EF1"/>
    <w:rsid w:val="007C61D5"/>
    <w:rsid w:val="007C6697"/>
    <w:rsid w:val="007C70C0"/>
    <w:rsid w:val="007C72AA"/>
    <w:rsid w:val="007C7477"/>
    <w:rsid w:val="007C7957"/>
    <w:rsid w:val="007C7DEC"/>
    <w:rsid w:val="007D0468"/>
    <w:rsid w:val="007D04AC"/>
    <w:rsid w:val="007D08EB"/>
    <w:rsid w:val="007D11F2"/>
    <w:rsid w:val="007D1444"/>
    <w:rsid w:val="007D189B"/>
    <w:rsid w:val="007D1BCF"/>
    <w:rsid w:val="007D22A3"/>
    <w:rsid w:val="007D2D45"/>
    <w:rsid w:val="007D40C1"/>
    <w:rsid w:val="007D434B"/>
    <w:rsid w:val="007D4EA2"/>
    <w:rsid w:val="007D5441"/>
    <w:rsid w:val="007D54F5"/>
    <w:rsid w:val="007D5ABB"/>
    <w:rsid w:val="007D75CF"/>
    <w:rsid w:val="007E0440"/>
    <w:rsid w:val="007E1224"/>
    <w:rsid w:val="007E2937"/>
    <w:rsid w:val="007E2CE5"/>
    <w:rsid w:val="007E4A1F"/>
    <w:rsid w:val="007E4D1A"/>
    <w:rsid w:val="007E4FAB"/>
    <w:rsid w:val="007E605F"/>
    <w:rsid w:val="007E6317"/>
    <w:rsid w:val="007E6DC5"/>
    <w:rsid w:val="007E6E68"/>
    <w:rsid w:val="007E72B8"/>
    <w:rsid w:val="007F066A"/>
    <w:rsid w:val="007F10C7"/>
    <w:rsid w:val="007F1BDD"/>
    <w:rsid w:val="007F1DB5"/>
    <w:rsid w:val="007F2C9D"/>
    <w:rsid w:val="007F2DEC"/>
    <w:rsid w:val="007F2FD5"/>
    <w:rsid w:val="007F3194"/>
    <w:rsid w:val="007F41A0"/>
    <w:rsid w:val="007F4623"/>
    <w:rsid w:val="007F46BB"/>
    <w:rsid w:val="007F47DE"/>
    <w:rsid w:val="007F5242"/>
    <w:rsid w:val="007F5733"/>
    <w:rsid w:val="007F6021"/>
    <w:rsid w:val="007F66F8"/>
    <w:rsid w:val="007F68B6"/>
    <w:rsid w:val="007F7147"/>
    <w:rsid w:val="007F770D"/>
    <w:rsid w:val="00800E44"/>
    <w:rsid w:val="008011C0"/>
    <w:rsid w:val="0080196E"/>
    <w:rsid w:val="00802182"/>
    <w:rsid w:val="00802F19"/>
    <w:rsid w:val="0080350C"/>
    <w:rsid w:val="00804A53"/>
    <w:rsid w:val="0080565B"/>
    <w:rsid w:val="00805B2A"/>
    <w:rsid w:val="00806BF7"/>
    <w:rsid w:val="0080742B"/>
    <w:rsid w:val="00810248"/>
    <w:rsid w:val="0081047B"/>
    <w:rsid w:val="00810EFA"/>
    <w:rsid w:val="008115F1"/>
    <w:rsid w:val="00811C14"/>
    <w:rsid w:val="00812243"/>
    <w:rsid w:val="00812757"/>
    <w:rsid w:val="00813881"/>
    <w:rsid w:val="00813D9E"/>
    <w:rsid w:val="00813DF8"/>
    <w:rsid w:val="008140CE"/>
    <w:rsid w:val="0081583E"/>
    <w:rsid w:val="00815848"/>
    <w:rsid w:val="008158D1"/>
    <w:rsid w:val="0081620E"/>
    <w:rsid w:val="00816F3A"/>
    <w:rsid w:val="00817997"/>
    <w:rsid w:val="0082109F"/>
    <w:rsid w:val="00821B40"/>
    <w:rsid w:val="00823B3D"/>
    <w:rsid w:val="00825C6A"/>
    <w:rsid w:val="00825EBB"/>
    <w:rsid w:val="008261C0"/>
    <w:rsid w:val="008300F9"/>
    <w:rsid w:val="008301F6"/>
    <w:rsid w:val="008306E7"/>
    <w:rsid w:val="00831E31"/>
    <w:rsid w:val="0083249A"/>
    <w:rsid w:val="008328EA"/>
    <w:rsid w:val="0083295F"/>
    <w:rsid w:val="00833894"/>
    <w:rsid w:val="008346D1"/>
    <w:rsid w:val="00834F99"/>
    <w:rsid w:val="008350C6"/>
    <w:rsid w:val="0083587A"/>
    <w:rsid w:val="00836B79"/>
    <w:rsid w:val="00837331"/>
    <w:rsid w:val="0083736E"/>
    <w:rsid w:val="00837A1D"/>
    <w:rsid w:val="00837AFA"/>
    <w:rsid w:val="0084052F"/>
    <w:rsid w:val="00840550"/>
    <w:rsid w:val="00841B4F"/>
    <w:rsid w:val="008423C1"/>
    <w:rsid w:val="00842851"/>
    <w:rsid w:val="00843507"/>
    <w:rsid w:val="008438FB"/>
    <w:rsid w:val="00843B31"/>
    <w:rsid w:val="008443A1"/>
    <w:rsid w:val="00844491"/>
    <w:rsid w:val="00844641"/>
    <w:rsid w:val="008446C3"/>
    <w:rsid w:val="00845292"/>
    <w:rsid w:val="0084633C"/>
    <w:rsid w:val="00847062"/>
    <w:rsid w:val="00847109"/>
    <w:rsid w:val="0084727E"/>
    <w:rsid w:val="008472D5"/>
    <w:rsid w:val="00850E78"/>
    <w:rsid w:val="00850F2D"/>
    <w:rsid w:val="00850FC9"/>
    <w:rsid w:val="008511B1"/>
    <w:rsid w:val="0085266A"/>
    <w:rsid w:val="0085324A"/>
    <w:rsid w:val="00853469"/>
    <w:rsid w:val="00853601"/>
    <w:rsid w:val="0085361F"/>
    <w:rsid w:val="00854910"/>
    <w:rsid w:val="00854B4A"/>
    <w:rsid w:val="00854E55"/>
    <w:rsid w:val="00855311"/>
    <w:rsid w:val="00855C57"/>
    <w:rsid w:val="0085660D"/>
    <w:rsid w:val="008575AB"/>
    <w:rsid w:val="00857C31"/>
    <w:rsid w:val="00860039"/>
    <w:rsid w:val="008608BB"/>
    <w:rsid w:val="00860FF7"/>
    <w:rsid w:val="0086186F"/>
    <w:rsid w:val="008628B1"/>
    <w:rsid w:val="00862F7C"/>
    <w:rsid w:val="008639B2"/>
    <w:rsid w:val="00863A7D"/>
    <w:rsid w:val="00863AB0"/>
    <w:rsid w:val="00863FEA"/>
    <w:rsid w:val="00864370"/>
    <w:rsid w:val="00865CB5"/>
    <w:rsid w:val="00866393"/>
    <w:rsid w:val="00866E80"/>
    <w:rsid w:val="00866FCB"/>
    <w:rsid w:val="0086759C"/>
    <w:rsid w:val="00867B81"/>
    <w:rsid w:val="008704B8"/>
    <w:rsid w:val="00870C7B"/>
    <w:rsid w:val="0087256E"/>
    <w:rsid w:val="00872DBA"/>
    <w:rsid w:val="0087304E"/>
    <w:rsid w:val="00873F22"/>
    <w:rsid w:val="00873FA6"/>
    <w:rsid w:val="00874259"/>
    <w:rsid w:val="00875D78"/>
    <w:rsid w:val="0087759E"/>
    <w:rsid w:val="0087772E"/>
    <w:rsid w:val="00877FFC"/>
    <w:rsid w:val="0088043C"/>
    <w:rsid w:val="0088062E"/>
    <w:rsid w:val="00880EDA"/>
    <w:rsid w:val="00880FC4"/>
    <w:rsid w:val="0088151A"/>
    <w:rsid w:val="00881C96"/>
    <w:rsid w:val="0088238E"/>
    <w:rsid w:val="00883317"/>
    <w:rsid w:val="00883AC0"/>
    <w:rsid w:val="00883DD1"/>
    <w:rsid w:val="00884889"/>
    <w:rsid w:val="00884DB7"/>
    <w:rsid w:val="008854DE"/>
    <w:rsid w:val="00886296"/>
    <w:rsid w:val="008871F9"/>
    <w:rsid w:val="0088723F"/>
    <w:rsid w:val="00890396"/>
    <w:rsid w:val="008906C9"/>
    <w:rsid w:val="00892F03"/>
    <w:rsid w:val="008934D3"/>
    <w:rsid w:val="00893729"/>
    <w:rsid w:val="00893826"/>
    <w:rsid w:val="00894404"/>
    <w:rsid w:val="00894CF7"/>
    <w:rsid w:val="00895D32"/>
    <w:rsid w:val="0089618F"/>
    <w:rsid w:val="0089650B"/>
    <w:rsid w:val="0089659B"/>
    <w:rsid w:val="00897217"/>
    <w:rsid w:val="00897840"/>
    <w:rsid w:val="00897A21"/>
    <w:rsid w:val="008A0203"/>
    <w:rsid w:val="008A0A30"/>
    <w:rsid w:val="008A0A79"/>
    <w:rsid w:val="008A1039"/>
    <w:rsid w:val="008A15D3"/>
    <w:rsid w:val="008A2776"/>
    <w:rsid w:val="008A2D72"/>
    <w:rsid w:val="008A39CA"/>
    <w:rsid w:val="008A4952"/>
    <w:rsid w:val="008A6C4E"/>
    <w:rsid w:val="008A6CCB"/>
    <w:rsid w:val="008A7BCC"/>
    <w:rsid w:val="008B00C7"/>
    <w:rsid w:val="008B056E"/>
    <w:rsid w:val="008B0810"/>
    <w:rsid w:val="008B0841"/>
    <w:rsid w:val="008B0B04"/>
    <w:rsid w:val="008B0E95"/>
    <w:rsid w:val="008B0F13"/>
    <w:rsid w:val="008B1D7D"/>
    <w:rsid w:val="008B29A4"/>
    <w:rsid w:val="008B30C1"/>
    <w:rsid w:val="008B3A9F"/>
    <w:rsid w:val="008B510F"/>
    <w:rsid w:val="008B5572"/>
    <w:rsid w:val="008B5599"/>
    <w:rsid w:val="008B5929"/>
    <w:rsid w:val="008B5931"/>
    <w:rsid w:val="008B6172"/>
    <w:rsid w:val="008B63C9"/>
    <w:rsid w:val="008C1739"/>
    <w:rsid w:val="008C2ABC"/>
    <w:rsid w:val="008C38B9"/>
    <w:rsid w:val="008C3D6B"/>
    <w:rsid w:val="008C3DDC"/>
    <w:rsid w:val="008C4299"/>
    <w:rsid w:val="008C498F"/>
    <w:rsid w:val="008C4BA2"/>
    <w:rsid w:val="008C5121"/>
    <w:rsid w:val="008C5738"/>
    <w:rsid w:val="008C6862"/>
    <w:rsid w:val="008D017C"/>
    <w:rsid w:val="008D04F0"/>
    <w:rsid w:val="008D15F8"/>
    <w:rsid w:val="008D1BF8"/>
    <w:rsid w:val="008D2F1E"/>
    <w:rsid w:val="008D331E"/>
    <w:rsid w:val="008D3CA3"/>
    <w:rsid w:val="008D4459"/>
    <w:rsid w:val="008D48D4"/>
    <w:rsid w:val="008D6470"/>
    <w:rsid w:val="008D6C06"/>
    <w:rsid w:val="008D6C20"/>
    <w:rsid w:val="008D6EA7"/>
    <w:rsid w:val="008D7130"/>
    <w:rsid w:val="008D728A"/>
    <w:rsid w:val="008D7F09"/>
    <w:rsid w:val="008E0A3F"/>
    <w:rsid w:val="008E0B4F"/>
    <w:rsid w:val="008E0ECA"/>
    <w:rsid w:val="008E3901"/>
    <w:rsid w:val="008E4243"/>
    <w:rsid w:val="008E429D"/>
    <w:rsid w:val="008E5079"/>
    <w:rsid w:val="008E53CD"/>
    <w:rsid w:val="008E559B"/>
    <w:rsid w:val="008E5692"/>
    <w:rsid w:val="008E56E6"/>
    <w:rsid w:val="008E65EB"/>
    <w:rsid w:val="008E7084"/>
    <w:rsid w:val="008E7247"/>
    <w:rsid w:val="008E7BE8"/>
    <w:rsid w:val="008F0EEC"/>
    <w:rsid w:val="008F1B32"/>
    <w:rsid w:val="008F1FD0"/>
    <w:rsid w:val="008F259A"/>
    <w:rsid w:val="008F25CB"/>
    <w:rsid w:val="008F2BC2"/>
    <w:rsid w:val="008F2E1F"/>
    <w:rsid w:val="008F305E"/>
    <w:rsid w:val="008F3500"/>
    <w:rsid w:val="008F386B"/>
    <w:rsid w:val="008F3BE7"/>
    <w:rsid w:val="008F4354"/>
    <w:rsid w:val="008F43FB"/>
    <w:rsid w:val="008F48A6"/>
    <w:rsid w:val="008F6444"/>
    <w:rsid w:val="008F657D"/>
    <w:rsid w:val="008F7B38"/>
    <w:rsid w:val="009011F7"/>
    <w:rsid w:val="009016E1"/>
    <w:rsid w:val="00901CF6"/>
    <w:rsid w:val="009020A3"/>
    <w:rsid w:val="009022F6"/>
    <w:rsid w:val="00902F92"/>
    <w:rsid w:val="009030C1"/>
    <w:rsid w:val="009063BC"/>
    <w:rsid w:val="009064EB"/>
    <w:rsid w:val="00906B5A"/>
    <w:rsid w:val="0090751D"/>
    <w:rsid w:val="00910E0B"/>
    <w:rsid w:val="009112AF"/>
    <w:rsid w:val="00911419"/>
    <w:rsid w:val="00911783"/>
    <w:rsid w:val="00911842"/>
    <w:rsid w:val="00911D7C"/>
    <w:rsid w:val="00912F5E"/>
    <w:rsid w:val="00913598"/>
    <w:rsid w:val="00913B82"/>
    <w:rsid w:val="009143F6"/>
    <w:rsid w:val="00914463"/>
    <w:rsid w:val="00914855"/>
    <w:rsid w:val="00914C0A"/>
    <w:rsid w:val="00915902"/>
    <w:rsid w:val="00915C0D"/>
    <w:rsid w:val="00915C71"/>
    <w:rsid w:val="00915F97"/>
    <w:rsid w:val="00916828"/>
    <w:rsid w:val="00916879"/>
    <w:rsid w:val="00917984"/>
    <w:rsid w:val="00917B77"/>
    <w:rsid w:val="00917E1B"/>
    <w:rsid w:val="00917EA6"/>
    <w:rsid w:val="00920A3A"/>
    <w:rsid w:val="00921D80"/>
    <w:rsid w:val="0092261C"/>
    <w:rsid w:val="00922CA1"/>
    <w:rsid w:val="00922E05"/>
    <w:rsid w:val="00923400"/>
    <w:rsid w:val="009235E1"/>
    <w:rsid w:val="009237CC"/>
    <w:rsid w:val="00923A57"/>
    <w:rsid w:val="0092438C"/>
    <w:rsid w:val="00924E3C"/>
    <w:rsid w:val="00925206"/>
    <w:rsid w:val="0092562E"/>
    <w:rsid w:val="00925695"/>
    <w:rsid w:val="0092603D"/>
    <w:rsid w:val="009264F9"/>
    <w:rsid w:val="009275A6"/>
    <w:rsid w:val="0093059F"/>
    <w:rsid w:val="009312E7"/>
    <w:rsid w:val="009319AB"/>
    <w:rsid w:val="00933D68"/>
    <w:rsid w:val="00934717"/>
    <w:rsid w:val="009402F1"/>
    <w:rsid w:val="00940526"/>
    <w:rsid w:val="0094059F"/>
    <w:rsid w:val="009409A3"/>
    <w:rsid w:val="00940B8A"/>
    <w:rsid w:val="0094155A"/>
    <w:rsid w:val="009417AC"/>
    <w:rsid w:val="00941875"/>
    <w:rsid w:val="00941A0E"/>
    <w:rsid w:val="00942648"/>
    <w:rsid w:val="00942E06"/>
    <w:rsid w:val="009437D0"/>
    <w:rsid w:val="00944A84"/>
    <w:rsid w:val="00944FC2"/>
    <w:rsid w:val="0094514D"/>
    <w:rsid w:val="00945556"/>
    <w:rsid w:val="009460D5"/>
    <w:rsid w:val="009462C2"/>
    <w:rsid w:val="009466AE"/>
    <w:rsid w:val="00946974"/>
    <w:rsid w:val="00947625"/>
    <w:rsid w:val="00947DA6"/>
    <w:rsid w:val="009508D6"/>
    <w:rsid w:val="00950FD0"/>
    <w:rsid w:val="00951A0E"/>
    <w:rsid w:val="00951B75"/>
    <w:rsid w:val="0095207F"/>
    <w:rsid w:val="00953914"/>
    <w:rsid w:val="00953CCB"/>
    <w:rsid w:val="00954023"/>
    <w:rsid w:val="0095422B"/>
    <w:rsid w:val="0095460F"/>
    <w:rsid w:val="00954F87"/>
    <w:rsid w:val="00955456"/>
    <w:rsid w:val="00955509"/>
    <w:rsid w:val="00955B59"/>
    <w:rsid w:val="00956339"/>
    <w:rsid w:val="00956457"/>
    <w:rsid w:val="00956DDF"/>
    <w:rsid w:val="00957D65"/>
    <w:rsid w:val="009601A5"/>
    <w:rsid w:val="00960D9A"/>
    <w:rsid w:val="009612BB"/>
    <w:rsid w:val="00961FC6"/>
    <w:rsid w:val="00962E46"/>
    <w:rsid w:val="00964579"/>
    <w:rsid w:val="009647E5"/>
    <w:rsid w:val="00966C4D"/>
    <w:rsid w:val="00966C9F"/>
    <w:rsid w:val="00967388"/>
    <w:rsid w:val="0096785F"/>
    <w:rsid w:val="00970137"/>
    <w:rsid w:val="00970667"/>
    <w:rsid w:val="009713C0"/>
    <w:rsid w:val="00971D7A"/>
    <w:rsid w:val="0097239C"/>
    <w:rsid w:val="00972EBB"/>
    <w:rsid w:val="0097319D"/>
    <w:rsid w:val="00973BBF"/>
    <w:rsid w:val="00974765"/>
    <w:rsid w:val="00974844"/>
    <w:rsid w:val="00974CD7"/>
    <w:rsid w:val="00974EFE"/>
    <w:rsid w:val="0097569D"/>
    <w:rsid w:val="00975C7D"/>
    <w:rsid w:val="00977419"/>
    <w:rsid w:val="0097789C"/>
    <w:rsid w:val="009814A0"/>
    <w:rsid w:val="00981868"/>
    <w:rsid w:val="00982168"/>
    <w:rsid w:val="0098269E"/>
    <w:rsid w:val="00982A91"/>
    <w:rsid w:val="00984E25"/>
    <w:rsid w:val="00985DF2"/>
    <w:rsid w:val="00986DB1"/>
    <w:rsid w:val="009871A4"/>
    <w:rsid w:val="00987DC4"/>
    <w:rsid w:val="0099004A"/>
    <w:rsid w:val="009902DB"/>
    <w:rsid w:val="00990CA7"/>
    <w:rsid w:val="00991465"/>
    <w:rsid w:val="00991E15"/>
    <w:rsid w:val="0099255D"/>
    <w:rsid w:val="009927E2"/>
    <w:rsid w:val="00993284"/>
    <w:rsid w:val="00993314"/>
    <w:rsid w:val="009933C8"/>
    <w:rsid w:val="00993FA4"/>
    <w:rsid w:val="0099437B"/>
    <w:rsid w:val="009952F1"/>
    <w:rsid w:val="00997E74"/>
    <w:rsid w:val="009A040A"/>
    <w:rsid w:val="009A05BE"/>
    <w:rsid w:val="009A06FB"/>
    <w:rsid w:val="009A18F6"/>
    <w:rsid w:val="009A1D7B"/>
    <w:rsid w:val="009A20D0"/>
    <w:rsid w:val="009A2119"/>
    <w:rsid w:val="009A2156"/>
    <w:rsid w:val="009A2A56"/>
    <w:rsid w:val="009A2F5E"/>
    <w:rsid w:val="009A355D"/>
    <w:rsid w:val="009A488F"/>
    <w:rsid w:val="009A4D92"/>
    <w:rsid w:val="009A50AD"/>
    <w:rsid w:val="009A5A3D"/>
    <w:rsid w:val="009A5EE8"/>
    <w:rsid w:val="009A6413"/>
    <w:rsid w:val="009A6F50"/>
    <w:rsid w:val="009A6F89"/>
    <w:rsid w:val="009A7450"/>
    <w:rsid w:val="009A7A31"/>
    <w:rsid w:val="009B0346"/>
    <w:rsid w:val="009B1237"/>
    <w:rsid w:val="009B1594"/>
    <w:rsid w:val="009B296F"/>
    <w:rsid w:val="009B2DBA"/>
    <w:rsid w:val="009B49DB"/>
    <w:rsid w:val="009B4A83"/>
    <w:rsid w:val="009B53DD"/>
    <w:rsid w:val="009B55D1"/>
    <w:rsid w:val="009B5F9D"/>
    <w:rsid w:val="009B6C27"/>
    <w:rsid w:val="009B6CCD"/>
    <w:rsid w:val="009B6F7D"/>
    <w:rsid w:val="009B7418"/>
    <w:rsid w:val="009B74E6"/>
    <w:rsid w:val="009C07AA"/>
    <w:rsid w:val="009C0F13"/>
    <w:rsid w:val="009C10EE"/>
    <w:rsid w:val="009C1F65"/>
    <w:rsid w:val="009C2FD2"/>
    <w:rsid w:val="009C378B"/>
    <w:rsid w:val="009C3CBA"/>
    <w:rsid w:val="009C3D14"/>
    <w:rsid w:val="009C3F2B"/>
    <w:rsid w:val="009C43E2"/>
    <w:rsid w:val="009C52FB"/>
    <w:rsid w:val="009C5A4A"/>
    <w:rsid w:val="009C67C8"/>
    <w:rsid w:val="009C6F69"/>
    <w:rsid w:val="009C740A"/>
    <w:rsid w:val="009D068F"/>
    <w:rsid w:val="009D0A43"/>
    <w:rsid w:val="009D0D0A"/>
    <w:rsid w:val="009D1C77"/>
    <w:rsid w:val="009D1F33"/>
    <w:rsid w:val="009D289F"/>
    <w:rsid w:val="009D2EFA"/>
    <w:rsid w:val="009D3876"/>
    <w:rsid w:val="009D477A"/>
    <w:rsid w:val="009D532F"/>
    <w:rsid w:val="009D6153"/>
    <w:rsid w:val="009D7D8C"/>
    <w:rsid w:val="009E0048"/>
    <w:rsid w:val="009E0C90"/>
    <w:rsid w:val="009E34B5"/>
    <w:rsid w:val="009E3DE7"/>
    <w:rsid w:val="009E40CE"/>
    <w:rsid w:val="009E502F"/>
    <w:rsid w:val="009E5309"/>
    <w:rsid w:val="009E56E0"/>
    <w:rsid w:val="009E5DA8"/>
    <w:rsid w:val="009E6197"/>
    <w:rsid w:val="009E61F1"/>
    <w:rsid w:val="009E695F"/>
    <w:rsid w:val="009E73D6"/>
    <w:rsid w:val="009E76F8"/>
    <w:rsid w:val="009E7DF4"/>
    <w:rsid w:val="009F0479"/>
    <w:rsid w:val="009F05F9"/>
    <w:rsid w:val="009F0A77"/>
    <w:rsid w:val="009F13AC"/>
    <w:rsid w:val="009F16BD"/>
    <w:rsid w:val="009F37B1"/>
    <w:rsid w:val="009F3EB9"/>
    <w:rsid w:val="009F3FE6"/>
    <w:rsid w:val="009F484B"/>
    <w:rsid w:val="009F4CCA"/>
    <w:rsid w:val="009F50D0"/>
    <w:rsid w:val="009F55B7"/>
    <w:rsid w:val="009F62AD"/>
    <w:rsid w:val="009F69E7"/>
    <w:rsid w:val="009F6F61"/>
    <w:rsid w:val="009F724D"/>
    <w:rsid w:val="009F7C9D"/>
    <w:rsid w:val="00A02180"/>
    <w:rsid w:val="00A02A57"/>
    <w:rsid w:val="00A02E52"/>
    <w:rsid w:val="00A02FFB"/>
    <w:rsid w:val="00A03024"/>
    <w:rsid w:val="00A039A4"/>
    <w:rsid w:val="00A03CC6"/>
    <w:rsid w:val="00A04AFB"/>
    <w:rsid w:val="00A04D9A"/>
    <w:rsid w:val="00A056D1"/>
    <w:rsid w:val="00A062AD"/>
    <w:rsid w:val="00A06778"/>
    <w:rsid w:val="00A0783D"/>
    <w:rsid w:val="00A1143A"/>
    <w:rsid w:val="00A1152A"/>
    <w:rsid w:val="00A11534"/>
    <w:rsid w:val="00A11BF1"/>
    <w:rsid w:val="00A11F07"/>
    <w:rsid w:val="00A125C5"/>
    <w:rsid w:val="00A13687"/>
    <w:rsid w:val="00A1451F"/>
    <w:rsid w:val="00A14F2E"/>
    <w:rsid w:val="00A157B2"/>
    <w:rsid w:val="00A16CDE"/>
    <w:rsid w:val="00A1734B"/>
    <w:rsid w:val="00A20880"/>
    <w:rsid w:val="00A2161E"/>
    <w:rsid w:val="00A21B6F"/>
    <w:rsid w:val="00A21E46"/>
    <w:rsid w:val="00A22693"/>
    <w:rsid w:val="00A22E18"/>
    <w:rsid w:val="00A23064"/>
    <w:rsid w:val="00A23667"/>
    <w:rsid w:val="00A239BB"/>
    <w:rsid w:val="00A2451C"/>
    <w:rsid w:val="00A24684"/>
    <w:rsid w:val="00A24753"/>
    <w:rsid w:val="00A24A94"/>
    <w:rsid w:val="00A25F71"/>
    <w:rsid w:val="00A26C45"/>
    <w:rsid w:val="00A27271"/>
    <w:rsid w:val="00A27B3E"/>
    <w:rsid w:val="00A27CDA"/>
    <w:rsid w:val="00A27E39"/>
    <w:rsid w:val="00A30168"/>
    <w:rsid w:val="00A301A9"/>
    <w:rsid w:val="00A30290"/>
    <w:rsid w:val="00A306DE"/>
    <w:rsid w:val="00A31096"/>
    <w:rsid w:val="00A3126E"/>
    <w:rsid w:val="00A31AFF"/>
    <w:rsid w:val="00A3227E"/>
    <w:rsid w:val="00A32283"/>
    <w:rsid w:val="00A32A39"/>
    <w:rsid w:val="00A32B74"/>
    <w:rsid w:val="00A34366"/>
    <w:rsid w:val="00A3458A"/>
    <w:rsid w:val="00A35423"/>
    <w:rsid w:val="00A35917"/>
    <w:rsid w:val="00A35A28"/>
    <w:rsid w:val="00A35CEB"/>
    <w:rsid w:val="00A35D00"/>
    <w:rsid w:val="00A35FE9"/>
    <w:rsid w:val="00A3693A"/>
    <w:rsid w:val="00A37EFE"/>
    <w:rsid w:val="00A40918"/>
    <w:rsid w:val="00A40A3C"/>
    <w:rsid w:val="00A414C5"/>
    <w:rsid w:val="00A415E8"/>
    <w:rsid w:val="00A41A2A"/>
    <w:rsid w:val="00A41C31"/>
    <w:rsid w:val="00A42715"/>
    <w:rsid w:val="00A43A60"/>
    <w:rsid w:val="00A43D54"/>
    <w:rsid w:val="00A43E39"/>
    <w:rsid w:val="00A43F0D"/>
    <w:rsid w:val="00A44A17"/>
    <w:rsid w:val="00A44B0B"/>
    <w:rsid w:val="00A45479"/>
    <w:rsid w:val="00A45CE7"/>
    <w:rsid w:val="00A4632A"/>
    <w:rsid w:val="00A46440"/>
    <w:rsid w:val="00A46C9D"/>
    <w:rsid w:val="00A47231"/>
    <w:rsid w:val="00A47E43"/>
    <w:rsid w:val="00A504D4"/>
    <w:rsid w:val="00A50F13"/>
    <w:rsid w:val="00A51C1B"/>
    <w:rsid w:val="00A53236"/>
    <w:rsid w:val="00A53430"/>
    <w:rsid w:val="00A5431D"/>
    <w:rsid w:val="00A543A1"/>
    <w:rsid w:val="00A54526"/>
    <w:rsid w:val="00A54605"/>
    <w:rsid w:val="00A54D16"/>
    <w:rsid w:val="00A5526A"/>
    <w:rsid w:val="00A55ABD"/>
    <w:rsid w:val="00A56950"/>
    <w:rsid w:val="00A570E8"/>
    <w:rsid w:val="00A57126"/>
    <w:rsid w:val="00A57655"/>
    <w:rsid w:val="00A576A9"/>
    <w:rsid w:val="00A57827"/>
    <w:rsid w:val="00A6088F"/>
    <w:rsid w:val="00A6152A"/>
    <w:rsid w:val="00A62421"/>
    <w:rsid w:val="00A64A36"/>
    <w:rsid w:val="00A64BBC"/>
    <w:rsid w:val="00A65814"/>
    <w:rsid w:val="00A65EE7"/>
    <w:rsid w:val="00A662EB"/>
    <w:rsid w:val="00A667BF"/>
    <w:rsid w:val="00A670CC"/>
    <w:rsid w:val="00A675D4"/>
    <w:rsid w:val="00A678A7"/>
    <w:rsid w:val="00A70133"/>
    <w:rsid w:val="00A706E7"/>
    <w:rsid w:val="00A71886"/>
    <w:rsid w:val="00A71FED"/>
    <w:rsid w:val="00A721D3"/>
    <w:rsid w:val="00A72541"/>
    <w:rsid w:val="00A72AC8"/>
    <w:rsid w:val="00A72AF3"/>
    <w:rsid w:val="00A72B74"/>
    <w:rsid w:val="00A72E45"/>
    <w:rsid w:val="00A7339C"/>
    <w:rsid w:val="00A735DA"/>
    <w:rsid w:val="00A73D1C"/>
    <w:rsid w:val="00A73E80"/>
    <w:rsid w:val="00A746CC"/>
    <w:rsid w:val="00A74843"/>
    <w:rsid w:val="00A74DE2"/>
    <w:rsid w:val="00A75242"/>
    <w:rsid w:val="00A75A35"/>
    <w:rsid w:val="00A75CD6"/>
    <w:rsid w:val="00A76B98"/>
    <w:rsid w:val="00A76D82"/>
    <w:rsid w:val="00A770A6"/>
    <w:rsid w:val="00A775F4"/>
    <w:rsid w:val="00A80B7B"/>
    <w:rsid w:val="00A80C91"/>
    <w:rsid w:val="00A8137F"/>
    <w:rsid w:val="00A813B1"/>
    <w:rsid w:val="00A813FA"/>
    <w:rsid w:val="00A81F09"/>
    <w:rsid w:val="00A836AB"/>
    <w:rsid w:val="00A83B24"/>
    <w:rsid w:val="00A83CBA"/>
    <w:rsid w:val="00A841B5"/>
    <w:rsid w:val="00A846BD"/>
    <w:rsid w:val="00A846FC"/>
    <w:rsid w:val="00A8476E"/>
    <w:rsid w:val="00A85126"/>
    <w:rsid w:val="00A857E8"/>
    <w:rsid w:val="00A85B5E"/>
    <w:rsid w:val="00A860D1"/>
    <w:rsid w:val="00A86171"/>
    <w:rsid w:val="00A8661D"/>
    <w:rsid w:val="00A866CD"/>
    <w:rsid w:val="00A86891"/>
    <w:rsid w:val="00A87F1E"/>
    <w:rsid w:val="00A9045A"/>
    <w:rsid w:val="00A9059C"/>
    <w:rsid w:val="00A90F14"/>
    <w:rsid w:val="00A91C52"/>
    <w:rsid w:val="00A92EB3"/>
    <w:rsid w:val="00A93893"/>
    <w:rsid w:val="00A94257"/>
    <w:rsid w:val="00A942C3"/>
    <w:rsid w:val="00A946D0"/>
    <w:rsid w:val="00A947BF"/>
    <w:rsid w:val="00A9482D"/>
    <w:rsid w:val="00A95539"/>
    <w:rsid w:val="00A95669"/>
    <w:rsid w:val="00A95695"/>
    <w:rsid w:val="00A956AB"/>
    <w:rsid w:val="00A95741"/>
    <w:rsid w:val="00A959EF"/>
    <w:rsid w:val="00A95D51"/>
    <w:rsid w:val="00A960E7"/>
    <w:rsid w:val="00A96B1B"/>
    <w:rsid w:val="00A9704A"/>
    <w:rsid w:val="00A97C8E"/>
    <w:rsid w:val="00AA0DF4"/>
    <w:rsid w:val="00AA11E7"/>
    <w:rsid w:val="00AA14A7"/>
    <w:rsid w:val="00AA16FE"/>
    <w:rsid w:val="00AA1FBF"/>
    <w:rsid w:val="00AA27BB"/>
    <w:rsid w:val="00AA29DB"/>
    <w:rsid w:val="00AA3491"/>
    <w:rsid w:val="00AA381E"/>
    <w:rsid w:val="00AA550F"/>
    <w:rsid w:val="00AA5572"/>
    <w:rsid w:val="00AA5C1C"/>
    <w:rsid w:val="00AA6856"/>
    <w:rsid w:val="00AA7989"/>
    <w:rsid w:val="00AA7E25"/>
    <w:rsid w:val="00AB0FD5"/>
    <w:rsid w:val="00AB1012"/>
    <w:rsid w:val="00AB10F1"/>
    <w:rsid w:val="00AB2796"/>
    <w:rsid w:val="00AB2A82"/>
    <w:rsid w:val="00AB3539"/>
    <w:rsid w:val="00AB36C4"/>
    <w:rsid w:val="00AB3A0A"/>
    <w:rsid w:val="00AB48B4"/>
    <w:rsid w:val="00AB4BE9"/>
    <w:rsid w:val="00AB56F3"/>
    <w:rsid w:val="00AB5877"/>
    <w:rsid w:val="00AB5CC7"/>
    <w:rsid w:val="00AB78F8"/>
    <w:rsid w:val="00AB7CAA"/>
    <w:rsid w:val="00AB7D69"/>
    <w:rsid w:val="00AC05B3"/>
    <w:rsid w:val="00AC233E"/>
    <w:rsid w:val="00AC32B2"/>
    <w:rsid w:val="00AC3345"/>
    <w:rsid w:val="00AC3E32"/>
    <w:rsid w:val="00AC3F91"/>
    <w:rsid w:val="00AC4BF4"/>
    <w:rsid w:val="00AC6046"/>
    <w:rsid w:val="00AC664C"/>
    <w:rsid w:val="00AC6745"/>
    <w:rsid w:val="00AC6A5F"/>
    <w:rsid w:val="00AC6F5A"/>
    <w:rsid w:val="00AC721A"/>
    <w:rsid w:val="00AC7D61"/>
    <w:rsid w:val="00AD217D"/>
    <w:rsid w:val="00AD2A6A"/>
    <w:rsid w:val="00AD334B"/>
    <w:rsid w:val="00AD423C"/>
    <w:rsid w:val="00AD58DA"/>
    <w:rsid w:val="00AD7F24"/>
    <w:rsid w:val="00AE1017"/>
    <w:rsid w:val="00AE235C"/>
    <w:rsid w:val="00AE2721"/>
    <w:rsid w:val="00AE2B43"/>
    <w:rsid w:val="00AE3007"/>
    <w:rsid w:val="00AE3B55"/>
    <w:rsid w:val="00AE3BA4"/>
    <w:rsid w:val="00AE3D6A"/>
    <w:rsid w:val="00AE3F91"/>
    <w:rsid w:val="00AE4D77"/>
    <w:rsid w:val="00AE4F3E"/>
    <w:rsid w:val="00AE5871"/>
    <w:rsid w:val="00AE61DE"/>
    <w:rsid w:val="00AE6526"/>
    <w:rsid w:val="00AE7433"/>
    <w:rsid w:val="00AF051B"/>
    <w:rsid w:val="00AF0626"/>
    <w:rsid w:val="00AF17A0"/>
    <w:rsid w:val="00AF2993"/>
    <w:rsid w:val="00AF2E68"/>
    <w:rsid w:val="00AF381D"/>
    <w:rsid w:val="00AF3967"/>
    <w:rsid w:val="00AF4D2D"/>
    <w:rsid w:val="00AF5476"/>
    <w:rsid w:val="00AF5556"/>
    <w:rsid w:val="00AF5749"/>
    <w:rsid w:val="00AF5D05"/>
    <w:rsid w:val="00AF665A"/>
    <w:rsid w:val="00AF6854"/>
    <w:rsid w:val="00AF7E6D"/>
    <w:rsid w:val="00B0019E"/>
    <w:rsid w:val="00B01CC7"/>
    <w:rsid w:val="00B0256A"/>
    <w:rsid w:val="00B02591"/>
    <w:rsid w:val="00B03BA7"/>
    <w:rsid w:val="00B04089"/>
    <w:rsid w:val="00B04B8E"/>
    <w:rsid w:val="00B052F8"/>
    <w:rsid w:val="00B05AD6"/>
    <w:rsid w:val="00B06852"/>
    <w:rsid w:val="00B07C3B"/>
    <w:rsid w:val="00B10383"/>
    <w:rsid w:val="00B10B79"/>
    <w:rsid w:val="00B12634"/>
    <w:rsid w:val="00B12A74"/>
    <w:rsid w:val="00B135EE"/>
    <w:rsid w:val="00B1376C"/>
    <w:rsid w:val="00B137D1"/>
    <w:rsid w:val="00B14505"/>
    <w:rsid w:val="00B14A14"/>
    <w:rsid w:val="00B14CD0"/>
    <w:rsid w:val="00B1532C"/>
    <w:rsid w:val="00B157CE"/>
    <w:rsid w:val="00B16352"/>
    <w:rsid w:val="00B16585"/>
    <w:rsid w:val="00B16780"/>
    <w:rsid w:val="00B17141"/>
    <w:rsid w:val="00B17A43"/>
    <w:rsid w:val="00B17F3C"/>
    <w:rsid w:val="00B200FF"/>
    <w:rsid w:val="00B21402"/>
    <w:rsid w:val="00B21B82"/>
    <w:rsid w:val="00B21E60"/>
    <w:rsid w:val="00B2217C"/>
    <w:rsid w:val="00B232B6"/>
    <w:rsid w:val="00B23F30"/>
    <w:rsid w:val="00B24783"/>
    <w:rsid w:val="00B2532D"/>
    <w:rsid w:val="00B25E0D"/>
    <w:rsid w:val="00B26E3E"/>
    <w:rsid w:val="00B3020B"/>
    <w:rsid w:val="00B3071D"/>
    <w:rsid w:val="00B307BB"/>
    <w:rsid w:val="00B31575"/>
    <w:rsid w:val="00B32843"/>
    <w:rsid w:val="00B34195"/>
    <w:rsid w:val="00B34A09"/>
    <w:rsid w:val="00B35D42"/>
    <w:rsid w:val="00B37BC6"/>
    <w:rsid w:val="00B401AF"/>
    <w:rsid w:val="00B404F7"/>
    <w:rsid w:val="00B40538"/>
    <w:rsid w:val="00B40A3D"/>
    <w:rsid w:val="00B413DF"/>
    <w:rsid w:val="00B416DE"/>
    <w:rsid w:val="00B41991"/>
    <w:rsid w:val="00B43329"/>
    <w:rsid w:val="00B434B8"/>
    <w:rsid w:val="00B441DB"/>
    <w:rsid w:val="00B444D2"/>
    <w:rsid w:val="00B447D3"/>
    <w:rsid w:val="00B44C9D"/>
    <w:rsid w:val="00B4502A"/>
    <w:rsid w:val="00B450C8"/>
    <w:rsid w:val="00B46009"/>
    <w:rsid w:val="00B46812"/>
    <w:rsid w:val="00B46993"/>
    <w:rsid w:val="00B46A4F"/>
    <w:rsid w:val="00B46E48"/>
    <w:rsid w:val="00B47D12"/>
    <w:rsid w:val="00B51837"/>
    <w:rsid w:val="00B51D31"/>
    <w:rsid w:val="00B521BA"/>
    <w:rsid w:val="00B522EF"/>
    <w:rsid w:val="00B52302"/>
    <w:rsid w:val="00B527B5"/>
    <w:rsid w:val="00B52B59"/>
    <w:rsid w:val="00B52E41"/>
    <w:rsid w:val="00B53065"/>
    <w:rsid w:val="00B53943"/>
    <w:rsid w:val="00B53D11"/>
    <w:rsid w:val="00B54223"/>
    <w:rsid w:val="00B542CE"/>
    <w:rsid w:val="00B54596"/>
    <w:rsid w:val="00B54B8C"/>
    <w:rsid w:val="00B55418"/>
    <w:rsid w:val="00B5554C"/>
    <w:rsid w:val="00B5564A"/>
    <w:rsid w:val="00B5578C"/>
    <w:rsid w:val="00B5688E"/>
    <w:rsid w:val="00B56CA8"/>
    <w:rsid w:val="00B57068"/>
    <w:rsid w:val="00B571EB"/>
    <w:rsid w:val="00B573AB"/>
    <w:rsid w:val="00B57881"/>
    <w:rsid w:val="00B579E2"/>
    <w:rsid w:val="00B604FD"/>
    <w:rsid w:val="00B611E5"/>
    <w:rsid w:val="00B618CF"/>
    <w:rsid w:val="00B61A65"/>
    <w:rsid w:val="00B61F85"/>
    <w:rsid w:val="00B62D2B"/>
    <w:rsid w:val="00B62FBB"/>
    <w:rsid w:val="00B6351E"/>
    <w:rsid w:val="00B6367E"/>
    <w:rsid w:val="00B63892"/>
    <w:rsid w:val="00B63A81"/>
    <w:rsid w:val="00B63E75"/>
    <w:rsid w:val="00B640D1"/>
    <w:rsid w:val="00B646C8"/>
    <w:rsid w:val="00B64751"/>
    <w:rsid w:val="00B648F5"/>
    <w:rsid w:val="00B65C03"/>
    <w:rsid w:val="00B65C47"/>
    <w:rsid w:val="00B66084"/>
    <w:rsid w:val="00B660B9"/>
    <w:rsid w:val="00B662B8"/>
    <w:rsid w:val="00B673BD"/>
    <w:rsid w:val="00B67458"/>
    <w:rsid w:val="00B67D07"/>
    <w:rsid w:val="00B70BD2"/>
    <w:rsid w:val="00B71815"/>
    <w:rsid w:val="00B71BB6"/>
    <w:rsid w:val="00B71DA3"/>
    <w:rsid w:val="00B727BA"/>
    <w:rsid w:val="00B72FC3"/>
    <w:rsid w:val="00B73793"/>
    <w:rsid w:val="00B74D43"/>
    <w:rsid w:val="00B74DA4"/>
    <w:rsid w:val="00B75008"/>
    <w:rsid w:val="00B751FA"/>
    <w:rsid w:val="00B755A7"/>
    <w:rsid w:val="00B75659"/>
    <w:rsid w:val="00B767CD"/>
    <w:rsid w:val="00B77472"/>
    <w:rsid w:val="00B7765B"/>
    <w:rsid w:val="00B814FE"/>
    <w:rsid w:val="00B81D4F"/>
    <w:rsid w:val="00B81DC0"/>
    <w:rsid w:val="00B825C5"/>
    <w:rsid w:val="00B83C68"/>
    <w:rsid w:val="00B83E0C"/>
    <w:rsid w:val="00B8547D"/>
    <w:rsid w:val="00B85764"/>
    <w:rsid w:val="00B85982"/>
    <w:rsid w:val="00B860BC"/>
    <w:rsid w:val="00B861B3"/>
    <w:rsid w:val="00B8649A"/>
    <w:rsid w:val="00B8653C"/>
    <w:rsid w:val="00B86D3E"/>
    <w:rsid w:val="00B8720D"/>
    <w:rsid w:val="00B874D9"/>
    <w:rsid w:val="00B9031E"/>
    <w:rsid w:val="00B90A10"/>
    <w:rsid w:val="00B912D9"/>
    <w:rsid w:val="00B91372"/>
    <w:rsid w:val="00B9193B"/>
    <w:rsid w:val="00B92BB6"/>
    <w:rsid w:val="00B92C9C"/>
    <w:rsid w:val="00B930CD"/>
    <w:rsid w:val="00B93A46"/>
    <w:rsid w:val="00B93E36"/>
    <w:rsid w:val="00B94660"/>
    <w:rsid w:val="00B94C31"/>
    <w:rsid w:val="00B951A0"/>
    <w:rsid w:val="00B95ADF"/>
    <w:rsid w:val="00B95BCE"/>
    <w:rsid w:val="00B96179"/>
    <w:rsid w:val="00B96841"/>
    <w:rsid w:val="00B96AEA"/>
    <w:rsid w:val="00B96C64"/>
    <w:rsid w:val="00B97452"/>
    <w:rsid w:val="00B97AC7"/>
    <w:rsid w:val="00BA1196"/>
    <w:rsid w:val="00BA11AC"/>
    <w:rsid w:val="00BA1554"/>
    <w:rsid w:val="00BA329C"/>
    <w:rsid w:val="00BA41FD"/>
    <w:rsid w:val="00BA46A2"/>
    <w:rsid w:val="00BA46AD"/>
    <w:rsid w:val="00BA5200"/>
    <w:rsid w:val="00BA54BC"/>
    <w:rsid w:val="00BA63E8"/>
    <w:rsid w:val="00BA6ACC"/>
    <w:rsid w:val="00BA6FF0"/>
    <w:rsid w:val="00BA7399"/>
    <w:rsid w:val="00BA7BBC"/>
    <w:rsid w:val="00BB0122"/>
    <w:rsid w:val="00BB06AE"/>
    <w:rsid w:val="00BB07D2"/>
    <w:rsid w:val="00BB0C00"/>
    <w:rsid w:val="00BB11B6"/>
    <w:rsid w:val="00BB1B63"/>
    <w:rsid w:val="00BB2967"/>
    <w:rsid w:val="00BB2CC7"/>
    <w:rsid w:val="00BB367A"/>
    <w:rsid w:val="00BB3765"/>
    <w:rsid w:val="00BB3D77"/>
    <w:rsid w:val="00BB4079"/>
    <w:rsid w:val="00BB548B"/>
    <w:rsid w:val="00BB5928"/>
    <w:rsid w:val="00BB59B3"/>
    <w:rsid w:val="00BB5DDF"/>
    <w:rsid w:val="00BB5E66"/>
    <w:rsid w:val="00BB5EB5"/>
    <w:rsid w:val="00BB66B3"/>
    <w:rsid w:val="00BB71A8"/>
    <w:rsid w:val="00BB74A4"/>
    <w:rsid w:val="00BC0F1B"/>
    <w:rsid w:val="00BC10D8"/>
    <w:rsid w:val="00BC1263"/>
    <w:rsid w:val="00BC24CA"/>
    <w:rsid w:val="00BC255C"/>
    <w:rsid w:val="00BC2F61"/>
    <w:rsid w:val="00BC4DEB"/>
    <w:rsid w:val="00BC512B"/>
    <w:rsid w:val="00BC60CD"/>
    <w:rsid w:val="00BC68AB"/>
    <w:rsid w:val="00BC6DA8"/>
    <w:rsid w:val="00BC7BB7"/>
    <w:rsid w:val="00BD0525"/>
    <w:rsid w:val="00BD103B"/>
    <w:rsid w:val="00BD11D4"/>
    <w:rsid w:val="00BD1F1E"/>
    <w:rsid w:val="00BD26DC"/>
    <w:rsid w:val="00BD3323"/>
    <w:rsid w:val="00BD36B7"/>
    <w:rsid w:val="00BD37E5"/>
    <w:rsid w:val="00BD3921"/>
    <w:rsid w:val="00BD4834"/>
    <w:rsid w:val="00BD4865"/>
    <w:rsid w:val="00BD49D3"/>
    <w:rsid w:val="00BD4E2C"/>
    <w:rsid w:val="00BD524F"/>
    <w:rsid w:val="00BD569F"/>
    <w:rsid w:val="00BD5FC8"/>
    <w:rsid w:val="00BD64D7"/>
    <w:rsid w:val="00BD6FF0"/>
    <w:rsid w:val="00BD718B"/>
    <w:rsid w:val="00BD76BD"/>
    <w:rsid w:val="00BD7CFA"/>
    <w:rsid w:val="00BD7D86"/>
    <w:rsid w:val="00BE040F"/>
    <w:rsid w:val="00BE0C73"/>
    <w:rsid w:val="00BE0DFD"/>
    <w:rsid w:val="00BE0E79"/>
    <w:rsid w:val="00BE1881"/>
    <w:rsid w:val="00BE2B0F"/>
    <w:rsid w:val="00BE2F4C"/>
    <w:rsid w:val="00BE3E45"/>
    <w:rsid w:val="00BE4226"/>
    <w:rsid w:val="00BE4CA7"/>
    <w:rsid w:val="00BE6710"/>
    <w:rsid w:val="00BE6B8A"/>
    <w:rsid w:val="00BE6DEA"/>
    <w:rsid w:val="00BF074B"/>
    <w:rsid w:val="00BF1975"/>
    <w:rsid w:val="00BF1FB1"/>
    <w:rsid w:val="00BF3100"/>
    <w:rsid w:val="00BF377A"/>
    <w:rsid w:val="00BF3D9F"/>
    <w:rsid w:val="00BF5316"/>
    <w:rsid w:val="00BF5407"/>
    <w:rsid w:val="00BF5594"/>
    <w:rsid w:val="00BF591E"/>
    <w:rsid w:val="00BF77B0"/>
    <w:rsid w:val="00BF7BF0"/>
    <w:rsid w:val="00BF7DC7"/>
    <w:rsid w:val="00C00118"/>
    <w:rsid w:val="00C0060C"/>
    <w:rsid w:val="00C01011"/>
    <w:rsid w:val="00C01A70"/>
    <w:rsid w:val="00C02193"/>
    <w:rsid w:val="00C02204"/>
    <w:rsid w:val="00C02435"/>
    <w:rsid w:val="00C0267A"/>
    <w:rsid w:val="00C043DA"/>
    <w:rsid w:val="00C053B6"/>
    <w:rsid w:val="00C05449"/>
    <w:rsid w:val="00C06934"/>
    <w:rsid w:val="00C070D1"/>
    <w:rsid w:val="00C07678"/>
    <w:rsid w:val="00C0787E"/>
    <w:rsid w:val="00C07ECA"/>
    <w:rsid w:val="00C11287"/>
    <w:rsid w:val="00C11578"/>
    <w:rsid w:val="00C1217A"/>
    <w:rsid w:val="00C125DE"/>
    <w:rsid w:val="00C12BB9"/>
    <w:rsid w:val="00C130D3"/>
    <w:rsid w:val="00C13385"/>
    <w:rsid w:val="00C14425"/>
    <w:rsid w:val="00C1454D"/>
    <w:rsid w:val="00C15261"/>
    <w:rsid w:val="00C1571A"/>
    <w:rsid w:val="00C17383"/>
    <w:rsid w:val="00C174AA"/>
    <w:rsid w:val="00C209E3"/>
    <w:rsid w:val="00C215BF"/>
    <w:rsid w:val="00C215FA"/>
    <w:rsid w:val="00C22275"/>
    <w:rsid w:val="00C22591"/>
    <w:rsid w:val="00C2351C"/>
    <w:rsid w:val="00C23AB2"/>
    <w:rsid w:val="00C23B11"/>
    <w:rsid w:val="00C24636"/>
    <w:rsid w:val="00C24951"/>
    <w:rsid w:val="00C250D5"/>
    <w:rsid w:val="00C269D5"/>
    <w:rsid w:val="00C26AB1"/>
    <w:rsid w:val="00C26BDD"/>
    <w:rsid w:val="00C2750D"/>
    <w:rsid w:val="00C27E7F"/>
    <w:rsid w:val="00C319BC"/>
    <w:rsid w:val="00C32370"/>
    <w:rsid w:val="00C32994"/>
    <w:rsid w:val="00C32EF0"/>
    <w:rsid w:val="00C33893"/>
    <w:rsid w:val="00C3460A"/>
    <w:rsid w:val="00C34E4F"/>
    <w:rsid w:val="00C35666"/>
    <w:rsid w:val="00C35AC0"/>
    <w:rsid w:val="00C35F12"/>
    <w:rsid w:val="00C37AE4"/>
    <w:rsid w:val="00C40290"/>
    <w:rsid w:val="00C40EFA"/>
    <w:rsid w:val="00C420BA"/>
    <w:rsid w:val="00C421CF"/>
    <w:rsid w:val="00C4229F"/>
    <w:rsid w:val="00C4233C"/>
    <w:rsid w:val="00C42B28"/>
    <w:rsid w:val="00C432E2"/>
    <w:rsid w:val="00C43A7A"/>
    <w:rsid w:val="00C4540F"/>
    <w:rsid w:val="00C4724A"/>
    <w:rsid w:val="00C4790B"/>
    <w:rsid w:val="00C47AF0"/>
    <w:rsid w:val="00C47E6B"/>
    <w:rsid w:val="00C47EA1"/>
    <w:rsid w:val="00C51069"/>
    <w:rsid w:val="00C511A1"/>
    <w:rsid w:val="00C515BA"/>
    <w:rsid w:val="00C51ABE"/>
    <w:rsid w:val="00C5359A"/>
    <w:rsid w:val="00C545A9"/>
    <w:rsid w:val="00C549F3"/>
    <w:rsid w:val="00C54AC5"/>
    <w:rsid w:val="00C54B42"/>
    <w:rsid w:val="00C550E8"/>
    <w:rsid w:val="00C55786"/>
    <w:rsid w:val="00C55BEC"/>
    <w:rsid w:val="00C55D70"/>
    <w:rsid w:val="00C57008"/>
    <w:rsid w:val="00C570C8"/>
    <w:rsid w:val="00C57103"/>
    <w:rsid w:val="00C57223"/>
    <w:rsid w:val="00C57657"/>
    <w:rsid w:val="00C57D14"/>
    <w:rsid w:val="00C60A9D"/>
    <w:rsid w:val="00C610E5"/>
    <w:rsid w:val="00C623F5"/>
    <w:rsid w:val="00C62A3F"/>
    <w:rsid w:val="00C63674"/>
    <w:rsid w:val="00C644B5"/>
    <w:rsid w:val="00C64D63"/>
    <w:rsid w:val="00C653DA"/>
    <w:rsid w:val="00C65BCA"/>
    <w:rsid w:val="00C66B7D"/>
    <w:rsid w:val="00C66DAD"/>
    <w:rsid w:val="00C674C2"/>
    <w:rsid w:val="00C7079F"/>
    <w:rsid w:val="00C70B72"/>
    <w:rsid w:val="00C71699"/>
    <w:rsid w:val="00C72ACB"/>
    <w:rsid w:val="00C72BD0"/>
    <w:rsid w:val="00C731B6"/>
    <w:rsid w:val="00C73F4E"/>
    <w:rsid w:val="00C74379"/>
    <w:rsid w:val="00C74CFE"/>
    <w:rsid w:val="00C7579E"/>
    <w:rsid w:val="00C757C3"/>
    <w:rsid w:val="00C758A1"/>
    <w:rsid w:val="00C76765"/>
    <w:rsid w:val="00C77007"/>
    <w:rsid w:val="00C77070"/>
    <w:rsid w:val="00C773E3"/>
    <w:rsid w:val="00C800B3"/>
    <w:rsid w:val="00C80DF5"/>
    <w:rsid w:val="00C80E1D"/>
    <w:rsid w:val="00C81564"/>
    <w:rsid w:val="00C82686"/>
    <w:rsid w:val="00C82D31"/>
    <w:rsid w:val="00C82ED5"/>
    <w:rsid w:val="00C833EA"/>
    <w:rsid w:val="00C83444"/>
    <w:rsid w:val="00C83623"/>
    <w:rsid w:val="00C84018"/>
    <w:rsid w:val="00C841BE"/>
    <w:rsid w:val="00C8444E"/>
    <w:rsid w:val="00C84C17"/>
    <w:rsid w:val="00C860A2"/>
    <w:rsid w:val="00C86AA1"/>
    <w:rsid w:val="00C87207"/>
    <w:rsid w:val="00C876D9"/>
    <w:rsid w:val="00C90F1A"/>
    <w:rsid w:val="00C91CDF"/>
    <w:rsid w:val="00C92070"/>
    <w:rsid w:val="00C92198"/>
    <w:rsid w:val="00C92898"/>
    <w:rsid w:val="00C92EA0"/>
    <w:rsid w:val="00C93688"/>
    <w:rsid w:val="00C93B7A"/>
    <w:rsid w:val="00C93CB0"/>
    <w:rsid w:val="00C9406D"/>
    <w:rsid w:val="00C941E8"/>
    <w:rsid w:val="00C9503D"/>
    <w:rsid w:val="00C95270"/>
    <w:rsid w:val="00C9614A"/>
    <w:rsid w:val="00C96B68"/>
    <w:rsid w:val="00C97132"/>
    <w:rsid w:val="00C97169"/>
    <w:rsid w:val="00C97632"/>
    <w:rsid w:val="00C979A9"/>
    <w:rsid w:val="00CA062A"/>
    <w:rsid w:val="00CA07A2"/>
    <w:rsid w:val="00CA13BB"/>
    <w:rsid w:val="00CA1ECC"/>
    <w:rsid w:val="00CA1F61"/>
    <w:rsid w:val="00CA1FEF"/>
    <w:rsid w:val="00CA209E"/>
    <w:rsid w:val="00CA31A9"/>
    <w:rsid w:val="00CA31B9"/>
    <w:rsid w:val="00CA3248"/>
    <w:rsid w:val="00CA335C"/>
    <w:rsid w:val="00CA4340"/>
    <w:rsid w:val="00CA4A56"/>
    <w:rsid w:val="00CA52C0"/>
    <w:rsid w:val="00CA5EC8"/>
    <w:rsid w:val="00CA6767"/>
    <w:rsid w:val="00CA6F4A"/>
    <w:rsid w:val="00CA7459"/>
    <w:rsid w:val="00CA78A5"/>
    <w:rsid w:val="00CA79AC"/>
    <w:rsid w:val="00CA7DF7"/>
    <w:rsid w:val="00CB0526"/>
    <w:rsid w:val="00CB0785"/>
    <w:rsid w:val="00CB1887"/>
    <w:rsid w:val="00CB1C16"/>
    <w:rsid w:val="00CB2747"/>
    <w:rsid w:val="00CB3008"/>
    <w:rsid w:val="00CB328C"/>
    <w:rsid w:val="00CB3B30"/>
    <w:rsid w:val="00CB4022"/>
    <w:rsid w:val="00CB44BD"/>
    <w:rsid w:val="00CB4AEF"/>
    <w:rsid w:val="00CB4C64"/>
    <w:rsid w:val="00CB5510"/>
    <w:rsid w:val="00CB55DD"/>
    <w:rsid w:val="00CB6043"/>
    <w:rsid w:val="00CB6766"/>
    <w:rsid w:val="00CB71FE"/>
    <w:rsid w:val="00CB7A3B"/>
    <w:rsid w:val="00CB7BBF"/>
    <w:rsid w:val="00CB7CCE"/>
    <w:rsid w:val="00CC169B"/>
    <w:rsid w:val="00CC24EB"/>
    <w:rsid w:val="00CC4663"/>
    <w:rsid w:val="00CC5683"/>
    <w:rsid w:val="00CC5688"/>
    <w:rsid w:val="00CC724F"/>
    <w:rsid w:val="00CC76C6"/>
    <w:rsid w:val="00CC7851"/>
    <w:rsid w:val="00CC7AAA"/>
    <w:rsid w:val="00CC7ECE"/>
    <w:rsid w:val="00CD0687"/>
    <w:rsid w:val="00CD07EA"/>
    <w:rsid w:val="00CD1085"/>
    <w:rsid w:val="00CD1621"/>
    <w:rsid w:val="00CD23AF"/>
    <w:rsid w:val="00CD3D2D"/>
    <w:rsid w:val="00CD47A3"/>
    <w:rsid w:val="00CD4898"/>
    <w:rsid w:val="00CD4F3D"/>
    <w:rsid w:val="00CD5102"/>
    <w:rsid w:val="00CD5367"/>
    <w:rsid w:val="00CD5743"/>
    <w:rsid w:val="00CD6521"/>
    <w:rsid w:val="00CD674C"/>
    <w:rsid w:val="00CD7C7A"/>
    <w:rsid w:val="00CD7FAB"/>
    <w:rsid w:val="00CE03B5"/>
    <w:rsid w:val="00CE03B8"/>
    <w:rsid w:val="00CE0BAE"/>
    <w:rsid w:val="00CE12C4"/>
    <w:rsid w:val="00CE1E49"/>
    <w:rsid w:val="00CE1E57"/>
    <w:rsid w:val="00CE1E5A"/>
    <w:rsid w:val="00CE2217"/>
    <w:rsid w:val="00CE2714"/>
    <w:rsid w:val="00CE3677"/>
    <w:rsid w:val="00CE4C72"/>
    <w:rsid w:val="00CE5092"/>
    <w:rsid w:val="00CE5238"/>
    <w:rsid w:val="00CE5585"/>
    <w:rsid w:val="00CE5C1E"/>
    <w:rsid w:val="00CE647C"/>
    <w:rsid w:val="00CE7514"/>
    <w:rsid w:val="00CF0604"/>
    <w:rsid w:val="00CF0668"/>
    <w:rsid w:val="00CF083B"/>
    <w:rsid w:val="00CF08BB"/>
    <w:rsid w:val="00CF09A9"/>
    <w:rsid w:val="00CF0A15"/>
    <w:rsid w:val="00CF0D50"/>
    <w:rsid w:val="00CF0E7D"/>
    <w:rsid w:val="00CF1597"/>
    <w:rsid w:val="00CF19D2"/>
    <w:rsid w:val="00CF20DE"/>
    <w:rsid w:val="00CF29F3"/>
    <w:rsid w:val="00CF35C4"/>
    <w:rsid w:val="00CF3F20"/>
    <w:rsid w:val="00CF4388"/>
    <w:rsid w:val="00CF4534"/>
    <w:rsid w:val="00CF45E7"/>
    <w:rsid w:val="00CF4FB9"/>
    <w:rsid w:val="00CF641A"/>
    <w:rsid w:val="00CF6908"/>
    <w:rsid w:val="00CF741D"/>
    <w:rsid w:val="00D003C6"/>
    <w:rsid w:val="00D006D8"/>
    <w:rsid w:val="00D00952"/>
    <w:rsid w:val="00D00A90"/>
    <w:rsid w:val="00D011D6"/>
    <w:rsid w:val="00D01CA5"/>
    <w:rsid w:val="00D02244"/>
    <w:rsid w:val="00D02359"/>
    <w:rsid w:val="00D0285B"/>
    <w:rsid w:val="00D03290"/>
    <w:rsid w:val="00D037D0"/>
    <w:rsid w:val="00D04638"/>
    <w:rsid w:val="00D04753"/>
    <w:rsid w:val="00D04949"/>
    <w:rsid w:val="00D04977"/>
    <w:rsid w:val="00D05736"/>
    <w:rsid w:val="00D0575A"/>
    <w:rsid w:val="00D05A75"/>
    <w:rsid w:val="00D06050"/>
    <w:rsid w:val="00D06DC7"/>
    <w:rsid w:val="00D06F9C"/>
    <w:rsid w:val="00D07B31"/>
    <w:rsid w:val="00D07D56"/>
    <w:rsid w:val="00D102F8"/>
    <w:rsid w:val="00D104D9"/>
    <w:rsid w:val="00D11277"/>
    <w:rsid w:val="00D11948"/>
    <w:rsid w:val="00D11DEC"/>
    <w:rsid w:val="00D11F16"/>
    <w:rsid w:val="00D12782"/>
    <w:rsid w:val="00D12D6E"/>
    <w:rsid w:val="00D13882"/>
    <w:rsid w:val="00D14BDA"/>
    <w:rsid w:val="00D16BFA"/>
    <w:rsid w:val="00D176C6"/>
    <w:rsid w:val="00D203A8"/>
    <w:rsid w:val="00D20438"/>
    <w:rsid w:val="00D20BAD"/>
    <w:rsid w:val="00D20CD2"/>
    <w:rsid w:val="00D21404"/>
    <w:rsid w:val="00D215FE"/>
    <w:rsid w:val="00D219AF"/>
    <w:rsid w:val="00D22072"/>
    <w:rsid w:val="00D2277C"/>
    <w:rsid w:val="00D23731"/>
    <w:rsid w:val="00D2399A"/>
    <w:rsid w:val="00D24080"/>
    <w:rsid w:val="00D2464B"/>
    <w:rsid w:val="00D248DE"/>
    <w:rsid w:val="00D2494F"/>
    <w:rsid w:val="00D2524B"/>
    <w:rsid w:val="00D25439"/>
    <w:rsid w:val="00D25B38"/>
    <w:rsid w:val="00D25BE0"/>
    <w:rsid w:val="00D27A83"/>
    <w:rsid w:val="00D30121"/>
    <w:rsid w:val="00D308D5"/>
    <w:rsid w:val="00D309AA"/>
    <w:rsid w:val="00D30C4C"/>
    <w:rsid w:val="00D315CA"/>
    <w:rsid w:val="00D32800"/>
    <w:rsid w:val="00D33094"/>
    <w:rsid w:val="00D339CD"/>
    <w:rsid w:val="00D33F4C"/>
    <w:rsid w:val="00D34667"/>
    <w:rsid w:val="00D34AD6"/>
    <w:rsid w:val="00D34BBC"/>
    <w:rsid w:val="00D35494"/>
    <w:rsid w:val="00D36352"/>
    <w:rsid w:val="00D36BEA"/>
    <w:rsid w:val="00D36C6B"/>
    <w:rsid w:val="00D36CB3"/>
    <w:rsid w:val="00D3768F"/>
    <w:rsid w:val="00D37727"/>
    <w:rsid w:val="00D40AB9"/>
    <w:rsid w:val="00D41D74"/>
    <w:rsid w:val="00D41F6E"/>
    <w:rsid w:val="00D42146"/>
    <w:rsid w:val="00D42E2E"/>
    <w:rsid w:val="00D43139"/>
    <w:rsid w:val="00D43194"/>
    <w:rsid w:val="00D431CA"/>
    <w:rsid w:val="00D43568"/>
    <w:rsid w:val="00D43642"/>
    <w:rsid w:val="00D44558"/>
    <w:rsid w:val="00D462D1"/>
    <w:rsid w:val="00D467FB"/>
    <w:rsid w:val="00D46DD1"/>
    <w:rsid w:val="00D46E34"/>
    <w:rsid w:val="00D47EEF"/>
    <w:rsid w:val="00D505CD"/>
    <w:rsid w:val="00D50826"/>
    <w:rsid w:val="00D508FD"/>
    <w:rsid w:val="00D5092F"/>
    <w:rsid w:val="00D50B01"/>
    <w:rsid w:val="00D51348"/>
    <w:rsid w:val="00D51C5E"/>
    <w:rsid w:val="00D51E19"/>
    <w:rsid w:val="00D51FB3"/>
    <w:rsid w:val="00D52219"/>
    <w:rsid w:val="00D5299F"/>
    <w:rsid w:val="00D543FF"/>
    <w:rsid w:val="00D546EB"/>
    <w:rsid w:val="00D54821"/>
    <w:rsid w:val="00D5489F"/>
    <w:rsid w:val="00D54E78"/>
    <w:rsid w:val="00D551EB"/>
    <w:rsid w:val="00D55610"/>
    <w:rsid w:val="00D56332"/>
    <w:rsid w:val="00D566B2"/>
    <w:rsid w:val="00D56EE1"/>
    <w:rsid w:val="00D6113B"/>
    <w:rsid w:val="00D612AA"/>
    <w:rsid w:val="00D612E0"/>
    <w:rsid w:val="00D61E61"/>
    <w:rsid w:val="00D62A38"/>
    <w:rsid w:val="00D62B67"/>
    <w:rsid w:val="00D63014"/>
    <w:rsid w:val="00D6336B"/>
    <w:rsid w:val="00D6346A"/>
    <w:rsid w:val="00D6389E"/>
    <w:rsid w:val="00D63B49"/>
    <w:rsid w:val="00D642A0"/>
    <w:rsid w:val="00D643BC"/>
    <w:rsid w:val="00D651A8"/>
    <w:rsid w:val="00D67289"/>
    <w:rsid w:val="00D672C0"/>
    <w:rsid w:val="00D67B40"/>
    <w:rsid w:val="00D67BBB"/>
    <w:rsid w:val="00D67E3E"/>
    <w:rsid w:val="00D70847"/>
    <w:rsid w:val="00D70FFE"/>
    <w:rsid w:val="00D7117E"/>
    <w:rsid w:val="00D714BE"/>
    <w:rsid w:val="00D717A9"/>
    <w:rsid w:val="00D7199B"/>
    <w:rsid w:val="00D724BF"/>
    <w:rsid w:val="00D72831"/>
    <w:rsid w:val="00D72D48"/>
    <w:rsid w:val="00D7358C"/>
    <w:rsid w:val="00D73663"/>
    <w:rsid w:val="00D739FA"/>
    <w:rsid w:val="00D73A21"/>
    <w:rsid w:val="00D73B94"/>
    <w:rsid w:val="00D73D44"/>
    <w:rsid w:val="00D75000"/>
    <w:rsid w:val="00D75A08"/>
    <w:rsid w:val="00D76CEC"/>
    <w:rsid w:val="00D773A8"/>
    <w:rsid w:val="00D77740"/>
    <w:rsid w:val="00D77D9F"/>
    <w:rsid w:val="00D810BB"/>
    <w:rsid w:val="00D81528"/>
    <w:rsid w:val="00D8213E"/>
    <w:rsid w:val="00D825E5"/>
    <w:rsid w:val="00D82707"/>
    <w:rsid w:val="00D84FEF"/>
    <w:rsid w:val="00D8542D"/>
    <w:rsid w:val="00D859BE"/>
    <w:rsid w:val="00D85C77"/>
    <w:rsid w:val="00D85F28"/>
    <w:rsid w:val="00D86032"/>
    <w:rsid w:val="00D861FB"/>
    <w:rsid w:val="00D86418"/>
    <w:rsid w:val="00D86EC0"/>
    <w:rsid w:val="00D9028D"/>
    <w:rsid w:val="00D907B5"/>
    <w:rsid w:val="00D9091D"/>
    <w:rsid w:val="00D90E55"/>
    <w:rsid w:val="00D92162"/>
    <w:rsid w:val="00D925DC"/>
    <w:rsid w:val="00D92B19"/>
    <w:rsid w:val="00D93B09"/>
    <w:rsid w:val="00D93D34"/>
    <w:rsid w:val="00D9472C"/>
    <w:rsid w:val="00D948F1"/>
    <w:rsid w:val="00D94DF8"/>
    <w:rsid w:val="00D94F5F"/>
    <w:rsid w:val="00D961D6"/>
    <w:rsid w:val="00D966EA"/>
    <w:rsid w:val="00D968D6"/>
    <w:rsid w:val="00D96A9E"/>
    <w:rsid w:val="00DA078A"/>
    <w:rsid w:val="00DA0EC9"/>
    <w:rsid w:val="00DA118D"/>
    <w:rsid w:val="00DA14D3"/>
    <w:rsid w:val="00DA1C5C"/>
    <w:rsid w:val="00DA1D95"/>
    <w:rsid w:val="00DA2134"/>
    <w:rsid w:val="00DA2F94"/>
    <w:rsid w:val="00DA3486"/>
    <w:rsid w:val="00DA3839"/>
    <w:rsid w:val="00DA393E"/>
    <w:rsid w:val="00DA4B35"/>
    <w:rsid w:val="00DA504E"/>
    <w:rsid w:val="00DA5575"/>
    <w:rsid w:val="00DA6C40"/>
    <w:rsid w:val="00DA7300"/>
    <w:rsid w:val="00DA73A2"/>
    <w:rsid w:val="00DA7D75"/>
    <w:rsid w:val="00DA7EFF"/>
    <w:rsid w:val="00DB08A4"/>
    <w:rsid w:val="00DB0AFC"/>
    <w:rsid w:val="00DB0DBA"/>
    <w:rsid w:val="00DB179C"/>
    <w:rsid w:val="00DB29A0"/>
    <w:rsid w:val="00DB2C34"/>
    <w:rsid w:val="00DB3911"/>
    <w:rsid w:val="00DB3CCE"/>
    <w:rsid w:val="00DB3D62"/>
    <w:rsid w:val="00DB42DD"/>
    <w:rsid w:val="00DB5093"/>
    <w:rsid w:val="00DB57D6"/>
    <w:rsid w:val="00DB5904"/>
    <w:rsid w:val="00DB5C16"/>
    <w:rsid w:val="00DB6653"/>
    <w:rsid w:val="00DB6785"/>
    <w:rsid w:val="00DB683B"/>
    <w:rsid w:val="00DB70AD"/>
    <w:rsid w:val="00DB7299"/>
    <w:rsid w:val="00DB7372"/>
    <w:rsid w:val="00DC0558"/>
    <w:rsid w:val="00DC065F"/>
    <w:rsid w:val="00DC14CE"/>
    <w:rsid w:val="00DC1B89"/>
    <w:rsid w:val="00DC242B"/>
    <w:rsid w:val="00DC26CA"/>
    <w:rsid w:val="00DC2C43"/>
    <w:rsid w:val="00DC2D5F"/>
    <w:rsid w:val="00DC2F29"/>
    <w:rsid w:val="00DC380B"/>
    <w:rsid w:val="00DC40C9"/>
    <w:rsid w:val="00DC4746"/>
    <w:rsid w:val="00DC5D03"/>
    <w:rsid w:val="00DC6A71"/>
    <w:rsid w:val="00DC78DE"/>
    <w:rsid w:val="00DC7B52"/>
    <w:rsid w:val="00DD0C61"/>
    <w:rsid w:val="00DD178C"/>
    <w:rsid w:val="00DD1F26"/>
    <w:rsid w:val="00DD261E"/>
    <w:rsid w:val="00DD26E4"/>
    <w:rsid w:val="00DD3B41"/>
    <w:rsid w:val="00DD4369"/>
    <w:rsid w:val="00DD49ED"/>
    <w:rsid w:val="00DD4F2D"/>
    <w:rsid w:val="00DD5226"/>
    <w:rsid w:val="00DD547F"/>
    <w:rsid w:val="00DD61A1"/>
    <w:rsid w:val="00DD62E9"/>
    <w:rsid w:val="00DD64E2"/>
    <w:rsid w:val="00DD7429"/>
    <w:rsid w:val="00DD769B"/>
    <w:rsid w:val="00DE079D"/>
    <w:rsid w:val="00DE08AA"/>
    <w:rsid w:val="00DE16CB"/>
    <w:rsid w:val="00DE34BB"/>
    <w:rsid w:val="00DE350D"/>
    <w:rsid w:val="00DE4D19"/>
    <w:rsid w:val="00DE5298"/>
    <w:rsid w:val="00DE5EE1"/>
    <w:rsid w:val="00DE5FA2"/>
    <w:rsid w:val="00DE5FE2"/>
    <w:rsid w:val="00DE6033"/>
    <w:rsid w:val="00DE6C5C"/>
    <w:rsid w:val="00DE6C79"/>
    <w:rsid w:val="00DE74E6"/>
    <w:rsid w:val="00DE7635"/>
    <w:rsid w:val="00DE7674"/>
    <w:rsid w:val="00DE786F"/>
    <w:rsid w:val="00DE7C4A"/>
    <w:rsid w:val="00DF061A"/>
    <w:rsid w:val="00DF137E"/>
    <w:rsid w:val="00DF20A4"/>
    <w:rsid w:val="00DF30B0"/>
    <w:rsid w:val="00DF3271"/>
    <w:rsid w:val="00DF32E9"/>
    <w:rsid w:val="00DF3469"/>
    <w:rsid w:val="00DF3791"/>
    <w:rsid w:val="00DF39DF"/>
    <w:rsid w:val="00DF4000"/>
    <w:rsid w:val="00DF4C42"/>
    <w:rsid w:val="00DF4C4E"/>
    <w:rsid w:val="00DF5283"/>
    <w:rsid w:val="00DF575F"/>
    <w:rsid w:val="00DF5934"/>
    <w:rsid w:val="00DF5A3F"/>
    <w:rsid w:val="00DF5A93"/>
    <w:rsid w:val="00DF654F"/>
    <w:rsid w:val="00DF6785"/>
    <w:rsid w:val="00DF7A7F"/>
    <w:rsid w:val="00E00011"/>
    <w:rsid w:val="00E00064"/>
    <w:rsid w:val="00E00359"/>
    <w:rsid w:val="00E003A6"/>
    <w:rsid w:val="00E006B2"/>
    <w:rsid w:val="00E01382"/>
    <w:rsid w:val="00E02FB9"/>
    <w:rsid w:val="00E033F1"/>
    <w:rsid w:val="00E0357D"/>
    <w:rsid w:val="00E03773"/>
    <w:rsid w:val="00E03958"/>
    <w:rsid w:val="00E03D7B"/>
    <w:rsid w:val="00E041E6"/>
    <w:rsid w:val="00E0420D"/>
    <w:rsid w:val="00E04674"/>
    <w:rsid w:val="00E047B6"/>
    <w:rsid w:val="00E04945"/>
    <w:rsid w:val="00E04BD7"/>
    <w:rsid w:val="00E0556B"/>
    <w:rsid w:val="00E0720C"/>
    <w:rsid w:val="00E102CE"/>
    <w:rsid w:val="00E10A36"/>
    <w:rsid w:val="00E11085"/>
    <w:rsid w:val="00E113BF"/>
    <w:rsid w:val="00E11C34"/>
    <w:rsid w:val="00E124C9"/>
    <w:rsid w:val="00E1267E"/>
    <w:rsid w:val="00E127DC"/>
    <w:rsid w:val="00E13084"/>
    <w:rsid w:val="00E136A1"/>
    <w:rsid w:val="00E13BC4"/>
    <w:rsid w:val="00E142EB"/>
    <w:rsid w:val="00E1476F"/>
    <w:rsid w:val="00E1527D"/>
    <w:rsid w:val="00E15403"/>
    <w:rsid w:val="00E157A5"/>
    <w:rsid w:val="00E174E0"/>
    <w:rsid w:val="00E176FB"/>
    <w:rsid w:val="00E17C96"/>
    <w:rsid w:val="00E2060B"/>
    <w:rsid w:val="00E211C4"/>
    <w:rsid w:val="00E218DD"/>
    <w:rsid w:val="00E2265E"/>
    <w:rsid w:val="00E22DF9"/>
    <w:rsid w:val="00E22E71"/>
    <w:rsid w:val="00E23528"/>
    <w:rsid w:val="00E25551"/>
    <w:rsid w:val="00E26C8C"/>
    <w:rsid w:val="00E27E0A"/>
    <w:rsid w:val="00E30212"/>
    <w:rsid w:val="00E30504"/>
    <w:rsid w:val="00E3087B"/>
    <w:rsid w:val="00E31541"/>
    <w:rsid w:val="00E319AE"/>
    <w:rsid w:val="00E31AD3"/>
    <w:rsid w:val="00E31CCA"/>
    <w:rsid w:val="00E31E21"/>
    <w:rsid w:val="00E3230E"/>
    <w:rsid w:val="00E323BF"/>
    <w:rsid w:val="00E32BC4"/>
    <w:rsid w:val="00E32D72"/>
    <w:rsid w:val="00E33036"/>
    <w:rsid w:val="00E33186"/>
    <w:rsid w:val="00E3319F"/>
    <w:rsid w:val="00E34CC6"/>
    <w:rsid w:val="00E357E0"/>
    <w:rsid w:val="00E35CBC"/>
    <w:rsid w:val="00E3669D"/>
    <w:rsid w:val="00E36A9B"/>
    <w:rsid w:val="00E372D7"/>
    <w:rsid w:val="00E37813"/>
    <w:rsid w:val="00E378F8"/>
    <w:rsid w:val="00E37DB7"/>
    <w:rsid w:val="00E40331"/>
    <w:rsid w:val="00E40561"/>
    <w:rsid w:val="00E40DFF"/>
    <w:rsid w:val="00E41766"/>
    <w:rsid w:val="00E41E13"/>
    <w:rsid w:val="00E42574"/>
    <w:rsid w:val="00E4272C"/>
    <w:rsid w:val="00E42BDD"/>
    <w:rsid w:val="00E42CD8"/>
    <w:rsid w:val="00E430C9"/>
    <w:rsid w:val="00E43F1C"/>
    <w:rsid w:val="00E45303"/>
    <w:rsid w:val="00E455D0"/>
    <w:rsid w:val="00E45A44"/>
    <w:rsid w:val="00E45B95"/>
    <w:rsid w:val="00E45F11"/>
    <w:rsid w:val="00E4616B"/>
    <w:rsid w:val="00E4704B"/>
    <w:rsid w:val="00E47457"/>
    <w:rsid w:val="00E476A1"/>
    <w:rsid w:val="00E47819"/>
    <w:rsid w:val="00E47ABD"/>
    <w:rsid w:val="00E5067D"/>
    <w:rsid w:val="00E50B05"/>
    <w:rsid w:val="00E50ECC"/>
    <w:rsid w:val="00E50F8D"/>
    <w:rsid w:val="00E51032"/>
    <w:rsid w:val="00E51302"/>
    <w:rsid w:val="00E5177E"/>
    <w:rsid w:val="00E51AD9"/>
    <w:rsid w:val="00E527C4"/>
    <w:rsid w:val="00E53017"/>
    <w:rsid w:val="00E53898"/>
    <w:rsid w:val="00E54DBC"/>
    <w:rsid w:val="00E54DC1"/>
    <w:rsid w:val="00E55222"/>
    <w:rsid w:val="00E56952"/>
    <w:rsid w:val="00E569DF"/>
    <w:rsid w:val="00E57425"/>
    <w:rsid w:val="00E57535"/>
    <w:rsid w:val="00E60037"/>
    <w:rsid w:val="00E606B0"/>
    <w:rsid w:val="00E617A2"/>
    <w:rsid w:val="00E61B1F"/>
    <w:rsid w:val="00E61BDF"/>
    <w:rsid w:val="00E6217F"/>
    <w:rsid w:val="00E62344"/>
    <w:rsid w:val="00E62A91"/>
    <w:rsid w:val="00E63040"/>
    <w:rsid w:val="00E638D7"/>
    <w:rsid w:val="00E640FA"/>
    <w:rsid w:val="00E641F7"/>
    <w:rsid w:val="00E64BD9"/>
    <w:rsid w:val="00E6563C"/>
    <w:rsid w:val="00E65BC6"/>
    <w:rsid w:val="00E663EC"/>
    <w:rsid w:val="00E66A70"/>
    <w:rsid w:val="00E66BB5"/>
    <w:rsid w:val="00E66D24"/>
    <w:rsid w:val="00E71753"/>
    <w:rsid w:val="00E717DE"/>
    <w:rsid w:val="00E72558"/>
    <w:rsid w:val="00E72BF5"/>
    <w:rsid w:val="00E7301A"/>
    <w:rsid w:val="00E73221"/>
    <w:rsid w:val="00E73846"/>
    <w:rsid w:val="00E73F2B"/>
    <w:rsid w:val="00E74302"/>
    <w:rsid w:val="00E74CF8"/>
    <w:rsid w:val="00E7523F"/>
    <w:rsid w:val="00E756C7"/>
    <w:rsid w:val="00E7590A"/>
    <w:rsid w:val="00E761F6"/>
    <w:rsid w:val="00E76A2E"/>
    <w:rsid w:val="00E76AFF"/>
    <w:rsid w:val="00E77291"/>
    <w:rsid w:val="00E77582"/>
    <w:rsid w:val="00E77910"/>
    <w:rsid w:val="00E8039A"/>
    <w:rsid w:val="00E80B6E"/>
    <w:rsid w:val="00E80BA4"/>
    <w:rsid w:val="00E80F17"/>
    <w:rsid w:val="00E81D8E"/>
    <w:rsid w:val="00E822FA"/>
    <w:rsid w:val="00E8292C"/>
    <w:rsid w:val="00E84303"/>
    <w:rsid w:val="00E845E6"/>
    <w:rsid w:val="00E84623"/>
    <w:rsid w:val="00E84BC7"/>
    <w:rsid w:val="00E85026"/>
    <w:rsid w:val="00E851A9"/>
    <w:rsid w:val="00E85513"/>
    <w:rsid w:val="00E8557C"/>
    <w:rsid w:val="00E8771C"/>
    <w:rsid w:val="00E87952"/>
    <w:rsid w:val="00E9003F"/>
    <w:rsid w:val="00E911CD"/>
    <w:rsid w:val="00E926E7"/>
    <w:rsid w:val="00E935B2"/>
    <w:rsid w:val="00E940E2"/>
    <w:rsid w:val="00E945CF"/>
    <w:rsid w:val="00E94668"/>
    <w:rsid w:val="00E95490"/>
    <w:rsid w:val="00E95B09"/>
    <w:rsid w:val="00E970FF"/>
    <w:rsid w:val="00E97DCF"/>
    <w:rsid w:val="00E97F82"/>
    <w:rsid w:val="00EA0413"/>
    <w:rsid w:val="00EA1154"/>
    <w:rsid w:val="00EA3194"/>
    <w:rsid w:val="00EA431D"/>
    <w:rsid w:val="00EA55FE"/>
    <w:rsid w:val="00EA60A3"/>
    <w:rsid w:val="00EA653E"/>
    <w:rsid w:val="00EA6949"/>
    <w:rsid w:val="00EA6F99"/>
    <w:rsid w:val="00EA71EE"/>
    <w:rsid w:val="00EA7EB4"/>
    <w:rsid w:val="00EA7FB8"/>
    <w:rsid w:val="00EB0488"/>
    <w:rsid w:val="00EB0BCA"/>
    <w:rsid w:val="00EB1A04"/>
    <w:rsid w:val="00EB3386"/>
    <w:rsid w:val="00EB3501"/>
    <w:rsid w:val="00EB3D48"/>
    <w:rsid w:val="00EB3D50"/>
    <w:rsid w:val="00EB4D3B"/>
    <w:rsid w:val="00EB4E21"/>
    <w:rsid w:val="00EB51ED"/>
    <w:rsid w:val="00EB5227"/>
    <w:rsid w:val="00EB5970"/>
    <w:rsid w:val="00EB64FD"/>
    <w:rsid w:val="00EB6B01"/>
    <w:rsid w:val="00EB6C71"/>
    <w:rsid w:val="00EB6D02"/>
    <w:rsid w:val="00EB7039"/>
    <w:rsid w:val="00EB7D4F"/>
    <w:rsid w:val="00EB7D6F"/>
    <w:rsid w:val="00EB7EDC"/>
    <w:rsid w:val="00EB7EF3"/>
    <w:rsid w:val="00EC1572"/>
    <w:rsid w:val="00EC1EF9"/>
    <w:rsid w:val="00EC278E"/>
    <w:rsid w:val="00EC2BD5"/>
    <w:rsid w:val="00EC2E13"/>
    <w:rsid w:val="00EC30C1"/>
    <w:rsid w:val="00EC479F"/>
    <w:rsid w:val="00EC5829"/>
    <w:rsid w:val="00EC6355"/>
    <w:rsid w:val="00EC64F6"/>
    <w:rsid w:val="00EC6854"/>
    <w:rsid w:val="00EC6D78"/>
    <w:rsid w:val="00EC730B"/>
    <w:rsid w:val="00EC7359"/>
    <w:rsid w:val="00EC73DD"/>
    <w:rsid w:val="00EC7F8C"/>
    <w:rsid w:val="00ED04D0"/>
    <w:rsid w:val="00ED0D01"/>
    <w:rsid w:val="00ED1C3E"/>
    <w:rsid w:val="00ED1FC8"/>
    <w:rsid w:val="00ED2012"/>
    <w:rsid w:val="00ED222A"/>
    <w:rsid w:val="00ED2B60"/>
    <w:rsid w:val="00ED4649"/>
    <w:rsid w:val="00ED4F3E"/>
    <w:rsid w:val="00ED59D8"/>
    <w:rsid w:val="00ED5D2B"/>
    <w:rsid w:val="00ED64AE"/>
    <w:rsid w:val="00ED65BF"/>
    <w:rsid w:val="00ED6779"/>
    <w:rsid w:val="00ED6A43"/>
    <w:rsid w:val="00ED77B1"/>
    <w:rsid w:val="00ED7D05"/>
    <w:rsid w:val="00EE230D"/>
    <w:rsid w:val="00EE4499"/>
    <w:rsid w:val="00EE59B6"/>
    <w:rsid w:val="00EE5E9B"/>
    <w:rsid w:val="00EE632C"/>
    <w:rsid w:val="00EE6F28"/>
    <w:rsid w:val="00EE73AA"/>
    <w:rsid w:val="00EE7B69"/>
    <w:rsid w:val="00EF005F"/>
    <w:rsid w:val="00EF00BC"/>
    <w:rsid w:val="00EF00F8"/>
    <w:rsid w:val="00EF01CA"/>
    <w:rsid w:val="00EF0AE4"/>
    <w:rsid w:val="00EF0B81"/>
    <w:rsid w:val="00EF2CCC"/>
    <w:rsid w:val="00EF35BC"/>
    <w:rsid w:val="00EF5454"/>
    <w:rsid w:val="00EF54DE"/>
    <w:rsid w:val="00EF5B6D"/>
    <w:rsid w:val="00EF6098"/>
    <w:rsid w:val="00EF7817"/>
    <w:rsid w:val="00EF78A9"/>
    <w:rsid w:val="00F0044E"/>
    <w:rsid w:val="00F049CF"/>
    <w:rsid w:val="00F04E96"/>
    <w:rsid w:val="00F051B6"/>
    <w:rsid w:val="00F05846"/>
    <w:rsid w:val="00F06AD9"/>
    <w:rsid w:val="00F07085"/>
    <w:rsid w:val="00F07100"/>
    <w:rsid w:val="00F0714E"/>
    <w:rsid w:val="00F073C3"/>
    <w:rsid w:val="00F07505"/>
    <w:rsid w:val="00F07539"/>
    <w:rsid w:val="00F1019D"/>
    <w:rsid w:val="00F10A79"/>
    <w:rsid w:val="00F10C8F"/>
    <w:rsid w:val="00F1158D"/>
    <w:rsid w:val="00F11B93"/>
    <w:rsid w:val="00F11E1B"/>
    <w:rsid w:val="00F1272F"/>
    <w:rsid w:val="00F12755"/>
    <w:rsid w:val="00F13CB2"/>
    <w:rsid w:val="00F13EFE"/>
    <w:rsid w:val="00F143BA"/>
    <w:rsid w:val="00F14544"/>
    <w:rsid w:val="00F151E6"/>
    <w:rsid w:val="00F1558E"/>
    <w:rsid w:val="00F15815"/>
    <w:rsid w:val="00F16829"/>
    <w:rsid w:val="00F16A78"/>
    <w:rsid w:val="00F16C99"/>
    <w:rsid w:val="00F1764A"/>
    <w:rsid w:val="00F179A0"/>
    <w:rsid w:val="00F20B8B"/>
    <w:rsid w:val="00F21187"/>
    <w:rsid w:val="00F21E57"/>
    <w:rsid w:val="00F225BB"/>
    <w:rsid w:val="00F2265C"/>
    <w:rsid w:val="00F22F39"/>
    <w:rsid w:val="00F236B1"/>
    <w:rsid w:val="00F23ADC"/>
    <w:rsid w:val="00F240BB"/>
    <w:rsid w:val="00F24391"/>
    <w:rsid w:val="00F24B5E"/>
    <w:rsid w:val="00F24EE4"/>
    <w:rsid w:val="00F25FFB"/>
    <w:rsid w:val="00F26007"/>
    <w:rsid w:val="00F26570"/>
    <w:rsid w:val="00F26EC1"/>
    <w:rsid w:val="00F272FB"/>
    <w:rsid w:val="00F27412"/>
    <w:rsid w:val="00F2762A"/>
    <w:rsid w:val="00F27832"/>
    <w:rsid w:val="00F279A9"/>
    <w:rsid w:val="00F30E27"/>
    <w:rsid w:val="00F31DE9"/>
    <w:rsid w:val="00F32878"/>
    <w:rsid w:val="00F32E2D"/>
    <w:rsid w:val="00F33021"/>
    <w:rsid w:val="00F338D0"/>
    <w:rsid w:val="00F33EF0"/>
    <w:rsid w:val="00F340D9"/>
    <w:rsid w:val="00F350AC"/>
    <w:rsid w:val="00F350D4"/>
    <w:rsid w:val="00F359BB"/>
    <w:rsid w:val="00F36182"/>
    <w:rsid w:val="00F361D7"/>
    <w:rsid w:val="00F36677"/>
    <w:rsid w:val="00F36B7A"/>
    <w:rsid w:val="00F36DF8"/>
    <w:rsid w:val="00F37B1D"/>
    <w:rsid w:val="00F37B91"/>
    <w:rsid w:val="00F37DAA"/>
    <w:rsid w:val="00F405C1"/>
    <w:rsid w:val="00F40808"/>
    <w:rsid w:val="00F41001"/>
    <w:rsid w:val="00F418C2"/>
    <w:rsid w:val="00F41E89"/>
    <w:rsid w:val="00F4288D"/>
    <w:rsid w:val="00F42CA0"/>
    <w:rsid w:val="00F42FCA"/>
    <w:rsid w:val="00F431C8"/>
    <w:rsid w:val="00F434FD"/>
    <w:rsid w:val="00F43A3F"/>
    <w:rsid w:val="00F43D3E"/>
    <w:rsid w:val="00F4426B"/>
    <w:rsid w:val="00F44B3A"/>
    <w:rsid w:val="00F45196"/>
    <w:rsid w:val="00F46856"/>
    <w:rsid w:val="00F47666"/>
    <w:rsid w:val="00F50180"/>
    <w:rsid w:val="00F506BF"/>
    <w:rsid w:val="00F5077D"/>
    <w:rsid w:val="00F51F34"/>
    <w:rsid w:val="00F51F3B"/>
    <w:rsid w:val="00F524C2"/>
    <w:rsid w:val="00F533D4"/>
    <w:rsid w:val="00F5526C"/>
    <w:rsid w:val="00F557D7"/>
    <w:rsid w:val="00F55877"/>
    <w:rsid w:val="00F55A3C"/>
    <w:rsid w:val="00F56456"/>
    <w:rsid w:val="00F564AB"/>
    <w:rsid w:val="00F56504"/>
    <w:rsid w:val="00F56F10"/>
    <w:rsid w:val="00F5738F"/>
    <w:rsid w:val="00F5754E"/>
    <w:rsid w:val="00F57A70"/>
    <w:rsid w:val="00F57ABC"/>
    <w:rsid w:val="00F57D1C"/>
    <w:rsid w:val="00F57F06"/>
    <w:rsid w:val="00F57FED"/>
    <w:rsid w:val="00F60404"/>
    <w:rsid w:val="00F60659"/>
    <w:rsid w:val="00F61127"/>
    <w:rsid w:val="00F61782"/>
    <w:rsid w:val="00F61C79"/>
    <w:rsid w:val="00F620AD"/>
    <w:rsid w:val="00F634D8"/>
    <w:rsid w:val="00F63EF6"/>
    <w:rsid w:val="00F64633"/>
    <w:rsid w:val="00F6515B"/>
    <w:rsid w:val="00F65E7B"/>
    <w:rsid w:val="00F66363"/>
    <w:rsid w:val="00F66860"/>
    <w:rsid w:val="00F668EC"/>
    <w:rsid w:val="00F66932"/>
    <w:rsid w:val="00F672FD"/>
    <w:rsid w:val="00F6762B"/>
    <w:rsid w:val="00F70757"/>
    <w:rsid w:val="00F7094A"/>
    <w:rsid w:val="00F7140A"/>
    <w:rsid w:val="00F71C42"/>
    <w:rsid w:val="00F71FAD"/>
    <w:rsid w:val="00F72759"/>
    <w:rsid w:val="00F72774"/>
    <w:rsid w:val="00F75924"/>
    <w:rsid w:val="00F75BA6"/>
    <w:rsid w:val="00F76552"/>
    <w:rsid w:val="00F76900"/>
    <w:rsid w:val="00F76CB6"/>
    <w:rsid w:val="00F80037"/>
    <w:rsid w:val="00F803D7"/>
    <w:rsid w:val="00F80FC7"/>
    <w:rsid w:val="00F812E1"/>
    <w:rsid w:val="00F81988"/>
    <w:rsid w:val="00F845AB"/>
    <w:rsid w:val="00F84D40"/>
    <w:rsid w:val="00F85026"/>
    <w:rsid w:val="00F85468"/>
    <w:rsid w:val="00F855D8"/>
    <w:rsid w:val="00F8620C"/>
    <w:rsid w:val="00F862F4"/>
    <w:rsid w:val="00F87934"/>
    <w:rsid w:val="00F90838"/>
    <w:rsid w:val="00F91469"/>
    <w:rsid w:val="00F926FD"/>
    <w:rsid w:val="00F92993"/>
    <w:rsid w:val="00F92F46"/>
    <w:rsid w:val="00F9321B"/>
    <w:rsid w:val="00F94D4E"/>
    <w:rsid w:val="00F94DE8"/>
    <w:rsid w:val="00F953AD"/>
    <w:rsid w:val="00F9682D"/>
    <w:rsid w:val="00F96A93"/>
    <w:rsid w:val="00F96E83"/>
    <w:rsid w:val="00F96F60"/>
    <w:rsid w:val="00F97213"/>
    <w:rsid w:val="00F9757F"/>
    <w:rsid w:val="00F9765B"/>
    <w:rsid w:val="00F97690"/>
    <w:rsid w:val="00FA16C2"/>
    <w:rsid w:val="00FA1FF6"/>
    <w:rsid w:val="00FA2030"/>
    <w:rsid w:val="00FA2038"/>
    <w:rsid w:val="00FA2B05"/>
    <w:rsid w:val="00FA3055"/>
    <w:rsid w:val="00FA3930"/>
    <w:rsid w:val="00FA3C63"/>
    <w:rsid w:val="00FA52EC"/>
    <w:rsid w:val="00FA5817"/>
    <w:rsid w:val="00FA6045"/>
    <w:rsid w:val="00FA6387"/>
    <w:rsid w:val="00FA6941"/>
    <w:rsid w:val="00FA6D33"/>
    <w:rsid w:val="00FA7390"/>
    <w:rsid w:val="00FA760B"/>
    <w:rsid w:val="00FA7860"/>
    <w:rsid w:val="00FA7A3C"/>
    <w:rsid w:val="00FB05EF"/>
    <w:rsid w:val="00FB15F7"/>
    <w:rsid w:val="00FB1F07"/>
    <w:rsid w:val="00FB249B"/>
    <w:rsid w:val="00FB2573"/>
    <w:rsid w:val="00FB3E3A"/>
    <w:rsid w:val="00FB44E3"/>
    <w:rsid w:val="00FB45AD"/>
    <w:rsid w:val="00FB57EC"/>
    <w:rsid w:val="00FB60E8"/>
    <w:rsid w:val="00FB6877"/>
    <w:rsid w:val="00FB6B32"/>
    <w:rsid w:val="00FB7094"/>
    <w:rsid w:val="00FB7243"/>
    <w:rsid w:val="00FB749A"/>
    <w:rsid w:val="00FB7962"/>
    <w:rsid w:val="00FC0826"/>
    <w:rsid w:val="00FC08A1"/>
    <w:rsid w:val="00FC090C"/>
    <w:rsid w:val="00FC0961"/>
    <w:rsid w:val="00FC0FB6"/>
    <w:rsid w:val="00FC11D6"/>
    <w:rsid w:val="00FC1B96"/>
    <w:rsid w:val="00FC2574"/>
    <w:rsid w:val="00FC27F8"/>
    <w:rsid w:val="00FC32B7"/>
    <w:rsid w:val="00FC36B5"/>
    <w:rsid w:val="00FC4D55"/>
    <w:rsid w:val="00FC4DE5"/>
    <w:rsid w:val="00FC512C"/>
    <w:rsid w:val="00FC573F"/>
    <w:rsid w:val="00FC5902"/>
    <w:rsid w:val="00FC5CC8"/>
    <w:rsid w:val="00FC60F0"/>
    <w:rsid w:val="00FC66DA"/>
    <w:rsid w:val="00FC6875"/>
    <w:rsid w:val="00FC692C"/>
    <w:rsid w:val="00FC6A55"/>
    <w:rsid w:val="00FC707D"/>
    <w:rsid w:val="00FC7084"/>
    <w:rsid w:val="00FC7682"/>
    <w:rsid w:val="00FC7961"/>
    <w:rsid w:val="00FC7D6B"/>
    <w:rsid w:val="00FD06BD"/>
    <w:rsid w:val="00FD079E"/>
    <w:rsid w:val="00FD1121"/>
    <w:rsid w:val="00FD14F7"/>
    <w:rsid w:val="00FD1E75"/>
    <w:rsid w:val="00FD2B80"/>
    <w:rsid w:val="00FD2C18"/>
    <w:rsid w:val="00FD3FFC"/>
    <w:rsid w:val="00FD4884"/>
    <w:rsid w:val="00FD4B5C"/>
    <w:rsid w:val="00FD5CAD"/>
    <w:rsid w:val="00FD5CF6"/>
    <w:rsid w:val="00FD6320"/>
    <w:rsid w:val="00FD65AF"/>
    <w:rsid w:val="00FD6617"/>
    <w:rsid w:val="00FD7EA9"/>
    <w:rsid w:val="00FE00F4"/>
    <w:rsid w:val="00FE0194"/>
    <w:rsid w:val="00FE0A33"/>
    <w:rsid w:val="00FE0D9E"/>
    <w:rsid w:val="00FE117B"/>
    <w:rsid w:val="00FE1562"/>
    <w:rsid w:val="00FE1AFA"/>
    <w:rsid w:val="00FE1E28"/>
    <w:rsid w:val="00FE33C5"/>
    <w:rsid w:val="00FE3629"/>
    <w:rsid w:val="00FE399B"/>
    <w:rsid w:val="00FE39EA"/>
    <w:rsid w:val="00FE41B5"/>
    <w:rsid w:val="00FE4A1B"/>
    <w:rsid w:val="00FE4D84"/>
    <w:rsid w:val="00FE5448"/>
    <w:rsid w:val="00FE67D2"/>
    <w:rsid w:val="00FE6C59"/>
    <w:rsid w:val="00FE6D97"/>
    <w:rsid w:val="00FF098A"/>
    <w:rsid w:val="00FF11D8"/>
    <w:rsid w:val="00FF206E"/>
    <w:rsid w:val="00FF222B"/>
    <w:rsid w:val="00FF233F"/>
    <w:rsid w:val="00FF23B7"/>
    <w:rsid w:val="00FF2B50"/>
    <w:rsid w:val="00FF348A"/>
    <w:rsid w:val="00FF3721"/>
    <w:rsid w:val="00FF3CA4"/>
    <w:rsid w:val="00FF475A"/>
    <w:rsid w:val="00FF4A56"/>
    <w:rsid w:val="00FF4F00"/>
    <w:rsid w:val="00FF4F44"/>
    <w:rsid w:val="00FF65F4"/>
    <w:rsid w:val="00FF68BC"/>
    <w:rsid w:val="00FF6BC5"/>
    <w:rsid w:val="00FF6C9A"/>
    <w:rsid w:val="00FF76AA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35A501"/>
  <w15:docId w15:val="{629CAF9C-7F2D-4BBE-A9A8-CBFE94FC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D59D8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55C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uiPriority w:val="99"/>
    <w:rsid w:val="0097789C"/>
    <w:rPr>
      <w:rFonts w:ascii="Arial" w:hAnsi="Arial"/>
      <w:szCs w:val="24"/>
      <w:lang w:val="en-US" w:eastAsia="en-US"/>
    </w:rPr>
  </w:style>
  <w:style w:type="paragraph" w:customStyle="1" w:styleId="Naslov11">
    <w:name w:val="Naslov 11"/>
    <w:basedOn w:val="Navaden"/>
    <w:link w:val="Naslov11Znak"/>
    <w:qFormat/>
    <w:rsid w:val="007624D2"/>
    <w:pPr>
      <w:keepLines/>
      <w:numPr>
        <w:numId w:val="1"/>
      </w:numPr>
      <w:spacing w:before="480" w:after="240" w:line="240" w:lineRule="auto"/>
    </w:pPr>
    <w:rPr>
      <w:rFonts w:cs="Arial"/>
      <w:b/>
      <w:sz w:val="24"/>
      <w:szCs w:val="20"/>
    </w:rPr>
  </w:style>
  <w:style w:type="character" w:customStyle="1" w:styleId="Naslov11Znak">
    <w:name w:val="Naslov 11 Znak"/>
    <w:basedOn w:val="Privzetapisavaodstavka"/>
    <w:link w:val="Naslov11"/>
    <w:rsid w:val="007624D2"/>
    <w:rPr>
      <w:rFonts w:ascii="Arial" w:hAnsi="Arial" w:cs="Arial"/>
      <w:b/>
      <w:sz w:val="24"/>
      <w:lang w:eastAsia="en-US"/>
    </w:rPr>
  </w:style>
  <w:style w:type="paragraph" w:customStyle="1" w:styleId="Odstavek">
    <w:name w:val="Odstavek"/>
    <w:basedOn w:val="Navaden"/>
    <w:link w:val="OdstavekZnak"/>
    <w:qFormat/>
    <w:rsid w:val="007624D2"/>
    <w:pPr>
      <w:spacing w:after="120" w:line="280" w:lineRule="exact"/>
      <w:jc w:val="both"/>
    </w:pPr>
    <w:rPr>
      <w:rFonts w:cs="Arial"/>
      <w:szCs w:val="20"/>
    </w:rPr>
  </w:style>
  <w:style w:type="character" w:customStyle="1" w:styleId="OdstavekZnak">
    <w:name w:val="Odstavek Znak"/>
    <w:basedOn w:val="Privzetapisavaodstavka"/>
    <w:link w:val="Odstavek"/>
    <w:rsid w:val="007624D2"/>
    <w:rPr>
      <w:rFonts w:ascii="Arial" w:hAnsi="Arial" w:cs="Arial"/>
      <w:lang w:eastAsia="en-US"/>
    </w:rPr>
  </w:style>
  <w:style w:type="paragraph" w:styleId="Odstavekseznama">
    <w:name w:val="List Paragraph"/>
    <w:basedOn w:val="Navaden"/>
    <w:uiPriority w:val="34"/>
    <w:qFormat/>
    <w:rsid w:val="007624D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F2439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24391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F24391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324FAA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36510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36510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36510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3651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36510B"/>
    <w:rPr>
      <w:rFonts w:ascii="Arial" w:hAnsi="Arial"/>
      <w:b/>
      <w:bCs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1F78D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1730C"/>
    <w:rPr>
      <w:rFonts w:ascii="Arial" w:hAnsi="Arial"/>
      <w:szCs w:val="24"/>
      <w:lang w:val="en-US" w:eastAsia="en-US"/>
    </w:rPr>
  </w:style>
  <w:style w:type="character" w:customStyle="1" w:styleId="dfinput">
    <w:name w:val="dfinput"/>
    <w:basedOn w:val="Privzetapisavaodstavka"/>
    <w:rsid w:val="00117504"/>
  </w:style>
  <w:style w:type="character" w:customStyle="1" w:styleId="apple-tab-span">
    <w:name w:val="apple-tab-span"/>
    <w:rsid w:val="008F386B"/>
  </w:style>
  <w:style w:type="character" w:styleId="SledenaHiperpovezava">
    <w:name w:val="FollowedHyperlink"/>
    <w:basedOn w:val="Privzetapisavaodstavka"/>
    <w:rsid w:val="00C653DA"/>
    <w:rPr>
      <w:color w:val="954F72" w:themeColor="followedHyperlink"/>
      <w:u w:val="single"/>
    </w:rPr>
  </w:style>
  <w:style w:type="paragraph" w:styleId="Navadensplet">
    <w:name w:val="Normal (Web)"/>
    <w:basedOn w:val="Navaden"/>
    <w:uiPriority w:val="99"/>
    <w:unhideWhenUsed/>
    <w:rsid w:val="005831F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rmaltextrun">
    <w:name w:val="normaltextrun"/>
    <w:basedOn w:val="Privzetapisavaodstavka"/>
    <w:rsid w:val="00170345"/>
  </w:style>
  <w:style w:type="character" w:customStyle="1" w:styleId="eop">
    <w:name w:val="eop"/>
    <w:basedOn w:val="Privzetapisavaodstavka"/>
    <w:rsid w:val="00170345"/>
  </w:style>
  <w:style w:type="paragraph" w:customStyle="1" w:styleId="paragraph">
    <w:name w:val="paragraph"/>
    <w:basedOn w:val="Navaden"/>
    <w:rsid w:val="0017034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paragraph" w:customStyle="1" w:styleId="Default">
    <w:name w:val="Default"/>
    <w:rsid w:val="00BD71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odstavek0">
    <w:name w:val="odstavek"/>
    <w:basedOn w:val="Navaden"/>
    <w:rsid w:val="00A56950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paragraph" w:customStyle="1" w:styleId="xmsonormal">
    <w:name w:val="x_msonormal"/>
    <w:basedOn w:val="Navaden"/>
    <w:rsid w:val="00D308D5"/>
    <w:pPr>
      <w:spacing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character" w:customStyle="1" w:styleId="cf01">
    <w:name w:val="cf01"/>
    <w:basedOn w:val="Privzetapisavaodstavka"/>
    <w:rsid w:val="008A277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8A2776"/>
    <w:rPr>
      <w:rFonts w:ascii="Segoe UI" w:hAnsi="Segoe UI" w:cs="Segoe UI" w:hint="default"/>
      <w:sz w:val="18"/>
      <w:szCs w:val="18"/>
    </w:rPr>
  </w:style>
  <w:style w:type="character" w:customStyle="1" w:styleId="Naslov3Znak">
    <w:name w:val="Naslov 3 Znak"/>
    <w:basedOn w:val="Privzetapisavaodstavka"/>
    <w:link w:val="Naslov3"/>
    <w:semiHidden/>
    <w:rsid w:val="00055C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4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6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IV\URSIV\Predloge\Novo\Urad_RSIV_dopi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A29753-033B-4030-A492-2791B141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Urad_RSIV_dopis_SI.dotx</Template>
  <TotalTime>73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MNZ RS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dc:description/>
  <cp:lastModifiedBy>Barbara Pernuš Grošelj</cp:lastModifiedBy>
  <cp:revision>32</cp:revision>
  <cp:lastPrinted>2022-12-23T13:03:00Z</cp:lastPrinted>
  <dcterms:created xsi:type="dcterms:W3CDTF">2025-06-09T07:27:00Z</dcterms:created>
  <dcterms:modified xsi:type="dcterms:W3CDTF">2025-12-23T10:08:00Z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1078673469</vt:i4>
  </property>
</Properties>
</file>