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E8BD" w14:textId="77777777" w:rsidR="00867474" w:rsidRPr="00780C67" w:rsidRDefault="00867474" w:rsidP="00CF4004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Na podlagi </w:t>
      </w:r>
      <w:r w:rsidR="00CF4004" w:rsidRPr="00780C67">
        <w:rPr>
          <w:rFonts w:cs="Arial"/>
          <w:sz w:val="20"/>
          <w:szCs w:val="20"/>
        </w:rPr>
        <w:t>enajstega</w:t>
      </w:r>
      <w:r w:rsidRPr="00780C67">
        <w:rPr>
          <w:rFonts w:cs="Arial"/>
          <w:sz w:val="20"/>
          <w:szCs w:val="20"/>
        </w:rPr>
        <w:t xml:space="preserve"> odstavka </w:t>
      </w:r>
      <w:r w:rsidR="00CF4004" w:rsidRPr="00780C67">
        <w:rPr>
          <w:rFonts w:cs="Arial"/>
          <w:sz w:val="20"/>
          <w:szCs w:val="20"/>
        </w:rPr>
        <w:t>29</w:t>
      </w:r>
      <w:r w:rsidR="004660C4" w:rsidRPr="00780C67">
        <w:rPr>
          <w:rFonts w:cs="Arial"/>
          <w:sz w:val="20"/>
          <w:szCs w:val="20"/>
        </w:rPr>
        <w:t xml:space="preserve">. člena </w:t>
      </w:r>
      <w:r w:rsidR="00CF4004" w:rsidRPr="00780C67">
        <w:rPr>
          <w:rFonts w:cs="Arial"/>
          <w:sz w:val="20"/>
          <w:szCs w:val="20"/>
        </w:rPr>
        <w:t>Zakona o zdravstveni dejavnosti</w:t>
      </w:r>
      <w:r w:rsidR="00EA6088" w:rsidRPr="00780C67" w:rsidDel="00EA6088">
        <w:rPr>
          <w:rFonts w:cs="Arial"/>
          <w:sz w:val="20"/>
          <w:szCs w:val="20"/>
        </w:rPr>
        <w:t xml:space="preserve"> </w:t>
      </w:r>
      <w:r w:rsidR="00C27C41" w:rsidRPr="00780C67">
        <w:rPr>
          <w:rFonts w:cs="Arial"/>
          <w:sz w:val="20"/>
          <w:szCs w:val="20"/>
        </w:rPr>
        <w:t>(</w:t>
      </w:r>
      <w:r w:rsidR="00CF4004" w:rsidRPr="00780C67">
        <w:rPr>
          <w:rFonts w:cs="Arial"/>
          <w:sz w:val="20"/>
          <w:szCs w:val="20"/>
        </w:rPr>
        <w:t xml:space="preserve">Uradni list RS, št. 23/05 – uradno prečiščeno besedilo, 15/08 – </w:t>
      </w:r>
      <w:proofErr w:type="spellStart"/>
      <w:r w:rsidR="00CF4004" w:rsidRPr="00780C67">
        <w:rPr>
          <w:rFonts w:cs="Arial"/>
          <w:sz w:val="20"/>
          <w:szCs w:val="20"/>
        </w:rPr>
        <w:t>ZPacP</w:t>
      </w:r>
      <w:proofErr w:type="spellEnd"/>
      <w:r w:rsidR="00CF4004" w:rsidRPr="00780C67">
        <w:rPr>
          <w:rFonts w:cs="Arial"/>
          <w:sz w:val="20"/>
          <w:szCs w:val="20"/>
        </w:rPr>
        <w:t xml:space="preserve">, 23/08, 58/08 – ZZdrS-E, 77/08 – </w:t>
      </w:r>
      <w:proofErr w:type="spellStart"/>
      <w:r w:rsidR="00CF4004" w:rsidRPr="00780C67">
        <w:rPr>
          <w:rFonts w:cs="Arial"/>
          <w:sz w:val="20"/>
          <w:szCs w:val="20"/>
        </w:rPr>
        <w:t>ZDZdr</w:t>
      </w:r>
      <w:proofErr w:type="spellEnd"/>
      <w:r w:rsidR="00CF4004" w:rsidRPr="00780C67">
        <w:rPr>
          <w:rFonts w:cs="Arial"/>
          <w:sz w:val="20"/>
          <w:szCs w:val="20"/>
        </w:rPr>
        <w:t xml:space="preserve">, 40/12 – ZUJF, 14/13, 88/16 – </w:t>
      </w:r>
      <w:proofErr w:type="spellStart"/>
      <w:r w:rsidR="00CF4004" w:rsidRPr="00780C67">
        <w:rPr>
          <w:rFonts w:cs="Arial"/>
          <w:sz w:val="20"/>
          <w:szCs w:val="20"/>
        </w:rPr>
        <w:t>ZdZPZD</w:t>
      </w:r>
      <w:proofErr w:type="spellEnd"/>
      <w:r w:rsidR="00CF4004" w:rsidRPr="00780C67">
        <w:rPr>
          <w:rFonts w:cs="Arial"/>
          <w:sz w:val="20"/>
          <w:szCs w:val="20"/>
        </w:rPr>
        <w:t xml:space="preserve">, 64/17, 1/19 – </w:t>
      </w:r>
      <w:proofErr w:type="spellStart"/>
      <w:r w:rsidR="00CF4004" w:rsidRPr="00780C67">
        <w:rPr>
          <w:rFonts w:cs="Arial"/>
          <w:sz w:val="20"/>
          <w:szCs w:val="20"/>
        </w:rPr>
        <w:t>odl</w:t>
      </w:r>
      <w:proofErr w:type="spellEnd"/>
      <w:r w:rsidR="00CF4004" w:rsidRPr="00780C67">
        <w:rPr>
          <w:rFonts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="00CF4004" w:rsidRPr="00780C67">
        <w:rPr>
          <w:rFonts w:cs="Arial"/>
          <w:sz w:val="20"/>
          <w:szCs w:val="20"/>
        </w:rPr>
        <w:t>ZDOsk</w:t>
      </w:r>
      <w:proofErr w:type="spellEnd"/>
      <w:r w:rsidR="00CF4004" w:rsidRPr="00780C67">
        <w:rPr>
          <w:rFonts w:cs="Arial"/>
          <w:sz w:val="20"/>
          <w:szCs w:val="20"/>
        </w:rPr>
        <w:t xml:space="preserve">, 100/22 – ZNUZSZS, 132/22 – </w:t>
      </w:r>
      <w:proofErr w:type="spellStart"/>
      <w:r w:rsidR="00CF4004" w:rsidRPr="00780C67">
        <w:rPr>
          <w:rFonts w:cs="Arial"/>
          <w:sz w:val="20"/>
          <w:szCs w:val="20"/>
        </w:rPr>
        <w:t>odl</w:t>
      </w:r>
      <w:proofErr w:type="spellEnd"/>
      <w:r w:rsidR="00CF4004" w:rsidRPr="00780C67">
        <w:rPr>
          <w:rFonts w:cs="Arial"/>
          <w:sz w:val="20"/>
          <w:szCs w:val="20"/>
        </w:rPr>
        <w:t xml:space="preserve">. US, 141/22 – ZNUNBZ, 14/23 – </w:t>
      </w:r>
      <w:proofErr w:type="spellStart"/>
      <w:r w:rsidR="00CF4004" w:rsidRPr="00780C67">
        <w:rPr>
          <w:rFonts w:cs="Arial"/>
          <w:sz w:val="20"/>
          <w:szCs w:val="20"/>
        </w:rPr>
        <w:t>odl</w:t>
      </w:r>
      <w:proofErr w:type="spellEnd"/>
      <w:r w:rsidR="00CF4004" w:rsidRPr="00780C67">
        <w:rPr>
          <w:rFonts w:cs="Arial"/>
          <w:sz w:val="20"/>
          <w:szCs w:val="20"/>
        </w:rPr>
        <w:t>. US, 84/23 – ZDOsk-1, 102/24 – ZZKZ in 32/25</w:t>
      </w:r>
      <w:r w:rsidR="00C27C41" w:rsidRPr="00780C67">
        <w:rPr>
          <w:rFonts w:cs="Arial"/>
          <w:sz w:val="20"/>
          <w:szCs w:val="20"/>
        </w:rPr>
        <w:t>)</w:t>
      </w:r>
      <w:r w:rsidRPr="00780C67">
        <w:rPr>
          <w:rFonts w:cs="Arial"/>
          <w:sz w:val="20"/>
          <w:szCs w:val="20"/>
        </w:rPr>
        <w:t xml:space="preserve"> </w:t>
      </w:r>
      <w:r w:rsidR="00C27C41" w:rsidRPr="00780C67">
        <w:rPr>
          <w:rFonts w:cs="Arial"/>
          <w:sz w:val="20"/>
          <w:szCs w:val="20"/>
        </w:rPr>
        <w:t>ministrica za zdravje</w:t>
      </w:r>
      <w:r w:rsidRPr="00780C67">
        <w:rPr>
          <w:rFonts w:cs="Arial"/>
          <w:sz w:val="20"/>
          <w:szCs w:val="20"/>
        </w:rPr>
        <w:t xml:space="preserve"> izdaja </w:t>
      </w:r>
    </w:p>
    <w:p w14:paraId="3A3F831C" w14:textId="77777777" w:rsidR="00CF4004" w:rsidRPr="00780C67" w:rsidRDefault="00CF4004" w:rsidP="00CF4004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3195AAF4" w14:textId="77777777" w:rsidR="00CF4004" w:rsidRPr="00780C67" w:rsidRDefault="00CF4004" w:rsidP="00CF4004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55CC2E0D" w14:textId="77777777" w:rsidR="008B0D10" w:rsidRPr="00780C67" w:rsidRDefault="00B05524" w:rsidP="00CF4004">
      <w:pPr>
        <w:pStyle w:val="Vrstapredpisa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PRAVILNIK</w:t>
      </w:r>
    </w:p>
    <w:p w14:paraId="150F99A4" w14:textId="77777777" w:rsidR="00CF4004" w:rsidRPr="00780C67" w:rsidRDefault="008B0D10" w:rsidP="00CF4004">
      <w:pPr>
        <w:pStyle w:val="Naslovpredpisa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o </w:t>
      </w:r>
      <w:r w:rsidR="00CF4004" w:rsidRPr="00780C67">
        <w:rPr>
          <w:rFonts w:cs="Arial"/>
          <w:sz w:val="20"/>
          <w:szCs w:val="20"/>
        </w:rPr>
        <w:t xml:space="preserve">postopku potrjevanja ustreznosti programa usposabljanja za management v zdravstvu </w:t>
      </w:r>
    </w:p>
    <w:p w14:paraId="1285F828" w14:textId="77777777" w:rsidR="00CF4004" w:rsidRDefault="00CF4004" w:rsidP="00CF4004">
      <w:pPr>
        <w:pStyle w:val="Naslovpredpisa"/>
        <w:rPr>
          <w:rFonts w:cs="Arial"/>
          <w:sz w:val="20"/>
          <w:szCs w:val="20"/>
        </w:rPr>
      </w:pPr>
    </w:p>
    <w:p w14:paraId="388DC643" w14:textId="77777777" w:rsidR="00780C67" w:rsidRDefault="00780C67" w:rsidP="00CF4004">
      <w:pPr>
        <w:pStyle w:val="Naslovpredpisa"/>
        <w:rPr>
          <w:rFonts w:cs="Arial"/>
          <w:sz w:val="20"/>
          <w:szCs w:val="20"/>
        </w:rPr>
      </w:pPr>
    </w:p>
    <w:p w14:paraId="31FBC6DE" w14:textId="77777777" w:rsidR="00780C67" w:rsidRPr="00780C67" w:rsidRDefault="00780C67" w:rsidP="00CF4004">
      <w:pPr>
        <w:pStyle w:val="Naslovpredpisa"/>
        <w:rPr>
          <w:rFonts w:cs="Arial"/>
          <w:sz w:val="20"/>
          <w:szCs w:val="20"/>
        </w:rPr>
      </w:pPr>
    </w:p>
    <w:p w14:paraId="2308F3EA" w14:textId="28CA3C3D" w:rsidR="008B0D10" w:rsidRDefault="00F1455B" w:rsidP="002841F4">
      <w:pPr>
        <w:pStyle w:val="Naslovpredpisa"/>
        <w:rPr>
          <w:rFonts w:cs="Arial"/>
          <w:b w:val="0"/>
          <w:bCs/>
          <w:sz w:val="20"/>
          <w:szCs w:val="20"/>
        </w:rPr>
      </w:pPr>
      <w:r w:rsidRPr="00532E51">
        <w:rPr>
          <w:rFonts w:cs="Arial"/>
          <w:b w:val="0"/>
          <w:bCs/>
          <w:sz w:val="20"/>
          <w:szCs w:val="20"/>
        </w:rPr>
        <w:t>I. SPLOŠN</w:t>
      </w:r>
      <w:r w:rsidR="00225915" w:rsidRPr="00532E51">
        <w:rPr>
          <w:rFonts w:cs="Arial"/>
          <w:b w:val="0"/>
          <w:bCs/>
          <w:sz w:val="20"/>
          <w:szCs w:val="20"/>
        </w:rPr>
        <w:t>I</w:t>
      </w:r>
      <w:r w:rsidRPr="00532E51">
        <w:rPr>
          <w:rFonts w:cs="Arial"/>
          <w:b w:val="0"/>
          <w:bCs/>
          <w:sz w:val="20"/>
          <w:szCs w:val="20"/>
        </w:rPr>
        <w:t xml:space="preserve"> DOLOČB</w:t>
      </w:r>
      <w:r w:rsidR="00225915" w:rsidRPr="00532E51">
        <w:rPr>
          <w:rFonts w:cs="Arial"/>
          <w:b w:val="0"/>
          <w:bCs/>
          <w:sz w:val="20"/>
          <w:szCs w:val="20"/>
        </w:rPr>
        <w:t>I</w:t>
      </w:r>
    </w:p>
    <w:p w14:paraId="7175A79B" w14:textId="77777777" w:rsidR="004C171E" w:rsidRPr="00532E51" w:rsidRDefault="004C171E" w:rsidP="00532E51">
      <w:pPr>
        <w:pStyle w:val="Naslovpredpisa"/>
        <w:rPr>
          <w:rFonts w:cs="Arial"/>
          <w:b w:val="0"/>
          <w:bCs/>
          <w:sz w:val="20"/>
          <w:szCs w:val="20"/>
        </w:rPr>
      </w:pPr>
    </w:p>
    <w:p w14:paraId="29821381" w14:textId="77777777" w:rsidR="008B0D10" w:rsidRPr="00780C67" w:rsidRDefault="008B0D10" w:rsidP="00CF4004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1. člen</w:t>
      </w:r>
    </w:p>
    <w:p w14:paraId="7E32F7E1" w14:textId="77777777" w:rsidR="00CF4004" w:rsidRPr="00780C67" w:rsidRDefault="008B0D10" w:rsidP="00CF4004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(vsebina)</w:t>
      </w:r>
    </w:p>
    <w:p w14:paraId="045C5F8A" w14:textId="77777777" w:rsidR="00CF4004" w:rsidRPr="00780C67" w:rsidRDefault="00CF4004" w:rsidP="00CF4004">
      <w:pPr>
        <w:pStyle w:val="lennaslov"/>
        <w:rPr>
          <w:rFonts w:cs="Arial"/>
          <w:sz w:val="20"/>
          <w:szCs w:val="20"/>
        </w:rPr>
      </w:pPr>
    </w:p>
    <w:p w14:paraId="66C9DAB7" w14:textId="77777777" w:rsidR="00657A91" w:rsidRPr="00780C67" w:rsidRDefault="00CF4004" w:rsidP="00CF4004">
      <w:pPr>
        <w:pStyle w:val="lennaslov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 xml:space="preserve">Ta pravilnik </w:t>
      </w:r>
      <w:r w:rsidR="00C27665" w:rsidRPr="00780C67">
        <w:rPr>
          <w:rFonts w:cs="Arial"/>
          <w:b w:val="0"/>
          <w:sz w:val="20"/>
          <w:szCs w:val="20"/>
        </w:rPr>
        <w:t xml:space="preserve">podrobneje </w:t>
      </w:r>
      <w:r w:rsidRPr="00780C67">
        <w:rPr>
          <w:rFonts w:cs="Arial"/>
          <w:b w:val="0"/>
          <w:sz w:val="20"/>
          <w:szCs w:val="20"/>
        </w:rPr>
        <w:t>določa</w:t>
      </w:r>
      <w:r w:rsidR="00657A91" w:rsidRPr="00780C67">
        <w:rPr>
          <w:rFonts w:cs="Arial"/>
          <w:b w:val="0"/>
          <w:sz w:val="20"/>
          <w:szCs w:val="20"/>
        </w:rPr>
        <w:t>:</w:t>
      </w:r>
    </w:p>
    <w:p w14:paraId="68D8976A" w14:textId="77777777" w:rsidR="00657A91" w:rsidRPr="00780C67" w:rsidRDefault="00F1455B" w:rsidP="00720CF3">
      <w:pPr>
        <w:pStyle w:val="lennaslov"/>
        <w:numPr>
          <w:ilvl w:val="0"/>
          <w:numId w:val="21"/>
        </w:numPr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program usposabljanja s področja managementa v zdravstvu</w:t>
      </w:r>
      <w:r w:rsidR="00FA42DE" w:rsidRPr="00780C67">
        <w:rPr>
          <w:rFonts w:cs="Arial"/>
          <w:b w:val="0"/>
          <w:sz w:val="20"/>
          <w:szCs w:val="20"/>
        </w:rPr>
        <w:t xml:space="preserve"> (v nadaljnjem besedilu: program)</w:t>
      </w:r>
      <w:r w:rsidR="00CF4004" w:rsidRPr="00780C67">
        <w:rPr>
          <w:rFonts w:cs="Arial"/>
          <w:b w:val="0"/>
          <w:sz w:val="20"/>
          <w:szCs w:val="20"/>
        </w:rPr>
        <w:t xml:space="preserve"> iz </w:t>
      </w:r>
      <w:r w:rsidR="00657A91" w:rsidRPr="00780C67">
        <w:rPr>
          <w:rFonts w:cs="Arial"/>
          <w:b w:val="0"/>
          <w:sz w:val="20"/>
          <w:szCs w:val="20"/>
        </w:rPr>
        <w:t xml:space="preserve">4. </w:t>
      </w:r>
      <w:r w:rsidR="00CF4004" w:rsidRPr="00780C67">
        <w:rPr>
          <w:rFonts w:cs="Arial"/>
          <w:b w:val="0"/>
          <w:sz w:val="20"/>
          <w:szCs w:val="20"/>
        </w:rPr>
        <w:t xml:space="preserve">točke drugega odstavka 29. člena Zakona o zdravstveni dejavnosti (Uradni list RS, št. 23/05 – uradno prečiščeno besedilo, 15/08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ZPacP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, 23/08, 58/08 – ZZdrS-E, 77/08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ZDZdr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, 40/12 – ZUJF, 14/13, 88/16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ZdZPZD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, 64/17, 1/19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odl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ZDOsk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, 100/22 – ZNUZSZS, 132/22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odl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. US, 141/22 – ZNUNBZ, 14/23 – </w:t>
      </w:r>
      <w:proofErr w:type="spellStart"/>
      <w:r w:rsidR="00CF4004" w:rsidRPr="00780C67">
        <w:rPr>
          <w:rFonts w:cs="Arial"/>
          <w:b w:val="0"/>
          <w:sz w:val="20"/>
          <w:szCs w:val="20"/>
        </w:rPr>
        <w:t>odl</w:t>
      </w:r>
      <w:proofErr w:type="spellEnd"/>
      <w:r w:rsidR="00CF4004" w:rsidRPr="00780C67">
        <w:rPr>
          <w:rFonts w:cs="Arial"/>
          <w:b w:val="0"/>
          <w:sz w:val="20"/>
          <w:szCs w:val="20"/>
        </w:rPr>
        <w:t xml:space="preserve">. US, 84/23 – ZDOsk-1, 102/24 – ZZKZ in 32/25), </w:t>
      </w:r>
    </w:p>
    <w:p w14:paraId="58359DCA" w14:textId="77777777" w:rsidR="00657A91" w:rsidRPr="00780C67" w:rsidRDefault="00CF4004" w:rsidP="00720CF3">
      <w:pPr>
        <w:pStyle w:val="lennaslov"/>
        <w:numPr>
          <w:ilvl w:val="0"/>
          <w:numId w:val="21"/>
        </w:numPr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 xml:space="preserve">vsebino, plačilo </w:t>
      </w:r>
      <w:r w:rsidR="00657A91" w:rsidRPr="00780C67">
        <w:rPr>
          <w:rFonts w:cs="Arial"/>
          <w:b w:val="0"/>
          <w:sz w:val="20"/>
          <w:szCs w:val="20"/>
        </w:rPr>
        <w:t xml:space="preserve">in </w:t>
      </w:r>
      <w:r w:rsidRPr="00780C67">
        <w:rPr>
          <w:rFonts w:cs="Arial"/>
          <w:b w:val="0"/>
          <w:sz w:val="20"/>
          <w:szCs w:val="20"/>
        </w:rPr>
        <w:t xml:space="preserve">trajanje programa, </w:t>
      </w:r>
    </w:p>
    <w:p w14:paraId="1BF337E2" w14:textId="77777777" w:rsidR="00F1455B" w:rsidRPr="00780C67" w:rsidRDefault="00CF4004" w:rsidP="00720CF3">
      <w:pPr>
        <w:pStyle w:val="lennaslov"/>
        <w:numPr>
          <w:ilvl w:val="0"/>
          <w:numId w:val="21"/>
        </w:numPr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način preverjanja znanja</w:t>
      </w:r>
      <w:r w:rsidR="00FA42DE" w:rsidRPr="00780C67">
        <w:rPr>
          <w:rFonts w:cs="Arial"/>
          <w:b w:val="0"/>
          <w:sz w:val="20"/>
          <w:szCs w:val="20"/>
        </w:rPr>
        <w:t>,</w:t>
      </w:r>
    </w:p>
    <w:p w14:paraId="5CB3A959" w14:textId="77777777" w:rsidR="00FA42DE" w:rsidRPr="00780C67" w:rsidRDefault="00F1455B" w:rsidP="00720CF3">
      <w:pPr>
        <w:pStyle w:val="lennaslov"/>
        <w:numPr>
          <w:ilvl w:val="0"/>
          <w:numId w:val="21"/>
        </w:numPr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veljavnost potrdila o opravljenem usposabljanju.</w:t>
      </w:r>
    </w:p>
    <w:p w14:paraId="7374A9C6" w14:textId="77777777" w:rsidR="00F1455B" w:rsidRDefault="00F1455B" w:rsidP="00F1455B">
      <w:pPr>
        <w:pStyle w:val="lennaslov"/>
        <w:ind w:left="780"/>
        <w:jc w:val="both"/>
        <w:rPr>
          <w:rFonts w:cs="Arial"/>
          <w:b w:val="0"/>
          <w:sz w:val="20"/>
          <w:szCs w:val="20"/>
        </w:rPr>
      </w:pPr>
    </w:p>
    <w:p w14:paraId="5464D02F" w14:textId="77777777" w:rsidR="00925FFA" w:rsidRPr="00780C67" w:rsidRDefault="00925FFA" w:rsidP="00F1455B">
      <w:pPr>
        <w:pStyle w:val="lennaslov"/>
        <w:ind w:left="780"/>
        <w:jc w:val="both"/>
        <w:rPr>
          <w:rFonts w:cs="Arial"/>
          <w:b w:val="0"/>
          <w:sz w:val="20"/>
          <w:szCs w:val="20"/>
        </w:rPr>
      </w:pPr>
    </w:p>
    <w:p w14:paraId="5DA20717" w14:textId="77777777" w:rsidR="008B0D10" w:rsidRPr="00780C67" w:rsidRDefault="008B0D10" w:rsidP="00CF4004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2. člen</w:t>
      </w:r>
    </w:p>
    <w:p w14:paraId="2BF6E86E" w14:textId="77777777" w:rsidR="008B0D10" w:rsidRPr="00780C67" w:rsidRDefault="008B0D10" w:rsidP="00CF4004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4939F3" w:rsidRPr="00780C67">
        <w:rPr>
          <w:rFonts w:cs="Arial"/>
          <w:sz w:val="20"/>
          <w:szCs w:val="20"/>
          <w:lang w:val="sl-SI"/>
        </w:rPr>
        <w:t>vrste programov</w:t>
      </w:r>
      <w:r w:rsidRPr="00780C67">
        <w:rPr>
          <w:rFonts w:cs="Arial"/>
          <w:sz w:val="20"/>
          <w:szCs w:val="20"/>
        </w:rPr>
        <w:t>)</w:t>
      </w:r>
    </w:p>
    <w:p w14:paraId="3A3F8D17" w14:textId="77777777" w:rsidR="00CF4004" w:rsidRPr="00780C67" w:rsidRDefault="00CF4004" w:rsidP="00CF4004">
      <w:pPr>
        <w:pStyle w:val="lennaslov"/>
        <w:rPr>
          <w:rFonts w:cs="Arial"/>
          <w:sz w:val="20"/>
          <w:szCs w:val="20"/>
        </w:rPr>
      </w:pPr>
    </w:p>
    <w:p w14:paraId="33148FFC" w14:textId="0236C488" w:rsidR="00CF4004" w:rsidRPr="00780C67" w:rsidRDefault="004C3049" w:rsidP="004C3049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bookmarkStart w:id="0" w:name="_Hlk155615143"/>
      <w:r w:rsidRPr="004C3049">
        <w:rPr>
          <w:rFonts w:cs="Arial"/>
          <w:b w:val="0"/>
          <w:sz w:val="20"/>
          <w:szCs w:val="20"/>
        </w:rPr>
        <w:t>(1</w:t>
      </w:r>
      <w:r>
        <w:rPr>
          <w:rFonts w:cs="Arial"/>
          <w:b w:val="0"/>
          <w:sz w:val="20"/>
          <w:szCs w:val="20"/>
        </w:rPr>
        <w:t xml:space="preserve">) </w:t>
      </w:r>
      <w:r w:rsidR="004939F3" w:rsidRPr="00780C67">
        <w:rPr>
          <w:rFonts w:cs="Arial"/>
          <w:b w:val="0"/>
          <w:sz w:val="20"/>
          <w:szCs w:val="20"/>
        </w:rPr>
        <w:t>Program</w:t>
      </w:r>
      <w:r w:rsidR="009A3B60">
        <w:rPr>
          <w:rFonts w:cs="Arial"/>
          <w:b w:val="0"/>
          <w:sz w:val="20"/>
          <w:szCs w:val="20"/>
        </w:rPr>
        <w:t>a</w:t>
      </w:r>
      <w:r w:rsidR="00CF4004" w:rsidRPr="00780C67">
        <w:rPr>
          <w:rFonts w:cs="Arial"/>
          <w:b w:val="0"/>
          <w:sz w:val="20"/>
          <w:szCs w:val="20"/>
        </w:rPr>
        <w:t xml:space="preserve"> </w:t>
      </w:r>
      <w:r w:rsidR="004939F3" w:rsidRPr="00780C67">
        <w:rPr>
          <w:rFonts w:cs="Arial"/>
          <w:b w:val="0"/>
          <w:sz w:val="20"/>
          <w:szCs w:val="20"/>
        </w:rPr>
        <w:t>se izvaja</w:t>
      </w:r>
      <w:r w:rsidR="009A3B60">
        <w:rPr>
          <w:rFonts w:cs="Arial"/>
          <w:b w:val="0"/>
          <w:sz w:val="20"/>
          <w:szCs w:val="20"/>
        </w:rPr>
        <w:t>ta posebej</w:t>
      </w:r>
      <w:r w:rsidR="004939F3" w:rsidRPr="00780C67">
        <w:rPr>
          <w:rFonts w:cs="Arial"/>
          <w:b w:val="0"/>
          <w:sz w:val="20"/>
          <w:szCs w:val="20"/>
        </w:rPr>
        <w:t xml:space="preserve"> </w:t>
      </w:r>
      <w:r w:rsidR="00CF4004" w:rsidRPr="00780C67">
        <w:rPr>
          <w:rFonts w:cs="Arial"/>
          <w:b w:val="0"/>
          <w:sz w:val="20"/>
          <w:szCs w:val="20"/>
        </w:rPr>
        <w:t>za:</w:t>
      </w:r>
    </w:p>
    <w:p w14:paraId="36E48E37" w14:textId="3707DA43" w:rsidR="00F1455B" w:rsidRPr="00780C67" w:rsidRDefault="00F1455B" w:rsidP="00720CF3">
      <w:pPr>
        <w:pStyle w:val="len"/>
        <w:numPr>
          <w:ilvl w:val="0"/>
          <w:numId w:val="19"/>
        </w:numPr>
        <w:spacing w:before="0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direktorje javnih zdravstvenih zavodov in strokovne direktorje javnih zdravstvenih</w:t>
      </w:r>
      <w:r w:rsidR="005B765C" w:rsidRPr="00780C67">
        <w:rPr>
          <w:rFonts w:cs="Arial"/>
          <w:b w:val="0"/>
          <w:sz w:val="20"/>
          <w:szCs w:val="20"/>
        </w:rPr>
        <w:t xml:space="preserve"> </w:t>
      </w:r>
      <w:r w:rsidRPr="00780C67">
        <w:rPr>
          <w:rFonts w:cs="Arial"/>
          <w:b w:val="0"/>
          <w:sz w:val="20"/>
          <w:szCs w:val="20"/>
        </w:rPr>
        <w:t>zavodov</w:t>
      </w:r>
      <w:r w:rsidR="00FA5E7A">
        <w:rPr>
          <w:rFonts w:cs="Arial"/>
          <w:b w:val="0"/>
          <w:sz w:val="20"/>
          <w:szCs w:val="20"/>
        </w:rPr>
        <w:t xml:space="preserve"> in </w:t>
      </w:r>
    </w:p>
    <w:p w14:paraId="79309B62" w14:textId="098288EB" w:rsidR="00CF4004" w:rsidRPr="00780C67" w:rsidRDefault="00CF4004" w:rsidP="00720CF3">
      <w:pPr>
        <w:pStyle w:val="len"/>
        <w:numPr>
          <w:ilvl w:val="0"/>
          <w:numId w:val="19"/>
        </w:numPr>
        <w:spacing w:before="0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člane sveta</w:t>
      </w:r>
      <w:r w:rsidR="0016020F" w:rsidRPr="00780C67">
        <w:rPr>
          <w:rFonts w:cs="Arial"/>
          <w:b w:val="0"/>
          <w:sz w:val="20"/>
          <w:szCs w:val="20"/>
        </w:rPr>
        <w:t xml:space="preserve"> javnega zdravstvenega</w:t>
      </w:r>
      <w:r w:rsidRPr="00780C67">
        <w:rPr>
          <w:rFonts w:cs="Arial"/>
          <w:b w:val="0"/>
          <w:sz w:val="20"/>
          <w:szCs w:val="20"/>
        </w:rPr>
        <w:t xml:space="preserve"> zavoda</w:t>
      </w:r>
      <w:r w:rsidR="00991942">
        <w:rPr>
          <w:rFonts w:cs="Arial"/>
          <w:b w:val="0"/>
          <w:sz w:val="20"/>
          <w:szCs w:val="20"/>
        </w:rPr>
        <w:t xml:space="preserve"> </w:t>
      </w:r>
      <w:r w:rsidR="0016020F" w:rsidRPr="00780C67">
        <w:rPr>
          <w:rFonts w:cs="Arial"/>
          <w:b w:val="0"/>
          <w:sz w:val="20"/>
          <w:szCs w:val="20"/>
        </w:rPr>
        <w:t>(v nadaljnjem besedilu: član sveta zavoda)</w:t>
      </w:r>
    </w:p>
    <w:p w14:paraId="58C602C6" w14:textId="72734708" w:rsidR="00CF4004" w:rsidRDefault="00FA5E7A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>na primarni, sekundarni in terciarni ravni zdravstvene dejavnosti</w:t>
      </w:r>
      <w:r>
        <w:rPr>
          <w:rFonts w:cs="Arial"/>
          <w:b w:val="0"/>
          <w:sz w:val="20"/>
          <w:szCs w:val="20"/>
        </w:rPr>
        <w:t>.</w:t>
      </w:r>
    </w:p>
    <w:p w14:paraId="3F654FA7" w14:textId="77777777" w:rsidR="00FA42DE" w:rsidRDefault="00FA42DE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65074F4D" w14:textId="11EB59A4" w:rsidR="000F1DB5" w:rsidRDefault="004C3049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r>
        <w:rPr>
          <w:rFonts w:cs="Arial"/>
          <w:b w:val="0"/>
          <w:sz w:val="20"/>
          <w:szCs w:val="20"/>
        </w:rPr>
        <w:t xml:space="preserve">(2) </w:t>
      </w:r>
      <w:r w:rsidRPr="004C3049">
        <w:rPr>
          <w:rFonts w:cs="Arial"/>
          <w:b w:val="0"/>
          <w:sz w:val="20"/>
          <w:szCs w:val="20"/>
        </w:rPr>
        <w:t xml:space="preserve">Za kandidate za člane sveta zavoda, ki jih v svete javnih zdravstvenih zavodov imenuje Vlada Republike Slovenije in ki so uvrščeni na seznam primernih kandidatov za predstavnika ustanovitelja v skladu z določili pravilnika, ki ureja podrobnejše pogoje za imenovanje, sestavo in številčno razmerje predstavnikov v svetu javnega zdravstvenega zavoda ter postopku za izbiro članov v svetih javnih zdravstvenih zavodov, katerih ustanovitelj je Republika Slovenija, lahko usposabljanje </w:t>
      </w:r>
      <w:r>
        <w:rPr>
          <w:rFonts w:cs="Arial"/>
          <w:b w:val="0"/>
          <w:sz w:val="20"/>
          <w:szCs w:val="20"/>
        </w:rPr>
        <w:t>izvaja</w:t>
      </w:r>
      <w:r w:rsidRPr="004C3049">
        <w:rPr>
          <w:rFonts w:cs="Arial"/>
          <w:b w:val="0"/>
          <w:sz w:val="20"/>
          <w:szCs w:val="20"/>
        </w:rPr>
        <w:t xml:space="preserve"> ministrstvo</w:t>
      </w:r>
      <w:r>
        <w:rPr>
          <w:rFonts w:cs="Arial"/>
          <w:b w:val="0"/>
          <w:sz w:val="20"/>
          <w:szCs w:val="20"/>
        </w:rPr>
        <w:t>, pristojno za zdravje</w:t>
      </w:r>
      <w:r w:rsidR="009A2955">
        <w:rPr>
          <w:rFonts w:cs="Arial"/>
          <w:b w:val="0"/>
          <w:sz w:val="20"/>
          <w:szCs w:val="20"/>
        </w:rPr>
        <w:t xml:space="preserve"> (v nadaljnjem besedilu: ministrstvo)</w:t>
      </w:r>
      <w:r w:rsidRPr="004C3049">
        <w:rPr>
          <w:rFonts w:cs="Arial"/>
          <w:b w:val="0"/>
          <w:sz w:val="20"/>
          <w:szCs w:val="20"/>
        </w:rPr>
        <w:t>.</w:t>
      </w:r>
    </w:p>
    <w:p w14:paraId="12FC67D1" w14:textId="77777777" w:rsidR="006F501C" w:rsidRDefault="006F501C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421382E8" w14:textId="0D279DE9" w:rsidR="006F501C" w:rsidRDefault="006F501C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r>
        <w:rPr>
          <w:rFonts w:cs="Arial"/>
          <w:b w:val="0"/>
          <w:sz w:val="20"/>
          <w:szCs w:val="20"/>
        </w:rPr>
        <w:t>(3) Usposabljanja iz prejšnjega odstavka se lahko udeležijo tudi kandidati za člane sveta zavoda, ki jih predlaga Zavod za zdravstveno zavarovanje Slovenije in nevladne organizacije in jih imenuje Vlada Republike Slovenije.</w:t>
      </w:r>
    </w:p>
    <w:p w14:paraId="4FAC4909" w14:textId="77777777" w:rsidR="006F501C" w:rsidRPr="00780C67" w:rsidRDefault="006F501C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2CAD9ED3" w14:textId="209DBA18" w:rsidR="00FA42DE" w:rsidRPr="00532E51" w:rsidRDefault="00F1455B" w:rsidP="00532E51">
      <w:pPr>
        <w:pStyle w:val="len"/>
        <w:spacing w:before="0"/>
        <w:rPr>
          <w:rFonts w:cs="Arial"/>
          <w:b w:val="0"/>
          <w:sz w:val="20"/>
          <w:szCs w:val="20"/>
        </w:rPr>
      </w:pPr>
      <w:r w:rsidRPr="00532E51">
        <w:rPr>
          <w:rFonts w:cs="Arial"/>
          <w:b w:val="0"/>
          <w:sz w:val="20"/>
          <w:szCs w:val="20"/>
        </w:rPr>
        <w:t xml:space="preserve">II. PROGRAM </w:t>
      </w:r>
    </w:p>
    <w:p w14:paraId="1BB2C05F" w14:textId="77777777" w:rsidR="00F1455B" w:rsidRPr="00780C67" w:rsidRDefault="00F1455B" w:rsidP="00CF4004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338ACD6F" w14:textId="77777777" w:rsidR="00AD2BCB" w:rsidRPr="00780C67" w:rsidRDefault="00AD2BCB" w:rsidP="00CF4004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3. člen</w:t>
      </w:r>
    </w:p>
    <w:p w14:paraId="6EF7FBC1" w14:textId="77777777" w:rsidR="00AD2BCB" w:rsidRPr="00780C67" w:rsidRDefault="00AD2BCB" w:rsidP="00CF4004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CF4004" w:rsidRPr="00780C67">
        <w:rPr>
          <w:rFonts w:cs="Arial"/>
          <w:sz w:val="20"/>
          <w:szCs w:val="20"/>
          <w:lang w:val="sl-SI"/>
        </w:rPr>
        <w:t>vloga za potrditev programa</w:t>
      </w:r>
      <w:r w:rsidRPr="00780C67">
        <w:rPr>
          <w:rFonts w:cs="Arial"/>
          <w:sz w:val="20"/>
          <w:szCs w:val="20"/>
        </w:rPr>
        <w:t>)</w:t>
      </w:r>
      <w:bookmarkEnd w:id="0"/>
    </w:p>
    <w:p w14:paraId="3A82128D" w14:textId="77777777" w:rsidR="00AD2BCB" w:rsidRPr="00780C67" w:rsidRDefault="00AD2BCB" w:rsidP="00CF4004">
      <w:pPr>
        <w:pStyle w:val="Podpisnik"/>
        <w:ind w:left="709"/>
        <w:jc w:val="both"/>
        <w:rPr>
          <w:sz w:val="20"/>
          <w:szCs w:val="20"/>
        </w:rPr>
      </w:pPr>
      <w:bookmarkStart w:id="1" w:name="_Hlk148513247"/>
    </w:p>
    <w:bookmarkEnd w:id="1"/>
    <w:p w14:paraId="2B0E7361" w14:textId="4425F5C8" w:rsidR="00CF4004" w:rsidRPr="00780C67" w:rsidRDefault="00CF4004" w:rsidP="00CF4004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 xml:space="preserve">(1) </w:t>
      </w:r>
      <w:r w:rsidR="002D5AFD" w:rsidRPr="00780C67">
        <w:rPr>
          <w:rFonts w:cs="Arial"/>
          <w:b w:val="0"/>
          <w:sz w:val="20"/>
          <w:szCs w:val="20"/>
          <w:lang w:val="sl-SI" w:eastAsia="sl-SI"/>
        </w:rPr>
        <w:t>Organizacija</w:t>
      </w:r>
      <w:r w:rsidRPr="00780C67">
        <w:rPr>
          <w:rFonts w:cs="Arial"/>
          <w:b w:val="0"/>
          <w:sz w:val="20"/>
          <w:szCs w:val="20"/>
          <w:lang w:val="sl-SI" w:eastAsia="sl-SI"/>
        </w:rPr>
        <w:t xml:space="preserve">, </w:t>
      </w:r>
      <w:r w:rsidR="009F1000" w:rsidRPr="00780C67">
        <w:rPr>
          <w:rFonts w:cs="Arial"/>
          <w:b w:val="0"/>
          <w:sz w:val="20"/>
          <w:szCs w:val="20"/>
          <w:lang w:val="sl-SI" w:eastAsia="sl-SI"/>
        </w:rPr>
        <w:t xml:space="preserve">ki </w:t>
      </w:r>
      <w:r w:rsidR="0090259E">
        <w:rPr>
          <w:rFonts w:cs="Arial"/>
          <w:b w:val="0"/>
          <w:sz w:val="20"/>
          <w:szCs w:val="20"/>
          <w:lang w:val="sl-SI" w:eastAsia="sl-SI"/>
        </w:rPr>
        <w:t>izvaja usposabljanje s področja managementa v zdravstvu</w:t>
      </w:r>
      <w:r w:rsidR="006F4661" w:rsidRPr="00780C67">
        <w:rPr>
          <w:rFonts w:cs="Arial"/>
          <w:b w:val="0"/>
          <w:sz w:val="20"/>
          <w:szCs w:val="20"/>
          <w:lang w:val="sl-SI" w:eastAsia="sl-SI"/>
        </w:rPr>
        <w:t xml:space="preserve"> (v nadaljnjem besedilu: organizacija)</w:t>
      </w:r>
      <w:r w:rsidRPr="00780C67">
        <w:rPr>
          <w:rFonts w:cs="Arial"/>
          <w:b w:val="0"/>
          <w:sz w:val="20"/>
          <w:szCs w:val="20"/>
          <w:lang w:val="sl-SI" w:eastAsia="sl-SI"/>
        </w:rPr>
        <w:t xml:space="preserve">, ministrstvu, </w:t>
      </w:r>
      <w:r w:rsidR="00C27665" w:rsidRPr="00780C67">
        <w:rPr>
          <w:rFonts w:cs="Arial"/>
          <w:b w:val="0"/>
          <w:sz w:val="20"/>
          <w:szCs w:val="20"/>
          <w:lang w:val="sl-SI" w:eastAsia="sl-SI"/>
        </w:rPr>
        <w:t xml:space="preserve">posreduje </w:t>
      </w:r>
      <w:r w:rsidRPr="00780C67">
        <w:rPr>
          <w:rFonts w:cs="Arial"/>
          <w:b w:val="0"/>
          <w:sz w:val="20"/>
          <w:szCs w:val="20"/>
          <w:lang w:val="sl-SI" w:eastAsia="sl-SI"/>
        </w:rPr>
        <w:t>pisno vlogo</w:t>
      </w:r>
      <w:r w:rsidR="00C27665" w:rsidRPr="00780C67">
        <w:rPr>
          <w:rFonts w:cs="Arial"/>
          <w:b w:val="0"/>
          <w:sz w:val="20"/>
          <w:szCs w:val="20"/>
          <w:lang w:val="sl-SI" w:eastAsia="sl-SI"/>
        </w:rPr>
        <w:t xml:space="preserve"> za potrditev programa, ki vsebuje najmanj:</w:t>
      </w:r>
    </w:p>
    <w:p w14:paraId="646D2701" w14:textId="77777777" w:rsidR="002D5AFD" w:rsidRPr="00780C67" w:rsidRDefault="002D5AFD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>naziv programa,</w:t>
      </w:r>
    </w:p>
    <w:p w14:paraId="4A7E383D" w14:textId="77777777" w:rsidR="00823B5F" w:rsidRPr="00780C67" w:rsidRDefault="00C27665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 xml:space="preserve">vsebino in trajanje 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>program</w:t>
      </w:r>
      <w:r w:rsidRPr="00780C67">
        <w:rPr>
          <w:rFonts w:cs="Arial"/>
          <w:b w:val="0"/>
          <w:sz w:val="20"/>
          <w:szCs w:val="20"/>
          <w:lang w:val="sl-SI" w:eastAsia="sl-SI"/>
        </w:rPr>
        <w:t>a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>,</w:t>
      </w:r>
    </w:p>
    <w:p w14:paraId="6740650F" w14:textId="77777777" w:rsidR="00823B5F" w:rsidRPr="00780C67" w:rsidRDefault="00823B5F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>naziv, ki ga posameznik pridobi z usposabljanjem</w:t>
      </w:r>
      <w:r w:rsidR="00085247" w:rsidRPr="00780C67">
        <w:rPr>
          <w:rFonts w:cs="Arial"/>
          <w:b w:val="0"/>
          <w:sz w:val="20"/>
          <w:szCs w:val="20"/>
          <w:lang w:val="sl-SI" w:eastAsia="sl-SI"/>
        </w:rPr>
        <w:t>,</w:t>
      </w:r>
    </w:p>
    <w:p w14:paraId="2C71D5AE" w14:textId="77777777" w:rsidR="00CF4004" w:rsidRPr="00780C67" w:rsidRDefault="00CF4004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 xml:space="preserve">podroben </w:t>
      </w:r>
      <w:r w:rsidR="00252A28" w:rsidRPr="00780C67">
        <w:rPr>
          <w:rFonts w:cs="Arial"/>
          <w:b w:val="0"/>
          <w:sz w:val="20"/>
          <w:szCs w:val="20"/>
          <w:lang w:val="sl-SI" w:eastAsia="sl-SI"/>
        </w:rPr>
        <w:t xml:space="preserve">učni </w:t>
      </w:r>
      <w:r w:rsidRPr="00780C67">
        <w:rPr>
          <w:rFonts w:cs="Arial"/>
          <w:b w:val="0"/>
          <w:sz w:val="20"/>
          <w:szCs w:val="20"/>
          <w:lang w:val="sl-SI" w:eastAsia="sl-SI"/>
        </w:rPr>
        <w:t>načrt</w:t>
      </w:r>
      <w:r w:rsidR="00823B5F" w:rsidRPr="00780C67">
        <w:rPr>
          <w:rFonts w:cs="Arial"/>
          <w:b w:val="0"/>
          <w:sz w:val="20"/>
          <w:szCs w:val="20"/>
          <w:lang w:val="sl-SI" w:eastAsia="sl-SI"/>
        </w:rPr>
        <w:t xml:space="preserve"> in cilje</w:t>
      </w:r>
      <w:r w:rsidR="00C27665" w:rsidRPr="00780C67">
        <w:rPr>
          <w:rFonts w:cs="Arial"/>
          <w:b w:val="0"/>
          <w:sz w:val="20"/>
          <w:szCs w:val="20"/>
          <w:lang w:val="sl-SI" w:eastAsia="sl-SI"/>
        </w:rPr>
        <w:t xml:space="preserve"> usposabljanja</w:t>
      </w:r>
      <w:r w:rsidRPr="00780C67">
        <w:rPr>
          <w:rFonts w:cs="Arial"/>
          <w:b w:val="0"/>
          <w:sz w:val="20"/>
          <w:szCs w:val="20"/>
          <w:lang w:val="sl-SI" w:eastAsia="sl-SI"/>
        </w:rPr>
        <w:t>,</w:t>
      </w:r>
    </w:p>
    <w:p w14:paraId="261F36E6" w14:textId="77777777" w:rsidR="00CF4004" w:rsidRPr="00780C67" w:rsidRDefault="00823B5F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>seznam predavateljev z dokazili o usposobljenosti</w:t>
      </w:r>
      <w:r w:rsidR="002D5AFD" w:rsidRPr="00780C67">
        <w:rPr>
          <w:rFonts w:cs="Arial"/>
          <w:b w:val="0"/>
          <w:sz w:val="20"/>
          <w:szCs w:val="20"/>
          <w:lang w:val="sl-SI" w:eastAsia="sl-SI"/>
        </w:rPr>
        <w:t xml:space="preserve"> po posameznih vsebinskih sklopih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>,</w:t>
      </w:r>
    </w:p>
    <w:p w14:paraId="1689E25C" w14:textId="77777777" w:rsidR="00823B5F" w:rsidRPr="00780C67" w:rsidRDefault="00823B5F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lastRenderedPageBreak/>
        <w:t xml:space="preserve">navedbo, da ima </w:t>
      </w:r>
      <w:r w:rsidR="005B765C" w:rsidRPr="00780C67">
        <w:rPr>
          <w:rFonts w:cs="Arial"/>
          <w:b w:val="0"/>
          <w:sz w:val="20"/>
          <w:szCs w:val="20"/>
          <w:lang w:val="sl-SI" w:eastAsia="sl-SI"/>
        </w:rPr>
        <w:t xml:space="preserve">organizacija </w:t>
      </w:r>
      <w:r w:rsidRPr="00780C67">
        <w:rPr>
          <w:rFonts w:cs="Arial"/>
          <w:b w:val="0"/>
          <w:sz w:val="20"/>
          <w:szCs w:val="20"/>
          <w:lang w:val="sl-SI" w:eastAsia="sl-SI"/>
        </w:rPr>
        <w:t>zagotovljene prostorske in tehnične pogoje za usposabljanje in preverjanje znanja,</w:t>
      </w:r>
    </w:p>
    <w:p w14:paraId="42BD9DDE" w14:textId="77777777" w:rsidR="002D5AFD" w:rsidRPr="00780C67" w:rsidRDefault="002D5AFD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>reference organizacije</w:t>
      </w:r>
      <w:r w:rsidR="008A3973" w:rsidRPr="00780C67">
        <w:rPr>
          <w:rFonts w:cs="Arial"/>
          <w:b w:val="0"/>
          <w:sz w:val="20"/>
          <w:szCs w:val="20"/>
          <w:lang w:val="sl-SI" w:eastAsia="sl-SI"/>
        </w:rPr>
        <w:t xml:space="preserve"> na področju zdravstva in managementa</w:t>
      </w:r>
      <w:r w:rsidRPr="00780C67">
        <w:rPr>
          <w:rFonts w:cs="Arial"/>
          <w:b w:val="0"/>
          <w:sz w:val="20"/>
          <w:szCs w:val="20"/>
          <w:lang w:val="sl-SI" w:eastAsia="sl-SI"/>
        </w:rPr>
        <w:t>,</w:t>
      </w:r>
    </w:p>
    <w:p w14:paraId="7F5E1B32" w14:textId="77777777" w:rsidR="00CF4004" w:rsidRPr="00780C67" w:rsidRDefault="00823B5F" w:rsidP="00532E51">
      <w:pPr>
        <w:pStyle w:val="len"/>
        <w:numPr>
          <w:ilvl w:val="0"/>
          <w:numId w:val="23"/>
        </w:numPr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 xml:space="preserve">predstavitev </w:t>
      </w:r>
      <w:r w:rsidR="00B2624C" w:rsidRPr="00780C67">
        <w:rPr>
          <w:rFonts w:cs="Arial"/>
          <w:b w:val="0"/>
          <w:sz w:val="20"/>
          <w:szCs w:val="20"/>
          <w:lang w:val="sl-SI" w:eastAsia="sl-SI"/>
        </w:rPr>
        <w:t>metod preverjanja znanja</w:t>
      </w:r>
      <w:r w:rsidRPr="00780C67">
        <w:rPr>
          <w:rFonts w:cs="Arial"/>
          <w:b w:val="0"/>
          <w:sz w:val="20"/>
          <w:szCs w:val="20"/>
          <w:lang w:val="sl-SI" w:eastAsia="sl-SI"/>
        </w:rPr>
        <w:t>.</w:t>
      </w:r>
    </w:p>
    <w:p w14:paraId="58464D4A" w14:textId="77777777" w:rsidR="00C27665" w:rsidRPr="00780C67" w:rsidRDefault="00C27665" w:rsidP="00CF4004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</w:p>
    <w:p w14:paraId="015ACA90" w14:textId="7D8B51E7" w:rsidR="00225915" w:rsidRDefault="00C27665" w:rsidP="004C3049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  <w:r w:rsidRPr="00780C67">
        <w:rPr>
          <w:rFonts w:cs="Arial"/>
          <w:b w:val="0"/>
          <w:sz w:val="20"/>
          <w:szCs w:val="20"/>
          <w:lang w:val="sl-SI" w:eastAsia="sl-SI"/>
        </w:rPr>
        <w:t xml:space="preserve">(2) Vloga iz prejšnjega odstavka je 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>določen</w:t>
      </w:r>
      <w:r w:rsidRPr="00780C67">
        <w:rPr>
          <w:rFonts w:cs="Arial"/>
          <w:b w:val="0"/>
          <w:sz w:val="20"/>
          <w:szCs w:val="20"/>
          <w:lang w:val="sl-SI" w:eastAsia="sl-SI"/>
        </w:rPr>
        <w:t>a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 xml:space="preserve"> </w:t>
      </w:r>
      <w:r w:rsidRPr="00780C67">
        <w:rPr>
          <w:rFonts w:cs="Arial"/>
          <w:b w:val="0"/>
          <w:sz w:val="20"/>
          <w:szCs w:val="20"/>
          <w:lang w:val="sl-SI" w:eastAsia="sl-SI"/>
        </w:rPr>
        <w:t xml:space="preserve">z obrazcem </w:t>
      </w:r>
      <w:r w:rsidR="00B2624C" w:rsidRPr="00780C67">
        <w:rPr>
          <w:rFonts w:cs="Arial"/>
          <w:b w:val="0"/>
          <w:sz w:val="20"/>
          <w:szCs w:val="20"/>
          <w:lang w:val="sl-SI" w:eastAsia="sl-SI"/>
        </w:rPr>
        <w:t>iz</w:t>
      </w:r>
      <w:r w:rsidR="00CF4004" w:rsidRPr="00780C67">
        <w:rPr>
          <w:rFonts w:cs="Arial"/>
          <w:b w:val="0"/>
          <w:sz w:val="20"/>
          <w:szCs w:val="20"/>
          <w:lang w:val="sl-SI" w:eastAsia="sl-SI"/>
        </w:rPr>
        <w:t xml:space="preserve"> </w:t>
      </w:r>
      <w:r w:rsidR="00CF4004" w:rsidRPr="00956043">
        <w:rPr>
          <w:rFonts w:cs="Arial"/>
          <w:b w:val="0"/>
          <w:sz w:val="20"/>
          <w:szCs w:val="20"/>
          <w:lang w:val="sl-SI" w:eastAsia="sl-SI"/>
        </w:rPr>
        <w:t>Prilog</w:t>
      </w:r>
      <w:r w:rsidR="00B2624C" w:rsidRPr="00956043">
        <w:rPr>
          <w:rFonts w:cs="Arial"/>
          <w:b w:val="0"/>
          <w:sz w:val="20"/>
          <w:szCs w:val="20"/>
          <w:lang w:val="sl-SI" w:eastAsia="sl-SI"/>
        </w:rPr>
        <w:t>e</w:t>
      </w:r>
      <w:r w:rsidR="00300FA7" w:rsidRPr="00956043">
        <w:rPr>
          <w:rFonts w:cs="Arial"/>
          <w:b w:val="0"/>
          <w:sz w:val="20"/>
          <w:szCs w:val="20"/>
          <w:lang w:val="sl-SI" w:eastAsia="sl-SI"/>
        </w:rPr>
        <w:t xml:space="preserve"> </w:t>
      </w:r>
      <w:r w:rsidR="00DB29A2" w:rsidRPr="00956043">
        <w:rPr>
          <w:rFonts w:cs="Arial"/>
          <w:b w:val="0"/>
          <w:sz w:val="20"/>
          <w:szCs w:val="20"/>
          <w:lang w:val="sl-SI" w:eastAsia="sl-SI"/>
        </w:rPr>
        <w:t>1</w:t>
      </w:r>
      <w:r w:rsidRPr="00780C67">
        <w:rPr>
          <w:rFonts w:cs="Arial"/>
          <w:b w:val="0"/>
          <w:sz w:val="20"/>
          <w:szCs w:val="20"/>
          <w:lang w:val="sl-SI" w:eastAsia="sl-SI"/>
        </w:rPr>
        <w:t>, ki je sestavni del</w:t>
      </w:r>
      <w:r w:rsidR="00B2624C" w:rsidRPr="00780C67">
        <w:rPr>
          <w:rFonts w:cs="Arial"/>
          <w:b w:val="0"/>
          <w:sz w:val="20"/>
          <w:szCs w:val="20"/>
          <w:lang w:val="sl-SI" w:eastAsia="sl-SI"/>
        </w:rPr>
        <w:t xml:space="preserve"> tega pravilnika.</w:t>
      </w:r>
    </w:p>
    <w:p w14:paraId="33000614" w14:textId="77777777" w:rsidR="004C3049" w:rsidRPr="004C3049" w:rsidRDefault="004C3049" w:rsidP="004C3049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 w:eastAsia="sl-SI"/>
        </w:rPr>
      </w:pPr>
    </w:p>
    <w:p w14:paraId="2D070788" w14:textId="439D372E" w:rsidR="002C32FE" w:rsidRPr="00780C67" w:rsidRDefault="002C32FE" w:rsidP="004C3049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4. člen</w:t>
      </w:r>
    </w:p>
    <w:p w14:paraId="01B8B205" w14:textId="77777777" w:rsidR="004E1F9F" w:rsidRPr="00780C67" w:rsidRDefault="002C32FE" w:rsidP="004C3049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B2624C" w:rsidRPr="00780C67">
        <w:rPr>
          <w:rFonts w:cs="Arial"/>
          <w:sz w:val="20"/>
          <w:szCs w:val="20"/>
          <w:lang w:val="sl-SI"/>
        </w:rPr>
        <w:t>evalvacija programa usposabljanja</w:t>
      </w:r>
      <w:r w:rsidRPr="00780C67">
        <w:rPr>
          <w:rFonts w:cs="Arial"/>
          <w:sz w:val="20"/>
          <w:szCs w:val="20"/>
        </w:rPr>
        <w:t>)</w:t>
      </w:r>
    </w:p>
    <w:p w14:paraId="2592137A" w14:textId="77777777" w:rsidR="00B2624C" w:rsidRPr="00780C67" w:rsidRDefault="00B2624C" w:rsidP="004E1F9F">
      <w:pPr>
        <w:pStyle w:val="len"/>
        <w:spacing w:before="0"/>
        <w:rPr>
          <w:rFonts w:cs="Arial"/>
          <w:sz w:val="20"/>
          <w:szCs w:val="20"/>
        </w:rPr>
      </w:pPr>
    </w:p>
    <w:p w14:paraId="700208DC" w14:textId="70E6A3BA" w:rsidR="00CE3246" w:rsidRPr="00780C67" w:rsidRDefault="00B2624C" w:rsidP="00B2624C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(1) </w:t>
      </w:r>
      <w:r w:rsidR="00C2013E" w:rsidRPr="00780C67">
        <w:rPr>
          <w:rFonts w:cs="Arial"/>
          <w:sz w:val="20"/>
          <w:szCs w:val="20"/>
        </w:rPr>
        <w:t>M</w:t>
      </w:r>
      <w:r w:rsidR="00CE3246" w:rsidRPr="00780C67">
        <w:rPr>
          <w:rFonts w:cs="Arial"/>
          <w:sz w:val="20"/>
          <w:szCs w:val="20"/>
        </w:rPr>
        <w:t>inistrstvo imenuje strokovno komisijo za evalvacijo programa (v nadaljnjem besedilu: komisija), ki oceni ustreznost programa.</w:t>
      </w:r>
    </w:p>
    <w:p w14:paraId="191AD317" w14:textId="77777777" w:rsidR="00CE3246" w:rsidRPr="00780C67" w:rsidRDefault="00CE3246" w:rsidP="00B2624C">
      <w:pPr>
        <w:rPr>
          <w:rFonts w:cs="Arial"/>
          <w:sz w:val="20"/>
          <w:szCs w:val="20"/>
        </w:rPr>
      </w:pPr>
    </w:p>
    <w:p w14:paraId="3520D3E0" w14:textId="7CEE7B2A" w:rsidR="00B2624C" w:rsidRPr="00780C67" w:rsidRDefault="00CE3246" w:rsidP="00B2624C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(2) </w:t>
      </w:r>
      <w:r w:rsidR="00B2624C" w:rsidRPr="00780C67">
        <w:rPr>
          <w:rFonts w:cs="Arial"/>
          <w:sz w:val="20"/>
          <w:szCs w:val="20"/>
        </w:rPr>
        <w:t xml:space="preserve">Komisija opravi presojo predložene dokumentacije in oceni program v skladu z merili iz </w:t>
      </w:r>
      <w:r w:rsidR="005B765C" w:rsidRPr="00780C67">
        <w:rPr>
          <w:rFonts w:cs="Arial"/>
          <w:sz w:val="20"/>
          <w:szCs w:val="20"/>
        </w:rPr>
        <w:t>5</w:t>
      </w:r>
      <w:r w:rsidR="00B2624C" w:rsidRPr="00780C67">
        <w:rPr>
          <w:rFonts w:cs="Arial"/>
          <w:sz w:val="20"/>
          <w:szCs w:val="20"/>
        </w:rPr>
        <w:t>. člena tega pravilnika.</w:t>
      </w:r>
    </w:p>
    <w:p w14:paraId="476D0CE5" w14:textId="58CA94CC" w:rsidR="00CE3246" w:rsidRPr="00780C67" w:rsidRDefault="00B2624C" w:rsidP="00565023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br/>
        <w:t>(</w:t>
      </w:r>
      <w:r w:rsidR="00CE3246" w:rsidRPr="00780C67">
        <w:rPr>
          <w:rFonts w:cs="Arial"/>
          <w:sz w:val="20"/>
          <w:szCs w:val="20"/>
        </w:rPr>
        <w:t>3</w:t>
      </w:r>
      <w:r w:rsidRPr="00780C67">
        <w:rPr>
          <w:rFonts w:cs="Arial"/>
          <w:sz w:val="20"/>
          <w:szCs w:val="20"/>
        </w:rPr>
        <w:t>) Komisija lahko</w:t>
      </w:r>
      <w:r w:rsidR="00991942">
        <w:rPr>
          <w:rFonts w:cs="Arial"/>
          <w:sz w:val="20"/>
          <w:szCs w:val="20"/>
        </w:rPr>
        <w:t xml:space="preserve"> od vlagatelja</w:t>
      </w:r>
      <w:r w:rsidRPr="00780C67">
        <w:rPr>
          <w:rFonts w:cs="Arial"/>
          <w:sz w:val="20"/>
          <w:szCs w:val="20"/>
        </w:rPr>
        <w:t xml:space="preserve"> zahteva dodatne informacije ali predstavit</w:t>
      </w:r>
      <w:r w:rsidR="004939F3" w:rsidRPr="00780C67">
        <w:rPr>
          <w:rFonts w:cs="Arial"/>
          <w:sz w:val="20"/>
          <w:szCs w:val="20"/>
        </w:rPr>
        <w:t>e</w:t>
      </w:r>
      <w:r w:rsidRPr="00780C67">
        <w:rPr>
          <w:rFonts w:cs="Arial"/>
          <w:sz w:val="20"/>
          <w:szCs w:val="20"/>
        </w:rPr>
        <w:t>v programa.</w:t>
      </w:r>
    </w:p>
    <w:p w14:paraId="3D9482D6" w14:textId="77777777" w:rsidR="00F1455B" w:rsidRDefault="00F1455B" w:rsidP="00565023">
      <w:pPr>
        <w:rPr>
          <w:rFonts w:cs="Arial"/>
          <w:sz w:val="20"/>
          <w:szCs w:val="20"/>
        </w:rPr>
      </w:pPr>
    </w:p>
    <w:p w14:paraId="5AB03AC3" w14:textId="77777777" w:rsidR="00225915" w:rsidRPr="00780C67" w:rsidRDefault="00225915" w:rsidP="00565023">
      <w:pPr>
        <w:rPr>
          <w:rFonts w:cs="Arial"/>
          <w:sz w:val="20"/>
          <w:szCs w:val="20"/>
        </w:rPr>
      </w:pPr>
    </w:p>
    <w:p w14:paraId="056C16D3" w14:textId="77777777" w:rsidR="004E1F9F" w:rsidRPr="00532E51" w:rsidRDefault="00F1455B" w:rsidP="00532E51">
      <w:pPr>
        <w:jc w:val="center"/>
        <w:rPr>
          <w:rFonts w:cs="Arial"/>
          <w:sz w:val="20"/>
          <w:szCs w:val="20"/>
        </w:rPr>
      </w:pPr>
      <w:r w:rsidRPr="00532E51">
        <w:rPr>
          <w:rFonts w:cs="Arial"/>
          <w:sz w:val="20"/>
          <w:szCs w:val="20"/>
        </w:rPr>
        <w:t>III. POSTOPEK POTRJEVANJA PROGRAMA</w:t>
      </w:r>
    </w:p>
    <w:p w14:paraId="1EB45048" w14:textId="77777777" w:rsidR="00565023" w:rsidRPr="00780C67" w:rsidRDefault="00565023" w:rsidP="00565023">
      <w:pPr>
        <w:rPr>
          <w:rFonts w:cs="Arial"/>
          <w:sz w:val="20"/>
          <w:szCs w:val="20"/>
        </w:rPr>
      </w:pPr>
    </w:p>
    <w:p w14:paraId="06789368" w14:textId="77777777" w:rsidR="008B0D10" w:rsidRPr="00780C67" w:rsidRDefault="00242136" w:rsidP="00565023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5</w:t>
      </w:r>
      <w:r w:rsidR="008B0D10" w:rsidRPr="00780C67">
        <w:rPr>
          <w:rFonts w:cs="Arial"/>
          <w:sz w:val="20"/>
          <w:szCs w:val="20"/>
        </w:rPr>
        <w:t>. člen</w:t>
      </w:r>
    </w:p>
    <w:p w14:paraId="5ABBA790" w14:textId="77777777" w:rsidR="008B0D10" w:rsidRPr="00780C67" w:rsidRDefault="008B0D10" w:rsidP="00565023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565023" w:rsidRPr="00780C67">
        <w:rPr>
          <w:rFonts w:cs="Arial"/>
          <w:sz w:val="20"/>
          <w:szCs w:val="20"/>
          <w:lang w:val="sl-SI"/>
        </w:rPr>
        <w:t>merila za ocenjevanje programa</w:t>
      </w:r>
      <w:r w:rsidRPr="00780C67">
        <w:rPr>
          <w:rFonts w:cs="Arial"/>
          <w:sz w:val="20"/>
          <w:szCs w:val="20"/>
        </w:rPr>
        <w:t>)</w:t>
      </w:r>
    </w:p>
    <w:p w14:paraId="6C1834A6" w14:textId="77777777" w:rsidR="00565023" w:rsidRPr="00780C67" w:rsidRDefault="00565023" w:rsidP="00565023">
      <w:pPr>
        <w:pStyle w:val="lennaslov"/>
        <w:rPr>
          <w:rFonts w:cs="Arial"/>
          <w:sz w:val="20"/>
          <w:szCs w:val="20"/>
        </w:rPr>
      </w:pPr>
    </w:p>
    <w:p w14:paraId="77A8AF60" w14:textId="0104F90A" w:rsidR="00565023" w:rsidRPr="00780C67" w:rsidRDefault="00FE1647" w:rsidP="00FE1647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/>
        </w:rPr>
      </w:pPr>
      <w:r w:rsidRPr="00FE1647">
        <w:rPr>
          <w:rFonts w:cs="Arial"/>
          <w:b w:val="0"/>
          <w:sz w:val="20"/>
          <w:szCs w:val="20"/>
          <w:lang w:val="sl-SI"/>
        </w:rPr>
        <w:t>(1</w:t>
      </w:r>
      <w:r>
        <w:rPr>
          <w:rFonts w:cs="Arial"/>
          <w:b w:val="0"/>
          <w:sz w:val="20"/>
          <w:szCs w:val="20"/>
          <w:lang w:val="sl-SI"/>
        </w:rPr>
        <w:t xml:space="preserve">) </w:t>
      </w:r>
      <w:r w:rsidR="00565023" w:rsidRPr="00780C67">
        <w:rPr>
          <w:rFonts w:cs="Arial"/>
          <w:b w:val="0"/>
          <w:sz w:val="20"/>
          <w:szCs w:val="20"/>
          <w:lang w:val="sl-SI"/>
        </w:rPr>
        <w:t>Program se ocenjuje po naslednjih merilih:</w:t>
      </w:r>
    </w:p>
    <w:p w14:paraId="1D5CE572" w14:textId="77777777" w:rsidR="00565023" w:rsidRPr="00780C67" w:rsidRDefault="00565023" w:rsidP="00565023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</w:tblGrid>
      <w:tr w:rsidR="006F501C" w:rsidRPr="00780C67" w14:paraId="708CCD4F" w14:textId="77777777" w:rsidTr="00532E51">
        <w:tc>
          <w:tcPr>
            <w:tcW w:w="2880" w:type="dxa"/>
            <w:shd w:val="clear" w:color="auto" w:fill="D9D9D9" w:themeFill="background1" w:themeFillShade="D9"/>
          </w:tcPr>
          <w:p w14:paraId="0FDB0BBA" w14:textId="77777777" w:rsidR="006F501C" w:rsidRPr="00FA5E7A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 w:rsidRPr="00FA5E7A">
              <w:rPr>
                <w:rFonts w:cs="Arial"/>
                <w:sz w:val="20"/>
                <w:szCs w:val="20"/>
                <w:lang w:eastAsia="en-US"/>
              </w:rPr>
              <w:t>Merilo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15D92B8" w14:textId="23FC5A9C" w:rsidR="006F501C" w:rsidRPr="00FA5E7A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 w:rsidRPr="00FA5E7A">
              <w:rPr>
                <w:rFonts w:cs="Arial"/>
                <w:sz w:val="20"/>
                <w:szCs w:val="20"/>
                <w:lang w:eastAsia="en-US"/>
              </w:rPr>
              <w:t>Teža (točke)</w:t>
            </w:r>
          </w:p>
        </w:tc>
      </w:tr>
      <w:tr w:rsidR="006F501C" w:rsidRPr="00780C67" w14:paraId="66DD36B2" w14:textId="77777777" w:rsidTr="00C3417C">
        <w:tc>
          <w:tcPr>
            <w:tcW w:w="2880" w:type="dxa"/>
            <w:shd w:val="clear" w:color="auto" w:fill="auto"/>
          </w:tcPr>
          <w:p w14:paraId="64AD47A8" w14:textId="77777777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 w:rsidRPr="00780C67">
              <w:rPr>
                <w:rFonts w:cs="Arial"/>
                <w:sz w:val="20"/>
                <w:szCs w:val="20"/>
                <w:lang w:eastAsia="en-US"/>
              </w:rPr>
              <w:t>Cilji programa</w:t>
            </w:r>
          </w:p>
        </w:tc>
        <w:tc>
          <w:tcPr>
            <w:tcW w:w="2880" w:type="dxa"/>
            <w:shd w:val="clear" w:color="auto" w:fill="auto"/>
          </w:tcPr>
          <w:p w14:paraId="66A2F0E3" w14:textId="77777777" w:rsidR="006F501C" w:rsidRPr="00780C67" w:rsidRDefault="006F501C">
            <w:pPr>
              <w:rPr>
                <w:rFonts w:cs="Arial"/>
                <w:sz w:val="20"/>
                <w:szCs w:val="20"/>
                <w:lang w:val="en-US" w:eastAsia="en-US"/>
              </w:rPr>
            </w:pPr>
            <w:r w:rsidRPr="00780C67">
              <w:rPr>
                <w:rFonts w:cs="Arial"/>
                <w:sz w:val="20"/>
                <w:szCs w:val="20"/>
                <w:lang w:val="en-US" w:eastAsia="en-US"/>
              </w:rPr>
              <w:t>20</w:t>
            </w:r>
          </w:p>
        </w:tc>
      </w:tr>
      <w:tr w:rsidR="006F501C" w:rsidRPr="00780C67" w14:paraId="3EE54DA9" w14:textId="77777777" w:rsidTr="00C3417C">
        <w:tc>
          <w:tcPr>
            <w:tcW w:w="2880" w:type="dxa"/>
            <w:shd w:val="clear" w:color="auto" w:fill="auto"/>
          </w:tcPr>
          <w:p w14:paraId="79F53EA8" w14:textId="76A75242" w:rsidR="006F501C" w:rsidRPr="00780C67" w:rsidDel="00991942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Reference organizacije</w:t>
            </w:r>
          </w:p>
        </w:tc>
        <w:tc>
          <w:tcPr>
            <w:tcW w:w="2880" w:type="dxa"/>
            <w:shd w:val="clear" w:color="auto" w:fill="auto"/>
          </w:tcPr>
          <w:p w14:paraId="5071A658" w14:textId="10BC1B72" w:rsidR="006F501C" w:rsidRPr="00780C67" w:rsidRDefault="006F501C">
            <w:pPr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20"/>
                <w:szCs w:val="20"/>
                <w:lang w:val="en-US" w:eastAsia="en-US"/>
              </w:rPr>
              <w:t>10</w:t>
            </w:r>
          </w:p>
        </w:tc>
      </w:tr>
      <w:tr w:rsidR="006F501C" w:rsidRPr="00780C67" w14:paraId="44A876F8" w14:textId="77777777" w:rsidTr="00C3417C">
        <w:tc>
          <w:tcPr>
            <w:tcW w:w="2880" w:type="dxa"/>
            <w:shd w:val="clear" w:color="auto" w:fill="auto"/>
          </w:tcPr>
          <w:p w14:paraId="4F8840E6" w14:textId="232CC8D9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Reference</w:t>
            </w:r>
            <w:r w:rsidRPr="00780C67">
              <w:rPr>
                <w:rFonts w:cs="Arial"/>
                <w:sz w:val="20"/>
                <w:szCs w:val="20"/>
                <w:lang w:eastAsia="en-US"/>
              </w:rPr>
              <w:t xml:space="preserve"> predavateljev</w:t>
            </w:r>
          </w:p>
        </w:tc>
        <w:tc>
          <w:tcPr>
            <w:tcW w:w="2880" w:type="dxa"/>
            <w:shd w:val="clear" w:color="auto" w:fill="auto"/>
          </w:tcPr>
          <w:p w14:paraId="392EA985" w14:textId="77777777" w:rsidR="006F501C" w:rsidRPr="00780C67" w:rsidRDefault="006F501C">
            <w:pPr>
              <w:rPr>
                <w:rFonts w:cs="Arial"/>
                <w:sz w:val="20"/>
                <w:szCs w:val="20"/>
                <w:lang w:val="en-US" w:eastAsia="en-US"/>
              </w:rPr>
            </w:pPr>
            <w:r w:rsidRPr="00780C67">
              <w:rPr>
                <w:rFonts w:cs="Arial"/>
                <w:sz w:val="20"/>
                <w:szCs w:val="20"/>
                <w:lang w:val="en-US" w:eastAsia="en-US"/>
              </w:rPr>
              <w:t>20</w:t>
            </w:r>
          </w:p>
        </w:tc>
      </w:tr>
      <w:tr w:rsidR="006F501C" w:rsidRPr="00780C67" w14:paraId="6D13FCD7" w14:textId="77777777" w:rsidTr="00C3417C">
        <w:tc>
          <w:tcPr>
            <w:tcW w:w="2880" w:type="dxa"/>
            <w:shd w:val="clear" w:color="auto" w:fill="auto"/>
          </w:tcPr>
          <w:p w14:paraId="0DE8DBDE" w14:textId="77777777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 w:rsidRPr="00780C67">
              <w:rPr>
                <w:rFonts w:cs="Arial"/>
                <w:sz w:val="20"/>
                <w:szCs w:val="20"/>
                <w:lang w:eastAsia="en-US"/>
              </w:rPr>
              <w:t>Metode usposabljanja</w:t>
            </w:r>
          </w:p>
        </w:tc>
        <w:tc>
          <w:tcPr>
            <w:tcW w:w="2880" w:type="dxa"/>
            <w:shd w:val="clear" w:color="auto" w:fill="auto"/>
          </w:tcPr>
          <w:p w14:paraId="394789F9" w14:textId="77777777" w:rsidR="006F501C" w:rsidRPr="00780C67" w:rsidRDefault="006F501C">
            <w:pPr>
              <w:rPr>
                <w:rFonts w:cs="Arial"/>
                <w:sz w:val="20"/>
                <w:szCs w:val="20"/>
                <w:lang w:val="en-US" w:eastAsia="en-US"/>
              </w:rPr>
            </w:pPr>
            <w:r w:rsidRPr="00780C67">
              <w:rPr>
                <w:rFonts w:cs="Arial"/>
                <w:sz w:val="20"/>
                <w:szCs w:val="20"/>
                <w:lang w:val="en-US" w:eastAsia="en-US"/>
              </w:rPr>
              <w:t>20</w:t>
            </w:r>
          </w:p>
        </w:tc>
      </w:tr>
      <w:tr w:rsidR="006F501C" w:rsidRPr="00780C67" w14:paraId="36DA9406" w14:textId="77777777" w:rsidTr="00C3417C">
        <w:tc>
          <w:tcPr>
            <w:tcW w:w="2880" w:type="dxa"/>
            <w:shd w:val="clear" w:color="auto" w:fill="auto"/>
          </w:tcPr>
          <w:p w14:paraId="32D7C6EE" w14:textId="188712C7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Metode p</w:t>
            </w:r>
            <w:r w:rsidRPr="00780C67">
              <w:rPr>
                <w:rFonts w:cs="Arial"/>
                <w:sz w:val="20"/>
                <w:szCs w:val="20"/>
                <w:lang w:eastAsia="en-US"/>
              </w:rPr>
              <w:t>reverjanj</w:t>
            </w:r>
            <w:r>
              <w:rPr>
                <w:rFonts w:cs="Arial"/>
                <w:sz w:val="20"/>
                <w:szCs w:val="20"/>
                <w:lang w:eastAsia="en-US"/>
              </w:rPr>
              <w:t>a</w:t>
            </w:r>
            <w:r w:rsidRPr="00780C67">
              <w:rPr>
                <w:rFonts w:cs="Arial"/>
                <w:sz w:val="20"/>
                <w:szCs w:val="20"/>
                <w:lang w:eastAsia="en-US"/>
              </w:rPr>
              <w:t xml:space="preserve"> znanja</w:t>
            </w:r>
          </w:p>
        </w:tc>
        <w:tc>
          <w:tcPr>
            <w:tcW w:w="2880" w:type="dxa"/>
            <w:shd w:val="clear" w:color="auto" w:fill="auto"/>
          </w:tcPr>
          <w:p w14:paraId="1AF777FF" w14:textId="10E811A5" w:rsidR="006F501C" w:rsidRPr="00780C67" w:rsidRDefault="006F501C">
            <w:pPr>
              <w:rPr>
                <w:rFonts w:cs="Arial"/>
                <w:sz w:val="20"/>
                <w:szCs w:val="20"/>
                <w:lang w:val="en-US" w:eastAsia="en-US"/>
              </w:rPr>
            </w:pPr>
            <w:r>
              <w:rPr>
                <w:rFonts w:cs="Arial"/>
                <w:sz w:val="20"/>
                <w:szCs w:val="20"/>
                <w:lang w:val="en-US" w:eastAsia="en-US"/>
              </w:rPr>
              <w:t>1</w:t>
            </w:r>
            <w:r w:rsidRPr="00780C67">
              <w:rPr>
                <w:rFonts w:cs="Arial"/>
                <w:sz w:val="20"/>
                <w:szCs w:val="20"/>
                <w:lang w:val="en-US" w:eastAsia="en-US"/>
              </w:rPr>
              <w:t>0</w:t>
            </w:r>
          </w:p>
        </w:tc>
      </w:tr>
      <w:tr w:rsidR="006F501C" w:rsidRPr="00780C67" w14:paraId="2308AD60" w14:textId="77777777" w:rsidTr="00C3417C">
        <w:tc>
          <w:tcPr>
            <w:tcW w:w="2880" w:type="dxa"/>
            <w:shd w:val="clear" w:color="auto" w:fill="auto"/>
          </w:tcPr>
          <w:p w14:paraId="7A6D6E83" w14:textId="5E7EF2BD" w:rsidR="006F501C" w:rsidRPr="00780C67" w:rsidRDefault="006F501C" w:rsidP="00BB2F8F">
            <w:pPr>
              <w:jc w:val="left"/>
              <w:rPr>
                <w:rFonts w:cs="Arial"/>
                <w:sz w:val="20"/>
                <w:szCs w:val="20"/>
                <w:lang w:eastAsia="en-US"/>
              </w:rPr>
            </w:pPr>
            <w:r w:rsidRPr="00780C67">
              <w:rPr>
                <w:rFonts w:cs="Arial"/>
                <w:sz w:val="20"/>
                <w:szCs w:val="20"/>
                <w:lang w:eastAsia="en-US"/>
              </w:rPr>
              <w:t xml:space="preserve">Prilagojenost vsebin 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udeležencem programa </w:t>
            </w:r>
            <w:r w:rsidRPr="00780C67">
              <w:rPr>
                <w:rFonts w:cs="Arial"/>
                <w:sz w:val="20"/>
                <w:szCs w:val="20"/>
                <w:lang w:eastAsia="en-US"/>
              </w:rPr>
              <w:t>in preverjanje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 </w:t>
            </w:r>
            <w:r w:rsidRPr="00780C67">
              <w:rPr>
                <w:rFonts w:cs="Arial"/>
                <w:sz w:val="20"/>
                <w:szCs w:val="20"/>
                <w:lang w:eastAsia="en-US"/>
              </w:rPr>
              <w:t>zadovoljstva</w:t>
            </w:r>
          </w:p>
        </w:tc>
        <w:tc>
          <w:tcPr>
            <w:tcW w:w="2880" w:type="dxa"/>
            <w:shd w:val="clear" w:color="auto" w:fill="auto"/>
          </w:tcPr>
          <w:p w14:paraId="53358A9B" w14:textId="77777777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 w:rsidRPr="00780C67">
              <w:rPr>
                <w:rFonts w:cs="Arial"/>
                <w:sz w:val="20"/>
                <w:szCs w:val="20"/>
                <w:lang w:eastAsia="en-US"/>
              </w:rPr>
              <w:t>20</w:t>
            </w:r>
          </w:p>
        </w:tc>
      </w:tr>
      <w:tr w:rsidR="006F501C" w:rsidRPr="00780C67" w14:paraId="7FF7109D" w14:textId="77777777" w:rsidTr="00532E51">
        <w:tc>
          <w:tcPr>
            <w:tcW w:w="2880" w:type="dxa"/>
            <w:shd w:val="clear" w:color="auto" w:fill="D9D9D9" w:themeFill="background1" w:themeFillShade="D9"/>
          </w:tcPr>
          <w:p w14:paraId="44A6633A" w14:textId="3B9258F6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Skupaj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E398C53" w14:textId="3EAFA833" w:rsidR="006F501C" w:rsidRPr="00780C67" w:rsidRDefault="006F501C">
            <w:pPr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100</w:t>
            </w:r>
          </w:p>
        </w:tc>
      </w:tr>
    </w:tbl>
    <w:p w14:paraId="1EF010C5" w14:textId="2EB54E64" w:rsidR="00242136" w:rsidRDefault="00956043" w:rsidP="00242136">
      <w:pPr>
        <w:pStyle w:val="len"/>
        <w:spacing w:befor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4A49B451" w14:textId="77777777" w:rsidR="00956043" w:rsidRDefault="00956043" w:rsidP="00242136">
      <w:pPr>
        <w:pStyle w:val="len"/>
        <w:spacing w:before="0"/>
        <w:rPr>
          <w:rFonts w:cs="Arial"/>
          <w:sz w:val="20"/>
          <w:szCs w:val="20"/>
        </w:rPr>
      </w:pPr>
    </w:p>
    <w:p w14:paraId="72CAB9DE" w14:textId="21C69E13" w:rsidR="00FE1647" w:rsidRDefault="00FE1647" w:rsidP="00FE1647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  <w:r w:rsidRPr="00FA5E7A">
        <w:rPr>
          <w:rFonts w:cs="Arial"/>
          <w:b w:val="0"/>
          <w:bCs/>
          <w:sz w:val="20"/>
          <w:szCs w:val="20"/>
        </w:rPr>
        <w:t xml:space="preserve">(2) </w:t>
      </w:r>
      <w:r>
        <w:rPr>
          <w:rFonts w:cs="Arial"/>
          <w:b w:val="0"/>
          <w:bCs/>
          <w:sz w:val="20"/>
          <w:szCs w:val="20"/>
        </w:rPr>
        <w:t>Podrobnejš</w:t>
      </w:r>
      <w:r w:rsidR="0037302D">
        <w:rPr>
          <w:rFonts w:cs="Arial"/>
          <w:b w:val="0"/>
          <w:bCs/>
          <w:sz w:val="20"/>
          <w:szCs w:val="20"/>
        </w:rPr>
        <w:t>i opis</w:t>
      </w:r>
      <w:r>
        <w:rPr>
          <w:rFonts w:cs="Arial"/>
          <w:b w:val="0"/>
          <w:bCs/>
          <w:sz w:val="20"/>
          <w:szCs w:val="20"/>
        </w:rPr>
        <w:t xml:space="preserve"> meril iz prejšnjega odstavka </w:t>
      </w:r>
      <w:r w:rsidR="0037302D">
        <w:rPr>
          <w:rFonts w:cs="Arial"/>
          <w:b w:val="0"/>
          <w:bCs/>
          <w:sz w:val="20"/>
          <w:szCs w:val="20"/>
        </w:rPr>
        <w:t>je</w:t>
      </w:r>
      <w:r>
        <w:rPr>
          <w:rFonts w:cs="Arial"/>
          <w:b w:val="0"/>
          <w:bCs/>
          <w:sz w:val="20"/>
          <w:szCs w:val="20"/>
        </w:rPr>
        <w:t xml:space="preserve"> določen v </w:t>
      </w:r>
      <w:r w:rsidRPr="00956043">
        <w:rPr>
          <w:rFonts w:cs="Arial"/>
          <w:b w:val="0"/>
          <w:bCs/>
          <w:sz w:val="20"/>
          <w:szCs w:val="20"/>
        </w:rPr>
        <w:t xml:space="preserve">Prilogi </w:t>
      </w:r>
      <w:r w:rsidR="00DB29A2" w:rsidRPr="00956043">
        <w:rPr>
          <w:rFonts w:cs="Arial"/>
          <w:b w:val="0"/>
          <w:bCs/>
          <w:sz w:val="20"/>
          <w:szCs w:val="20"/>
        </w:rPr>
        <w:t>2</w:t>
      </w:r>
      <w:r>
        <w:rPr>
          <w:rFonts w:cs="Arial"/>
          <w:b w:val="0"/>
          <w:bCs/>
          <w:sz w:val="20"/>
          <w:szCs w:val="20"/>
        </w:rPr>
        <w:t>, ki je sestavni del tega pravilnika.</w:t>
      </w:r>
    </w:p>
    <w:p w14:paraId="0E7B59B6" w14:textId="77777777" w:rsidR="00FE1647" w:rsidRDefault="00FE1647" w:rsidP="00FA5E7A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</w:p>
    <w:p w14:paraId="4B6477E9" w14:textId="77777777" w:rsidR="00925FFA" w:rsidRPr="00FA5E7A" w:rsidRDefault="00925FFA" w:rsidP="00FA5E7A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</w:p>
    <w:p w14:paraId="7AC027AF" w14:textId="77777777" w:rsidR="00242136" w:rsidRPr="00780C67" w:rsidRDefault="00242136" w:rsidP="00242136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6. člen</w:t>
      </w:r>
    </w:p>
    <w:p w14:paraId="38BF67C6" w14:textId="7C595E40" w:rsidR="00242136" w:rsidRPr="00780C67" w:rsidRDefault="00242136" w:rsidP="00242136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991942">
        <w:rPr>
          <w:rFonts w:cs="Arial"/>
          <w:sz w:val="20"/>
          <w:szCs w:val="20"/>
        </w:rPr>
        <w:t xml:space="preserve">postopek </w:t>
      </w:r>
      <w:r w:rsidRPr="00780C67">
        <w:rPr>
          <w:rFonts w:cs="Arial"/>
          <w:sz w:val="20"/>
          <w:szCs w:val="20"/>
          <w:lang w:val="sl-SI"/>
        </w:rPr>
        <w:t>potrjevanj</w:t>
      </w:r>
      <w:r w:rsidR="00991942">
        <w:rPr>
          <w:rFonts w:cs="Arial"/>
          <w:sz w:val="20"/>
          <w:szCs w:val="20"/>
          <w:lang w:val="sl-SI"/>
        </w:rPr>
        <w:t>a</w:t>
      </w:r>
      <w:r w:rsidRPr="00780C67">
        <w:rPr>
          <w:rFonts w:cs="Arial"/>
          <w:sz w:val="20"/>
          <w:szCs w:val="20"/>
          <w:lang w:val="sl-SI"/>
        </w:rPr>
        <w:t xml:space="preserve"> programa</w:t>
      </w:r>
      <w:r w:rsidRPr="00780C67">
        <w:rPr>
          <w:rFonts w:cs="Arial"/>
          <w:sz w:val="20"/>
          <w:szCs w:val="20"/>
        </w:rPr>
        <w:t>)</w:t>
      </w:r>
    </w:p>
    <w:p w14:paraId="21FCF2DE" w14:textId="77777777" w:rsidR="00242136" w:rsidRPr="00780C67" w:rsidRDefault="00242136" w:rsidP="00242136">
      <w:pPr>
        <w:pStyle w:val="len"/>
        <w:spacing w:before="0"/>
        <w:rPr>
          <w:rFonts w:cs="Arial"/>
          <w:sz w:val="20"/>
          <w:szCs w:val="20"/>
        </w:rPr>
      </w:pPr>
    </w:p>
    <w:p w14:paraId="7FFE039D" w14:textId="79EC171E" w:rsidR="00242136" w:rsidRPr="00780C67" w:rsidRDefault="00242136" w:rsidP="00242136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(1) Program se potrdi, če dosega </w:t>
      </w:r>
      <w:r w:rsidR="00991942">
        <w:rPr>
          <w:rFonts w:cs="Arial"/>
          <w:sz w:val="20"/>
          <w:szCs w:val="20"/>
        </w:rPr>
        <w:t xml:space="preserve">skupno </w:t>
      </w:r>
      <w:r w:rsidRPr="00780C67">
        <w:rPr>
          <w:rFonts w:cs="Arial"/>
          <w:sz w:val="20"/>
          <w:szCs w:val="20"/>
        </w:rPr>
        <w:t xml:space="preserve">vsaj 70 točk. </w:t>
      </w:r>
    </w:p>
    <w:p w14:paraId="4EDD9D7D" w14:textId="3AD55B3A" w:rsidR="00242136" w:rsidRDefault="00242136" w:rsidP="00242136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br/>
        <w:t xml:space="preserve">(2) </w:t>
      </w:r>
      <w:r w:rsidR="003E1B24">
        <w:rPr>
          <w:rFonts w:cs="Arial"/>
          <w:sz w:val="20"/>
          <w:szCs w:val="20"/>
        </w:rPr>
        <w:t xml:space="preserve">Če program po mnenju komisije </w:t>
      </w:r>
      <w:r w:rsidR="00F87737">
        <w:rPr>
          <w:rFonts w:cs="Arial"/>
          <w:sz w:val="20"/>
          <w:szCs w:val="20"/>
        </w:rPr>
        <w:t xml:space="preserve">dosega ali presega </w:t>
      </w:r>
      <w:r w:rsidR="006F501C">
        <w:rPr>
          <w:rFonts w:cs="Arial"/>
          <w:sz w:val="20"/>
          <w:szCs w:val="20"/>
        </w:rPr>
        <w:t>število točk</w:t>
      </w:r>
      <w:r w:rsidR="00F87737">
        <w:rPr>
          <w:rFonts w:cs="Arial"/>
          <w:sz w:val="20"/>
          <w:szCs w:val="20"/>
        </w:rPr>
        <w:t xml:space="preserve"> iz prejšnjega </w:t>
      </w:r>
      <w:r w:rsidR="006F501C">
        <w:rPr>
          <w:rFonts w:cs="Arial"/>
          <w:sz w:val="20"/>
          <w:szCs w:val="20"/>
        </w:rPr>
        <w:t>odstavka</w:t>
      </w:r>
      <w:r w:rsidR="003E1B24">
        <w:rPr>
          <w:rFonts w:cs="Arial"/>
          <w:sz w:val="20"/>
          <w:szCs w:val="20"/>
        </w:rPr>
        <w:t xml:space="preserve">, ministrstvo </w:t>
      </w:r>
      <w:r w:rsidR="00A85847">
        <w:rPr>
          <w:rFonts w:cs="Arial"/>
          <w:sz w:val="20"/>
          <w:szCs w:val="20"/>
        </w:rPr>
        <w:t xml:space="preserve">organizaciji </w:t>
      </w:r>
      <w:r w:rsidR="003E1B24">
        <w:rPr>
          <w:rFonts w:cs="Arial"/>
          <w:sz w:val="20"/>
          <w:szCs w:val="20"/>
        </w:rPr>
        <w:t>izda sklep o potrditvi programa</w:t>
      </w:r>
      <w:r w:rsidR="00A85847">
        <w:rPr>
          <w:rFonts w:cs="Arial"/>
          <w:sz w:val="20"/>
          <w:szCs w:val="20"/>
        </w:rPr>
        <w:t xml:space="preserve"> (v nadaljevanju: pooblaščena organizacija)</w:t>
      </w:r>
      <w:r w:rsidR="00536AC2">
        <w:rPr>
          <w:rFonts w:cs="Arial"/>
          <w:sz w:val="20"/>
          <w:szCs w:val="20"/>
        </w:rPr>
        <w:t xml:space="preserve"> in ga vroči</w:t>
      </w:r>
      <w:r w:rsidRPr="00780C67">
        <w:rPr>
          <w:rFonts w:cs="Arial"/>
          <w:sz w:val="20"/>
          <w:szCs w:val="20"/>
        </w:rPr>
        <w:t xml:space="preserve"> organizacij</w:t>
      </w:r>
      <w:r w:rsidR="00536AC2">
        <w:rPr>
          <w:rFonts w:cs="Arial"/>
          <w:sz w:val="20"/>
          <w:szCs w:val="20"/>
        </w:rPr>
        <w:t xml:space="preserve">i. </w:t>
      </w:r>
    </w:p>
    <w:p w14:paraId="26EF9D34" w14:textId="77777777" w:rsidR="003E1B24" w:rsidRDefault="003E1B24" w:rsidP="00242136">
      <w:pPr>
        <w:rPr>
          <w:rFonts w:cs="Arial"/>
          <w:sz w:val="20"/>
          <w:szCs w:val="20"/>
        </w:rPr>
      </w:pPr>
    </w:p>
    <w:p w14:paraId="516E90BB" w14:textId="3CB9EDC5" w:rsidR="003E1B24" w:rsidRPr="00780C67" w:rsidRDefault="003E1B24" w:rsidP="002421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(3) </w:t>
      </w:r>
      <w:r w:rsidR="00536AC2">
        <w:rPr>
          <w:rFonts w:cs="Arial"/>
          <w:sz w:val="20"/>
          <w:szCs w:val="20"/>
        </w:rPr>
        <w:t xml:space="preserve">Če program po mnenju komisije ne </w:t>
      </w:r>
      <w:r w:rsidR="00F87737">
        <w:rPr>
          <w:rFonts w:cs="Arial"/>
          <w:sz w:val="20"/>
          <w:szCs w:val="20"/>
        </w:rPr>
        <w:t xml:space="preserve">dosega </w:t>
      </w:r>
      <w:r w:rsidR="006F501C">
        <w:rPr>
          <w:rFonts w:cs="Arial"/>
          <w:sz w:val="20"/>
          <w:szCs w:val="20"/>
        </w:rPr>
        <w:t>števila točk</w:t>
      </w:r>
      <w:r w:rsidR="00F87737">
        <w:rPr>
          <w:rFonts w:cs="Arial"/>
          <w:sz w:val="20"/>
          <w:szCs w:val="20"/>
        </w:rPr>
        <w:t xml:space="preserve"> iz </w:t>
      </w:r>
      <w:r w:rsidR="006F501C">
        <w:rPr>
          <w:rFonts w:cs="Arial"/>
          <w:sz w:val="20"/>
          <w:szCs w:val="20"/>
        </w:rPr>
        <w:t>prvega odstavka tega člena</w:t>
      </w:r>
      <w:r w:rsidR="00536AC2">
        <w:rPr>
          <w:rFonts w:cs="Arial"/>
          <w:sz w:val="20"/>
          <w:szCs w:val="20"/>
        </w:rPr>
        <w:t xml:space="preserve">, ministrstvo </w:t>
      </w:r>
      <w:r w:rsidR="0090259E">
        <w:rPr>
          <w:rFonts w:cs="Arial"/>
          <w:sz w:val="20"/>
          <w:szCs w:val="20"/>
        </w:rPr>
        <w:t>organizaciji izda s</w:t>
      </w:r>
      <w:r w:rsidR="00DB29A2">
        <w:rPr>
          <w:rFonts w:cs="Arial"/>
          <w:sz w:val="20"/>
          <w:szCs w:val="20"/>
        </w:rPr>
        <w:t>k</w:t>
      </w:r>
      <w:r w:rsidR="0090259E">
        <w:rPr>
          <w:rFonts w:cs="Arial"/>
          <w:sz w:val="20"/>
          <w:szCs w:val="20"/>
        </w:rPr>
        <w:t>lep o zavrnitvi programa.</w:t>
      </w:r>
    </w:p>
    <w:p w14:paraId="0D10F004" w14:textId="76FA466C" w:rsidR="00242136" w:rsidRPr="00780C67" w:rsidRDefault="00242136" w:rsidP="00242136">
      <w:pPr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br/>
        <w:t>(</w:t>
      </w:r>
      <w:r w:rsidR="00506276">
        <w:rPr>
          <w:rFonts w:cs="Arial"/>
          <w:sz w:val="20"/>
          <w:szCs w:val="20"/>
        </w:rPr>
        <w:t>4</w:t>
      </w:r>
      <w:r w:rsidRPr="00780C67">
        <w:rPr>
          <w:rFonts w:cs="Arial"/>
          <w:sz w:val="20"/>
          <w:szCs w:val="20"/>
        </w:rPr>
        <w:t xml:space="preserve">) </w:t>
      </w:r>
      <w:r w:rsidR="00CB01A4">
        <w:rPr>
          <w:rFonts w:cs="Arial"/>
          <w:sz w:val="20"/>
          <w:szCs w:val="20"/>
        </w:rPr>
        <w:t xml:space="preserve">Seznam </w:t>
      </w:r>
      <w:r w:rsidR="00E24495">
        <w:rPr>
          <w:rFonts w:cs="Arial"/>
          <w:sz w:val="20"/>
          <w:szCs w:val="20"/>
        </w:rPr>
        <w:t>pooblaščenih organizacij</w:t>
      </w:r>
      <w:r w:rsidR="00CB01A4">
        <w:rPr>
          <w:rFonts w:cs="Arial"/>
          <w:sz w:val="20"/>
          <w:szCs w:val="20"/>
        </w:rPr>
        <w:t xml:space="preserve">  </w:t>
      </w:r>
      <w:r w:rsidRPr="00780C67">
        <w:rPr>
          <w:rFonts w:cs="Arial"/>
          <w:sz w:val="20"/>
          <w:szCs w:val="20"/>
        </w:rPr>
        <w:t xml:space="preserve">se objavi na </w:t>
      </w:r>
      <w:r w:rsidR="00F87737">
        <w:rPr>
          <w:rFonts w:cs="Arial"/>
          <w:sz w:val="20"/>
          <w:szCs w:val="20"/>
        </w:rPr>
        <w:t>osrednjem spletnem mestu organov državne uprave</w:t>
      </w:r>
      <w:r w:rsidRPr="00780C67">
        <w:rPr>
          <w:rFonts w:cs="Arial"/>
          <w:sz w:val="20"/>
          <w:szCs w:val="20"/>
        </w:rPr>
        <w:t>.</w:t>
      </w:r>
    </w:p>
    <w:p w14:paraId="0BA698C5" w14:textId="77777777" w:rsidR="00727067" w:rsidRDefault="00727067" w:rsidP="00242136">
      <w:pPr>
        <w:rPr>
          <w:rFonts w:cs="Arial"/>
          <w:sz w:val="20"/>
          <w:szCs w:val="20"/>
        </w:rPr>
      </w:pPr>
    </w:p>
    <w:p w14:paraId="3B50CD91" w14:textId="062684C0" w:rsidR="00242136" w:rsidRPr="00780C67" w:rsidRDefault="00727067" w:rsidP="002421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FE1647">
        <w:rPr>
          <w:rFonts w:cs="Arial"/>
          <w:sz w:val="20"/>
          <w:szCs w:val="20"/>
        </w:rPr>
        <w:t>5</w:t>
      </w:r>
      <w:r>
        <w:rPr>
          <w:rFonts w:cs="Arial"/>
          <w:sz w:val="20"/>
          <w:szCs w:val="20"/>
        </w:rPr>
        <w:t xml:space="preserve">) Če </w:t>
      </w:r>
      <w:r w:rsidR="00BB1F42">
        <w:rPr>
          <w:rFonts w:cs="Arial"/>
          <w:sz w:val="20"/>
          <w:szCs w:val="20"/>
        </w:rPr>
        <w:t xml:space="preserve">pooblaščena </w:t>
      </w:r>
      <w:r>
        <w:rPr>
          <w:rFonts w:cs="Arial"/>
          <w:sz w:val="20"/>
          <w:szCs w:val="20"/>
        </w:rPr>
        <w:t>organizacija tekom izvajanja programa spremeni</w:t>
      </w:r>
      <w:r w:rsidR="006F501C">
        <w:rPr>
          <w:rFonts w:cs="Arial"/>
          <w:sz w:val="20"/>
          <w:szCs w:val="20"/>
        </w:rPr>
        <w:t xml:space="preserve"> seznam </w:t>
      </w:r>
      <w:r w:rsidR="00502345">
        <w:rPr>
          <w:rFonts w:cs="Arial"/>
          <w:sz w:val="20"/>
          <w:szCs w:val="20"/>
        </w:rPr>
        <w:t>predavateljev</w:t>
      </w:r>
      <w:r w:rsidR="006F501C">
        <w:rPr>
          <w:rFonts w:cs="Arial"/>
          <w:sz w:val="20"/>
          <w:szCs w:val="20"/>
        </w:rPr>
        <w:t xml:space="preserve"> za več kot pet predavateljev,</w:t>
      </w:r>
      <w:r>
        <w:rPr>
          <w:rFonts w:cs="Arial"/>
          <w:sz w:val="20"/>
          <w:szCs w:val="20"/>
        </w:rPr>
        <w:t xml:space="preserve"> mora </w:t>
      </w:r>
      <w:r w:rsidR="0022129D">
        <w:rPr>
          <w:rFonts w:cs="Arial"/>
          <w:sz w:val="20"/>
          <w:szCs w:val="20"/>
        </w:rPr>
        <w:t xml:space="preserve">ministrstvu poslati </w:t>
      </w:r>
      <w:r>
        <w:rPr>
          <w:rFonts w:cs="Arial"/>
          <w:sz w:val="20"/>
          <w:szCs w:val="20"/>
        </w:rPr>
        <w:t>novo vlogo za potrditev programa.</w:t>
      </w:r>
    </w:p>
    <w:p w14:paraId="25EAFA56" w14:textId="77777777" w:rsidR="00565023" w:rsidRDefault="00565023" w:rsidP="00565023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1046409C" w14:textId="77777777" w:rsidR="00925FFA" w:rsidRPr="00780C67" w:rsidRDefault="00925FFA" w:rsidP="00565023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429273BC" w14:textId="77777777" w:rsidR="006A5B62" w:rsidRPr="00780C67" w:rsidRDefault="002C32FE" w:rsidP="00565023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7</w:t>
      </w:r>
      <w:r w:rsidR="006A5B62" w:rsidRPr="00780C67">
        <w:rPr>
          <w:rFonts w:cs="Arial"/>
          <w:sz w:val="20"/>
          <w:szCs w:val="20"/>
        </w:rPr>
        <w:t>. člen</w:t>
      </w:r>
    </w:p>
    <w:p w14:paraId="076EB982" w14:textId="77777777" w:rsidR="006A5B62" w:rsidRPr="00780C67" w:rsidRDefault="006A5B62" w:rsidP="00565023">
      <w:pPr>
        <w:pStyle w:val="len"/>
        <w:spacing w:befor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</w:rPr>
        <w:lastRenderedPageBreak/>
        <w:t>(</w:t>
      </w:r>
      <w:r w:rsidR="00565023" w:rsidRPr="00780C67">
        <w:rPr>
          <w:rFonts w:cs="Arial"/>
          <w:sz w:val="20"/>
          <w:szCs w:val="20"/>
          <w:lang w:val="sl-SI"/>
        </w:rPr>
        <w:t>obvezna vsebina programa)</w:t>
      </w:r>
    </w:p>
    <w:p w14:paraId="3DCF6B45" w14:textId="77777777" w:rsidR="00565023" w:rsidRPr="00780C67" w:rsidRDefault="00565023" w:rsidP="00565023">
      <w:pPr>
        <w:pStyle w:val="len"/>
        <w:spacing w:before="0"/>
        <w:rPr>
          <w:rFonts w:cs="Arial"/>
          <w:sz w:val="20"/>
          <w:szCs w:val="20"/>
        </w:rPr>
      </w:pPr>
    </w:p>
    <w:p w14:paraId="63598028" w14:textId="79122770" w:rsidR="00242136" w:rsidRPr="00780C67" w:rsidRDefault="00565023" w:rsidP="0090259E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(1) Program za direktorje in strokovne direktorje zajema naslednj</w:t>
      </w:r>
      <w:r w:rsidR="00242136" w:rsidRPr="00780C67">
        <w:rPr>
          <w:rFonts w:cs="Arial"/>
          <w:b w:val="0"/>
          <w:bCs/>
          <w:sz w:val="20"/>
          <w:szCs w:val="20"/>
        </w:rPr>
        <w:t>a</w:t>
      </w:r>
      <w:r w:rsidRPr="00780C67">
        <w:rPr>
          <w:rFonts w:cs="Arial"/>
          <w:b w:val="0"/>
          <w:bCs/>
          <w:sz w:val="20"/>
          <w:szCs w:val="20"/>
        </w:rPr>
        <w:t xml:space="preserve"> vsebinsk</w:t>
      </w:r>
      <w:r w:rsidR="00242136" w:rsidRPr="00780C67">
        <w:rPr>
          <w:rFonts w:cs="Arial"/>
          <w:b w:val="0"/>
          <w:bCs/>
          <w:sz w:val="20"/>
          <w:szCs w:val="20"/>
        </w:rPr>
        <w:t>a</w:t>
      </w:r>
      <w:r w:rsidRPr="00780C67">
        <w:rPr>
          <w:rFonts w:cs="Arial"/>
          <w:b w:val="0"/>
          <w:bCs/>
          <w:sz w:val="20"/>
          <w:szCs w:val="20"/>
        </w:rPr>
        <w:t xml:space="preserve"> področ</w:t>
      </w:r>
      <w:r w:rsidR="00242136" w:rsidRPr="00780C67">
        <w:rPr>
          <w:rFonts w:cs="Arial"/>
          <w:b w:val="0"/>
          <w:bCs/>
          <w:sz w:val="20"/>
          <w:szCs w:val="20"/>
        </w:rPr>
        <w:t>ja</w:t>
      </w:r>
      <w:r w:rsidRPr="00780C67">
        <w:rPr>
          <w:rFonts w:cs="Arial"/>
          <w:b w:val="0"/>
          <w:bCs/>
          <w:sz w:val="20"/>
          <w:szCs w:val="20"/>
        </w:rPr>
        <w:t>:</w:t>
      </w:r>
      <w:r w:rsidRPr="00780C67">
        <w:rPr>
          <w:rFonts w:cs="Arial"/>
          <w:b w:val="0"/>
          <w:bCs/>
          <w:sz w:val="20"/>
          <w:szCs w:val="20"/>
        </w:rPr>
        <w:br/>
      </w:r>
      <w:bookmarkStart w:id="2" w:name="_Hlk203568817"/>
      <w:r w:rsidRPr="00780C67">
        <w:rPr>
          <w:rFonts w:cs="Arial"/>
          <w:b w:val="0"/>
          <w:bCs/>
          <w:sz w:val="20"/>
          <w:szCs w:val="20"/>
        </w:rPr>
        <w:t xml:space="preserve">      1. </w:t>
      </w:r>
      <w:r w:rsidR="00E2240E" w:rsidRPr="00780C67">
        <w:rPr>
          <w:rFonts w:cs="Arial"/>
          <w:b w:val="0"/>
          <w:bCs/>
          <w:sz w:val="20"/>
          <w:szCs w:val="20"/>
        </w:rPr>
        <w:t xml:space="preserve">ureditev </w:t>
      </w:r>
      <w:r w:rsidR="00242136" w:rsidRPr="00780C67">
        <w:rPr>
          <w:rFonts w:cs="Arial"/>
          <w:b w:val="0"/>
          <w:bCs/>
          <w:sz w:val="20"/>
          <w:szCs w:val="20"/>
        </w:rPr>
        <w:t>sistem</w:t>
      </w:r>
      <w:r w:rsidR="00E2240E" w:rsidRPr="00780C67">
        <w:rPr>
          <w:rFonts w:cs="Arial"/>
          <w:b w:val="0"/>
          <w:bCs/>
          <w:sz w:val="20"/>
          <w:szCs w:val="20"/>
        </w:rPr>
        <w:t>a</w:t>
      </w:r>
      <w:r w:rsidR="00242136" w:rsidRPr="00780C67">
        <w:rPr>
          <w:rFonts w:cs="Arial"/>
          <w:b w:val="0"/>
          <w:bCs/>
          <w:sz w:val="20"/>
          <w:szCs w:val="20"/>
        </w:rPr>
        <w:t xml:space="preserve"> zdravstvenega varstva in zdravstvenega zavarovanja</w:t>
      </w:r>
      <w:r w:rsidR="0095604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šestih </w:t>
      </w:r>
      <w:r w:rsidR="00956043">
        <w:rPr>
          <w:rFonts w:cs="Arial"/>
          <w:b w:val="0"/>
          <w:bCs/>
          <w:sz w:val="20"/>
          <w:szCs w:val="20"/>
        </w:rPr>
        <w:t>pedagoških ur</w:t>
      </w:r>
      <w:r w:rsidR="00242136" w:rsidRPr="00780C67">
        <w:rPr>
          <w:rFonts w:cs="Arial"/>
          <w:b w:val="0"/>
          <w:bCs/>
          <w:sz w:val="20"/>
          <w:szCs w:val="20"/>
        </w:rPr>
        <w:t xml:space="preserve">, </w:t>
      </w:r>
    </w:p>
    <w:p w14:paraId="7B967298" w14:textId="487FF71D" w:rsidR="00565023" w:rsidRPr="00780C67" w:rsidRDefault="00242136" w:rsidP="00242136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2. izvajanje zdravstvene dejavnosti</w:t>
      </w:r>
      <w:r w:rsidR="0095604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petih </w:t>
      </w:r>
      <w:r w:rsidR="00956043">
        <w:rPr>
          <w:rFonts w:cs="Arial"/>
          <w:b w:val="0"/>
          <w:bCs/>
          <w:sz w:val="20"/>
          <w:szCs w:val="20"/>
        </w:rPr>
        <w:t>pedagoških ur</w:t>
      </w:r>
      <w:r w:rsidRPr="00780C67">
        <w:rPr>
          <w:rFonts w:cs="Arial"/>
          <w:b w:val="0"/>
          <w:bCs/>
          <w:sz w:val="20"/>
          <w:szCs w:val="20"/>
        </w:rPr>
        <w:t>,</w:t>
      </w:r>
    </w:p>
    <w:p w14:paraId="55B718EB" w14:textId="56816BB4" w:rsidR="00242136" w:rsidRPr="00780C67" w:rsidRDefault="004231A8" w:rsidP="00242136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3</w:t>
      </w:r>
      <w:r w:rsidR="00242136" w:rsidRPr="00780C67">
        <w:rPr>
          <w:rFonts w:cs="Arial"/>
          <w:b w:val="0"/>
          <w:bCs/>
          <w:sz w:val="20"/>
          <w:szCs w:val="20"/>
        </w:rPr>
        <w:t>. vodenje, upravljanje</w:t>
      </w:r>
      <w:r w:rsidR="00E2240E" w:rsidRPr="00780C67">
        <w:rPr>
          <w:rFonts w:cs="Arial"/>
          <w:b w:val="0"/>
          <w:bCs/>
          <w:sz w:val="20"/>
          <w:szCs w:val="20"/>
        </w:rPr>
        <w:t>, nadzor</w:t>
      </w:r>
      <w:r w:rsidR="00242136" w:rsidRPr="00780C67">
        <w:rPr>
          <w:rFonts w:cs="Arial"/>
          <w:b w:val="0"/>
          <w:bCs/>
          <w:sz w:val="20"/>
          <w:szCs w:val="20"/>
        </w:rPr>
        <w:t xml:space="preserve"> in organizacija javnih zdravstvenih zavodov</w:t>
      </w:r>
      <w:r w:rsidR="0095604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osmih </w:t>
      </w:r>
      <w:r w:rsidR="00956043">
        <w:rPr>
          <w:rFonts w:cs="Arial"/>
          <w:b w:val="0"/>
          <w:bCs/>
          <w:sz w:val="20"/>
          <w:szCs w:val="20"/>
        </w:rPr>
        <w:t>pedagoških ur</w:t>
      </w:r>
      <w:r w:rsidR="00242136" w:rsidRPr="00780C67">
        <w:rPr>
          <w:rFonts w:cs="Arial"/>
          <w:b w:val="0"/>
          <w:bCs/>
          <w:sz w:val="20"/>
          <w:szCs w:val="20"/>
        </w:rPr>
        <w:t>,</w:t>
      </w:r>
    </w:p>
    <w:p w14:paraId="6C43D832" w14:textId="7B6E6A2E" w:rsidR="004231A8" w:rsidRPr="00780C67" w:rsidRDefault="004231A8" w:rsidP="00242136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4. finančno poslovanje in ekonomika v zdravstvu</w:t>
      </w:r>
      <w:r w:rsidR="0095604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osmih </w:t>
      </w:r>
      <w:r w:rsidR="00956043">
        <w:rPr>
          <w:rFonts w:cs="Arial"/>
          <w:b w:val="0"/>
          <w:bCs/>
          <w:sz w:val="20"/>
          <w:szCs w:val="20"/>
        </w:rPr>
        <w:t>pedagoških ur</w:t>
      </w:r>
      <w:r w:rsidR="00D743E8">
        <w:rPr>
          <w:rFonts w:cs="Arial"/>
          <w:b w:val="0"/>
          <w:bCs/>
          <w:sz w:val="20"/>
          <w:szCs w:val="20"/>
        </w:rPr>
        <w:t>,</w:t>
      </w:r>
    </w:p>
    <w:bookmarkEnd w:id="2"/>
    <w:p w14:paraId="01C9D46E" w14:textId="4C76A56A" w:rsidR="00E2240E" w:rsidRPr="00780C67" w:rsidRDefault="004231A8" w:rsidP="004231A8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5</w:t>
      </w:r>
      <w:r w:rsidR="00E2240E" w:rsidRPr="00780C67">
        <w:rPr>
          <w:rFonts w:cs="Arial"/>
          <w:b w:val="0"/>
          <w:bCs/>
          <w:sz w:val="20"/>
          <w:szCs w:val="20"/>
        </w:rPr>
        <w:t>. upravljanje človeških virov v javnih zdravstvenih zavodih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petih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E2240E" w:rsidRPr="00780C67">
        <w:rPr>
          <w:rFonts w:cs="Arial"/>
          <w:b w:val="0"/>
          <w:bCs/>
          <w:sz w:val="20"/>
          <w:szCs w:val="20"/>
        </w:rPr>
        <w:t>,</w:t>
      </w:r>
    </w:p>
    <w:p w14:paraId="36E7208E" w14:textId="7EB4A58D" w:rsidR="00565023" w:rsidRPr="00780C67" w:rsidRDefault="004231A8" w:rsidP="00565023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6</w:t>
      </w:r>
      <w:r w:rsidR="00565023" w:rsidRPr="00780C67">
        <w:rPr>
          <w:rFonts w:cs="Arial"/>
          <w:b w:val="0"/>
          <w:bCs/>
          <w:sz w:val="20"/>
          <w:szCs w:val="20"/>
        </w:rPr>
        <w:t>. kakovost v zdravstvu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petih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565023" w:rsidRPr="00780C67">
        <w:rPr>
          <w:rFonts w:cs="Arial"/>
          <w:b w:val="0"/>
          <w:bCs/>
          <w:sz w:val="20"/>
          <w:szCs w:val="20"/>
        </w:rPr>
        <w:t>,</w:t>
      </w:r>
    </w:p>
    <w:p w14:paraId="5BD8C1F3" w14:textId="7B775845" w:rsidR="00E2240E" w:rsidRDefault="004231A8" w:rsidP="00565023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7</w:t>
      </w:r>
      <w:r w:rsidR="00E2240E" w:rsidRPr="00780C67">
        <w:rPr>
          <w:rFonts w:cs="Arial"/>
          <w:b w:val="0"/>
          <w:bCs/>
          <w:sz w:val="20"/>
          <w:szCs w:val="20"/>
        </w:rPr>
        <w:t>. komuni</w:t>
      </w:r>
      <w:r w:rsidR="00B552ED">
        <w:rPr>
          <w:rFonts w:cs="Arial"/>
          <w:b w:val="0"/>
          <w:bCs/>
          <w:sz w:val="20"/>
          <w:szCs w:val="20"/>
        </w:rPr>
        <w:t>ciranje</w:t>
      </w:r>
      <w:r w:rsidR="00ED366B">
        <w:rPr>
          <w:rFonts w:cs="Arial"/>
          <w:b w:val="0"/>
          <w:bCs/>
          <w:sz w:val="20"/>
          <w:szCs w:val="20"/>
        </w:rPr>
        <w:t xml:space="preserve"> s poudarkom na kriznem komuniciranju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šestih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001ACE" w:rsidRPr="00780C67">
        <w:rPr>
          <w:rFonts w:cs="Arial"/>
          <w:b w:val="0"/>
          <w:bCs/>
          <w:sz w:val="20"/>
          <w:szCs w:val="20"/>
        </w:rPr>
        <w:t>,</w:t>
      </w:r>
    </w:p>
    <w:p w14:paraId="25957A5E" w14:textId="76D7FE34" w:rsidR="00536AC2" w:rsidRPr="00780C67" w:rsidRDefault="00536AC2" w:rsidP="00565023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8. osebna integriteta in poslovna etičnost</w:t>
      </w:r>
      <w:r w:rsidR="00CE2883">
        <w:rPr>
          <w:rFonts w:cs="Arial"/>
          <w:b w:val="0"/>
          <w:bCs/>
          <w:sz w:val="20"/>
          <w:szCs w:val="20"/>
        </w:rPr>
        <w:t xml:space="preserve"> v trajanju dveh pedagoških ur</w:t>
      </w:r>
      <w:r>
        <w:rPr>
          <w:rFonts w:cs="Arial"/>
          <w:b w:val="0"/>
          <w:bCs/>
          <w:sz w:val="20"/>
          <w:szCs w:val="20"/>
        </w:rPr>
        <w:t>,</w:t>
      </w:r>
    </w:p>
    <w:p w14:paraId="728441FC" w14:textId="2C825112" w:rsidR="00565023" w:rsidRPr="00780C67" w:rsidRDefault="00506276" w:rsidP="00565023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9</w:t>
      </w:r>
      <w:r w:rsidR="00565023" w:rsidRPr="00780C67">
        <w:rPr>
          <w:rFonts w:cs="Arial"/>
          <w:b w:val="0"/>
          <w:bCs/>
          <w:sz w:val="20"/>
          <w:szCs w:val="20"/>
        </w:rPr>
        <w:t>. informatika in digitalizacija</w:t>
      </w:r>
      <w:r w:rsidR="005C5D41" w:rsidRPr="00780C67">
        <w:rPr>
          <w:rFonts w:cs="Arial"/>
          <w:b w:val="0"/>
          <w:bCs/>
          <w:sz w:val="20"/>
          <w:szCs w:val="20"/>
        </w:rPr>
        <w:t xml:space="preserve"> zdravstva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treh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565023" w:rsidRPr="00780C67">
        <w:rPr>
          <w:rFonts w:cs="Arial"/>
          <w:b w:val="0"/>
          <w:bCs/>
          <w:sz w:val="20"/>
          <w:szCs w:val="20"/>
        </w:rPr>
        <w:t>,</w:t>
      </w:r>
    </w:p>
    <w:p w14:paraId="56E45895" w14:textId="1E6CD8B6" w:rsidR="00565023" w:rsidRPr="00780C67" w:rsidRDefault="00506276" w:rsidP="00565023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10</w:t>
      </w:r>
      <w:r w:rsidR="00565023" w:rsidRPr="00780C67">
        <w:rPr>
          <w:rFonts w:cs="Arial"/>
          <w:b w:val="0"/>
          <w:bCs/>
          <w:sz w:val="20"/>
          <w:szCs w:val="20"/>
        </w:rPr>
        <w:t>. strateško načrtovanje in upravljanje sprememb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204DFF">
        <w:rPr>
          <w:rFonts w:cs="Arial"/>
          <w:b w:val="0"/>
          <w:bCs/>
          <w:sz w:val="20"/>
          <w:szCs w:val="20"/>
        </w:rPr>
        <w:t xml:space="preserve">dvanajstih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565023" w:rsidRPr="00780C67">
        <w:rPr>
          <w:rFonts w:cs="Arial"/>
          <w:b w:val="0"/>
          <w:bCs/>
          <w:sz w:val="20"/>
          <w:szCs w:val="20"/>
        </w:rPr>
        <w:t>.</w:t>
      </w:r>
    </w:p>
    <w:p w14:paraId="112725AC" w14:textId="77777777" w:rsidR="00565023" w:rsidRPr="00780C67" w:rsidRDefault="00565023" w:rsidP="00565023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</w:p>
    <w:p w14:paraId="25DCED49" w14:textId="77777777" w:rsidR="00565023" w:rsidRPr="00780C67" w:rsidRDefault="00565023" w:rsidP="00565023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>(2) Program za člane sveta zavoda zajema naslednja vsebinska področja:</w:t>
      </w:r>
    </w:p>
    <w:p w14:paraId="1FD178A3" w14:textId="0100ACEA" w:rsidR="00E2240E" w:rsidRPr="00780C67" w:rsidRDefault="00E2240E" w:rsidP="00E2240E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  <w:r w:rsidRPr="00780C67">
        <w:rPr>
          <w:rFonts w:cs="Arial"/>
          <w:b w:val="0"/>
          <w:bCs/>
          <w:sz w:val="20"/>
          <w:szCs w:val="20"/>
        </w:rPr>
        <w:t xml:space="preserve">      1. ureditev sistema zdravstvenega varstva in zdravstvenega zavarovanja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123D28">
        <w:rPr>
          <w:rFonts w:cs="Arial"/>
          <w:b w:val="0"/>
          <w:bCs/>
          <w:sz w:val="20"/>
          <w:szCs w:val="20"/>
        </w:rPr>
        <w:t xml:space="preserve">dveh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Pr="00780C67">
        <w:rPr>
          <w:rFonts w:cs="Arial"/>
          <w:b w:val="0"/>
          <w:bCs/>
          <w:sz w:val="20"/>
          <w:szCs w:val="20"/>
        </w:rPr>
        <w:t xml:space="preserve">, </w:t>
      </w:r>
    </w:p>
    <w:p w14:paraId="23732FFA" w14:textId="24A0E472" w:rsidR="00E2240E" w:rsidRPr="00780C67" w:rsidRDefault="00123D28" w:rsidP="00E2240E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2</w:t>
      </w:r>
      <w:r w:rsidR="00E2240E" w:rsidRPr="00780C67">
        <w:rPr>
          <w:rFonts w:cs="Arial"/>
          <w:b w:val="0"/>
          <w:bCs/>
          <w:sz w:val="20"/>
          <w:szCs w:val="20"/>
        </w:rPr>
        <w:t>. vodenje, upravljanje, nadzor in organizacija javnih zdravstvenih zavodov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>
        <w:rPr>
          <w:rFonts w:cs="Arial"/>
          <w:b w:val="0"/>
          <w:bCs/>
          <w:sz w:val="20"/>
          <w:szCs w:val="20"/>
        </w:rPr>
        <w:t xml:space="preserve">dveh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E2240E" w:rsidRPr="00780C67">
        <w:rPr>
          <w:rFonts w:cs="Arial"/>
          <w:b w:val="0"/>
          <w:bCs/>
          <w:sz w:val="20"/>
          <w:szCs w:val="20"/>
        </w:rPr>
        <w:t>,</w:t>
      </w:r>
      <w:r>
        <w:rPr>
          <w:rFonts w:cs="Arial"/>
          <w:b w:val="0"/>
          <w:bCs/>
          <w:sz w:val="20"/>
          <w:szCs w:val="20"/>
        </w:rPr>
        <w:t xml:space="preserve"> </w:t>
      </w:r>
    </w:p>
    <w:p w14:paraId="15043CD9" w14:textId="486B9B76" w:rsidR="006F52C6" w:rsidRPr="00780C67" w:rsidRDefault="00123D28" w:rsidP="00E2240E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3</w:t>
      </w:r>
      <w:r w:rsidR="006F52C6" w:rsidRPr="00780C67">
        <w:rPr>
          <w:rFonts w:cs="Arial"/>
          <w:b w:val="0"/>
          <w:bCs/>
          <w:sz w:val="20"/>
          <w:szCs w:val="20"/>
        </w:rPr>
        <w:t>. finančno poslovanje in ekonomika v zdravstvu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>
        <w:rPr>
          <w:rFonts w:cs="Arial"/>
          <w:b w:val="0"/>
          <w:bCs/>
          <w:sz w:val="20"/>
          <w:szCs w:val="20"/>
        </w:rPr>
        <w:t xml:space="preserve">dveh </w:t>
      </w:r>
      <w:r w:rsidR="00CE2883">
        <w:rPr>
          <w:rFonts w:cs="Arial"/>
          <w:b w:val="0"/>
          <w:bCs/>
          <w:sz w:val="20"/>
          <w:szCs w:val="20"/>
        </w:rPr>
        <w:t>pedagoških ur</w:t>
      </w:r>
      <w:r w:rsidR="006F52C6" w:rsidRPr="00780C67">
        <w:rPr>
          <w:rFonts w:cs="Arial"/>
          <w:b w:val="0"/>
          <w:bCs/>
          <w:sz w:val="20"/>
          <w:szCs w:val="20"/>
        </w:rPr>
        <w:t>,</w:t>
      </w:r>
      <w:r>
        <w:rPr>
          <w:rFonts w:cs="Arial"/>
          <w:b w:val="0"/>
          <w:bCs/>
          <w:sz w:val="20"/>
          <w:szCs w:val="20"/>
        </w:rPr>
        <w:t xml:space="preserve"> </w:t>
      </w:r>
    </w:p>
    <w:p w14:paraId="5E9F1F0E" w14:textId="0F4097C3" w:rsidR="0016020F" w:rsidRDefault="00123D28" w:rsidP="00AC567F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4</w:t>
      </w:r>
      <w:r w:rsidR="00E2240E" w:rsidRPr="00780C67">
        <w:rPr>
          <w:rFonts w:cs="Arial"/>
          <w:b w:val="0"/>
          <w:bCs/>
          <w:sz w:val="20"/>
          <w:szCs w:val="20"/>
        </w:rPr>
        <w:t>. kakovost v zdravstvu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>
        <w:rPr>
          <w:rFonts w:cs="Arial"/>
          <w:b w:val="0"/>
          <w:bCs/>
          <w:sz w:val="20"/>
          <w:szCs w:val="20"/>
        </w:rPr>
        <w:t xml:space="preserve">ene </w:t>
      </w:r>
      <w:r w:rsidR="00CE2883">
        <w:rPr>
          <w:rFonts w:cs="Arial"/>
          <w:b w:val="0"/>
          <w:bCs/>
          <w:sz w:val="20"/>
          <w:szCs w:val="20"/>
        </w:rPr>
        <w:t>pedagošk</w:t>
      </w:r>
      <w:r>
        <w:rPr>
          <w:rFonts w:cs="Arial"/>
          <w:b w:val="0"/>
          <w:bCs/>
          <w:sz w:val="20"/>
          <w:szCs w:val="20"/>
        </w:rPr>
        <w:t>e</w:t>
      </w:r>
      <w:r w:rsidR="00CE2883">
        <w:rPr>
          <w:rFonts w:cs="Arial"/>
          <w:b w:val="0"/>
          <w:bCs/>
          <w:sz w:val="20"/>
          <w:szCs w:val="20"/>
        </w:rPr>
        <w:t xml:space="preserve"> ur</w:t>
      </w:r>
      <w:r>
        <w:rPr>
          <w:rFonts w:cs="Arial"/>
          <w:b w:val="0"/>
          <w:bCs/>
          <w:sz w:val="20"/>
          <w:szCs w:val="20"/>
        </w:rPr>
        <w:t>e</w:t>
      </w:r>
      <w:r w:rsidR="00001ACE" w:rsidRPr="00780C67">
        <w:rPr>
          <w:rFonts w:cs="Arial"/>
          <w:b w:val="0"/>
          <w:bCs/>
          <w:sz w:val="20"/>
          <w:szCs w:val="20"/>
        </w:rPr>
        <w:t>,</w:t>
      </w:r>
      <w:r>
        <w:rPr>
          <w:rFonts w:cs="Arial"/>
          <w:b w:val="0"/>
          <w:bCs/>
          <w:sz w:val="20"/>
          <w:szCs w:val="20"/>
        </w:rPr>
        <w:t xml:space="preserve"> </w:t>
      </w:r>
    </w:p>
    <w:p w14:paraId="19774E34" w14:textId="61600708" w:rsidR="00B552ED" w:rsidRDefault="00123D28" w:rsidP="00AC567F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5</w:t>
      </w:r>
      <w:r w:rsidR="00B552ED">
        <w:rPr>
          <w:rFonts w:cs="Arial"/>
          <w:b w:val="0"/>
          <w:bCs/>
          <w:sz w:val="20"/>
          <w:szCs w:val="20"/>
        </w:rPr>
        <w:t>. osebna integriteta in poslovna etičnost</w:t>
      </w:r>
      <w:r w:rsidR="00CE2883">
        <w:rPr>
          <w:rFonts w:cs="Arial"/>
          <w:b w:val="0"/>
          <w:bCs/>
          <w:sz w:val="20"/>
          <w:szCs w:val="20"/>
        </w:rPr>
        <w:t xml:space="preserve"> v trajanju </w:t>
      </w:r>
      <w:r w:rsidR="000767AD">
        <w:rPr>
          <w:rFonts w:cs="Arial"/>
          <w:b w:val="0"/>
          <w:bCs/>
          <w:sz w:val="20"/>
          <w:szCs w:val="20"/>
        </w:rPr>
        <w:t xml:space="preserve">ene </w:t>
      </w:r>
      <w:r w:rsidR="00CE2883">
        <w:rPr>
          <w:rFonts w:cs="Arial"/>
          <w:b w:val="0"/>
          <w:bCs/>
          <w:sz w:val="20"/>
          <w:szCs w:val="20"/>
        </w:rPr>
        <w:t>pedagošk</w:t>
      </w:r>
      <w:r w:rsidR="000767AD">
        <w:rPr>
          <w:rFonts w:cs="Arial"/>
          <w:b w:val="0"/>
          <w:bCs/>
          <w:sz w:val="20"/>
          <w:szCs w:val="20"/>
        </w:rPr>
        <w:t>e</w:t>
      </w:r>
      <w:r w:rsidR="00CE2883">
        <w:rPr>
          <w:rFonts w:cs="Arial"/>
          <w:b w:val="0"/>
          <w:bCs/>
          <w:sz w:val="20"/>
          <w:szCs w:val="20"/>
        </w:rPr>
        <w:t xml:space="preserve"> ur</w:t>
      </w:r>
      <w:r w:rsidR="000767AD">
        <w:rPr>
          <w:rFonts w:cs="Arial"/>
          <w:b w:val="0"/>
          <w:bCs/>
          <w:sz w:val="20"/>
          <w:szCs w:val="20"/>
        </w:rPr>
        <w:t>e</w:t>
      </w:r>
      <w:r w:rsidR="00B552ED">
        <w:rPr>
          <w:rFonts w:cs="Arial"/>
          <w:b w:val="0"/>
          <w:bCs/>
          <w:sz w:val="20"/>
          <w:szCs w:val="20"/>
        </w:rPr>
        <w:t>,</w:t>
      </w:r>
      <w:r>
        <w:rPr>
          <w:rFonts w:cs="Arial"/>
          <w:b w:val="0"/>
          <w:bCs/>
          <w:sz w:val="20"/>
          <w:szCs w:val="20"/>
        </w:rPr>
        <w:t xml:space="preserve"> </w:t>
      </w:r>
    </w:p>
    <w:p w14:paraId="42C4E944" w14:textId="3BFA9C04" w:rsidR="000767AD" w:rsidRPr="00780C67" w:rsidRDefault="000767AD" w:rsidP="000767AD">
      <w:pPr>
        <w:pStyle w:val="len"/>
        <w:spacing w:before="0"/>
        <w:ind w:left="357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 xml:space="preserve">6. </w:t>
      </w:r>
      <w:r w:rsidRPr="00780C67">
        <w:rPr>
          <w:rFonts w:cs="Arial"/>
          <w:b w:val="0"/>
          <w:bCs/>
          <w:sz w:val="20"/>
          <w:szCs w:val="20"/>
        </w:rPr>
        <w:t>informatika in digitalizacija zdravstva</w:t>
      </w:r>
      <w:r>
        <w:rPr>
          <w:rFonts w:cs="Arial"/>
          <w:b w:val="0"/>
          <w:bCs/>
          <w:sz w:val="20"/>
          <w:szCs w:val="20"/>
        </w:rPr>
        <w:t xml:space="preserve"> v trajanju ene pedagoške ure</w:t>
      </w:r>
      <w:r w:rsidRPr="00780C67">
        <w:rPr>
          <w:rFonts w:cs="Arial"/>
          <w:b w:val="0"/>
          <w:bCs/>
          <w:sz w:val="20"/>
          <w:szCs w:val="20"/>
        </w:rPr>
        <w:t>,</w:t>
      </w:r>
    </w:p>
    <w:p w14:paraId="3D3FCA89" w14:textId="4E46442F" w:rsidR="0076696D" w:rsidRPr="00780C67" w:rsidRDefault="00B552ED" w:rsidP="00956043">
      <w:pPr>
        <w:pStyle w:val="len"/>
        <w:spacing w:before="0"/>
        <w:ind w:left="73" w:firstLine="284"/>
        <w:jc w:val="both"/>
        <w:rPr>
          <w:rFonts w:cs="Arial"/>
          <w:b w:val="0"/>
          <w:bCs/>
          <w:sz w:val="20"/>
          <w:szCs w:val="20"/>
        </w:rPr>
      </w:pPr>
      <w:r>
        <w:rPr>
          <w:rFonts w:cs="Arial"/>
          <w:b w:val="0"/>
          <w:bCs/>
          <w:sz w:val="20"/>
          <w:szCs w:val="20"/>
        </w:rPr>
        <w:t>7</w:t>
      </w:r>
      <w:r w:rsidR="00001ACE" w:rsidRPr="00780C67">
        <w:rPr>
          <w:rFonts w:cs="Arial"/>
          <w:b w:val="0"/>
          <w:bCs/>
          <w:sz w:val="20"/>
          <w:szCs w:val="20"/>
        </w:rPr>
        <w:t>. komuni</w:t>
      </w:r>
      <w:r w:rsidR="006F52C6" w:rsidRPr="00780C67">
        <w:rPr>
          <w:rFonts w:cs="Arial"/>
          <w:b w:val="0"/>
          <w:bCs/>
          <w:sz w:val="20"/>
          <w:szCs w:val="20"/>
        </w:rPr>
        <w:t>ciranje</w:t>
      </w:r>
      <w:r w:rsidR="00ED366B">
        <w:rPr>
          <w:rFonts w:cs="Arial"/>
          <w:b w:val="0"/>
          <w:bCs/>
          <w:sz w:val="20"/>
          <w:szCs w:val="20"/>
        </w:rPr>
        <w:t xml:space="preserve"> s poudarkom na kriznem komuniciranju</w:t>
      </w:r>
      <w:r w:rsidR="00CE2883">
        <w:rPr>
          <w:rFonts w:cs="Arial"/>
          <w:b w:val="0"/>
          <w:bCs/>
          <w:sz w:val="20"/>
          <w:szCs w:val="20"/>
        </w:rPr>
        <w:t xml:space="preserve"> v trajanju ene pedagoške ure</w:t>
      </w:r>
      <w:r w:rsidR="00001ACE" w:rsidRPr="00780C67">
        <w:rPr>
          <w:rFonts w:cs="Arial"/>
          <w:b w:val="0"/>
          <w:bCs/>
          <w:sz w:val="20"/>
          <w:szCs w:val="20"/>
        </w:rPr>
        <w:t>.</w:t>
      </w:r>
    </w:p>
    <w:p w14:paraId="310A43BE" w14:textId="77777777" w:rsidR="00565023" w:rsidRDefault="00565023" w:rsidP="00C56813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</w:p>
    <w:p w14:paraId="68384BB5" w14:textId="77777777" w:rsidR="00925FFA" w:rsidRPr="00780C67" w:rsidRDefault="00925FFA" w:rsidP="00C56813">
      <w:pPr>
        <w:pStyle w:val="len"/>
        <w:spacing w:before="0"/>
        <w:jc w:val="both"/>
        <w:rPr>
          <w:rFonts w:cs="Arial"/>
          <w:b w:val="0"/>
          <w:bCs/>
          <w:sz w:val="20"/>
          <w:szCs w:val="20"/>
        </w:rPr>
      </w:pPr>
    </w:p>
    <w:p w14:paraId="71D59B19" w14:textId="77777777" w:rsidR="008B0D10" w:rsidRPr="00780C67" w:rsidRDefault="00565023" w:rsidP="00C56813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8</w:t>
      </w:r>
      <w:r w:rsidR="008B0D10" w:rsidRPr="00780C67">
        <w:rPr>
          <w:rFonts w:cs="Arial"/>
          <w:sz w:val="20"/>
          <w:szCs w:val="20"/>
        </w:rPr>
        <w:t>. člen</w:t>
      </w:r>
    </w:p>
    <w:p w14:paraId="2AAC0E70" w14:textId="77777777" w:rsidR="008B0D10" w:rsidRPr="00780C67" w:rsidRDefault="008B0D10" w:rsidP="00C56813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565023" w:rsidRPr="00780C67">
        <w:rPr>
          <w:rFonts w:cs="Arial"/>
          <w:sz w:val="20"/>
          <w:szCs w:val="20"/>
        </w:rPr>
        <w:t>trajanje programa</w:t>
      </w:r>
      <w:r w:rsidRPr="00780C67">
        <w:rPr>
          <w:rFonts w:cs="Arial"/>
          <w:sz w:val="20"/>
          <w:szCs w:val="20"/>
        </w:rPr>
        <w:t>)</w:t>
      </w:r>
    </w:p>
    <w:p w14:paraId="25B29802" w14:textId="77777777" w:rsidR="00C56813" w:rsidRPr="00780C67" w:rsidRDefault="00C56813" w:rsidP="00C56813">
      <w:pPr>
        <w:pStyle w:val="lennaslov"/>
        <w:rPr>
          <w:rFonts w:cs="Arial"/>
          <w:sz w:val="20"/>
          <w:szCs w:val="20"/>
        </w:rPr>
      </w:pPr>
    </w:p>
    <w:p w14:paraId="4F7E5CD7" w14:textId="5CE0CE51" w:rsidR="00565023" w:rsidRPr="00780C67" w:rsidRDefault="00C56813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 xml:space="preserve">(1) </w:t>
      </w:r>
      <w:r w:rsidR="00565023" w:rsidRPr="00780C67">
        <w:rPr>
          <w:rFonts w:cs="Arial"/>
          <w:b w:val="0"/>
          <w:sz w:val="20"/>
          <w:szCs w:val="20"/>
        </w:rPr>
        <w:t xml:space="preserve">Program za direktorje in strokovne direktorje obsega </w:t>
      </w:r>
      <w:r w:rsidR="00204DFF">
        <w:rPr>
          <w:rFonts w:cs="Arial"/>
          <w:b w:val="0"/>
          <w:sz w:val="20"/>
          <w:szCs w:val="20"/>
        </w:rPr>
        <w:t>6</w:t>
      </w:r>
      <w:r w:rsidR="00204DFF" w:rsidRPr="00780C67">
        <w:rPr>
          <w:rFonts w:cs="Arial"/>
          <w:b w:val="0"/>
          <w:sz w:val="20"/>
          <w:szCs w:val="20"/>
        </w:rPr>
        <w:t xml:space="preserve">0 </w:t>
      </w:r>
      <w:r w:rsidR="00565023" w:rsidRPr="00780C67">
        <w:rPr>
          <w:rFonts w:cs="Arial"/>
          <w:b w:val="0"/>
          <w:sz w:val="20"/>
          <w:szCs w:val="20"/>
        </w:rPr>
        <w:t>pedagoških ur.</w:t>
      </w:r>
    </w:p>
    <w:p w14:paraId="3DBC9553" w14:textId="77777777" w:rsidR="00C56813" w:rsidRPr="00780C67" w:rsidRDefault="00C56813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06B9563D" w14:textId="615FB5F2" w:rsidR="00565023" w:rsidRPr="00780C67" w:rsidRDefault="00565023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  <w:r w:rsidRPr="00780C67">
        <w:rPr>
          <w:rFonts w:cs="Arial"/>
          <w:b w:val="0"/>
          <w:sz w:val="20"/>
          <w:szCs w:val="20"/>
        </w:rPr>
        <w:t xml:space="preserve">(2) Program za člane sveta zavoda obsega </w:t>
      </w:r>
      <w:r w:rsidR="006342EC">
        <w:rPr>
          <w:rFonts w:cs="Arial"/>
          <w:b w:val="0"/>
          <w:sz w:val="20"/>
          <w:szCs w:val="20"/>
        </w:rPr>
        <w:t>10</w:t>
      </w:r>
      <w:r w:rsidR="00123D28" w:rsidRPr="00780C67">
        <w:rPr>
          <w:rFonts w:cs="Arial"/>
          <w:b w:val="0"/>
          <w:sz w:val="20"/>
          <w:szCs w:val="20"/>
        </w:rPr>
        <w:t xml:space="preserve"> </w:t>
      </w:r>
      <w:r w:rsidRPr="00780C67">
        <w:rPr>
          <w:rFonts w:cs="Arial"/>
          <w:b w:val="0"/>
          <w:sz w:val="20"/>
          <w:szCs w:val="20"/>
        </w:rPr>
        <w:t>pedagoških ur.</w:t>
      </w:r>
    </w:p>
    <w:p w14:paraId="0F2E27C6" w14:textId="77777777" w:rsidR="00F1455B" w:rsidRDefault="00F1455B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41AAB8E9" w14:textId="77777777" w:rsidR="00225915" w:rsidRPr="00780C67" w:rsidRDefault="00225915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78B88096" w14:textId="77777777" w:rsidR="00F1455B" w:rsidRPr="00532E51" w:rsidRDefault="00F1455B" w:rsidP="00532E51">
      <w:pPr>
        <w:pStyle w:val="len"/>
        <w:spacing w:before="0"/>
        <w:rPr>
          <w:rFonts w:cs="Arial"/>
          <w:b w:val="0"/>
          <w:sz w:val="20"/>
          <w:szCs w:val="20"/>
        </w:rPr>
      </w:pPr>
      <w:r w:rsidRPr="00532E51">
        <w:rPr>
          <w:rFonts w:cs="Arial"/>
          <w:b w:val="0"/>
          <w:sz w:val="20"/>
          <w:szCs w:val="20"/>
        </w:rPr>
        <w:t>IV. PREVERJANJE ZNANJA</w:t>
      </w:r>
    </w:p>
    <w:p w14:paraId="5929FA65" w14:textId="77777777" w:rsidR="00C56813" w:rsidRPr="00780C67" w:rsidRDefault="00C56813" w:rsidP="00C56813">
      <w:pPr>
        <w:pStyle w:val="len"/>
        <w:spacing w:before="0"/>
        <w:jc w:val="both"/>
        <w:rPr>
          <w:rFonts w:cs="Arial"/>
          <w:b w:val="0"/>
          <w:sz w:val="20"/>
          <w:szCs w:val="20"/>
        </w:rPr>
      </w:pPr>
    </w:p>
    <w:p w14:paraId="3A77D0EE" w14:textId="77777777" w:rsidR="007F79F1" w:rsidRPr="00780C67" w:rsidRDefault="00C56813" w:rsidP="00C56813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  <w:lang w:val="sl-SI"/>
        </w:rPr>
        <w:t>9</w:t>
      </w:r>
      <w:r w:rsidR="007F79F1" w:rsidRPr="00780C67">
        <w:rPr>
          <w:rFonts w:cs="Arial"/>
          <w:sz w:val="20"/>
          <w:szCs w:val="20"/>
        </w:rPr>
        <w:t>. člen</w:t>
      </w:r>
    </w:p>
    <w:p w14:paraId="219704F1" w14:textId="77777777" w:rsidR="007F79F1" w:rsidRPr="00780C67" w:rsidRDefault="007F79F1" w:rsidP="00C56813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C56813" w:rsidRPr="00780C67">
        <w:rPr>
          <w:rFonts w:cs="Arial"/>
          <w:sz w:val="20"/>
          <w:szCs w:val="20"/>
          <w:lang w:val="sl-SI"/>
        </w:rPr>
        <w:t>preverjanje znanja</w:t>
      </w:r>
      <w:r w:rsidRPr="00780C67">
        <w:rPr>
          <w:rFonts w:cs="Arial"/>
          <w:sz w:val="20"/>
          <w:szCs w:val="20"/>
        </w:rPr>
        <w:t>)</w:t>
      </w:r>
    </w:p>
    <w:p w14:paraId="39A55A28" w14:textId="77777777" w:rsidR="00C56813" w:rsidRPr="00780C67" w:rsidRDefault="00C56813" w:rsidP="00C56813">
      <w:pPr>
        <w:pStyle w:val="lennaslov"/>
        <w:rPr>
          <w:rFonts w:cs="Arial"/>
          <w:sz w:val="20"/>
          <w:szCs w:val="20"/>
        </w:rPr>
      </w:pPr>
    </w:p>
    <w:p w14:paraId="17808ABF" w14:textId="0EAED138" w:rsidR="00C56813" w:rsidRPr="00780C67" w:rsidRDefault="00C56813" w:rsidP="00C56813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  <w:lang w:val="sl-SI"/>
        </w:rPr>
        <w:t xml:space="preserve">(1) Znanje </w:t>
      </w:r>
      <w:r w:rsidR="000F1154">
        <w:rPr>
          <w:rFonts w:cs="Arial"/>
          <w:sz w:val="20"/>
          <w:szCs w:val="20"/>
          <w:lang w:val="sl-SI"/>
        </w:rPr>
        <w:t>udeležence</w:t>
      </w:r>
      <w:r w:rsidR="004C171E">
        <w:rPr>
          <w:rFonts w:cs="Arial"/>
          <w:sz w:val="20"/>
          <w:szCs w:val="20"/>
          <w:lang w:val="sl-SI"/>
        </w:rPr>
        <w:t>v</w:t>
      </w:r>
      <w:r w:rsidR="000F1154">
        <w:rPr>
          <w:rFonts w:cs="Arial"/>
          <w:sz w:val="20"/>
          <w:szCs w:val="20"/>
          <w:lang w:val="sl-SI"/>
        </w:rPr>
        <w:t xml:space="preserve"> programa za </w:t>
      </w:r>
      <w:r w:rsidRPr="00780C67">
        <w:rPr>
          <w:rFonts w:cs="Arial"/>
          <w:sz w:val="20"/>
          <w:szCs w:val="20"/>
          <w:lang w:val="sl-SI"/>
        </w:rPr>
        <w:t>direktorje in strokovne direktorje se preverja:</w:t>
      </w:r>
    </w:p>
    <w:p w14:paraId="39578F8A" w14:textId="705DDCD2" w:rsidR="00C56813" w:rsidRPr="00780C67" w:rsidRDefault="00AC567F" w:rsidP="00720CF3">
      <w:pPr>
        <w:pStyle w:val="Odstavek"/>
        <w:numPr>
          <w:ilvl w:val="0"/>
          <w:numId w:val="20"/>
        </w:numPr>
        <w:spacing w:befor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  <w:lang w:val="sl-SI"/>
        </w:rPr>
        <w:t xml:space="preserve">z </w:t>
      </w:r>
      <w:r w:rsidR="00C56813" w:rsidRPr="00780C67">
        <w:rPr>
          <w:rFonts w:cs="Arial"/>
          <w:sz w:val="20"/>
          <w:szCs w:val="20"/>
          <w:lang w:val="sl-SI"/>
        </w:rPr>
        <w:t>reševanjem praktičnih primerov</w:t>
      </w:r>
      <w:r w:rsidR="00FF6BF1">
        <w:rPr>
          <w:rFonts w:cs="Arial"/>
          <w:sz w:val="20"/>
          <w:szCs w:val="20"/>
          <w:lang w:val="sl-SI"/>
        </w:rPr>
        <w:t>;</w:t>
      </w:r>
    </w:p>
    <w:p w14:paraId="6F2A65EA" w14:textId="1D771BD6" w:rsidR="00C56813" w:rsidRPr="00780C67" w:rsidRDefault="00AC567F" w:rsidP="00720CF3">
      <w:pPr>
        <w:pStyle w:val="Odstavek"/>
        <w:numPr>
          <w:ilvl w:val="0"/>
          <w:numId w:val="20"/>
        </w:numPr>
        <w:spacing w:befor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  <w:lang w:val="sl-SI"/>
        </w:rPr>
        <w:t xml:space="preserve">z </w:t>
      </w:r>
      <w:r w:rsidR="00C56813" w:rsidRPr="00780C67">
        <w:rPr>
          <w:rFonts w:cs="Arial"/>
          <w:sz w:val="20"/>
          <w:szCs w:val="20"/>
          <w:lang w:val="sl-SI"/>
        </w:rPr>
        <w:t>aktivnim sodelovanjem na usposabljanju</w:t>
      </w:r>
      <w:r w:rsidR="00ED2B9F" w:rsidRPr="00780C67">
        <w:rPr>
          <w:rFonts w:cs="Arial"/>
          <w:sz w:val="20"/>
          <w:szCs w:val="20"/>
          <w:lang w:val="sl-SI"/>
        </w:rPr>
        <w:t xml:space="preserve"> v obliki delavnic</w:t>
      </w:r>
      <w:r w:rsidR="0090259E">
        <w:rPr>
          <w:rFonts w:cs="Arial"/>
          <w:sz w:val="20"/>
          <w:szCs w:val="20"/>
          <w:lang w:val="sl-SI"/>
        </w:rPr>
        <w:t xml:space="preserve"> in</w:t>
      </w:r>
    </w:p>
    <w:p w14:paraId="4894B878" w14:textId="6FB2CC4A" w:rsidR="00E2240E" w:rsidRPr="00780C67" w:rsidRDefault="00AC567F" w:rsidP="00720CF3">
      <w:pPr>
        <w:pStyle w:val="Odstavek"/>
        <w:numPr>
          <w:ilvl w:val="0"/>
          <w:numId w:val="20"/>
        </w:numPr>
        <w:spacing w:befor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  <w:lang w:val="sl-SI"/>
        </w:rPr>
        <w:t xml:space="preserve">s </w:t>
      </w:r>
      <w:r w:rsidR="00ED2B9F" w:rsidRPr="00780C67">
        <w:rPr>
          <w:rFonts w:cs="Arial"/>
          <w:sz w:val="20"/>
          <w:szCs w:val="20"/>
          <w:lang w:val="sl-SI"/>
        </w:rPr>
        <w:t xml:space="preserve">pripravo vzorčnega osnutka programa dela, finančnega načrta </w:t>
      </w:r>
      <w:r w:rsidR="00FF6BF1">
        <w:rPr>
          <w:rFonts w:cs="Arial"/>
          <w:sz w:val="20"/>
          <w:szCs w:val="20"/>
          <w:lang w:val="sl-SI"/>
        </w:rPr>
        <w:t>ter</w:t>
      </w:r>
      <w:r w:rsidR="00ED2B9F" w:rsidRPr="00780C67">
        <w:rPr>
          <w:rFonts w:cs="Arial"/>
          <w:sz w:val="20"/>
          <w:szCs w:val="20"/>
          <w:lang w:val="sl-SI"/>
        </w:rPr>
        <w:t xml:space="preserve"> sanacijskega programa. </w:t>
      </w:r>
    </w:p>
    <w:p w14:paraId="0C75B42E" w14:textId="77777777" w:rsidR="00C56813" w:rsidRPr="00780C67" w:rsidRDefault="00C56813" w:rsidP="000678EE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</w:p>
    <w:p w14:paraId="1A8E015C" w14:textId="3F018FC2" w:rsidR="007F79F1" w:rsidRPr="00780C67" w:rsidRDefault="00C56813" w:rsidP="000678EE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  <w:r w:rsidRPr="00780C67">
        <w:rPr>
          <w:rFonts w:cs="Arial"/>
          <w:sz w:val="20"/>
          <w:szCs w:val="20"/>
          <w:lang w:val="sl-SI"/>
        </w:rPr>
        <w:t xml:space="preserve">(2) Znanje </w:t>
      </w:r>
      <w:r w:rsidR="000F1154">
        <w:rPr>
          <w:rFonts w:cs="Arial"/>
          <w:sz w:val="20"/>
          <w:szCs w:val="20"/>
          <w:lang w:val="sl-SI"/>
        </w:rPr>
        <w:t>udeležence</w:t>
      </w:r>
      <w:r w:rsidR="004C171E">
        <w:rPr>
          <w:rFonts w:cs="Arial"/>
          <w:sz w:val="20"/>
          <w:szCs w:val="20"/>
          <w:lang w:val="sl-SI"/>
        </w:rPr>
        <w:t>v</w:t>
      </w:r>
      <w:r w:rsidR="000F1154">
        <w:rPr>
          <w:rFonts w:cs="Arial"/>
          <w:sz w:val="20"/>
          <w:szCs w:val="20"/>
          <w:lang w:val="sl-SI"/>
        </w:rPr>
        <w:t xml:space="preserve"> programa za </w:t>
      </w:r>
      <w:r w:rsidRPr="00780C67">
        <w:rPr>
          <w:rFonts w:cs="Arial"/>
          <w:sz w:val="20"/>
          <w:szCs w:val="20"/>
          <w:lang w:val="sl-SI"/>
        </w:rPr>
        <w:t>člane sveta zavod</w:t>
      </w:r>
      <w:r w:rsidR="00280427">
        <w:rPr>
          <w:rFonts w:cs="Arial"/>
          <w:sz w:val="20"/>
          <w:szCs w:val="20"/>
          <w:lang w:val="sl-SI"/>
        </w:rPr>
        <w:t>a</w:t>
      </w:r>
      <w:r w:rsidRPr="00780C67">
        <w:rPr>
          <w:rFonts w:cs="Arial"/>
          <w:sz w:val="20"/>
          <w:szCs w:val="20"/>
          <w:lang w:val="sl-SI"/>
        </w:rPr>
        <w:t xml:space="preserve"> se preverja z aktivnim sodelovanjem na usposabljanju</w:t>
      </w:r>
      <w:r w:rsidR="00ED2B9F" w:rsidRPr="00780C67">
        <w:rPr>
          <w:rFonts w:cs="Arial"/>
          <w:sz w:val="20"/>
          <w:szCs w:val="20"/>
          <w:lang w:val="sl-SI"/>
        </w:rPr>
        <w:t xml:space="preserve"> in reševanjem praktičnih primerov</w:t>
      </w:r>
      <w:r w:rsidRPr="00780C67">
        <w:rPr>
          <w:rFonts w:cs="Arial"/>
          <w:sz w:val="20"/>
          <w:szCs w:val="20"/>
          <w:lang w:val="sl-SI"/>
        </w:rPr>
        <w:t>.</w:t>
      </w:r>
    </w:p>
    <w:p w14:paraId="54D6E62F" w14:textId="77777777" w:rsidR="00C56813" w:rsidRDefault="00C56813" w:rsidP="000678EE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</w:p>
    <w:p w14:paraId="5D816C9E" w14:textId="77777777" w:rsidR="000F1DB5" w:rsidRPr="00780C67" w:rsidRDefault="000F1DB5" w:rsidP="000678EE">
      <w:pPr>
        <w:pStyle w:val="Odstavek"/>
        <w:spacing w:before="0"/>
        <w:ind w:firstLine="0"/>
        <w:rPr>
          <w:rFonts w:cs="Arial"/>
          <w:sz w:val="20"/>
          <w:szCs w:val="20"/>
          <w:lang w:val="sl-SI"/>
        </w:rPr>
      </w:pPr>
    </w:p>
    <w:p w14:paraId="53498904" w14:textId="77777777" w:rsidR="004F5211" w:rsidRPr="00780C67" w:rsidRDefault="004F5211" w:rsidP="000678EE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  <w:lang w:val="sl-SI"/>
        </w:rPr>
      </w:pPr>
      <w:r w:rsidRPr="00780C67">
        <w:rPr>
          <w:rFonts w:cs="Arial"/>
          <w:b/>
          <w:bCs/>
          <w:sz w:val="20"/>
          <w:szCs w:val="20"/>
          <w:lang w:val="sl-SI"/>
        </w:rPr>
        <w:t>1</w:t>
      </w:r>
      <w:r w:rsidR="00C56813" w:rsidRPr="00780C67">
        <w:rPr>
          <w:rFonts w:cs="Arial"/>
          <w:b/>
          <w:bCs/>
          <w:sz w:val="20"/>
          <w:szCs w:val="20"/>
          <w:lang w:val="sl-SI"/>
        </w:rPr>
        <w:t>0</w:t>
      </w:r>
      <w:r w:rsidRPr="00780C67">
        <w:rPr>
          <w:rFonts w:cs="Arial"/>
          <w:b/>
          <w:bCs/>
          <w:sz w:val="20"/>
          <w:szCs w:val="20"/>
          <w:lang w:val="sl-SI"/>
        </w:rPr>
        <w:t>. člen</w:t>
      </w:r>
    </w:p>
    <w:p w14:paraId="471A4687" w14:textId="74B25A75" w:rsidR="00C56813" w:rsidRPr="00780C67" w:rsidRDefault="004F5211" w:rsidP="000678EE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  <w:lang w:val="sl-SI"/>
        </w:rPr>
      </w:pPr>
      <w:r w:rsidRPr="00780C67">
        <w:rPr>
          <w:rFonts w:cs="Arial"/>
          <w:b/>
          <w:bCs/>
          <w:sz w:val="20"/>
          <w:szCs w:val="20"/>
          <w:lang w:val="sl-SI"/>
        </w:rPr>
        <w:t>(</w:t>
      </w:r>
      <w:r w:rsidR="00C56813" w:rsidRPr="00780C67">
        <w:rPr>
          <w:rFonts w:cs="Arial"/>
          <w:b/>
          <w:bCs/>
          <w:sz w:val="20"/>
          <w:szCs w:val="20"/>
          <w:lang w:val="sl-SI"/>
        </w:rPr>
        <w:t>potrdilo o usposobljenosti</w:t>
      </w:r>
      <w:r w:rsidR="00F261FC">
        <w:rPr>
          <w:rFonts w:cs="Arial"/>
          <w:b/>
          <w:bCs/>
          <w:sz w:val="20"/>
          <w:szCs w:val="20"/>
          <w:lang w:val="sl-SI"/>
        </w:rPr>
        <w:t xml:space="preserve"> s področja managementa v zdravstvu</w:t>
      </w:r>
      <w:r w:rsidRPr="00780C67">
        <w:rPr>
          <w:rFonts w:cs="Arial"/>
          <w:b/>
          <w:bCs/>
          <w:sz w:val="20"/>
          <w:szCs w:val="20"/>
          <w:lang w:val="sl-SI"/>
        </w:rPr>
        <w:t>)</w:t>
      </w:r>
    </w:p>
    <w:p w14:paraId="56108E58" w14:textId="77777777" w:rsidR="00C56813" w:rsidRPr="00780C67" w:rsidRDefault="00C56813" w:rsidP="000678EE">
      <w:pPr>
        <w:pStyle w:val="Odstavek"/>
        <w:spacing w:before="0"/>
        <w:ind w:firstLine="0"/>
        <w:rPr>
          <w:rFonts w:cs="Arial"/>
          <w:b/>
          <w:bCs/>
          <w:sz w:val="20"/>
          <w:szCs w:val="20"/>
          <w:lang w:val="sl-SI"/>
        </w:rPr>
      </w:pPr>
    </w:p>
    <w:p w14:paraId="4CDC59CC" w14:textId="48C89382" w:rsidR="00A85847" w:rsidRDefault="00A85847" w:rsidP="000678EE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(1) </w:t>
      </w:r>
      <w:r w:rsidR="00C56813" w:rsidRPr="00780C67">
        <w:rPr>
          <w:rFonts w:cs="Arial"/>
          <w:b w:val="0"/>
          <w:sz w:val="20"/>
          <w:szCs w:val="20"/>
          <w:lang w:val="sl-SI"/>
        </w:rPr>
        <w:t xml:space="preserve">Potrdilo izda </w:t>
      </w:r>
      <w:r>
        <w:rPr>
          <w:rFonts w:cs="Arial"/>
          <w:b w:val="0"/>
          <w:sz w:val="20"/>
          <w:szCs w:val="20"/>
          <w:lang w:val="sl-SI"/>
        </w:rPr>
        <w:t xml:space="preserve">pooblaščena </w:t>
      </w:r>
      <w:r w:rsidR="00780C67">
        <w:rPr>
          <w:rFonts w:cs="Arial"/>
          <w:b w:val="0"/>
          <w:sz w:val="20"/>
          <w:szCs w:val="20"/>
          <w:lang w:val="sl-SI"/>
        </w:rPr>
        <w:t>organizacija</w:t>
      </w:r>
      <w:r w:rsidR="00D104F9">
        <w:rPr>
          <w:rFonts w:cs="Arial"/>
          <w:b w:val="0"/>
          <w:sz w:val="20"/>
          <w:szCs w:val="20"/>
          <w:lang w:val="sl-SI"/>
        </w:rPr>
        <w:t xml:space="preserve"> </w:t>
      </w:r>
      <w:r w:rsidR="00D104F9" w:rsidRPr="00956043">
        <w:rPr>
          <w:rFonts w:cs="Arial"/>
          <w:b w:val="0"/>
          <w:sz w:val="20"/>
          <w:szCs w:val="20"/>
          <w:lang w:val="sl-SI"/>
        </w:rPr>
        <w:t>na obrazcu iz Priloge 3</w:t>
      </w:r>
      <w:r w:rsidR="00956043" w:rsidRPr="00956043">
        <w:rPr>
          <w:rFonts w:cs="Arial"/>
          <w:b w:val="0"/>
          <w:sz w:val="20"/>
          <w:szCs w:val="20"/>
          <w:lang w:val="sl-SI"/>
        </w:rPr>
        <w:t>, ki je sestavni del tega pravilnika</w:t>
      </w:r>
      <w:r w:rsidR="00D104F9" w:rsidRPr="00956043">
        <w:rPr>
          <w:rFonts w:cs="Arial"/>
          <w:b w:val="0"/>
          <w:sz w:val="20"/>
          <w:szCs w:val="20"/>
          <w:lang w:val="sl-SI"/>
        </w:rPr>
        <w:t>.</w:t>
      </w:r>
    </w:p>
    <w:p w14:paraId="7E958D6A" w14:textId="77777777" w:rsidR="00A85847" w:rsidRDefault="00A85847" w:rsidP="000678EE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/>
        </w:rPr>
      </w:pPr>
    </w:p>
    <w:p w14:paraId="5431B5FC" w14:textId="1BC4B7DB" w:rsidR="00C56813" w:rsidRPr="00780C67" w:rsidRDefault="00A85847" w:rsidP="000678EE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/>
        </w:rPr>
      </w:pPr>
      <w:r>
        <w:rPr>
          <w:rFonts w:cs="Arial"/>
          <w:b w:val="0"/>
          <w:sz w:val="20"/>
          <w:szCs w:val="20"/>
          <w:lang w:val="sl-SI"/>
        </w:rPr>
        <w:t xml:space="preserve">(2) </w:t>
      </w:r>
      <w:r w:rsidR="00C56813" w:rsidRPr="00780C67">
        <w:rPr>
          <w:rFonts w:cs="Arial"/>
          <w:b w:val="0"/>
          <w:sz w:val="20"/>
          <w:szCs w:val="20"/>
          <w:lang w:val="sl-SI"/>
        </w:rPr>
        <w:t xml:space="preserve">Veljavnost potrdila je </w:t>
      </w:r>
      <w:r w:rsidR="009A3B60">
        <w:rPr>
          <w:rFonts w:cs="Arial"/>
          <w:b w:val="0"/>
          <w:sz w:val="20"/>
          <w:szCs w:val="20"/>
          <w:lang w:val="sl-SI"/>
        </w:rPr>
        <w:t>neomejena</w:t>
      </w:r>
      <w:r w:rsidR="00C56813" w:rsidRPr="00780C67">
        <w:rPr>
          <w:rFonts w:cs="Arial"/>
          <w:b w:val="0"/>
          <w:sz w:val="20"/>
          <w:szCs w:val="20"/>
          <w:lang w:val="sl-SI"/>
        </w:rPr>
        <w:t>.</w:t>
      </w:r>
    </w:p>
    <w:p w14:paraId="121F7398" w14:textId="77777777" w:rsidR="00F1455B" w:rsidRDefault="00F1455B" w:rsidP="000678EE">
      <w:pPr>
        <w:pStyle w:val="len"/>
        <w:spacing w:before="0"/>
        <w:jc w:val="both"/>
        <w:rPr>
          <w:rFonts w:cs="Arial"/>
          <w:b w:val="0"/>
          <w:sz w:val="20"/>
          <w:szCs w:val="20"/>
          <w:lang w:val="sl-SI"/>
        </w:rPr>
      </w:pPr>
    </w:p>
    <w:p w14:paraId="750C405A" w14:textId="77777777" w:rsidR="00225915" w:rsidRDefault="00225915" w:rsidP="00532E51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01BCFA89" w14:textId="77777777" w:rsidR="00342C3B" w:rsidRDefault="00342C3B" w:rsidP="00532E51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7F2FA7E0" w14:textId="77777777" w:rsidR="000F1DB5" w:rsidRPr="004C171E" w:rsidRDefault="000F1DB5" w:rsidP="00532E51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5BA24909" w14:textId="2B0E66B6" w:rsidR="00F1455B" w:rsidRDefault="00F1455B" w:rsidP="002841F4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  <w:r w:rsidRPr="00532E51">
        <w:rPr>
          <w:rFonts w:cs="Arial"/>
          <w:b w:val="0"/>
          <w:sz w:val="20"/>
          <w:szCs w:val="20"/>
          <w:lang w:val="sl-SI"/>
        </w:rPr>
        <w:lastRenderedPageBreak/>
        <w:t>V. FINANCIRANJE PROGRAMA</w:t>
      </w:r>
    </w:p>
    <w:p w14:paraId="628730A7" w14:textId="77777777" w:rsidR="004C171E" w:rsidRPr="00532E51" w:rsidRDefault="004C171E" w:rsidP="00532E51">
      <w:pPr>
        <w:pStyle w:val="len"/>
        <w:spacing w:before="0"/>
        <w:rPr>
          <w:rFonts w:cs="Arial"/>
          <w:b w:val="0"/>
          <w:sz w:val="20"/>
          <w:szCs w:val="20"/>
          <w:lang w:val="sl-SI"/>
        </w:rPr>
      </w:pPr>
    </w:p>
    <w:p w14:paraId="7BD8CEA9" w14:textId="77777777" w:rsidR="0056495F" w:rsidRPr="00780C67" w:rsidRDefault="004F5211" w:rsidP="000678EE">
      <w:pPr>
        <w:pStyle w:val="len"/>
        <w:spacing w:befor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1</w:t>
      </w:r>
      <w:r w:rsidR="000678EE" w:rsidRPr="00780C67">
        <w:rPr>
          <w:rFonts w:cs="Arial"/>
          <w:sz w:val="20"/>
          <w:szCs w:val="20"/>
          <w:lang w:val="sl-SI"/>
        </w:rPr>
        <w:t>1</w:t>
      </w:r>
      <w:r w:rsidR="0056495F" w:rsidRPr="00780C67">
        <w:rPr>
          <w:rFonts w:cs="Arial"/>
          <w:sz w:val="20"/>
          <w:szCs w:val="20"/>
        </w:rPr>
        <w:t>. člen</w:t>
      </w:r>
    </w:p>
    <w:p w14:paraId="477D14EB" w14:textId="77777777" w:rsidR="0056495F" w:rsidRPr="00780C67" w:rsidRDefault="0056495F" w:rsidP="000678EE">
      <w:pPr>
        <w:pStyle w:val="lennaslov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(</w:t>
      </w:r>
      <w:r w:rsidR="00C56813" w:rsidRPr="00780C67">
        <w:rPr>
          <w:rFonts w:cs="Arial"/>
          <w:sz w:val="20"/>
          <w:szCs w:val="20"/>
        </w:rPr>
        <w:t>stroški usposabljanja</w:t>
      </w:r>
      <w:r w:rsidRPr="00780C67">
        <w:rPr>
          <w:rFonts w:cs="Arial"/>
          <w:sz w:val="20"/>
          <w:szCs w:val="20"/>
        </w:rPr>
        <w:t>)</w:t>
      </w:r>
    </w:p>
    <w:p w14:paraId="24984806" w14:textId="77777777" w:rsidR="000678EE" w:rsidRPr="00780C67" w:rsidRDefault="000678EE" w:rsidP="000678EE">
      <w:pPr>
        <w:pStyle w:val="lennaslov"/>
        <w:rPr>
          <w:rFonts w:cs="Arial"/>
          <w:sz w:val="20"/>
          <w:szCs w:val="20"/>
        </w:rPr>
      </w:pPr>
    </w:p>
    <w:p w14:paraId="010FE10E" w14:textId="57203FD2" w:rsidR="00C56813" w:rsidRPr="00780C67" w:rsidRDefault="000678EE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(1) </w:t>
      </w:r>
      <w:r w:rsidR="00ED2B9F" w:rsidRPr="00780C67">
        <w:rPr>
          <w:rFonts w:cs="Arial"/>
          <w:sz w:val="20"/>
          <w:szCs w:val="20"/>
        </w:rPr>
        <w:t>Stroške usposabljanja programa</w:t>
      </w:r>
      <w:r w:rsidR="00A85847">
        <w:rPr>
          <w:rFonts w:cs="Arial"/>
          <w:sz w:val="20"/>
          <w:szCs w:val="20"/>
        </w:rPr>
        <w:t>,</w:t>
      </w:r>
      <w:r w:rsidR="00ED2B9F" w:rsidRPr="00780C67">
        <w:rPr>
          <w:rFonts w:cs="Arial"/>
          <w:sz w:val="20"/>
          <w:szCs w:val="20"/>
        </w:rPr>
        <w:t xml:space="preserve"> </w:t>
      </w:r>
      <w:r w:rsidR="00A85847">
        <w:rPr>
          <w:rFonts w:cs="Arial"/>
          <w:sz w:val="20"/>
          <w:szCs w:val="20"/>
        </w:rPr>
        <w:t xml:space="preserve">vključno s preverjanjem znanja, </w:t>
      </w:r>
      <w:r w:rsidR="00ED2B9F" w:rsidRPr="00780C67">
        <w:rPr>
          <w:rFonts w:cs="Arial"/>
          <w:sz w:val="20"/>
          <w:szCs w:val="20"/>
        </w:rPr>
        <w:t>za d</w:t>
      </w:r>
      <w:r w:rsidR="00C56813" w:rsidRPr="00780C67">
        <w:rPr>
          <w:rFonts w:cs="Arial"/>
          <w:sz w:val="20"/>
          <w:szCs w:val="20"/>
        </w:rPr>
        <w:t>irektorj</w:t>
      </w:r>
      <w:r w:rsidR="00ED2B9F" w:rsidRPr="00780C67">
        <w:rPr>
          <w:rFonts w:cs="Arial"/>
          <w:sz w:val="20"/>
          <w:szCs w:val="20"/>
        </w:rPr>
        <w:t>e</w:t>
      </w:r>
      <w:r w:rsidR="00C56813" w:rsidRPr="00780C67">
        <w:rPr>
          <w:rFonts w:cs="Arial"/>
          <w:sz w:val="20"/>
          <w:szCs w:val="20"/>
        </w:rPr>
        <w:t xml:space="preserve"> in strokovn</w:t>
      </w:r>
      <w:r w:rsidR="00ED2B9F" w:rsidRPr="00780C67">
        <w:rPr>
          <w:rFonts w:cs="Arial"/>
          <w:sz w:val="20"/>
          <w:szCs w:val="20"/>
        </w:rPr>
        <w:t>e</w:t>
      </w:r>
      <w:r w:rsidR="00C56813" w:rsidRPr="00780C67">
        <w:rPr>
          <w:rFonts w:cs="Arial"/>
          <w:sz w:val="20"/>
          <w:szCs w:val="20"/>
        </w:rPr>
        <w:t xml:space="preserve"> direktorj</w:t>
      </w:r>
      <w:r w:rsidR="00ED2B9F" w:rsidRPr="00780C67">
        <w:rPr>
          <w:rFonts w:cs="Arial"/>
          <w:sz w:val="20"/>
          <w:szCs w:val="20"/>
        </w:rPr>
        <w:t xml:space="preserve">e </w:t>
      </w:r>
      <w:r w:rsidR="00EC3F16">
        <w:rPr>
          <w:rFonts w:cs="Arial"/>
          <w:sz w:val="20"/>
          <w:szCs w:val="20"/>
        </w:rPr>
        <w:t xml:space="preserve">krije javni zdravstveni zavod, o čemer odloči svet zavoda s sklepom, ali </w:t>
      </w:r>
      <w:r w:rsidR="00E447D5">
        <w:rPr>
          <w:rFonts w:cs="Arial"/>
          <w:sz w:val="20"/>
          <w:szCs w:val="20"/>
        </w:rPr>
        <w:t xml:space="preserve">pa stroške </w:t>
      </w:r>
      <w:r w:rsidR="00EC3F16">
        <w:rPr>
          <w:rFonts w:cs="Arial"/>
          <w:sz w:val="20"/>
          <w:szCs w:val="20"/>
        </w:rPr>
        <w:t xml:space="preserve">krijejo </w:t>
      </w:r>
      <w:r w:rsidR="00ED2B9F" w:rsidRPr="00780C67">
        <w:rPr>
          <w:rFonts w:cs="Arial"/>
          <w:sz w:val="20"/>
          <w:szCs w:val="20"/>
        </w:rPr>
        <w:t>kandidati sami.</w:t>
      </w:r>
    </w:p>
    <w:p w14:paraId="0B599186" w14:textId="77777777" w:rsidR="00ED366B" w:rsidRDefault="00ED366B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0B78B7CD" w14:textId="6F10E8EF" w:rsidR="00ED366B" w:rsidRPr="00780C67" w:rsidRDefault="00ED366B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342C3B">
        <w:rPr>
          <w:rFonts w:cs="Arial"/>
          <w:sz w:val="20"/>
          <w:szCs w:val="20"/>
        </w:rPr>
        <w:t>2</w:t>
      </w:r>
      <w:r>
        <w:rPr>
          <w:rFonts w:cs="Arial"/>
          <w:sz w:val="20"/>
          <w:szCs w:val="20"/>
        </w:rPr>
        <w:t xml:space="preserve">) O </w:t>
      </w:r>
      <w:r w:rsidR="00F261FC">
        <w:rPr>
          <w:rFonts w:cs="Arial"/>
          <w:sz w:val="20"/>
          <w:szCs w:val="20"/>
        </w:rPr>
        <w:t xml:space="preserve">morebitnem </w:t>
      </w:r>
      <w:r>
        <w:rPr>
          <w:rFonts w:cs="Arial"/>
          <w:sz w:val="20"/>
          <w:szCs w:val="20"/>
        </w:rPr>
        <w:t>kritju stroškov z</w:t>
      </w:r>
      <w:r w:rsidRPr="00ED366B">
        <w:rPr>
          <w:rFonts w:cs="Arial"/>
          <w:sz w:val="20"/>
          <w:szCs w:val="20"/>
        </w:rPr>
        <w:t>a člane svetov zavodov</w:t>
      </w:r>
      <w:r w:rsidR="0076696D">
        <w:rPr>
          <w:rFonts w:cs="Arial"/>
          <w:sz w:val="20"/>
          <w:szCs w:val="20"/>
        </w:rPr>
        <w:t>, ki jih imenuje samoupravna lokalna skupnost,</w:t>
      </w:r>
      <w:r w:rsidR="004505D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odloči </w:t>
      </w:r>
      <w:r w:rsidR="0076696D">
        <w:rPr>
          <w:rFonts w:cs="Arial"/>
          <w:sz w:val="20"/>
          <w:szCs w:val="20"/>
        </w:rPr>
        <w:t>samoupravna lokalna skupnost</w:t>
      </w:r>
      <w:r>
        <w:rPr>
          <w:rFonts w:cs="Arial"/>
          <w:sz w:val="20"/>
          <w:szCs w:val="20"/>
        </w:rPr>
        <w:t xml:space="preserve">, ki </w:t>
      </w:r>
      <w:r w:rsidR="004505D2">
        <w:rPr>
          <w:rFonts w:cs="Arial"/>
          <w:sz w:val="20"/>
          <w:szCs w:val="20"/>
        </w:rPr>
        <w:t xml:space="preserve">predlaga </w:t>
      </w:r>
      <w:r>
        <w:rPr>
          <w:rFonts w:cs="Arial"/>
          <w:sz w:val="20"/>
          <w:szCs w:val="20"/>
        </w:rPr>
        <w:t>posameznega člana.</w:t>
      </w:r>
    </w:p>
    <w:p w14:paraId="0E26944F" w14:textId="77777777" w:rsidR="00823B5F" w:rsidRDefault="00823B5F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128DA6E5" w14:textId="77777777" w:rsidR="00225915" w:rsidRPr="00780C67" w:rsidRDefault="00225915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79144CAC" w14:textId="00B2819F" w:rsidR="00823B5F" w:rsidRPr="00532E51" w:rsidRDefault="00823B5F" w:rsidP="00532E51">
      <w:pPr>
        <w:pStyle w:val="Odstavek"/>
        <w:spacing w:before="0"/>
        <w:ind w:firstLine="0"/>
        <w:jc w:val="center"/>
        <w:rPr>
          <w:rFonts w:cs="Arial"/>
          <w:sz w:val="20"/>
          <w:szCs w:val="20"/>
        </w:rPr>
      </w:pPr>
      <w:r w:rsidRPr="00532E51">
        <w:rPr>
          <w:rFonts w:cs="Arial"/>
          <w:sz w:val="20"/>
          <w:szCs w:val="20"/>
        </w:rPr>
        <w:t xml:space="preserve">VI. </w:t>
      </w:r>
      <w:r w:rsidR="00780C67" w:rsidRPr="00532E51">
        <w:rPr>
          <w:rFonts w:cs="Arial"/>
          <w:sz w:val="20"/>
          <w:szCs w:val="20"/>
        </w:rPr>
        <w:t>POROČANJ</w:t>
      </w:r>
      <w:r w:rsidR="004C171E" w:rsidRPr="00532E51">
        <w:rPr>
          <w:rFonts w:cs="Arial"/>
          <w:sz w:val="20"/>
          <w:szCs w:val="20"/>
          <w:lang w:val="sl-SI"/>
        </w:rPr>
        <w:t>E</w:t>
      </w:r>
      <w:r w:rsidR="00780C67" w:rsidRPr="00532E51">
        <w:rPr>
          <w:rFonts w:cs="Arial"/>
          <w:sz w:val="20"/>
          <w:szCs w:val="20"/>
        </w:rPr>
        <w:t xml:space="preserve"> IN </w:t>
      </w:r>
      <w:r w:rsidRPr="00532E51">
        <w:rPr>
          <w:rFonts w:cs="Arial"/>
          <w:sz w:val="20"/>
          <w:szCs w:val="20"/>
        </w:rPr>
        <w:t>NADZOR</w:t>
      </w:r>
    </w:p>
    <w:p w14:paraId="0EA3DD8E" w14:textId="77777777" w:rsidR="00456F37" w:rsidRDefault="00456F37" w:rsidP="000678EE">
      <w:pPr>
        <w:pStyle w:val="Odstavek"/>
        <w:spacing w:before="0"/>
        <w:ind w:firstLine="0"/>
        <w:rPr>
          <w:rFonts w:cs="Arial"/>
          <w:b/>
          <w:bCs/>
          <w:sz w:val="20"/>
          <w:szCs w:val="20"/>
        </w:rPr>
      </w:pPr>
    </w:p>
    <w:p w14:paraId="5D3BAE54" w14:textId="6F907E07" w:rsidR="00456F37" w:rsidRDefault="00456F37" w:rsidP="00456F37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12. člen</w:t>
      </w:r>
    </w:p>
    <w:p w14:paraId="4B5408D7" w14:textId="302DC0F7" w:rsidR="00456F37" w:rsidRPr="00780C67" w:rsidRDefault="00456F37" w:rsidP="00456F37">
      <w:pPr>
        <w:pStyle w:val="Odstavek"/>
        <w:spacing w:before="0"/>
        <w:ind w:firstLine="0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(poročanje in nadzor)</w:t>
      </w:r>
    </w:p>
    <w:p w14:paraId="1ACE689C" w14:textId="77777777" w:rsidR="00823B5F" w:rsidRPr="00780C67" w:rsidRDefault="00823B5F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7B8FE18A" w14:textId="6B580E38" w:rsidR="00C2013E" w:rsidRPr="00780C67" w:rsidRDefault="00C2013E" w:rsidP="00C2013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(1) Organizacija podatke o opravljenih usposabljanjih in izdanih potrdilih </w:t>
      </w:r>
      <w:r w:rsidR="006C4F49">
        <w:rPr>
          <w:rFonts w:cs="Arial"/>
          <w:sz w:val="20"/>
          <w:szCs w:val="20"/>
        </w:rPr>
        <w:t>objavi na svoji spletni strani.</w:t>
      </w:r>
    </w:p>
    <w:p w14:paraId="59CC662A" w14:textId="77777777" w:rsidR="00C2013E" w:rsidRPr="00780C67" w:rsidRDefault="00C2013E" w:rsidP="00C2013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11783CFE" w14:textId="51CFCFB2" w:rsidR="00C2013E" w:rsidRPr="00780C67" w:rsidRDefault="00C2013E" w:rsidP="00C2013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(2) Organizacija preverja zadovoljstvo uporabnikov ob zaključku </w:t>
      </w:r>
      <w:r w:rsidR="00F261FC">
        <w:rPr>
          <w:rFonts w:cs="Arial"/>
          <w:sz w:val="20"/>
          <w:szCs w:val="20"/>
        </w:rPr>
        <w:t xml:space="preserve">vsakokratnega </w:t>
      </w:r>
      <w:r w:rsidRPr="00780C67">
        <w:rPr>
          <w:rFonts w:cs="Arial"/>
          <w:sz w:val="20"/>
          <w:szCs w:val="20"/>
        </w:rPr>
        <w:t xml:space="preserve">usposabljanja </w:t>
      </w:r>
      <w:r w:rsidR="000E4718">
        <w:rPr>
          <w:rFonts w:cs="Arial"/>
          <w:sz w:val="20"/>
          <w:szCs w:val="20"/>
        </w:rPr>
        <w:t>s spletnimi anketami in rezultate objavi na svoji spletni strani.</w:t>
      </w:r>
    </w:p>
    <w:p w14:paraId="4CC886AF" w14:textId="77777777" w:rsidR="00C2013E" w:rsidRPr="00780C67" w:rsidRDefault="00C2013E" w:rsidP="00C2013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43E3BA12" w14:textId="394E4302" w:rsidR="00C2013E" w:rsidRPr="00780C67" w:rsidRDefault="00C2013E" w:rsidP="00C2013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(3) </w:t>
      </w:r>
      <w:r w:rsidR="009F1000" w:rsidRPr="00780C67">
        <w:rPr>
          <w:rFonts w:cs="Arial"/>
          <w:sz w:val="20"/>
          <w:szCs w:val="20"/>
        </w:rPr>
        <w:t xml:space="preserve">Ministrstvo lahko </w:t>
      </w:r>
      <w:r w:rsidR="00A13083" w:rsidRPr="00780C67">
        <w:rPr>
          <w:rFonts w:cs="Arial"/>
          <w:sz w:val="20"/>
          <w:szCs w:val="20"/>
        </w:rPr>
        <w:t>z namenom zagotavljanja kakovosti</w:t>
      </w:r>
      <w:r w:rsidR="00A13083">
        <w:rPr>
          <w:rFonts w:cs="Arial"/>
          <w:sz w:val="20"/>
          <w:szCs w:val="20"/>
        </w:rPr>
        <w:t xml:space="preserve"> usposabljanja</w:t>
      </w:r>
      <w:r w:rsidR="00A13083" w:rsidRPr="00780C67">
        <w:rPr>
          <w:rFonts w:cs="Arial"/>
          <w:sz w:val="20"/>
          <w:szCs w:val="20"/>
        </w:rPr>
        <w:t xml:space="preserve">, </w:t>
      </w:r>
      <w:r w:rsidR="00A13083">
        <w:rPr>
          <w:rFonts w:cs="Arial"/>
          <w:sz w:val="20"/>
          <w:szCs w:val="20"/>
        </w:rPr>
        <w:t xml:space="preserve">njegove </w:t>
      </w:r>
      <w:r w:rsidR="00A13083" w:rsidRPr="00780C67">
        <w:rPr>
          <w:rFonts w:cs="Arial"/>
          <w:sz w:val="20"/>
          <w:szCs w:val="20"/>
        </w:rPr>
        <w:t xml:space="preserve">skladnosti z učnim načrtom in zadovoljstvom udeležencev </w:t>
      </w:r>
      <w:r w:rsidR="009F1000" w:rsidRPr="00780C67">
        <w:rPr>
          <w:rFonts w:cs="Arial"/>
          <w:sz w:val="20"/>
          <w:szCs w:val="20"/>
        </w:rPr>
        <w:t>opravi nadzor nad izvajanjem potrjenih programov.</w:t>
      </w:r>
    </w:p>
    <w:p w14:paraId="12661DDB" w14:textId="77777777" w:rsidR="00823B5F" w:rsidRDefault="00823B5F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73564A46" w14:textId="77777777" w:rsidR="00225915" w:rsidRPr="004C171E" w:rsidRDefault="00225915" w:rsidP="00532E51">
      <w:pPr>
        <w:pStyle w:val="Odstavek"/>
        <w:spacing w:before="0"/>
        <w:ind w:firstLine="0"/>
        <w:jc w:val="center"/>
        <w:rPr>
          <w:rFonts w:cs="Arial"/>
          <w:sz w:val="20"/>
          <w:szCs w:val="20"/>
        </w:rPr>
      </w:pPr>
    </w:p>
    <w:p w14:paraId="729421D0" w14:textId="1DD3BC85" w:rsidR="00823B5F" w:rsidRPr="00532E51" w:rsidRDefault="00823B5F" w:rsidP="00532E51">
      <w:pPr>
        <w:pStyle w:val="Odstavek"/>
        <w:spacing w:before="0"/>
        <w:ind w:firstLine="0"/>
        <w:jc w:val="center"/>
        <w:rPr>
          <w:rFonts w:cs="Arial"/>
          <w:sz w:val="20"/>
          <w:szCs w:val="20"/>
        </w:rPr>
      </w:pPr>
      <w:r w:rsidRPr="00532E51">
        <w:rPr>
          <w:rFonts w:cs="Arial"/>
          <w:sz w:val="20"/>
          <w:szCs w:val="20"/>
        </w:rPr>
        <w:t>VII. KONČNA DOLOČBA</w:t>
      </w:r>
    </w:p>
    <w:p w14:paraId="31DC175E" w14:textId="77777777" w:rsidR="00190EEC" w:rsidRPr="00780C67" w:rsidRDefault="00190EEC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78C46A39" w14:textId="0F66DD56" w:rsidR="000678EE" w:rsidRPr="00780C67" w:rsidRDefault="000678EE" w:rsidP="000678EE">
      <w:pPr>
        <w:suppressAutoHyphens/>
        <w:jc w:val="center"/>
        <w:rPr>
          <w:rFonts w:cs="Arial"/>
          <w:b/>
          <w:sz w:val="20"/>
          <w:szCs w:val="20"/>
          <w:lang w:val="x-none" w:eastAsia="x-none"/>
        </w:rPr>
      </w:pPr>
      <w:r w:rsidRPr="00780C67">
        <w:rPr>
          <w:rFonts w:cs="Arial"/>
          <w:b/>
          <w:sz w:val="20"/>
          <w:szCs w:val="20"/>
          <w:lang w:val="x-none" w:eastAsia="x-none"/>
        </w:rPr>
        <w:t>1</w:t>
      </w:r>
      <w:r w:rsidR="00456F37">
        <w:rPr>
          <w:rFonts w:cs="Arial"/>
          <w:b/>
          <w:sz w:val="20"/>
          <w:szCs w:val="20"/>
          <w:lang w:eastAsia="x-none"/>
        </w:rPr>
        <w:t>3</w:t>
      </w:r>
      <w:r w:rsidRPr="00780C67">
        <w:rPr>
          <w:rFonts w:cs="Arial"/>
          <w:b/>
          <w:sz w:val="20"/>
          <w:szCs w:val="20"/>
          <w:lang w:val="x-none" w:eastAsia="x-none"/>
        </w:rPr>
        <w:t>. člen</w:t>
      </w:r>
    </w:p>
    <w:p w14:paraId="222BFF0D" w14:textId="77777777" w:rsidR="000678EE" w:rsidRPr="00780C67" w:rsidRDefault="000678EE" w:rsidP="000678EE">
      <w:pPr>
        <w:suppressAutoHyphens/>
        <w:jc w:val="center"/>
        <w:rPr>
          <w:rFonts w:cs="Arial"/>
          <w:b/>
          <w:sz w:val="20"/>
          <w:szCs w:val="20"/>
          <w:lang w:val="x-none" w:eastAsia="x-none"/>
        </w:rPr>
      </w:pPr>
      <w:r w:rsidRPr="00780C67">
        <w:rPr>
          <w:rFonts w:cs="Arial"/>
          <w:b/>
          <w:sz w:val="20"/>
          <w:szCs w:val="20"/>
          <w:lang w:val="x-none" w:eastAsia="x-none"/>
        </w:rPr>
        <w:t>(začetek veljavnosti)</w:t>
      </w:r>
    </w:p>
    <w:p w14:paraId="0CE45065" w14:textId="77777777" w:rsidR="000678EE" w:rsidRPr="00780C67" w:rsidRDefault="000678EE" w:rsidP="000678EE">
      <w:pPr>
        <w:suppressAutoHyphens/>
        <w:jc w:val="center"/>
        <w:rPr>
          <w:rFonts w:cs="Arial"/>
          <w:b/>
          <w:sz w:val="20"/>
          <w:szCs w:val="20"/>
          <w:lang w:val="x-none" w:eastAsia="x-none"/>
        </w:rPr>
      </w:pPr>
    </w:p>
    <w:p w14:paraId="2DECEEC9" w14:textId="77777777" w:rsidR="00284581" w:rsidRPr="00780C67" w:rsidRDefault="0056495F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Ta pravilnik začne veljati </w:t>
      </w:r>
      <w:r w:rsidR="00AC567F" w:rsidRPr="00780C67">
        <w:rPr>
          <w:rFonts w:cs="Arial"/>
          <w:sz w:val="20"/>
          <w:szCs w:val="20"/>
        </w:rPr>
        <w:t>naslednji dan</w:t>
      </w:r>
      <w:r w:rsidRPr="00780C67">
        <w:rPr>
          <w:rFonts w:cs="Arial"/>
          <w:sz w:val="20"/>
          <w:szCs w:val="20"/>
        </w:rPr>
        <w:t xml:space="preserve"> po objavi v Uradnem listu Republike Slovenije.</w:t>
      </w:r>
    </w:p>
    <w:p w14:paraId="7591626B" w14:textId="77777777" w:rsidR="000678EE" w:rsidRDefault="000678EE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03DB8654" w14:textId="77777777" w:rsidR="00312562" w:rsidRPr="00780C67" w:rsidRDefault="00312562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</w:p>
    <w:p w14:paraId="6579950F" w14:textId="164E7355" w:rsidR="00284581" w:rsidRPr="00780C67" w:rsidRDefault="00284581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Št. </w:t>
      </w:r>
      <w:r w:rsidR="00920B38">
        <w:rPr>
          <w:rFonts w:cs="Arial"/>
          <w:sz w:val="20"/>
          <w:szCs w:val="20"/>
        </w:rPr>
        <w:t>0070</w:t>
      </w:r>
      <w:r w:rsidR="00780C67" w:rsidRPr="00780C67">
        <w:rPr>
          <w:rFonts w:cs="Arial"/>
          <w:sz w:val="20"/>
          <w:szCs w:val="20"/>
        </w:rPr>
        <w:t>-</w:t>
      </w:r>
      <w:r w:rsidR="00920B38">
        <w:rPr>
          <w:rFonts w:cs="Arial"/>
          <w:sz w:val="20"/>
          <w:szCs w:val="20"/>
        </w:rPr>
        <w:t>77</w:t>
      </w:r>
      <w:r w:rsidR="00780C67" w:rsidRPr="00780C67">
        <w:rPr>
          <w:rFonts w:cs="Arial"/>
          <w:sz w:val="20"/>
          <w:szCs w:val="20"/>
        </w:rPr>
        <w:t>/2025</w:t>
      </w:r>
    </w:p>
    <w:p w14:paraId="4C78443D" w14:textId="4C29C615" w:rsidR="00284581" w:rsidRPr="00780C67" w:rsidRDefault="00284581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Ljubljana, dne </w:t>
      </w:r>
      <w:r w:rsidR="00831304">
        <w:rPr>
          <w:rFonts w:cs="Arial"/>
          <w:sz w:val="20"/>
          <w:szCs w:val="20"/>
          <w:lang w:val="sl-SI"/>
        </w:rPr>
        <w:t>30. 7</w:t>
      </w:r>
      <w:r w:rsidR="00C56813" w:rsidRPr="00780C67">
        <w:rPr>
          <w:rFonts w:cs="Arial"/>
          <w:sz w:val="20"/>
          <w:szCs w:val="20"/>
          <w:lang w:val="sl-SI"/>
        </w:rPr>
        <w:t>. 2025</w:t>
      </w:r>
    </w:p>
    <w:p w14:paraId="45A1C435" w14:textId="5E743B72" w:rsidR="0056495F" w:rsidRPr="00780C67" w:rsidRDefault="00284581" w:rsidP="000678EE">
      <w:pPr>
        <w:pStyle w:val="Odstavek"/>
        <w:spacing w:before="0"/>
        <w:ind w:firstLine="0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 xml:space="preserve">EVA </w:t>
      </w:r>
      <w:r w:rsidR="00780C67">
        <w:rPr>
          <w:rFonts w:cs="Arial"/>
          <w:sz w:val="20"/>
          <w:szCs w:val="20"/>
        </w:rPr>
        <w:t>2025-2711-</w:t>
      </w:r>
      <w:r w:rsidR="00920B38">
        <w:rPr>
          <w:rFonts w:cs="Arial"/>
          <w:sz w:val="20"/>
          <w:szCs w:val="20"/>
        </w:rPr>
        <w:t>0078</w:t>
      </w:r>
    </w:p>
    <w:p w14:paraId="69F10216" w14:textId="77777777" w:rsidR="000678EE" w:rsidRPr="00780C67" w:rsidRDefault="000678EE" w:rsidP="000678EE">
      <w:pPr>
        <w:pStyle w:val="rta"/>
        <w:spacing w:before="0"/>
        <w:ind w:left="3408" w:firstLine="284"/>
        <w:rPr>
          <w:rFonts w:cs="Arial"/>
          <w:sz w:val="20"/>
          <w:szCs w:val="20"/>
        </w:rPr>
      </w:pPr>
    </w:p>
    <w:p w14:paraId="5DEA0837" w14:textId="77777777" w:rsidR="00284581" w:rsidRPr="00780C67" w:rsidRDefault="00284581" w:rsidP="000678EE">
      <w:pPr>
        <w:pStyle w:val="rta"/>
        <w:spacing w:before="0"/>
        <w:ind w:left="3408" w:firstLine="284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Dr. Valentina Prevolnik Rupel</w:t>
      </w:r>
    </w:p>
    <w:p w14:paraId="764A1A57" w14:textId="77777777" w:rsidR="0006302B" w:rsidRPr="00780C67" w:rsidRDefault="00284581" w:rsidP="000678EE">
      <w:pPr>
        <w:pStyle w:val="rta"/>
        <w:spacing w:before="0"/>
        <w:ind w:left="3408" w:firstLine="284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ministrica za zdravje</w:t>
      </w:r>
    </w:p>
    <w:p w14:paraId="13E17F2F" w14:textId="77777777" w:rsidR="0041562F" w:rsidRPr="00780C67" w:rsidRDefault="0041562F" w:rsidP="000678EE">
      <w:pPr>
        <w:pStyle w:val="rta"/>
        <w:spacing w:before="0"/>
        <w:ind w:left="3408" w:firstLine="284"/>
        <w:rPr>
          <w:rFonts w:cs="Arial"/>
          <w:sz w:val="20"/>
          <w:szCs w:val="20"/>
        </w:rPr>
      </w:pPr>
    </w:p>
    <w:p w14:paraId="4CD8E00D" w14:textId="77777777" w:rsidR="0041562F" w:rsidRPr="00780C67" w:rsidRDefault="0041562F" w:rsidP="000678EE">
      <w:pPr>
        <w:pStyle w:val="rta"/>
        <w:spacing w:before="0"/>
        <w:ind w:left="3408" w:firstLine="284"/>
        <w:rPr>
          <w:rFonts w:cs="Arial"/>
          <w:sz w:val="20"/>
          <w:szCs w:val="20"/>
        </w:rPr>
      </w:pPr>
    </w:p>
    <w:p w14:paraId="3718327B" w14:textId="77777777" w:rsidR="00E84ACB" w:rsidRDefault="00E84ACB" w:rsidP="0041562F">
      <w:pPr>
        <w:pStyle w:val="rta"/>
        <w:spacing w:before="0"/>
        <w:jc w:val="both"/>
        <w:rPr>
          <w:rFonts w:cs="Arial"/>
          <w:sz w:val="20"/>
          <w:szCs w:val="20"/>
        </w:rPr>
      </w:pPr>
    </w:p>
    <w:p w14:paraId="68BA5A4E" w14:textId="77777777" w:rsidR="00225915" w:rsidRDefault="00225915" w:rsidP="0041562F">
      <w:pPr>
        <w:pStyle w:val="rta"/>
        <w:spacing w:before="0"/>
        <w:jc w:val="both"/>
        <w:rPr>
          <w:rFonts w:cs="Arial"/>
          <w:sz w:val="20"/>
          <w:szCs w:val="20"/>
        </w:rPr>
      </w:pPr>
    </w:p>
    <w:p w14:paraId="4D2CD518" w14:textId="77777777" w:rsidR="00CE2883" w:rsidRDefault="00CE2883" w:rsidP="0041562F">
      <w:pPr>
        <w:pStyle w:val="rta"/>
        <w:spacing w:before="0"/>
        <w:jc w:val="both"/>
        <w:rPr>
          <w:rFonts w:cs="Arial"/>
          <w:sz w:val="20"/>
          <w:szCs w:val="20"/>
        </w:rPr>
      </w:pPr>
    </w:p>
    <w:p w14:paraId="7F8CCED2" w14:textId="77777777" w:rsidR="00CE2883" w:rsidRDefault="00CE2883" w:rsidP="0041562F">
      <w:pPr>
        <w:pStyle w:val="rta"/>
        <w:spacing w:before="0"/>
        <w:jc w:val="both"/>
        <w:rPr>
          <w:rFonts w:cs="Arial"/>
          <w:sz w:val="20"/>
          <w:szCs w:val="20"/>
        </w:rPr>
      </w:pPr>
    </w:p>
    <w:p w14:paraId="37F2CA5B" w14:textId="77777777" w:rsidR="00CE2883" w:rsidRPr="00780C67" w:rsidRDefault="00CE2883" w:rsidP="0041562F">
      <w:pPr>
        <w:pStyle w:val="rta"/>
        <w:spacing w:before="0"/>
        <w:jc w:val="both"/>
        <w:rPr>
          <w:rFonts w:cs="Arial"/>
          <w:sz w:val="20"/>
          <w:szCs w:val="20"/>
        </w:rPr>
      </w:pPr>
    </w:p>
    <w:p w14:paraId="40C43B36" w14:textId="43205511" w:rsidR="00CE2883" w:rsidRPr="00780C67" w:rsidRDefault="00CE2883" w:rsidP="0041562F">
      <w:pPr>
        <w:pStyle w:val="rta"/>
        <w:spacing w:befor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Priloge:</w:t>
      </w:r>
    </w:p>
    <w:p w14:paraId="4BB35A6E" w14:textId="61AC2DC5" w:rsidR="0041562F" w:rsidRDefault="0041562F" w:rsidP="00720CF3">
      <w:pPr>
        <w:pStyle w:val="rta"/>
        <w:numPr>
          <w:ilvl w:val="0"/>
          <w:numId w:val="22"/>
        </w:numPr>
        <w:spacing w:before="0"/>
        <w:jc w:val="both"/>
        <w:rPr>
          <w:rFonts w:cs="Arial"/>
          <w:sz w:val="20"/>
          <w:szCs w:val="20"/>
        </w:rPr>
      </w:pPr>
      <w:r w:rsidRPr="00780C67">
        <w:rPr>
          <w:rFonts w:cs="Arial"/>
          <w:sz w:val="20"/>
          <w:szCs w:val="20"/>
        </w:rPr>
        <w:t>Priloga</w:t>
      </w:r>
      <w:r w:rsidR="00FF6BF1">
        <w:rPr>
          <w:rFonts w:cs="Arial"/>
          <w:sz w:val="20"/>
          <w:szCs w:val="20"/>
        </w:rPr>
        <w:t xml:space="preserve"> </w:t>
      </w:r>
      <w:r w:rsidR="00EE08BD">
        <w:rPr>
          <w:rFonts w:cs="Arial"/>
          <w:sz w:val="20"/>
          <w:szCs w:val="20"/>
        </w:rPr>
        <w:t>1</w:t>
      </w:r>
      <w:r w:rsidRPr="00780C67">
        <w:rPr>
          <w:rFonts w:cs="Arial"/>
          <w:sz w:val="20"/>
          <w:szCs w:val="20"/>
        </w:rPr>
        <w:t xml:space="preserve">: </w:t>
      </w:r>
      <w:r w:rsidR="00E84ACB" w:rsidRPr="00780C67">
        <w:rPr>
          <w:rFonts w:cs="Arial"/>
          <w:sz w:val="20"/>
          <w:szCs w:val="20"/>
        </w:rPr>
        <w:t>Obrazec za prijavo programa usposabljanja</w:t>
      </w:r>
    </w:p>
    <w:p w14:paraId="6C933503" w14:textId="0C267907" w:rsidR="00E84ACB" w:rsidRDefault="00EE08BD" w:rsidP="00EE08BD">
      <w:pPr>
        <w:pStyle w:val="rta"/>
        <w:numPr>
          <w:ilvl w:val="0"/>
          <w:numId w:val="22"/>
        </w:numPr>
        <w:spacing w:befor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Priloga 2: </w:t>
      </w:r>
      <w:proofErr w:type="spellStart"/>
      <w:r>
        <w:rPr>
          <w:rFonts w:cs="Arial"/>
          <w:sz w:val="20"/>
          <w:szCs w:val="20"/>
        </w:rPr>
        <w:t>Evalvacijski</w:t>
      </w:r>
      <w:proofErr w:type="spellEnd"/>
      <w:r>
        <w:rPr>
          <w:rFonts w:cs="Arial"/>
          <w:sz w:val="20"/>
          <w:szCs w:val="20"/>
        </w:rPr>
        <w:t xml:space="preserve"> obrazec komisije</w:t>
      </w:r>
    </w:p>
    <w:p w14:paraId="30478750" w14:textId="27C9B40F" w:rsidR="00EE08BD" w:rsidRPr="00EE08BD" w:rsidRDefault="00EE08BD" w:rsidP="00EE08BD">
      <w:pPr>
        <w:pStyle w:val="rta"/>
        <w:numPr>
          <w:ilvl w:val="0"/>
          <w:numId w:val="22"/>
        </w:numPr>
        <w:spacing w:befor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Priloga 3: Potrdilo o usposobljenosti</w:t>
      </w:r>
    </w:p>
    <w:sectPr w:rsidR="00EE08BD" w:rsidRPr="00EE08BD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36C8" w14:textId="77777777" w:rsidR="007C7AF2" w:rsidRDefault="007C7AF2" w:rsidP="00443548">
      <w:r>
        <w:separator/>
      </w:r>
    </w:p>
  </w:endnote>
  <w:endnote w:type="continuationSeparator" w:id="0">
    <w:p w14:paraId="33FCCF2F" w14:textId="77777777" w:rsidR="007C7AF2" w:rsidRDefault="007C7AF2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7397" w14:textId="77777777" w:rsidR="007C7AF2" w:rsidRDefault="007C7AF2" w:rsidP="00443548">
      <w:r>
        <w:separator/>
      </w:r>
    </w:p>
  </w:footnote>
  <w:footnote w:type="continuationSeparator" w:id="0">
    <w:p w14:paraId="2EC222C4" w14:textId="77777777" w:rsidR="007C7AF2" w:rsidRDefault="007C7AF2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A4158"/>
    <w:multiLevelType w:val="hybridMultilevel"/>
    <w:tmpl w:val="5BA8D170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3563B"/>
    <w:multiLevelType w:val="hybridMultilevel"/>
    <w:tmpl w:val="A7D64660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 w15:restartNumberingAfterBreak="0">
    <w:nsid w:val="335208E2"/>
    <w:multiLevelType w:val="hybridMultilevel"/>
    <w:tmpl w:val="AE7664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C1EAB"/>
    <w:multiLevelType w:val="hybridMultilevel"/>
    <w:tmpl w:val="8B76A31E"/>
    <w:lvl w:ilvl="0" w:tplc="ECEE2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4527A9F"/>
    <w:multiLevelType w:val="hybridMultilevel"/>
    <w:tmpl w:val="0D3CFD16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7611A"/>
    <w:multiLevelType w:val="hybridMultilevel"/>
    <w:tmpl w:val="E0B63744"/>
    <w:lvl w:ilvl="0" w:tplc="0838C6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E3154"/>
    <w:multiLevelType w:val="hybridMultilevel"/>
    <w:tmpl w:val="5628CC24"/>
    <w:lvl w:ilvl="0" w:tplc="B04E37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63DF7"/>
    <w:multiLevelType w:val="hybridMultilevel"/>
    <w:tmpl w:val="0082CDDE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503201065">
    <w:abstractNumId w:val="1"/>
  </w:num>
  <w:num w:numId="2" w16cid:durableId="1490437052">
    <w:abstractNumId w:val="20"/>
  </w:num>
  <w:num w:numId="3" w16cid:durableId="883324761">
    <w:abstractNumId w:val="3"/>
  </w:num>
  <w:num w:numId="4" w16cid:durableId="1758864129">
    <w:abstractNumId w:val="12"/>
  </w:num>
  <w:num w:numId="5" w16cid:durableId="214195423">
    <w:abstractNumId w:val="24"/>
  </w:num>
  <w:num w:numId="6" w16cid:durableId="734356302">
    <w:abstractNumId w:val="9"/>
  </w:num>
  <w:num w:numId="7" w16cid:durableId="1920361502">
    <w:abstractNumId w:val="0"/>
  </w:num>
  <w:num w:numId="8" w16cid:durableId="820076879">
    <w:abstractNumId w:val="11"/>
  </w:num>
  <w:num w:numId="9" w16cid:durableId="1290092313">
    <w:abstractNumId w:val="10"/>
  </w:num>
  <w:num w:numId="10" w16cid:durableId="1758556959">
    <w:abstractNumId w:val="13"/>
  </w:num>
  <w:num w:numId="11" w16cid:durableId="934358446">
    <w:abstractNumId w:val="15"/>
  </w:num>
  <w:num w:numId="12" w16cid:durableId="367341893">
    <w:abstractNumId w:val="8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405448447">
    <w:abstractNumId w:val="16"/>
  </w:num>
  <w:num w:numId="14" w16cid:durableId="857739513">
    <w:abstractNumId w:val="4"/>
  </w:num>
  <w:num w:numId="15" w16cid:durableId="1290283713">
    <w:abstractNumId w:val="18"/>
  </w:num>
  <w:num w:numId="16" w16cid:durableId="1884560327">
    <w:abstractNumId w:val="23"/>
  </w:num>
  <w:num w:numId="17" w16cid:durableId="1681541089">
    <w:abstractNumId w:val="6"/>
  </w:num>
  <w:num w:numId="18" w16cid:durableId="803347517">
    <w:abstractNumId w:val="5"/>
  </w:num>
  <w:num w:numId="19" w16cid:durableId="1444569930">
    <w:abstractNumId w:val="17"/>
  </w:num>
  <w:num w:numId="20" w16cid:durableId="453910515">
    <w:abstractNumId w:val="22"/>
  </w:num>
  <w:num w:numId="21" w16cid:durableId="2005817679">
    <w:abstractNumId w:val="19"/>
  </w:num>
  <w:num w:numId="22" w16cid:durableId="962074669">
    <w:abstractNumId w:val="2"/>
  </w:num>
  <w:num w:numId="23" w16cid:durableId="2041395258">
    <w:abstractNumId w:val="7"/>
  </w:num>
  <w:num w:numId="24" w16cid:durableId="1714192301">
    <w:abstractNumId w:val="14"/>
  </w:num>
  <w:num w:numId="25" w16cid:durableId="927082060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2F"/>
    <w:rsid w:val="00001ACE"/>
    <w:rsid w:val="00001E2A"/>
    <w:rsid w:val="00006A7C"/>
    <w:rsid w:val="00007293"/>
    <w:rsid w:val="00011CBC"/>
    <w:rsid w:val="00011CC3"/>
    <w:rsid w:val="00014217"/>
    <w:rsid w:val="00015D71"/>
    <w:rsid w:val="000175F5"/>
    <w:rsid w:val="0001780E"/>
    <w:rsid w:val="000322DC"/>
    <w:rsid w:val="0003335F"/>
    <w:rsid w:val="00034A34"/>
    <w:rsid w:val="00036FE6"/>
    <w:rsid w:val="00037EEE"/>
    <w:rsid w:val="0004451F"/>
    <w:rsid w:val="0004576D"/>
    <w:rsid w:val="00054C46"/>
    <w:rsid w:val="0005506F"/>
    <w:rsid w:val="000553F5"/>
    <w:rsid w:val="000568BF"/>
    <w:rsid w:val="00062A89"/>
    <w:rsid w:val="0006302B"/>
    <w:rsid w:val="000677F5"/>
    <w:rsid w:val="000678EE"/>
    <w:rsid w:val="000738FE"/>
    <w:rsid w:val="000767AD"/>
    <w:rsid w:val="000771DE"/>
    <w:rsid w:val="00085247"/>
    <w:rsid w:val="00095564"/>
    <w:rsid w:val="000A5A1D"/>
    <w:rsid w:val="000A6CE0"/>
    <w:rsid w:val="000A6EBB"/>
    <w:rsid w:val="000B2231"/>
    <w:rsid w:val="000B26B7"/>
    <w:rsid w:val="000C4827"/>
    <w:rsid w:val="000D01A7"/>
    <w:rsid w:val="000D0761"/>
    <w:rsid w:val="000E1A77"/>
    <w:rsid w:val="000E32DC"/>
    <w:rsid w:val="000E4718"/>
    <w:rsid w:val="000E565C"/>
    <w:rsid w:val="000F1154"/>
    <w:rsid w:val="000F1DB5"/>
    <w:rsid w:val="000F24CF"/>
    <w:rsid w:val="000F2990"/>
    <w:rsid w:val="000F58ED"/>
    <w:rsid w:val="00103C64"/>
    <w:rsid w:val="00104ACD"/>
    <w:rsid w:val="00105323"/>
    <w:rsid w:val="00105BBB"/>
    <w:rsid w:val="001151C8"/>
    <w:rsid w:val="00122A7B"/>
    <w:rsid w:val="00123D28"/>
    <w:rsid w:val="00134138"/>
    <w:rsid w:val="00134F42"/>
    <w:rsid w:val="00135A23"/>
    <w:rsid w:val="00136E42"/>
    <w:rsid w:val="0014027C"/>
    <w:rsid w:val="00141D42"/>
    <w:rsid w:val="00145269"/>
    <w:rsid w:val="00146A26"/>
    <w:rsid w:val="00150B65"/>
    <w:rsid w:val="001552BA"/>
    <w:rsid w:val="0016020F"/>
    <w:rsid w:val="0016087D"/>
    <w:rsid w:val="0016131F"/>
    <w:rsid w:val="00165141"/>
    <w:rsid w:val="001659CA"/>
    <w:rsid w:val="00170133"/>
    <w:rsid w:val="001748B4"/>
    <w:rsid w:val="00177070"/>
    <w:rsid w:val="0018244E"/>
    <w:rsid w:val="00184A9D"/>
    <w:rsid w:val="001864CD"/>
    <w:rsid w:val="00190EEC"/>
    <w:rsid w:val="0019232A"/>
    <w:rsid w:val="00192EDB"/>
    <w:rsid w:val="001939D5"/>
    <w:rsid w:val="001949CA"/>
    <w:rsid w:val="001A1604"/>
    <w:rsid w:val="001A1F50"/>
    <w:rsid w:val="001A2FD8"/>
    <w:rsid w:val="001A7CA1"/>
    <w:rsid w:val="001B190D"/>
    <w:rsid w:val="001B6BB5"/>
    <w:rsid w:val="001B77C8"/>
    <w:rsid w:val="001B7A5E"/>
    <w:rsid w:val="001E4A7E"/>
    <w:rsid w:val="001F3A27"/>
    <w:rsid w:val="00202E68"/>
    <w:rsid w:val="00203474"/>
    <w:rsid w:val="00204DFF"/>
    <w:rsid w:val="00207DB1"/>
    <w:rsid w:val="002164C8"/>
    <w:rsid w:val="0022129D"/>
    <w:rsid w:val="00221C43"/>
    <w:rsid w:val="002221B3"/>
    <w:rsid w:val="0022225A"/>
    <w:rsid w:val="00222CDB"/>
    <w:rsid w:val="00225915"/>
    <w:rsid w:val="00231621"/>
    <w:rsid w:val="002323C9"/>
    <w:rsid w:val="0024028D"/>
    <w:rsid w:val="00242136"/>
    <w:rsid w:val="0024580D"/>
    <w:rsid w:val="00245A87"/>
    <w:rsid w:val="002464F9"/>
    <w:rsid w:val="00252099"/>
    <w:rsid w:val="00252A28"/>
    <w:rsid w:val="002607C7"/>
    <w:rsid w:val="00261112"/>
    <w:rsid w:val="002614D0"/>
    <w:rsid w:val="00264876"/>
    <w:rsid w:val="00264D30"/>
    <w:rsid w:val="0027469D"/>
    <w:rsid w:val="002748D7"/>
    <w:rsid w:val="002749D7"/>
    <w:rsid w:val="00275201"/>
    <w:rsid w:val="00280427"/>
    <w:rsid w:val="002841F4"/>
    <w:rsid w:val="00284581"/>
    <w:rsid w:val="00284799"/>
    <w:rsid w:val="00285106"/>
    <w:rsid w:val="002A74B2"/>
    <w:rsid w:val="002B29AF"/>
    <w:rsid w:val="002B641B"/>
    <w:rsid w:val="002C305B"/>
    <w:rsid w:val="002C3281"/>
    <w:rsid w:val="002C32FE"/>
    <w:rsid w:val="002D0896"/>
    <w:rsid w:val="002D5AFD"/>
    <w:rsid w:val="002E3692"/>
    <w:rsid w:val="002E385E"/>
    <w:rsid w:val="002E450F"/>
    <w:rsid w:val="002E5E24"/>
    <w:rsid w:val="002E62C0"/>
    <w:rsid w:val="002F6F13"/>
    <w:rsid w:val="00300FA7"/>
    <w:rsid w:val="003031B8"/>
    <w:rsid w:val="00312562"/>
    <w:rsid w:val="003155ED"/>
    <w:rsid w:val="003230A2"/>
    <w:rsid w:val="00323172"/>
    <w:rsid w:val="00324AE1"/>
    <w:rsid w:val="00331B61"/>
    <w:rsid w:val="00332203"/>
    <w:rsid w:val="003337B9"/>
    <w:rsid w:val="0033460D"/>
    <w:rsid w:val="00334A76"/>
    <w:rsid w:val="00336A6E"/>
    <w:rsid w:val="00340E88"/>
    <w:rsid w:val="00342C3B"/>
    <w:rsid w:val="00343AEB"/>
    <w:rsid w:val="00345913"/>
    <w:rsid w:val="00346FB3"/>
    <w:rsid w:val="00352453"/>
    <w:rsid w:val="00356406"/>
    <w:rsid w:val="003572B0"/>
    <w:rsid w:val="00357591"/>
    <w:rsid w:val="0037302D"/>
    <w:rsid w:val="0037682B"/>
    <w:rsid w:val="0038104C"/>
    <w:rsid w:val="00381D10"/>
    <w:rsid w:val="00390635"/>
    <w:rsid w:val="00397782"/>
    <w:rsid w:val="003A158B"/>
    <w:rsid w:val="003A3EC6"/>
    <w:rsid w:val="003B3A62"/>
    <w:rsid w:val="003B427A"/>
    <w:rsid w:val="003B47A8"/>
    <w:rsid w:val="003B6900"/>
    <w:rsid w:val="003C0F53"/>
    <w:rsid w:val="003C20AC"/>
    <w:rsid w:val="003C4588"/>
    <w:rsid w:val="003D0900"/>
    <w:rsid w:val="003E1111"/>
    <w:rsid w:val="003E1B24"/>
    <w:rsid w:val="003F5919"/>
    <w:rsid w:val="00401020"/>
    <w:rsid w:val="00405CA3"/>
    <w:rsid w:val="00410EA3"/>
    <w:rsid w:val="00412FCC"/>
    <w:rsid w:val="00413E5F"/>
    <w:rsid w:val="0041562F"/>
    <w:rsid w:val="00416342"/>
    <w:rsid w:val="004231A8"/>
    <w:rsid w:val="00423CF0"/>
    <w:rsid w:val="0042406C"/>
    <w:rsid w:val="00425097"/>
    <w:rsid w:val="00426016"/>
    <w:rsid w:val="00432DF8"/>
    <w:rsid w:val="004354AD"/>
    <w:rsid w:val="00435C6D"/>
    <w:rsid w:val="00436445"/>
    <w:rsid w:val="00443548"/>
    <w:rsid w:val="004505D2"/>
    <w:rsid w:val="00450AC4"/>
    <w:rsid w:val="00451ECA"/>
    <w:rsid w:val="00453646"/>
    <w:rsid w:val="00456F37"/>
    <w:rsid w:val="0046117E"/>
    <w:rsid w:val="00461217"/>
    <w:rsid w:val="0046161D"/>
    <w:rsid w:val="004660C4"/>
    <w:rsid w:val="00466C7F"/>
    <w:rsid w:val="00471815"/>
    <w:rsid w:val="00472702"/>
    <w:rsid w:val="0047599D"/>
    <w:rsid w:val="00481F7D"/>
    <w:rsid w:val="00486261"/>
    <w:rsid w:val="00486B89"/>
    <w:rsid w:val="00487A71"/>
    <w:rsid w:val="0049015E"/>
    <w:rsid w:val="00492506"/>
    <w:rsid w:val="004939F3"/>
    <w:rsid w:val="004A1DED"/>
    <w:rsid w:val="004A256F"/>
    <w:rsid w:val="004A7532"/>
    <w:rsid w:val="004B6000"/>
    <w:rsid w:val="004B6998"/>
    <w:rsid w:val="004C171E"/>
    <w:rsid w:val="004C2E4E"/>
    <w:rsid w:val="004C3049"/>
    <w:rsid w:val="004C44DA"/>
    <w:rsid w:val="004C5226"/>
    <w:rsid w:val="004C6759"/>
    <w:rsid w:val="004D3599"/>
    <w:rsid w:val="004D657D"/>
    <w:rsid w:val="004D78F5"/>
    <w:rsid w:val="004E15E0"/>
    <w:rsid w:val="004E1F9F"/>
    <w:rsid w:val="004E3015"/>
    <w:rsid w:val="004E51E6"/>
    <w:rsid w:val="004E5462"/>
    <w:rsid w:val="004F0141"/>
    <w:rsid w:val="004F06B5"/>
    <w:rsid w:val="004F0A17"/>
    <w:rsid w:val="004F1FEE"/>
    <w:rsid w:val="004F236C"/>
    <w:rsid w:val="004F4499"/>
    <w:rsid w:val="004F5211"/>
    <w:rsid w:val="004F7A46"/>
    <w:rsid w:val="005011DC"/>
    <w:rsid w:val="00502345"/>
    <w:rsid w:val="00506276"/>
    <w:rsid w:val="00513832"/>
    <w:rsid w:val="00516F80"/>
    <w:rsid w:val="0052355D"/>
    <w:rsid w:val="00523EE5"/>
    <w:rsid w:val="00524AAF"/>
    <w:rsid w:val="00527CC5"/>
    <w:rsid w:val="00532E51"/>
    <w:rsid w:val="00533C33"/>
    <w:rsid w:val="00533FF4"/>
    <w:rsid w:val="00536AC2"/>
    <w:rsid w:val="00553D77"/>
    <w:rsid w:val="0056495F"/>
    <w:rsid w:val="00565023"/>
    <w:rsid w:val="005678E2"/>
    <w:rsid w:val="00572EFD"/>
    <w:rsid w:val="00583111"/>
    <w:rsid w:val="0058694C"/>
    <w:rsid w:val="00591BFF"/>
    <w:rsid w:val="00591FB0"/>
    <w:rsid w:val="00595875"/>
    <w:rsid w:val="005A44F3"/>
    <w:rsid w:val="005A4D42"/>
    <w:rsid w:val="005A7D43"/>
    <w:rsid w:val="005B2D7D"/>
    <w:rsid w:val="005B7236"/>
    <w:rsid w:val="005B765C"/>
    <w:rsid w:val="005C5321"/>
    <w:rsid w:val="005C5D41"/>
    <w:rsid w:val="005D0D55"/>
    <w:rsid w:val="005D1438"/>
    <w:rsid w:val="005D3CEB"/>
    <w:rsid w:val="005D4B31"/>
    <w:rsid w:val="005D62A2"/>
    <w:rsid w:val="005E2669"/>
    <w:rsid w:val="005E6845"/>
    <w:rsid w:val="005F213A"/>
    <w:rsid w:val="005F4361"/>
    <w:rsid w:val="005F44C7"/>
    <w:rsid w:val="0060099D"/>
    <w:rsid w:val="00603A72"/>
    <w:rsid w:val="0060484F"/>
    <w:rsid w:val="00605A18"/>
    <w:rsid w:val="00606AFE"/>
    <w:rsid w:val="00616D0B"/>
    <w:rsid w:val="006202C8"/>
    <w:rsid w:val="00620373"/>
    <w:rsid w:val="00621CD8"/>
    <w:rsid w:val="00625CE5"/>
    <w:rsid w:val="00625D75"/>
    <w:rsid w:val="00632B36"/>
    <w:rsid w:val="00633F3D"/>
    <w:rsid w:val="006342EC"/>
    <w:rsid w:val="0063461D"/>
    <w:rsid w:val="00634A34"/>
    <w:rsid w:val="00644D83"/>
    <w:rsid w:val="006454B6"/>
    <w:rsid w:val="00645D98"/>
    <w:rsid w:val="00652D57"/>
    <w:rsid w:val="00653C19"/>
    <w:rsid w:val="00654639"/>
    <w:rsid w:val="0065729D"/>
    <w:rsid w:val="00657A91"/>
    <w:rsid w:val="006771F1"/>
    <w:rsid w:val="00681399"/>
    <w:rsid w:val="006836D0"/>
    <w:rsid w:val="00684C1F"/>
    <w:rsid w:val="006851E9"/>
    <w:rsid w:val="00690B05"/>
    <w:rsid w:val="006A299C"/>
    <w:rsid w:val="006A4167"/>
    <w:rsid w:val="006A4C74"/>
    <w:rsid w:val="006A5198"/>
    <w:rsid w:val="006A5B62"/>
    <w:rsid w:val="006B3474"/>
    <w:rsid w:val="006B6440"/>
    <w:rsid w:val="006C16AB"/>
    <w:rsid w:val="006C4F49"/>
    <w:rsid w:val="006D1454"/>
    <w:rsid w:val="006D352C"/>
    <w:rsid w:val="006D6360"/>
    <w:rsid w:val="006D65A2"/>
    <w:rsid w:val="006E055E"/>
    <w:rsid w:val="006E78E3"/>
    <w:rsid w:val="006E7B8F"/>
    <w:rsid w:val="006F08EA"/>
    <w:rsid w:val="006F252C"/>
    <w:rsid w:val="006F4661"/>
    <w:rsid w:val="006F501C"/>
    <w:rsid w:val="006F52C6"/>
    <w:rsid w:val="006F591B"/>
    <w:rsid w:val="00700497"/>
    <w:rsid w:val="00705EE7"/>
    <w:rsid w:val="007065A5"/>
    <w:rsid w:val="00720CF3"/>
    <w:rsid w:val="00721AFB"/>
    <w:rsid w:val="007247CE"/>
    <w:rsid w:val="007254DC"/>
    <w:rsid w:val="00727067"/>
    <w:rsid w:val="00731CDE"/>
    <w:rsid w:val="007359F6"/>
    <w:rsid w:val="00740BE7"/>
    <w:rsid w:val="007428BF"/>
    <w:rsid w:val="00743D0B"/>
    <w:rsid w:val="00744B80"/>
    <w:rsid w:val="00746125"/>
    <w:rsid w:val="0075110E"/>
    <w:rsid w:val="00751BA5"/>
    <w:rsid w:val="00754DC8"/>
    <w:rsid w:val="007570D2"/>
    <w:rsid w:val="00760298"/>
    <w:rsid w:val="00764FF8"/>
    <w:rsid w:val="0076696D"/>
    <w:rsid w:val="00767BA9"/>
    <w:rsid w:val="00772799"/>
    <w:rsid w:val="00775187"/>
    <w:rsid w:val="00776014"/>
    <w:rsid w:val="00780C67"/>
    <w:rsid w:val="0078557B"/>
    <w:rsid w:val="00787F75"/>
    <w:rsid w:val="00793362"/>
    <w:rsid w:val="00797225"/>
    <w:rsid w:val="00797B47"/>
    <w:rsid w:val="007A2C96"/>
    <w:rsid w:val="007A3E2F"/>
    <w:rsid w:val="007A7F87"/>
    <w:rsid w:val="007B1A48"/>
    <w:rsid w:val="007B1C11"/>
    <w:rsid w:val="007C01E1"/>
    <w:rsid w:val="007C2D21"/>
    <w:rsid w:val="007C2E74"/>
    <w:rsid w:val="007C492F"/>
    <w:rsid w:val="007C7AF2"/>
    <w:rsid w:val="007D08CA"/>
    <w:rsid w:val="007D380E"/>
    <w:rsid w:val="007D440D"/>
    <w:rsid w:val="007D66CB"/>
    <w:rsid w:val="007E0C52"/>
    <w:rsid w:val="007E1215"/>
    <w:rsid w:val="007E3E37"/>
    <w:rsid w:val="007F061F"/>
    <w:rsid w:val="007F4ADF"/>
    <w:rsid w:val="007F72DB"/>
    <w:rsid w:val="007F79F1"/>
    <w:rsid w:val="007F7B21"/>
    <w:rsid w:val="00802BC9"/>
    <w:rsid w:val="0082108D"/>
    <w:rsid w:val="00823B5F"/>
    <w:rsid w:val="0082539F"/>
    <w:rsid w:val="008307F2"/>
    <w:rsid w:val="00831304"/>
    <w:rsid w:val="00833ADB"/>
    <w:rsid w:val="00833D61"/>
    <w:rsid w:val="00840F2B"/>
    <w:rsid w:val="00842F00"/>
    <w:rsid w:val="0084598F"/>
    <w:rsid w:val="0085316E"/>
    <w:rsid w:val="008606B5"/>
    <w:rsid w:val="00862DAA"/>
    <w:rsid w:val="00862EE2"/>
    <w:rsid w:val="0086729A"/>
    <w:rsid w:val="00867474"/>
    <w:rsid w:val="00873796"/>
    <w:rsid w:val="00874A11"/>
    <w:rsid w:val="00875209"/>
    <w:rsid w:val="00880D97"/>
    <w:rsid w:val="00881AB8"/>
    <w:rsid w:val="00885061"/>
    <w:rsid w:val="008856EC"/>
    <w:rsid w:val="00885E00"/>
    <w:rsid w:val="008913F5"/>
    <w:rsid w:val="008929B8"/>
    <w:rsid w:val="00893316"/>
    <w:rsid w:val="00895C21"/>
    <w:rsid w:val="0089623B"/>
    <w:rsid w:val="008A153E"/>
    <w:rsid w:val="008A30E2"/>
    <w:rsid w:val="008A3973"/>
    <w:rsid w:val="008A65D4"/>
    <w:rsid w:val="008A7CC1"/>
    <w:rsid w:val="008B0C8F"/>
    <w:rsid w:val="008B0D10"/>
    <w:rsid w:val="008B6CB5"/>
    <w:rsid w:val="008C2415"/>
    <w:rsid w:val="008C62E6"/>
    <w:rsid w:val="008E4253"/>
    <w:rsid w:val="008E56E7"/>
    <w:rsid w:val="008E6C20"/>
    <w:rsid w:val="008E6C71"/>
    <w:rsid w:val="008E6DD1"/>
    <w:rsid w:val="008F0F86"/>
    <w:rsid w:val="008F56D4"/>
    <w:rsid w:val="0090198E"/>
    <w:rsid w:val="0090259E"/>
    <w:rsid w:val="00903BA6"/>
    <w:rsid w:val="00905408"/>
    <w:rsid w:val="009072B7"/>
    <w:rsid w:val="00910AE6"/>
    <w:rsid w:val="00913B75"/>
    <w:rsid w:val="0091461E"/>
    <w:rsid w:val="00916649"/>
    <w:rsid w:val="009177AD"/>
    <w:rsid w:val="00920B38"/>
    <w:rsid w:val="00921884"/>
    <w:rsid w:val="009229EB"/>
    <w:rsid w:val="009229F8"/>
    <w:rsid w:val="00925FFA"/>
    <w:rsid w:val="009275F0"/>
    <w:rsid w:val="0093041B"/>
    <w:rsid w:val="009337F4"/>
    <w:rsid w:val="009360C3"/>
    <w:rsid w:val="00941AE3"/>
    <w:rsid w:val="0094304D"/>
    <w:rsid w:val="009451A2"/>
    <w:rsid w:val="00945AB0"/>
    <w:rsid w:val="00945CEF"/>
    <w:rsid w:val="00947BED"/>
    <w:rsid w:val="00951C7B"/>
    <w:rsid w:val="00952635"/>
    <w:rsid w:val="00956043"/>
    <w:rsid w:val="00956A4C"/>
    <w:rsid w:val="00956A80"/>
    <w:rsid w:val="00956ED5"/>
    <w:rsid w:val="00957EF0"/>
    <w:rsid w:val="00960BF3"/>
    <w:rsid w:val="00961D9F"/>
    <w:rsid w:val="00962F0B"/>
    <w:rsid w:val="009630F9"/>
    <w:rsid w:val="00967D6A"/>
    <w:rsid w:val="009708E6"/>
    <w:rsid w:val="0097165C"/>
    <w:rsid w:val="009860C7"/>
    <w:rsid w:val="00991942"/>
    <w:rsid w:val="009960A2"/>
    <w:rsid w:val="009964F5"/>
    <w:rsid w:val="009A0C44"/>
    <w:rsid w:val="009A0F50"/>
    <w:rsid w:val="009A2955"/>
    <w:rsid w:val="009A2A44"/>
    <w:rsid w:val="009A3B60"/>
    <w:rsid w:val="009A5F4C"/>
    <w:rsid w:val="009B058D"/>
    <w:rsid w:val="009B336C"/>
    <w:rsid w:val="009B4B39"/>
    <w:rsid w:val="009B60C8"/>
    <w:rsid w:val="009C15B8"/>
    <w:rsid w:val="009C384E"/>
    <w:rsid w:val="009C4429"/>
    <w:rsid w:val="009C7CBD"/>
    <w:rsid w:val="009C7DEB"/>
    <w:rsid w:val="009D076C"/>
    <w:rsid w:val="009D3061"/>
    <w:rsid w:val="009E1341"/>
    <w:rsid w:val="009E2227"/>
    <w:rsid w:val="009E5E58"/>
    <w:rsid w:val="009F1000"/>
    <w:rsid w:val="009F22BE"/>
    <w:rsid w:val="009F2372"/>
    <w:rsid w:val="00A03D7F"/>
    <w:rsid w:val="00A03E7D"/>
    <w:rsid w:val="00A10D19"/>
    <w:rsid w:val="00A13083"/>
    <w:rsid w:val="00A14B5C"/>
    <w:rsid w:val="00A16365"/>
    <w:rsid w:val="00A210DB"/>
    <w:rsid w:val="00A21298"/>
    <w:rsid w:val="00A216E7"/>
    <w:rsid w:val="00A229FE"/>
    <w:rsid w:val="00A31972"/>
    <w:rsid w:val="00A31E83"/>
    <w:rsid w:val="00A32C18"/>
    <w:rsid w:val="00A33EBD"/>
    <w:rsid w:val="00A34C9F"/>
    <w:rsid w:val="00A3718C"/>
    <w:rsid w:val="00A40ADB"/>
    <w:rsid w:val="00A40E63"/>
    <w:rsid w:val="00A418C7"/>
    <w:rsid w:val="00A47367"/>
    <w:rsid w:val="00A5051F"/>
    <w:rsid w:val="00A55412"/>
    <w:rsid w:val="00A6610E"/>
    <w:rsid w:val="00A70B04"/>
    <w:rsid w:val="00A73204"/>
    <w:rsid w:val="00A74D26"/>
    <w:rsid w:val="00A769EA"/>
    <w:rsid w:val="00A7776F"/>
    <w:rsid w:val="00A83E34"/>
    <w:rsid w:val="00A85847"/>
    <w:rsid w:val="00A8627D"/>
    <w:rsid w:val="00A87FB4"/>
    <w:rsid w:val="00A9045B"/>
    <w:rsid w:val="00A91E00"/>
    <w:rsid w:val="00A95FEE"/>
    <w:rsid w:val="00AA2A81"/>
    <w:rsid w:val="00AA2FFA"/>
    <w:rsid w:val="00AA5B99"/>
    <w:rsid w:val="00AA5D87"/>
    <w:rsid w:val="00AB1143"/>
    <w:rsid w:val="00AB3CE8"/>
    <w:rsid w:val="00AB7452"/>
    <w:rsid w:val="00AC567F"/>
    <w:rsid w:val="00AC6273"/>
    <w:rsid w:val="00AC6956"/>
    <w:rsid w:val="00AD2BCB"/>
    <w:rsid w:val="00AD74FF"/>
    <w:rsid w:val="00AD7D06"/>
    <w:rsid w:val="00AE10E7"/>
    <w:rsid w:val="00AE5465"/>
    <w:rsid w:val="00AE7827"/>
    <w:rsid w:val="00AF046E"/>
    <w:rsid w:val="00AF4871"/>
    <w:rsid w:val="00AF572A"/>
    <w:rsid w:val="00AF654A"/>
    <w:rsid w:val="00AF68FD"/>
    <w:rsid w:val="00B02570"/>
    <w:rsid w:val="00B02740"/>
    <w:rsid w:val="00B02A82"/>
    <w:rsid w:val="00B03CAD"/>
    <w:rsid w:val="00B05524"/>
    <w:rsid w:val="00B06421"/>
    <w:rsid w:val="00B07623"/>
    <w:rsid w:val="00B14E16"/>
    <w:rsid w:val="00B15C51"/>
    <w:rsid w:val="00B17BA2"/>
    <w:rsid w:val="00B255DA"/>
    <w:rsid w:val="00B2624C"/>
    <w:rsid w:val="00B27F23"/>
    <w:rsid w:val="00B331B8"/>
    <w:rsid w:val="00B3609A"/>
    <w:rsid w:val="00B37B83"/>
    <w:rsid w:val="00B37BB1"/>
    <w:rsid w:val="00B43EFD"/>
    <w:rsid w:val="00B44D6D"/>
    <w:rsid w:val="00B45CD5"/>
    <w:rsid w:val="00B476DB"/>
    <w:rsid w:val="00B53CC1"/>
    <w:rsid w:val="00B549B6"/>
    <w:rsid w:val="00B5513A"/>
    <w:rsid w:val="00B552ED"/>
    <w:rsid w:val="00B62950"/>
    <w:rsid w:val="00B63627"/>
    <w:rsid w:val="00B66F0F"/>
    <w:rsid w:val="00B67329"/>
    <w:rsid w:val="00B71082"/>
    <w:rsid w:val="00B717EE"/>
    <w:rsid w:val="00B7536D"/>
    <w:rsid w:val="00B824E9"/>
    <w:rsid w:val="00B8418E"/>
    <w:rsid w:val="00B854F4"/>
    <w:rsid w:val="00B870B1"/>
    <w:rsid w:val="00B90839"/>
    <w:rsid w:val="00B90DFB"/>
    <w:rsid w:val="00B93EC8"/>
    <w:rsid w:val="00BA0BBE"/>
    <w:rsid w:val="00BB1F42"/>
    <w:rsid w:val="00BB2A80"/>
    <w:rsid w:val="00BB2F8F"/>
    <w:rsid w:val="00BB4BC5"/>
    <w:rsid w:val="00BB5122"/>
    <w:rsid w:val="00BB6AD5"/>
    <w:rsid w:val="00BC0B52"/>
    <w:rsid w:val="00BC459C"/>
    <w:rsid w:val="00BC6765"/>
    <w:rsid w:val="00BC7B40"/>
    <w:rsid w:val="00BD0333"/>
    <w:rsid w:val="00BD19DA"/>
    <w:rsid w:val="00BD65F6"/>
    <w:rsid w:val="00BE4933"/>
    <w:rsid w:val="00BE7683"/>
    <w:rsid w:val="00BF1667"/>
    <w:rsid w:val="00BF571E"/>
    <w:rsid w:val="00BF7DAF"/>
    <w:rsid w:val="00C0185C"/>
    <w:rsid w:val="00C026AF"/>
    <w:rsid w:val="00C028D6"/>
    <w:rsid w:val="00C0362A"/>
    <w:rsid w:val="00C06AC0"/>
    <w:rsid w:val="00C100A3"/>
    <w:rsid w:val="00C15992"/>
    <w:rsid w:val="00C173D6"/>
    <w:rsid w:val="00C179D9"/>
    <w:rsid w:val="00C2013E"/>
    <w:rsid w:val="00C2595F"/>
    <w:rsid w:val="00C26019"/>
    <w:rsid w:val="00C27665"/>
    <w:rsid w:val="00C27C41"/>
    <w:rsid w:val="00C3417C"/>
    <w:rsid w:val="00C348EE"/>
    <w:rsid w:val="00C35583"/>
    <w:rsid w:val="00C36075"/>
    <w:rsid w:val="00C37CA5"/>
    <w:rsid w:val="00C425DB"/>
    <w:rsid w:val="00C42D98"/>
    <w:rsid w:val="00C473A4"/>
    <w:rsid w:val="00C53164"/>
    <w:rsid w:val="00C5585A"/>
    <w:rsid w:val="00C56813"/>
    <w:rsid w:val="00C577B5"/>
    <w:rsid w:val="00C6150C"/>
    <w:rsid w:val="00C64119"/>
    <w:rsid w:val="00C712B5"/>
    <w:rsid w:val="00C71C33"/>
    <w:rsid w:val="00C8162F"/>
    <w:rsid w:val="00C83839"/>
    <w:rsid w:val="00C853D9"/>
    <w:rsid w:val="00C87918"/>
    <w:rsid w:val="00C9287A"/>
    <w:rsid w:val="00C95B8B"/>
    <w:rsid w:val="00CA0518"/>
    <w:rsid w:val="00CA0875"/>
    <w:rsid w:val="00CA0A72"/>
    <w:rsid w:val="00CA6B9C"/>
    <w:rsid w:val="00CA7E4D"/>
    <w:rsid w:val="00CB01A4"/>
    <w:rsid w:val="00CB1E97"/>
    <w:rsid w:val="00CC4502"/>
    <w:rsid w:val="00CC57BF"/>
    <w:rsid w:val="00CD2B22"/>
    <w:rsid w:val="00CD2DA6"/>
    <w:rsid w:val="00CD4CB0"/>
    <w:rsid w:val="00CD53FB"/>
    <w:rsid w:val="00CD78ED"/>
    <w:rsid w:val="00CE0AD2"/>
    <w:rsid w:val="00CE2883"/>
    <w:rsid w:val="00CE3246"/>
    <w:rsid w:val="00CE7339"/>
    <w:rsid w:val="00CE7945"/>
    <w:rsid w:val="00CF1ED5"/>
    <w:rsid w:val="00CF2D8C"/>
    <w:rsid w:val="00CF3922"/>
    <w:rsid w:val="00CF4004"/>
    <w:rsid w:val="00CF56B1"/>
    <w:rsid w:val="00CF584E"/>
    <w:rsid w:val="00D03DDC"/>
    <w:rsid w:val="00D03E95"/>
    <w:rsid w:val="00D04F14"/>
    <w:rsid w:val="00D104F9"/>
    <w:rsid w:val="00D1050D"/>
    <w:rsid w:val="00D11299"/>
    <w:rsid w:val="00D112BC"/>
    <w:rsid w:val="00D16332"/>
    <w:rsid w:val="00D20227"/>
    <w:rsid w:val="00D24715"/>
    <w:rsid w:val="00D25DAA"/>
    <w:rsid w:val="00D2676A"/>
    <w:rsid w:val="00D269FE"/>
    <w:rsid w:val="00D34787"/>
    <w:rsid w:val="00D37BF8"/>
    <w:rsid w:val="00D42EE0"/>
    <w:rsid w:val="00D45B76"/>
    <w:rsid w:val="00D53C57"/>
    <w:rsid w:val="00D55E62"/>
    <w:rsid w:val="00D56D30"/>
    <w:rsid w:val="00D67FCA"/>
    <w:rsid w:val="00D71565"/>
    <w:rsid w:val="00D743E8"/>
    <w:rsid w:val="00D764BC"/>
    <w:rsid w:val="00D80AFC"/>
    <w:rsid w:val="00D82554"/>
    <w:rsid w:val="00D829D5"/>
    <w:rsid w:val="00D83A2D"/>
    <w:rsid w:val="00D8404C"/>
    <w:rsid w:val="00D8469A"/>
    <w:rsid w:val="00D916C2"/>
    <w:rsid w:val="00D93B1C"/>
    <w:rsid w:val="00D97FA1"/>
    <w:rsid w:val="00DA2B63"/>
    <w:rsid w:val="00DA3042"/>
    <w:rsid w:val="00DA4D0D"/>
    <w:rsid w:val="00DA6CB5"/>
    <w:rsid w:val="00DB0415"/>
    <w:rsid w:val="00DB075B"/>
    <w:rsid w:val="00DB0ADF"/>
    <w:rsid w:val="00DB29A2"/>
    <w:rsid w:val="00DB29B9"/>
    <w:rsid w:val="00DC0ABD"/>
    <w:rsid w:val="00DC4AEF"/>
    <w:rsid w:val="00DC670F"/>
    <w:rsid w:val="00DD033A"/>
    <w:rsid w:val="00DD071D"/>
    <w:rsid w:val="00DD1CB0"/>
    <w:rsid w:val="00DD7CC6"/>
    <w:rsid w:val="00DE17BD"/>
    <w:rsid w:val="00DE17CA"/>
    <w:rsid w:val="00DE32BC"/>
    <w:rsid w:val="00DE3870"/>
    <w:rsid w:val="00DE4838"/>
    <w:rsid w:val="00DE64AA"/>
    <w:rsid w:val="00DE6FA8"/>
    <w:rsid w:val="00DF55BB"/>
    <w:rsid w:val="00DF77E8"/>
    <w:rsid w:val="00E2240E"/>
    <w:rsid w:val="00E24495"/>
    <w:rsid w:val="00E245DB"/>
    <w:rsid w:val="00E258CA"/>
    <w:rsid w:val="00E309B3"/>
    <w:rsid w:val="00E31270"/>
    <w:rsid w:val="00E32A01"/>
    <w:rsid w:val="00E35493"/>
    <w:rsid w:val="00E3724F"/>
    <w:rsid w:val="00E447D5"/>
    <w:rsid w:val="00E457F0"/>
    <w:rsid w:val="00E5184D"/>
    <w:rsid w:val="00E5799A"/>
    <w:rsid w:val="00E62A03"/>
    <w:rsid w:val="00E64630"/>
    <w:rsid w:val="00E64F57"/>
    <w:rsid w:val="00E65820"/>
    <w:rsid w:val="00E70F6A"/>
    <w:rsid w:val="00E734D5"/>
    <w:rsid w:val="00E752E6"/>
    <w:rsid w:val="00E764FB"/>
    <w:rsid w:val="00E7679A"/>
    <w:rsid w:val="00E768D7"/>
    <w:rsid w:val="00E84343"/>
    <w:rsid w:val="00E84ACB"/>
    <w:rsid w:val="00E87EDF"/>
    <w:rsid w:val="00E96AE8"/>
    <w:rsid w:val="00E97AA6"/>
    <w:rsid w:val="00EA0A04"/>
    <w:rsid w:val="00EA6088"/>
    <w:rsid w:val="00EB0369"/>
    <w:rsid w:val="00EC302F"/>
    <w:rsid w:val="00EC371B"/>
    <w:rsid w:val="00EC3F16"/>
    <w:rsid w:val="00ED0893"/>
    <w:rsid w:val="00ED18BD"/>
    <w:rsid w:val="00ED2B9F"/>
    <w:rsid w:val="00ED366B"/>
    <w:rsid w:val="00ED3BC1"/>
    <w:rsid w:val="00ED43F6"/>
    <w:rsid w:val="00EE08BD"/>
    <w:rsid w:val="00EE12BC"/>
    <w:rsid w:val="00EE751D"/>
    <w:rsid w:val="00EF3E58"/>
    <w:rsid w:val="00F013B9"/>
    <w:rsid w:val="00F07965"/>
    <w:rsid w:val="00F10467"/>
    <w:rsid w:val="00F11FC8"/>
    <w:rsid w:val="00F12FAB"/>
    <w:rsid w:val="00F130A1"/>
    <w:rsid w:val="00F1455B"/>
    <w:rsid w:val="00F167F0"/>
    <w:rsid w:val="00F179DD"/>
    <w:rsid w:val="00F22426"/>
    <w:rsid w:val="00F261FC"/>
    <w:rsid w:val="00F276BB"/>
    <w:rsid w:val="00F31D3A"/>
    <w:rsid w:val="00F329B6"/>
    <w:rsid w:val="00F37D0C"/>
    <w:rsid w:val="00F42E8B"/>
    <w:rsid w:val="00F45903"/>
    <w:rsid w:val="00F47AE9"/>
    <w:rsid w:val="00F514EC"/>
    <w:rsid w:val="00F53275"/>
    <w:rsid w:val="00F5656F"/>
    <w:rsid w:val="00F568DB"/>
    <w:rsid w:val="00F668AA"/>
    <w:rsid w:val="00F67001"/>
    <w:rsid w:val="00F72D9B"/>
    <w:rsid w:val="00F74178"/>
    <w:rsid w:val="00F7478E"/>
    <w:rsid w:val="00F80BFC"/>
    <w:rsid w:val="00F81D78"/>
    <w:rsid w:val="00F8270E"/>
    <w:rsid w:val="00F857C8"/>
    <w:rsid w:val="00F87737"/>
    <w:rsid w:val="00F87A6B"/>
    <w:rsid w:val="00F94323"/>
    <w:rsid w:val="00FA3311"/>
    <w:rsid w:val="00FA42DE"/>
    <w:rsid w:val="00FA5E7A"/>
    <w:rsid w:val="00FA628D"/>
    <w:rsid w:val="00FA674D"/>
    <w:rsid w:val="00FB0FCB"/>
    <w:rsid w:val="00FB5B8D"/>
    <w:rsid w:val="00FB73B7"/>
    <w:rsid w:val="00FD3641"/>
    <w:rsid w:val="00FD708C"/>
    <w:rsid w:val="00FE1647"/>
    <w:rsid w:val="00FE1C60"/>
    <w:rsid w:val="00FE61D6"/>
    <w:rsid w:val="00FF03B8"/>
    <w:rsid w:val="00FF3133"/>
    <w:rsid w:val="00FF3A0F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A0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rsid w:val="000678EE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uiPriority w:val="9"/>
    <w:locked/>
    <w:rsid w:val="00D267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character" w:styleId="Nerazreenaomemba">
    <w:name w:val="Unresolved Mention"/>
    <w:uiPriority w:val="99"/>
    <w:semiHidden/>
    <w:unhideWhenUsed/>
    <w:rsid w:val="00A03D7F"/>
    <w:rPr>
      <w:color w:val="605E5C"/>
      <w:shd w:val="clear" w:color="auto" w:fill="E1DFDD"/>
    </w:rPr>
  </w:style>
  <w:style w:type="character" w:customStyle="1" w:styleId="A8">
    <w:name w:val="A8"/>
    <w:uiPriority w:val="99"/>
    <w:rsid w:val="0084598F"/>
    <w:rPr>
      <w:b/>
      <w:bCs/>
      <w:color w:val="221E1F"/>
      <w:sz w:val="16"/>
      <w:szCs w:val="16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customStyle="1" w:styleId="Pa3">
    <w:name w:val="Pa3"/>
    <w:basedOn w:val="Navaden"/>
    <w:next w:val="Navaden"/>
    <w:uiPriority w:val="99"/>
    <w:rsid w:val="00705EE7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Pa7">
    <w:name w:val="Pa7"/>
    <w:basedOn w:val="Navaden"/>
    <w:next w:val="Navaden"/>
    <w:uiPriority w:val="99"/>
    <w:rsid w:val="00F74178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Pa6">
    <w:name w:val="Pa6"/>
    <w:basedOn w:val="Navaden"/>
    <w:next w:val="Navaden"/>
    <w:uiPriority w:val="99"/>
    <w:rsid w:val="00F74178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Pa8">
    <w:name w:val="Pa8"/>
    <w:basedOn w:val="Navaden"/>
    <w:next w:val="Navaden"/>
    <w:uiPriority w:val="99"/>
    <w:rsid w:val="00F74178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character" w:customStyle="1" w:styleId="PripombabesediloZnak">
    <w:name w:val="Pripomba – besedilo Znak"/>
    <w:uiPriority w:val="99"/>
    <w:rsid w:val="0006302B"/>
    <w:rPr>
      <w:sz w:val="20"/>
      <w:szCs w:val="20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locked/>
    <w:rsid w:val="00CD2DA6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CD2DA6"/>
    <w:rPr>
      <w:rFonts w:ascii="Arial" w:eastAsia="Times New Roman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BB5122"/>
    <w:rPr>
      <w:rFonts w:ascii="Arial" w:eastAsia="Times New Roman" w:hAnsi="Arial"/>
      <w:sz w:val="22"/>
      <w:szCs w:val="16"/>
    </w:rPr>
  </w:style>
  <w:style w:type="paragraph" w:customStyle="1" w:styleId="odstavek0">
    <w:name w:val="odstavek"/>
    <w:basedOn w:val="Navaden"/>
    <w:rsid w:val="00D2676A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Naslov1Znak">
    <w:name w:val="Naslov 1 Znak"/>
    <w:link w:val="Naslov1"/>
    <w:uiPriority w:val="9"/>
    <w:rsid w:val="00D2676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mrea">
    <w:name w:val="Table Grid"/>
    <w:basedOn w:val="Navadnatabela"/>
    <w:uiPriority w:val="59"/>
    <w:locked/>
    <w:rsid w:val="00565023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1"/>
    <w:uiPriority w:val="99"/>
    <w:unhideWhenUsed/>
    <w:rPr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Pr>
      <w:rFonts w:ascii="Arial" w:eastAsia="Times New Roman" w:hAnsi="Arial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9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2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18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37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19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53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4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2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6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07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4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9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8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4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9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4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26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2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1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1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24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6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7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8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5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8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4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3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4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49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5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2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4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8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5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9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0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9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5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8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4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3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1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1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4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4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25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56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4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72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1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28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25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0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5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1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6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3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8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4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1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67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4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3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0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8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0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94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7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13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7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2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9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8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9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9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20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4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8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7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0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1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2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8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8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5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6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2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4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1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2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0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00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2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4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7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8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1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1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1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0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8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0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7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8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5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7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5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30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3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4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99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5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3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2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6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1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3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6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9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7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1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29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1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62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8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3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3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96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0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6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4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8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7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0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40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0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6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8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4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7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292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3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50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7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28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2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2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25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8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8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3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9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91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3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2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5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1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0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6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0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7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2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13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7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4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8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2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9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7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3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1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0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51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7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1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8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3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8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7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4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9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8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3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2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7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0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9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5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5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9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3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5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9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3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0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4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4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3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5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5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5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2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5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7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9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8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1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8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0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3173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3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60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912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55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1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546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8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7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8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8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2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85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9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53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39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0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3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9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4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4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44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5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7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8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1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4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3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8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916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883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291">
          <w:marLeft w:val="90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7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8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3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5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0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60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7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9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4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6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15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6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03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81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7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15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5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96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3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44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9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40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429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58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2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0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1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747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994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094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070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38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6774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89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30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51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40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5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43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3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6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7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20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61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5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192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2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57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6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98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21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4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00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7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8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8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670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298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72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286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02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8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82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9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59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9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4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54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9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49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4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3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4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60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29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94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7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062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4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06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06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9132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7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047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60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392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579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4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994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1807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7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3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3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019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7707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564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4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33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2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9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5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42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5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9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51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763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6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2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190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87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61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50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416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60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06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49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1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18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47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38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91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9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991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4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37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5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0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8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61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4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931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9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3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4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1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4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78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8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07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63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8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5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7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762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04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612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8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29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75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5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95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819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01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966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54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22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4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1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1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65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511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31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144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5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56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19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5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716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13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853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2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71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885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5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55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05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5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639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41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6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27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4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7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04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69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8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29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77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4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32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07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67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06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7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30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975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7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7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88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176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921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0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1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94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76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58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9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3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8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83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79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3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75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22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162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5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010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6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43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8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2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50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03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33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401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0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4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25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9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322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75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8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506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19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39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5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2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04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2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54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9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76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92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790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232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42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19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22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4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962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40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75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9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2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0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0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37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2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07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680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39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85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22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15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33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47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870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33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863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8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4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18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5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74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7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55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64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28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12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0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88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70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87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12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58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5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90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28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0095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611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6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97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0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42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0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3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22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4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91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8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4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37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179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29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7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1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67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50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70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1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47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207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910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3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0589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74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312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24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57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4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70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06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340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1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34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09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7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67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97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57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3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86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30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41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334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06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72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7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89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39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21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110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180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0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606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6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7365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909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4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41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40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03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09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68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26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6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783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016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4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2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4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997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753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207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32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66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52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05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87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289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20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5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8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9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3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33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01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26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82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10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039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6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04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3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9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1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9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1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43461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1417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4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9412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75111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40532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367758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38403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72886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32727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269270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19481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26292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47606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01803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93501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820319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6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3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2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97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8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9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8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1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1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4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85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21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43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1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00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3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3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3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0964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25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4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31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904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0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30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46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7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2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0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3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89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026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37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0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21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36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784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3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95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3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5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41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0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7984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7008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5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60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2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14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88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91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081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9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99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74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27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519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26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32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0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58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6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48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45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70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8858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2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9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0859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4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5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2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0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9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475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050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5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27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72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320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4865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130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7904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715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5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7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2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62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47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3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0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1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0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2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7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84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5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79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8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3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25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45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48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2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6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1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9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2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79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39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56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1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34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8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3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361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983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113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87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6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81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489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33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14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66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36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89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2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63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38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65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5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74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9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5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56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2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4072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0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9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4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08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1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56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80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313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8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7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2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8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4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19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4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6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8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0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4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2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9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2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5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2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5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6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2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5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7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68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13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5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9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1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9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77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0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6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8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39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5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1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64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9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7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3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7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5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2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7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8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1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7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8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0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37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7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7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2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1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8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4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9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3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33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3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40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14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4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4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7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2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0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3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3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1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7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8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1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2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4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4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0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4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6965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59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17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6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606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9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97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731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4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74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978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484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7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4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3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2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64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1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49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8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6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8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2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9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5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2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270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74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42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1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5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8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5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7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6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20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2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4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5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65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4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8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8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4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98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4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1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3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43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6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2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7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7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0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1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5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8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89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0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0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1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5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9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4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72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07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8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8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9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69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4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8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4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2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1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0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1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9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6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3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7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9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2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4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4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5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1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9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26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5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8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7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3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7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4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4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9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5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99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0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57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84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6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1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6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6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02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600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597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19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0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94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79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5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35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1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01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10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63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56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62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8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13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5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4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6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4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33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87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33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5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732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16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23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61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93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60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7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36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608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67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792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9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688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85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6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3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39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701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40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54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1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386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1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978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0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7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09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7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18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9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58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170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64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40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490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06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618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37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8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7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5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03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48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881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8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38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39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81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2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1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2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97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2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104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2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4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7590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6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53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69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69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55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90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2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752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78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60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4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17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7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2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00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09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2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84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67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52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49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12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914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90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95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0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223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0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5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245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28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13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9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98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01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7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5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7035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559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5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15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5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5265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41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992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44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101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9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91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30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887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81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06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88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54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81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07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50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6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486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480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096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6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93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4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2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52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54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3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221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3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4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8236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20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93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51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29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64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9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5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14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6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11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28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438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9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5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14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25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99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488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0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792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61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188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12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91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7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91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90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76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32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0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43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156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5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810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39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118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82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66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6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4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1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23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65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41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3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62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4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99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72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0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78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35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46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77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4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55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506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27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977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3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04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9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3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3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3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3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23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2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2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0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1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3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8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7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6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3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6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7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7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6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9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1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4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60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6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30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6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1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0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7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3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2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2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5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4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1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0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0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3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9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3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2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6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1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3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69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73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49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8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62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4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0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5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9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2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38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9117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168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35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599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1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7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6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57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3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17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8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73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2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15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4809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85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66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39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3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5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7016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0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3106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49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228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54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4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5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851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7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9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227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9290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810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96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6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1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4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52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108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17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49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301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6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8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58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068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26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15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780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0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59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3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4906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91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6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2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69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212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6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3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4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0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2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122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25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971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18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594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782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72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2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428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0812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89143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74736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437750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297092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81284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24485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11346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88334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34893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49443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86150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33961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07959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38531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70099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90371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4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5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6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1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8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94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24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60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85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99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88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54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85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25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61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45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82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50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70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60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3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47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07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35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25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68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33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04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11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71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33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1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0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1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8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89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36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66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83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43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92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46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78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83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32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721199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97420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72696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8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0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24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8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67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62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94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31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69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23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88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95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81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07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95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97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51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133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55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91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58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3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3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05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00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3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277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41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34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58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81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41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58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20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89697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6238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8887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77666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21315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5346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61003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19817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9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0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94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41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18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5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64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98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36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74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69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78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44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28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42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70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52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2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63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00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63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82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8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61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01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98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88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01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59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95284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42618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0308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02975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53416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8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61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16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66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6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663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56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42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24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91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46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534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59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54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8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49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19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31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18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63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95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46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1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027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86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51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17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6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00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61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35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49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00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28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78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24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97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78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39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97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02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27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48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83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41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0148783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5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1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6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8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4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0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41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2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6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2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16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3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2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3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0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0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3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3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2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7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7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1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9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9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8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0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2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5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9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1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4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4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0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9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57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5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9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3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5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9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77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7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1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5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4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2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3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2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69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0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3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0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21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87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50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28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7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1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2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5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6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2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8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9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1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89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2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0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9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32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5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2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0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72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5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6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2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4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8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9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4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6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3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92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9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5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21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23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2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0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7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1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31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23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02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7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8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5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8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5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1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5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7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5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6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84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0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7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38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0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2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7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18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5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4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88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28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37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2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31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5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57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27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02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7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5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9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98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0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65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9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2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62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83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685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03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65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9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0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36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074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16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2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882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2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3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8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32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91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9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3468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0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00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1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79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8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684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0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29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0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321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724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1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23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84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2477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82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51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75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19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08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5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25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40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832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57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512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73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68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6671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6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09842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7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2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473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374680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66720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851749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28374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822821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75739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22016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9454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41053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30703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55615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728940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93047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765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07393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95424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1778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16518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878296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2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673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589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100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347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776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45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33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66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364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7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2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5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2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7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2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8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33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1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1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8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6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7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9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7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7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01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0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4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87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2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70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1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7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4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0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2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4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79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24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757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89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0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8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9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1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1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5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0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4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0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48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87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8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0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2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7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8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15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3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0090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7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0982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06480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566563">
                              <w:marLeft w:val="-204"/>
                              <w:marRight w:val="-2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8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2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4125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447975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65362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74795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22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116112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33087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02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96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503747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84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23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06435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39921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114943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383803">
                                          <w:marLeft w:val="0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10638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5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7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50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7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8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5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8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7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1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7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6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09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4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422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7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7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0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0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7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2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9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5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8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2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7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7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6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3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69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4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82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4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3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40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15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21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3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1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9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9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6881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4719392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987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27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95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0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1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4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3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5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08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7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48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4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13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4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2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2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7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6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60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6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1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5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4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39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5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1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3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35834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25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4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77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7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5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2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4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2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0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4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58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5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nek\Desktop\Template%20NPB-SVZ%20(v.3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C59BA9B-F47A-4038-B7BE-FD3DC77E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(v.3)</Template>
  <TotalTime>0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cp:lastModifiedBy/>
  <cp:revision>1</cp:revision>
  <cp:lastPrinted>2021-06-22T17:45:00Z</cp:lastPrinted>
  <dcterms:created xsi:type="dcterms:W3CDTF">2025-07-30T11:11:00Z</dcterms:created>
  <dcterms:modified xsi:type="dcterms:W3CDTF">2025-07-30T11:48:00Z</dcterms:modified>
</cp:coreProperties>
</file>