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70CB" w14:textId="77777777" w:rsidR="00E46A58" w:rsidRDefault="00E46A58" w:rsidP="00241AE5">
      <w:pPr>
        <w:pStyle w:val="Naslovpredpisa"/>
        <w:spacing w:before="0" w:after="0" w:line="260" w:lineRule="exact"/>
        <w:jc w:val="both"/>
        <w:rPr>
          <w:sz w:val="20"/>
          <w:szCs w:val="20"/>
        </w:rPr>
      </w:pPr>
    </w:p>
    <w:p w14:paraId="21FD1C6D" w14:textId="6ED64004" w:rsidR="00241AE5" w:rsidRPr="003F1703" w:rsidRDefault="00522122" w:rsidP="00D61446">
      <w:pPr>
        <w:pStyle w:val="Naslovpredpisa"/>
        <w:spacing w:before="0" w:after="0" w:line="260" w:lineRule="exact"/>
        <w:ind w:left="7080" w:firstLine="708"/>
        <w:jc w:val="both"/>
        <w:rPr>
          <w:sz w:val="20"/>
          <w:szCs w:val="20"/>
        </w:rPr>
      </w:pPr>
      <w:r>
        <w:rPr>
          <w:sz w:val="20"/>
          <w:szCs w:val="20"/>
        </w:rPr>
        <w:t>OSNUTEK</w:t>
      </w:r>
    </w:p>
    <w:p w14:paraId="361C62C8" w14:textId="3EC5075D" w:rsidR="00241AE5" w:rsidRPr="003F1703" w:rsidRDefault="00502BF7" w:rsidP="00D61446">
      <w:pPr>
        <w:pStyle w:val="Naslovpredpisa"/>
        <w:spacing w:before="0" w:after="0" w:line="260" w:lineRule="exact"/>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D61446">
        <w:rPr>
          <w:sz w:val="20"/>
          <w:szCs w:val="20"/>
        </w:rPr>
        <w:t xml:space="preserve">         </w:t>
      </w:r>
      <w:r>
        <w:rPr>
          <w:sz w:val="20"/>
          <w:szCs w:val="20"/>
        </w:rPr>
        <w:t>EVA</w:t>
      </w:r>
      <w:r w:rsidR="00D61446">
        <w:rPr>
          <w:sz w:val="20"/>
          <w:szCs w:val="20"/>
        </w:rPr>
        <w:t xml:space="preserve"> 2025-2611-0018</w:t>
      </w:r>
    </w:p>
    <w:tbl>
      <w:tblPr>
        <w:tblW w:w="0" w:type="auto"/>
        <w:tblLook w:val="04A0" w:firstRow="1" w:lastRow="0" w:firstColumn="1" w:lastColumn="0" w:noHBand="0" w:noVBand="1"/>
      </w:tblPr>
      <w:tblGrid>
        <w:gridCol w:w="9072"/>
      </w:tblGrid>
      <w:tr w:rsidR="00241AE5" w:rsidRPr="003F1703" w14:paraId="082B7D4E" w14:textId="77777777" w:rsidTr="00DA6942">
        <w:tc>
          <w:tcPr>
            <w:tcW w:w="9213" w:type="dxa"/>
          </w:tcPr>
          <w:p w14:paraId="65BE6DDB" w14:textId="77777777" w:rsidR="00D61446" w:rsidRDefault="00D61446" w:rsidP="00DA6942">
            <w:pPr>
              <w:pStyle w:val="Naslovpredpisa"/>
              <w:spacing w:before="0" w:after="0" w:line="260" w:lineRule="exact"/>
              <w:rPr>
                <w:sz w:val="20"/>
                <w:szCs w:val="20"/>
              </w:rPr>
            </w:pPr>
          </w:p>
          <w:p w14:paraId="7A06605B" w14:textId="27B855C0" w:rsidR="00241AE5" w:rsidRPr="003F1703" w:rsidRDefault="00241AE5" w:rsidP="00DA6942">
            <w:pPr>
              <w:pStyle w:val="Naslovpredpisa"/>
              <w:spacing w:before="0" w:after="0" w:line="260" w:lineRule="exact"/>
              <w:rPr>
                <w:sz w:val="20"/>
                <w:szCs w:val="20"/>
              </w:rPr>
            </w:pPr>
            <w:r w:rsidRPr="003F1703">
              <w:rPr>
                <w:sz w:val="20"/>
                <w:szCs w:val="20"/>
              </w:rPr>
              <w:t xml:space="preserve">ZAKON </w:t>
            </w:r>
          </w:p>
          <w:p w14:paraId="5AD9FB87" w14:textId="77777777" w:rsidR="00241AE5" w:rsidRDefault="00241AE5" w:rsidP="00DA6942">
            <w:pPr>
              <w:pStyle w:val="Naslovpredpisa"/>
              <w:spacing w:before="0" w:after="0" w:line="260" w:lineRule="exact"/>
              <w:rPr>
                <w:sz w:val="20"/>
                <w:szCs w:val="20"/>
              </w:rPr>
            </w:pPr>
            <w:r w:rsidRPr="003F1703">
              <w:rPr>
                <w:sz w:val="20"/>
                <w:szCs w:val="20"/>
              </w:rPr>
              <w:t xml:space="preserve">O </w:t>
            </w:r>
            <w:r w:rsidR="00522122">
              <w:rPr>
                <w:sz w:val="20"/>
                <w:szCs w:val="20"/>
              </w:rPr>
              <w:t>SPREMEMBAH IN DOPOLNITVAH ZAKONA O IZENAČEVANJU MOŽNOSTI INVALIDOV</w:t>
            </w:r>
          </w:p>
          <w:p w14:paraId="66EAEEEB" w14:textId="77777777" w:rsidR="00522122" w:rsidRDefault="00522122" w:rsidP="00DA6942">
            <w:pPr>
              <w:pStyle w:val="Naslovpredpisa"/>
              <w:spacing w:before="0" w:after="0" w:line="260" w:lineRule="exact"/>
              <w:rPr>
                <w:sz w:val="20"/>
                <w:szCs w:val="20"/>
              </w:rPr>
            </w:pPr>
          </w:p>
          <w:p w14:paraId="61AB6AC2" w14:textId="3350176D" w:rsidR="00522122" w:rsidRPr="003F1703" w:rsidRDefault="00522122" w:rsidP="00DA6942">
            <w:pPr>
              <w:pStyle w:val="Naslovpredpisa"/>
              <w:spacing w:before="0" w:after="0" w:line="260" w:lineRule="exact"/>
              <w:rPr>
                <w:sz w:val="20"/>
                <w:szCs w:val="20"/>
              </w:rPr>
            </w:pPr>
          </w:p>
        </w:tc>
      </w:tr>
      <w:tr w:rsidR="00241AE5" w:rsidRPr="003F1703" w14:paraId="5AD1B19A" w14:textId="77777777" w:rsidTr="00DA6942">
        <w:tc>
          <w:tcPr>
            <w:tcW w:w="9213" w:type="dxa"/>
          </w:tcPr>
          <w:p w14:paraId="0772D13C" w14:textId="77777777"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14:paraId="7D74379F" w14:textId="77777777" w:rsidTr="00DA6942">
        <w:tc>
          <w:tcPr>
            <w:tcW w:w="9213" w:type="dxa"/>
          </w:tcPr>
          <w:p w14:paraId="3B8C1AD1" w14:textId="6D5CA563" w:rsidR="00241AE5" w:rsidRDefault="00241AE5" w:rsidP="00587A82">
            <w:pPr>
              <w:pStyle w:val="Oddelek"/>
              <w:numPr>
                <w:ilvl w:val="0"/>
                <w:numId w:val="12"/>
              </w:numPr>
              <w:spacing w:before="0" w:after="0" w:line="260" w:lineRule="exact"/>
              <w:jc w:val="left"/>
              <w:rPr>
                <w:sz w:val="20"/>
                <w:szCs w:val="20"/>
              </w:rPr>
            </w:pPr>
            <w:r w:rsidRPr="003F1703">
              <w:rPr>
                <w:sz w:val="20"/>
                <w:szCs w:val="20"/>
              </w:rPr>
              <w:t>OCENA STANJA IN RAZLOGI ZA SPREJEM PREDLOGA ZAKONA</w:t>
            </w:r>
          </w:p>
          <w:p w14:paraId="399753BC" w14:textId="6F8AF1EF" w:rsidR="00FD2F12" w:rsidRPr="003F1703" w:rsidRDefault="00FD2F12" w:rsidP="00FD2F12">
            <w:pPr>
              <w:pStyle w:val="Oddelek"/>
              <w:numPr>
                <w:ilvl w:val="0"/>
                <w:numId w:val="0"/>
              </w:numPr>
              <w:spacing w:before="0" w:after="0" w:line="260" w:lineRule="exact"/>
              <w:ind w:left="720"/>
              <w:jc w:val="left"/>
              <w:rPr>
                <w:sz w:val="20"/>
                <w:szCs w:val="20"/>
              </w:rPr>
            </w:pPr>
          </w:p>
        </w:tc>
      </w:tr>
      <w:tr w:rsidR="00241AE5" w:rsidRPr="003F1703" w14:paraId="157622C2" w14:textId="77777777" w:rsidTr="00DA6942">
        <w:tc>
          <w:tcPr>
            <w:tcW w:w="9213" w:type="dxa"/>
          </w:tcPr>
          <w:p w14:paraId="2DAF5416" w14:textId="77777777" w:rsidR="00FD2F12" w:rsidRDefault="00FD2F12" w:rsidP="00FD2F12">
            <w:pPr>
              <w:autoSpaceDE w:val="0"/>
              <w:autoSpaceDN w:val="0"/>
              <w:adjustRightInd w:val="0"/>
              <w:jc w:val="both"/>
              <w:rPr>
                <w:rFonts w:cs="Arial"/>
                <w:iCs/>
                <w:szCs w:val="20"/>
                <w:lang w:eastAsia="sl-SI"/>
              </w:rPr>
            </w:pPr>
            <w:r>
              <w:rPr>
                <w:rFonts w:cs="Arial"/>
                <w:iCs/>
                <w:szCs w:val="20"/>
                <w:lang w:eastAsia="sl-SI"/>
              </w:rPr>
              <w:t xml:space="preserve">V Republiki Sloveniji je približno sedem do devet odstotkov prebivalstva invalidov. To pomeni, da je vsak dvanajsti državljan invalid. Če k tej številki prištejemo še njihove družinske člane, lahko z vso gotovostjo sklepamo, da se vsaj četrtina državljanov Republike Slovenije neposredno srečuje z invalidnostjo. </w:t>
            </w:r>
          </w:p>
          <w:p w14:paraId="701FC667" w14:textId="77777777" w:rsidR="00633D9E" w:rsidRDefault="00633D9E" w:rsidP="00FD2F12">
            <w:pPr>
              <w:autoSpaceDE w:val="0"/>
              <w:autoSpaceDN w:val="0"/>
              <w:adjustRightInd w:val="0"/>
              <w:jc w:val="both"/>
              <w:rPr>
                <w:rFonts w:cs="Arial"/>
                <w:iCs/>
                <w:szCs w:val="20"/>
                <w:lang w:eastAsia="sl-SI"/>
              </w:rPr>
            </w:pPr>
          </w:p>
          <w:p w14:paraId="3A39A975" w14:textId="77777777" w:rsidR="00FD2F12" w:rsidRDefault="00FD2F12" w:rsidP="00FD2F12">
            <w:pPr>
              <w:jc w:val="both"/>
              <w:rPr>
                <w:rFonts w:cs="Arial"/>
                <w:szCs w:val="20"/>
                <w:lang w:eastAsia="sl-SI"/>
              </w:rPr>
            </w:pPr>
            <w:r>
              <w:rPr>
                <w:rFonts w:cs="Arial"/>
                <w:iCs/>
                <w:szCs w:val="20"/>
                <w:lang w:eastAsia="sl-SI"/>
              </w:rPr>
              <w:t xml:space="preserve">Področje izenačevanja možnosti invalidov ureja Zakon o izenačevanju možnosti invalidov (Uradni list RS, št. 94/10, 50/14 in 32/17; v nadaljnjem besedilu: ZIMI), ki je bil sprejet novembra 2010. </w:t>
            </w:r>
            <w:r>
              <w:rPr>
                <w:rFonts w:cs="Arial"/>
                <w:szCs w:val="20"/>
                <w:lang w:eastAsia="sl-SI"/>
              </w:rPr>
              <w:t xml:space="preserve">Namen ZIMI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S tem se v Republiki Sloveniji še bolj zagotovi uresničevanje temeljnega namena Konvencije o pravicah invalidov (Uradni list RS – Mednarodne pogodbe, št. 10/08): »spodbujati, varovati in invalidom zagotavljati polno in enakopravno uživanje vseh človekovih pravic in temeljnih svoboščin ter spodbujati spoštovanje njihovega prirojenega dostojanstva« (1. člen Konvencije o pravicah invalidov). </w:t>
            </w:r>
          </w:p>
          <w:p w14:paraId="3A1D9ACB" w14:textId="77777777" w:rsidR="00241AE5" w:rsidRDefault="00241AE5" w:rsidP="00FD2F12">
            <w:pPr>
              <w:pStyle w:val="Alineazaodstavkom"/>
              <w:numPr>
                <w:ilvl w:val="0"/>
                <w:numId w:val="0"/>
              </w:numPr>
              <w:spacing w:line="260" w:lineRule="exact"/>
              <w:rPr>
                <w:sz w:val="20"/>
                <w:szCs w:val="20"/>
              </w:rPr>
            </w:pPr>
          </w:p>
          <w:p w14:paraId="49DAF237" w14:textId="7ABA4317" w:rsidR="00FD2F12" w:rsidRDefault="00FD2F12" w:rsidP="00FD2F12">
            <w:pPr>
              <w:pStyle w:val="Alineazaodstavkom"/>
              <w:numPr>
                <w:ilvl w:val="0"/>
                <w:numId w:val="0"/>
              </w:numPr>
              <w:spacing w:line="260" w:lineRule="exact"/>
              <w:rPr>
                <w:sz w:val="20"/>
                <w:szCs w:val="20"/>
              </w:rPr>
            </w:pPr>
            <w:r>
              <w:rPr>
                <w:sz w:val="20"/>
                <w:szCs w:val="20"/>
              </w:rPr>
              <w:t>V II. poglavju ZIMI opredeljuje prepovedi različnih oblik diskrimin</w:t>
            </w:r>
            <w:r w:rsidR="00587A82">
              <w:rPr>
                <w:sz w:val="20"/>
                <w:szCs w:val="20"/>
              </w:rPr>
              <w:t>a</w:t>
            </w:r>
            <w:r>
              <w:rPr>
                <w:sz w:val="20"/>
                <w:szCs w:val="20"/>
              </w:rPr>
              <w:t>cije za invalide.</w:t>
            </w:r>
            <w:r w:rsidR="003E18FD">
              <w:rPr>
                <w:sz w:val="20"/>
                <w:szCs w:val="20"/>
              </w:rPr>
              <w:t xml:space="preserve"> </w:t>
            </w:r>
          </w:p>
          <w:p w14:paraId="7B7CD6FB" w14:textId="77777777" w:rsidR="003E18FD" w:rsidRDefault="003E18FD" w:rsidP="00FD2F12">
            <w:pPr>
              <w:pStyle w:val="Alineazaodstavkom"/>
              <w:numPr>
                <w:ilvl w:val="0"/>
                <w:numId w:val="0"/>
              </w:numPr>
              <w:spacing w:line="260" w:lineRule="exact"/>
              <w:rPr>
                <w:sz w:val="20"/>
                <w:szCs w:val="20"/>
              </w:rPr>
            </w:pPr>
          </w:p>
          <w:p w14:paraId="73A9A349" w14:textId="0DF32587" w:rsidR="00DD7DF2" w:rsidRDefault="00587A82" w:rsidP="003E18FD">
            <w:pPr>
              <w:jc w:val="both"/>
              <w:rPr>
                <w:rFonts w:cs="Arial"/>
                <w:szCs w:val="20"/>
              </w:rPr>
            </w:pPr>
            <w:r>
              <w:rPr>
                <w:rFonts w:cs="Arial"/>
                <w:szCs w:val="20"/>
              </w:rPr>
              <w:t xml:space="preserve">Konvencija o pravicah invalidov dostopnost ureja v 9. členu. Konvencija določa, </w:t>
            </w:r>
            <w:r w:rsidR="00AD3949">
              <w:rPr>
                <w:rFonts w:cs="Arial"/>
                <w:szCs w:val="20"/>
              </w:rPr>
              <w:t>da države pogodbenice invalidom omogočijo neodvisno življenje in polno sodelovanje na vseh področjih življenja, sprejmejo ustrezne ukrepe, s katerimi invalidom zagotovijo, da imajo kot drugi dostop do fizičnega okolja, prevoza, informacij in komunikacij, vključno z informacijskimi in komunikacijskimi</w:t>
            </w:r>
            <w:r w:rsidR="00DD7DF2">
              <w:rPr>
                <w:rFonts w:cs="Arial"/>
                <w:szCs w:val="20"/>
              </w:rPr>
              <w:t xml:space="preserve"> tehnologijami in sistemi</w:t>
            </w:r>
            <w:proofErr w:type="gramStart"/>
            <w:r w:rsidR="00DD7DF2">
              <w:rPr>
                <w:rFonts w:cs="Arial"/>
                <w:szCs w:val="20"/>
              </w:rPr>
              <w:t>,</w:t>
            </w:r>
            <w:proofErr w:type="gramEnd"/>
            <w:r w:rsidR="00DD7DF2">
              <w:rPr>
                <w:rFonts w:cs="Arial"/>
                <w:szCs w:val="20"/>
              </w:rPr>
              <w:t xml:space="preserve"> ter do drugih objektov, naprav in storitev, ki so namenjene javnosti ali se zanjo opravljajo v mestu in na podeželju. Ti ukrepi, ki zajemajo prepoznavanje in odpravljanje ovir pri dostopnosti</w:t>
            </w:r>
            <w:proofErr w:type="gramStart"/>
            <w:r w:rsidR="00DD7DF2">
              <w:rPr>
                <w:rFonts w:cs="Arial"/>
                <w:szCs w:val="20"/>
              </w:rPr>
              <w:t xml:space="preserve"> se</w:t>
            </w:r>
            <w:proofErr w:type="gramEnd"/>
            <w:r w:rsidR="00DD7DF2">
              <w:rPr>
                <w:rFonts w:cs="Arial"/>
                <w:szCs w:val="20"/>
              </w:rPr>
              <w:t xml:space="preserve"> med drugim nanašajo na stavbe, ceste, prevozna sredstva ter druge notranje in zunanje prilagoditve ter opremo, tudi v šolah, stanovanjskih zgradbah, zdravstvenih ustanovah in na delovnih mestih. Konvencija o pravicah invalidov tudi določa, da države pogodbenice sprejemajo ustrezne ukrepe</w:t>
            </w:r>
            <w:r w:rsidR="00927143">
              <w:rPr>
                <w:rFonts w:cs="Arial"/>
                <w:szCs w:val="20"/>
              </w:rPr>
              <w:t>, s</w:t>
            </w:r>
            <w:r w:rsidR="00DD7DF2">
              <w:rPr>
                <w:rFonts w:cs="Arial"/>
                <w:szCs w:val="20"/>
              </w:rPr>
              <w:t xml:space="preserve"> katerimi razvijajo, širijo in spremljajo uveljavljanje minimalnih standardov in smernic za dostopnost objektov, naprav in storitev, ki so namenjene javnosti ali se zanjo opravljajo. </w:t>
            </w:r>
          </w:p>
          <w:p w14:paraId="3AC666D7" w14:textId="3FCB035F" w:rsidR="00587A82" w:rsidRDefault="00DD7DF2" w:rsidP="003E18FD">
            <w:pPr>
              <w:jc w:val="both"/>
              <w:rPr>
                <w:rFonts w:cs="Arial"/>
                <w:szCs w:val="20"/>
              </w:rPr>
            </w:pPr>
            <w:r>
              <w:rPr>
                <w:rFonts w:cs="Arial"/>
                <w:szCs w:val="20"/>
              </w:rPr>
              <w:t xml:space="preserve"> </w:t>
            </w:r>
            <w:r w:rsidR="00AD3949">
              <w:rPr>
                <w:rFonts w:cs="Arial"/>
                <w:szCs w:val="20"/>
              </w:rPr>
              <w:t xml:space="preserve"> </w:t>
            </w:r>
          </w:p>
          <w:p w14:paraId="0468D734" w14:textId="56ACB5C7" w:rsidR="003E18FD" w:rsidRDefault="003E18FD" w:rsidP="003E18FD">
            <w:pPr>
              <w:jc w:val="both"/>
              <w:rPr>
                <w:rFonts w:cs="Arial"/>
                <w:szCs w:val="20"/>
              </w:rPr>
            </w:pPr>
            <w:r>
              <w:rPr>
                <w:rFonts w:cs="Arial"/>
                <w:szCs w:val="20"/>
              </w:rPr>
              <w:t>ZIMI</w:t>
            </w:r>
            <w:r w:rsidRPr="00B463B7">
              <w:rPr>
                <w:rFonts w:cs="Arial"/>
                <w:szCs w:val="20"/>
              </w:rPr>
              <w:t xml:space="preserve"> </w:t>
            </w:r>
            <w:r>
              <w:rPr>
                <w:rFonts w:cs="Arial"/>
                <w:szCs w:val="20"/>
              </w:rPr>
              <w:t xml:space="preserve">v 9. členu določa, da je prepovedana diskriminacija zaradi invalidnosti pri dostopnosti do uporabe objektov v javni rabi. V drugem odstavku je določeno, da se prilagoditve objektov v javni rabi opravijo z gradbenimi in tehničnimi napravami, zvočnimi in svetlobnimi </w:t>
            </w:r>
            <w:proofErr w:type="gramStart"/>
            <w:r>
              <w:rPr>
                <w:rFonts w:cs="Arial"/>
                <w:szCs w:val="20"/>
              </w:rPr>
              <w:t>indikatorji</w:t>
            </w:r>
            <w:proofErr w:type="gramEnd"/>
            <w:r>
              <w:rPr>
                <w:rFonts w:cs="Arial"/>
                <w:szCs w:val="20"/>
              </w:rPr>
              <w:t>, pisnimi informacijami in drugimi ustreznimi tehničnimi prilagoditvami. Tretji odstavek določa, da je objekte v javni rabi, ki se gradijo</w:t>
            </w:r>
            <w:proofErr w:type="gramStart"/>
            <w:r>
              <w:rPr>
                <w:rFonts w:cs="Arial"/>
                <w:szCs w:val="20"/>
              </w:rPr>
              <w:t xml:space="preserve"> in</w:t>
            </w:r>
            <w:proofErr w:type="gramEnd"/>
            <w:r>
              <w:rPr>
                <w:rFonts w:cs="Arial"/>
                <w:szCs w:val="20"/>
              </w:rPr>
              <w:t xml:space="preserve"> objekte v javni rabi, ki se rekonstruirajo, treba primerno prilagoditi med samo gradnjo ali rekonstrukcijo objekta. </w:t>
            </w:r>
          </w:p>
          <w:p w14:paraId="4514AB20" w14:textId="77777777" w:rsidR="003E18FD" w:rsidRDefault="003E18FD" w:rsidP="003E18FD">
            <w:pPr>
              <w:jc w:val="both"/>
              <w:rPr>
                <w:rFonts w:cs="Arial"/>
                <w:szCs w:val="20"/>
              </w:rPr>
            </w:pPr>
          </w:p>
          <w:p w14:paraId="44F5BE2C" w14:textId="77777777" w:rsidR="003E18FD" w:rsidRDefault="003E18FD" w:rsidP="003E18FD">
            <w:pPr>
              <w:jc w:val="both"/>
              <w:rPr>
                <w:rFonts w:cs="Arial"/>
                <w:szCs w:val="20"/>
              </w:rPr>
            </w:pPr>
            <w:r>
              <w:rPr>
                <w:rFonts w:cs="Arial"/>
                <w:szCs w:val="20"/>
              </w:rPr>
              <w:t>ZIMI v drugem odstavku 38. člena določa, da se primerno prilagoditev obstoječih objektov v javni rabi zagotovi s tem, da se odpravijo grajene in komunikacijske ovire iz 9. člena ZIMI</w:t>
            </w:r>
            <w:proofErr w:type="gramStart"/>
            <w:r>
              <w:rPr>
                <w:rFonts w:cs="Arial"/>
                <w:szCs w:val="20"/>
              </w:rPr>
              <w:t>, ki jih mora investitor odpraviti ob prvi rekonstrukciji objekta po uveljavitvi ZIMI, vendar najkasneje 15 let po uveljavitvi ZIMI.</w:t>
            </w:r>
            <w:proofErr w:type="gramEnd"/>
            <w:r>
              <w:rPr>
                <w:rFonts w:cs="Arial"/>
                <w:szCs w:val="20"/>
              </w:rPr>
              <w:t xml:space="preserve"> Rok za uresničitev obvezne primerne prilagoditve obstoječih objektov v javni rabi je torej 11. december 2025.</w:t>
            </w:r>
          </w:p>
          <w:p w14:paraId="228D65C5" w14:textId="77777777" w:rsidR="003E18FD" w:rsidRDefault="003E18FD" w:rsidP="003E18FD">
            <w:pPr>
              <w:jc w:val="both"/>
              <w:rPr>
                <w:rFonts w:cs="Arial"/>
                <w:szCs w:val="20"/>
              </w:rPr>
            </w:pPr>
          </w:p>
          <w:p w14:paraId="2585EA7E" w14:textId="77777777" w:rsidR="003E18FD" w:rsidRDefault="003E18FD" w:rsidP="003E18FD">
            <w:pPr>
              <w:jc w:val="both"/>
              <w:rPr>
                <w:rFonts w:cs="Arial"/>
                <w:szCs w:val="20"/>
              </w:rPr>
            </w:pPr>
            <w:r w:rsidRPr="00C804D0">
              <w:rPr>
                <w:rFonts w:cs="Arial"/>
                <w:szCs w:val="20"/>
              </w:rPr>
              <w:t>Gradbeni zakon (Uradni list RS, št. 199/21 in 105/22 – ZNŠPP, v nadaljnjem besedilu: GZ-1)</w:t>
            </w:r>
            <w:r>
              <w:rPr>
                <w:rFonts w:cs="Arial"/>
                <w:szCs w:val="20"/>
              </w:rPr>
              <w:t xml:space="preserve"> v 3. členu določa definicijo objekta v javni rabi</w:t>
            </w:r>
            <w:proofErr w:type="gramStart"/>
            <w:r>
              <w:rPr>
                <w:rFonts w:cs="Arial"/>
                <w:szCs w:val="20"/>
              </w:rPr>
              <w:t xml:space="preserve"> in</w:t>
            </w:r>
            <w:proofErr w:type="gramEnd"/>
            <w:r>
              <w:rPr>
                <w:rFonts w:cs="Arial"/>
                <w:szCs w:val="20"/>
              </w:rPr>
              <w:t xml:space="preserve"> sicer: </w:t>
            </w:r>
          </w:p>
          <w:p w14:paraId="1D81B8E5" w14:textId="77777777" w:rsidR="003E18FD" w:rsidRPr="009B289E" w:rsidRDefault="003E18FD" w:rsidP="003E18FD">
            <w:pPr>
              <w:jc w:val="both"/>
              <w:rPr>
                <w:rFonts w:cs="Arial"/>
                <w:szCs w:val="20"/>
              </w:rPr>
            </w:pPr>
            <w:r>
              <w:rPr>
                <w:rFonts w:cs="Arial"/>
                <w:color w:val="292B2C"/>
                <w:szCs w:val="20"/>
                <w:shd w:val="clear" w:color="auto" w:fill="FFFFFF"/>
              </w:rPr>
              <w:lastRenderedPageBreak/>
              <w:t>»</w:t>
            </w:r>
            <w:r w:rsidRPr="009B289E">
              <w:rPr>
                <w:rFonts w:cs="Arial"/>
                <w:color w:val="292B2C"/>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r>
              <w:rPr>
                <w:rFonts w:cs="Arial"/>
                <w:color w:val="292B2C"/>
                <w:szCs w:val="20"/>
                <w:shd w:val="clear" w:color="auto" w:fill="FFFFFF"/>
              </w:rPr>
              <w:t>.«</w:t>
            </w:r>
          </w:p>
          <w:p w14:paraId="149EE9DC" w14:textId="77777777" w:rsidR="003E18FD" w:rsidRDefault="003E18FD" w:rsidP="003E18FD">
            <w:pPr>
              <w:jc w:val="both"/>
              <w:rPr>
                <w:rFonts w:cs="Arial"/>
                <w:szCs w:val="20"/>
              </w:rPr>
            </w:pPr>
          </w:p>
          <w:p w14:paraId="2F7E4708" w14:textId="0A860320" w:rsidR="003E18FD" w:rsidRDefault="003E18FD" w:rsidP="003E18FD">
            <w:pPr>
              <w:jc w:val="both"/>
              <w:rPr>
                <w:rFonts w:cs="Arial"/>
                <w:szCs w:val="20"/>
              </w:rPr>
            </w:pPr>
            <w:r>
              <w:rPr>
                <w:rFonts w:cs="Arial"/>
                <w:szCs w:val="20"/>
              </w:rPr>
              <w:t xml:space="preserve">GZ-1 </w:t>
            </w:r>
            <w:r w:rsidRPr="00C804D0">
              <w:rPr>
                <w:rFonts w:cs="Arial"/>
                <w:szCs w:val="20"/>
              </w:rPr>
              <w:t>v 25. členu določa bistvene in druge zahteve, ki jih morajo izpolnjevati objekti, med katerimi je tudi zahteva po univerzalni graditvi in uporabi objektov, ki je samostojno obravnavana v 32. členu GZ-1</w:t>
            </w:r>
            <w:r>
              <w:rPr>
                <w:rFonts w:cs="Arial"/>
                <w:szCs w:val="20"/>
              </w:rPr>
              <w:t xml:space="preserve"> -</w:t>
            </w:r>
            <w:r w:rsidRPr="00C804D0">
              <w:rPr>
                <w:rFonts w:cs="Arial"/>
                <w:szCs w:val="20"/>
              </w:rPr>
              <w:t xml:space="preserve"> Univerzalna graditev in uporaba objektov. Ta vključuje graditev in uporabo objektov, dostopnih vsem ljudem, in graditev prilagodljivih objektov. Graditev in uporaba objektov, dostopnih vsem ljudem, ne glede na njihovo morebitno trajno ali začasno oviranost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w:t>
            </w:r>
            <w:r w:rsidR="006171D6">
              <w:rPr>
                <w:rFonts w:cs="Arial"/>
                <w:szCs w:val="20"/>
              </w:rPr>
              <w:t>kako</w:t>
            </w:r>
            <w:r w:rsidRPr="00C804D0">
              <w:rPr>
                <w:rFonts w:cs="Arial"/>
                <w:szCs w:val="20"/>
              </w:rPr>
              <w:t xml:space="preserve"> morajo biti objekti, ki se na novo gradijo, </w:t>
            </w:r>
            <w:proofErr w:type="spellStart"/>
            <w:r w:rsidRPr="00C804D0">
              <w:rPr>
                <w:rFonts w:cs="Arial"/>
                <w:szCs w:val="20"/>
              </w:rPr>
              <w:t>prizidujejo</w:t>
            </w:r>
            <w:proofErr w:type="spellEnd"/>
            <w:r w:rsidRPr="00C804D0">
              <w:rPr>
                <w:rFonts w:cs="Arial"/>
                <w:szCs w:val="20"/>
              </w:rPr>
              <w:t xml:space="preserve"> ali rekonstruirajo, grajeni, da zagotavljajo nemoteno uporabo za vse, torej tudi za invalide. </w:t>
            </w:r>
          </w:p>
          <w:p w14:paraId="1A77DAE5" w14:textId="77777777" w:rsidR="003E18FD" w:rsidRDefault="003E18FD" w:rsidP="003E18FD">
            <w:pPr>
              <w:jc w:val="both"/>
              <w:rPr>
                <w:rFonts w:cs="Arial"/>
                <w:szCs w:val="20"/>
              </w:rPr>
            </w:pPr>
          </w:p>
          <w:p w14:paraId="31AA269F" w14:textId="1B1D1AC7" w:rsidR="003B5F8F" w:rsidRDefault="003E18FD" w:rsidP="003B5F8F">
            <w:pPr>
              <w:jc w:val="both"/>
              <w:rPr>
                <w:rFonts w:cs="Arial"/>
                <w:szCs w:val="20"/>
              </w:rPr>
            </w:pPr>
            <w:r w:rsidRPr="00B46C94">
              <w:rPr>
                <w:rFonts w:cs="Arial"/>
                <w:szCs w:val="20"/>
              </w:rPr>
              <w:t>Univerzalna graditev</w:t>
            </w:r>
            <w:r w:rsidR="00C359AE" w:rsidRPr="00B46C94">
              <w:rPr>
                <w:rFonts w:cs="Arial"/>
                <w:szCs w:val="20"/>
              </w:rPr>
              <w:t>, določena</w:t>
            </w:r>
            <w:r w:rsidRPr="00B46C94">
              <w:rPr>
                <w:rFonts w:cs="Arial"/>
                <w:szCs w:val="20"/>
              </w:rPr>
              <w:t xml:space="preserve"> z GZ</w:t>
            </w:r>
            <w:r>
              <w:rPr>
                <w:rFonts w:cs="Arial"/>
                <w:szCs w:val="20"/>
              </w:rPr>
              <w:t>-</w:t>
            </w:r>
            <w:r w:rsidRPr="00B46C94">
              <w:rPr>
                <w:rFonts w:cs="Arial"/>
                <w:szCs w:val="20"/>
              </w:rPr>
              <w:t>1</w:t>
            </w:r>
            <w:r w:rsidR="00C359AE">
              <w:rPr>
                <w:rFonts w:cs="Arial"/>
                <w:szCs w:val="20"/>
              </w:rPr>
              <w:t>,</w:t>
            </w:r>
            <w:r w:rsidRPr="00B46C94">
              <w:rPr>
                <w:rFonts w:cs="Arial"/>
                <w:szCs w:val="20"/>
              </w:rPr>
              <w:t xml:space="preserve"> določa</w:t>
            </w:r>
            <w:r>
              <w:rPr>
                <w:rFonts w:cs="Arial"/>
                <w:szCs w:val="20"/>
              </w:rPr>
              <w:t xml:space="preserve"> torej</w:t>
            </w:r>
            <w:r w:rsidRPr="00B46C94">
              <w:rPr>
                <w:rFonts w:cs="Arial"/>
                <w:szCs w:val="20"/>
              </w:rPr>
              <w:t xml:space="preserve"> obvezen način gradnje pri novih objektih in rekonstrukcijah (te se izvajajo na podlagi gradbenega dovoljenja). Prilagoditve obstoječih objektov izhajajo kot obveznost iz </w:t>
            </w:r>
            <w:proofErr w:type="gramStart"/>
            <w:r w:rsidRPr="00B46C94">
              <w:rPr>
                <w:rFonts w:cs="Arial"/>
                <w:szCs w:val="20"/>
              </w:rPr>
              <w:t>ZIMI</w:t>
            </w:r>
            <w:proofErr w:type="gramEnd"/>
            <w:r w:rsidRPr="00B46C94">
              <w:rPr>
                <w:rFonts w:cs="Arial"/>
                <w:szCs w:val="20"/>
              </w:rPr>
              <w:t xml:space="preserve">. Med obema zakonoma pa ni povezave, ki bi </w:t>
            </w:r>
            <w:proofErr w:type="gramStart"/>
            <w:r w:rsidRPr="00B46C94">
              <w:rPr>
                <w:rFonts w:cs="Arial"/>
                <w:szCs w:val="20"/>
              </w:rPr>
              <w:t>določila</w:t>
            </w:r>
            <w:proofErr w:type="gramEnd"/>
            <w:r w:rsidRPr="00B46C94">
              <w:rPr>
                <w:rFonts w:cs="Arial"/>
                <w:szCs w:val="20"/>
              </w:rPr>
              <w:t>, da pomeni prilagoditev obstoječih objektov po ZIMI, način gradnje, kot ga GZ</w:t>
            </w:r>
            <w:r>
              <w:rPr>
                <w:rFonts w:cs="Arial"/>
                <w:szCs w:val="20"/>
              </w:rPr>
              <w:t>-</w:t>
            </w:r>
            <w:r w:rsidRPr="00B46C94">
              <w:rPr>
                <w:rFonts w:cs="Arial"/>
                <w:szCs w:val="20"/>
              </w:rPr>
              <w:t xml:space="preserve">1 določa za univerzalno graditev novih objektov oziroma objektov, ki se rekonstruirajo. </w:t>
            </w:r>
            <w:r>
              <w:rPr>
                <w:rFonts w:cs="Arial"/>
                <w:szCs w:val="20"/>
              </w:rPr>
              <w:t>T</w:t>
            </w:r>
            <w:r w:rsidRPr="00B46C94">
              <w:rPr>
                <w:rFonts w:cs="Arial"/>
                <w:szCs w:val="20"/>
              </w:rPr>
              <w:t xml:space="preserve">udi Konvencija o pravicah invalidov ne določa tehničnih specifikacij prilagoditev, </w:t>
            </w:r>
            <w:r w:rsidR="002D7736" w:rsidRPr="00B46C94">
              <w:rPr>
                <w:rFonts w:cs="Arial"/>
                <w:szCs w:val="20"/>
              </w:rPr>
              <w:t>temveč</w:t>
            </w:r>
            <w:r w:rsidRPr="00B46C94">
              <w:rPr>
                <w:rFonts w:cs="Arial"/>
                <w:szCs w:val="20"/>
              </w:rPr>
              <w:t xml:space="preserve"> ostaja na načelni ravni. V našem pravnem sistemu je uzakonjena uporaba standarda SIST ISO 21542, kar Slovenijo uvršča med najbolj regulirane države pri projektiranju in izvedbi objektov glede univerzalne dostopnosti. Druge države to področje urejajo na druge načine in v bistveno manjšem obsegu tehničnih norm, ki se uporabljajo pri samem objektu. Standard SIST ISO 21542 ni bil izdelan z namenom postavljanja zahtev po prilagajanju obstoječih objektov, </w:t>
            </w:r>
            <w:r w:rsidR="002D7736" w:rsidRPr="00B46C94">
              <w:rPr>
                <w:rFonts w:cs="Arial"/>
                <w:szCs w:val="20"/>
              </w:rPr>
              <w:t>temveč</w:t>
            </w:r>
            <w:r w:rsidRPr="00B46C94">
              <w:rPr>
                <w:rFonts w:cs="Arial"/>
                <w:szCs w:val="20"/>
              </w:rPr>
              <w:t xml:space="preserve"> izključno za novogradnje in v določenih delih za rekonstrukcije. Torej je uporaba tega standarda za potrebe prilagajanja obstoječih objektov neizvedljiva in nerealna, ker </w:t>
            </w:r>
            <w:r>
              <w:rPr>
                <w:rFonts w:cs="Arial"/>
                <w:szCs w:val="20"/>
              </w:rPr>
              <w:t xml:space="preserve">večinoma </w:t>
            </w:r>
            <w:r w:rsidRPr="00B46C94">
              <w:rPr>
                <w:rFonts w:cs="Arial"/>
                <w:szCs w:val="20"/>
              </w:rPr>
              <w:t xml:space="preserve">ne bo možno obstoječega objekta tehnično prilagoditi zahtevam standarda v celotnem obsegu. </w:t>
            </w:r>
          </w:p>
          <w:p w14:paraId="031546A2" w14:textId="67985C94" w:rsidR="003E18FD" w:rsidRDefault="003E18FD" w:rsidP="003E18FD">
            <w:pPr>
              <w:jc w:val="both"/>
              <w:rPr>
                <w:rFonts w:cs="Arial"/>
                <w:szCs w:val="20"/>
              </w:rPr>
            </w:pPr>
          </w:p>
          <w:p w14:paraId="28C0B0D8" w14:textId="77777777" w:rsidR="00C96415" w:rsidRDefault="00C96415" w:rsidP="00C96415">
            <w:pPr>
              <w:jc w:val="both"/>
              <w:rPr>
                <w:rFonts w:cs="Arial"/>
                <w:szCs w:val="20"/>
              </w:rPr>
            </w:pPr>
            <w:r w:rsidRPr="00230BFB">
              <w:rPr>
                <w:rFonts w:cs="Arial"/>
                <w:szCs w:val="20"/>
              </w:rPr>
              <w:t xml:space="preserve">Pristojnost gradbene inšpekcije je urejena v 10. členu GZ-1 na način, da inšpekcijski nadzor nad izvajanjem določb </w:t>
            </w:r>
            <w:r>
              <w:rPr>
                <w:rFonts w:cs="Arial"/>
                <w:szCs w:val="20"/>
              </w:rPr>
              <w:t>GZ-1</w:t>
            </w:r>
            <w:r w:rsidRPr="00230BFB">
              <w:rPr>
                <w:rFonts w:cs="Arial"/>
                <w:szCs w:val="20"/>
              </w:rPr>
              <w:t xml:space="preserve">, ki se nanašajo na gradnjo, za katero je predpisano gradbeno dovoljenje, </w:t>
            </w:r>
            <w:r w:rsidRPr="00F70B0B">
              <w:rPr>
                <w:rFonts w:cs="Arial"/>
                <w:szCs w:val="20"/>
              </w:rPr>
              <w:t>izvajajo gradbeni inšpektorji. Pristojnost je po GZ-1 omejena na gradnjo, za katero je predpisano gradbeno dovoljenje. Gradnja je definirana kot izvedba gradbenih in drugih del, povezanih z gradnjo, ki obsega novogradnjo, rekonstrukcijo, manjšo rekonstrukcijo, vzdrževanje objekta, vzdrževalna dela v javno korist, odstranitev in spremembo namembnosti. Gradbeni inšpektor lahko ukrepe izreka le na podlagi GZ-1 v povezavi s tretjim odstavkom 9. člena ZIMI, ki določa</w:t>
            </w:r>
            <w:r>
              <w:rPr>
                <w:rFonts w:cs="Arial"/>
                <w:szCs w:val="20"/>
              </w:rPr>
              <w:t>, da</w:t>
            </w:r>
            <w:r w:rsidRPr="00F70B0B">
              <w:rPr>
                <w:rFonts w:cs="Arial"/>
                <w:szCs w:val="20"/>
              </w:rPr>
              <w:t xml:space="preserve"> je treba objekte v javni rabi, ki se gradijo, in objekte v javni rabi, ki se rekonstruirajo primerno prilagoditi med samo gradnjo oziroma rekonstrukcijo objekta.</w:t>
            </w:r>
          </w:p>
          <w:p w14:paraId="040B36AF" w14:textId="77777777" w:rsidR="00C96415" w:rsidRDefault="00C96415" w:rsidP="00C96415">
            <w:pPr>
              <w:jc w:val="both"/>
              <w:rPr>
                <w:rFonts w:cs="Arial"/>
                <w:szCs w:val="20"/>
              </w:rPr>
            </w:pPr>
          </w:p>
          <w:p w14:paraId="0D2C7785" w14:textId="7B847101" w:rsidR="000930F9" w:rsidRPr="000930F9" w:rsidRDefault="000930F9" w:rsidP="000930F9">
            <w:pPr>
              <w:jc w:val="both"/>
              <w:rPr>
                <w:rFonts w:cs="Arial"/>
                <w:szCs w:val="20"/>
              </w:rPr>
            </w:pPr>
            <w:r w:rsidRPr="000930F9">
              <w:rPr>
                <w:rFonts w:cs="Arial"/>
                <w:szCs w:val="20"/>
              </w:rPr>
              <w:t xml:space="preserve">Glede na to, da se za potrebe prilagajanja obstoječih objektov ne morejo uporabljati vse določbe, ki veljajo za novogradnje in rekonstrukcijo, je treba 9. člen ZIMI </w:t>
            </w:r>
            <w:proofErr w:type="gramStart"/>
            <w:r w:rsidRPr="000930F9">
              <w:rPr>
                <w:rFonts w:cs="Arial"/>
                <w:szCs w:val="20"/>
              </w:rPr>
              <w:t>dopolniti</w:t>
            </w:r>
            <w:proofErr w:type="gramEnd"/>
            <w:r w:rsidR="0003755B" w:rsidRPr="000930F9">
              <w:rPr>
                <w:rFonts w:cs="Arial"/>
                <w:szCs w:val="20"/>
              </w:rPr>
              <w:t>, in</w:t>
            </w:r>
            <w:r w:rsidRPr="000930F9">
              <w:rPr>
                <w:rFonts w:cs="Arial"/>
                <w:szCs w:val="20"/>
              </w:rPr>
              <w:t xml:space="preserve"> sicer </w:t>
            </w:r>
            <w:r>
              <w:rPr>
                <w:rFonts w:cs="Arial"/>
                <w:szCs w:val="20"/>
              </w:rPr>
              <w:t xml:space="preserve">predlog zakona določa, da </w:t>
            </w:r>
            <w:r w:rsidRPr="000930F9">
              <w:rPr>
                <w:rFonts w:cs="Arial"/>
                <w:szCs w:val="20"/>
              </w:rPr>
              <w:t>morajo biti obstoječi objekti v javni rabi za invalide prilagojeni vsaj na način, da so invalidom dostopne vse storitve, ki se izvajajo v objektu v javni rabi. Prilagoditve objektov v javni rabi je treba zagotoviti delno ali v celoti, razen če bi bilo to tehnično neizvedljivo, povezano z nesorazmernimi stroški ali če bi se s tem poslabšale gradbenotehnične lastnosti objekta.</w:t>
            </w:r>
          </w:p>
          <w:p w14:paraId="6E5A0706" w14:textId="77777777" w:rsidR="000930F9" w:rsidRPr="000930F9" w:rsidRDefault="000930F9" w:rsidP="000930F9">
            <w:pPr>
              <w:jc w:val="both"/>
              <w:rPr>
                <w:rFonts w:cs="Arial"/>
                <w:i/>
                <w:iCs/>
                <w:szCs w:val="20"/>
              </w:rPr>
            </w:pPr>
          </w:p>
          <w:p w14:paraId="034D132F" w14:textId="42ACB6CB" w:rsidR="00C96415" w:rsidRDefault="00C96415" w:rsidP="00C96415">
            <w:pPr>
              <w:jc w:val="both"/>
              <w:rPr>
                <w:rFonts w:cs="Arial"/>
                <w:color w:val="000000"/>
                <w:szCs w:val="20"/>
                <w:lang w:eastAsia="sl-SI"/>
              </w:rPr>
            </w:pPr>
            <w:r>
              <w:rPr>
                <w:rFonts w:cs="Arial"/>
                <w:szCs w:val="20"/>
              </w:rPr>
              <w:lastRenderedPageBreak/>
              <w:t xml:space="preserve">GZ-1 ne določa pristojnost gradbene inšpekcije za nadzor dostopnosti že obstoječih objektov v javni rabi, ki se ne </w:t>
            </w:r>
            <w:r w:rsidRPr="0003755B">
              <w:rPr>
                <w:rFonts w:cs="Arial"/>
                <w:szCs w:val="20"/>
              </w:rPr>
              <w:t xml:space="preserve">rekonstruirajo. </w:t>
            </w:r>
            <w:r w:rsidRPr="0003755B">
              <w:rPr>
                <w:rFonts w:cs="Arial"/>
                <w:color w:val="000000"/>
                <w:szCs w:val="20"/>
                <w:lang w:eastAsia="sl-SI"/>
              </w:rPr>
              <w:t xml:space="preserve">Zato </w:t>
            </w:r>
            <w:r w:rsidR="0003755B" w:rsidRPr="0003755B">
              <w:rPr>
                <w:rFonts w:cs="Arial"/>
                <w:color w:val="000000"/>
                <w:szCs w:val="20"/>
                <w:lang w:eastAsia="sl-SI"/>
              </w:rPr>
              <w:t xml:space="preserve">predlog zakona z </w:t>
            </w:r>
            <w:r w:rsidRPr="0003755B">
              <w:rPr>
                <w:rFonts w:cs="Arial"/>
                <w:color w:val="000000"/>
                <w:szCs w:val="20"/>
                <w:lang w:eastAsia="sl-SI"/>
              </w:rPr>
              <w:t>novi</w:t>
            </w:r>
            <w:r w:rsidR="0003755B" w:rsidRPr="0003755B">
              <w:rPr>
                <w:rFonts w:cs="Arial"/>
                <w:color w:val="000000"/>
                <w:szCs w:val="20"/>
                <w:lang w:eastAsia="sl-SI"/>
              </w:rPr>
              <w:t>m poglavjem uvaja</w:t>
            </w:r>
            <w:r w:rsidRPr="0003755B">
              <w:rPr>
                <w:rFonts w:cs="Arial"/>
                <w:color w:val="000000"/>
                <w:szCs w:val="20"/>
                <w:lang w:eastAsia="sl-SI"/>
              </w:rPr>
              <w:t xml:space="preserve"> </w:t>
            </w:r>
            <w:r w:rsidR="0003755B" w:rsidRPr="0003755B">
              <w:rPr>
                <w:rFonts w:cs="Arial"/>
                <w:color w:val="000000"/>
                <w:szCs w:val="20"/>
                <w:lang w:eastAsia="sl-SI"/>
              </w:rPr>
              <w:t>inšpekcijske ukrepe in kazenske določbe v zvezi s prekrški zaradi kršitev prilagoditv</w:t>
            </w:r>
            <w:r w:rsidR="00056ECF">
              <w:rPr>
                <w:rFonts w:cs="Arial"/>
                <w:color w:val="000000"/>
                <w:szCs w:val="20"/>
                <w:lang w:eastAsia="sl-SI"/>
              </w:rPr>
              <w:t>e</w:t>
            </w:r>
            <w:r w:rsidR="0003755B" w:rsidRPr="0003755B">
              <w:rPr>
                <w:rFonts w:cs="Arial"/>
                <w:color w:val="000000"/>
                <w:szCs w:val="20"/>
                <w:lang w:eastAsia="sl-SI"/>
              </w:rPr>
              <w:t xml:space="preserve"> objektov v javni rabi. S predlogom zakona se na ta način določa pravn</w:t>
            </w:r>
            <w:r w:rsidR="0074737F">
              <w:rPr>
                <w:rFonts w:cs="Arial"/>
                <w:color w:val="000000"/>
                <w:szCs w:val="20"/>
                <w:lang w:eastAsia="sl-SI"/>
              </w:rPr>
              <w:t>a</w:t>
            </w:r>
            <w:r w:rsidR="0003755B" w:rsidRPr="0003755B">
              <w:rPr>
                <w:rFonts w:cs="Arial"/>
                <w:color w:val="000000"/>
                <w:szCs w:val="20"/>
                <w:lang w:eastAsia="sl-SI"/>
              </w:rPr>
              <w:t xml:space="preserve"> podlag</w:t>
            </w:r>
            <w:r w:rsidR="0074737F">
              <w:rPr>
                <w:rFonts w:cs="Arial"/>
                <w:color w:val="000000"/>
                <w:szCs w:val="20"/>
                <w:lang w:eastAsia="sl-SI"/>
              </w:rPr>
              <w:t>a</w:t>
            </w:r>
            <w:r w:rsidR="0003755B" w:rsidRPr="0003755B">
              <w:rPr>
                <w:rFonts w:cs="Arial"/>
                <w:color w:val="000000"/>
                <w:szCs w:val="20"/>
                <w:lang w:eastAsia="sl-SI"/>
              </w:rPr>
              <w:t xml:space="preserve"> pristojni </w:t>
            </w:r>
            <w:r w:rsidRPr="0003755B">
              <w:rPr>
                <w:rFonts w:cs="Arial"/>
                <w:color w:val="000000"/>
                <w:szCs w:val="20"/>
                <w:lang w:eastAsia="sl-SI"/>
              </w:rPr>
              <w:t>inšpekciji, da bo lahko opravljala nadzor nad dostopnostjo že obstoječih objektov v javni rabi, tudi, če se le ti ne bodo rekonstruirali</w:t>
            </w:r>
            <w:r w:rsidR="00056ECF">
              <w:rPr>
                <w:rFonts w:cs="Arial"/>
                <w:color w:val="000000"/>
                <w:szCs w:val="20"/>
                <w:lang w:eastAsia="sl-SI"/>
              </w:rPr>
              <w:t>,</w:t>
            </w:r>
            <w:r w:rsidRPr="0003755B">
              <w:rPr>
                <w:rFonts w:cs="Arial"/>
                <w:color w:val="000000"/>
                <w:szCs w:val="20"/>
                <w:lang w:eastAsia="sl-SI"/>
              </w:rPr>
              <w:t xml:space="preserve"> in sicer po preteku 15 letnega roka iz 38. člena ZIMI.</w:t>
            </w:r>
          </w:p>
          <w:p w14:paraId="6541CF75" w14:textId="77777777" w:rsidR="00C96415" w:rsidRDefault="00C96415" w:rsidP="003E18FD">
            <w:pPr>
              <w:jc w:val="both"/>
              <w:rPr>
                <w:rFonts w:cs="Arial"/>
                <w:szCs w:val="20"/>
              </w:rPr>
            </w:pPr>
          </w:p>
          <w:p w14:paraId="12E2DD2F" w14:textId="4B23D246" w:rsidR="003E18FD" w:rsidRDefault="003E18FD" w:rsidP="003E18FD">
            <w:pPr>
              <w:jc w:val="both"/>
              <w:rPr>
                <w:rFonts w:cs="Arial"/>
                <w:szCs w:val="20"/>
              </w:rPr>
            </w:pPr>
            <w:r w:rsidRPr="00A04204">
              <w:rPr>
                <w:rFonts w:cs="Arial"/>
                <w:szCs w:val="20"/>
              </w:rPr>
              <w:t xml:space="preserve">Iz zgoraj navedenih vzrokov je </w:t>
            </w:r>
            <w:proofErr w:type="gramStart"/>
            <w:r w:rsidRPr="00A04204">
              <w:rPr>
                <w:rFonts w:cs="Arial"/>
                <w:szCs w:val="20"/>
              </w:rPr>
              <w:t>potrebno</w:t>
            </w:r>
            <w:proofErr w:type="gramEnd"/>
            <w:r w:rsidRPr="00A04204">
              <w:rPr>
                <w:rFonts w:cs="Arial"/>
                <w:szCs w:val="20"/>
              </w:rPr>
              <w:t xml:space="preserve"> ZIMI </w:t>
            </w:r>
            <w:r w:rsidR="006452AC">
              <w:rPr>
                <w:rFonts w:cs="Arial"/>
                <w:szCs w:val="20"/>
              </w:rPr>
              <w:t xml:space="preserve">spremeniti in </w:t>
            </w:r>
            <w:r w:rsidRPr="00A04204">
              <w:rPr>
                <w:rFonts w:cs="Arial"/>
                <w:szCs w:val="20"/>
              </w:rPr>
              <w:t xml:space="preserve">dopolniti. </w:t>
            </w:r>
          </w:p>
          <w:p w14:paraId="7B62B992" w14:textId="77777777" w:rsidR="00FD2F12" w:rsidRPr="003F1703" w:rsidRDefault="00FD2F12" w:rsidP="00FD2F12">
            <w:pPr>
              <w:pStyle w:val="Alineazaodstavkom"/>
              <w:numPr>
                <w:ilvl w:val="0"/>
                <w:numId w:val="0"/>
              </w:numPr>
              <w:spacing w:line="260" w:lineRule="exact"/>
              <w:ind w:left="601"/>
              <w:rPr>
                <w:sz w:val="20"/>
                <w:szCs w:val="20"/>
              </w:rPr>
            </w:pPr>
          </w:p>
        </w:tc>
      </w:tr>
      <w:tr w:rsidR="00241AE5" w:rsidRPr="003F1703" w14:paraId="1C2E9D0A" w14:textId="77777777" w:rsidTr="00DA6942">
        <w:tc>
          <w:tcPr>
            <w:tcW w:w="9213" w:type="dxa"/>
          </w:tcPr>
          <w:p w14:paraId="702024BF" w14:textId="77777777"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38FA4816" w14:textId="77777777" w:rsidTr="00DA6942">
        <w:tc>
          <w:tcPr>
            <w:tcW w:w="9213" w:type="dxa"/>
          </w:tcPr>
          <w:p w14:paraId="3BE34968" w14:textId="77777777" w:rsidR="0050543E" w:rsidRDefault="0050543E" w:rsidP="00DA6942">
            <w:pPr>
              <w:pStyle w:val="Odsek"/>
              <w:numPr>
                <w:ilvl w:val="0"/>
                <w:numId w:val="0"/>
              </w:numPr>
              <w:spacing w:before="0" w:after="0" w:line="260" w:lineRule="exact"/>
              <w:jc w:val="left"/>
              <w:rPr>
                <w:sz w:val="20"/>
                <w:szCs w:val="20"/>
              </w:rPr>
            </w:pPr>
          </w:p>
          <w:p w14:paraId="434B409B" w14:textId="22C35D69"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0E921451" w14:textId="77777777" w:rsidTr="00DA6942">
        <w:tc>
          <w:tcPr>
            <w:tcW w:w="9213" w:type="dxa"/>
          </w:tcPr>
          <w:p w14:paraId="52A05E3F" w14:textId="046449DB" w:rsidR="009B5EE2" w:rsidRDefault="009B5EE2" w:rsidP="009B5EE2">
            <w:pPr>
              <w:jc w:val="both"/>
              <w:rPr>
                <w:rFonts w:cs="Arial"/>
                <w:szCs w:val="20"/>
              </w:rPr>
            </w:pPr>
            <w:r>
              <w:rPr>
                <w:rFonts w:cs="Arial"/>
                <w:szCs w:val="20"/>
              </w:rPr>
              <w:t xml:space="preserve">Cilj predloga zakona je, da se </w:t>
            </w:r>
            <w:proofErr w:type="gramStart"/>
            <w:r>
              <w:rPr>
                <w:rFonts w:cs="Arial"/>
                <w:szCs w:val="20"/>
              </w:rPr>
              <w:t>zagotovi</w:t>
            </w:r>
            <w:proofErr w:type="gramEnd"/>
            <w:r>
              <w:rPr>
                <w:rFonts w:cs="Arial"/>
                <w:szCs w:val="20"/>
              </w:rPr>
              <w:t xml:space="preserve"> </w:t>
            </w:r>
            <w:r w:rsidRPr="00A04204">
              <w:rPr>
                <w:rFonts w:cs="Arial"/>
                <w:szCs w:val="20"/>
              </w:rPr>
              <w:t>prilagoditve</w:t>
            </w:r>
            <w:r>
              <w:rPr>
                <w:rFonts w:cs="Arial"/>
                <w:szCs w:val="20"/>
              </w:rPr>
              <w:t xml:space="preserve"> že obstoječih objektov</w:t>
            </w:r>
            <w:r w:rsidRPr="00A04204">
              <w:rPr>
                <w:rFonts w:cs="Arial"/>
                <w:szCs w:val="20"/>
              </w:rPr>
              <w:t xml:space="preserve"> v javni rabi</w:t>
            </w:r>
            <w:r w:rsidR="00FF0314">
              <w:rPr>
                <w:rFonts w:cs="Arial"/>
                <w:szCs w:val="20"/>
              </w:rPr>
              <w:t>, ki se</w:t>
            </w:r>
            <w:r w:rsidRPr="00A04204">
              <w:rPr>
                <w:rFonts w:cs="Arial"/>
                <w:szCs w:val="20"/>
              </w:rPr>
              <w:t xml:space="preserve"> opravijo z gradbenimi in tehničnimi napravami, zvočnimi in svetlobnimi indikatorji, pisnimi informacijami in drugimi ustreznimi tehničnimi prilagoditvami, s tem, da morajo biti obstoječi objekti v javni rabi in objekti v</w:t>
            </w:r>
            <w:r w:rsidR="00FF0314">
              <w:rPr>
                <w:rFonts w:cs="Arial"/>
                <w:szCs w:val="20"/>
              </w:rPr>
              <w:t xml:space="preserve"> </w:t>
            </w:r>
            <w:r w:rsidRPr="00A04204">
              <w:rPr>
                <w:rFonts w:cs="Arial"/>
                <w:szCs w:val="20"/>
              </w:rPr>
              <w:t>javni rabi za rekonstrukcijo katerih</w:t>
            </w:r>
            <w:r w:rsidR="00FF0314">
              <w:rPr>
                <w:rFonts w:cs="Arial"/>
                <w:szCs w:val="20"/>
              </w:rPr>
              <w:t xml:space="preserve"> </w:t>
            </w:r>
            <w:r w:rsidRPr="00A04204">
              <w:rPr>
                <w:rFonts w:cs="Arial"/>
                <w:szCs w:val="20"/>
              </w:rPr>
              <w:t>se ne potrebuje gradbeno dovoljenje, za invalide prilagojeni vsaj na način, da so invalidom dostopne vse storitve, ki se izvajajo v objektu v javni rabi in so na voljo javnosti in do teh storitev invalidi dostopajo znotraj objekta, upoštevajoč četrti odstavek 8. člena ZIMI.</w:t>
            </w:r>
          </w:p>
          <w:p w14:paraId="51FE1E1C" w14:textId="77777777" w:rsidR="009B5EE2" w:rsidRDefault="009B5EE2" w:rsidP="009B5EE2">
            <w:pPr>
              <w:jc w:val="both"/>
              <w:rPr>
                <w:rFonts w:cs="Arial"/>
                <w:szCs w:val="20"/>
              </w:rPr>
            </w:pPr>
          </w:p>
          <w:p w14:paraId="56DD4CD2" w14:textId="5552E0FC" w:rsidR="009B5EE2" w:rsidRPr="00A04204" w:rsidRDefault="009B5EE2" w:rsidP="009B5EE2">
            <w:pPr>
              <w:jc w:val="both"/>
              <w:rPr>
                <w:rFonts w:cs="Arial"/>
                <w:szCs w:val="20"/>
              </w:rPr>
            </w:pPr>
            <w:r>
              <w:rPr>
                <w:rFonts w:cs="Arial"/>
                <w:szCs w:val="20"/>
              </w:rPr>
              <w:t xml:space="preserve">Cilj zakona je tudi </w:t>
            </w:r>
            <w:r>
              <w:rPr>
                <w:rFonts w:cs="Arial"/>
                <w:color w:val="000000"/>
                <w:szCs w:val="20"/>
                <w:lang w:eastAsia="sl-SI"/>
              </w:rPr>
              <w:t>določiti pravno podlago inšpekciji, da bo lahko opravljala nadzor nad dostopnostjo že obstoječih objektov v javni rabi, tudi, če se le ti ne bodo rekonstruirali</w:t>
            </w:r>
            <w:r w:rsidR="0074737F">
              <w:rPr>
                <w:rFonts w:cs="Arial"/>
                <w:color w:val="000000"/>
                <w:szCs w:val="20"/>
                <w:lang w:eastAsia="sl-SI"/>
              </w:rPr>
              <w:t>, in</w:t>
            </w:r>
            <w:r>
              <w:rPr>
                <w:rFonts w:cs="Arial"/>
                <w:color w:val="000000"/>
                <w:szCs w:val="20"/>
                <w:lang w:eastAsia="sl-SI"/>
              </w:rPr>
              <w:t xml:space="preserve"> sicer po preteku 15 letnega roka iz 38. člena ZIMI.</w:t>
            </w:r>
          </w:p>
          <w:p w14:paraId="74AC3C4C" w14:textId="654DEC81" w:rsidR="009B5EE2" w:rsidRPr="003F1703" w:rsidRDefault="009B5EE2" w:rsidP="00DA6942">
            <w:pPr>
              <w:pStyle w:val="Neotevilenodstavek"/>
              <w:spacing w:before="0" w:after="0" w:line="260" w:lineRule="exact"/>
              <w:rPr>
                <w:sz w:val="20"/>
                <w:szCs w:val="20"/>
              </w:rPr>
            </w:pPr>
          </w:p>
        </w:tc>
      </w:tr>
      <w:tr w:rsidR="00241AE5" w:rsidRPr="003F1703" w14:paraId="5926D950" w14:textId="77777777" w:rsidTr="00DA6942">
        <w:tc>
          <w:tcPr>
            <w:tcW w:w="9213" w:type="dxa"/>
          </w:tcPr>
          <w:p w14:paraId="15221FB3"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38554717" w14:textId="77777777" w:rsidTr="00DA6942">
        <w:tc>
          <w:tcPr>
            <w:tcW w:w="9213" w:type="dxa"/>
          </w:tcPr>
          <w:p w14:paraId="4396F499" w14:textId="77777777" w:rsidR="00241AE5" w:rsidRDefault="00D13E5E" w:rsidP="00DA6942">
            <w:pPr>
              <w:pStyle w:val="Neotevilenodstavek"/>
              <w:spacing w:before="0" w:after="0" w:line="260" w:lineRule="exact"/>
              <w:rPr>
                <w:sz w:val="20"/>
                <w:szCs w:val="20"/>
              </w:rPr>
            </w:pPr>
            <w:r>
              <w:rPr>
                <w:sz w:val="20"/>
                <w:szCs w:val="20"/>
              </w:rPr>
              <w:t>Predlog zakona temelji na načelih:</w:t>
            </w:r>
          </w:p>
          <w:p w14:paraId="515A657A" w14:textId="5D5EFC48" w:rsidR="00D13E5E" w:rsidRDefault="00D13E5E" w:rsidP="00DA6942">
            <w:pPr>
              <w:pStyle w:val="Neotevilenodstavek"/>
              <w:spacing w:before="0" w:after="0" w:line="260" w:lineRule="exact"/>
              <w:rPr>
                <w:sz w:val="20"/>
                <w:szCs w:val="20"/>
              </w:rPr>
            </w:pPr>
            <w:r>
              <w:rPr>
                <w:sz w:val="20"/>
                <w:szCs w:val="20"/>
              </w:rPr>
              <w:t>-</w:t>
            </w:r>
            <w:r w:rsidR="009E171E">
              <w:rPr>
                <w:sz w:val="20"/>
                <w:szCs w:val="20"/>
              </w:rPr>
              <w:t xml:space="preserve"> </w:t>
            </w:r>
            <w:r>
              <w:rPr>
                <w:sz w:val="20"/>
                <w:szCs w:val="20"/>
              </w:rPr>
              <w:t>spoštovanje prirojenega dostojanstva invalidov, osebne samostojnosti, ki vključuje svobodno izbir</w:t>
            </w:r>
            <w:r w:rsidR="00056ECF">
              <w:rPr>
                <w:sz w:val="20"/>
                <w:szCs w:val="20"/>
              </w:rPr>
              <w:t>o</w:t>
            </w:r>
            <w:r>
              <w:rPr>
                <w:sz w:val="20"/>
                <w:szCs w:val="20"/>
              </w:rPr>
              <w:t xml:space="preserve"> in neodvisnost posameznikov;</w:t>
            </w:r>
          </w:p>
          <w:p w14:paraId="5D32F565" w14:textId="77777777" w:rsidR="00D13E5E" w:rsidRDefault="00D13E5E" w:rsidP="00DA6942">
            <w:pPr>
              <w:pStyle w:val="Neotevilenodstavek"/>
              <w:spacing w:before="0" w:after="0" w:line="260" w:lineRule="exact"/>
              <w:rPr>
                <w:sz w:val="20"/>
                <w:szCs w:val="20"/>
              </w:rPr>
            </w:pPr>
            <w:r>
              <w:rPr>
                <w:sz w:val="20"/>
                <w:szCs w:val="20"/>
              </w:rPr>
              <w:t>- omogočiti dostopnost že obstoječih objektov za invalide;</w:t>
            </w:r>
          </w:p>
          <w:p w14:paraId="0AA8241A" w14:textId="20013E9C" w:rsidR="00D13E5E" w:rsidRDefault="00D13E5E" w:rsidP="00DA6942">
            <w:pPr>
              <w:pStyle w:val="Neotevilenodstavek"/>
              <w:spacing w:before="0" w:after="0" w:line="260" w:lineRule="exact"/>
              <w:rPr>
                <w:sz w:val="20"/>
                <w:szCs w:val="20"/>
              </w:rPr>
            </w:pPr>
            <w:r>
              <w:rPr>
                <w:sz w:val="20"/>
                <w:szCs w:val="20"/>
              </w:rPr>
              <w:t xml:space="preserve">- zagotoviti zakonito pravno podlago za pristojnost inšpekcije in določitev prekrškov zaradi </w:t>
            </w:r>
            <w:r w:rsidR="009E171E">
              <w:rPr>
                <w:sz w:val="20"/>
                <w:szCs w:val="20"/>
              </w:rPr>
              <w:t>kršitev določb ZIMI zaradi nedostopnosti že obstoječih objektov v javni rabi za invalide.</w:t>
            </w:r>
          </w:p>
          <w:p w14:paraId="426BB03F" w14:textId="384342A2" w:rsidR="009E171E" w:rsidRPr="003F1703" w:rsidRDefault="009E171E" w:rsidP="00DA6942">
            <w:pPr>
              <w:pStyle w:val="Neotevilenodstavek"/>
              <w:spacing w:before="0" w:after="0" w:line="260" w:lineRule="exact"/>
              <w:rPr>
                <w:sz w:val="20"/>
                <w:szCs w:val="20"/>
              </w:rPr>
            </w:pPr>
          </w:p>
        </w:tc>
      </w:tr>
      <w:tr w:rsidR="00241AE5" w:rsidRPr="003F1703" w14:paraId="03433AE0" w14:textId="77777777" w:rsidTr="00DA6942">
        <w:tc>
          <w:tcPr>
            <w:tcW w:w="9213" w:type="dxa"/>
          </w:tcPr>
          <w:p w14:paraId="3A950DE7" w14:textId="77777777" w:rsidR="00241AE5" w:rsidRPr="002308F7" w:rsidRDefault="00241AE5" w:rsidP="00DA6942">
            <w:pPr>
              <w:pStyle w:val="Odsek"/>
              <w:numPr>
                <w:ilvl w:val="0"/>
                <w:numId w:val="0"/>
              </w:numPr>
              <w:spacing w:before="0" w:after="0" w:line="260" w:lineRule="exact"/>
              <w:jc w:val="left"/>
              <w:rPr>
                <w:sz w:val="20"/>
                <w:szCs w:val="20"/>
              </w:rPr>
            </w:pPr>
            <w:r w:rsidRPr="002308F7">
              <w:rPr>
                <w:sz w:val="20"/>
                <w:szCs w:val="20"/>
              </w:rPr>
              <w:t>2.3 Poglavitne rešitve</w:t>
            </w:r>
          </w:p>
        </w:tc>
      </w:tr>
      <w:tr w:rsidR="00241AE5" w:rsidRPr="003F1703" w14:paraId="1FBC7CC7" w14:textId="77777777" w:rsidTr="00DA6942">
        <w:trPr>
          <w:trHeight w:val="434"/>
        </w:trPr>
        <w:tc>
          <w:tcPr>
            <w:tcW w:w="9213" w:type="dxa"/>
          </w:tcPr>
          <w:p w14:paraId="453662B0" w14:textId="77777777" w:rsidR="00241AE5" w:rsidRPr="002308F7" w:rsidRDefault="00241AE5" w:rsidP="00DA6942">
            <w:pPr>
              <w:pStyle w:val="rkovnatokazaodstavkom"/>
              <w:spacing w:line="260" w:lineRule="exact"/>
              <w:rPr>
                <w:rFonts w:cs="Arial"/>
                <w:sz w:val="20"/>
                <w:szCs w:val="20"/>
              </w:rPr>
            </w:pPr>
            <w:r w:rsidRPr="002308F7">
              <w:rPr>
                <w:rFonts w:cs="Arial"/>
                <w:sz w:val="20"/>
                <w:szCs w:val="20"/>
              </w:rPr>
              <w:t>Predstavitev predlaganih rešitev:</w:t>
            </w:r>
          </w:p>
          <w:p w14:paraId="778299B1" w14:textId="77777777" w:rsidR="008679F2" w:rsidRPr="002308F7" w:rsidRDefault="008679F2" w:rsidP="008679F2">
            <w:pPr>
              <w:pStyle w:val="rkovnatokazaodstavkom"/>
              <w:numPr>
                <w:ilvl w:val="0"/>
                <w:numId w:val="0"/>
              </w:numPr>
              <w:spacing w:line="260" w:lineRule="exact"/>
              <w:ind w:left="1068"/>
              <w:rPr>
                <w:rFonts w:cs="Arial"/>
                <w:sz w:val="20"/>
                <w:szCs w:val="20"/>
              </w:rPr>
            </w:pPr>
          </w:p>
          <w:p w14:paraId="11741473" w14:textId="7BD3A780" w:rsidR="00931DF3" w:rsidRPr="002308F7" w:rsidRDefault="00931DF3" w:rsidP="00931DF3">
            <w:pPr>
              <w:jc w:val="both"/>
              <w:rPr>
                <w:rFonts w:cs="Arial"/>
                <w:szCs w:val="20"/>
              </w:rPr>
            </w:pPr>
            <w:r w:rsidRPr="002308F7">
              <w:rPr>
                <w:rFonts w:cs="Arial"/>
                <w:szCs w:val="20"/>
              </w:rPr>
              <w:t xml:space="preserve">S 1. členom predloga zakona se v 9. členu ZIMI dopolni drugi odstavek. Določba nalaga, da se prilagoditve objektov v javni rabi opravijo z gradbenimi in tehničnimi napravami, zvočnimi in svetlobnimi </w:t>
            </w:r>
            <w:proofErr w:type="gramStart"/>
            <w:r w:rsidRPr="002308F7">
              <w:rPr>
                <w:rFonts w:cs="Arial"/>
                <w:szCs w:val="20"/>
              </w:rPr>
              <w:t>indikatorji</w:t>
            </w:r>
            <w:proofErr w:type="gramEnd"/>
            <w:r w:rsidRPr="002308F7">
              <w:rPr>
                <w:rFonts w:cs="Arial"/>
                <w:szCs w:val="20"/>
              </w:rPr>
              <w:t xml:space="preserve">, pisnimi informacijami in drugimi ustreznimi tehničnimi prilagoditvami, s tem, da morajo biti obstoječi objekti v javni rabi za invalide prilagojeni vsaj na način, da so invalidom dostopne vse storitve, ki se izvajajo v objektu v javni rabi in so na voljo javnosti in do teh storitev invalidi dostopajo znotraj objekta. </w:t>
            </w:r>
            <w:proofErr w:type="gramStart"/>
            <w:r w:rsidRPr="002308F7">
              <w:rPr>
                <w:rFonts w:cs="Arial"/>
                <w:szCs w:val="20"/>
              </w:rPr>
              <w:t>Objekte in zunanje ureditve</w:t>
            </w:r>
            <w:proofErr w:type="gramEnd"/>
            <w:r w:rsidRPr="002308F7">
              <w:rPr>
                <w:rFonts w:cs="Arial"/>
                <w:szCs w:val="20"/>
              </w:rPr>
              <w:t xml:space="preserve"> se prilagodi na način, da zagotavljajo parkirna mesta za invalide, dostop do objekta, vstop, vertikalno in horizontalno komunikacijo, sanitarije,</w:t>
            </w:r>
            <w:r w:rsidRPr="002308F7">
              <w:t xml:space="preserve"> vsaj en prostor, ki s tehnologijo zagotavlja nemoteno komunikacijo za gluhe in naglušne osebe in da zagotavljajo elemente, ki slepim in slabovidnim omogočajo varen vstop in pomoč pri uporabi. Prilagoditve se v čim večji meri poskušajo približati zahtevam, kot</w:t>
            </w:r>
            <w:r w:rsidRPr="002308F7">
              <w:rPr>
                <w:rFonts w:cs="Arial"/>
                <w:szCs w:val="20"/>
              </w:rPr>
              <w:t xml:space="preserve"> je to določeno v predpisih s področja graditve, ki določajo pogoje za zagotavljanje univerzalne dostopnosti.</w:t>
            </w:r>
          </w:p>
          <w:p w14:paraId="2D21ADB2" w14:textId="77777777" w:rsidR="005A5166" w:rsidRPr="002308F7" w:rsidRDefault="005A5166" w:rsidP="00931DF3">
            <w:pPr>
              <w:jc w:val="both"/>
              <w:rPr>
                <w:rFonts w:cs="Arial"/>
                <w:szCs w:val="20"/>
              </w:rPr>
            </w:pPr>
          </w:p>
          <w:p w14:paraId="61BF8184" w14:textId="43514182" w:rsidR="005A5166" w:rsidRPr="002308F7" w:rsidRDefault="005A5166" w:rsidP="005A5166">
            <w:pPr>
              <w:jc w:val="both"/>
              <w:rPr>
                <w:rFonts w:cs="Arial"/>
                <w:szCs w:val="20"/>
              </w:rPr>
            </w:pPr>
            <w:r w:rsidRPr="002308F7">
              <w:rPr>
                <w:rFonts w:cs="Arial"/>
                <w:szCs w:val="20"/>
              </w:rPr>
              <w:t xml:space="preserve">V 9. členu se doda nov tretji odstavek, ki določa, da je treba prilagoditve objektov v javni rabi zagotoviti delno ali v celoti, razen če je to tehnično neizvedljivo, povezano z nesorazmernimi stroški ali če bi se s tem poslabšale gradbenotehnične lastnosti objekta. Pri presoji ali prilagoditev pomeni nesorazmerni strošek, se upošteva četrti odstavek 8. člena ZIMI. Lastnik objekta ali dela objekta v javni rabi oziroma upravljavec stvarnega premoženja države ali lokalne samoupravne skupnosti, </w:t>
            </w:r>
            <w:proofErr w:type="gramStart"/>
            <w:r w:rsidRPr="002308F7">
              <w:rPr>
                <w:rFonts w:cs="Arial"/>
                <w:szCs w:val="20"/>
              </w:rPr>
              <w:t>če</w:t>
            </w:r>
            <w:proofErr w:type="gramEnd"/>
            <w:r w:rsidRPr="002308F7">
              <w:rPr>
                <w:rFonts w:cs="Arial"/>
                <w:szCs w:val="20"/>
              </w:rPr>
              <w:t xml:space="preserve"> je določen, ali najemnik objekta v javni rabi (v nadaljnjem besedilu zavezanec) mora pripraviti oceno v primeru tehnične neizvedljivosti, nesorazmernega bremena ali poslabšanja gradbenotehnične lastnosti objekta in jo trajno hraniti.  </w:t>
            </w:r>
          </w:p>
          <w:p w14:paraId="0AD894D3" w14:textId="77777777" w:rsidR="005A5166" w:rsidRPr="002308F7" w:rsidRDefault="005A5166" w:rsidP="005A5166">
            <w:pPr>
              <w:jc w:val="both"/>
              <w:rPr>
                <w:rFonts w:cs="Arial"/>
                <w:szCs w:val="20"/>
              </w:rPr>
            </w:pPr>
            <w:r w:rsidRPr="002308F7">
              <w:rPr>
                <w:rFonts w:cs="Arial"/>
                <w:szCs w:val="20"/>
              </w:rPr>
              <w:t xml:space="preserve"> </w:t>
            </w:r>
          </w:p>
          <w:p w14:paraId="7E6B692D" w14:textId="6323E5CB" w:rsidR="005A5166" w:rsidRPr="002308F7" w:rsidRDefault="005A5166" w:rsidP="005A5166">
            <w:pPr>
              <w:jc w:val="both"/>
              <w:rPr>
                <w:rFonts w:cs="Arial"/>
                <w:szCs w:val="20"/>
              </w:rPr>
            </w:pPr>
            <w:r w:rsidRPr="002308F7">
              <w:rPr>
                <w:rFonts w:cs="Arial"/>
                <w:szCs w:val="20"/>
              </w:rPr>
              <w:lastRenderedPageBreak/>
              <w:t>V 9. členu se s predlogom zakona dodaja nov četrti odstavek, ki določa, da za namen prilagoditve objektov in delov objekta v javni rabi z več lastniki zavezancu za del objekta, ki se prilagaja po tem zakonu, ni treba pridobiti soglasja ostalih lastnikov, tudi če bi prilagoditev po tem zakonu pomenila rekonstrukcijo.</w:t>
            </w:r>
          </w:p>
          <w:p w14:paraId="34FCCFE0" w14:textId="77777777" w:rsidR="005A5166" w:rsidRPr="002308F7" w:rsidRDefault="005A5166" w:rsidP="00931DF3">
            <w:pPr>
              <w:jc w:val="both"/>
              <w:rPr>
                <w:rFonts w:cs="Arial"/>
                <w:szCs w:val="20"/>
              </w:rPr>
            </w:pPr>
          </w:p>
          <w:p w14:paraId="7550DCFD" w14:textId="18DF55C5" w:rsidR="005A5166" w:rsidRPr="002308F7" w:rsidRDefault="005A5166" w:rsidP="005A5166">
            <w:pPr>
              <w:jc w:val="both"/>
              <w:rPr>
                <w:rFonts w:cs="Arial"/>
                <w:szCs w:val="20"/>
              </w:rPr>
            </w:pPr>
            <w:r w:rsidRPr="002308F7">
              <w:rPr>
                <w:rFonts w:cs="Arial"/>
                <w:szCs w:val="20"/>
              </w:rPr>
              <w:t xml:space="preserve">GZ-1 ne določa pristojnost gradbene inšpekcije za nadzor dostopnosti že obstoječih objektov v javni rabi, ki se ne rekonstruirajo. Novi </w:t>
            </w:r>
            <w:proofErr w:type="spellStart"/>
            <w:r w:rsidRPr="002308F7">
              <w:rPr>
                <w:rFonts w:cs="Arial"/>
                <w:szCs w:val="20"/>
              </w:rPr>
              <w:t>37.a</w:t>
            </w:r>
            <w:proofErr w:type="spellEnd"/>
            <w:r w:rsidRPr="002308F7">
              <w:rPr>
                <w:rFonts w:cs="Arial"/>
                <w:szCs w:val="20"/>
              </w:rPr>
              <w:t xml:space="preserve"> člen </w:t>
            </w:r>
            <w:r w:rsidRPr="002308F7">
              <w:rPr>
                <w:rFonts w:cs="Arial"/>
                <w:color w:val="000000"/>
                <w:szCs w:val="20"/>
                <w:lang w:eastAsia="sl-SI"/>
              </w:rPr>
              <w:t>v prvem odstavku zato določa pravno podlago gradbeni inšpekciji, da bo lahko opravljala nadzor nad prilagoditvijo že obstoječih objektov v javni rabi, tudi, če se le ti ne bodo rekonstruirali</w:t>
            </w:r>
            <w:r w:rsidR="0020433B" w:rsidRPr="002308F7">
              <w:rPr>
                <w:rFonts w:cs="Arial"/>
                <w:color w:val="000000"/>
                <w:szCs w:val="20"/>
                <w:lang w:eastAsia="sl-SI"/>
              </w:rPr>
              <w:t>, in</w:t>
            </w:r>
            <w:r w:rsidRPr="002308F7">
              <w:rPr>
                <w:rFonts w:cs="Arial"/>
                <w:color w:val="000000"/>
                <w:szCs w:val="20"/>
                <w:lang w:eastAsia="sl-SI"/>
              </w:rPr>
              <w:t xml:space="preserve"> sicer po preteku 15 letnega roka iz 38. člena ZIMI. V drugem odstavku </w:t>
            </w:r>
            <w:proofErr w:type="spellStart"/>
            <w:r w:rsidRPr="002308F7">
              <w:rPr>
                <w:rFonts w:cs="Arial"/>
                <w:color w:val="000000"/>
                <w:szCs w:val="20"/>
                <w:lang w:eastAsia="sl-SI"/>
              </w:rPr>
              <w:t>37.a</w:t>
            </w:r>
            <w:proofErr w:type="spellEnd"/>
            <w:r w:rsidRPr="002308F7">
              <w:rPr>
                <w:rFonts w:cs="Arial"/>
                <w:color w:val="000000"/>
                <w:szCs w:val="20"/>
                <w:lang w:eastAsia="sl-SI"/>
              </w:rPr>
              <w:t xml:space="preserve"> člena pa </w:t>
            </w:r>
            <w:r w:rsidR="00056ECF">
              <w:rPr>
                <w:rFonts w:cs="Arial"/>
                <w:color w:val="000000"/>
                <w:szCs w:val="20"/>
                <w:lang w:eastAsia="sl-SI"/>
              </w:rPr>
              <w:t xml:space="preserve">je </w:t>
            </w:r>
            <w:r w:rsidRPr="002308F7">
              <w:rPr>
                <w:rFonts w:cs="Arial"/>
                <w:color w:val="000000"/>
                <w:szCs w:val="20"/>
                <w:lang w:eastAsia="sl-SI"/>
              </w:rPr>
              <w:t xml:space="preserve">za opravljanje nadzora nad izvajanjem določb drugega odstavka 9. člena podeljena pristojnost tudi drugim inšpektorjem, ko opravljajo nadzor na svojem delovnem področju. Ta rešitev je bila uvedena zaradi zagotavljanja večje možnosti nadzora, saj lahko drugi inšpektor, ki opravlja nadzor na svojem področju, hkrati opravi tudi nadzor nad dostopnostjo obstoječih objektov v javni rabi. V tretjem odstavku </w:t>
            </w:r>
            <w:proofErr w:type="spellStart"/>
            <w:r w:rsidRPr="002308F7">
              <w:rPr>
                <w:rFonts w:cs="Arial"/>
                <w:color w:val="000000"/>
                <w:szCs w:val="20"/>
                <w:lang w:eastAsia="sl-SI"/>
              </w:rPr>
              <w:t>37.a</w:t>
            </w:r>
            <w:proofErr w:type="spellEnd"/>
            <w:r w:rsidRPr="002308F7">
              <w:rPr>
                <w:rFonts w:cs="Arial"/>
                <w:color w:val="000000"/>
                <w:szCs w:val="20"/>
                <w:lang w:eastAsia="sl-SI"/>
              </w:rPr>
              <w:t xml:space="preserve"> člena je določena pristojnost za nadzor nad prilagoditvijo javnih površin, </w:t>
            </w:r>
            <w:r w:rsidRPr="002308F7">
              <w:rPr>
                <w:rFonts w:cs="Arial"/>
                <w:szCs w:val="20"/>
              </w:rPr>
              <w:t xml:space="preserve">kot so javna cesta, ulica, trg, tržnica, igrišče, parkirišče, pokopališče, park, zelenica in rekreacijska površina, in sicer ga izvajajo občinski inšpektorji ali skupni občinski inšpektorji, ki delujejo v okviru skupne občinske uprave. </w:t>
            </w:r>
          </w:p>
          <w:p w14:paraId="3A3ADCC8" w14:textId="77777777" w:rsidR="005A5166" w:rsidRPr="002308F7" w:rsidRDefault="005A5166" w:rsidP="005A5166">
            <w:pPr>
              <w:jc w:val="both"/>
              <w:rPr>
                <w:rFonts w:cs="Arial"/>
                <w:szCs w:val="20"/>
              </w:rPr>
            </w:pPr>
          </w:p>
          <w:p w14:paraId="7F34BCB2" w14:textId="211627C5" w:rsidR="005A5166" w:rsidRPr="002308F7" w:rsidRDefault="005A5166" w:rsidP="005A5166">
            <w:pPr>
              <w:jc w:val="both"/>
              <w:rPr>
                <w:rFonts w:cs="Arial"/>
                <w:szCs w:val="20"/>
              </w:rPr>
            </w:pPr>
            <w:r w:rsidRPr="002308F7">
              <w:rPr>
                <w:rFonts w:cs="Arial"/>
                <w:szCs w:val="20"/>
              </w:rPr>
              <w:t xml:space="preserve">Novi </w:t>
            </w:r>
            <w:proofErr w:type="spellStart"/>
            <w:r w:rsidRPr="002308F7">
              <w:rPr>
                <w:rFonts w:cs="Arial"/>
                <w:szCs w:val="20"/>
              </w:rPr>
              <w:t>37.b</w:t>
            </w:r>
            <w:proofErr w:type="spellEnd"/>
            <w:r w:rsidRPr="002308F7">
              <w:rPr>
                <w:rFonts w:cs="Arial"/>
                <w:szCs w:val="20"/>
              </w:rPr>
              <w:t xml:space="preserve"> člen ureja inšpekcijskega zavezanca. Inšpekcijski zavezanec po določbah tega poglavja je lastnik objekta ali dela objekta oziroma upravljavec stvarnega premoženja države ali lokalne samoupravne skupnosti, če je določen. V primeru najema objekta ali dela objekta je inšpekcijski zavezanec najemnik. Lastnik objekta ali dela objekta je zemljiškoknjižni lastnik. Pri objektih, ki so v lasti Republike Slovenije ali v lasti lokalne samoupravne skupnosti, pa je zavezanec upravljavec stvarnega premoženja države ali lokalne samoupravne skupnosti. Kot inšpekcijskega zavezanca je bilo </w:t>
            </w:r>
            <w:proofErr w:type="gramStart"/>
            <w:r w:rsidRPr="002308F7">
              <w:rPr>
                <w:rFonts w:cs="Arial"/>
                <w:szCs w:val="20"/>
              </w:rPr>
              <w:t>potrebno</w:t>
            </w:r>
            <w:proofErr w:type="gramEnd"/>
            <w:r w:rsidRPr="002308F7">
              <w:rPr>
                <w:rFonts w:cs="Arial"/>
                <w:szCs w:val="20"/>
              </w:rPr>
              <w:t xml:space="preserve"> določiti tudi najemnika objekta v javni rabi, saj bo npr. v primeru večnamenske stavbe najemnik enega izmed prostorov, ki ga uporablja za trgovinsko dejavnost, moral ta del objekta v javni rabi ustrezno prilagoditi najemnik in ne lastnik celotne stavbe (tu gre predvsem za manjše prilagoditve npr. za senzorno ovirane invalide).  </w:t>
            </w:r>
          </w:p>
          <w:p w14:paraId="2537E2EA" w14:textId="77777777" w:rsidR="005A5166" w:rsidRPr="002308F7" w:rsidRDefault="005A5166" w:rsidP="005A5166">
            <w:pPr>
              <w:jc w:val="both"/>
              <w:rPr>
                <w:rFonts w:cs="Arial"/>
                <w:szCs w:val="20"/>
              </w:rPr>
            </w:pPr>
          </w:p>
          <w:p w14:paraId="6C08F45C" w14:textId="6A007B1E" w:rsidR="005A5166" w:rsidRPr="002308F7" w:rsidRDefault="005A5166" w:rsidP="005A5166">
            <w:pPr>
              <w:jc w:val="both"/>
              <w:rPr>
                <w:rFonts w:cs="Arial"/>
                <w:szCs w:val="20"/>
              </w:rPr>
            </w:pPr>
            <w:r w:rsidRPr="002308F7">
              <w:rPr>
                <w:rFonts w:cs="Arial"/>
                <w:szCs w:val="20"/>
              </w:rPr>
              <w:t xml:space="preserve">Novi </w:t>
            </w:r>
            <w:proofErr w:type="spellStart"/>
            <w:r w:rsidRPr="002308F7">
              <w:rPr>
                <w:rFonts w:cs="Arial"/>
                <w:szCs w:val="20"/>
              </w:rPr>
              <w:t>37.c</w:t>
            </w:r>
            <w:proofErr w:type="spellEnd"/>
            <w:r w:rsidRPr="002308F7">
              <w:rPr>
                <w:rFonts w:cs="Arial"/>
                <w:szCs w:val="20"/>
              </w:rPr>
              <w:t xml:space="preserve"> člen uvaja inšpekcijski ukrep odprave nepravilnosti, in sicer če gradbeni, drugi ali občinski inšpektor ugotovi, da inšpekcijski zavezanec iz prejšnjega </w:t>
            </w:r>
            <w:r w:rsidR="00056ECF">
              <w:rPr>
                <w:rFonts w:cs="Arial"/>
                <w:szCs w:val="20"/>
              </w:rPr>
              <w:t>člena</w:t>
            </w:r>
            <w:r w:rsidR="00056ECF" w:rsidRPr="002308F7">
              <w:rPr>
                <w:rFonts w:cs="Arial"/>
                <w:szCs w:val="20"/>
              </w:rPr>
              <w:t xml:space="preserve"> </w:t>
            </w:r>
            <w:r w:rsidRPr="002308F7">
              <w:rPr>
                <w:rFonts w:cs="Arial"/>
                <w:szCs w:val="20"/>
              </w:rPr>
              <w:t>objekta ali dela objekta v javni rabi, do 11. decembra 2025, v skladu z drugim odstavkom 9. člena predloga zakona, ni prilagodil, lahko odredi prilagoditev objekta ali dela objekta v javni rabi v določenem roku. Ta ukrep je predviden z namenom, da lahko pristojni inšpektorji opozorijo inšpekcijskega zavezanca na dolžnost prilagoditve objekta v javni rabi in mu odredi</w:t>
            </w:r>
            <w:r w:rsidR="00056ECF">
              <w:rPr>
                <w:rFonts w:cs="Arial"/>
                <w:szCs w:val="20"/>
              </w:rPr>
              <w:t>jo</w:t>
            </w:r>
            <w:r w:rsidRPr="002308F7">
              <w:rPr>
                <w:rFonts w:cs="Arial"/>
                <w:szCs w:val="20"/>
              </w:rPr>
              <w:t xml:space="preserve"> primeren rok za izvedbo prilagoditve še pred izrekom globe za prekršek. </w:t>
            </w:r>
          </w:p>
          <w:p w14:paraId="2E9366F5" w14:textId="77777777" w:rsidR="005A5166" w:rsidRPr="002308F7" w:rsidRDefault="005A5166" w:rsidP="005A5166">
            <w:pPr>
              <w:jc w:val="both"/>
              <w:rPr>
                <w:rFonts w:cs="Arial"/>
                <w:szCs w:val="20"/>
              </w:rPr>
            </w:pPr>
          </w:p>
          <w:p w14:paraId="67E19074" w14:textId="70C4DA93" w:rsidR="005A5166" w:rsidRPr="002308F7" w:rsidRDefault="005A5166" w:rsidP="005A5166">
            <w:pPr>
              <w:spacing w:line="260" w:lineRule="atLeast"/>
              <w:jc w:val="both"/>
              <w:rPr>
                <w:rFonts w:cs="Arial"/>
                <w:szCs w:val="20"/>
              </w:rPr>
            </w:pPr>
            <w:r w:rsidRPr="002308F7">
              <w:rPr>
                <w:rFonts w:cs="Arial"/>
                <w:szCs w:val="20"/>
              </w:rPr>
              <w:t xml:space="preserve">V novem </w:t>
            </w:r>
            <w:proofErr w:type="spellStart"/>
            <w:r w:rsidRPr="002308F7">
              <w:rPr>
                <w:rFonts w:cs="Arial"/>
                <w:szCs w:val="20"/>
              </w:rPr>
              <w:t>37.d</w:t>
            </w:r>
            <w:proofErr w:type="spellEnd"/>
            <w:r w:rsidRPr="002308F7">
              <w:rPr>
                <w:rFonts w:cs="Arial"/>
                <w:szCs w:val="20"/>
              </w:rPr>
              <w:t xml:space="preserve"> členu se urejajo prekrški zaradi kršitev prilagoditve objektov v javni rabi in globe. </w:t>
            </w:r>
            <w:r w:rsidRPr="002308F7">
              <w:rPr>
                <w:rFonts w:cs="Arial"/>
                <w:color w:val="000000"/>
                <w:szCs w:val="20"/>
                <w:lang w:eastAsia="sl-SI"/>
              </w:rPr>
              <w:t>Člen</w:t>
            </w:r>
            <w:proofErr w:type="gramStart"/>
            <w:r w:rsidRPr="002308F7">
              <w:rPr>
                <w:rFonts w:cs="Arial"/>
                <w:color w:val="000000"/>
                <w:szCs w:val="20"/>
                <w:lang w:eastAsia="sl-SI"/>
              </w:rPr>
              <w:t xml:space="preserve"> kot</w:t>
            </w:r>
            <w:proofErr w:type="gramEnd"/>
            <w:r w:rsidRPr="002308F7">
              <w:rPr>
                <w:rFonts w:cs="Arial"/>
                <w:color w:val="000000"/>
                <w:szCs w:val="20"/>
                <w:lang w:eastAsia="sl-SI"/>
              </w:rPr>
              <w:t xml:space="preserve"> prekršek določa </w:t>
            </w:r>
            <w:proofErr w:type="spellStart"/>
            <w:r w:rsidRPr="002308F7">
              <w:rPr>
                <w:rFonts w:cs="Arial"/>
                <w:color w:val="000000"/>
                <w:szCs w:val="20"/>
                <w:lang w:eastAsia="sl-SI"/>
              </w:rPr>
              <w:t>neprilagoditev</w:t>
            </w:r>
            <w:proofErr w:type="spellEnd"/>
            <w:r w:rsidRPr="002308F7">
              <w:rPr>
                <w:rFonts w:cs="Arial"/>
                <w:color w:val="000000"/>
                <w:szCs w:val="20"/>
                <w:lang w:eastAsia="sl-SI"/>
              </w:rPr>
              <w:t xml:space="preserve"> že obstoječega objekta v javni rabi, ki po 12. decembru 2025 ne bo prilagojen v skladu z drugim odstavkom 9. člena ZIMI. </w:t>
            </w:r>
            <w:r w:rsidRPr="002308F7">
              <w:rPr>
                <w:rFonts w:cs="Arial"/>
                <w:szCs w:val="20"/>
              </w:rPr>
              <w:t>Za prekršek je odgovorna pravna oseba, samostojni podjetnik</w:t>
            </w:r>
            <w:proofErr w:type="gramStart"/>
            <w:r w:rsidRPr="002308F7">
              <w:rPr>
                <w:rFonts w:cs="Arial"/>
                <w:szCs w:val="20"/>
              </w:rPr>
              <w:t xml:space="preserve"> posameznik</w:t>
            </w:r>
            <w:proofErr w:type="gramEnd"/>
            <w:r w:rsidRPr="002308F7">
              <w:rPr>
                <w:rFonts w:cs="Arial"/>
                <w:szCs w:val="20"/>
              </w:rPr>
              <w:t xml:space="preserve"> ali posameznik, ki samostojno opravlja dejavnost, poleg tega pa tudi odgovorna oseba pravne osebe, samostojnega podjetnika posameznika ali posameznika, ki samostojno opravlja dejavnost. Globa za pravno</w:t>
            </w:r>
            <w:r w:rsidRPr="002308F7">
              <w:rPr>
                <w:rFonts w:cs="Arial"/>
                <w:color w:val="000000"/>
                <w:szCs w:val="20"/>
                <w:lang w:eastAsia="sl-SI"/>
              </w:rPr>
              <w:t xml:space="preserve"> osebo je določena v razponu </w:t>
            </w:r>
            <w:r w:rsidRPr="002308F7">
              <w:rPr>
                <w:rFonts w:cs="Arial"/>
                <w:szCs w:val="20"/>
              </w:rPr>
              <w:t xml:space="preserve">od 2.500 do 40.000 </w:t>
            </w:r>
            <w:proofErr w:type="spellStart"/>
            <w:proofErr w:type="gramStart"/>
            <w:r w:rsidRPr="002308F7">
              <w:rPr>
                <w:rFonts w:cs="Arial"/>
                <w:szCs w:val="20"/>
              </w:rPr>
              <w:t>eurov</w:t>
            </w:r>
            <w:proofErr w:type="spellEnd"/>
            <w:proofErr w:type="gramEnd"/>
            <w:r w:rsidRPr="002308F7">
              <w:rPr>
                <w:rFonts w:cs="Arial"/>
                <w:szCs w:val="20"/>
              </w:rPr>
              <w:t xml:space="preserve">, za samostojnega podjetnika posameznika ali posameznika, ki samostojno opravlja dejavnost v razponu od 1.500 do 30.000 </w:t>
            </w:r>
            <w:proofErr w:type="spellStart"/>
            <w:r w:rsidRPr="002308F7">
              <w:rPr>
                <w:rFonts w:cs="Arial"/>
                <w:szCs w:val="20"/>
              </w:rPr>
              <w:t>eurov</w:t>
            </w:r>
            <w:proofErr w:type="spellEnd"/>
            <w:r w:rsidRPr="002308F7">
              <w:rPr>
                <w:rFonts w:cs="Arial"/>
                <w:szCs w:val="20"/>
              </w:rPr>
              <w:t xml:space="preserve">, za odgovorno osebo pa od 250 do 2.500 </w:t>
            </w:r>
            <w:proofErr w:type="spellStart"/>
            <w:r w:rsidRPr="002308F7">
              <w:rPr>
                <w:rFonts w:cs="Arial"/>
                <w:szCs w:val="20"/>
              </w:rPr>
              <w:t>eurov</w:t>
            </w:r>
            <w:proofErr w:type="spellEnd"/>
            <w:r w:rsidRPr="002308F7">
              <w:rPr>
                <w:rFonts w:cs="Arial"/>
                <w:szCs w:val="20"/>
              </w:rPr>
              <w:t>. Višina globe je usklajena z globami za druge prekrške po ZIMI.</w:t>
            </w:r>
            <w:r w:rsidRPr="002308F7">
              <w:rPr>
                <w:rFonts w:cs="Arial"/>
                <w:color w:val="000000"/>
                <w:szCs w:val="20"/>
                <w:lang w:eastAsia="sl-SI"/>
              </w:rPr>
              <w:t xml:space="preserve"> </w:t>
            </w:r>
          </w:p>
          <w:p w14:paraId="6426620C" w14:textId="77777777" w:rsidR="005A5166" w:rsidRPr="002308F7" w:rsidRDefault="005A5166" w:rsidP="00931DF3">
            <w:pPr>
              <w:jc w:val="both"/>
              <w:rPr>
                <w:rFonts w:cs="Arial"/>
                <w:szCs w:val="20"/>
              </w:rPr>
            </w:pPr>
          </w:p>
          <w:p w14:paraId="4EF746D8" w14:textId="5AFC4AA4" w:rsidR="005A5166" w:rsidRPr="002308F7" w:rsidRDefault="005A5166" w:rsidP="005A5166">
            <w:pPr>
              <w:jc w:val="both"/>
              <w:rPr>
                <w:rFonts w:cs="Arial"/>
                <w:szCs w:val="20"/>
              </w:rPr>
            </w:pPr>
            <w:r w:rsidRPr="002308F7">
              <w:rPr>
                <w:rFonts w:cs="Arial"/>
                <w:color w:val="000000"/>
                <w:szCs w:val="20"/>
                <w:lang w:eastAsia="sl-SI"/>
              </w:rPr>
              <w:t>Ker je treba obstoječe objekte v javni rabi ustrezno prilagoditi do 11. decembra 2025, večje število teh objektov pa še ni prilagojenih, ter so s tem povezani visoki finančni stroški, je v predlogu zakona predlagana rešitev, da se d</w:t>
            </w:r>
            <w:r w:rsidRPr="002308F7">
              <w:rPr>
                <w:rFonts w:cs="Arial"/>
                <w:szCs w:val="20"/>
              </w:rPr>
              <w:t xml:space="preserve">oločba novega </w:t>
            </w:r>
            <w:proofErr w:type="spellStart"/>
            <w:r w:rsidRPr="002308F7">
              <w:rPr>
                <w:rFonts w:cs="Arial"/>
                <w:szCs w:val="20"/>
              </w:rPr>
              <w:t>37.d</w:t>
            </w:r>
            <w:proofErr w:type="spellEnd"/>
            <w:r w:rsidRPr="002308F7">
              <w:rPr>
                <w:rFonts w:cs="Arial"/>
                <w:szCs w:val="20"/>
              </w:rPr>
              <w:t xml:space="preserve"> člena zakona začne uporabljati dve leti po uveljavitvi predloga zakona. Torej se bodo globe lahko izrekale šele po preteku tega roka. Ne glede na to pa bodo pristojni inšpektorji lahko zavezancem izrekali ukrep odprave nepravilnosti iz novega </w:t>
            </w:r>
            <w:proofErr w:type="spellStart"/>
            <w:r w:rsidRPr="002308F7">
              <w:rPr>
                <w:rFonts w:cs="Arial"/>
                <w:szCs w:val="20"/>
              </w:rPr>
              <w:t>37.c</w:t>
            </w:r>
            <w:proofErr w:type="spellEnd"/>
            <w:r w:rsidRPr="002308F7">
              <w:rPr>
                <w:rFonts w:cs="Arial"/>
                <w:szCs w:val="20"/>
              </w:rPr>
              <w:t xml:space="preserve"> člena predloga zakona in na ta način zavezancu postavili rok, do katerega bo moral prilagoditi objekt ali del objekta v javni rabi.</w:t>
            </w:r>
          </w:p>
          <w:p w14:paraId="316A1D6A" w14:textId="77777777" w:rsidR="005A5166" w:rsidRPr="002308F7" w:rsidRDefault="005A5166" w:rsidP="00931DF3">
            <w:pPr>
              <w:jc w:val="both"/>
              <w:rPr>
                <w:rFonts w:cs="Arial"/>
                <w:szCs w:val="20"/>
              </w:rPr>
            </w:pPr>
          </w:p>
          <w:p w14:paraId="732C8256" w14:textId="77777777" w:rsidR="008679F2" w:rsidRPr="002308F7" w:rsidRDefault="008679F2" w:rsidP="008679F2">
            <w:pPr>
              <w:pStyle w:val="rkovnatokazaodstavkom"/>
              <w:numPr>
                <w:ilvl w:val="0"/>
                <w:numId w:val="0"/>
              </w:numPr>
              <w:spacing w:line="260" w:lineRule="exact"/>
              <w:rPr>
                <w:rFonts w:cs="Arial"/>
                <w:sz w:val="20"/>
                <w:szCs w:val="20"/>
              </w:rPr>
            </w:pPr>
          </w:p>
          <w:p w14:paraId="7E513630" w14:textId="77777777" w:rsidR="00241AE5" w:rsidRPr="002308F7" w:rsidRDefault="00241AE5" w:rsidP="00DA6942">
            <w:pPr>
              <w:pStyle w:val="rkovnatokazaodstavkom"/>
              <w:spacing w:line="260" w:lineRule="exact"/>
              <w:rPr>
                <w:rFonts w:cs="Arial"/>
                <w:sz w:val="20"/>
                <w:szCs w:val="20"/>
              </w:rPr>
            </w:pPr>
            <w:r w:rsidRPr="002308F7">
              <w:rPr>
                <w:rFonts w:cs="Arial"/>
                <w:sz w:val="20"/>
                <w:szCs w:val="20"/>
              </w:rPr>
              <w:lastRenderedPageBreak/>
              <w:t>Način reševanja:</w:t>
            </w:r>
          </w:p>
          <w:p w14:paraId="68B0E71E" w14:textId="77777777" w:rsidR="008679F2" w:rsidRPr="002308F7" w:rsidRDefault="008679F2" w:rsidP="00DD4FE8">
            <w:pPr>
              <w:pStyle w:val="Alineazatoko"/>
              <w:tabs>
                <w:tab w:val="clear" w:pos="720"/>
              </w:tabs>
              <w:spacing w:line="260" w:lineRule="exact"/>
              <w:rPr>
                <w:sz w:val="20"/>
                <w:szCs w:val="20"/>
              </w:rPr>
            </w:pPr>
          </w:p>
          <w:p w14:paraId="2716DF92" w14:textId="2F8023D6" w:rsidR="00DD4FE8" w:rsidRPr="002308F7" w:rsidRDefault="00DD4FE8" w:rsidP="00721807">
            <w:pPr>
              <w:pStyle w:val="Alineazatoko"/>
              <w:tabs>
                <w:tab w:val="clear" w:pos="720"/>
              </w:tabs>
              <w:spacing w:line="260" w:lineRule="exact"/>
              <w:ind w:left="0" w:firstLine="0"/>
              <w:rPr>
                <w:sz w:val="20"/>
                <w:szCs w:val="20"/>
              </w:rPr>
            </w:pPr>
            <w:r w:rsidRPr="002308F7">
              <w:rPr>
                <w:sz w:val="20"/>
                <w:szCs w:val="20"/>
              </w:rPr>
              <w:t>Predlog sprememb zakona spreminja in dopolnjuje 9. člen ZIMI ter dodaja nov</w:t>
            </w:r>
            <w:r w:rsidR="00721807" w:rsidRPr="002308F7">
              <w:rPr>
                <w:sz w:val="20"/>
                <w:szCs w:val="20"/>
              </w:rPr>
              <w:t>o poglavje</w:t>
            </w:r>
            <w:r w:rsidRPr="002308F7">
              <w:rPr>
                <w:sz w:val="20"/>
                <w:szCs w:val="20"/>
              </w:rPr>
              <w:t>, ki daje podlago za pristojnost inšpekcije za nadzor dostopnosti že obstoječih objektov v javni rabi, ki se ne rekonstruirajo</w:t>
            </w:r>
            <w:r w:rsidR="00721807" w:rsidRPr="002308F7">
              <w:rPr>
                <w:sz w:val="20"/>
                <w:szCs w:val="20"/>
              </w:rPr>
              <w:t>, poleg tega določa ukrep odprave nepravilnosti in prekrške zaradi kršitve prilagoditve objektov v javni rabi.</w:t>
            </w:r>
          </w:p>
          <w:p w14:paraId="0A2E07F2" w14:textId="77777777" w:rsidR="00DD4FE8" w:rsidRPr="002308F7" w:rsidRDefault="00DD4FE8" w:rsidP="00DD4FE8">
            <w:pPr>
              <w:pStyle w:val="Alineazatoko"/>
              <w:tabs>
                <w:tab w:val="clear" w:pos="720"/>
              </w:tabs>
              <w:spacing w:line="260" w:lineRule="exact"/>
              <w:rPr>
                <w:sz w:val="20"/>
                <w:szCs w:val="20"/>
              </w:rPr>
            </w:pPr>
          </w:p>
          <w:p w14:paraId="24E65B28" w14:textId="77777777" w:rsidR="00241AE5" w:rsidRPr="002308F7" w:rsidRDefault="00241AE5" w:rsidP="00DA6942">
            <w:pPr>
              <w:pStyle w:val="rkovnatokazaodstavkom"/>
              <w:spacing w:line="260" w:lineRule="exact"/>
              <w:rPr>
                <w:rFonts w:cs="Arial"/>
                <w:sz w:val="20"/>
                <w:szCs w:val="20"/>
              </w:rPr>
            </w:pPr>
            <w:r w:rsidRPr="002308F7">
              <w:rPr>
                <w:rFonts w:cs="Arial"/>
                <w:sz w:val="20"/>
                <w:szCs w:val="20"/>
              </w:rPr>
              <w:t>Normativna usklajenost predloga zakona:</w:t>
            </w:r>
          </w:p>
          <w:p w14:paraId="3033CD1C" w14:textId="77777777" w:rsidR="00257343" w:rsidRPr="002308F7" w:rsidRDefault="00257343" w:rsidP="00257343">
            <w:pPr>
              <w:pStyle w:val="rkovnatokazaodstavkom"/>
              <w:numPr>
                <w:ilvl w:val="0"/>
                <w:numId w:val="0"/>
              </w:numPr>
              <w:spacing w:line="260" w:lineRule="exact"/>
              <w:rPr>
                <w:rFonts w:cs="Arial"/>
                <w:sz w:val="20"/>
                <w:szCs w:val="20"/>
              </w:rPr>
            </w:pPr>
          </w:p>
          <w:p w14:paraId="7E2622A2" w14:textId="29EFD25F" w:rsidR="00257343" w:rsidRPr="002308F7" w:rsidRDefault="00257343" w:rsidP="00257343">
            <w:pPr>
              <w:pStyle w:val="rkovnatokazaodstavkom"/>
              <w:numPr>
                <w:ilvl w:val="0"/>
                <w:numId w:val="0"/>
              </w:numPr>
              <w:spacing w:line="260" w:lineRule="exact"/>
              <w:rPr>
                <w:rFonts w:cs="Arial"/>
                <w:sz w:val="20"/>
                <w:szCs w:val="20"/>
              </w:rPr>
            </w:pPr>
            <w:r w:rsidRPr="002308F7">
              <w:rPr>
                <w:rFonts w:cs="Arial"/>
                <w:sz w:val="20"/>
                <w:szCs w:val="20"/>
              </w:rPr>
              <w:t>Predlog zakona je usklajen z veljavnim pravnim redom ter s splošnimi veljavnimi načeli.</w:t>
            </w:r>
          </w:p>
          <w:p w14:paraId="34E24360" w14:textId="77777777" w:rsidR="00257343" w:rsidRPr="002308F7" w:rsidRDefault="00257343" w:rsidP="00440F74">
            <w:pPr>
              <w:pStyle w:val="rkovnatokazaodstavkom"/>
              <w:numPr>
                <w:ilvl w:val="0"/>
                <w:numId w:val="0"/>
              </w:numPr>
              <w:spacing w:line="260" w:lineRule="exact"/>
              <w:ind w:left="1026" w:hanging="318"/>
              <w:rPr>
                <w:rFonts w:cs="Arial"/>
                <w:sz w:val="20"/>
                <w:szCs w:val="20"/>
              </w:rPr>
            </w:pPr>
          </w:p>
          <w:p w14:paraId="643AE693" w14:textId="627B7271" w:rsidR="00440F74" w:rsidRPr="002308F7" w:rsidRDefault="00440F74" w:rsidP="00440F74">
            <w:pPr>
              <w:pStyle w:val="rkovnatokazaodstavkom"/>
              <w:numPr>
                <w:ilvl w:val="0"/>
                <w:numId w:val="0"/>
              </w:numPr>
              <w:spacing w:line="260" w:lineRule="exact"/>
              <w:ind w:left="1026" w:hanging="318"/>
              <w:rPr>
                <w:rFonts w:cs="Arial"/>
                <w:sz w:val="20"/>
                <w:szCs w:val="20"/>
              </w:rPr>
            </w:pPr>
            <w:r w:rsidRPr="002308F7">
              <w:rPr>
                <w:rFonts w:cs="Arial"/>
                <w:sz w:val="20"/>
                <w:szCs w:val="20"/>
              </w:rPr>
              <w:t>č</w:t>
            </w:r>
            <w:proofErr w:type="gramStart"/>
            <w:r w:rsidRPr="002308F7">
              <w:rPr>
                <w:rFonts w:cs="Arial"/>
                <w:sz w:val="20"/>
                <w:szCs w:val="20"/>
              </w:rPr>
              <w:t xml:space="preserve">)   </w:t>
            </w:r>
            <w:proofErr w:type="gramEnd"/>
            <w:r w:rsidRPr="002308F7">
              <w:rPr>
                <w:rFonts w:cs="Arial"/>
                <w:sz w:val="20"/>
                <w:szCs w:val="20"/>
              </w:rPr>
              <w:t>Usklajenost predloga zakona:</w:t>
            </w:r>
          </w:p>
          <w:p w14:paraId="26832F57" w14:textId="77777777" w:rsidR="00FF0314" w:rsidRPr="002308F7" w:rsidRDefault="00FF0314" w:rsidP="00440F74">
            <w:pPr>
              <w:pStyle w:val="rkovnatokazaodstavkom"/>
              <w:numPr>
                <w:ilvl w:val="0"/>
                <w:numId w:val="0"/>
              </w:numPr>
              <w:spacing w:line="260" w:lineRule="exact"/>
              <w:ind w:left="1026" w:hanging="318"/>
              <w:rPr>
                <w:rFonts w:cs="Arial"/>
                <w:sz w:val="20"/>
                <w:szCs w:val="20"/>
              </w:rPr>
            </w:pPr>
          </w:p>
          <w:p w14:paraId="73138378" w14:textId="77777777" w:rsidR="00241AE5" w:rsidRPr="002308F7" w:rsidRDefault="00257343" w:rsidP="00257343">
            <w:pPr>
              <w:pStyle w:val="Alineazatoko"/>
              <w:tabs>
                <w:tab w:val="clear" w:pos="720"/>
              </w:tabs>
              <w:spacing w:line="260" w:lineRule="exact"/>
              <w:rPr>
                <w:sz w:val="20"/>
                <w:szCs w:val="20"/>
              </w:rPr>
            </w:pPr>
            <w:r w:rsidRPr="002308F7">
              <w:rPr>
                <w:sz w:val="20"/>
                <w:szCs w:val="20"/>
              </w:rPr>
              <w:t>Predlog zakona je usklajen s civilno družbo in ciljnimi skupinami, na katere se nanaša.</w:t>
            </w:r>
          </w:p>
          <w:p w14:paraId="5D584E30" w14:textId="516922BB" w:rsidR="00257343" w:rsidRPr="002308F7" w:rsidRDefault="00257343" w:rsidP="00257343">
            <w:pPr>
              <w:pStyle w:val="Alineazatoko"/>
              <w:tabs>
                <w:tab w:val="clear" w:pos="720"/>
              </w:tabs>
              <w:spacing w:line="260" w:lineRule="exact"/>
              <w:rPr>
                <w:sz w:val="20"/>
                <w:szCs w:val="20"/>
              </w:rPr>
            </w:pPr>
          </w:p>
        </w:tc>
      </w:tr>
      <w:tr w:rsidR="00241AE5" w:rsidRPr="003F1703" w14:paraId="6279267E" w14:textId="77777777" w:rsidTr="00DA6942">
        <w:tc>
          <w:tcPr>
            <w:tcW w:w="9213" w:type="dxa"/>
          </w:tcPr>
          <w:p w14:paraId="1D0BA301" w14:textId="77777777" w:rsidR="00241AE5" w:rsidRPr="003F1703" w:rsidRDefault="00241AE5" w:rsidP="00DA6942">
            <w:pPr>
              <w:pStyle w:val="Oddelek"/>
              <w:numPr>
                <w:ilvl w:val="0"/>
                <w:numId w:val="0"/>
              </w:numPr>
              <w:spacing w:before="0" w:after="0" w:line="260" w:lineRule="exact"/>
              <w:jc w:val="both"/>
              <w:rPr>
                <w:sz w:val="20"/>
                <w:szCs w:val="20"/>
              </w:rPr>
            </w:pPr>
            <w:r w:rsidRPr="00BB036A">
              <w:rPr>
                <w:sz w:val="20"/>
                <w:szCs w:val="20"/>
              </w:rPr>
              <w:lastRenderedPageBreak/>
              <w:t>3. OCENA FINANČNIH POSLEDIC PREDLOGA ZAKONA ZA DRŽAVNI PRORAČUN IN DRUGA JAVNA FINANČNA SREDSTVA</w:t>
            </w:r>
          </w:p>
        </w:tc>
      </w:tr>
      <w:tr w:rsidR="00241AE5" w:rsidRPr="003F1703" w14:paraId="59DA0B0C" w14:textId="77777777" w:rsidTr="00DA6942">
        <w:tc>
          <w:tcPr>
            <w:tcW w:w="9213" w:type="dxa"/>
          </w:tcPr>
          <w:p w14:paraId="178E863F" w14:textId="3FFF9723" w:rsidR="00BB036A" w:rsidRDefault="00145F04" w:rsidP="00BB036A">
            <w:pPr>
              <w:pStyle w:val="Alineazaodstavkom"/>
              <w:numPr>
                <w:ilvl w:val="0"/>
                <w:numId w:val="0"/>
              </w:numPr>
              <w:spacing w:line="260" w:lineRule="exact"/>
              <w:rPr>
                <w:sz w:val="20"/>
                <w:szCs w:val="20"/>
              </w:rPr>
            </w:pPr>
            <w:r>
              <w:rPr>
                <w:sz w:val="20"/>
                <w:szCs w:val="20"/>
              </w:rPr>
              <w:t>Predlog zakona bo imel finančne posledice na državno in javno upravo</w:t>
            </w:r>
            <w:r w:rsidR="00BB036A">
              <w:rPr>
                <w:sz w:val="20"/>
                <w:szCs w:val="20"/>
              </w:rPr>
              <w:t xml:space="preserve">. </w:t>
            </w:r>
          </w:p>
          <w:p w14:paraId="67022F36" w14:textId="288D2FB8" w:rsidR="00BB036A" w:rsidRPr="003F1703" w:rsidRDefault="00BB036A" w:rsidP="00BB036A">
            <w:pPr>
              <w:pStyle w:val="Alineazaodstavkom"/>
              <w:numPr>
                <w:ilvl w:val="0"/>
                <w:numId w:val="0"/>
              </w:numPr>
              <w:spacing w:line="260" w:lineRule="exact"/>
              <w:rPr>
                <w:sz w:val="20"/>
                <w:szCs w:val="20"/>
              </w:rPr>
            </w:pPr>
          </w:p>
        </w:tc>
      </w:tr>
      <w:tr w:rsidR="00241AE5" w:rsidRPr="003F1703" w14:paraId="5BCBD41D" w14:textId="77777777" w:rsidTr="00DA6942">
        <w:tc>
          <w:tcPr>
            <w:tcW w:w="9213" w:type="dxa"/>
          </w:tcPr>
          <w:p w14:paraId="1CE6C2CC" w14:textId="77777777" w:rsidR="00241AE5" w:rsidRPr="003F1703" w:rsidRDefault="00241AE5" w:rsidP="00DA6942">
            <w:pPr>
              <w:pStyle w:val="Oddelek"/>
              <w:numPr>
                <w:ilvl w:val="0"/>
                <w:numId w:val="0"/>
              </w:numPr>
              <w:spacing w:before="0" w:after="0" w:line="260" w:lineRule="exact"/>
              <w:jc w:val="both"/>
              <w:rPr>
                <w:sz w:val="20"/>
                <w:szCs w:val="20"/>
              </w:rPr>
            </w:pPr>
            <w:r w:rsidRPr="00BB036A">
              <w:rPr>
                <w:sz w:val="20"/>
                <w:szCs w:val="20"/>
              </w:rPr>
              <w:t>4. NAVEDBA, DA SO SREDSTVA ZA IZVAJANJE ZAKONA V DRŽAVNEM PRORAČUNU ZAGOTOVLJENA, ČE PREDLOG ZAKONA</w:t>
            </w:r>
            <w:r w:rsidRPr="003F1703">
              <w:rPr>
                <w:sz w:val="20"/>
                <w:szCs w:val="20"/>
              </w:rPr>
              <w:t xml:space="preserve"> PREDVIDEVA PORABO PRORAČUNSKIH SREDSTEV V OBDOBJU, ZA KATERO JE BIL DRŽAVNI PRORAČUN ŽE SPREJET</w:t>
            </w:r>
          </w:p>
        </w:tc>
      </w:tr>
      <w:tr w:rsidR="00241AE5" w:rsidRPr="003F1703" w14:paraId="4516173D" w14:textId="77777777" w:rsidTr="00DA6942">
        <w:tc>
          <w:tcPr>
            <w:tcW w:w="9213" w:type="dxa"/>
          </w:tcPr>
          <w:p w14:paraId="71A79543" w14:textId="0E8A2986" w:rsidR="00241AE5" w:rsidRPr="003F1703" w:rsidRDefault="00BB036A" w:rsidP="00BB036A">
            <w:pPr>
              <w:pStyle w:val="Alineazaodstavkom"/>
              <w:numPr>
                <w:ilvl w:val="0"/>
                <w:numId w:val="0"/>
              </w:numPr>
              <w:spacing w:line="260" w:lineRule="exact"/>
              <w:rPr>
                <w:sz w:val="20"/>
                <w:szCs w:val="20"/>
              </w:rPr>
            </w:pPr>
            <w:r>
              <w:rPr>
                <w:sz w:val="20"/>
                <w:szCs w:val="20"/>
              </w:rPr>
              <w:t>Sredstva za prilagoditev že obstoječih objektov v javni rabi bodo morali zagotoviti posamezni državni in javni organi v svojih proračunih.</w:t>
            </w:r>
          </w:p>
        </w:tc>
      </w:tr>
      <w:tr w:rsidR="00241AE5" w:rsidRPr="003F1703" w14:paraId="698D43A3" w14:textId="77777777" w:rsidTr="00DA6942">
        <w:tc>
          <w:tcPr>
            <w:tcW w:w="9213" w:type="dxa"/>
          </w:tcPr>
          <w:p w14:paraId="3B4AE1CF" w14:textId="77777777" w:rsidR="00BB036A" w:rsidRDefault="00BB036A" w:rsidP="00DA6942">
            <w:pPr>
              <w:pStyle w:val="Oddelek"/>
              <w:numPr>
                <w:ilvl w:val="0"/>
                <w:numId w:val="0"/>
              </w:numPr>
              <w:spacing w:before="0" w:after="0" w:line="260" w:lineRule="exact"/>
              <w:jc w:val="both"/>
              <w:rPr>
                <w:sz w:val="20"/>
                <w:szCs w:val="20"/>
              </w:rPr>
            </w:pPr>
          </w:p>
          <w:p w14:paraId="7B864836" w14:textId="4B55F2A8"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14:paraId="1D28BED8" w14:textId="77777777" w:rsidTr="00DA6942">
        <w:tc>
          <w:tcPr>
            <w:tcW w:w="9213" w:type="dxa"/>
          </w:tcPr>
          <w:p w14:paraId="70EADB78" w14:textId="77777777" w:rsidR="00F05302" w:rsidRDefault="00F05302" w:rsidP="00F05302">
            <w:pPr>
              <w:pStyle w:val="Odstavekseznama1"/>
              <w:spacing w:line="260" w:lineRule="exact"/>
              <w:ind w:left="0"/>
              <w:jc w:val="both"/>
              <w:rPr>
                <w:rFonts w:ascii="Arial" w:hAnsi="Arial" w:cs="Arial"/>
                <w:b/>
                <w:bCs/>
                <w:sz w:val="20"/>
                <w:szCs w:val="20"/>
              </w:rPr>
            </w:pPr>
          </w:p>
          <w:p w14:paraId="35377F0D" w14:textId="52C1D3E5"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Danska</w:t>
            </w:r>
          </w:p>
          <w:p w14:paraId="2D11E885" w14:textId="162BD92C"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Dostopnost javnih stavb za invalide je na Danskem urejena z Dansko gradbeno uredbo, ki določa zahteve glede dostopnosti na podlagi predvidenih uporabnikov stavbe. Uredba določa, da morajo ime</w:t>
            </w:r>
            <w:r w:rsidR="0020433B">
              <w:rPr>
                <w:rFonts w:ascii="Arial" w:hAnsi="Arial" w:cs="Arial"/>
                <w:sz w:val="20"/>
                <w:szCs w:val="20"/>
              </w:rPr>
              <w:t>t</w:t>
            </w:r>
            <w:r w:rsidRPr="00F05302">
              <w:rPr>
                <w:rFonts w:ascii="Arial" w:hAnsi="Arial" w:cs="Arial"/>
                <w:sz w:val="20"/>
                <w:szCs w:val="20"/>
              </w:rPr>
              <w:t>i uporabniki stavbe možnost samostojnega dostopa do stavbe, vstopa vanjo ter uporabe njenih funkcij, skupnih prostorov in parkirnih mest. Zahteve med drugim vključujejo dostop brez stopnic do skupnih prostorov in funkcij stavb, minimalne standarde za dostopne sanitarije ter parkirna mesta za invalide.</w:t>
            </w:r>
          </w:p>
          <w:p w14:paraId="23120525"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Danska gradbena uredba določa minimalne zahteve glede dostopnosti, ki temeljijo na ocenjenih najbolj relevantnih minimalnih standardih v gradbeništvu. Namen je zagotoviti samostojno uporabo stavbe, njenih funkcij ter pripadajočih skupnih prostorov in parkirnih mest. Lastnik stavbe lahko določi strožje zahteve glede dostopnosti, kot jih predpisuje uredba. </w:t>
            </w:r>
          </w:p>
          <w:p w14:paraId="055C1338"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Danski Gradbeni zakon in gradbena uredba se uporabljata za novogradnje, obsežne prenove obstoječih stavb, pomembne spremembe namembnosti obstoječih stavb in rušitve. Po določbah Gradbenega zakona mora stavba izpolnjevati zahteve gradbene uredbe, ki so veljale v času vložitve vloge za gradbeno dovoljenje.</w:t>
            </w:r>
          </w:p>
          <w:p w14:paraId="3859F65A" w14:textId="77777777" w:rsidR="00F05302" w:rsidRPr="00F05302" w:rsidRDefault="00F05302" w:rsidP="00F05302">
            <w:pPr>
              <w:pStyle w:val="Odstavekseznama1"/>
              <w:spacing w:line="260" w:lineRule="exact"/>
              <w:jc w:val="both"/>
              <w:rPr>
                <w:rFonts w:ascii="Arial" w:hAnsi="Arial" w:cs="Arial"/>
                <w:sz w:val="20"/>
                <w:szCs w:val="20"/>
              </w:rPr>
            </w:pPr>
          </w:p>
          <w:p w14:paraId="6E4CBE92" w14:textId="77777777"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Portugalska</w:t>
            </w:r>
          </w:p>
          <w:p w14:paraId="1137EC1D"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Objekti v javni rabi so na Portugalskem opredeljeni v Temeljnem zakonu o preprečevanju, rehabilitaciji, ponovni vključitvi in sodelovanju invalidov (Zakon št. 38/2004 z dne 18. avgusta) in Uredbi-zakonu št. 163/2006 z dne 8. avgusta.</w:t>
            </w:r>
          </w:p>
          <w:p w14:paraId="2969DECA"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Člen 3(d) Temeljnega zakona o preprečevanju, rehabilitaciji, ponovni vključitvi in sodelovanju invalidov določa "spodbujanje družbe za vse z odpravo ovir in sprejemanjem ukrepov, namenjenih polnemu sodelovanju invalidov". Leta 2006 je bil sprejet zakon, ki določa pogoje dostopnosti, ki jih je treba upoštevati pri načrtovanju in gradnji javnih prostorov, javnih objektov ter javnih in stanovanjskih stavb. Ta zakon vključuje tehnične standarde, ki jih morajo izpolnjevati stavbe, oprema in infrastruktura, na katero se nanaša. </w:t>
            </w:r>
          </w:p>
          <w:p w14:paraId="5D94C572"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lastRenderedPageBreak/>
              <w:t>Uredba-zakon št. 163/2006 z dne 8. avgusta, vključno s kasnejšimi spremembami, določa, da je treba objekte, stavbe, ustanove, opremo in vse vključujoče prostore prilagoditi v 10 letih od začetka veljavnosti zakona (8. februar 2007), da se zagotovi skladnost s tehničnimi standardi.</w:t>
            </w:r>
          </w:p>
          <w:p w14:paraId="2F678CFE"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Izjeme pri izpolnjevanju tehničnih standardov glede dostopnosti so dovoljene, kadar so potrebna dela nesorazmerno zahtevna ali terjajo nesorazmerno breme, izvedba ni mogoča ali če bi poseg bistveno vplival na kulturno oziroma zgodovinsko dediščino.  </w:t>
            </w:r>
          </w:p>
          <w:p w14:paraId="3298B94D"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Nacionalna zakonodaja predvideva civilno in disciplinsko odgovornost, upravni prekrški pa se kaznujejo z globo od 250 do 3.740,98 evra v primeru fizičnih oseb in od 500 do 44.891,81 evra v primeru pravnih oseb. V primeru malomarnosti so najvišji zneski globe določeni na 1.870,49 evra za fizične osebe in 22.445,91 evra za pravne osebe.</w:t>
            </w:r>
          </w:p>
          <w:p w14:paraId="28098E53"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Poleg tega se lahko v primeru posebej resnih kršitev izrečejo tudi dodatne sankcije, in sicer izguba pravice do subvencij, ki jih dodeljujejo javne organizacije ali javne službe;</w:t>
            </w:r>
            <w:r w:rsidRPr="00F05302">
              <w:rPr>
                <w:rFonts w:ascii="Arial" w:hAnsi="Arial" w:cs="Arial"/>
                <w:sz w:val="20"/>
                <w:szCs w:val="20"/>
              </w:rPr>
              <w:br/>
              <w:t>prepoved opravljanja dejavnosti, ki zahteva javno dovoljenje, pooblastilo ali soglasje javnega organa; zaprtje obrata, katerega delovanje je pogojeno z dovoljenjem ali licenco upravnega organa in začasna ukinitev dovoljenj, licenc ali pooblastil.</w:t>
            </w:r>
          </w:p>
          <w:p w14:paraId="11A5C758" w14:textId="77777777" w:rsidR="00F05302" w:rsidRPr="00F05302" w:rsidRDefault="00F05302" w:rsidP="00F05302">
            <w:pPr>
              <w:pStyle w:val="Odstavekseznama1"/>
              <w:spacing w:line="260" w:lineRule="exact"/>
              <w:jc w:val="both"/>
              <w:rPr>
                <w:rFonts w:ascii="Arial" w:hAnsi="Arial" w:cs="Arial"/>
                <w:b/>
                <w:bCs/>
                <w:sz w:val="20"/>
                <w:szCs w:val="20"/>
              </w:rPr>
            </w:pPr>
            <w:r w:rsidRPr="00F05302">
              <w:rPr>
                <w:rFonts w:ascii="Arial" w:hAnsi="Arial" w:cs="Arial"/>
                <w:b/>
                <w:bCs/>
                <w:sz w:val="20"/>
                <w:szCs w:val="20"/>
              </w:rPr>
              <w:br w:type="page"/>
            </w:r>
          </w:p>
          <w:p w14:paraId="1FDD2F7F" w14:textId="330C7E63"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Estonija</w:t>
            </w:r>
          </w:p>
          <w:p w14:paraId="0373DB48"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V Estoniji je dostopnost objektov v javni rabi za invalide</w:t>
            </w:r>
            <w:proofErr w:type="gramStart"/>
            <w:r w:rsidRPr="00F05302">
              <w:rPr>
                <w:rFonts w:ascii="Arial" w:hAnsi="Arial" w:cs="Arial"/>
                <w:sz w:val="20"/>
                <w:szCs w:val="20"/>
              </w:rPr>
              <w:t xml:space="preserve"> urejena</w:t>
            </w:r>
            <w:proofErr w:type="gramEnd"/>
            <w:r w:rsidRPr="00F05302">
              <w:rPr>
                <w:rFonts w:ascii="Arial" w:hAnsi="Arial" w:cs="Arial"/>
                <w:sz w:val="20"/>
                <w:szCs w:val="20"/>
              </w:rPr>
              <w:t xml:space="preserve"> z Uredbo št. 28 z dne 29. 5. 2018, ministra za gospodarske zadeve in komunikacije o "Zahtevah za stavbe, ki izhajajo iz posebnih potreb invalidov". Uredba temelji na Zakonu o graditvi in se uporablja za stavbe in strukture, v katerih se zagotavljajo storitve javnosti; javne ceste znotraj naselij in javno dostopne zasebne ceste; ter stavbe ali dele stavb, ki morajo v skladu z urbanističnimi ali projektnimi zahtevami izpolnjevati standarde dostopnosti za invalide. Uredba sicer izrecno ne opredeljuje "javnih stavb" kot ločene kategorije, vendar velja za stavbe in strukture, v katerih se zagotavljajo storitve javnosti (npr. vladni uradi, poslovni prostori, kulturni in izobraževalni objekti itd.). Obstoječa uredba uporablja izraz "stavba, v kateri se zagotavljajo storitve javnosti", ki je nedoločen pravni pojem in v uredbi nima natančne opredelitve. Pripravljen je nov osnutek uredbe, ki bo opredelil stavbe, za katere veljajo zahteve glede dostopnosti, na podlagi njihovega namena uporabe. Ta namen je zabeležen v Gradbenem registru, kar omogoča </w:t>
            </w:r>
            <w:proofErr w:type="gramStart"/>
            <w:r w:rsidRPr="00F05302">
              <w:rPr>
                <w:rFonts w:ascii="Arial" w:hAnsi="Arial" w:cs="Arial"/>
                <w:sz w:val="20"/>
                <w:szCs w:val="20"/>
              </w:rPr>
              <w:t>enostavno</w:t>
            </w:r>
            <w:proofErr w:type="gramEnd"/>
            <w:r w:rsidRPr="00F05302">
              <w:rPr>
                <w:rFonts w:ascii="Arial" w:hAnsi="Arial" w:cs="Arial"/>
                <w:sz w:val="20"/>
                <w:szCs w:val="20"/>
              </w:rPr>
              <w:t xml:space="preserve"> določitev, katere stavbe morajo izpolnjevati zahteve glede dostopnosti.</w:t>
            </w:r>
          </w:p>
          <w:p w14:paraId="0EAFF8DB"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Uredba določa posebne zahteve glede dostopnosti za stavbe in infrastrukturo, vključno z zagotavljanjem mobilnosti (npr. klančine, stopnice, dvigala, širina vrat); dostopom do vhodov, notranjih poti in območij za zagotavljanje storitev; ter potrebne prilagoditve v javnih sanitarijah, pralnih prostorih in nastanitvah. Uredba določa minimalne zahteve glede dostopnosti, občine lahko v prostorskih dokumentih ali projektnih pogojih določijo strožje zahteve.</w:t>
            </w:r>
          </w:p>
          <w:p w14:paraId="0FEA96AB"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V Estoniji zahteve glede dostopnosti veljajo za nove gradnje, rekonstrukcije in v določenih primerih za obstoječe stavbe, vendar se njihov obseg in obveznosti razlikujejo. Novogradnje morajo v celoti izpolnjevati zahteve, kar vključuje klančine, vhode, širine vrat, notranje poti, dvigala, javna stranišča in druge ključne elemente. V primeru rekonstrukcije stavbe je treba dostopnost izboljšati v največjem mogočem obsegu glede na obseg del. Za obstoječe stavbe, ki niso predmet rekonstrukcije uredba ne </w:t>
            </w:r>
            <w:proofErr w:type="gramStart"/>
            <w:r w:rsidRPr="00F05302">
              <w:rPr>
                <w:rFonts w:ascii="Arial" w:hAnsi="Arial" w:cs="Arial"/>
                <w:sz w:val="20"/>
                <w:szCs w:val="20"/>
              </w:rPr>
              <w:t>nalaga</w:t>
            </w:r>
            <w:proofErr w:type="gramEnd"/>
            <w:r w:rsidRPr="00F05302">
              <w:rPr>
                <w:rFonts w:ascii="Arial" w:hAnsi="Arial" w:cs="Arial"/>
                <w:sz w:val="20"/>
                <w:szCs w:val="20"/>
              </w:rPr>
              <w:t xml:space="preserve"> splošne obveznosti prilagoditve obstoječih stavb za dostopnost, če rekonstrukcija ni izvedena. V primeru spremembe namembnosti stavbe je treba zagotoviti skladnost z zahtevami.</w:t>
            </w:r>
          </w:p>
          <w:p w14:paraId="35A2DEEF" w14:textId="77777777"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sz w:val="20"/>
                <w:szCs w:val="20"/>
              </w:rPr>
              <w:t xml:space="preserve">Skladnost z zahtevami nadzorujejo občine v postopku izdaje gradbenega in uporabnega dovoljenja, </w:t>
            </w:r>
            <w:proofErr w:type="gramStart"/>
            <w:r w:rsidRPr="00F05302">
              <w:rPr>
                <w:rFonts w:ascii="Arial" w:hAnsi="Arial" w:cs="Arial"/>
                <w:sz w:val="20"/>
                <w:szCs w:val="20"/>
              </w:rPr>
              <w:t>regulatorni</w:t>
            </w:r>
            <w:proofErr w:type="gramEnd"/>
            <w:r w:rsidRPr="00F05302">
              <w:rPr>
                <w:rFonts w:ascii="Arial" w:hAnsi="Arial" w:cs="Arial"/>
                <w:sz w:val="20"/>
                <w:szCs w:val="20"/>
              </w:rPr>
              <w:t xml:space="preserve"> nadzor pa izvaja Urad za varstvo potrošnikov in tehnični nadzor. Zakon o graditvi nadzornim organom omogoča izdajo odredb o odpravi neskladnosti in izrekanje izvršilnih glob, če zahteve glede dostopnosti niso izpolnjene.</w:t>
            </w:r>
            <w:r w:rsidRPr="00F05302">
              <w:rPr>
                <w:rFonts w:ascii="Arial" w:hAnsi="Arial" w:cs="Arial"/>
                <w:b/>
                <w:bCs/>
                <w:sz w:val="20"/>
                <w:szCs w:val="20"/>
              </w:rPr>
              <w:t xml:space="preserve"> </w:t>
            </w:r>
            <w:r w:rsidRPr="00F05302">
              <w:rPr>
                <w:rFonts w:ascii="Arial" w:hAnsi="Arial" w:cs="Arial"/>
                <w:sz w:val="20"/>
                <w:szCs w:val="20"/>
              </w:rPr>
              <w:t>Če je bilo izdano uporabno dovoljenje, vendar se kasneje ugotovi neskladnost stavbe, lahko Urad za varstvo potrošnikov in tehnični nadzor kadar koli izvaja nadzor in od lastnika zahteva odpravo pomanjkljivosti. Po potrebi lahko posreduje tudi lokalna oblast.</w:t>
            </w:r>
            <w:r w:rsidRPr="00F05302">
              <w:rPr>
                <w:rFonts w:ascii="Arial" w:hAnsi="Arial" w:cs="Arial"/>
                <w:b/>
                <w:bCs/>
                <w:sz w:val="20"/>
                <w:szCs w:val="20"/>
              </w:rPr>
              <w:t xml:space="preserve"> </w:t>
            </w:r>
            <w:r w:rsidRPr="00F05302">
              <w:rPr>
                <w:rFonts w:ascii="Arial" w:hAnsi="Arial" w:cs="Arial"/>
                <w:sz w:val="20"/>
                <w:szCs w:val="20"/>
              </w:rPr>
              <w:t>Sankcije lahko vključujejo zavrnitev izdaje uporabnega dovoljenja, odredbe o odpravi neskladnosti, izvršilne globe ali pravne postopke na podlagi zakonodaje o enakem obravnavanju. V praksi je uveljavljanje pogosto povezano z odločitvami nadzornega organa in možnostmi za odpravo pomanjkljivosti pred izrekom glob.</w:t>
            </w:r>
          </w:p>
          <w:p w14:paraId="7DE37B60" w14:textId="77777777" w:rsidR="00F05302" w:rsidRDefault="00F05302" w:rsidP="00F05302">
            <w:pPr>
              <w:pStyle w:val="Odstavekseznama1"/>
              <w:spacing w:line="260" w:lineRule="exact"/>
              <w:ind w:left="0"/>
              <w:jc w:val="both"/>
              <w:rPr>
                <w:rFonts w:ascii="Arial" w:hAnsi="Arial" w:cs="Arial"/>
                <w:b/>
                <w:bCs/>
                <w:sz w:val="20"/>
                <w:szCs w:val="20"/>
              </w:rPr>
            </w:pPr>
          </w:p>
          <w:p w14:paraId="444F553C" w14:textId="7CF27E48"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Romunija</w:t>
            </w:r>
          </w:p>
          <w:p w14:paraId="3285B38B" w14:textId="77777777" w:rsidR="00F05302" w:rsidRPr="00F05302" w:rsidRDefault="00F05302" w:rsidP="00F05302">
            <w:pPr>
              <w:pStyle w:val="Odstavekseznama1"/>
              <w:spacing w:line="260" w:lineRule="exact"/>
              <w:ind w:left="0"/>
              <w:jc w:val="both"/>
              <w:rPr>
                <w:rFonts w:ascii="Arial" w:hAnsi="Arial" w:cs="Arial"/>
                <w:sz w:val="20"/>
                <w:szCs w:val="20"/>
                <w:u w:val="single"/>
              </w:rPr>
            </w:pPr>
            <w:r w:rsidRPr="00F05302">
              <w:rPr>
                <w:rFonts w:ascii="Arial" w:hAnsi="Arial" w:cs="Arial"/>
                <w:sz w:val="20"/>
                <w:szCs w:val="20"/>
              </w:rPr>
              <w:t xml:space="preserve">V skladu z določbami Zakona št. 448/2006 o varstvu in spodbujanju pravic invalidov, dostopnost pomeni niz ukrepov in del za prilagoditev fizičnega okolja ter informacijskega in komunikacijskega okolja potrebam invalidov, kar je ključen dejavnik pri uresničevanju pravic in izpolnjevanju obveznosti </w:t>
            </w:r>
            <w:r w:rsidRPr="00F05302">
              <w:rPr>
                <w:rFonts w:ascii="Arial" w:hAnsi="Arial" w:cs="Arial"/>
                <w:sz w:val="20"/>
                <w:szCs w:val="20"/>
              </w:rPr>
              <w:lastRenderedPageBreak/>
              <w:t xml:space="preserve">invalidov v družbi. Poti in sredstva dostopa so opredeljeni kot elementi, s katerimi se zagotavlja dostop v javne stavbe ter možnost gibanja invalidov znotraj stavbe. Stavba javnega interesa in javne koristi je opredeljena kot stavba s skupno uporabno površino, večjo od 250 m², ki </w:t>
            </w:r>
            <w:proofErr w:type="gramStart"/>
            <w:r w:rsidRPr="00F05302">
              <w:rPr>
                <w:rFonts w:ascii="Arial" w:hAnsi="Arial" w:cs="Arial"/>
                <w:sz w:val="20"/>
                <w:szCs w:val="20"/>
              </w:rPr>
              <w:t>jo</w:t>
            </w:r>
            <w:proofErr w:type="gramEnd"/>
            <w:r w:rsidRPr="00F05302">
              <w:rPr>
                <w:rFonts w:ascii="Arial" w:hAnsi="Arial" w:cs="Arial"/>
                <w:sz w:val="20"/>
                <w:szCs w:val="20"/>
              </w:rPr>
              <w:t xml:space="preserve"> pogosto obiskuje javnost, ki jo zasedajo organi javne uprave in v kateri se izvajajo dejavnosti nacionalnega, okrožnega ali lokalnega javnega interesa ali v kateri se izvajajo komercialne, družbenokulturne, izobraževalne, zdravstvene, športne, finančno-bančne, nastanitvene in gostinske dejavnosti ter storitve in podobno.</w:t>
            </w:r>
          </w:p>
          <w:p w14:paraId="4E459FAE" w14:textId="786898E5"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Opredelitev je navedena tudi v Zakonu št. 448/2006, in sicer so javne stavbe </w:t>
            </w:r>
            <w:r w:rsidR="006D59E7">
              <w:rPr>
                <w:rFonts w:ascii="Arial" w:hAnsi="Arial" w:cs="Arial"/>
                <w:sz w:val="20"/>
                <w:szCs w:val="20"/>
              </w:rPr>
              <w:t xml:space="preserve">tiste </w:t>
            </w:r>
            <w:r w:rsidRPr="00F05302">
              <w:rPr>
                <w:rFonts w:ascii="Arial" w:hAnsi="Arial" w:cs="Arial"/>
                <w:sz w:val="20"/>
                <w:szCs w:val="20"/>
              </w:rPr>
              <w:t>stavbe, ki pripadajo javnim in zasebnim institucijam, ki ponujajo različne vrste storitev prebivalstvu. 62. člen Zakona št. 448/2006 vključuje določbe glede dostopnosti, npr.: javne stavbe, dostopne poti, stanovanjske stavbe, zgrajene z javnimi sredstvi, javni prevoz in njihova postajališča, taksiji, potniški železniški vagoni in peroni glavnih postaj, parkirna mesta, javne ulice in ceste, javni telefoni ter informacijsko in komunikacijsko okolje se prilagodijo v skladu s pravnimi določbami na tem področju, da se invalidom omogoči neoviran dostop.</w:t>
            </w:r>
          </w:p>
          <w:p w14:paraId="600BBB4A" w14:textId="61EB9ED5"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Javni organi, institucije in pravne osebe zasebnega in javnega prava morajo glede na namen, namembnost in infrastrukturo namestiti specifične prilagoditve za vsako vrsto invalidnosti, in sicer za javne stavbe: klančine in/ali</w:t>
            </w:r>
            <w:proofErr w:type="gramStart"/>
            <w:r w:rsidRPr="00F05302">
              <w:rPr>
                <w:rFonts w:ascii="Arial" w:hAnsi="Arial" w:cs="Arial"/>
                <w:sz w:val="20"/>
                <w:szCs w:val="20"/>
              </w:rPr>
              <w:t>,</w:t>
            </w:r>
            <w:proofErr w:type="gramEnd"/>
            <w:r w:rsidRPr="00F05302">
              <w:rPr>
                <w:rFonts w:ascii="Arial" w:hAnsi="Arial" w:cs="Arial"/>
                <w:sz w:val="20"/>
                <w:szCs w:val="20"/>
              </w:rPr>
              <w:t xml:space="preserve"> kjer je ustrezno, elektronski ali avtomatizirani dostopni sistemi, dvigala ali dvižne ploščadi, zvočni in vizualni vodilni ter informacijski sistemi v lahko razumljivem jeziku, taktilni zemljevidi, vsaj eno prilagojeno stranišče</w:t>
            </w:r>
            <w:r w:rsidR="006D59E7">
              <w:rPr>
                <w:rFonts w:ascii="Arial" w:hAnsi="Arial" w:cs="Arial"/>
                <w:sz w:val="20"/>
                <w:szCs w:val="20"/>
              </w:rPr>
              <w:t>.</w:t>
            </w:r>
          </w:p>
          <w:p w14:paraId="3D1CE0FF"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Zgodovinske in arhitekturne stavbe se prilagodijo ob upoštevanju njihovih arhitekturnih značilnosti, skladno z veljavno zakonodajo.</w:t>
            </w:r>
          </w:p>
          <w:p w14:paraId="17F06BAF"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Lokalne oblasti morajo v komisije za prevzem gradbenih del ali prilagoditev vključiti predstavnike nevladnih organizacij invalidov.</w:t>
            </w:r>
          </w:p>
          <w:p w14:paraId="7D5FD244"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Neupoštevanje zakonskih določb glede dostopnosti stavb predstavlja prekršek in se kaznuje z globo. Prekršek ugotavljajo in globo izrekajo socialni inšpektorji. Zbrana sredstva se nakažejo v državni proračun.</w:t>
            </w:r>
          </w:p>
          <w:p w14:paraId="1BC2D9C3" w14:textId="77777777" w:rsidR="00241AE5" w:rsidRPr="003F1703" w:rsidRDefault="00241AE5" w:rsidP="00F05302">
            <w:pPr>
              <w:pStyle w:val="Odstavekseznama1"/>
              <w:spacing w:line="260" w:lineRule="exact"/>
              <w:ind w:left="0"/>
              <w:jc w:val="both"/>
              <w:rPr>
                <w:sz w:val="20"/>
                <w:szCs w:val="20"/>
              </w:rPr>
            </w:pPr>
          </w:p>
        </w:tc>
      </w:tr>
      <w:tr w:rsidR="00241AE5" w:rsidRPr="003F1703" w14:paraId="6AE87C14" w14:textId="77777777" w:rsidTr="00DA6942">
        <w:tc>
          <w:tcPr>
            <w:tcW w:w="9213" w:type="dxa"/>
          </w:tcPr>
          <w:p w14:paraId="3F2E365E" w14:textId="77777777"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6AF0A906" w14:textId="77777777" w:rsidTr="00DA6942">
        <w:tc>
          <w:tcPr>
            <w:tcW w:w="9213" w:type="dxa"/>
          </w:tcPr>
          <w:p w14:paraId="73ECF37D"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6445F5B9"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14:paraId="135E1BDF" w14:textId="77777777" w:rsidTr="00DA6942">
        <w:tc>
          <w:tcPr>
            <w:tcW w:w="9213" w:type="dxa"/>
          </w:tcPr>
          <w:p w14:paraId="3435B78B" w14:textId="11243348" w:rsidR="00241AE5" w:rsidRDefault="0046730D" w:rsidP="0046730D">
            <w:pPr>
              <w:pStyle w:val="Alineazaodstavkom"/>
              <w:numPr>
                <w:ilvl w:val="0"/>
                <w:numId w:val="0"/>
              </w:numPr>
              <w:spacing w:line="260" w:lineRule="exact"/>
              <w:rPr>
                <w:sz w:val="20"/>
                <w:szCs w:val="20"/>
              </w:rPr>
            </w:pPr>
            <w:r>
              <w:rPr>
                <w:sz w:val="20"/>
                <w:szCs w:val="20"/>
              </w:rPr>
              <w:t>Predlog zakona ne bo imel administrativnih posledic.</w:t>
            </w:r>
          </w:p>
          <w:p w14:paraId="699E3914" w14:textId="77777777" w:rsidR="0046730D" w:rsidRPr="003F1703" w:rsidRDefault="0046730D" w:rsidP="0046730D">
            <w:pPr>
              <w:pStyle w:val="Alineazaodstavkom"/>
              <w:numPr>
                <w:ilvl w:val="0"/>
                <w:numId w:val="0"/>
              </w:numPr>
              <w:spacing w:line="260" w:lineRule="exact"/>
              <w:rPr>
                <w:sz w:val="20"/>
                <w:szCs w:val="20"/>
              </w:rPr>
            </w:pPr>
          </w:p>
          <w:p w14:paraId="0BCF278A" w14:textId="77777777" w:rsidR="00241AE5" w:rsidRPr="003F1703"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2CB2FC7D" w14:textId="77777777" w:rsidR="0046730D" w:rsidRDefault="0046730D" w:rsidP="0046730D">
            <w:pPr>
              <w:pStyle w:val="Alineazaodstavkom"/>
              <w:numPr>
                <w:ilvl w:val="0"/>
                <w:numId w:val="0"/>
              </w:numPr>
              <w:spacing w:line="260" w:lineRule="exact"/>
              <w:rPr>
                <w:sz w:val="20"/>
                <w:szCs w:val="20"/>
              </w:rPr>
            </w:pPr>
            <w:r>
              <w:rPr>
                <w:sz w:val="20"/>
                <w:szCs w:val="20"/>
              </w:rPr>
              <w:t>Predlog zakona ne bo imel administrativnih posledic.</w:t>
            </w:r>
          </w:p>
          <w:p w14:paraId="64C2770D" w14:textId="77777777" w:rsidR="00440F74" w:rsidRPr="003F1703" w:rsidRDefault="00440F74" w:rsidP="0046730D">
            <w:pPr>
              <w:pStyle w:val="Alineazaodstavkom"/>
              <w:numPr>
                <w:ilvl w:val="0"/>
                <w:numId w:val="0"/>
              </w:numPr>
              <w:spacing w:line="260" w:lineRule="exact"/>
              <w:rPr>
                <w:sz w:val="20"/>
                <w:szCs w:val="20"/>
              </w:rPr>
            </w:pPr>
          </w:p>
        </w:tc>
      </w:tr>
      <w:tr w:rsidR="00241AE5" w:rsidRPr="003F1703" w14:paraId="2737E54F" w14:textId="77777777" w:rsidTr="00DA6942">
        <w:tc>
          <w:tcPr>
            <w:tcW w:w="9213" w:type="dxa"/>
          </w:tcPr>
          <w:p w14:paraId="1C5FEDF1"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14:paraId="4CE19D96" w14:textId="77777777" w:rsidTr="00DA6942">
        <w:tc>
          <w:tcPr>
            <w:tcW w:w="9213" w:type="dxa"/>
          </w:tcPr>
          <w:p w14:paraId="3B2D96B6" w14:textId="50E9D128" w:rsidR="0046730D" w:rsidRDefault="0046730D" w:rsidP="0046730D">
            <w:pPr>
              <w:pStyle w:val="Alineazaodstavkom"/>
              <w:numPr>
                <w:ilvl w:val="0"/>
                <w:numId w:val="0"/>
              </w:numPr>
              <w:spacing w:line="260" w:lineRule="exact"/>
              <w:rPr>
                <w:sz w:val="20"/>
                <w:szCs w:val="20"/>
              </w:rPr>
            </w:pPr>
            <w:r>
              <w:rPr>
                <w:sz w:val="20"/>
                <w:szCs w:val="20"/>
              </w:rPr>
              <w:t>Predlog zakona ne bo imel posledic</w:t>
            </w:r>
            <w:r w:rsidR="004A663A">
              <w:rPr>
                <w:sz w:val="20"/>
                <w:szCs w:val="20"/>
              </w:rPr>
              <w:t xml:space="preserve"> na okolje</w:t>
            </w:r>
            <w:r>
              <w:rPr>
                <w:sz w:val="20"/>
                <w:szCs w:val="20"/>
              </w:rPr>
              <w:t>.</w:t>
            </w:r>
          </w:p>
          <w:p w14:paraId="6E83AF1B" w14:textId="698D1482" w:rsidR="00241AE5" w:rsidRPr="003F1703" w:rsidRDefault="00241AE5" w:rsidP="0046730D">
            <w:pPr>
              <w:pStyle w:val="Alineazatoko"/>
              <w:tabs>
                <w:tab w:val="clear" w:pos="720"/>
              </w:tabs>
              <w:spacing w:line="260" w:lineRule="exact"/>
              <w:rPr>
                <w:sz w:val="20"/>
                <w:szCs w:val="20"/>
              </w:rPr>
            </w:pPr>
          </w:p>
        </w:tc>
      </w:tr>
      <w:tr w:rsidR="00241AE5" w:rsidRPr="003F1703" w14:paraId="4862C14E" w14:textId="77777777" w:rsidTr="00DA6942">
        <w:tc>
          <w:tcPr>
            <w:tcW w:w="9213" w:type="dxa"/>
          </w:tcPr>
          <w:p w14:paraId="06676A39"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2D90C66E" w14:textId="77777777" w:rsidTr="00DA6942">
        <w:tc>
          <w:tcPr>
            <w:tcW w:w="9213" w:type="dxa"/>
          </w:tcPr>
          <w:p w14:paraId="08CCE160" w14:textId="26FE7AC2" w:rsidR="004A663A" w:rsidRDefault="004A663A" w:rsidP="004A663A">
            <w:pPr>
              <w:pStyle w:val="Alineazaodstavkom"/>
              <w:numPr>
                <w:ilvl w:val="0"/>
                <w:numId w:val="0"/>
              </w:numPr>
              <w:spacing w:line="260" w:lineRule="exact"/>
              <w:rPr>
                <w:sz w:val="20"/>
                <w:szCs w:val="20"/>
              </w:rPr>
            </w:pPr>
            <w:r>
              <w:rPr>
                <w:sz w:val="20"/>
                <w:szCs w:val="20"/>
              </w:rPr>
              <w:t>Predlog zakona ne bo imel posledic za gospodarstvo.</w:t>
            </w:r>
          </w:p>
          <w:p w14:paraId="6108E6F2" w14:textId="1B8F7BE9" w:rsidR="00241AE5" w:rsidRPr="003F1703" w:rsidRDefault="00241AE5" w:rsidP="004A663A">
            <w:pPr>
              <w:pStyle w:val="Alineazatoko"/>
              <w:tabs>
                <w:tab w:val="clear" w:pos="720"/>
              </w:tabs>
              <w:spacing w:line="260" w:lineRule="exact"/>
              <w:rPr>
                <w:sz w:val="20"/>
                <w:szCs w:val="20"/>
              </w:rPr>
            </w:pPr>
          </w:p>
        </w:tc>
      </w:tr>
      <w:tr w:rsidR="00241AE5" w:rsidRPr="003F1703" w14:paraId="2F23257D" w14:textId="77777777" w:rsidTr="00DA6942">
        <w:tc>
          <w:tcPr>
            <w:tcW w:w="9213" w:type="dxa"/>
          </w:tcPr>
          <w:p w14:paraId="26192EBF"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1B4B6F4A" w14:textId="77777777" w:rsidTr="00DA6942">
        <w:tc>
          <w:tcPr>
            <w:tcW w:w="9213" w:type="dxa"/>
          </w:tcPr>
          <w:p w14:paraId="7372B7BE" w14:textId="3914B890" w:rsidR="004A663A" w:rsidRDefault="004A663A" w:rsidP="004A663A">
            <w:pPr>
              <w:pStyle w:val="Alineazaodstavkom"/>
              <w:numPr>
                <w:ilvl w:val="0"/>
                <w:numId w:val="0"/>
              </w:numPr>
              <w:spacing w:line="260" w:lineRule="exact"/>
              <w:rPr>
                <w:sz w:val="20"/>
                <w:szCs w:val="20"/>
              </w:rPr>
            </w:pPr>
            <w:r>
              <w:rPr>
                <w:sz w:val="20"/>
                <w:szCs w:val="20"/>
              </w:rPr>
              <w:t>Predlog zakona ne bo imel posledic za socialno področje.</w:t>
            </w:r>
          </w:p>
          <w:p w14:paraId="7B5231BF" w14:textId="3509C7EB" w:rsidR="00241AE5" w:rsidRPr="003F1703" w:rsidRDefault="00241AE5" w:rsidP="004A663A">
            <w:pPr>
              <w:pStyle w:val="Alineazaodstavkom"/>
              <w:numPr>
                <w:ilvl w:val="0"/>
                <w:numId w:val="0"/>
              </w:numPr>
              <w:spacing w:line="260" w:lineRule="exact"/>
              <w:rPr>
                <w:sz w:val="20"/>
                <w:szCs w:val="20"/>
              </w:rPr>
            </w:pPr>
          </w:p>
        </w:tc>
      </w:tr>
      <w:tr w:rsidR="00241AE5" w:rsidRPr="003F1703" w14:paraId="6CCB0E5D" w14:textId="77777777" w:rsidTr="00DA6942">
        <w:tc>
          <w:tcPr>
            <w:tcW w:w="9213" w:type="dxa"/>
          </w:tcPr>
          <w:p w14:paraId="721AE4FF" w14:textId="77777777" w:rsidR="00241AE5"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p w14:paraId="0CCFF26A" w14:textId="05089916" w:rsidR="004A663A" w:rsidRDefault="004A663A" w:rsidP="004A663A">
            <w:pPr>
              <w:pStyle w:val="Alineazaodstavkom"/>
              <w:numPr>
                <w:ilvl w:val="0"/>
                <w:numId w:val="0"/>
              </w:numPr>
              <w:spacing w:line="260" w:lineRule="exact"/>
              <w:rPr>
                <w:sz w:val="20"/>
                <w:szCs w:val="20"/>
              </w:rPr>
            </w:pPr>
            <w:r>
              <w:rPr>
                <w:sz w:val="20"/>
                <w:szCs w:val="20"/>
              </w:rPr>
              <w:t>Predlog zakona ne bo imel posledic za dokumente razvojnega načrtovanja.</w:t>
            </w:r>
          </w:p>
          <w:p w14:paraId="37F929F3" w14:textId="77777777" w:rsidR="004A663A" w:rsidRPr="003F1703" w:rsidRDefault="004A663A" w:rsidP="00DA6942">
            <w:pPr>
              <w:pStyle w:val="Odsek"/>
              <w:numPr>
                <w:ilvl w:val="0"/>
                <w:numId w:val="0"/>
              </w:numPr>
              <w:spacing w:before="0" w:after="0" w:line="260" w:lineRule="exact"/>
              <w:jc w:val="left"/>
              <w:rPr>
                <w:sz w:val="20"/>
                <w:szCs w:val="20"/>
              </w:rPr>
            </w:pPr>
          </w:p>
        </w:tc>
      </w:tr>
      <w:tr w:rsidR="00241AE5" w:rsidRPr="003F1703" w14:paraId="64B81061" w14:textId="77777777" w:rsidTr="00DA6942">
        <w:tc>
          <w:tcPr>
            <w:tcW w:w="9213" w:type="dxa"/>
          </w:tcPr>
          <w:p w14:paraId="786113B3" w14:textId="77777777"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14:paraId="4110AD33" w14:textId="226224D3" w:rsidR="004A663A" w:rsidRDefault="004A663A" w:rsidP="004A663A">
            <w:pPr>
              <w:pStyle w:val="Alineazaodstavkom"/>
              <w:numPr>
                <w:ilvl w:val="0"/>
                <w:numId w:val="0"/>
              </w:numPr>
              <w:spacing w:line="260" w:lineRule="exact"/>
              <w:rPr>
                <w:sz w:val="20"/>
                <w:szCs w:val="20"/>
              </w:rPr>
            </w:pPr>
            <w:r>
              <w:rPr>
                <w:sz w:val="20"/>
                <w:szCs w:val="20"/>
              </w:rPr>
              <w:t>Predlog zakona ne bo imel posledic zadruga področja.</w:t>
            </w:r>
          </w:p>
          <w:p w14:paraId="62760559" w14:textId="77777777" w:rsidR="004A663A" w:rsidRPr="003F1703" w:rsidRDefault="004A663A" w:rsidP="00DA6942">
            <w:pPr>
              <w:pStyle w:val="Alineazaodstavkom"/>
              <w:numPr>
                <w:ilvl w:val="0"/>
                <w:numId w:val="0"/>
              </w:numPr>
              <w:spacing w:line="260" w:lineRule="exact"/>
              <w:rPr>
                <w:b/>
                <w:sz w:val="20"/>
                <w:szCs w:val="20"/>
              </w:rPr>
            </w:pPr>
          </w:p>
        </w:tc>
      </w:tr>
      <w:tr w:rsidR="00241AE5" w:rsidRPr="003F1703" w14:paraId="70D4EC39" w14:textId="77777777" w:rsidTr="00DA6942">
        <w:tc>
          <w:tcPr>
            <w:tcW w:w="9213" w:type="dxa"/>
          </w:tcPr>
          <w:p w14:paraId="04594C6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503458DF" w14:textId="77777777" w:rsidTr="00DA6942">
        <w:tc>
          <w:tcPr>
            <w:tcW w:w="9213" w:type="dxa"/>
          </w:tcPr>
          <w:p w14:paraId="33773A9F" w14:textId="77777777" w:rsidR="00241AE5" w:rsidRDefault="00241AE5" w:rsidP="00241AE5">
            <w:pPr>
              <w:pStyle w:val="rkovnatokazaodstavkom"/>
              <w:numPr>
                <w:ilvl w:val="0"/>
                <w:numId w:val="8"/>
              </w:numPr>
              <w:spacing w:line="260" w:lineRule="exact"/>
              <w:rPr>
                <w:rFonts w:cs="Arial"/>
                <w:sz w:val="20"/>
                <w:szCs w:val="20"/>
              </w:rPr>
            </w:pPr>
            <w:r w:rsidRPr="003F1703">
              <w:rPr>
                <w:rFonts w:cs="Arial"/>
                <w:sz w:val="20"/>
                <w:szCs w:val="20"/>
              </w:rPr>
              <w:t>Predstavitev sprejetega zakona:</w:t>
            </w:r>
          </w:p>
          <w:p w14:paraId="60557680" w14:textId="1440557D" w:rsidR="004A663A" w:rsidRPr="003F1703" w:rsidRDefault="004A663A" w:rsidP="004A663A">
            <w:pPr>
              <w:pStyle w:val="rkovnatokazaodstavkom"/>
              <w:numPr>
                <w:ilvl w:val="0"/>
                <w:numId w:val="0"/>
              </w:numPr>
              <w:spacing w:line="260" w:lineRule="exact"/>
              <w:rPr>
                <w:rFonts w:cs="Arial"/>
                <w:sz w:val="20"/>
                <w:szCs w:val="20"/>
              </w:rPr>
            </w:pPr>
            <w:r>
              <w:rPr>
                <w:rFonts w:cs="Arial"/>
                <w:sz w:val="20"/>
                <w:szCs w:val="20"/>
              </w:rPr>
              <w:t>Predlog zakona bo predstavljen strokovni in širši javnosti.</w:t>
            </w:r>
          </w:p>
          <w:p w14:paraId="3655AECA" w14:textId="3DC9F0FE" w:rsidR="00241AE5" w:rsidRPr="003F1703" w:rsidRDefault="00241AE5" w:rsidP="00241AE5">
            <w:pPr>
              <w:pStyle w:val="rkovnatokazaodstavkom"/>
              <w:numPr>
                <w:ilvl w:val="0"/>
                <w:numId w:val="8"/>
              </w:numPr>
              <w:spacing w:line="260" w:lineRule="exact"/>
              <w:rPr>
                <w:rFonts w:cs="Arial"/>
                <w:sz w:val="20"/>
                <w:szCs w:val="20"/>
              </w:rPr>
            </w:pPr>
            <w:r w:rsidRPr="003F1703">
              <w:rPr>
                <w:rFonts w:cs="Arial"/>
                <w:sz w:val="20"/>
                <w:szCs w:val="20"/>
              </w:rPr>
              <w:t>Spremljanje izvajanja sprejetega predpisa:</w:t>
            </w:r>
            <w:r w:rsidR="004A663A">
              <w:rPr>
                <w:rFonts w:cs="Arial"/>
                <w:sz w:val="20"/>
                <w:szCs w:val="20"/>
              </w:rPr>
              <w:t xml:space="preserve"> /</w:t>
            </w:r>
          </w:p>
          <w:p w14:paraId="557DA51E" w14:textId="031C6253" w:rsidR="00241AE5" w:rsidRPr="003F1703" w:rsidRDefault="00241AE5" w:rsidP="004A663A">
            <w:pPr>
              <w:pStyle w:val="Alineazatoko"/>
              <w:tabs>
                <w:tab w:val="clear" w:pos="720"/>
              </w:tabs>
              <w:spacing w:line="260" w:lineRule="exact"/>
              <w:ind w:left="1593" w:firstLine="0"/>
              <w:rPr>
                <w:sz w:val="20"/>
                <w:szCs w:val="20"/>
              </w:rPr>
            </w:pPr>
          </w:p>
        </w:tc>
      </w:tr>
      <w:tr w:rsidR="00241AE5" w:rsidRPr="003F1703" w14:paraId="5345F00C" w14:textId="77777777" w:rsidTr="00DA6942">
        <w:tc>
          <w:tcPr>
            <w:tcW w:w="9213" w:type="dxa"/>
          </w:tcPr>
          <w:p w14:paraId="03424F36" w14:textId="77777777" w:rsidR="00241AE5" w:rsidRDefault="00241AE5" w:rsidP="00296E0F">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3631AEE3" w14:textId="2B0F1162" w:rsidR="004A663A" w:rsidRDefault="004A663A" w:rsidP="00296E0F">
            <w:pPr>
              <w:pStyle w:val="Odsek"/>
              <w:numPr>
                <w:ilvl w:val="0"/>
                <w:numId w:val="0"/>
              </w:numPr>
              <w:spacing w:before="0" w:after="0" w:line="260" w:lineRule="exact"/>
              <w:jc w:val="left"/>
              <w:rPr>
                <w:sz w:val="20"/>
                <w:szCs w:val="20"/>
              </w:rPr>
            </w:pPr>
            <w:r>
              <w:rPr>
                <w:sz w:val="20"/>
                <w:szCs w:val="20"/>
              </w:rPr>
              <w:t>/</w:t>
            </w:r>
          </w:p>
          <w:p w14:paraId="7DCC9D40" w14:textId="0DC4CD62" w:rsidR="00241AE5" w:rsidRDefault="00241AE5" w:rsidP="001B7188">
            <w:pPr>
              <w:pStyle w:val="Odsek"/>
              <w:numPr>
                <w:ilvl w:val="0"/>
                <w:numId w:val="0"/>
              </w:numPr>
              <w:tabs>
                <w:tab w:val="left" w:pos="285"/>
              </w:tabs>
              <w:spacing w:before="0" w:after="0" w:line="260" w:lineRule="exact"/>
              <w:jc w:val="left"/>
              <w:rPr>
                <w:sz w:val="20"/>
                <w:szCs w:val="20"/>
              </w:rPr>
            </w:pPr>
            <w:r w:rsidRPr="00145F04">
              <w:rPr>
                <w:sz w:val="20"/>
                <w:szCs w:val="20"/>
              </w:rPr>
              <w:lastRenderedPageBreak/>
              <w:t xml:space="preserve">7. </w:t>
            </w:r>
            <w:r w:rsidR="00296E0F" w:rsidRPr="00145F04">
              <w:rPr>
                <w:sz w:val="20"/>
                <w:szCs w:val="20"/>
              </w:rPr>
              <w:t>PRIKAZ SODELOVANJA JAVNOSTI PRI PRIPRAVI PREDLOGA ZAKONA</w:t>
            </w:r>
            <w:r w:rsidRPr="00145F04">
              <w:rPr>
                <w:sz w:val="20"/>
                <w:szCs w:val="20"/>
              </w:rPr>
              <w:t>:</w:t>
            </w:r>
          </w:p>
          <w:p w14:paraId="5C77D042" w14:textId="118FE497" w:rsidR="00F05302" w:rsidRPr="003F1703" w:rsidRDefault="00F05302" w:rsidP="001B7188">
            <w:pPr>
              <w:pStyle w:val="Odsek"/>
              <w:numPr>
                <w:ilvl w:val="0"/>
                <w:numId w:val="0"/>
              </w:numPr>
              <w:tabs>
                <w:tab w:val="left" w:pos="285"/>
              </w:tabs>
              <w:spacing w:before="0" w:after="0" w:line="260" w:lineRule="exact"/>
              <w:jc w:val="left"/>
              <w:rPr>
                <w:sz w:val="20"/>
                <w:szCs w:val="20"/>
              </w:rPr>
            </w:pPr>
            <w:r>
              <w:rPr>
                <w:sz w:val="20"/>
                <w:szCs w:val="20"/>
              </w:rPr>
              <w:t>Predlog zakona je bil objavljen na e-demokraciji dne ____. Javna obravnava je trajala___</w:t>
            </w:r>
          </w:p>
          <w:p w14:paraId="4FB29B04" w14:textId="77777777" w:rsidR="00296E0F" w:rsidRDefault="00296E0F" w:rsidP="00296E0F">
            <w:pPr>
              <w:pStyle w:val="rkovnatokazaodstavkom"/>
              <w:numPr>
                <w:ilvl w:val="0"/>
                <w:numId w:val="0"/>
              </w:numPr>
              <w:spacing w:line="260" w:lineRule="exact"/>
              <w:ind w:left="1068" w:hanging="360"/>
              <w:rPr>
                <w:rFonts w:cs="Arial"/>
                <w:sz w:val="20"/>
                <w:szCs w:val="20"/>
              </w:rPr>
            </w:pPr>
          </w:p>
          <w:p w14:paraId="11F1BC27" w14:textId="6C33E9C4"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sidRPr="00F73F67">
              <w:rPr>
                <w:rFonts w:cs="Arial"/>
                <w:b/>
                <w:color w:val="000000"/>
                <w:sz w:val="20"/>
                <w:szCs w:val="20"/>
                <w:shd w:val="clear" w:color="auto" w:fill="FFFFFF"/>
              </w:rPr>
              <w:t>OZIROMA PRAVNI OSEBI, KI JE SODELOVALA PRI PRIPRAVI PREDLOGA ZAKONA</w:t>
            </w:r>
            <w:r w:rsidRPr="00296E0F">
              <w:rPr>
                <w:rFonts w:cs="Arial"/>
                <w:b/>
                <w:sz w:val="20"/>
                <w:szCs w:val="20"/>
              </w:rPr>
              <w:t xml:space="preserve"> IN ZNESKU PLAČILA ZA TA NAMEN</w:t>
            </w:r>
            <w:r w:rsidR="007C445D">
              <w:rPr>
                <w:rFonts w:cs="Arial"/>
                <w:b/>
                <w:sz w:val="20"/>
                <w:szCs w:val="20"/>
              </w:rPr>
              <w:t>:</w:t>
            </w:r>
          </w:p>
          <w:p w14:paraId="290FEE71" w14:textId="77777777" w:rsidR="00241AE5" w:rsidRDefault="00241AE5" w:rsidP="00DA6942">
            <w:pPr>
              <w:pStyle w:val="Odsek"/>
              <w:numPr>
                <w:ilvl w:val="0"/>
                <w:numId w:val="0"/>
              </w:numPr>
              <w:spacing w:before="0" w:after="0" w:line="260" w:lineRule="exact"/>
              <w:jc w:val="left"/>
              <w:rPr>
                <w:sz w:val="20"/>
                <w:szCs w:val="20"/>
              </w:rPr>
            </w:pPr>
          </w:p>
          <w:p w14:paraId="71F8F5C9" w14:textId="4647D5B6" w:rsidR="00FF0314" w:rsidRDefault="00FF0314" w:rsidP="00DA6942">
            <w:pPr>
              <w:pStyle w:val="Odsek"/>
              <w:numPr>
                <w:ilvl w:val="0"/>
                <w:numId w:val="0"/>
              </w:numPr>
              <w:spacing w:before="0" w:after="0" w:line="260" w:lineRule="exact"/>
              <w:jc w:val="left"/>
              <w:rPr>
                <w:b w:val="0"/>
                <w:bCs/>
                <w:sz w:val="20"/>
                <w:szCs w:val="20"/>
              </w:rPr>
            </w:pPr>
            <w:r w:rsidRPr="00FF0314">
              <w:rPr>
                <w:b w:val="0"/>
                <w:bCs/>
                <w:sz w:val="20"/>
                <w:szCs w:val="20"/>
              </w:rPr>
              <w:t>Pri pripravi predloga zakona niso sodelovali zunanji strokovnjaki</w:t>
            </w:r>
            <w:r>
              <w:rPr>
                <w:b w:val="0"/>
                <w:bCs/>
                <w:sz w:val="20"/>
                <w:szCs w:val="20"/>
              </w:rPr>
              <w:t>.</w:t>
            </w:r>
          </w:p>
          <w:p w14:paraId="0DC4172A" w14:textId="77777777" w:rsidR="00FF0314" w:rsidRPr="00FF0314" w:rsidRDefault="00FF0314" w:rsidP="00DA6942">
            <w:pPr>
              <w:pStyle w:val="Odsek"/>
              <w:numPr>
                <w:ilvl w:val="0"/>
                <w:numId w:val="0"/>
              </w:numPr>
              <w:spacing w:before="0" w:after="0" w:line="260" w:lineRule="exact"/>
              <w:jc w:val="left"/>
              <w:rPr>
                <w:b w:val="0"/>
                <w:bCs/>
                <w:sz w:val="20"/>
                <w:szCs w:val="20"/>
              </w:rPr>
            </w:pPr>
          </w:p>
          <w:p w14:paraId="633B35AA" w14:textId="77777777"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114D2AEF" w14:textId="77777777" w:rsidR="00241AE5" w:rsidRDefault="00241AE5" w:rsidP="00DA6942">
            <w:pPr>
              <w:pStyle w:val="Odsek"/>
              <w:numPr>
                <w:ilvl w:val="0"/>
                <w:numId w:val="0"/>
              </w:numPr>
              <w:spacing w:before="0" w:after="0" w:line="260" w:lineRule="exact"/>
              <w:jc w:val="left"/>
              <w:rPr>
                <w:sz w:val="20"/>
                <w:szCs w:val="20"/>
              </w:rPr>
            </w:pPr>
          </w:p>
          <w:p w14:paraId="109F4D71" w14:textId="1E71459A" w:rsidR="007A211D" w:rsidRDefault="00216277" w:rsidP="00145F04">
            <w:pPr>
              <w:pStyle w:val="Odsek"/>
              <w:numPr>
                <w:ilvl w:val="0"/>
                <w:numId w:val="0"/>
              </w:numPr>
              <w:spacing w:before="0" w:after="0" w:line="260" w:lineRule="exact"/>
              <w:jc w:val="left"/>
              <w:rPr>
                <w:b w:val="0"/>
                <w:bCs/>
                <w:sz w:val="20"/>
                <w:szCs w:val="20"/>
                <w:lang w:eastAsia="en-US"/>
              </w:rPr>
            </w:pPr>
            <w:r w:rsidRPr="00216277">
              <w:rPr>
                <w:b w:val="0"/>
                <w:bCs/>
                <w:sz w:val="20"/>
                <w:szCs w:val="20"/>
              </w:rPr>
              <w:t>Pri delu Državnega zbora Republike Slovenije bodo sodelovali:</w:t>
            </w:r>
          </w:p>
          <w:p w14:paraId="4A6AB454" w14:textId="13A8130E"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Luka Mesec, minister za delo, družino, socialne zadeve in enake možnosti,</w:t>
            </w:r>
          </w:p>
          <w:p w14:paraId="7A94D0E8" w14:textId="38AB768C"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Igor Feketija, državni sekretar na Ministrstvu za delo, družino, socialne zadeve in enake možnosti,</w:t>
            </w:r>
          </w:p>
          <w:p w14:paraId="3A1F3EAE" w14:textId="2A0174BA" w:rsidR="007A211D" w:rsidRDefault="007A0299"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m</w:t>
            </w:r>
            <w:r w:rsidR="007A211D">
              <w:rPr>
                <w:b w:val="0"/>
                <w:bCs/>
                <w:sz w:val="20"/>
                <w:szCs w:val="20"/>
                <w:lang w:eastAsia="en-US"/>
              </w:rPr>
              <w:t xml:space="preserve">ag. Andrejka Znoj, generalna direktorica Direktorata za invalide na Ministrstvu za delo, družino, socialne zadeve in enake možnosti, </w:t>
            </w:r>
          </w:p>
          <w:p w14:paraId="2E087880" w14:textId="2051A3F5"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Simona Kamšek, vodja Sektorja za izenačevanje možnosti invalidov na Direktoratu za invalide na Ministrstvu za delo, družino, socialne zadeve in enake možnosti.  </w:t>
            </w:r>
          </w:p>
          <w:p w14:paraId="6022F564" w14:textId="1BD5B176" w:rsidR="004A663A"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Tanja Dular, sekretarka v Sektorj</w:t>
            </w:r>
            <w:r w:rsidR="007A0299">
              <w:rPr>
                <w:b w:val="0"/>
                <w:bCs/>
                <w:sz w:val="20"/>
                <w:szCs w:val="20"/>
                <w:lang w:eastAsia="en-US"/>
              </w:rPr>
              <w:t>u</w:t>
            </w:r>
            <w:r>
              <w:rPr>
                <w:b w:val="0"/>
                <w:bCs/>
                <w:sz w:val="20"/>
                <w:szCs w:val="20"/>
                <w:lang w:eastAsia="en-US"/>
              </w:rPr>
              <w:t xml:space="preserve"> za izenačevanje možnosti invalidov na Direktoratu za invalide na Ministrstvu za delo, družino, socialne zadeve in enake možnosti</w:t>
            </w:r>
          </w:p>
          <w:p w14:paraId="5BB4705A" w14:textId="25D10CE2" w:rsidR="007A211D" w:rsidRDefault="007A0299"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mag. </w:t>
            </w:r>
            <w:r w:rsidR="004A663A">
              <w:rPr>
                <w:b w:val="0"/>
                <w:bCs/>
                <w:sz w:val="20"/>
                <w:szCs w:val="20"/>
                <w:lang w:eastAsia="en-US"/>
              </w:rPr>
              <w:t>Metka Voler, sekretarka v Sektorj</w:t>
            </w:r>
            <w:r>
              <w:rPr>
                <w:b w:val="0"/>
                <w:bCs/>
                <w:sz w:val="20"/>
                <w:szCs w:val="20"/>
                <w:lang w:eastAsia="en-US"/>
              </w:rPr>
              <w:t>u</w:t>
            </w:r>
            <w:r w:rsidR="004A663A">
              <w:rPr>
                <w:b w:val="0"/>
                <w:bCs/>
                <w:sz w:val="20"/>
                <w:szCs w:val="20"/>
                <w:lang w:eastAsia="en-US"/>
              </w:rPr>
              <w:t xml:space="preserve"> za izenačevanje možnosti invalidov na Direktoratu za invalide na Ministrstvu za delo, družino, socialne zadeve in enake možnosti</w:t>
            </w:r>
            <w:r w:rsidR="007A211D">
              <w:rPr>
                <w:b w:val="0"/>
                <w:bCs/>
                <w:sz w:val="20"/>
                <w:szCs w:val="20"/>
                <w:lang w:eastAsia="en-US"/>
              </w:rPr>
              <w:t xml:space="preserve">.  </w:t>
            </w:r>
          </w:p>
          <w:p w14:paraId="3447100D" w14:textId="77777777" w:rsidR="007A211D" w:rsidRDefault="007A211D" w:rsidP="007A211D">
            <w:pPr>
              <w:pStyle w:val="Odsek"/>
              <w:numPr>
                <w:ilvl w:val="0"/>
                <w:numId w:val="0"/>
              </w:numPr>
              <w:spacing w:before="0" w:after="0" w:line="260" w:lineRule="exact"/>
              <w:jc w:val="left"/>
              <w:rPr>
                <w:sz w:val="20"/>
                <w:szCs w:val="20"/>
                <w:lang w:eastAsia="en-US"/>
              </w:rPr>
            </w:pPr>
          </w:p>
          <w:p w14:paraId="29EB3C46" w14:textId="77777777" w:rsidR="00216277" w:rsidRDefault="00216277" w:rsidP="00DA6942">
            <w:pPr>
              <w:pStyle w:val="Odsek"/>
              <w:numPr>
                <w:ilvl w:val="0"/>
                <w:numId w:val="0"/>
              </w:numPr>
              <w:spacing w:before="0" w:after="0" w:line="260" w:lineRule="exact"/>
              <w:jc w:val="left"/>
              <w:rPr>
                <w:sz w:val="20"/>
                <w:szCs w:val="20"/>
              </w:rPr>
            </w:pPr>
          </w:p>
          <w:p w14:paraId="3EBF8AAD" w14:textId="77777777" w:rsidR="004A663A" w:rsidRDefault="004A663A" w:rsidP="00DA6942">
            <w:pPr>
              <w:pStyle w:val="Odsek"/>
              <w:numPr>
                <w:ilvl w:val="0"/>
                <w:numId w:val="0"/>
              </w:numPr>
              <w:spacing w:before="0" w:after="0" w:line="260" w:lineRule="exact"/>
              <w:jc w:val="left"/>
              <w:rPr>
                <w:sz w:val="20"/>
                <w:szCs w:val="20"/>
              </w:rPr>
            </w:pPr>
          </w:p>
          <w:p w14:paraId="1A89E57C" w14:textId="77777777" w:rsidR="004A663A" w:rsidRDefault="004A663A" w:rsidP="00DA6942">
            <w:pPr>
              <w:pStyle w:val="Odsek"/>
              <w:numPr>
                <w:ilvl w:val="0"/>
                <w:numId w:val="0"/>
              </w:numPr>
              <w:spacing w:before="0" w:after="0" w:line="260" w:lineRule="exact"/>
              <w:jc w:val="left"/>
              <w:rPr>
                <w:sz w:val="20"/>
                <w:szCs w:val="20"/>
              </w:rPr>
            </w:pPr>
          </w:p>
          <w:p w14:paraId="7186966E" w14:textId="686DFB05" w:rsidR="0084144D" w:rsidRPr="003F1703" w:rsidRDefault="0084144D" w:rsidP="00DA6942">
            <w:pPr>
              <w:pStyle w:val="Odsek"/>
              <w:numPr>
                <w:ilvl w:val="0"/>
                <w:numId w:val="0"/>
              </w:numPr>
              <w:spacing w:before="0" w:after="0" w:line="260" w:lineRule="exact"/>
              <w:jc w:val="left"/>
              <w:rPr>
                <w:sz w:val="20"/>
                <w:szCs w:val="20"/>
              </w:rPr>
            </w:pPr>
          </w:p>
        </w:tc>
      </w:tr>
      <w:tr w:rsidR="00241AE5" w:rsidRPr="003F1703" w14:paraId="31AB229D" w14:textId="77777777" w:rsidTr="00DA6942">
        <w:tc>
          <w:tcPr>
            <w:tcW w:w="9213" w:type="dxa"/>
          </w:tcPr>
          <w:p w14:paraId="0D7E6195" w14:textId="77777777" w:rsidR="00241AE5" w:rsidRDefault="00241AE5" w:rsidP="00DA6942">
            <w:pPr>
              <w:pStyle w:val="Neotevilenodstavek"/>
              <w:spacing w:before="0" w:after="0" w:line="260" w:lineRule="exact"/>
              <w:rPr>
                <w:sz w:val="20"/>
                <w:szCs w:val="20"/>
              </w:rPr>
            </w:pPr>
          </w:p>
          <w:p w14:paraId="703D0EC7" w14:textId="77777777" w:rsidR="00927143" w:rsidRDefault="00927143" w:rsidP="00DA6942">
            <w:pPr>
              <w:pStyle w:val="Neotevilenodstavek"/>
              <w:spacing w:before="0" w:after="0" w:line="260" w:lineRule="exact"/>
              <w:rPr>
                <w:sz w:val="20"/>
                <w:szCs w:val="20"/>
              </w:rPr>
            </w:pPr>
          </w:p>
          <w:p w14:paraId="786855BE" w14:textId="77777777" w:rsidR="00927143" w:rsidRDefault="00927143" w:rsidP="00DA6942">
            <w:pPr>
              <w:pStyle w:val="Neotevilenodstavek"/>
              <w:spacing w:before="0" w:after="0" w:line="260" w:lineRule="exact"/>
              <w:rPr>
                <w:sz w:val="20"/>
                <w:szCs w:val="20"/>
              </w:rPr>
            </w:pPr>
          </w:p>
          <w:p w14:paraId="1B91C2C9" w14:textId="77777777" w:rsidR="00927143" w:rsidRDefault="00927143" w:rsidP="00DA6942">
            <w:pPr>
              <w:pStyle w:val="Neotevilenodstavek"/>
              <w:spacing w:before="0" w:after="0" w:line="260" w:lineRule="exact"/>
              <w:rPr>
                <w:sz w:val="20"/>
                <w:szCs w:val="20"/>
              </w:rPr>
            </w:pPr>
          </w:p>
          <w:p w14:paraId="58F4E2B9" w14:textId="77777777" w:rsidR="00927143" w:rsidRDefault="00927143" w:rsidP="00DA6942">
            <w:pPr>
              <w:pStyle w:val="Neotevilenodstavek"/>
              <w:spacing w:before="0" w:after="0" w:line="260" w:lineRule="exact"/>
              <w:rPr>
                <w:sz w:val="20"/>
                <w:szCs w:val="20"/>
              </w:rPr>
            </w:pPr>
          </w:p>
          <w:p w14:paraId="42F0B22C" w14:textId="77777777" w:rsidR="00927143" w:rsidRDefault="00927143" w:rsidP="00DA6942">
            <w:pPr>
              <w:pStyle w:val="Neotevilenodstavek"/>
              <w:spacing w:before="0" w:after="0" w:line="260" w:lineRule="exact"/>
              <w:rPr>
                <w:sz w:val="20"/>
                <w:szCs w:val="20"/>
              </w:rPr>
            </w:pPr>
          </w:p>
          <w:p w14:paraId="668D469F" w14:textId="77777777" w:rsidR="00927143" w:rsidRDefault="00927143" w:rsidP="00DA6942">
            <w:pPr>
              <w:pStyle w:val="Neotevilenodstavek"/>
              <w:spacing w:before="0" w:after="0" w:line="260" w:lineRule="exact"/>
              <w:rPr>
                <w:sz w:val="20"/>
                <w:szCs w:val="20"/>
              </w:rPr>
            </w:pPr>
          </w:p>
          <w:p w14:paraId="77737572" w14:textId="77777777" w:rsidR="00927143" w:rsidRDefault="00927143" w:rsidP="00DA6942">
            <w:pPr>
              <w:pStyle w:val="Neotevilenodstavek"/>
              <w:spacing w:before="0" w:after="0" w:line="260" w:lineRule="exact"/>
              <w:rPr>
                <w:sz w:val="20"/>
                <w:szCs w:val="20"/>
              </w:rPr>
            </w:pPr>
          </w:p>
          <w:p w14:paraId="3ECA96A0" w14:textId="77777777" w:rsidR="00927143" w:rsidRDefault="00927143" w:rsidP="00DA6942">
            <w:pPr>
              <w:pStyle w:val="Neotevilenodstavek"/>
              <w:spacing w:before="0" w:after="0" w:line="260" w:lineRule="exact"/>
              <w:rPr>
                <w:sz w:val="20"/>
                <w:szCs w:val="20"/>
              </w:rPr>
            </w:pPr>
          </w:p>
          <w:p w14:paraId="35F76ACF" w14:textId="77777777" w:rsidR="00927143" w:rsidRDefault="00927143" w:rsidP="00DA6942">
            <w:pPr>
              <w:pStyle w:val="Neotevilenodstavek"/>
              <w:spacing w:before="0" w:after="0" w:line="260" w:lineRule="exact"/>
              <w:rPr>
                <w:sz w:val="20"/>
                <w:szCs w:val="20"/>
              </w:rPr>
            </w:pPr>
          </w:p>
          <w:p w14:paraId="1B74501E" w14:textId="77777777" w:rsidR="00927143" w:rsidRDefault="00927143" w:rsidP="00DA6942">
            <w:pPr>
              <w:pStyle w:val="Neotevilenodstavek"/>
              <w:spacing w:before="0" w:after="0" w:line="260" w:lineRule="exact"/>
              <w:rPr>
                <w:sz w:val="20"/>
                <w:szCs w:val="20"/>
              </w:rPr>
            </w:pPr>
          </w:p>
          <w:p w14:paraId="1DFD8DF6" w14:textId="77777777" w:rsidR="00927143" w:rsidRDefault="00927143" w:rsidP="00DA6942">
            <w:pPr>
              <w:pStyle w:val="Neotevilenodstavek"/>
              <w:spacing w:before="0" w:after="0" w:line="260" w:lineRule="exact"/>
              <w:rPr>
                <w:sz w:val="20"/>
                <w:szCs w:val="20"/>
              </w:rPr>
            </w:pPr>
          </w:p>
          <w:p w14:paraId="47427A92" w14:textId="77777777" w:rsidR="00927143" w:rsidRDefault="00927143" w:rsidP="00DA6942">
            <w:pPr>
              <w:pStyle w:val="Neotevilenodstavek"/>
              <w:spacing w:before="0" w:after="0" w:line="260" w:lineRule="exact"/>
              <w:rPr>
                <w:sz w:val="20"/>
                <w:szCs w:val="20"/>
              </w:rPr>
            </w:pPr>
          </w:p>
          <w:p w14:paraId="2E8BC44E" w14:textId="77777777" w:rsidR="00927143" w:rsidRDefault="00927143" w:rsidP="00DA6942">
            <w:pPr>
              <w:pStyle w:val="Neotevilenodstavek"/>
              <w:spacing w:before="0" w:after="0" w:line="260" w:lineRule="exact"/>
              <w:rPr>
                <w:sz w:val="20"/>
                <w:szCs w:val="20"/>
              </w:rPr>
            </w:pPr>
          </w:p>
          <w:p w14:paraId="0BF977E8" w14:textId="77777777" w:rsidR="00927143" w:rsidRDefault="00927143" w:rsidP="00DA6942">
            <w:pPr>
              <w:pStyle w:val="Neotevilenodstavek"/>
              <w:spacing w:before="0" w:after="0" w:line="260" w:lineRule="exact"/>
              <w:rPr>
                <w:sz w:val="20"/>
                <w:szCs w:val="20"/>
              </w:rPr>
            </w:pPr>
          </w:p>
          <w:p w14:paraId="648F055A" w14:textId="77777777" w:rsidR="00927143" w:rsidRDefault="00927143" w:rsidP="00DA6942">
            <w:pPr>
              <w:pStyle w:val="Neotevilenodstavek"/>
              <w:spacing w:before="0" w:after="0" w:line="260" w:lineRule="exact"/>
              <w:rPr>
                <w:sz w:val="20"/>
                <w:szCs w:val="20"/>
              </w:rPr>
            </w:pPr>
          </w:p>
          <w:p w14:paraId="266656EC" w14:textId="77777777" w:rsidR="00927143" w:rsidRDefault="00927143" w:rsidP="00DA6942">
            <w:pPr>
              <w:pStyle w:val="Neotevilenodstavek"/>
              <w:spacing w:before="0" w:after="0" w:line="260" w:lineRule="exact"/>
              <w:rPr>
                <w:sz w:val="20"/>
                <w:szCs w:val="20"/>
              </w:rPr>
            </w:pPr>
          </w:p>
          <w:p w14:paraId="7CEB50A5" w14:textId="77777777" w:rsidR="00927143" w:rsidRDefault="00927143" w:rsidP="00DA6942">
            <w:pPr>
              <w:pStyle w:val="Neotevilenodstavek"/>
              <w:spacing w:before="0" w:after="0" w:line="260" w:lineRule="exact"/>
              <w:rPr>
                <w:sz w:val="20"/>
                <w:szCs w:val="20"/>
              </w:rPr>
            </w:pPr>
          </w:p>
          <w:p w14:paraId="120C29FB" w14:textId="77777777" w:rsidR="00927143" w:rsidRDefault="00927143" w:rsidP="00DA6942">
            <w:pPr>
              <w:pStyle w:val="Neotevilenodstavek"/>
              <w:spacing w:before="0" w:after="0" w:line="260" w:lineRule="exact"/>
              <w:rPr>
                <w:sz w:val="20"/>
                <w:szCs w:val="20"/>
              </w:rPr>
            </w:pPr>
          </w:p>
          <w:p w14:paraId="344BE178" w14:textId="77777777" w:rsidR="00927143" w:rsidRDefault="00927143" w:rsidP="00DA6942">
            <w:pPr>
              <w:pStyle w:val="Neotevilenodstavek"/>
              <w:spacing w:before="0" w:after="0" w:line="260" w:lineRule="exact"/>
              <w:rPr>
                <w:sz w:val="20"/>
                <w:szCs w:val="20"/>
              </w:rPr>
            </w:pPr>
          </w:p>
          <w:p w14:paraId="7A43D927" w14:textId="77777777" w:rsidR="00927143" w:rsidRDefault="00927143" w:rsidP="00DA6942">
            <w:pPr>
              <w:pStyle w:val="Neotevilenodstavek"/>
              <w:spacing w:before="0" w:after="0" w:line="260" w:lineRule="exact"/>
              <w:rPr>
                <w:sz w:val="20"/>
                <w:szCs w:val="20"/>
              </w:rPr>
            </w:pPr>
          </w:p>
          <w:p w14:paraId="37E30543" w14:textId="77777777" w:rsidR="00927143" w:rsidRDefault="00927143" w:rsidP="00DA6942">
            <w:pPr>
              <w:pStyle w:val="Neotevilenodstavek"/>
              <w:spacing w:before="0" w:after="0" w:line="260" w:lineRule="exact"/>
              <w:rPr>
                <w:sz w:val="20"/>
                <w:szCs w:val="20"/>
              </w:rPr>
            </w:pPr>
          </w:p>
          <w:p w14:paraId="0FB3914F" w14:textId="77777777" w:rsidR="00927143" w:rsidRDefault="00927143" w:rsidP="00DA6942">
            <w:pPr>
              <w:pStyle w:val="Neotevilenodstavek"/>
              <w:spacing w:before="0" w:after="0" w:line="260" w:lineRule="exact"/>
              <w:rPr>
                <w:sz w:val="20"/>
                <w:szCs w:val="20"/>
              </w:rPr>
            </w:pPr>
          </w:p>
          <w:p w14:paraId="2C2A6F08" w14:textId="77777777" w:rsidR="00927143" w:rsidRDefault="00927143" w:rsidP="00DA6942">
            <w:pPr>
              <w:pStyle w:val="Neotevilenodstavek"/>
              <w:spacing w:before="0" w:after="0" w:line="260" w:lineRule="exact"/>
              <w:rPr>
                <w:sz w:val="20"/>
                <w:szCs w:val="20"/>
              </w:rPr>
            </w:pPr>
          </w:p>
          <w:p w14:paraId="5367A110" w14:textId="77777777" w:rsidR="00927143" w:rsidRDefault="00927143" w:rsidP="00DA6942">
            <w:pPr>
              <w:pStyle w:val="Neotevilenodstavek"/>
              <w:spacing w:before="0" w:after="0" w:line="260" w:lineRule="exact"/>
              <w:rPr>
                <w:sz w:val="20"/>
                <w:szCs w:val="20"/>
              </w:rPr>
            </w:pPr>
          </w:p>
          <w:p w14:paraId="526C0B82" w14:textId="77777777" w:rsidR="00927143" w:rsidRDefault="00927143" w:rsidP="00DA6942">
            <w:pPr>
              <w:pStyle w:val="Neotevilenodstavek"/>
              <w:spacing w:before="0" w:after="0" w:line="260" w:lineRule="exact"/>
              <w:rPr>
                <w:sz w:val="20"/>
                <w:szCs w:val="20"/>
              </w:rPr>
            </w:pPr>
          </w:p>
          <w:p w14:paraId="747689CA" w14:textId="77777777" w:rsidR="00927143" w:rsidRDefault="00927143" w:rsidP="00DA6942">
            <w:pPr>
              <w:pStyle w:val="Neotevilenodstavek"/>
              <w:spacing w:before="0" w:after="0" w:line="260" w:lineRule="exact"/>
              <w:rPr>
                <w:sz w:val="20"/>
                <w:szCs w:val="20"/>
              </w:rPr>
            </w:pPr>
          </w:p>
          <w:p w14:paraId="3D16E064" w14:textId="77777777" w:rsidR="00927143" w:rsidRPr="003F1703" w:rsidRDefault="00927143" w:rsidP="00DA6942">
            <w:pPr>
              <w:pStyle w:val="Neotevilenodstavek"/>
              <w:spacing w:before="0" w:after="0" w:line="260" w:lineRule="exact"/>
              <w:rPr>
                <w:sz w:val="20"/>
                <w:szCs w:val="20"/>
              </w:rPr>
            </w:pPr>
          </w:p>
        </w:tc>
      </w:tr>
      <w:tr w:rsidR="00241AE5" w:rsidRPr="003F1703" w14:paraId="5D7A1D84" w14:textId="77777777" w:rsidTr="00DA6942">
        <w:tc>
          <w:tcPr>
            <w:tcW w:w="9213" w:type="dxa"/>
          </w:tcPr>
          <w:p w14:paraId="649A1F12" w14:textId="77777777" w:rsidR="008C45E5" w:rsidRDefault="008C45E5" w:rsidP="00DA6942">
            <w:pPr>
              <w:pStyle w:val="Poglavje"/>
              <w:spacing w:before="0" w:after="0" w:line="260" w:lineRule="exact"/>
              <w:jc w:val="left"/>
              <w:rPr>
                <w:sz w:val="20"/>
                <w:szCs w:val="20"/>
              </w:rPr>
            </w:pPr>
          </w:p>
          <w:p w14:paraId="0D5BA30D" w14:textId="1A3B00CB" w:rsidR="00241AE5" w:rsidRDefault="00241AE5" w:rsidP="00DA6942">
            <w:pPr>
              <w:pStyle w:val="Poglavje"/>
              <w:spacing w:before="0" w:after="0" w:line="260" w:lineRule="exact"/>
              <w:jc w:val="left"/>
              <w:rPr>
                <w:sz w:val="20"/>
                <w:szCs w:val="20"/>
              </w:rPr>
            </w:pPr>
            <w:r w:rsidRPr="003F1703">
              <w:rPr>
                <w:sz w:val="20"/>
                <w:szCs w:val="20"/>
              </w:rPr>
              <w:t>II. BESEDILO ČLENOV</w:t>
            </w:r>
          </w:p>
          <w:p w14:paraId="4DEF3159" w14:textId="77777777" w:rsidR="00242FCE" w:rsidRPr="00980BF8" w:rsidRDefault="00242FCE" w:rsidP="00242FCE">
            <w:pPr>
              <w:rPr>
                <w:rFonts w:cs="Arial"/>
                <w:szCs w:val="20"/>
              </w:rPr>
            </w:pPr>
          </w:p>
          <w:p w14:paraId="3AFE7863" w14:textId="77777777" w:rsidR="00DF67BC" w:rsidRDefault="00DF67BC" w:rsidP="00DF67BC">
            <w:pPr>
              <w:jc w:val="center"/>
              <w:rPr>
                <w:rFonts w:cs="Arial"/>
                <w:szCs w:val="20"/>
              </w:rPr>
            </w:pPr>
            <w:r>
              <w:rPr>
                <w:rFonts w:cs="Arial"/>
                <w:szCs w:val="20"/>
              </w:rPr>
              <w:t>1. člen</w:t>
            </w:r>
          </w:p>
          <w:p w14:paraId="4F5D3585" w14:textId="77777777" w:rsidR="00DF67BC" w:rsidRDefault="00DF67BC" w:rsidP="00DF67BC">
            <w:pPr>
              <w:rPr>
                <w:rFonts w:cs="Arial"/>
                <w:szCs w:val="20"/>
              </w:rPr>
            </w:pPr>
          </w:p>
          <w:p w14:paraId="45DB1B10" w14:textId="7E6D4066" w:rsidR="00DF67BC" w:rsidRDefault="00DF67BC" w:rsidP="00DF67BC">
            <w:pPr>
              <w:jc w:val="both"/>
              <w:rPr>
                <w:rFonts w:cs="Arial"/>
                <w:szCs w:val="20"/>
              </w:rPr>
            </w:pPr>
            <w:r>
              <w:rPr>
                <w:rFonts w:cs="Arial"/>
                <w:szCs w:val="20"/>
              </w:rPr>
              <w:t>V Zakonu o izenačevanju možnosti invalidov (Uradni list RS, št. 94/10, 50/14, 32/17 in 95/24, v nadaljnjem besedilu: zakon) se v 9. členu spremeni drugi odstavek tako, da se glasi:</w:t>
            </w:r>
          </w:p>
          <w:p w14:paraId="01AA164C" w14:textId="77777777" w:rsidR="00DF67BC" w:rsidRDefault="00DF67BC" w:rsidP="00DF67BC">
            <w:pPr>
              <w:jc w:val="both"/>
              <w:rPr>
                <w:rFonts w:cs="Arial"/>
                <w:szCs w:val="20"/>
              </w:rPr>
            </w:pPr>
          </w:p>
          <w:p w14:paraId="75262125" w14:textId="18E15528" w:rsidR="00DF67BC" w:rsidRDefault="00DF67BC" w:rsidP="00DF67BC">
            <w:pPr>
              <w:jc w:val="both"/>
              <w:rPr>
                <w:rFonts w:cs="Arial"/>
                <w:szCs w:val="20"/>
              </w:rPr>
            </w:pPr>
            <w:r>
              <w:rPr>
                <w:rFonts w:cs="Arial"/>
                <w:szCs w:val="20"/>
              </w:rPr>
              <w:t xml:space="preserve">»(2) Prilagoditve objektov v javni rabi se opravijo z gradbenimi in tehničnimi napravami, zvočnimi in svetlobnimi indikatorji, pisnimi informacijami in drugimi ustreznimi tehničnimi prilagoditvami, s tem, da morajo biti obstoječi objekti v javni rabi za invalide prilagojeni vsaj na način, da so invalidom dostopne vse storitve, ki se izvajajo v objektu v javni rabi in so na voljo javnosti in do teh storitev invalidi dostopajo znotraj objekta. </w:t>
            </w:r>
            <w:proofErr w:type="gramStart"/>
            <w:r>
              <w:rPr>
                <w:rFonts w:cs="Arial"/>
                <w:szCs w:val="20"/>
              </w:rPr>
              <w:t>Objekte in zunanje ureditve</w:t>
            </w:r>
            <w:proofErr w:type="gramEnd"/>
            <w:r>
              <w:rPr>
                <w:rFonts w:cs="Arial"/>
                <w:szCs w:val="20"/>
              </w:rPr>
              <w:t xml:space="preserve"> se prilagodi na način, da zagotavljajo parkirna mesta za invalide, dostop do objekta, vstop, vertikalno in horizontalno komunikacijo, sanitarije,</w:t>
            </w:r>
            <w:r w:rsidRPr="00EE6AF9">
              <w:t xml:space="preserve"> </w:t>
            </w:r>
            <w:r>
              <w:t>vsaj en prostor, ki s tehnologijo zagotavlja nemoteno komunikacijo za gluhe in naglušne osebe</w:t>
            </w:r>
            <w:r w:rsidR="00C26DB4">
              <w:t xml:space="preserve"> in</w:t>
            </w:r>
            <w:r>
              <w:t xml:space="preserve"> da zagotavljajo elemente, ki slepim in slabovidnim omogočajo varno uporabo. Prilagoditve se izvede na način, kot</w:t>
            </w:r>
            <w:r>
              <w:rPr>
                <w:rFonts w:cs="Arial"/>
                <w:szCs w:val="20"/>
              </w:rPr>
              <w:t xml:space="preserve"> je to določeno v predpisih s področja graditve, ki določajo pogoje za zagotavljanje univerzalne dostopnosti</w:t>
            </w:r>
            <w:r w:rsidR="006D59E7">
              <w:rPr>
                <w:rFonts w:cs="Arial"/>
                <w:szCs w:val="20"/>
              </w:rPr>
              <w:t>.</w:t>
            </w:r>
            <w:r>
              <w:rPr>
                <w:rFonts w:cs="Arial"/>
                <w:szCs w:val="20"/>
              </w:rPr>
              <w:t xml:space="preserve">«. </w:t>
            </w:r>
          </w:p>
          <w:p w14:paraId="52D289D8" w14:textId="77777777" w:rsidR="00DF67BC" w:rsidRDefault="00DF67BC" w:rsidP="00DF67BC">
            <w:pPr>
              <w:jc w:val="both"/>
              <w:rPr>
                <w:rFonts w:cs="Arial"/>
                <w:szCs w:val="20"/>
              </w:rPr>
            </w:pPr>
          </w:p>
          <w:p w14:paraId="71FEFD28" w14:textId="6626DAE4" w:rsidR="00DF67BC" w:rsidRDefault="00DF67BC" w:rsidP="00DF67BC">
            <w:pPr>
              <w:jc w:val="both"/>
              <w:rPr>
                <w:rFonts w:cs="Arial"/>
                <w:szCs w:val="20"/>
              </w:rPr>
            </w:pPr>
            <w:r>
              <w:rPr>
                <w:rFonts w:cs="Arial"/>
                <w:szCs w:val="20"/>
              </w:rPr>
              <w:t xml:space="preserve">Za </w:t>
            </w:r>
            <w:r w:rsidR="0072348A">
              <w:rPr>
                <w:rFonts w:cs="Arial"/>
                <w:szCs w:val="20"/>
              </w:rPr>
              <w:t xml:space="preserve">drugim odstavkom </w:t>
            </w:r>
            <w:r>
              <w:rPr>
                <w:rFonts w:cs="Arial"/>
                <w:szCs w:val="20"/>
              </w:rPr>
              <w:t xml:space="preserve">se dodata nov </w:t>
            </w:r>
            <w:r w:rsidR="0072348A">
              <w:rPr>
                <w:rFonts w:cs="Arial"/>
                <w:szCs w:val="20"/>
              </w:rPr>
              <w:t xml:space="preserve">tretji in </w:t>
            </w:r>
            <w:r>
              <w:rPr>
                <w:rFonts w:cs="Arial"/>
                <w:szCs w:val="20"/>
              </w:rPr>
              <w:t>četrti odstavek, ki se glasita:</w:t>
            </w:r>
          </w:p>
          <w:p w14:paraId="5E42D1A1" w14:textId="7BA855D6" w:rsidR="00DF67BC" w:rsidRDefault="00DF67BC" w:rsidP="00DF67BC">
            <w:pPr>
              <w:jc w:val="both"/>
              <w:rPr>
                <w:rFonts w:cs="Arial"/>
                <w:szCs w:val="20"/>
              </w:rPr>
            </w:pPr>
            <w:r>
              <w:rPr>
                <w:rFonts w:cs="Arial"/>
                <w:szCs w:val="20"/>
              </w:rPr>
              <w:t>»(</w:t>
            </w:r>
            <w:r w:rsidR="0072348A">
              <w:rPr>
                <w:rFonts w:cs="Arial"/>
                <w:szCs w:val="20"/>
              </w:rPr>
              <w:t>3</w:t>
            </w:r>
            <w:r>
              <w:rPr>
                <w:rFonts w:cs="Arial"/>
                <w:szCs w:val="20"/>
              </w:rPr>
              <w:t xml:space="preserve">) Prilagoditve objektov v javni rabi je treba zagotoviti delno ali v celoti, razen če je to tehnično neizvedljivo, povezano z nesorazmernimi stroški ali če bi se s tem poslabšale gradbenotehnične lastnosti objekta. Pri presoji ali prilagoditev pomeni nesorazmerni strošek, se upošteva četrti odstavek prejšnjega člena tega zakona. Lastnik objekta ali dela objekta v javni rabi </w:t>
            </w:r>
            <w:r w:rsidRPr="00EB1F5F">
              <w:rPr>
                <w:rFonts w:cs="Arial"/>
                <w:szCs w:val="20"/>
              </w:rPr>
              <w:t xml:space="preserve">oziroma upravljavec stvarnega premoženja države ali lokalne samoupravne skupnosti, </w:t>
            </w:r>
            <w:proofErr w:type="gramStart"/>
            <w:r w:rsidRPr="00EB1F5F">
              <w:rPr>
                <w:rFonts w:cs="Arial"/>
                <w:szCs w:val="20"/>
              </w:rPr>
              <w:t>če</w:t>
            </w:r>
            <w:proofErr w:type="gramEnd"/>
            <w:r w:rsidRPr="00EB1F5F">
              <w:rPr>
                <w:rFonts w:cs="Arial"/>
                <w:szCs w:val="20"/>
              </w:rPr>
              <w:t xml:space="preserve"> je določen</w:t>
            </w:r>
            <w:r>
              <w:rPr>
                <w:rFonts w:cs="Arial"/>
                <w:szCs w:val="20"/>
              </w:rPr>
              <w:t xml:space="preserve">, ali najemnik objekta v javni rabi (v nadaljnjem besedilu zavezanec) mora pripraviti oceno nesorazmernega bremena in jo trajno hraniti.   </w:t>
            </w:r>
          </w:p>
          <w:p w14:paraId="4470EF1F" w14:textId="77777777" w:rsidR="00DF67BC" w:rsidRDefault="00DF67BC" w:rsidP="00DF67BC">
            <w:pPr>
              <w:jc w:val="both"/>
              <w:rPr>
                <w:rFonts w:cs="Arial"/>
                <w:szCs w:val="20"/>
              </w:rPr>
            </w:pPr>
          </w:p>
          <w:p w14:paraId="3B9245BD" w14:textId="03F1D9FF" w:rsidR="00DF67BC" w:rsidRDefault="00DF67BC" w:rsidP="00DF67BC">
            <w:pPr>
              <w:jc w:val="both"/>
              <w:rPr>
                <w:rFonts w:cs="Arial"/>
                <w:szCs w:val="20"/>
              </w:rPr>
            </w:pPr>
            <w:r>
              <w:rPr>
                <w:rFonts w:cs="Arial"/>
                <w:szCs w:val="20"/>
              </w:rPr>
              <w:t>(</w:t>
            </w:r>
            <w:r w:rsidR="0072348A">
              <w:rPr>
                <w:rFonts w:cs="Arial"/>
                <w:szCs w:val="20"/>
              </w:rPr>
              <w:t>4</w:t>
            </w:r>
            <w:r>
              <w:rPr>
                <w:rFonts w:cs="Arial"/>
                <w:szCs w:val="20"/>
              </w:rPr>
              <w:t>) Za namen prilagoditve objektov in delov objekta v javni rabi z več lastniki zavezancu za del objekta, ki se prilagaja po tem zakonu, ni treba pridobiti soglasja ostalih lastnikov, tudi če bi prilagoditev po tem zakonu pomenila rekonstrukcijo.</w:t>
            </w:r>
            <w:r w:rsidR="0072348A">
              <w:rPr>
                <w:rFonts w:cs="Arial"/>
                <w:szCs w:val="20"/>
              </w:rPr>
              <w:t>«</w:t>
            </w:r>
            <w:r w:rsidR="00FE3C46">
              <w:rPr>
                <w:rFonts w:cs="Arial"/>
                <w:szCs w:val="20"/>
              </w:rPr>
              <w:t>.</w:t>
            </w:r>
          </w:p>
          <w:p w14:paraId="00EA3F07" w14:textId="77777777" w:rsidR="0072348A" w:rsidRDefault="0072348A" w:rsidP="00DF67BC">
            <w:pPr>
              <w:jc w:val="both"/>
              <w:rPr>
                <w:rFonts w:cs="Arial"/>
                <w:szCs w:val="20"/>
              </w:rPr>
            </w:pPr>
          </w:p>
          <w:p w14:paraId="5C44B8B8" w14:textId="732D7061" w:rsidR="0072348A" w:rsidRDefault="0072348A" w:rsidP="00DF67BC">
            <w:pPr>
              <w:jc w:val="both"/>
              <w:rPr>
                <w:rFonts w:cs="Arial"/>
                <w:szCs w:val="20"/>
              </w:rPr>
            </w:pPr>
            <w:r>
              <w:rPr>
                <w:rFonts w:cs="Arial"/>
                <w:szCs w:val="20"/>
              </w:rPr>
              <w:t xml:space="preserve">Dosedanji tretji odstavek postane peti odstavek. </w:t>
            </w:r>
          </w:p>
          <w:p w14:paraId="758A3674" w14:textId="77777777" w:rsidR="00DF67BC" w:rsidRDefault="00DF67BC" w:rsidP="00DF67BC">
            <w:pPr>
              <w:jc w:val="both"/>
              <w:rPr>
                <w:rFonts w:cs="Arial"/>
                <w:szCs w:val="20"/>
              </w:rPr>
            </w:pPr>
          </w:p>
          <w:p w14:paraId="5257F554" w14:textId="77777777" w:rsidR="00DF67BC" w:rsidRDefault="00DF67BC" w:rsidP="00DF67BC">
            <w:pPr>
              <w:jc w:val="center"/>
              <w:rPr>
                <w:rFonts w:cs="Arial"/>
                <w:szCs w:val="20"/>
              </w:rPr>
            </w:pPr>
            <w:r>
              <w:rPr>
                <w:rFonts w:cs="Arial"/>
                <w:szCs w:val="20"/>
              </w:rPr>
              <w:t>2. člen</w:t>
            </w:r>
          </w:p>
          <w:p w14:paraId="136B74A8" w14:textId="77777777" w:rsidR="00DF67BC" w:rsidRDefault="00DF67BC" w:rsidP="00DF67BC">
            <w:pPr>
              <w:rPr>
                <w:rFonts w:cs="Arial"/>
                <w:szCs w:val="20"/>
              </w:rPr>
            </w:pPr>
          </w:p>
          <w:p w14:paraId="1C66FC0B" w14:textId="7044CACC" w:rsidR="00DF67BC" w:rsidRDefault="00DF67BC" w:rsidP="00DF67BC">
            <w:pPr>
              <w:rPr>
                <w:rFonts w:cs="Arial"/>
                <w:szCs w:val="20"/>
              </w:rPr>
            </w:pPr>
            <w:r>
              <w:rPr>
                <w:rFonts w:cs="Arial"/>
                <w:szCs w:val="20"/>
              </w:rPr>
              <w:t xml:space="preserve"> </w:t>
            </w:r>
            <w:r w:rsidRPr="004D46D2">
              <w:rPr>
                <w:rFonts w:cs="Arial"/>
                <w:szCs w:val="20"/>
              </w:rPr>
              <w:t>Za 3</w:t>
            </w:r>
            <w:r>
              <w:rPr>
                <w:rFonts w:cs="Arial"/>
                <w:szCs w:val="20"/>
              </w:rPr>
              <w:t>7</w:t>
            </w:r>
            <w:r w:rsidRPr="004D46D2">
              <w:rPr>
                <w:rFonts w:cs="Arial"/>
                <w:szCs w:val="20"/>
              </w:rPr>
              <w:t xml:space="preserve">. členom se </w:t>
            </w:r>
            <w:proofErr w:type="gramStart"/>
            <w:r w:rsidRPr="004D46D2">
              <w:rPr>
                <w:rFonts w:cs="Arial"/>
                <w:szCs w:val="20"/>
              </w:rPr>
              <w:t>doda</w:t>
            </w:r>
            <w:proofErr w:type="gramEnd"/>
            <w:r w:rsidRPr="004D46D2">
              <w:rPr>
                <w:rFonts w:cs="Arial"/>
                <w:szCs w:val="20"/>
              </w:rPr>
              <w:t xml:space="preserve"> nov</w:t>
            </w:r>
            <w:r>
              <w:rPr>
                <w:rFonts w:cs="Arial"/>
                <w:szCs w:val="20"/>
              </w:rPr>
              <w:t xml:space="preserve">o poglavje in novi </w:t>
            </w:r>
            <w:proofErr w:type="spellStart"/>
            <w:r>
              <w:rPr>
                <w:rFonts w:cs="Arial"/>
                <w:szCs w:val="20"/>
              </w:rPr>
              <w:t>37.a</w:t>
            </w:r>
            <w:proofErr w:type="spellEnd"/>
            <w:r>
              <w:rPr>
                <w:rFonts w:cs="Arial"/>
                <w:szCs w:val="20"/>
              </w:rPr>
              <w:t xml:space="preserve"> člen, </w:t>
            </w:r>
            <w:proofErr w:type="spellStart"/>
            <w:r>
              <w:rPr>
                <w:rFonts w:cs="Arial"/>
                <w:szCs w:val="20"/>
              </w:rPr>
              <w:t>37.b</w:t>
            </w:r>
            <w:proofErr w:type="spellEnd"/>
            <w:r>
              <w:rPr>
                <w:rFonts w:cs="Arial"/>
                <w:szCs w:val="20"/>
              </w:rPr>
              <w:t xml:space="preserve"> člen, </w:t>
            </w:r>
            <w:proofErr w:type="spellStart"/>
            <w:r>
              <w:rPr>
                <w:rFonts w:cs="Arial"/>
                <w:szCs w:val="20"/>
              </w:rPr>
              <w:t>37.c</w:t>
            </w:r>
            <w:proofErr w:type="spellEnd"/>
            <w:r>
              <w:rPr>
                <w:rFonts w:cs="Arial"/>
                <w:szCs w:val="20"/>
              </w:rPr>
              <w:t xml:space="preserve"> člen in </w:t>
            </w:r>
            <w:proofErr w:type="spellStart"/>
            <w:r>
              <w:rPr>
                <w:rFonts w:cs="Arial"/>
                <w:szCs w:val="20"/>
              </w:rPr>
              <w:t>37.d</w:t>
            </w:r>
            <w:proofErr w:type="spellEnd"/>
            <w:r>
              <w:rPr>
                <w:rFonts w:cs="Arial"/>
                <w:szCs w:val="20"/>
              </w:rPr>
              <w:t xml:space="preserve"> člen, ki se glasijo:</w:t>
            </w:r>
          </w:p>
          <w:p w14:paraId="35DFEF83" w14:textId="77777777" w:rsidR="00DF67BC" w:rsidRDefault="00DF67BC" w:rsidP="00DF67BC">
            <w:pPr>
              <w:rPr>
                <w:rFonts w:cs="Arial"/>
                <w:szCs w:val="20"/>
              </w:rPr>
            </w:pPr>
          </w:p>
          <w:p w14:paraId="6AF4534C" w14:textId="27394645" w:rsidR="00DF67BC" w:rsidRDefault="00DF67BC" w:rsidP="00C929FF">
            <w:pPr>
              <w:jc w:val="center"/>
              <w:rPr>
                <w:rFonts w:cs="Arial"/>
                <w:szCs w:val="20"/>
              </w:rPr>
            </w:pPr>
            <w:r>
              <w:rPr>
                <w:rFonts w:cs="Arial"/>
                <w:szCs w:val="20"/>
              </w:rPr>
              <w:t>»VIII. INŠPEKCIJSKI UKREPI IN KAZENSKE DOLOČBE V ZVEZI S PREKRŠKI ZARADI KRŠITEV PRILAGODITV</w:t>
            </w:r>
            <w:r w:rsidR="006D59E7">
              <w:rPr>
                <w:rFonts w:cs="Arial"/>
                <w:szCs w:val="20"/>
              </w:rPr>
              <w:t>E</w:t>
            </w:r>
            <w:r>
              <w:rPr>
                <w:rFonts w:cs="Arial"/>
                <w:szCs w:val="20"/>
              </w:rPr>
              <w:t xml:space="preserve"> OBJEKTOV V JAVNI RABI</w:t>
            </w:r>
          </w:p>
          <w:p w14:paraId="3A2C7B3A" w14:textId="77777777" w:rsidR="00DF67BC" w:rsidRDefault="00DF67BC" w:rsidP="00DF67BC">
            <w:pPr>
              <w:rPr>
                <w:rFonts w:cs="Arial"/>
                <w:szCs w:val="20"/>
              </w:rPr>
            </w:pPr>
          </w:p>
          <w:p w14:paraId="57803A35" w14:textId="77777777" w:rsidR="00DF67BC" w:rsidRDefault="00DF67BC" w:rsidP="00DF67BC">
            <w:pPr>
              <w:jc w:val="center"/>
              <w:rPr>
                <w:rFonts w:cs="Arial"/>
                <w:szCs w:val="20"/>
              </w:rPr>
            </w:pPr>
            <w:proofErr w:type="spellStart"/>
            <w:r>
              <w:rPr>
                <w:rFonts w:cs="Arial"/>
                <w:szCs w:val="20"/>
              </w:rPr>
              <w:t>37.a</w:t>
            </w:r>
            <w:proofErr w:type="spellEnd"/>
            <w:r>
              <w:rPr>
                <w:rFonts w:cs="Arial"/>
                <w:szCs w:val="20"/>
              </w:rPr>
              <w:t xml:space="preserve"> člen</w:t>
            </w:r>
          </w:p>
          <w:p w14:paraId="6D45F0CC" w14:textId="77777777" w:rsidR="00DF67BC" w:rsidRDefault="00DF67BC" w:rsidP="00DF67BC">
            <w:pPr>
              <w:jc w:val="center"/>
              <w:rPr>
                <w:rFonts w:cs="Arial"/>
                <w:szCs w:val="20"/>
              </w:rPr>
            </w:pPr>
            <w:r>
              <w:rPr>
                <w:rFonts w:cs="Arial"/>
                <w:szCs w:val="20"/>
              </w:rPr>
              <w:t>(pristojnost organov za opravljanje inšpekcijskega nadzora)</w:t>
            </w:r>
          </w:p>
          <w:p w14:paraId="2F33B161" w14:textId="77777777" w:rsidR="00DF67BC" w:rsidRDefault="00DF67BC" w:rsidP="00DF67BC">
            <w:pPr>
              <w:jc w:val="both"/>
              <w:rPr>
                <w:rFonts w:cs="Arial"/>
                <w:szCs w:val="20"/>
              </w:rPr>
            </w:pPr>
          </w:p>
          <w:p w14:paraId="6D28A609" w14:textId="77777777" w:rsidR="00DF67BC" w:rsidRPr="00384BE1" w:rsidRDefault="00DF67BC" w:rsidP="00DF67BC">
            <w:pPr>
              <w:jc w:val="both"/>
              <w:rPr>
                <w:rFonts w:cs="Arial"/>
                <w:szCs w:val="20"/>
              </w:rPr>
            </w:pPr>
            <w:r w:rsidRPr="00384BE1">
              <w:rPr>
                <w:rFonts w:cs="Arial"/>
                <w:szCs w:val="20"/>
              </w:rPr>
              <w:t>(1) Inšpekcijski nadzor nad izvajanjem določb</w:t>
            </w:r>
            <w:r>
              <w:rPr>
                <w:rFonts w:cs="Arial"/>
                <w:szCs w:val="20"/>
              </w:rPr>
              <w:t>e drugega odstavka</w:t>
            </w:r>
            <w:r w:rsidRPr="00384BE1">
              <w:rPr>
                <w:rFonts w:cs="Arial"/>
                <w:szCs w:val="20"/>
              </w:rPr>
              <w:t xml:space="preserve"> </w:t>
            </w:r>
            <w:r>
              <w:rPr>
                <w:rFonts w:cs="Arial"/>
                <w:szCs w:val="20"/>
              </w:rPr>
              <w:t xml:space="preserve">9. člena </w:t>
            </w:r>
            <w:r w:rsidRPr="00384BE1">
              <w:rPr>
                <w:rFonts w:cs="Arial"/>
                <w:szCs w:val="20"/>
              </w:rPr>
              <w:t>tega zakona, ki se nanaša na</w:t>
            </w:r>
            <w:r>
              <w:rPr>
                <w:rFonts w:cs="Arial"/>
                <w:szCs w:val="20"/>
              </w:rPr>
              <w:t xml:space="preserve"> prilagoditev objektov v javni rabi za invalide</w:t>
            </w:r>
            <w:r w:rsidRPr="00384BE1">
              <w:rPr>
                <w:rFonts w:cs="Arial"/>
                <w:szCs w:val="20"/>
              </w:rPr>
              <w:t>, opravljajo gradbeni inšpektorji.</w:t>
            </w:r>
            <w:r>
              <w:rPr>
                <w:rFonts w:cs="Arial"/>
                <w:szCs w:val="20"/>
              </w:rPr>
              <w:t xml:space="preserve"> </w:t>
            </w:r>
          </w:p>
          <w:p w14:paraId="4B769244" w14:textId="77777777" w:rsidR="00DF67BC" w:rsidRDefault="00DF67BC" w:rsidP="00DF67BC">
            <w:pPr>
              <w:jc w:val="both"/>
              <w:rPr>
                <w:rFonts w:cs="Arial"/>
                <w:szCs w:val="20"/>
              </w:rPr>
            </w:pPr>
          </w:p>
          <w:p w14:paraId="1ED6233B" w14:textId="77777777" w:rsidR="00DF67BC" w:rsidRDefault="00DF67BC" w:rsidP="00DF67BC">
            <w:pPr>
              <w:jc w:val="both"/>
              <w:rPr>
                <w:rFonts w:cs="Arial"/>
                <w:szCs w:val="20"/>
              </w:rPr>
            </w:pPr>
            <w:r w:rsidRPr="00384BE1">
              <w:rPr>
                <w:rFonts w:cs="Arial"/>
                <w:szCs w:val="20"/>
              </w:rPr>
              <w:t>(2) Ne glede na prejšnji odstavek inšpekcijski nadzor nad izvajanjem določb</w:t>
            </w:r>
            <w:r>
              <w:rPr>
                <w:rFonts w:cs="Arial"/>
                <w:szCs w:val="20"/>
              </w:rPr>
              <w:t>e drugega odstavka 9. člena</w:t>
            </w:r>
            <w:r w:rsidRPr="00384BE1">
              <w:rPr>
                <w:rFonts w:cs="Arial"/>
                <w:szCs w:val="20"/>
              </w:rPr>
              <w:t xml:space="preserve"> tega zakona</w:t>
            </w:r>
            <w:r>
              <w:rPr>
                <w:rFonts w:cs="Arial"/>
                <w:szCs w:val="20"/>
              </w:rPr>
              <w:t xml:space="preserve">, </w:t>
            </w:r>
            <w:r w:rsidRPr="00384BE1">
              <w:rPr>
                <w:rFonts w:cs="Arial"/>
                <w:szCs w:val="20"/>
              </w:rPr>
              <w:t>opravljajo</w:t>
            </w:r>
            <w:r>
              <w:rPr>
                <w:rFonts w:cs="Arial"/>
                <w:szCs w:val="20"/>
              </w:rPr>
              <w:t xml:space="preserve"> tudi</w:t>
            </w:r>
            <w:r w:rsidRPr="00384BE1">
              <w:rPr>
                <w:rFonts w:cs="Arial"/>
                <w:szCs w:val="20"/>
              </w:rPr>
              <w:t xml:space="preserve"> </w:t>
            </w:r>
            <w:r>
              <w:rPr>
                <w:rFonts w:cs="Arial"/>
                <w:szCs w:val="20"/>
              </w:rPr>
              <w:t xml:space="preserve">drugi </w:t>
            </w:r>
            <w:r w:rsidRPr="00384BE1">
              <w:rPr>
                <w:rFonts w:cs="Arial"/>
                <w:szCs w:val="20"/>
              </w:rPr>
              <w:t>inšpektorji, k</w:t>
            </w:r>
            <w:r>
              <w:rPr>
                <w:rFonts w:cs="Arial"/>
                <w:szCs w:val="20"/>
              </w:rPr>
              <w:t xml:space="preserve">o opravljajo nadzor </w:t>
            </w:r>
            <w:r w:rsidRPr="00384BE1">
              <w:rPr>
                <w:rFonts w:cs="Arial"/>
                <w:szCs w:val="20"/>
              </w:rPr>
              <w:t>na</w:t>
            </w:r>
            <w:r>
              <w:rPr>
                <w:rFonts w:cs="Arial"/>
                <w:szCs w:val="20"/>
              </w:rPr>
              <w:t xml:space="preserve"> svojem</w:t>
            </w:r>
            <w:r w:rsidRPr="00384BE1">
              <w:rPr>
                <w:rFonts w:cs="Arial"/>
                <w:szCs w:val="20"/>
              </w:rPr>
              <w:t xml:space="preserve"> </w:t>
            </w:r>
            <w:r>
              <w:rPr>
                <w:rFonts w:cs="Arial"/>
                <w:szCs w:val="20"/>
              </w:rPr>
              <w:t xml:space="preserve">delovnem področju </w:t>
            </w:r>
            <w:r w:rsidRPr="00384BE1">
              <w:rPr>
                <w:rFonts w:cs="Arial"/>
                <w:szCs w:val="20"/>
              </w:rPr>
              <w:t>(v nadaljnjem besedilu: drugi inšpektor</w:t>
            </w:r>
            <w:r>
              <w:rPr>
                <w:rFonts w:cs="Arial"/>
                <w:szCs w:val="20"/>
              </w:rPr>
              <w:t>)</w:t>
            </w:r>
            <w:r w:rsidRPr="00384BE1">
              <w:rPr>
                <w:rFonts w:cs="Arial"/>
                <w:szCs w:val="20"/>
              </w:rPr>
              <w:t>.</w:t>
            </w:r>
          </w:p>
          <w:p w14:paraId="181250D3" w14:textId="77777777" w:rsidR="00DF67BC" w:rsidRDefault="00DF67BC" w:rsidP="00DF67BC">
            <w:pPr>
              <w:jc w:val="both"/>
              <w:rPr>
                <w:rFonts w:cs="Arial"/>
                <w:szCs w:val="20"/>
              </w:rPr>
            </w:pPr>
          </w:p>
          <w:p w14:paraId="11B35F95" w14:textId="77777777" w:rsidR="00DF67BC" w:rsidRPr="00384BE1" w:rsidRDefault="00DF67BC" w:rsidP="00DF67BC">
            <w:pPr>
              <w:jc w:val="both"/>
              <w:rPr>
                <w:rFonts w:cs="Arial"/>
                <w:szCs w:val="20"/>
              </w:rPr>
            </w:pPr>
            <w:r>
              <w:rPr>
                <w:rFonts w:cs="Arial"/>
                <w:szCs w:val="20"/>
              </w:rPr>
              <w:t xml:space="preserve">(3) </w:t>
            </w:r>
            <w:r w:rsidRPr="00AC3F95">
              <w:rPr>
                <w:rFonts w:cs="Arial"/>
                <w:szCs w:val="20"/>
              </w:rPr>
              <w:t xml:space="preserve">Nadzor nad </w:t>
            </w:r>
            <w:r>
              <w:rPr>
                <w:rFonts w:cs="Arial"/>
                <w:szCs w:val="20"/>
              </w:rPr>
              <w:t xml:space="preserve">prilagoditvijo javnih površin, kot so javna cesta, ulica, trg, tržnica, igrišče, parkirišče, pokopališče, park, zelenica in rekreacijska površina, </w:t>
            </w:r>
            <w:r w:rsidRPr="00AC3F95">
              <w:rPr>
                <w:rFonts w:cs="Arial"/>
                <w:szCs w:val="20"/>
              </w:rPr>
              <w:t>izvaja</w:t>
            </w:r>
            <w:r>
              <w:rPr>
                <w:rFonts w:cs="Arial"/>
                <w:szCs w:val="20"/>
              </w:rPr>
              <w:t>jo</w:t>
            </w:r>
            <w:r w:rsidRPr="00AC3F95">
              <w:rPr>
                <w:rFonts w:cs="Arial"/>
                <w:szCs w:val="20"/>
              </w:rPr>
              <w:t xml:space="preserve"> občinski inšpektor</w:t>
            </w:r>
            <w:r>
              <w:rPr>
                <w:rFonts w:cs="Arial"/>
                <w:szCs w:val="20"/>
              </w:rPr>
              <w:t>ji</w:t>
            </w:r>
            <w:r w:rsidRPr="00AC3F95">
              <w:rPr>
                <w:rFonts w:cs="Arial"/>
                <w:szCs w:val="20"/>
              </w:rPr>
              <w:t xml:space="preserve"> ali skupni občinski inšpektor</w:t>
            </w:r>
            <w:r>
              <w:rPr>
                <w:rFonts w:cs="Arial"/>
                <w:szCs w:val="20"/>
              </w:rPr>
              <w:t>ji</w:t>
            </w:r>
            <w:r w:rsidRPr="00AC3F95">
              <w:rPr>
                <w:rFonts w:cs="Arial"/>
                <w:szCs w:val="20"/>
              </w:rPr>
              <w:t>, ki deluje</w:t>
            </w:r>
            <w:r>
              <w:rPr>
                <w:rFonts w:cs="Arial"/>
                <w:szCs w:val="20"/>
              </w:rPr>
              <w:t>jo</w:t>
            </w:r>
            <w:r w:rsidRPr="00AC3F95">
              <w:rPr>
                <w:rFonts w:cs="Arial"/>
                <w:szCs w:val="20"/>
              </w:rPr>
              <w:t xml:space="preserve"> v okviru skupne občinske uprave (v nadaljnjem besedilu: občinski inšpektor).</w:t>
            </w:r>
          </w:p>
          <w:p w14:paraId="2966A20F" w14:textId="77777777" w:rsidR="00DF67BC" w:rsidRDefault="00DF67BC" w:rsidP="00DF67BC">
            <w:pPr>
              <w:jc w:val="both"/>
              <w:rPr>
                <w:rFonts w:cs="Arial"/>
                <w:szCs w:val="20"/>
              </w:rPr>
            </w:pPr>
          </w:p>
          <w:p w14:paraId="6163E580" w14:textId="77777777" w:rsidR="00DF67BC" w:rsidRDefault="00DF67BC" w:rsidP="00DF67BC">
            <w:pPr>
              <w:jc w:val="center"/>
              <w:rPr>
                <w:rFonts w:cs="Arial"/>
                <w:szCs w:val="20"/>
              </w:rPr>
            </w:pPr>
            <w:proofErr w:type="spellStart"/>
            <w:r>
              <w:rPr>
                <w:rFonts w:cs="Arial"/>
                <w:szCs w:val="20"/>
              </w:rPr>
              <w:lastRenderedPageBreak/>
              <w:t>37.b</w:t>
            </w:r>
            <w:proofErr w:type="spellEnd"/>
            <w:r>
              <w:rPr>
                <w:rFonts w:cs="Arial"/>
                <w:szCs w:val="20"/>
              </w:rPr>
              <w:t xml:space="preserve"> člen</w:t>
            </w:r>
          </w:p>
          <w:p w14:paraId="5068475A" w14:textId="77777777" w:rsidR="00DF67BC" w:rsidRDefault="00DF67BC" w:rsidP="00DF67BC">
            <w:pPr>
              <w:jc w:val="center"/>
              <w:rPr>
                <w:rFonts w:cs="Arial"/>
                <w:szCs w:val="20"/>
              </w:rPr>
            </w:pPr>
            <w:r>
              <w:rPr>
                <w:rFonts w:cs="Arial"/>
                <w:szCs w:val="20"/>
              </w:rPr>
              <w:t>(inšpekcijski zavezanec)</w:t>
            </w:r>
          </w:p>
          <w:p w14:paraId="4B861818" w14:textId="77777777" w:rsidR="00DF67BC" w:rsidRDefault="00DF67BC" w:rsidP="00DF67BC">
            <w:pPr>
              <w:jc w:val="center"/>
              <w:rPr>
                <w:rFonts w:cs="Arial"/>
                <w:szCs w:val="20"/>
              </w:rPr>
            </w:pPr>
          </w:p>
          <w:p w14:paraId="725726BC" w14:textId="77777777" w:rsidR="00DF67BC" w:rsidRDefault="00DF67BC" w:rsidP="00DF67BC">
            <w:pPr>
              <w:jc w:val="both"/>
              <w:rPr>
                <w:rFonts w:cs="Arial"/>
                <w:szCs w:val="20"/>
              </w:rPr>
            </w:pPr>
            <w:r>
              <w:rPr>
                <w:rFonts w:cs="Arial"/>
                <w:szCs w:val="20"/>
              </w:rPr>
              <w:t xml:space="preserve">Inšpekcijski zavezanec po določbah tega poglavja je lastnik objekta ali dela objekta oziroma upravljavec stvarnega premoženja države ali lokalne samoupravne skupnosti, če je določen. V primeru najema objekta ali dela objekta je inšpekcijski zavezanec najemnik. </w:t>
            </w:r>
          </w:p>
          <w:p w14:paraId="1475E838" w14:textId="77777777" w:rsidR="00DF67BC" w:rsidRDefault="00DF67BC" w:rsidP="00DF67BC">
            <w:pPr>
              <w:jc w:val="center"/>
              <w:rPr>
                <w:rFonts w:cs="Arial"/>
                <w:szCs w:val="20"/>
              </w:rPr>
            </w:pPr>
          </w:p>
          <w:p w14:paraId="0A5A71CE" w14:textId="77777777" w:rsidR="00DF67BC" w:rsidRDefault="00DF67BC" w:rsidP="00DF67BC">
            <w:pPr>
              <w:jc w:val="center"/>
              <w:rPr>
                <w:rFonts w:cs="Arial"/>
                <w:szCs w:val="20"/>
              </w:rPr>
            </w:pPr>
            <w:proofErr w:type="spellStart"/>
            <w:r>
              <w:rPr>
                <w:rFonts w:cs="Arial"/>
                <w:szCs w:val="20"/>
              </w:rPr>
              <w:t>37.c</w:t>
            </w:r>
            <w:proofErr w:type="spellEnd"/>
            <w:r>
              <w:rPr>
                <w:rFonts w:cs="Arial"/>
                <w:szCs w:val="20"/>
              </w:rPr>
              <w:t xml:space="preserve"> člen</w:t>
            </w:r>
          </w:p>
          <w:p w14:paraId="4ACCADEC" w14:textId="77777777" w:rsidR="00DF67BC" w:rsidRDefault="00DF67BC" w:rsidP="00DF67BC">
            <w:pPr>
              <w:jc w:val="center"/>
              <w:rPr>
                <w:rFonts w:cs="Arial"/>
                <w:szCs w:val="20"/>
              </w:rPr>
            </w:pPr>
            <w:r>
              <w:rPr>
                <w:rFonts w:cs="Arial"/>
                <w:szCs w:val="20"/>
              </w:rPr>
              <w:t>(inšpekcijski ukrep odprave nepravilnosti)</w:t>
            </w:r>
          </w:p>
          <w:p w14:paraId="29391884" w14:textId="77777777" w:rsidR="00DF67BC" w:rsidRDefault="00DF67BC" w:rsidP="00DF67BC">
            <w:pPr>
              <w:rPr>
                <w:rFonts w:cs="Arial"/>
                <w:szCs w:val="20"/>
              </w:rPr>
            </w:pPr>
          </w:p>
          <w:p w14:paraId="0E6E5B5E" w14:textId="2EB32660" w:rsidR="00DF67BC" w:rsidRDefault="00DF67BC" w:rsidP="00DF67BC">
            <w:pPr>
              <w:jc w:val="both"/>
              <w:rPr>
                <w:rFonts w:cs="Arial"/>
                <w:szCs w:val="20"/>
              </w:rPr>
            </w:pPr>
            <w:r>
              <w:rPr>
                <w:rFonts w:cs="Arial"/>
                <w:szCs w:val="20"/>
              </w:rPr>
              <w:t xml:space="preserve">Če gradbeni, drugi ali občinski inšpektor ugotovi, da inšpekcijski zavezanec iz prejšnjega </w:t>
            </w:r>
            <w:r w:rsidR="006D59E7">
              <w:rPr>
                <w:rFonts w:cs="Arial"/>
                <w:szCs w:val="20"/>
              </w:rPr>
              <w:t>člena</w:t>
            </w:r>
            <w:r w:rsidR="00633D9E">
              <w:rPr>
                <w:rFonts w:cs="Arial"/>
                <w:szCs w:val="20"/>
              </w:rPr>
              <w:t>,</w:t>
            </w:r>
            <w:r w:rsidR="006D59E7">
              <w:rPr>
                <w:rFonts w:cs="Arial"/>
                <w:szCs w:val="20"/>
              </w:rPr>
              <w:t xml:space="preserve"> </w:t>
            </w:r>
            <w:r>
              <w:rPr>
                <w:rFonts w:cs="Arial"/>
                <w:szCs w:val="20"/>
              </w:rPr>
              <w:t xml:space="preserve">objekta ali dela objekta v javni rabi do 11. decembra 2025, v skladu z drugim odstavkom 9. člena tega zakona, ni prilagodil, lahko odredi prilagoditev objekta ali dela objekta v javni rabi v določenem roku. </w:t>
            </w:r>
          </w:p>
          <w:p w14:paraId="3AB3EFB4" w14:textId="77777777" w:rsidR="00DF67BC" w:rsidRDefault="00DF67BC" w:rsidP="00DF67BC">
            <w:pPr>
              <w:rPr>
                <w:rFonts w:cs="Arial"/>
                <w:szCs w:val="20"/>
              </w:rPr>
            </w:pPr>
          </w:p>
          <w:p w14:paraId="23FF9BF7" w14:textId="77777777" w:rsidR="00DF67BC" w:rsidRDefault="00DF67BC" w:rsidP="00DF67BC">
            <w:pPr>
              <w:jc w:val="center"/>
              <w:rPr>
                <w:rFonts w:cs="Arial"/>
                <w:szCs w:val="20"/>
              </w:rPr>
            </w:pPr>
            <w:proofErr w:type="spellStart"/>
            <w:r>
              <w:rPr>
                <w:rFonts w:cs="Arial"/>
                <w:szCs w:val="20"/>
              </w:rPr>
              <w:t>37.d</w:t>
            </w:r>
            <w:proofErr w:type="spellEnd"/>
            <w:r>
              <w:rPr>
                <w:rFonts w:cs="Arial"/>
                <w:szCs w:val="20"/>
              </w:rPr>
              <w:t xml:space="preserve"> člen</w:t>
            </w:r>
          </w:p>
          <w:p w14:paraId="200F28D3" w14:textId="77777777" w:rsidR="00DF67BC" w:rsidRDefault="00DF67BC" w:rsidP="00DF67BC">
            <w:pPr>
              <w:jc w:val="center"/>
              <w:rPr>
                <w:rFonts w:cs="Arial"/>
                <w:szCs w:val="20"/>
              </w:rPr>
            </w:pPr>
            <w:r>
              <w:rPr>
                <w:rFonts w:cs="Arial"/>
                <w:szCs w:val="20"/>
              </w:rPr>
              <w:t>(prekrški zaradi kršitev prilagoditve objektov v javni rabi)</w:t>
            </w:r>
          </w:p>
          <w:p w14:paraId="009DF52E" w14:textId="77777777" w:rsidR="00DF67BC" w:rsidRDefault="00DF67BC" w:rsidP="00DF67BC">
            <w:pPr>
              <w:rPr>
                <w:rFonts w:cs="Arial"/>
                <w:szCs w:val="20"/>
              </w:rPr>
            </w:pPr>
          </w:p>
          <w:p w14:paraId="46D3A6F9" w14:textId="77777777" w:rsidR="00DF67BC" w:rsidRDefault="00DF67BC" w:rsidP="00DF67BC">
            <w:pPr>
              <w:jc w:val="both"/>
              <w:rPr>
                <w:rFonts w:cs="Arial"/>
                <w:szCs w:val="20"/>
              </w:rPr>
            </w:pPr>
            <w:r>
              <w:rPr>
                <w:rFonts w:cs="Arial"/>
                <w:szCs w:val="20"/>
              </w:rPr>
              <w:t xml:space="preserve">(1) Z globo od 2.500 do 40.000 </w:t>
            </w:r>
            <w:proofErr w:type="spellStart"/>
            <w:proofErr w:type="gramStart"/>
            <w:r>
              <w:rPr>
                <w:rFonts w:cs="Arial"/>
                <w:szCs w:val="20"/>
              </w:rPr>
              <w:t>eurov</w:t>
            </w:r>
            <w:proofErr w:type="spellEnd"/>
            <w:proofErr w:type="gramEnd"/>
            <w:r>
              <w:rPr>
                <w:rFonts w:cs="Arial"/>
                <w:szCs w:val="20"/>
              </w:rPr>
              <w:t xml:space="preserve"> se kaznuje za prekršek pravna oseba</w:t>
            </w:r>
          </w:p>
          <w:p w14:paraId="40B98051" w14:textId="77777777" w:rsidR="00DF67BC" w:rsidRDefault="00DF67BC" w:rsidP="00DF67BC">
            <w:pPr>
              <w:jc w:val="both"/>
              <w:rPr>
                <w:rFonts w:cs="Arial"/>
                <w:szCs w:val="20"/>
              </w:rPr>
            </w:pPr>
            <w:proofErr w:type="gramStart"/>
            <w:r>
              <w:rPr>
                <w:rFonts w:cs="Arial"/>
                <w:szCs w:val="20"/>
              </w:rPr>
              <w:t>ki</w:t>
            </w:r>
            <w:proofErr w:type="gramEnd"/>
            <w:r>
              <w:rPr>
                <w:rFonts w:cs="Arial"/>
                <w:szCs w:val="20"/>
              </w:rPr>
              <w:t xml:space="preserve"> do 11. decembra 2025, v skladu z drugim odstavkom 9. člena tega zakona, ni prilagodila objekta ali dela objekta v javni rabi. </w:t>
            </w:r>
          </w:p>
          <w:p w14:paraId="277C6AE9" w14:textId="77777777" w:rsidR="00DF67BC" w:rsidRDefault="00DF67BC" w:rsidP="00DF67BC">
            <w:pPr>
              <w:jc w:val="both"/>
              <w:rPr>
                <w:rFonts w:cs="Arial"/>
                <w:szCs w:val="20"/>
              </w:rPr>
            </w:pPr>
          </w:p>
          <w:p w14:paraId="6B1E2B0F" w14:textId="77777777" w:rsidR="00DF67BC" w:rsidRDefault="00DF67BC" w:rsidP="00DF67BC">
            <w:pPr>
              <w:jc w:val="both"/>
              <w:rPr>
                <w:rFonts w:cs="Arial"/>
                <w:szCs w:val="20"/>
              </w:rPr>
            </w:pPr>
            <w:r>
              <w:rPr>
                <w:rFonts w:cs="Arial"/>
                <w:szCs w:val="20"/>
              </w:rPr>
              <w:t xml:space="preserve">(2) Z globo od 1.500 do 30.000 </w:t>
            </w:r>
            <w:proofErr w:type="spellStart"/>
            <w:proofErr w:type="gramStart"/>
            <w:r>
              <w:rPr>
                <w:rFonts w:cs="Arial"/>
                <w:szCs w:val="20"/>
              </w:rPr>
              <w:t>eurov</w:t>
            </w:r>
            <w:proofErr w:type="spellEnd"/>
            <w:proofErr w:type="gramEnd"/>
            <w:r>
              <w:rPr>
                <w:rFonts w:cs="Arial"/>
                <w:szCs w:val="20"/>
              </w:rPr>
              <w:t xml:space="preserve"> se kaznuje za prekršek iz prejšnjega odstavka </w:t>
            </w:r>
            <w:r w:rsidRPr="00D253C3">
              <w:t>samostojni podjetnik posameznik ali posameznik, ki samostojno opravlja dejavnost</w:t>
            </w:r>
            <w:r>
              <w:rPr>
                <w:rFonts w:cs="Arial"/>
                <w:szCs w:val="20"/>
              </w:rPr>
              <w:t>.</w:t>
            </w:r>
          </w:p>
          <w:p w14:paraId="207750FD" w14:textId="77777777" w:rsidR="0036568D" w:rsidRDefault="0036568D" w:rsidP="00DF67BC">
            <w:pPr>
              <w:jc w:val="both"/>
              <w:rPr>
                <w:rFonts w:cs="Arial"/>
                <w:szCs w:val="20"/>
              </w:rPr>
            </w:pPr>
          </w:p>
          <w:p w14:paraId="7F66C40C" w14:textId="77777777" w:rsidR="00DF67BC" w:rsidRDefault="00DF67BC" w:rsidP="00DF67BC">
            <w:pPr>
              <w:jc w:val="both"/>
              <w:rPr>
                <w:rFonts w:cs="Arial"/>
                <w:szCs w:val="20"/>
              </w:rPr>
            </w:pPr>
            <w:r>
              <w:rPr>
                <w:rFonts w:cs="Arial"/>
                <w:szCs w:val="20"/>
              </w:rPr>
              <w:t xml:space="preserve">(3) Z globo od 250 do 2.500 </w:t>
            </w:r>
            <w:proofErr w:type="spellStart"/>
            <w:proofErr w:type="gramStart"/>
            <w:r>
              <w:rPr>
                <w:rFonts w:cs="Arial"/>
                <w:szCs w:val="20"/>
              </w:rPr>
              <w:t>eurov</w:t>
            </w:r>
            <w:proofErr w:type="spellEnd"/>
            <w:proofErr w:type="gramEnd"/>
            <w:r>
              <w:rPr>
                <w:rFonts w:cs="Arial"/>
                <w:szCs w:val="20"/>
              </w:rPr>
              <w:t xml:space="preserve"> se kaznuje za prekršek iz  prvega odstavka tega člena tudi odgovorna oseba </w:t>
            </w:r>
            <w:r w:rsidRPr="00B972E9">
              <w:rPr>
                <w:rFonts w:cs="Arial"/>
                <w:szCs w:val="20"/>
              </w:rPr>
              <w:t>pravne osebe, odgovorna oseba samostojnega podjetnika posameznika, odgovorna oseba posameznika, ki samostojno opravlja dejavnost, ali odgovorna oseba v državnem organu ali samoupravni lokalni skupnosti</w:t>
            </w:r>
            <w:r>
              <w:rPr>
                <w:rFonts w:cs="Arial"/>
                <w:szCs w:val="20"/>
              </w:rPr>
              <w:t>.«.</w:t>
            </w:r>
          </w:p>
          <w:p w14:paraId="247C0C41" w14:textId="77777777" w:rsidR="00DF67BC" w:rsidRDefault="00DF67BC" w:rsidP="00DF67BC">
            <w:pPr>
              <w:rPr>
                <w:rFonts w:cs="Arial"/>
                <w:szCs w:val="20"/>
              </w:rPr>
            </w:pPr>
          </w:p>
          <w:p w14:paraId="45EED1E2" w14:textId="77777777" w:rsidR="00DF67BC" w:rsidRDefault="00DF67BC" w:rsidP="00DF67BC">
            <w:pPr>
              <w:jc w:val="center"/>
              <w:rPr>
                <w:rFonts w:cs="Arial"/>
                <w:szCs w:val="20"/>
              </w:rPr>
            </w:pPr>
            <w:r>
              <w:rPr>
                <w:rFonts w:cs="Arial"/>
                <w:szCs w:val="20"/>
              </w:rPr>
              <w:t>3. člen</w:t>
            </w:r>
          </w:p>
          <w:p w14:paraId="75F6B4BF" w14:textId="77777777" w:rsidR="00DF67BC" w:rsidRDefault="00DF67BC" w:rsidP="00DF67BC">
            <w:pPr>
              <w:jc w:val="both"/>
              <w:rPr>
                <w:rFonts w:cs="Arial"/>
                <w:szCs w:val="20"/>
              </w:rPr>
            </w:pPr>
          </w:p>
          <w:p w14:paraId="148107F0" w14:textId="77777777" w:rsidR="00DF67BC" w:rsidRDefault="00DF67BC" w:rsidP="00DF67BC">
            <w:pPr>
              <w:jc w:val="both"/>
              <w:rPr>
                <w:rFonts w:cs="Arial"/>
                <w:szCs w:val="20"/>
              </w:rPr>
            </w:pPr>
            <w:r>
              <w:rPr>
                <w:rFonts w:cs="Arial"/>
                <w:szCs w:val="20"/>
              </w:rPr>
              <w:t>Dosedanje VIII. poglavje postane IX. poglavje.</w:t>
            </w:r>
          </w:p>
          <w:p w14:paraId="351A421A" w14:textId="77777777" w:rsidR="00DF67BC" w:rsidRDefault="00DF67BC" w:rsidP="00DF67BC">
            <w:pPr>
              <w:jc w:val="both"/>
              <w:rPr>
                <w:rFonts w:cs="Arial"/>
                <w:szCs w:val="20"/>
              </w:rPr>
            </w:pPr>
          </w:p>
          <w:p w14:paraId="4B66B6F6" w14:textId="77777777" w:rsidR="00DF67BC" w:rsidRDefault="00DF67BC" w:rsidP="00DF67BC">
            <w:pPr>
              <w:rPr>
                <w:rFonts w:cs="Arial"/>
                <w:szCs w:val="20"/>
              </w:rPr>
            </w:pPr>
          </w:p>
          <w:p w14:paraId="3E85DB33" w14:textId="77777777" w:rsidR="00DF67BC" w:rsidRDefault="00DF67BC" w:rsidP="006D59E7">
            <w:pPr>
              <w:jc w:val="center"/>
              <w:rPr>
                <w:rFonts w:cs="Arial"/>
                <w:szCs w:val="20"/>
              </w:rPr>
            </w:pPr>
            <w:r>
              <w:rPr>
                <w:rFonts w:cs="Arial"/>
                <w:szCs w:val="20"/>
              </w:rPr>
              <w:t>PREHODNA IN KONČNA DOLOČBA</w:t>
            </w:r>
          </w:p>
          <w:p w14:paraId="30371995" w14:textId="77777777" w:rsidR="00DF67BC" w:rsidRDefault="00DF67BC" w:rsidP="00DF67BC">
            <w:pPr>
              <w:rPr>
                <w:rFonts w:cs="Arial"/>
                <w:szCs w:val="20"/>
              </w:rPr>
            </w:pPr>
          </w:p>
          <w:p w14:paraId="4CDD2BBD" w14:textId="77777777" w:rsidR="00DF67BC" w:rsidRDefault="00DF67BC" w:rsidP="00DF67BC">
            <w:pPr>
              <w:jc w:val="center"/>
              <w:rPr>
                <w:rFonts w:cs="Arial"/>
                <w:szCs w:val="20"/>
              </w:rPr>
            </w:pPr>
            <w:r>
              <w:rPr>
                <w:rFonts w:cs="Arial"/>
                <w:szCs w:val="20"/>
              </w:rPr>
              <w:t>4. člen</w:t>
            </w:r>
          </w:p>
          <w:p w14:paraId="5BE3DDDB" w14:textId="77777777" w:rsidR="00DF67BC" w:rsidRDefault="00DF67BC" w:rsidP="00DF67BC">
            <w:pPr>
              <w:jc w:val="center"/>
              <w:rPr>
                <w:rFonts w:cs="Arial"/>
                <w:szCs w:val="20"/>
              </w:rPr>
            </w:pPr>
            <w:r>
              <w:rPr>
                <w:rFonts w:cs="Arial"/>
                <w:szCs w:val="20"/>
              </w:rPr>
              <w:t>(začetek uporabe posameznih določb)</w:t>
            </w:r>
          </w:p>
          <w:p w14:paraId="4FC2FF7D" w14:textId="77777777" w:rsidR="00DF67BC" w:rsidRDefault="00DF67BC" w:rsidP="00DF67BC">
            <w:pPr>
              <w:jc w:val="center"/>
              <w:rPr>
                <w:rFonts w:cs="Arial"/>
                <w:szCs w:val="20"/>
              </w:rPr>
            </w:pPr>
          </w:p>
          <w:p w14:paraId="06D02B97" w14:textId="77777777" w:rsidR="00DF67BC" w:rsidRDefault="00DF67BC" w:rsidP="00DF67BC">
            <w:pPr>
              <w:jc w:val="both"/>
              <w:rPr>
                <w:rFonts w:cs="Arial"/>
                <w:szCs w:val="20"/>
              </w:rPr>
            </w:pPr>
            <w:r>
              <w:rPr>
                <w:rFonts w:cs="Arial"/>
                <w:szCs w:val="20"/>
              </w:rPr>
              <w:t xml:space="preserve">Določba novega </w:t>
            </w:r>
            <w:proofErr w:type="spellStart"/>
            <w:r>
              <w:rPr>
                <w:rFonts w:cs="Arial"/>
                <w:szCs w:val="20"/>
              </w:rPr>
              <w:t>37.d</w:t>
            </w:r>
            <w:proofErr w:type="spellEnd"/>
            <w:r>
              <w:rPr>
                <w:rFonts w:cs="Arial"/>
                <w:szCs w:val="20"/>
              </w:rPr>
              <w:t xml:space="preserve"> člena zakona se začne uporabljati dve leti po uveljavitvi tega zakona.</w:t>
            </w:r>
          </w:p>
          <w:p w14:paraId="7B24F6C6" w14:textId="77777777" w:rsidR="00DF67BC" w:rsidRDefault="00DF67BC" w:rsidP="00DF67BC">
            <w:pPr>
              <w:jc w:val="center"/>
              <w:rPr>
                <w:rFonts w:cs="Arial"/>
                <w:szCs w:val="20"/>
              </w:rPr>
            </w:pPr>
          </w:p>
          <w:p w14:paraId="541C0F9A" w14:textId="77777777" w:rsidR="00DF67BC" w:rsidRDefault="00DF67BC" w:rsidP="00DF67BC">
            <w:pPr>
              <w:jc w:val="center"/>
              <w:rPr>
                <w:rFonts w:cs="Arial"/>
                <w:szCs w:val="20"/>
              </w:rPr>
            </w:pPr>
            <w:r>
              <w:rPr>
                <w:rFonts w:cs="Arial"/>
                <w:szCs w:val="20"/>
              </w:rPr>
              <w:t>5. člen</w:t>
            </w:r>
          </w:p>
          <w:p w14:paraId="538F6295" w14:textId="77777777" w:rsidR="00DF67BC" w:rsidRDefault="00DF67BC" w:rsidP="00DF67BC">
            <w:pPr>
              <w:jc w:val="center"/>
              <w:rPr>
                <w:rFonts w:cs="Arial"/>
                <w:szCs w:val="20"/>
              </w:rPr>
            </w:pPr>
            <w:r>
              <w:rPr>
                <w:rFonts w:cs="Arial"/>
                <w:szCs w:val="20"/>
              </w:rPr>
              <w:t>(začetek veljavnosti)</w:t>
            </w:r>
          </w:p>
          <w:p w14:paraId="3EC5CD97" w14:textId="77777777" w:rsidR="00DF67BC" w:rsidRDefault="00DF67BC" w:rsidP="00DF67BC">
            <w:pPr>
              <w:rPr>
                <w:rFonts w:cs="Arial"/>
                <w:szCs w:val="20"/>
              </w:rPr>
            </w:pPr>
          </w:p>
          <w:p w14:paraId="456CDD11" w14:textId="77777777" w:rsidR="00DF67BC" w:rsidRDefault="00DF67BC" w:rsidP="00DF67BC">
            <w:pPr>
              <w:rPr>
                <w:rFonts w:cs="Arial"/>
                <w:szCs w:val="20"/>
              </w:rPr>
            </w:pPr>
            <w:r>
              <w:rPr>
                <w:rFonts w:cs="Arial"/>
                <w:szCs w:val="20"/>
              </w:rPr>
              <w:t>Ta zakon začne veljati petnajsti dan po objavi v Uradnem listu Republike Slovenije.</w:t>
            </w:r>
          </w:p>
          <w:p w14:paraId="7C69AC64" w14:textId="77777777" w:rsidR="00DF67BC" w:rsidRDefault="00DF67BC" w:rsidP="00DF67BC"/>
          <w:p w14:paraId="7D0762A6" w14:textId="77777777" w:rsidR="00DF67BC" w:rsidRDefault="00DF67BC" w:rsidP="00DF67BC"/>
          <w:p w14:paraId="1F6070EB" w14:textId="77777777" w:rsidR="00DF67BC" w:rsidRDefault="00DF67BC" w:rsidP="00DF67BC"/>
          <w:p w14:paraId="0F8ADE2D" w14:textId="03174CCF" w:rsidR="00241AE5" w:rsidRPr="003F1703" w:rsidRDefault="00241AE5" w:rsidP="00DF67BC">
            <w:pPr>
              <w:jc w:val="both"/>
              <w:rPr>
                <w:szCs w:val="20"/>
              </w:rPr>
            </w:pPr>
          </w:p>
        </w:tc>
      </w:tr>
      <w:tr w:rsidR="00241AE5" w:rsidRPr="003F1703" w14:paraId="009C783D" w14:textId="77777777" w:rsidTr="00DA6942">
        <w:tc>
          <w:tcPr>
            <w:tcW w:w="9213" w:type="dxa"/>
          </w:tcPr>
          <w:p w14:paraId="11479B23" w14:textId="77777777" w:rsidR="0050543E" w:rsidRDefault="0050543E" w:rsidP="00DA6942">
            <w:pPr>
              <w:pStyle w:val="Poglavje"/>
              <w:spacing w:before="0" w:after="0" w:line="260" w:lineRule="exact"/>
              <w:jc w:val="left"/>
              <w:rPr>
                <w:sz w:val="20"/>
                <w:szCs w:val="20"/>
              </w:rPr>
            </w:pPr>
          </w:p>
          <w:p w14:paraId="5290E247" w14:textId="77777777" w:rsidR="00DF67BC" w:rsidRDefault="00DF67BC" w:rsidP="00DA6942">
            <w:pPr>
              <w:pStyle w:val="Poglavje"/>
              <w:spacing w:before="0" w:after="0" w:line="260" w:lineRule="exact"/>
              <w:jc w:val="left"/>
              <w:rPr>
                <w:sz w:val="20"/>
                <w:szCs w:val="20"/>
              </w:rPr>
            </w:pPr>
          </w:p>
          <w:p w14:paraId="59B6FDED" w14:textId="77777777" w:rsidR="00DF67BC" w:rsidRDefault="00DF67BC" w:rsidP="00DA6942">
            <w:pPr>
              <w:pStyle w:val="Poglavje"/>
              <w:spacing w:before="0" w:after="0" w:line="260" w:lineRule="exact"/>
              <w:jc w:val="left"/>
              <w:rPr>
                <w:sz w:val="20"/>
                <w:szCs w:val="20"/>
              </w:rPr>
            </w:pPr>
          </w:p>
          <w:p w14:paraId="764E13A0" w14:textId="77777777" w:rsidR="00DF67BC" w:rsidRDefault="00DF67BC" w:rsidP="00DA6942">
            <w:pPr>
              <w:pStyle w:val="Poglavje"/>
              <w:spacing w:before="0" w:after="0" w:line="260" w:lineRule="exact"/>
              <w:jc w:val="left"/>
              <w:rPr>
                <w:sz w:val="20"/>
                <w:szCs w:val="20"/>
              </w:rPr>
            </w:pPr>
          </w:p>
          <w:p w14:paraId="24F5F382" w14:textId="77777777" w:rsidR="00DF67BC" w:rsidRDefault="00DF67BC" w:rsidP="00DA6942">
            <w:pPr>
              <w:pStyle w:val="Poglavje"/>
              <w:spacing w:before="0" w:after="0" w:line="260" w:lineRule="exact"/>
              <w:jc w:val="left"/>
              <w:rPr>
                <w:sz w:val="20"/>
                <w:szCs w:val="20"/>
              </w:rPr>
            </w:pPr>
          </w:p>
          <w:p w14:paraId="27373DA3" w14:textId="77777777" w:rsidR="00DF67BC" w:rsidRDefault="00DF67BC" w:rsidP="00DA6942">
            <w:pPr>
              <w:pStyle w:val="Poglavje"/>
              <w:spacing w:before="0" w:after="0" w:line="260" w:lineRule="exact"/>
              <w:jc w:val="left"/>
              <w:rPr>
                <w:sz w:val="20"/>
                <w:szCs w:val="20"/>
              </w:rPr>
            </w:pPr>
          </w:p>
          <w:p w14:paraId="1C50BDA3" w14:textId="77777777" w:rsidR="00EC16F6" w:rsidRDefault="00EC16F6" w:rsidP="00DA6942">
            <w:pPr>
              <w:pStyle w:val="Poglavje"/>
              <w:spacing w:before="0" w:after="0" w:line="260" w:lineRule="exact"/>
              <w:jc w:val="left"/>
              <w:rPr>
                <w:sz w:val="20"/>
                <w:szCs w:val="20"/>
              </w:rPr>
            </w:pPr>
          </w:p>
          <w:p w14:paraId="1F1F0078" w14:textId="4426B73F" w:rsidR="00241AE5" w:rsidRDefault="00241AE5" w:rsidP="00DA6942">
            <w:pPr>
              <w:pStyle w:val="Poglavje"/>
              <w:spacing w:before="0" w:after="0" w:line="260" w:lineRule="exact"/>
              <w:jc w:val="left"/>
              <w:rPr>
                <w:sz w:val="20"/>
                <w:szCs w:val="20"/>
              </w:rPr>
            </w:pPr>
            <w:r w:rsidRPr="003F1703">
              <w:rPr>
                <w:sz w:val="20"/>
                <w:szCs w:val="20"/>
              </w:rPr>
              <w:lastRenderedPageBreak/>
              <w:t>III. OBRAZLOŽITEV</w:t>
            </w:r>
          </w:p>
          <w:p w14:paraId="30CB417F" w14:textId="56443239" w:rsidR="004A663A" w:rsidRPr="003F1703" w:rsidRDefault="004A663A" w:rsidP="00DA6942">
            <w:pPr>
              <w:pStyle w:val="Poglavje"/>
              <w:spacing w:before="0" w:after="0" w:line="260" w:lineRule="exact"/>
              <w:jc w:val="left"/>
              <w:rPr>
                <w:sz w:val="20"/>
                <w:szCs w:val="20"/>
              </w:rPr>
            </w:pPr>
          </w:p>
        </w:tc>
      </w:tr>
      <w:tr w:rsidR="00241AE5" w:rsidRPr="003F1703" w14:paraId="34379701" w14:textId="77777777" w:rsidTr="00DA6942">
        <w:tc>
          <w:tcPr>
            <w:tcW w:w="9213" w:type="dxa"/>
          </w:tcPr>
          <w:p w14:paraId="4BDC715F" w14:textId="77777777" w:rsidR="00FD1567" w:rsidRPr="00C26DB4" w:rsidRDefault="00FD1567" w:rsidP="00FD1567">
            <w:pPr>
              <w:jc w:val="both"/>
              <w:rPr>
                <w:rFonts w:cs="Arial"/>
                <w:b/>
                <w:bCs/>
                <w:szCs w:val="20"/>
              </w:rPr>
            </w:pPr>
            <w:r w:rsidRPr="00C26DB4">
              <w:rPr>
                <w:rFonts w:cs="Arial"/>
                <w:b/>
                <w:bCs/>
                <w:szCs w:val="20"/>
              </w:rPr>
              <w:lastRenderedPageBreak/>
              <w:t>K 1. členu:</w:t>
            </w:r>
          </w:p>
          <w:p w14:paraId="62F623F3" w14:textId="77777777" w:rsidR="00FD1567" w:rsidRPr="00C26DB4" w:rsidRDefault="00FD1567" w:rsidP="00FD1567">
            <w:pPr>
              <w:jc w:val="both"/>
              <w:rPr>
                <w:rFonts w:cs="Arial"/>
                <w:szCs w:val="20"/>
              </w:rPr>
            </w:pPr>
            <w:r w:rsidRPr="00C26DB4">
              <w:rPr>
                <w:rFonts w:cs="Arial"/>
                <w:szCs w:val="20"/>
              </w:rPr>
              <w:t xml:space="preserve">Zakon o izenačevanju možnosti invalidov (v nadaljnjem besedilu: ZIMI) v 9. členu določa, da je prepovedana diskriminacija zaradi invalidnosti pri dostopnosti do uporabe objektov v javni rabi. V drugem odstavku je določeno, da se prilagoditve objektov v javni rabi opravijo z gradbenimi in tehničnimi napravami, zvočnimi in svetlobnimi </w:t>
            </w:r>
            <w:proofErr w:type="gramStart"/>
            <w:r w:rsidRPr="00C26DB4">
              <w:rPr>
                <w:rFonts w:cs="Arial"/>
                <w:szCs w:val="20"/>
              </w:rPr>
              <w:t>indikatorji</w:t>
            </w:r>
            <w:proofErr w:type="gramEnd"/>
            <w:r w:rsidRPr="00C26DB4">
              <w:rPr>
                <w:rFonts w:cs="Arial"/>
                <w:szCs w:val="20"/>
              </w:rPr>
              <w:t>, pisnimi informacijami in drugimi ustreznimi tehničnimi prilagoditvami. Tretji odstavek določa, da je objekte v javni rabi, ki se gradijo</w:t>
            </w:r>
            <w:r>
              <w:rPr>
                <w:rFonts w:cs="Arial"/>
                <w:szCs w:val="20"/>
              </w:rPr>
              <w:t>,</w:t>
            </w:r>
            <w:r w:rsidRPr="00C26DB4">
              <w:rPr>
                <w:rFonts w:cs="Arial"/>
                <w:szCs w:val="20"/>
              </w:rPr>
              <w:t xml:space="preserve"> in objekte v javni rabi, ki se rekonstruirajo, treba primerno prilagoditi med samo gradnjo ali rekonstrukcijo objekta. </w:t>
            </w:r>
          </w:p>
          <w:p w14:paraId="17CE0456" w14:textId="77777777" w:rsidR="00FD1567" w:rsidRPr="00C26DB4" w:rsidRDefault="00FD1567" w:rsidP="00FD1567">
            <w:pPr>
              <w:jc w:val="both"/>
              <w:rPr>
                <w:rFonts w:cs="Arial"/>
                <w:szCs w:val="20"/>
              </w:rPr>
            </w:pPr>
          </w:p>
          <w:p w14:paraId="55890FAA" w14:textId="77777777" w:rsidR="00FD1567" w:rsidRPr="00C26DB4" w:rsidRDefault="00FD1567" w:rsidP="00FD1567">
            <w:pPr>
              <w:jc w:val="both"/>
              <w:rPr>
                <w:rFonts w:cs="Arial"/>
                <w:szCs w:val="20"/>
              </w:rPr>
            </w:pPr>
            <w:r w:rsidRPr="00C26DB4">
              <w:rPr>
                <w:rFonts w:cs="Arial"/>
                <w:szCs w:val="20"/>
              </w:rPr>
              <w:t>ZIMI v drugem odstavku 38. člena določa, da se primerno prilagoditev obstoječih objektov v javni rabi zagotovi s tem, da se odpravijo grajene in komunikacijske ovire iz 9. člena ZIMI</w:t>
            </w:r>
            <w:proofErr w:type="gramStart"/>
            <w:r w:rsidRPr="00C26DB4">
              <w:rPr>
                <w:rFonts w:cs="Arial"/>
                <w:szCs w:val="20"/>
              </w:rPr>
              <w:t>, ki jih mora investitor odpraviti ob prvi rekonstrukciji objekta po uveljavitvi ZIMI, vendar najkasneje 15 let po uveljavitvi ZIMI.</w:t>
            </w:r>
            <w:proofErr w:type="gramEnd"/>
            <w:r w:rsidRPr="00C26DB4">
              <w:rPr>
                <w:rFonts w:cs="Arial"/>
                <w:szCs w:val="20"/>
              </w:rPr>
              <w:t xml:space="preserve"> Rok za uresničitev obvezne primerne prilagoditve obstoječih objektov v javni rabi je torej 11. december 2025.</w:t>
            </w:r>
          </w:p>
          <w:p w14:paraId="062ABDFC" w14:textId="77777777" w:rsidR="00FD1567" w:rsidRPr="007A0299" w:rsidRDefault="00FD1567" w:rsidP="00FD1567">
            <w:pPr>
              <w:jc w:val="both"/>
              <w:rPr>
                <w:rFonts w:cs="Arial"/>
                <w:szCs w:val="20"/>
                <w:highlight w:val="yellow"/>
              </w:rPr>
            </w:pPr>
          </w:p>
          <w:p w14:paraId="30C71C21" w14:textId="77777777" w:rsidR="00FD1567" w:rsidRPr="00C26DB4" w:rsidRDefault="00FD1567" w:rsidP="00FD1567">
            <w:pPr>
              <w:jc w:val="both"/>
              <w:rPr>
                <w:rFonts w:cs="Arial"/>
                <w:szCs w:val="20"/>
              </w:rPr>
            </w:pPr>
            <w:r w:rsidRPr="00C26DB4">
              <w:rPr>
                <w:rFonts w:cs="Arial"/>
                <w:szCs w:val="20"/>
              </w:rPr>
              <w:t xml:space="preserve">Gradbeni zakon (Uradni list RS, št. 199/21 in 105/22 – ZNŠPP, v nadaljnjem besedilu: GZ-1) v 3. členu določa definicijo objekta v javni rabi, in sicer: </w:t>
            </w:r>
          </w:p>
          <w:p w14:paraId="618EDE93" w14:textId="77777777" w:rsidR="00FD1567" w:rsidRPr="00C26DB4" w:rsidRDefault="00FD1567" w:rsidP="00FD1567">
            <w:pPr>
              <w:jc w:val="both"/>
              <w:rPr>
                <w:rFonts w:cs="Arial"/>
                <w:szCs w:val="20"/>
              </w:rPr>
            </w:pPr>
            <w:r w:rsidRPr="00C26DB4">
              <w:rPr>
                <w:rFonts w:cs="Arial"/>
                <w:color w:val="292B2C"/>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p>
          <w:p w14:paraId="40FD9D45" w14:textId="77777777" w:rsidR="00FD1567" w:rsidRPr="007A0299" w:rsidRDefault="00FD1567" w:rsidP="00FD1567">
            <w:pPr>
              <w:jc w:val="both"/>
              <w:rPr>
                <w:rFonts w:cs="Arial"/>
                <w:szCs w:val="20"/>
                <w:highlight w:val="yellow"/>
              </w:rPr>
            </w:pPr>
          </w:p>
          <w:p w14:paraId="5C87412C" w14:textId="29D3ECE5" w:rsidR="00FD1567" w:rsidRPr="00C26DB4" w:rsidRDefault="00FD1567" w:rsidP="00FD1567">
            <w:pPr>
              <w:jc w:val="both"/>
              <w:rPr>
                <w:rFonts w:cs="Arial"/>
                <w:szCs w:val="20"/>
              </w:rPr>
            </w:pPr>
            <w:r w:rsidRPr="00C26DB4">
              <w:rPr>
                <w:rFonts w:cs="Arial"/>
                <w:szCs w:val="20"/>
              </w:rPr>
              <w:t xml:space="preserve">GZ-1 v 25. členu določa bistvene in druge zahteve, ki jih morajo izpolnjevati objekti, med katerimi je tudi zahteva po univerzalni graditvi in uporabi objektov, ki je samostojno obravnavana v 32. členu GZ-1 - Univerzalna graditev in uporaba objektov. Ta vključuje graditev in uporabo objektov, dostopnih vsem ljudem, in graditev prilagodljivih objektov. Graditev in uporaba objektov, dostopnih vsem ljudem, ne glede na njihovo morebitno trajno ali začasno oviranost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kako morajo biti objekti, ki se na novo gradijo, </w:t>
            </w:r>
            <w:proofErr w:type="spellStart"/>
            <w:r w:rsidRPr="00C26DB4">
              <w:rPr>
                <w:rFonts w:cs="Arial"/>
                <w:szCs w:val="20"/>
              </w:rPr>
              <w:t>prizidujejo</w:t>
            </w:r>
            <w:proofErr w:type="spellEnd"/>
            <w:r w:rsidRPr="00C26DB4">
              <w:rPr>
                <w:rFonts w:cs="Arial"/>
                <w:szCs w:val="20"/>
              </w:rPr>
              <w:t xml:space="preserve"> ali rekonstruirajo, grajeni, da zagotavljajo nemoteno uporabo za vse, torej tudi za invalide. </w:t>
            </w:r>
          </w:p>
          <w:p w14:paraId="4BDC1E68" w14:textId="77777777" w:rsidR="00FD1567" w:rsidRPr="007A0299" w:rsidRDefault="00FD1567" w:rsidP="00FD1567">
            <w:pPr>
              <w:jc w:val="both"/>
              <w:rPr>
                <w:rFonts w:cs="Arial"/>
                <w:szCs w:val="20"/>
                <w:highlight w:val="yellow"/>
              </w:rPr>
            </w:pPr>
          </w:p>
          <w:p w14:paraId="06F887E7" w14:textId="4FD88E89" w:rsidR="00FD1567" w:rsidRPr="007A0299" w:rsidRDefault="00FD1567" w:rsidP="00FD1567">
            <w:pPr>
              <w:jc w:val="both"/>
              <w:rPr>
                <w:rFonts w:cs="Arial"/>
                <w:szCs w:val="20"/>
                <w:highlight w:val="yellow"/>
              </w:rPr>
            </w:pPr>
            <w:r>
              <w:rPr>
                <w:rFonts w:cs="Arial"/>
                <w:szCs w:val="20"/>
              </w:rPr>
              <w:t xml:space="preserve">Glede na to, da se za potrebe prilagajanja obstoječih objektov ne morejo uporabljati vse določbe, ki veljajo za novogradnje in rekonstrukcijo, </w:t>
            </w:r>
            <w:r w:rsidRPr="00C26DB4">
              <w:rPr>
                <w:rFonts w:cs="Arial"/>
                <w:szCs w:val="20"/>
              </w:rPr>
              <w:t>je treb</w:t>
            </w:r>
            <w:r>
              <w:rPr>
                <w:rFonts w:cs="Arial"/>
                <w:szCs w:val="20"/>
              </w:rPr>
              <w:t>a</w:t>
            </w:r>
            <w:r w:rsidRPr="00C26DB4">
              <w:rPr>
                <w:rFonts w:cs="Arial"/>
                <w:szCs w:val="20"/>
              </w:rPr>
              <w:t xml:space="preserve"> 9. člen ZIMI </w:t>
            </w:r>
            <w:proofErr w:type="gramStart"/>
            <w:r w:rsidRPr="00C26DB4">
              <w:rPr>
                <w:rFonts w:cs="Arial"/>
                <w:szCs w:val="20"/>
              </w:rPr>
              <w:t>dopolniti</w:t>
            </w:r>
            <w:proofErr w:type="gramEnd"/>
            <w:r w:rsidRPr="00C26DB4">
              <w:rPr>
                <w:rFonts w:cs="Arial"/>
                <w:szCs w:val="20"/>
              </w:rPr>
              <w:t xml:space="preserve">. S 1. členom predloga zakona se v 9. členu dopolni drugi odstavek. Določba nalaga, da se prilagoditve objektov v javni rabi opravijo z gradbenimi in tehničnimi napravami, zvočnimi in svetlobnimi </w:t>
            </w:r>
            <w:proofErr w:type="gramStart"/>
            <w:r w:rsidRPr="00C26DB4">
              <w:rPr>
                <w:rFonts w:cs="Arial"/>
                <w:szCs w:val="20"/>
              </w:rPr>
              <w:t>indikatorji</w:t>
            </w:r>
            <w:proofErr w:type="gramEnd"/>
            <w:r w:rsidRPr="00C26DB4">
              <w:rPr>
                <w:rFonts w:cs="Arial"/>
                <w:szCs w:val="20"/>
              </w:rPr>
              <w:t xml:space="preserve">, pisnimi informacijami in drugimi ustreznimi tehničnimi prilagoditvami, s tem, da morajo biti obstoječi objekti v javni rabi za invalide prilagojeni vsaj na način, da so invalidom dostopne vse storitve, ki se izvajajo v objektu v javni rabi in so na voljo javnosti in do teh storitev invalidi dostopajo znotraj objekta. </w:t>
            </w:r>
            <w:proofErr w:type="gramStart"/>
            <w:r w:rsidRPr="00C26DB4">
              <w:rPr>
                <w:rFonts w:cs="Arial"/>
                <w:szCs w:val="20"/>
              </w:rPr>
              <w:t>Objekte</w:t>
            </w:r>
            <w:r>
              <w:rPr>
                <w:rFonts w:cs="Arial"/>
                <w:szCs w:val="20"/>
              </w:rPr>
              <w:t xml:space="preserve"> in zunanje ureditve</w:t>
            </w:r>
            <w:proofErr w:type="gramEnd"/>
            <w:r>
              <w:rPr>
                <w:rFonts w:cs="Arial"/>
                <w:szCs w:val="20"/>
              </w:rPr>
              <w:t xml:space="preserve"> se prilagodi na način, da zagotavljajo parkirna mesta za invalide, dostop do objekta, vstop, vertikalno in horizontalno komunikacijo, sanitarije,</w:t>
            </w:r>
            <w:r w:rsidRPr="00EE6AF9">
              <w:t xml:space="preserve"> </w:t>
            </w:r>
            <w:r>
              <w:t>vsaj en prostor, ki s tehnologijo zagotavlja nemoteno komunikacijo za gluhe in naglušne osebe in da zagotavljajo elemente, ki slepim in slabovidnim omogočajo varen vstop in pomoč pri uporabi. Prilagoditve se v čim večji meri poskušajo približati zahtevam, kot</w:t>
            </w:r>
            <w:r>
              <w:rPr>
                <w:rFonts w:cs="Arial"/>
                <w:szCs w:val="20"/>
              </w:rPr>
              <w:t xml:space="preserve"> je to določeno v predpisih s področja graditve, ki določajo pogoje za zagotavljanje univerzalne dostopnosti.</w:t>
            </w:r>
          </w:p>
          <w:p w14:paraId="07824AB7" w14:textId="77777777" w:rsidR="00FD1567" w:rsidRPr="00B95EFA" w:rsidRDefault="00FD1567" w:rsidP="00FD1567">
            <w:pPr>
              <w:jc w:val="both"/>
              <w:rPr>
                <w:rFonts w:cs="Arial"/>
                <w:szCs w:val="20"/>
              </w:rPr>
            </w:pPr>
          </w:p>
          <w:p w14:paraId="2C78FEE3" w14:textId="68C82894" w:rsidR="00FD1567" w:rsidRDefault="00FD1567" w:rsidP="00FD1567">
            <w:pPr>
              <w:jc w:val="both"/>
              <w:rPr>
                <w:rFonts w:cs="Arial"/>
                <w:szCs w:val="20"/>
                <w:highlight w:val="yellow"/>
              </w:rPr>
            </w:pPr>
            <w:r w:rsidRPr="00B95EFA">
              <w:rPr>
                <w:rFonts w:cs="Arial"/>
                <w:szCs w:val="20"/>
              </w:rPr>
              <w:lastRenderedPageBreak/>
              <w:t xml:space="preserve">To bi v praksi pomenilo, da </w:t>
            </w:r>
            <w:proofErr w:type="gramStart"/>
            <w:r w:rsidRPr="00B95EFA">
              <w:rPr>
                <w:rFonts w:cs="Arial"/>
                <w:szCs w:val="20"/>
              </w:rPr>
              <w:t>mora</w:t>
            </w:r>
            <w:proofErr w:type="gramEnd"/>
            <w:r w:rsidRPr="00B95EFA">
              <w:rPr>
                <w:rFonts w:cs="Arial"/>
                <w:szCs w:val="20"/>
              </w:rPr>
              <w:t xml:space="preserve"> biti objekt v javni rabi, ki je npr. namenjen kulturni dejavnosti, za invalide dostopen v smislu dostopa do vseh kulturnih prireditev, prav tako pa tudi do restavracije, kjer se nudijo gostinske storitve, če so le-te v sklopu objekta. Prav tako morajo biti vse storitve, ki se ponujajo znotraj objekta v javni rabi </w:t>
            </w:r>
            <w:proofErr w:type="gramStart"/>
            <w:r w:rsidRPr="00B95EFA">
              <w:rPr>
                <w:rFonts w:cs="Arial"/>
                <w:szCs w:val="20"/>
              </w:rPr>
              <w:t>dostopne</w:t>
            </w:r>
            <w:proofErr w:type="gramEnd"/>
            <w:r w:rsidRPr="00B95EFA">
              <w:rPr>
                <w:rFonts w:cs="Arial"/>
                <w:szCs w:val="20"/>
              </w:rPr>
              <w:t xml:space="preserve"> invalidu v prostorih tega objekta, ne zunaj njega. Pri prilagoditvi obstoječih objektov v javni rabi je poudarek na dostopnosti storitev v objektu. To pomeni zagotovitev parkirnega mesta, dostop do objekta, vstop, vertikalno in horizontalno komunikacijo, sanitarije,</w:t>
            </w:r>
            <w:r w:rsidRPr="00B95EFA">
              <w:t xml:space="preserve"> vsaj en prostor, ki s tehnologijo zagotavlja nemoteno komunikacijo</w:t>
            </w:r>
            <w:r>
              <w:t xml:space="preserve"> za gluhe in naglušne osebe in da zagotavljajo elemente, ki slepim in slabovidnim omogočajo varno uporabo</w:t>
            </w:r>
            <w:r w:rsidR="006D59E7">
              <w:t>;</w:t>
            </w:r>
            <w:r>
              <w:t xml:space="preserve"> ne pomeni pa, da bo objekt </w:t>
            </w:r>
            <w:r w:rsidR="006D59E7">
              <w:t xml:space="preserve">moral </w:t>
            </w:r>
            <w:r>
              <w:t>v celoti izpolnjeva</w:t>
            </w:r>
            <w:r w:rsidR="006D59E7">
              <w:t>ti</w:t>
            </w:r>
            <w:r>
              <w:t xml:space="preserve"> pogoje</w:t>
            </w:r>
            <w:r w:rsidR="006D59E7">
              <w:t>,</w:t>
            </w:r>
            <w:r>
              <w:t xml:space="preserve"> določen</w:t>
            </w:r>
            <w:r w:rsidR="006D59E7">
              <w:t>e</w:t>
            </w:r>
            <w:r>
              <w:t xml:space="preserve"> za novogradnje in </w:t>
            </w:r>
            <w:r w:rsidR="007B48F4">
              <w:t>rekonstrukcije</w:t>
            </w:r>
            <w:r>
              <w:t>, kar ni neposredno povezano z dostopom do same storitve.</w:t>
            </w:r>
          </w:p>
          <w:p w14:paraId="38D70AFB" w14:textId="77777777" w:rsidR="00FD1567" w:rsidRDefault="00FD1567" w:rsidP="00FD1567">
            <w:pPr>
              <w:jc w:val="both"/>
              <w:rPr>
                <w:rFonts w:cs="Arial"/>
                <w:szCs w:val="20"/>
                <w:highlight w:val="yellow"/>
              </w:rPr>
            </w:pPr>
          </w:p>
          <w:p w14:paraId="2CCD01B9" w14:textId="77777777" w:rsidR="00FD1567" w:rsidRPr="007A0299" w:rsidRDefault="00FD1567" w:rsidP="00FD1567">
            <w:pPr>
              <w:jc w:val="both"/>
              <w:rPr>
                <w:rFonts w:cs="Arial"/>
                <w:szCs w:val="20"/>
                <w:highlight w:val="yellow"/>
              </w:rPr>
            </w:pPr>
            <w:r>
              <w:t>Te prilagoditve se izvedejo na način, kot</w:t>
            </w:r>
            <w:r>
              <w:rPr>
                <w:rFonts w:cs="Arial"/>
                <w:szCs w:val="20"/>
              </w:rPr>
              <w:t xml:space="preserve"> je to določeno v predpisih s področja graditve, ki določajo pogoje za zagotavljanje univerzalne dostopnosti. </w:t>
            </w:r>
            <w:proofErr w:type="gramStart"/>
            <w:r>
              <w:rPr>
                <w:rFonts w:cs="Arial"/>
                <w:szCs w:val="20"/>
              </w:rPr>
              <w:t>Navedeno</w:t>
            </w:r>
            <w:proofErr w:type="gramEnd"/>
            <w:r>
              <w:rPr>
                <w:rFonts w:cs="Arial"/>
                <w:szCs w:val="20"/>
              </w:rPr>
              <w:t xml:space="preserve"> pomeni, da veljajo tudi vse izjeme, določene v predpisih s področja graditve, torej izjeme glede objektov na težko dostopnih krajih, glede stopnje prilagojenosti zunanjih javnih površin, glede hotelskih in podobnih gostinskih stavb in ostalo. </w:t>
            </w:r>
          </w:p>
          <w:p w14:paraId="4FC7D512" w14:textId="77777777" w:rsidR="00FD1567" w:rsidRDefault="00FD1567" w:rsidP="00FD1567">
            <w:pPr>
              <w:jc w:val="both"/>
              <w:rPr>
                <w:rFonts w:cs="Arial"/>
                <w:szCs w:val="20"/>
                <w:highlight w:val="yellow"/>
              </w:rPr>
            </w:pPr>
          </w:p>
          <w:p w14:paraId="4045FC97" w14:textId="3F0AC6E6" w:rsidR="00FD1567" w:rsidRDefault="00FD1567" w:rsidP="00FD1567">
            <w:pPr>
              <w:jc w:val="both"/>
              <w:rPr>
                <w:rFonts w:cs="Arial"/>
                <w:szCs w:val="20"/>
              </w:rPr>
            </w:pPr>
            <w:r>
              <w:rPr>
                <w:rFonts w:cs="Arial"/>
                <w:szCs w:val="20"/>
              </w:rPr>
              <w:t>V 9. členu se doda nov tretji odstavek, ki določa, da je treba prilagoditve objektov v javni rabi zagotoviti delno ali v celoti</w:t>
            </w:r>
            <w:r w:rsidR="001421D1">
              <w:rPr>
                <w:rFonts w:cs="Arial"/>
                <w:szCs w:val="20"/>
              </w:rPr>
              <w:t xml:space="preserve"> (odvisno, katere prilagoditve bo možno izvesti)</w:t>
            </w:r>
            <w:r>
              <w:rPr>
                <w:rFonts w:cs="Arial"/>
                <w:szCs w:val="20"/>
              </w:rPr>
              <w:t xml:space="preserve">, razen če je to tehnično neizvedljivo, povezano z nesorazmernimi stroški ali če bi se s tem poslabšale gradbenotehnične lastnosti objekta. Pri presoji ali prilagoditev pomeni nesorazmerni strošek, se upošteva četrti odstavek 8. člena ZIMI. Lastnik objekta ali dela objekta v javni rabi </w:t>
            </w:r>
            <w:r w:rsidRPr="00EB1F5F">
              <w:rPr>
                <w:rFonts w:cs="Arial"/>
                <w:szCs w:val="20"/>
              </w:rPr>
              <w:t xml:space="preserve">oziroma upravljavec stvarnega premoženja države ali lokalne samoupravne skupnosti, </w:t>
            </w:r>
            <w:proofErr w:type="gramStart"/>
            <w:r w:rsidRPr="00EB1F5F">
              <w:rPr>
                <w:rFonts w:cs="Arial"/>
                <w:szCs w:val="20"/>
              </w:rPr>
              <w:t>če</w:t>
            </w:r>
            <w:proofErr w:type="gramEnd"/>
            <w:r w:rsidRPr="00EB1F5F">
              <w:rPr>
                <w:rFonts w:cs="Arial"/>
                <w:szCs w:val="20"/>
              </w:rPr>
              <w:t xml:space="preserve"> je določen</w:t>
            </w:r>
            <w:r>
              <w:rPr>
                <w:rFonts w:cs="Arial"/>
                <w:szCs w:val="20"/>
              </w:rPr>
              <w:t>, ali najemnik objekta v javni rabi (v nadaljnjem besedilu zavezanec) mora pripraviti oceno</w:t>
            </w:r>
            <w:r w:rsidR="00A94ACD">
              <w:rPr>
                <w:rFonts w:cs="Arial"/>
                <w:szCs w:val="20"/>
              </w:rPr>
              <w:t xml:space="preserve"> v primeru</w:t>
            </w:r>
            <w:r>
              <w:rPr>
                <w:rFonts w:cs="Arial"/>
                <w:szCs w:val="20"/>
              </w:rPr>
              <w:t xml:space="preserve"> </w:t>
            </w:r>
            <w:r w:rsidR="001421D1">
              <w:rPr>
                <w:rFonts w:cs="Arial"/>
                <w:szCs w:val="20"/>
              </w:rPr>
              <w:t>tehnične neizvedljivosti, nesorazmernega bremena ali poslabša</w:t>
            </w:r>
            <w:r w:rsidR="00A94ACD">
              <w:rPr>
                <w:rFonts w:cs="Arial"/>
                <w:szCs w:val="20"/>
              </w:rPr>
              <w:t>nja</w:t>
            </w:r>
            <w:r w:rsidR="001421D1">
              <w:rPr>
                <w:rFonts w:cs="Arial"/>
                <w:szCs w:val="20"/>
              </w:rPr>
              <w:t xml:space="preserve"> gradbenotehnične lastnosti objekta </w:t>
            </w:r>
            <w:r>
              <w:rPr>
                <w:rFonts w:cs="Arial"/>
                <w:szCs w:val="20"/>
              </w:rPr>
              <w:t xml:space="preserve">in jo trajno hraniti. </w:t>
            </w:r>
            <w:r w:rsidR="00035993">
              <w:rPr>
                <w:rFonts w:cs="Arial"/>
                <w:szCs w:val="20"/>
              </w:rPr>
              <w:t>To oceno bo moral zavezanec ob morebitnem inšpekcijskem nadzoru predložiti pristojnemu inšpektorju.</w:t>
            </w:r>
            <w:r>
              <w:rPr>
                <w:rFonts w:cs="Arial"/>
                <w:szCs w:val="20"/>
              </w:rPr>
              <w:t xml:space="preserve"> </w:t>
            </w:r>
          </w:p>
          <w:p w14:paraId="57F7F9A8" w14:textId="77777777" w:rsidR="00FD1567" w:rsidRDefault="00FD1567" w:rsidP="00FD1567">
            <w:pPr>
              <w:jc w:val="both"/>
              <w:rPr>
                <w:rFonts w:cs="Arial"/>
                <w:szCs w:val="20"/>
              </w:rPr>
            </w:pPr>
            <w:r>
              <w:rPr>
                <w:rFonts w:cs="Arial"/>
                <w:szCs w:val="20"/>
              </w:rPr>
              <w:t xml:space="preserve"> </w:t>
            </w:r>
          </w:p>
          <w:p w14:paraId="09753FA9" w14:textId="71DB43FE" w:rsidR="00FD1567" w:rsidRPr="00352A29" w:rsidRDefault="00FD1567" w:rsidP="00FD1567">
            <w:pPr>
              <w:jc w:val="both"/>
              <w:rPr>
                <w:rFonts w:cs="Arial"/>
                <w:szCs w:val="20"/>
              </w:rPr>
            </w:pPr>
            <w:r>
              <w:rPr>
                <w:rFonts w:cs="Arial"/>
                <w:szCs w:val="20"/>
              </w:rPr>
              <w:t xml:space="preserve">Če bi bilo za prilagoditev objekta v javni rabi npr. treba porušiti nosilno steno, seveda tak poseg ni mogoč, saj bi se s tem poslabšale gradbenotehnične lastnosti objekta. Prav tako določene prilagoditve ne bodo tehnično izvedljive, npr. velikost prostora ne omogoča dostopa z invalidskim vozičkom, saj širitev prostora sploh ni možna. </w:t>
            </w:r>
            <w:r w:rsidRPr="00352A29">
              <w:rPr>
                <w:rFonts w:cs="Arial"/>
                <w:szCs w:val="20"/>
              </w:rPr>
              <w:t>Pri presoji, ali ukrep pomeni nesorazmerno breme, se upošteva</w:t>
            </w:r>
            <w:r>
              <w:rPr>
                <w:rFonts w:cs="Arial"/>
                <w:szCs w:val="20"/>
              </w:rPr>
              <w:t>jo</w:t>
            </w:r>
            <w:r w:rsidRPr="00352A29">
              <w:rPr>
                <w:rFonts w:cs="Arial"/>
                <w:szCs w:val="20"/>
              </w:rPr>
              <w:t xml:space="preserve"> zlasti velikost in viri javnega ali zasebnega subjekta, njegova narava, ocenjeni stroški, mogoče koristi do boljšega dostopa za invalide ter zgodovinske, kulturne, umetniške in arhitekturne vrednosti premičnin oziroma nepremičnin. </w:t>
            </w:r>
          </w:p>
          <w:p w14:paraId="7217E9CB" w14:textId="77777777" w:rsidR="00FD1567" w:rsidRPr="00352A29" w:rsidRDefault="00FD1567" w:rsidP="00FD1567">
            <w:pPr>
              <w:jc w:val="both"/>
              <w:rPr>
                <w:rFonts w:cs="Arial"/>
                <w:szCs w:val="20"/>
              </w:rPr>
            </w:pPr>
          </w:p>
          <w:p w14:paraId="1A7101D1" w14:textId="77777777" w:rsidR="00FD1567" w:rsidRPr="00F5621B" w:rsidRDefault="00FD1567" w:rsidP="00FD1567">
            <w:pPr>
              <w:jc w:val="both"/>
              <w:rPr>
                <w:rFonts w:cs="Arial"/>
                <w:szCs w:val="20"/>
                <w:highlight w:val="yellow"/>
              </w:rPr>
            </w:pPr>
            <w:r w:rsidRPr="00BE62CC">
              <w:rPr>
                <w:rFonts w:cs="Arial"/>
                <w:szCs w:val="20"/>
              </w:rPr>
              <w:t>V 9. členu se doda nov četrti odstavek, ki določa, da za namen prilagoditve objektov in delov objekta v javni rabi z več lastniki zavezancu za del objekta, ki se prilagaja po tem zakonu, ni treba pridobiti soglasja ostalih lastnikov, tudi če bi prilagoditev po tem zakonu pomenila rekonstrukcijo.</w:t>
            </w:r>
          </w:p>
          <w:p w14:paraId="7C5F6625" w14:textId="77777777" w:rsidR="00FD1567" w:rsidRDefault="00FD1567" w:rsidP="00FD1567">
            <w:pPr>
              <w:jc w:val="both"/>
              <w:rPr>
                <w:rFonts w:cs="Arial"/>
                <w:szCs w:val="20"/>
                <w:highlight w:val="yellow"/>
              </w:rPr>
            </w:pPr>
          </w:p>
          <w:p w14:paraId="0DE50A77" w14:textId="77777777" w:rsidR="00242FCE" w:rsidRPr="00A0240A" w:rsidRDefault="00242FCE" w:rsidP="00242FCE">
            <w:pPr>
              <w:jc w:val="both"/>
              <w:rPr>
                <w:rFonts w:cs="Arial"/>
                <w:b/>
                <w:bCs/>
                <w:szCs w:val="20"/>
              </w:rPr>
            </w:pPr>
            <w:r w:rsidRPr="00A0240A">
              <w:rPr>
                <w:rFonts w:cs="Arial"/>
                <w:b/>
                <w:bCs/>
                <w:szCs w:val="20"/>
              </w:rPr>
              <w:t>K 2. členu:</w:t>
            </w:r>
          </w:p>
          <w:p w14:paraId="24788BFB" w14:textId="2311DA3E" w:rsidR="00AB595B" w:rsidRPr="00A0240A" w:rsidRDefault="00AB595B" w:rsidP="00B21BD0">
            <w:pPr>
              <w:jc w:val="both"/>
              <w:rPr>
                <w:rFonts w:cs="Arial"/>
                <w:szCs w:val="20"/>
              </w:rPr>
            </w:pPr>
            <w:r w:rsidRPr="00A0240A">
              <w:rPr>
                <w:rFonts w:cs="Arial"/>
                <w:szCs w:val="20"/>
              </w:rPr>
              <w:t xml:space="preserve">Z 2. členom </w:t>
            </w:r>
            <w:r w:rsidR="00A0240A" w:rsidRPr="00A0240A">
              <w:rPr>
                <w:rFonts w:cs="Arial"/>
                <w:szCs w:val="20"/>
              </w:rPr>
              <w:t>predloga zakona se doda novo VIII. Poglavje</w:t>
            </w:r>
            <w:r w:rsidR="00C4227F" w:rsidRPr="00A0240A">
              <w:rPr>
                <w:rFonts w:cs="Arial"/>
                <w:szCs w:val="20"/>
              </w:rPr>
              <w:t>, in</w:t>
            </w:r>
            <w:r w:rsidR="00A0240A" w:rsidRPr="00A0240A">
              <w:rPr>
                <w:rFonts w:cs="Arial"/>
                <w:szCs w:val="20"/>
              </w:rPr>
              <w:t xml:space="preserve"> sicer »INŠPEKCIJSKI UKREPI IN KAZENSKE DOLOČBE V ZVEZI S PREKRŠKI ZARADI KRŠITEV PRILAGODITV</w:t>
            </w:r>
            <w:r w:rsidR="00035993">
              <w:rPr>
                <w:rFonts w:cs="Arial"/>
                <w:szCs w:val="20"/>
              </w:rPr>
              <w:t>E</w:t>
            </w:r>
            <w:r w:rsidR="00A0240A" w:rsidRPr="00A0240A">
              <w:rPr>
                <w:rFonts w:cs="Arial"/>
                <w:szCs w:val="20"/>
              </w:rPr>
              <w:t xml:space="preserve"> OBJEKTOV V JAVNI RABI«. </w:t>
            </w:r>
            <w:r w:rsidRPr="00A0240A">
              <w:rPr>
                <w:rFonts w:cs="Arial"/>
                <w:szCs w:val="20"/>
              </w:rPr>
              <w:t>Za 37. členom</w:t>
            </w:r>
            <w:r w:rsidR="00A0240A" w:rsidRPr="00A0240A">
              <w:rPr>
                <w:rFonts w:cs="Arial"/>
                <w:szCs w:val="20"/>
              </w:rPr>
              <w:t xml:space="preserve"> ZIMI</w:t>
            </w:r>
            <w:r w:rsidRPr="00A0240A">
              <w:rPr>
                <w:rFonts w:cs="Arial"/>
                <w:szCs w:val="20"/>
              </w:rPr>
              <w:t xml:space="preserve"> </w:t>
            </w:r>
            <w:r w:rsidR="00A0240A" w:rsidRPr="00A0240A">
              <w:rPr>
                <w:rFonts w:cs="Arial"/>
                <w:szCs w:val="20"/>
              </w:rPr>
              <w:t xml:space="preserve">pa </w:t>
            </w:r>
            <w:r w:rsidRPr="00A0240A">
              <w:rPr>
                <w:rFonts w:cs="Arial"/>
                <w:szCs w:val="20"/>
              </w:rPr>
              <w:t>se doda</w:t>
            </w:r>
            <w:r w:rsidR="00A0240A" w:rsidRPr="00A0240A">
              <w:rPr>
                <w:rFonts w:cs="Arial"/>
                <w:szCs w:val="20"/>
              </w:rPr>
              <w:t>jo</w:t>
            </w:r>
            <w:r w:rsidRPr="00A0240A">
              <w:rPr>
                <w:rFonts w:cs="Arial"/>
                <w:szCs w:val="20"/>
              </w:rPr>
              <w:t xml:space="preserve"> novi </w:t>
            </w:r>
            <w:proofErr w:type="spellStart"/>
            <w:r w:rsidRPr="00A0240A">
              <w:rPr>
                <w:rFonts w:cs="Arial"/>
                <w:szCs w:val="20"/>
              </w:rPr>
              <w:t>37.a</w:t>
            </w:r>
            <w:proofErr w:type="spellEnd"/>
            <w:r w:rsidRPr="00A0240A">
              <w:rPr>
                <w:rFonts w:cs="Arial"/>
                <w:szCs w:val="20"/>
              </w:rPr>
              <w:t xml:space="preserve"> člen, </w:t>
            </w:r>
            <w:proofErr w:type="spellStart"/>
            <w:r w:rsidRPr="00A0240A">
              <w:rPr>
                <w:rFonts w:cs="Arial"/>
                <w:szCs w:val="20"/>
              </w:rPr>
              <w:t>37.b</w:t>
            </w:r>
            <w:proofErr w:type="spellEnd"/>
            <w:r w:rsidRPr="00A0240A">
              <w:rPr>
                <w:rFonts w:cs="Arial"/>
                <w:szCs w:val="20"/>
              </w:rPr>
              <w:t xml:space="preserve"> člen, </w:t>
            </w:r>
            <w:proofErr w:type="spellStart"/>
            <w:r w:rsidRPr="00A0240A">
              <w:rPr>
                <w:rFonts w:cs="Arial"/>
                <w:szCs w:val="20"/>
              </w:rPr>
              <w:t>37.c</w:t>
            </w:r>
            <w:proofErr w:type="spellEnd"/>
            <w:r w:rsidRPr="00A0240A">
              <w:rPr>
                <w:rFonts w:cs="Arial"/>
                <w:szCs w:val="20"/>
              </w:rPr>
              <w:t xml:space="preserve"> člen in </w:t>
            </w:r>
            <w:proofErr w:type="spellStart"/>
            <w:r w:rsidRPr="00A0240A">
              <w:rPr>
                <w:rFonts w:cs="Arial"/>
                <w:szCs w:val="20"/>
              </w:rPr>
              <w:t>37.d</w:t>
            </w:r>
            <w:proofErr w:type="spellEnd"/>
            <w:r w:rsidRPr="00A0240A">
              <w:rPr>
                <w:rFonts w:cs="Arial"/>
                <w:szCs w:val="20"/>
              </w:rPr>
              <w:t xml:space="preserve"> člen</w:t>
            </w:r>
            <w:r w:rsidR="00A0240A" w:rsidRPr="00A0240A">
              <w:rPr>
                <w:rFonts w:cs="Arial"/>
                <w:szCs w:val="20"/>
              </w:rPr>
              <w:t>.</w:t>
            </w:r>
          </w:p>
          <w:p w14:paraId="79791BDB" w14:textId="77777777" w:rsidR="00AB595B" w:rsidRPr="00A0240A" w:rsidRDefault="00AB595B" w:rsidP="00B21BD0">
            <w:pPr>
              <w:jc w:val="both"/>
              <w:rPr>
                <w:rFonts w:cs="Arial"/>
                <w:szCs w:val="20"/>
              </w:rPr>
            </w:pPr>
          </w:p>
          <w:p w14:paraId="26CF3B7E" w14:textId="77777777" w:rsidR="00242FCE" w:rsidRDefault="00242FCE" w:rsidP="00B21BD0">
            <w:pPr>
              <w:jc w:val="both"/>
              <w:rPr>
                <w:rFonts w:cs="Arial"/>
                <w:szCs w:val="20"/>
              </w:rPr>
            </w:pPr>
            <w:r w:rsidRPr="00A0240A">
              <w:rPr>
                <w:rFonts w:cs="Arial"/>
                <w:szCs w:val="20"/>
              </w:rPr>
              <w:t>Pristojnost gradbene inšpekcije je urejena v 10. členu GZ-1 na način, da inšpekcijski nadzor nad izvajanjem določb GZ-1, ki se nanašajo na gradnjo, za katero je predpisano gradbeno dovoljenje, izvajajo gradbeni inšpektorji. Pristojnost je po GZ-1 omejena na gradnjo, za katero je predpisano gradbeno dovoljenje. Gradnja je definirana kot izvedba gradbenih in drugih del, povezanih z gradnjo, ki obsega novogradnjo, rekonstrukcijo, manjšo rekonstrukcijo, vzdrževanje objekta, vzdrževalna dela v javno korist, odstranitev in spremembo namembnosti. Gradbeni inšpektor lahko ukrepe izreka le na podlagi GZ-1 v povezavi s tretjim odstavkom 9. člena ZIMI, ki določa, da je treba objekte v javni rabi, ki se gradijo, in objekte v javni rabi, ki se rekonstruirajo primerno prilagoditi med samo gradnjo oziroma rekonstrukcijo objekta.</w:t>
            </w:r>
          </w:p>
          <w:p w14:paraId="4337DF76" w14:textId="77777777" w:rsidR="00B21BD0" w:rsidRPr="00A0240A" w:rsidRDefault="00B21BD0" w:rsidP="00242FCE">
            <w:pPr>
              <w:jc w:val="both"/>
              <w:rPr>
                <w:rFonts w:cs="Arial"/>
                <w:szCs w:val="20"/>
              </w:rPr>
            </w:pPr>
          </w:p>
          <w:p w14:paraId="61E2939A" w14:textId="7EEE3FA8" w:rsidR="00B21BD0" w:rsidRDefault="00242FCE" w:rsidP="00242FCE">
            <w:pPr>
              <w:jc w:val="both"/>
              <w:rPr>
                <w:rFonts w:cs="Arial"/>
                <w:szCs w:val="20"/>
              </w:rPr>
            </w:pPr>
            <w:r w:rsidRPr="00B21BD0">
              <w:rPr>
                <w:rFonts w:cs="Arial"/>
                <w:szCs w:val="20"/>
              </w:rPr>
              <w:t xml:space="preserve">GZ-1 torej ne določa pristojnost gradbene inšpekcije za nadzor dostopnosti že obstoječih objektov v javni rabi, ki se ne rekonstruirajo. </w:t>
            </w:r>
          </w:p>
          <w:p w14:paraId="0C914210" w14:textId="77777777" w:rsidR="00C4227F" w:rsidRDefault="00C4227F" w:rsidP="00242FCE">
            <w:pPr>
              <w:jc w:val="both"/>
              <w:rPr>
                <w:rFonts w:cs="Arial"/>
                <w:szCs w:val="20"/>
              </w:rPr>
            </w:pPr>
          </w:p>
          <w:p w14:paraId="46928D5D" w14:textId="1AF97039" w:rsidR="00E9368F" w:rsidRDefault="00C4227F" w:rsidP="00242FCE">
            <w:pPr>
              <w:jc w:val="both"/>
              <w:rPr>
                <w:rFonts w:cs="Arial"/>
                <w:szCs w:val="20"/>
              </w:rPr>
            </w:pPr>
            <w:r w:rsidRPr="00C4227F">
              <w:rPr>
                <w:rFonts w:cs="Arial"/>
                <w:szCs w:val="20"/>
              </w:rPr>
              <w:lastRenderedPageBreak/>
              <w:t xml:space="preserve">Novi </w:t>
            </w:r>
            <w:proofErr w:type="spellStart"/>
            <w:r w:rsidRPr="00C4227F">
              <w:rPr>
                <w:rFonts w:cs="Arial"/>
                <w:szCs w:val="20"/>
              </w:rPr>
              <w:t>37.a</w:t>
            </w:r>
            <w:proofErr w:type="spellEnd"/>
            <w:r w:rsidRPr="00C4227F">
              <w:rPr>
                <w:rFonts w:cs="Arial"/>
                <w:szCs w:val="20"/>
              </w:rPr>
              <w:t xml:space="preserve"> člen </w:t>
            </w:r>
            <w:r w:rsidR="00242FCE" w:rsidRPr="00C4227F">
              <w:rPr>
                <w:rFonts w:cs="Arial"/>
                <w:color w:val="000000"/>
                <w:szCs w:val="20"/>
                <w:lang w:eastAsia="sl-SI"/>
              </w:rPr>
              <w:t xml:space="preserve">v </w:t>
            </w:r>
            <w:r w:rsidRPr="00C4227F">
              <w:rPr>
                <w:rFonts w:cs="Arial"/>
                <w:color w:val="000000"/>
                <w:szCs w:val="20"/>
                <w:lang w:eastAsia="sl-SI"/>
              </w:rPr>
              <w:t>prvem</w:t>
            </w:r>
            <w:r w:rsidR="00242FCE" w:rsidRPr="00C4227F">
              <w:rPr>
                <w:rFonts w:cs="Arial"/>
                <w:color w:val="000000"/>
                <w:szCs w:val="20"/>
                <w:lang w:eastAsia="sl-SI"/>
              </w:rPr>
              <w:t xml:space="preserve"> odstavku določa pravno podlago gradbeni inšpekciji, da bo lahko opravljala nadzor nad </w:t>
            </w:r>
            <w:r w:rsidRPr="00C4227F">
              <w:rPr>
                <w:rFonts w:cs="Arial"/>
                <w:color w:val="000000"/>
                <w:szCs w:val="20"/>
                <w:lang w:eastAsia="sl-SI"/>
              </w:rPr>
              <w:t>prilagoditvijo</w:t>
            </w:r>
            <w:r w:rsidR="00242FCE" w:rsidRPr="00C4227F">
              <w:rPr>
                <w:rFonts w:cs="Arial"/>
                <w:color w:val="000000"/>
                <w:szCs w:val="20"/>
                <w:lang w:eastAsia="sl-SI"/>
              </w:rPr>
              <w:t xml:space="preserve"> že obstoječih objektov v javni rabi, tudi, če se le ti ne bodo rekonstruirali</w:t>
            </w:r>
            <w:proofErr w:type="gramStart"/>
            <w:r w:rsidR="00242FCE" w:rsidRPr="00C4227F">
              <w:rPr>
                <w:rFonts w:cs="Arial"/>
                <w:color w:val="000000"/>
                <w:szCs w:val="20"/>
                <w:lang w:eastAsia="sl-SI"/>
              </w:rPr>
              <w:t xml:space="preserve"> in</w:t>
            </w:r>
            <w:proofErr w:type="gramEnd"/>
            <w:r w:rsidR="00242FCE" w:rsidRPr="00C4227F">
              <w:rPr>
                <w:rFonts w:cs="Arial"/>
                <w:color w:val="000000"/>
                <w:szCs w:val="20"/>
                <w:lang w:eastAsia="sl-SI"/>
              </w:rPr>
              <w:t xml:space="preserve"> sicer po preteku 15 letnega roka iz 38. člena ZIMI.</w:t>
            </w:r>
            <w:r w:rsidRPr="00C4227F">
              <w:rPr>
                <w:rFonts w:cs="Arial"/>
                <w:color w:val="000000"/>
                <w:szCs w:val="20"/>
                <w:lang w:eastAsia="sl-SI"/>
              </w:rPr>
              <w:t xml:space="preserve"> V drugem odstavku </w:t>
            </w:r>
            <w:proofErr w:type="spellStart"/>
            <w:r w:rsidRPr="00C4227F">
              <w:rPr>
                <w:rFonts w:cs="Arial"/>
                <w:color w:val="000000"/>
                <w:szCs w:val="20"/>
                <w:lang w:eastAsia="sl-SI"/>
              </w:rPr>
              <w:t>37.a</w:t>
            </w:r>
            <w:proofErr w:type="spellEnd"/>
            <w:r w:rsidRPr="00C4227F">
              <w:rPr>
                <w:rFonts w:cs="Arial"/>
                <w:color w:val="000000"/>
                <w:szCs w:val="20"/>
                <w:lang w:eastAsia="sl-SI"/>
              </w:rPr>
              <w:t xml:space="preserve"> člena pa </w:t>
            </w:r>
            <w:r w:rsidR="00B91B25">
              <w:rPr>
                <w:rFonts w:cs="Arial"/>
                <w:color w:val="000000"/>
                <w:szCs w:val="20"/>
                <w:lang w:eastAsia="sl-SI"/>
              </w:rPr>
              <w:t xml:space="preserve">je </w:t>
            </w:r>
            <w:r w:rsidRPr="00C4227F">
              <w:rPr>
                <w:rFonts w:cs="Arial"/>
                <w:color w:val="000000"/>
                <w:szCs w:val="20"/>
                <w:lang w:eastAsia="sl-SI"/>
              </w:rPr>
              <w:t xml:space="preserve">za opravljanje nadzora nad izvajanjem določb drugega odstavka 9. člena podeljena pristojnost tudi drugim inšpektorjem, ko opravljajo nadzor na svojem delovnem področju. Ta rešitev je bila uvedena zaradi zagotavljanja večje možnosti nadzora, saj lahko drugi inšpektor, ki opravlja nadzor na svojem področju, hkrati opravi tudi nadzor nad dostopnostjo obstoječih objektov v javni rabi. </w:t>
            </w:r>
            <w:r>
              <w:rPr>
                <w:rFonts w:cs="Arial"/>
                <w:color w:val="000000"/>
                <w:szCs w:val="20"/>
                <w:lang w:eastAsia="sl-SI"/>
              </w:rPr>
              <w:t xml:space="preserve">V tretjem odstavku </w:t>
            </w:r>
            <w:proofErr w:type="spellStart"/>
            <w:r>
              <w:rPr>
                <w:rFonts w:cs="Arial"/>
                <w:color w:val="000000"/>
                <w:szCs w:val="20"/>
                <w:lang w:eastAsia="sl-SI"/>
              </w:rPr>
              <w:t>37.a</w:t>
            </w:r>
            <w:proofErr w:type="spellEnd"/>
            <w:r>
              <w:rPr>
                <w:rFonts w:cs="Arial"/>
                <w:color w:val="000000"/>
                <w:szCs w:val="20"/>
                <w:lang w:eastAsia="sl-SI"/>
              </w:rPr>
              <w:t xml:space="preserve"> člena je določena pristojnost za nadzor nad prilagoditvijo javnih površin,</w:t>
            </w:r>
            <w:r w:rsidRPr="00C4227F">
              <w:rPr>
                <w:rFonts w:cs="Arial"/>
                <w:color w:val="000000"/>
                <w:szCs w:val="20"/>
                <w:lang w:eastAsia="sl-SI"/>
              </w:rPr>
              <w:t xml:space="preserve"> </w:t>
            </w:r>
            <w:r>
              <w:rPr>
                <w:rFonts w:cs="Arial"/>
                <w:szCs w:val="20"/>
              </w:rPr>
              <w:t xml:space="preserve">kot so javna cesta, ulica, trg, tržnica, igrišče, parkirišče, pokopališče, park, zelenica in rekreacijska površina, in sicer ga izvajajo </w:t>
            </w:r>
            <w:r w:rsidRPr="00AC3F95">
              <w:rPr>
                <w:rFonts w:cs="Arial"/>
                <w:szCs w:val="20"/>
              </w:rPr>
              <w:t>občinski inšpektor</w:t>
            </w:r>
            <w:r>
              <w:rPr>
                <w:rFonts w:cs="Arial"/>
                <w:szCs w:val="20"/>
              </w:rPr>
              <w:t>ji</w:t>
            </w:r>
            <w:r w:rsidRPr="00AC3F95">
              <w:rPr>
                <w:rFonts w:cs="Arial"/>
                <w:szCs w:val="20"/>
              </w:rPr>
              <w:t xml:space="preserve"> ali skupni občinski inšpektor</w:t>
            </w:r>
            <w:r>
              <w:rPr>
                <w:rFonts w:cs="Arial"/>
                <w:szCs w:val="20"/>
              </w:rPr>
              <w:t>ji</w:t>
            </w:r>
            <w:r w:rsidRPr="00AC3F95">
              <w:rPr>
                <w:rFonts w:cs="Arial"/>
                <w:szCs w:val="20"/>
              </w:rPr>
              <w:t>, ki deluje</w:t>
            </w:r>
            <w:r>
              <w:rPr>
                <w:rFonts w:cs="Arial"/>
                <w:szCs w:val="20"/>
              </w:rPr>
              <w:t>jo</w:t>
            </w:r>
            <w:r w:rsidRPr="00AC3F95">
              <w:rPr>
                <w:rFonts w:cs="Arial"/>
                <w:szCs w:val="20"/>
              </w:rPr>
              <w:t xml:space="preserve"> v okviru skupne občinske uprave</w:t>
            </w:r>
            <w:r>
              <w:rPr>
                <w:rFonts w:cs="Arial"/>
                <w:szCs w:val="20"/>
              </w:rPr>
              <w:t>. Občinski inšpektorji namreč najbolje poznajo občinsko prostorsko ureditev</w:t>
            </w:r>
            <w:r w:rsidR="00C23B2E">
              <w:rPr>
                <w:rFonts w:cs="Arial"/>
                <w:szCs w:val="20"/>
              </w:rPr>
              <w:t>.</w:t>
            </w:r>
          </w:p>
          <w:p w14:paraId="3ABA52FD" w14:textId="77777777" w:rsidR="00E9368F" w:rsidRDefault="00E9368F" w:rsidP="00242FCE">
            <w:pPr>
              <w:jc w:val="both"/>
              <w:rPr>
                <w:rFonts w:cs="Arial"/>
                <w:szCs w:val="20"/>
              </w:rPr>
            </w:pPr>
          </w:p>
          <w:p w14:paraId="3A7496A5" w14:textId="150D06A5" w:rsidR="00E9368F" w:rsidRDefault="00E9368F" w:rsidP="00E9368F">
            <w:pPr>
              <w:jc w:val="both"/>
              <w:rPr>
                <w:rFonts w:cs="Arial"/>
                <w:szCs w:val="20"/>
              </w:rPr>
            </w:pPr>
            <w:r>
              <w:rPr>
                <w:rFonts w:cs="Arial"/>
                <w:szCs w:val="20"/>
              </w:rPr>
              <w:t xml:space="preserve">Novi </w:t>
            </w:r>
            <w:proofErr w:type="spellStart"/>
            <w:r>
              <w:rPr>
                <w:rFonts w:cs="Arial"/>
                <w:szCs w:val="20"/>
              </w:rPr>
              <w:t>37.b</w:t>
            </w:r>
            <w:proofErr w:type="spellEnd"/>
            <w:r>
              <w:rPr>
                <w:rFonts w:cs="Arial"/>
                <w:szCs w:val="20"/>
              </w:rPr>
              <w:t xml:space="preserve"> člen ureja inšpekcijskega zavezanca. Inšpekcijski zavezanec po določbah tega poglavja je lastnik objekta ali dela objekta oziroma upravljavec stvarnega premoženja države ali lokalne samoupravne skupnosti, če je določen. V primeru najema objekta ali dela objekta je inšpekcijski zavezanec najemnik. </w:t>
            </w:r>
            <w:r w:rsidR="00066A3C">
              <w:rPr>
                <w:rFonts w:cs="Arial"/>
                <w:szCs w:val="20"/>
              </w:rPr>
              <w:t xml:space="preserve">Lastnik objekta ali dela objekta je zemljiškoknjižni lastnik. </w:t>
            </w:r>
            <w:r w:rsidR="00AE26FD">
              <w:rPr>
                <w:rFonts w:cs="Arial"/>
                <w:szCs w:val="20"/>
              </w:rPr>
              <w:t>Pri o</w:t>
            </w:r>
            <w:r w:rsidR="00066A3C">
              <w:rPr>
                <w:rFonts w:cs="Arial"/>
                <w:szCs w:val="20"/>
              </w:rPr>
              <w:t>bjekti</w:t>
            </w:r>
            <w:r w:rsidR="00AE26FD">
              <w:rPr>
                <w:rFonts w:cs="Arial"/>
                <w:szCs w:val="20"/>
              </w:rPr>
              <w:t>h</w:t>
            </w:r>
            <w:r w:rsidR="00066A3C">
              <w:rPr>
                <w:rFonts w:cs="Arial"/>
                <w:szCs w:val="20"/>
              </w:rPr>
              <w:t xml:space="preserve">, ki so v lasti </w:t>
            </w:r>
            <w:r w:rsidR="00AE26FD">
              <w:rPr>
                <w:rFonts w:cs="Arial"/>
                <w:szCs w:val="20"/>
              </w:rPr>
              <w:t>R</w:t>
            </w:r>
            <w:r w:rsidR="00066A3C">
              <w:rPr>
                <w:rFonts w:cs="Arial"/>
                <w:szCs w:val="20"/>
              </w:rPr>
              <w:t xml:space="preserve">epublike Slovenije ali v lasti </w:t>
            </w:r>
            <w:r w:rsidR="00AE26FD">
              <w:rPr>
                <w:rFonts w:cs="Arial"/>
                <w:szCs w:val="20"/>
              </w:rPr>
              <w:t xml:space="preserve">lokalne </w:t>
            </w:r>
            <w:r w:rsidR="00066A3C">
              <w:rPr>
                <w:rFonts w:cs="Arial"/>
                <w:szCs w:val="20"/>
              </w:rPr>
              <w:t>samoupravn</w:t>
            </w:r>
            <w:r w:rsidR="00AE26FD">
              <w:rPr>
                <w:rFonts w:cs="Arial"/>
                <w:szCs w:val="20"/>
              </w:rPr>
              <w:t>e</w:t>
            </w:r>
            <w:r w:rsidR="00066A3C">
              <w:rPr>
                <w:rFonts w:cs="Arial"/>
                <w:szCs w:val="20"/>
              </w:rPr>
              <w:t xml:space="preserve"> skupnosti</w:t>
            </w:r>
            <w:r w:rsidR="00AE26FD">
              <w:rPr>
                <w:rFonts w:cs="Arial"/>
                <w:szCs w:val="20"/>
              </w:rPr>
              <w:t xml:space="preserve">, pa je zavezanec upravljavec stvarnega premoženja države ali lokalne samoupravne skupnosti. Kot inšpekcijskega zavezanca je bilo </w:t>
            </w:r>
            <w:proofErr w:type="gramStart"/>
            <w:r w:rsidR="00AE26FD">
              <w:rPr>
                <w:rFonts w:cs="Arial"/>
                <w:szCs w:val="20"/>
              </w:rPr>
              <w:t>potrebno</w:t>
            </w:r>
            <w:proofErr w:type="gramEnd"/>
            <w:r w:rsidR="00AE26FD">
              <w:rPr>
                <w:rFonts w:cs="Arial"/>
                <w:szCs w:val="20"/>
              </w:rPr>
              <w:t xml:space="preserve"> določiti tudi najemnika objekta v javni rabi, saj bo npr. v primeru večnamenske stavbe najemnik enega izmed prostorov, ki ga uporablja za trgovinsko dejavnost, moral ta del objekta v javni rabi ustrezno prilagoditi najemnik in ne lastnik celotne stavbe</w:t>
            </w:r>
            <w:r w:rsidR="0001447F">
              <w:rPr>
                <w:rFonts w:cs="Arial"/>
                <w:szCs w:val="20"/>
              </w:rPr>
              <w:t xml:space="preserve"> (tu gre </w:t>
            </w:r>
            <w:r w:rsidR="00D20537">
              <w:rPr>
                <w:rFonts w:cs="Arial"/>
                <w:szCs w:val="20"/>
              </w:rPr>
              <w:t>predvsem</w:t>
            </w:r>
            <w:r w:rsidR="0001447F">
              <w:rPr>
                <w:rFonts w:cs="Arial"/>
                <w:szCs w:val="20"/>
              </w:rPr>
              <w:t xml:space="preserve"> za manjše prilagoditve npr. za senzorno ovirane </w:t>
            </w:r>
            <w:r w:rsidR="00D20537">
              <w:rPr>
                <w:rFonts w:cs="Arial"/>
                <w:szCs w:val="20"/>
              </w:rPr>
              <w:t>invalide)</w:t>
            </w:r>
            <w:r w:rsidR="00AE26FD">
              <w:rPr>
                <w:rFonts w:cs="Arial"/>
                <w:szCs w:val="20"/>
              </w:rPr>
              <w:t>.</w:t>
            </w:r>
            <w:r w:rsidR="00D20537">
              <w:rPr>
                <w:rFonts w:cs="Arial"/>
                <w:szCs w:val="20"/>
              </w:rPr>
              <w:t xml:space="preserve"> </w:t>
            </w:r>
            <w:r w:rsidR="00AE26FD">
              <w:rPr>
                <w:rFonts w:cs="Arial"/>
                <w:szCs w:val="20"/>
              </w:rPr>
              <w:t xml:space="preserve"> </w:t>
            </w:r>
          </w:p>
          <w:p w14:paraId="129C0FE9" w14:textId="77777777" w:rsidR="00066A3C" w:rsidRDefault="00066A3C" w:rsidP="00242FCE">
            <w:pPr>
              <w:jc w:val="both"/>
              <w:rPr>
                <w:rFonts w:cs="Arial"/>
                <w:szCs w:val="20"/>
              </w:rPr>
            </w:pPr>
          </w:p>
          <w:p w14:paraId="4497F3CA" w14:textId="27A485DA" w:rsidR="00066A3C" w:rsidRDefault="00D20537" w:rsidP="00066A3C">
            <w:pPr>
              <w:jc w:val="both"/>
              <w:rPr>
                <w:rFonts w:cs="Arial"/>
                <w:szCs w:val="20"/>
              </w:rPr>
            </w:pPr>
            <w:r w:rsidRPr="00D20537">
              <w:rPr>
                <w:rFonts w:cs="Arial"/>
                <w:szCs w:val="20"/>
              </w:rPr>
              <w:t xml:space="preserve">Novi </w:t>
            </w:r>
            <w:proofErr w:type="spellStart"/>
            <w:r w:rsidR="00066A3C" w:rsidRPr="00D20537">
              <w:rPr>
                <w:rFonts w:cs="Arial"/>
                <w:szCs w:val="20"/>
              </w:rPr>
              <w:t>37.c</w:t>
            </w:r>
            <w:proofErr w:type="spellEnd"/>
            <w:r w:rsidR="00066A3C" w:rsidRPr="00D20537">
              <w:rPr>
                <w:rFonts w:cs="Arial"/>
                <w:szCs w:val="20"/>
              </w:rPr>
              <w:t xml:space="preserve"> člen </w:t>
            </w:r>
            <w:r w:rsidRPr="00D20537">
              <w:rPr>
                <w:rFonts w:cs="Arial"/>
                <w:szCs w:val="20"/>
              </w:rPr>
              <w:t>uvaja inšpekcijski ukrep odprave nepravilnosti, in sicer č</w:t>
            </w:r>
            <w:r w:rsidR="00066A3C" w:rsidRPr="00D20537">
              <w:rPr>
                <w:rFonts w:cs="Arial"/>
                <w:szCs w:val="20"/>
              </w:rPr>
              <w:t xml:space="preserve">e gradbeni, drugi ali občinski inšpektor ugotovi, da inšpekcijski zavezanec iz prejšnjega </w:t>
            </w:r>
            <w:r w:rsidR="00B91B25">
              <w:rPr>
                <w:rFonts w:cs="Arial"/>
                <w:szCs w:val="20"/>
              </w:rPr>
              <w:t>člena</w:t>
            </w:r>
            <w:r w:rsidR="00B91B25" w:rsidRPr="00D20537">
              <w:rPr>
                <w:rFonts w:cs="Arial"/>
                <w:szCs w:val="20"/>
              </w:rPr>
              <w:t xml:space="preserve"> </w:t>
            </w:r>
            <w:r w:rsidR="00066A3C" w:rsidRPr="00D20537">
              <w:rPr>
                <w:rFonts w:cs="Arial"/>
                <w:szCs w:val="20"/>
              </w:rPr>
              <w:t xml:space="preserve">objekta ali dela objekta v javni rabi do 11. decembra 2025, v skladu z drugim odstavkom 9. člena </w:t>
            </w:r>
            <w:r w:rsidR="00ED18ED">
              <w:rPr>
                <w:rFonts w:cs="Arial"/>
                <w:szCs w:val="20"/>
              </w:rPr>
              <w:t>predloga</w:t>
            </w:r>
            <w:r w:rsidR="00066A3C" w:rsidRPr="00D20537">
              <w:rPr>
                <w:rFonts w:cs="Arial"/>
                <w:szCs w:val="20"/>
              </w:rPr>
              <w:t xml:space="preserve"> zakona, ni prilagodil, lahko odredi prilagoditev objekta ali dela objekta v javni rabi v določenem roku.</w:t>
            </w:r>
            <w:r>
              <w:rPr>
                <w:rFonts w:cs="Arial"/>
                <w:szCs w:val="20"/>
              </w:rPr>
              <w:t xml:space="preserve"> Ta ukrep je predviden z namenom, da lahko pristojni inšpektorji opozorijo inšpekcijskega zavezanca na dolžnost prilagoditve objekta v javni rabi in mu odredi</w:t>
            </w:r>
            <w:r w:rsidR="00B91B25">
              <w:rPr>
                <w:rFonts w:cs="Arial"/>
                <w:szCs w:val="20"/>
              </w:rPr>
              <w:t>jo</w:t>
            </w:r>
            <w:r>
              <w:rPr>
                <w:rFonts w:cs="Arial"/>
                <w:szCs w:val="20"/>
              </w:rPr>
              <w:t xml:space="preserve"> primeren rok za izvedbo prilagoditve še pred izrekom globe za prekršek.</w:t>
            </w:r>
            <w:r w:rsidR="00066A3C">
              <w:rPr>
                <w:rFonts w:cs="Arial"/>
                <w:szCs w:val="20"/>
              </w:rPr>
              <w:t xml:space="preserve"> </w:t>
            </w:r>
          </w:p>
          <w:p w14:paraId="1D56C5CC" w14:textId="77777777" w:rsidR="00D20537" w:rsidRDefault="00D20537" w:rsidP="00066A3C">
            <w:pPr>
              <w:jc w:val="both"/>
              <w:rPr>
                <w:rFonts w:cs="Arial"/>
                <w:szCs w:val="20"/>
              </w:rPr>
            </w:pPr>
          </w:p>
          <w:p w14:paraId="1F8451FF" w14:textId="09E754A8" w:rsidR="00242FCE" w:rsidRPr="00EC16F6" w:rsidRDefault="008A78C7" w:rsidP="00EC16F6">
            <w:pPr>
              <w:spacing w:line="260" w:lineRule="atLeast"/>
              <w:jc w:val="both"/>
              <w:rPr>
                <w:rFonts w:cs="Arial"/>
                <w:szCs w:val="20"/>
              </w:rPr>
            </w:pPr>
            <w:r w:rsidRPr="008A78C7">
              <w:rPr>
                <w:rFonts w:cs="Arial"/>
                <w:szCs w:val="20"/>
              </w:rPr>
              <w:t xml:space="preserve">V novem </w:t>
            </w:r>
            <w:proofErr w:type="spellStart"/>
            <w:r w:rsidR="00066A3C" w:rsidRPr="008A78C7">
              <w:rPr>
                <w:rFonts w:cs="Arial"/>
                <w:szCs w:val="20"/>
              </w:rPr>
              <w:t>37.d</w:t>
            </w:r>
            <w:proofErr w:type="spellEnd"/>
            <w:r w:rsidR="00066A3C" w:rsidRPr="008A78C7">
              <w:rPr>
                <w:rFonts w:cs="Arial"/>
                <w:szCs w:val="20"/>
              </w:rPr>
              <w:t xml:space="preserve"> člen</w:t>
            </w:r>
            <w:r w:rsidRPr="008A78C7">
              <w:rPr>
                <w:rFonts w:cs="Arial"/>
                <w:szCs w:val="20"/>
              </w:rPr>
              <w:t>u</w:t>
            </w:r>
            <w:r w:rsidR="00066A3C" w:rsidRPr="008A78C7">
              <w:rPr>
                <w:rFonts w:cs="Arial"/>
                <w:szCs w:val="20"/>
              </w:rPr>
              <w:t xml:space="preserve"> </w:t>
            </w:r>
            <w:r w:rsidRPr="008A78C7">
              <w:rPr>
                <w:rFonts w:cs="Arial"/>
                <w:szCs w:val="20"/>
              </w:rPr>
              <w:t>se urejajo</w:t>
            </w:r>
            <w:r w:rsidR="00066A3C" w:rsidRPr="008A78C7">
              <w:rPr>
                <w:rFonts w:cs="Arial"/>
                <w:szCs w:val="20"/>
              </w:rPr>
              <w:t xml:space="preserve"> prekrški zaradi kršitev prilagoditve objektov v javni rabi</w:t>
            </w:r>
            <w:r>
              <w:rPr>
                <w:rFonts w:cs="Arial"/>
                <w:szCs w:val="20"/>
              </w:rPr>
              <w:t xml:space="preserve"> in globe. </w:t>
            </w:r>
            <w:r w:rsidR="00242FCE" w:rsidRPr="008A78C7">
              <w:rPr>
                <w:rFonts w:cs="Arial"/>
                <w:color w:val="000000"/>
                <w:szCs w:val="20"/>
                <w:lang w:eastAsia="sl-SI"/>
              </w:rPr>
              <w:t>Člen</w:t>
            </w:r>
            <w:proofErr w:type="gramStart"/>
            <w:r w:rsidR="00242FCE" w:rsidRPr="008A78C7">
              <w:rPr>
                <w:rFonts w:cs="Arial"/>
                <w:color w:val="000000"/>
                <w:szCs w:val="20"/>
                <w:lang w:eastAsia="sl-SI"/>
              </w:rPr>
              <w:t xml:space="preserve"> kot</w:t>
            </w:r>
            <w:proofErr w:type="gramEnd"/>
            <w:r w:rsidR="00242FCE" w:rsidRPr="008A78C7">
              <w:rPr>
                <w:rFonts w:cs="Arial"/>
                <w:color w:val="000000"/>
                <w:szCs w:val="20"/>
                <w:lang w:eastAsia="sl-SI"/>
              </w:rPr>
              <w:t xml:space="preserve"> prekršek določa </w:t>
            </w:r>
            <w:proofErr w:type="spellStart"/>
            <w:r w:rsidR="00242FCE" w:rsidRPr="008A78C7">
              <w:rPr>
                <w:rFonts w:cs="Arial"/>
                <w:color w:val="000000"/>
                <w:szCs w:val="20"/>
                <w:lang w:eastAsia="sl-SI"/>
              </w:rPr>
              <w:t>neprilagoditev</w:t>
            </w:r>
            <w:proofErr w:type="spellEnd"/>
            <w:r w:rsidR="00242FCE" w:rsidRPr="008A78C7">
              <w:rPr>
                <w:rFonts w:cs="Arial"/>
                <w:color w:val="000000"/>
                <w:szCs w:val="20"/>
                <w:lang w:eastAsia="sl-SI"/>
              </w:rPr>
              <w:t xml:space="preserve"> že obstoječega objekta v javni rabi, ki po 12. decembru 2025, ne bo prilagojen z </w:t>
            </w:r>
            <w:r w:rsidR="00242FCE" w:rsidRPr="008A78C7">
              <w:rPr>
                <w:rFonts w:cs="Arial"/>
                <w:szCs w:val="20"/>
              </w:rPr>
              <w:t>gradbenimi in tehničnimi napravami, zvočnimi in svetlobnimi indikatorji, pisnimi informacijami in drugimi  ustreznimi tehničnimi prilagoditvami,</w:t>
            </w:r>
            <w:r w:rsidR="00242FCE" w:rsidRPr="008A78C7">
              <w:rPr>
                <w:rFonts w:cs="Arial"/>
                <w:color w:val="000000"/>
                <w:szCs w:val="20"/>
                <w:lang w:eastAsia="sl-SI"/>
              </w:rPr>
              <w:t xml:space="preserve"> v skladu z drugim odstavkom 9. člena ZIMI ter z novim </w:t>
            </w:r>
            <w:r w:rsidRPr="008A78C7">
              <w:rPr>
                <w:rFonts w:cs="Arial"/>
                <w:color w:val="000000"/>
                <w:szCs w:val="20"/>
                <w:lang w:eastAsia="sl-SI"/>
              </w:rPr>
              <w:t>tretjim</w:t>
            </w:r>
            <w:r w:rsidR="00242FCE" w:rsidRPr="008A78C7">
              <w:rPr>
                <w:rFonts w:cs="Arial"/>
                <w:color w:val="000000"/>
                <w:szCs w:val="20"/>
                <w:lang w:eastAsia="sl-SI"/>
              </w:rPr>
              <w:t xml:space="preserve"> odstavkom 9. člena ZIMI, </w:t>
            </w:r>
            <w:r w:rsidR="00242FCE" w:rsidRPr="008A78C7">
              <w:rPr>
                <w:rFonts w:cs="Arial"/>
                <w:szCs w:val="20"/>
              </w:rPr>
              <w:t>da morajo obstoječi objekti v javni rabi biti za invalide prilagojeni vsaj na način, da so invalidom dostopne vse storitve, ki se izvajajo v objektu v javni rabi in so na voljo javnosti in do teh storitev invalidi lahko dostopajo znotraj objekta.</w:t>
            </w:r>
            <w:r w:rsidR="00EC16F6">
              <w:rPr>
                <w:rFonts w:cs="Arial"/>
                <w:szCs w:val="20"/>
              </w:rPr>
              <w:t xml:space="preserve"> </w:t>
            </w:r>
            <w:r w:rsidR="00242FCE" w:rsidRPr="008A78C7">
              <w:rPr>
                <w:rFonts w:cs="Arial"/>
                <w:color w:val="000000"/>
                <w:szCs w:val="20"/>
                <w:lang w:eastAsia="sl-SI"/>
              </w:rPr>
              <w:t xml:space="preserve">Zavezanec za plačilo globe je </w:t>
            </w:r>
            <w:r w:rsidRPr="008A78C7">
              <w:rPr>
                <w:rFonts w:cs="Arial"/>
                <w:szCs w:val="20"/>
              </w:rPr>
              <w:t xml:space="preserve">lastnik objekta ali dela objekta oziroma upravljavec stvarnega premoženja države ali lokalne samoupravne skupnosti, če je določen. V primeru najema objekta ali dela objekta je inšpekcijski zavezanec najemnik. </w:t>
            </w:r>
            <w:r w:rsidR="00242FCE" w:rsidRPr="008A78C7">
              <w:rPr>
                <w:rFonts w:cs="Arial"/>
                <w:szCs w:val="20"/>
              </w:rPr>
              <w:t>(nov</w:t>
            </w:r>
            <w:r w:rsidRPr="008A78C7">
              <w:rPr>
                <w:rFonts w:cs="Arial"/>
                <w:szCs w:val="20"/>
              </w:rPr>
              <w:t>i</w:t>
            </w:r>
            <w:r w:rsidR="00242FCE" w:rsidRPr="008A78C7">
              <w:rPr>
                <w:rFonts w:cs="Arial"/>
                <w:szCs w:val="20"/>
              </w:rPr>
              <w:t xml:space="preserve"> </w:t>
            </w:r>
            <w:proofErr w:type="spellStart"/>
            <w:r w:rsidR="00242FCE" w:rsidRPr="008A78C7">
              <w:rPr>
                <w:rFonts w:cs="Arial"/>
                <w:szCs w:val="20"/>
              </w:rPr>
              <w:t>3</w:t>
            </w:r>
            <w:r w:rsidRPr="008A78C7">
              <w:rPr>
                <w:rFonts w:cs="Arial"/>
                <w:szCs w:val="20"/>
              </w:rPr>
              <w:t>7</w:t>
            </w:r>
            <w:r w:rsidR="00242FCE" w:rsidRPr="008A78C7">
              <w:rPr>
                <w:rFonts w:cs="Arial"/>
                <w:szCs w:val="20"/>
              </w:rPr>
              <w:t>.</w:t>
            </w:r>
            <w:r w:rsidRPr="00CA5ECE">
              <w:rPr>
                <w:rFonts w:cs="Arial"/>
                <w:szCs w:val="20"/>
              </w:rPr>
              <w:t>b</w:t>
            </w:r>
            <w:proofErr w:type="spellEnd"/>
            <w:r w:rsidR="00242FCE" w:rsidRPr="00CA5ECE">
              <w:rPr>
                <w:rFonts w:cs="Arial"/>
                <w:szCs w:val="20"/>
              </w:rPr>
              <w:t xml:space="preserve"> člen). </w:t>
            </w:r>
            <w:r w:rsidRPr="00CA5ECE">
              <w:rPr>
                <w:rFonts w:cs="Arial"/>
                <w:szCs w:val="20"/>
              </w:rPr>
              <w:t>Z</w:t>
            </w:r>
            <w:r w:rsidR="00242FCE" w:rsidRPr="00CA5ECE">
              <w:rPr>
                <w:rFonts w:cs="Arial"/>
                <w:szCs w:val="20"/>
              </w:rPr>
              <w:t xml:space="preserve">a prekršek </w:t>
            </w:r>
            <w:r w:rsidRPr="00CA5ECE">
              <w:rPr>
                <w:rFonts w:cs="Arial"/>
                <w:szCs w:val="20"/>
              </w:rPr>
              <w:t xml:space="preserve">je </w:t>
            </w:r>
            <w:r w:rsidR="00242FCE" w:rsidRPr="00CA5ECE">
              <w:rPr>
                <w:rFonts w:cs="Arial"/>
                <w:szCs w:val="20"/>
              </w:rPr>
              <w:t xml:space="preserve">odgovorna </w:t>
            </w:r>
            <w:r w:rsidR="00A43796" w:rsidRPr="00CA5ECE">
              <w:rPr>
                <w:rFonts w:cs="Arial"/>
                <w:szCs w:val="20"/>
              </w:rPr>
              <w:t>pravna oseba, samostojni podjetnik</w:t>
            </w:r>
            <w:proofErr w:type="gramStart"/>
            <w:r w:rsidR="00A43796" w:rsidRPr="00CA5ECE">
              <w:rPr>
                <w:rFonts w:cs="Arial"/>
                <w:szCs w:val="20"/>
              </w:rPr>
              <w:t xml:space="preserve"> posameznik</w:t>
            </w:r>
            <w:proofErr w:type="gramEnd"/>
            <w:r w:rsidR="00A43796" w:rsidRPr="00CA5ECE">
              <w:rPr>
                <w:rFonts w:cs="Arial"/>
                <w:szCs w:val="20"/>
              </w:rPr>
              <w:t xml:space="preserve"> ali posameznik, ki samostojno opravlja dejavnost, poleg tega pa tudi </w:t>
            </w:r>
            <w:r w:rsidR="00242FCE" w:rsidRPr="00CA5ECE">
              <w:rPr>
                <w:rFonts w:cs="Arial"/>
                <w:szCs w:val="20"/>
              </w:rPr>
              <w:t>odgovorna oseba</w:t>
            </w:r>
            <w:r w:rsidR="00CA5ECE" w:rsidRPr="00CA5ECE">
              <w:rPr>
                <w:rFonts w:cs="Arial"/>
                <w:szCs w:val="20"/>
              </w:rPr>
              <w:t xml:space="preserve"> pravne osebe, samostojnega podjetnika posameznika ali posameznika, ki samostojno opravlja dejavnost.</w:t>
            </w:r>
            <w:r w:rsidR="00EC16F6">
              <w:rPr>
                <w:rFonts w:cs="Arial"/>
                <w:szCs w:val="20"/>
              </w:rPr>
              <w:t xml:space="preserve"> </w:t>
            </w:r>
            <w:r w:rsidR="00242FCE" w:rsidRPr="00C02DAF">
              <w:rPr>
                <w:rFonts w:cs="Arial"/>
                <w:szCs w:val="20"/>
              </w:rPr>
              <w:t>Globa za pravno</w:t>
            </w:r>
            <w:r w:rsidR="00242FCE" w:rsidRPr="00C02DAF">
              <w:rPr>
                <w:rFonts w:cs="Arial"/>
                <w:color w:val="000000"/>
                <w:szCs w:val="20"/>
                <w:lang w:eastAsia="sl-SI"/>
              </w:rPr>
              <w:t xml:space="preserve"> osebo je določena v razponu </w:t>
            </w:r>
            <w:r w:rsidR="00242FCE" w:rsidRPr="00C02DAF">
              <w:rPr>
                <w:rFonts w:cs="Arial"/>
                <w:szCs w:val="20"/>
              </w:rPr>
              <w:t xml:space="preserve">od 2.500 do 40.000 </w:t>
            </w:r>
            <w:proofErr w:type="spellStart"/>
            <w:proofErr w:type="gramStart"/>
            <w:r w:rsidR="00242FCE" w:rsidRPr="00C02DAF">
              <w:rPr>
                <w:rFonts w:cs="Arial"/>
                <w:szCs w:val="20"/>
              </w:rPr>
              <w:t>eurov</w:t>
            </w:r>
            <w:proofErr w:type="spellEnd"/>
            <w:proofErr w:type="gramEnd"/>
            <w:r w:rsidR="00242FCE" w:rsidRPr="00C02DAF">
              <w:rPr>
                <w:rFonts w:cs="Arial"/>
                <w:szCs w:val="20"/>
              </w:rPr>
              <w:t>,</w:t>
            </w:r>
            <w:r w:rsidR="00C02DAF" w:rsidRPr="00C02DAF">
              <w:rPr>
                <w:rFonts w:cs="Arial"/>
                <w:szCs w:val="20"/>
              </w:rPr>
              <w:t xml:space="preserve"> za</w:t>
            </w:r>
            <w:r w:rsidR="00242FCE" w:rsidRPr="00C02DAF">
              <w:rPr>
                <w:rFonts w:cs="Arial"/>
                <w:szCs w:val="20"/>
              </w:rPr>
              <w:t xml:space="preserve"> </w:t>
            </w:r>
            <w:r w:rsidR="00C02DAF" w:rsidRPr="00C02DAF">
              <w:rPr>
                <w:rFonts w:cs="Arial"/>
                <w:szCs w:val="20"/>
              </w:rPr>
              <w:t xml:space="preserve">samostojnega podjetnika posameznika ali posameznika, ki samostojno opravlja dejavnost v razponu od 1.500 do 30.000 </w:t>
            </w:r>
            <w:proofErr w:type="spellStart"/>
            <w:r w:rsidR="00C02DAF" w:rsidRPr="00C02DAF">
              <w:rPr>
                <w:rFonts w:cs="Arial"/>
                <w:szCs w:val="20"/>
              </w:rPr>
              <w:t>eurov</w:t>
            </w:r>
            <w:proofErr w:type="spellEnd"/>
            <w:r w:rsidR="00C02DAF" w:rsidRPr="00C02DAF">
              <w:rPr>
                <w:rFonts w:cs="Arial"/>
                <w:szCs w:val="20"/>
              </w:rPr>
              <w:t xml:space="preserve">, </w:t>
            </w:r>
            <w:r w:rsidR="00242FCE" w:rsidRPr="00C02DAF">
              <w:rPr>
                <w:rFonts w:cs="Arial"/>
                <w:szCs w:val="20"/>
              </w:rPr>
              <w:t xml:space="preserve">za odgovorno osebo pa od 250 do 2.500 </w:t>
            </w:r>
            <w:proofErr w:type="spellStart"/>
            <w:r w:rsidR="00242FCE" w:rsidRPr="00C02DAF">
              <w:rPr>
                <w:rFonts w:cs="Arial"/>
                <w:szCs w:val="20"/>
              </w:rPr>
              <w:t>eurov</w:t>
            </w:r>
            <w:proofErr w:type="spellEnd"/>
            <w:r w:rsidR="00242FCE" w:rsidRPr="00C02DAF">
              <w:rPr>
                <w:rFonts w:cs="Arial"/>
                <w:szCs w:val="20"/>
              </w:rPr>
              <w:t xml:space="preserve">. Višina globe je usklajena z globami za druge prekrške po </w:t>
            </w:r>
            <w:r w:rsidR="00242FCE" w:rsidRPr="001A3832">
              <w:rPr>
                <w:rFonts w:cs="Arial"/>
                <w:szCs w:val="20"/>
              </w:rPr>
              <w:t>ZIMI.</w:t>
            </w:r>
            <w:r w:rsidR="00242FCE" w:rsidRPr="001A3832">
              <w:rPr>
                <w:rFonts w:cs="Arial"/>
                <w:color w:val="000000"/>
                <w:szCs w:val="20"/>
                <w:lang w:eastAsia="sl-SI"/>
              </w:rPr>
              <w:t xml:space="preserve"> </w:t>
            </w:r>
          </w:p>
          <w:p w14:paraId="02F4AF67" w14:textId="77777777" w:rsidR="00242FCE" w:rsidRPr="001A3832" w:rsidRDefault="00242FCE" w:rsidP="00EC16F6">
            <w:pPr>
              <w:spacing w:line="260" w:lineRule="atLeast"/>
              <w:jc w:val="both"/>
              <w:rPr>
                <w:rFonts w:cs="Arial"/>
                <w:b/>
                <w:bCs/>
                <w:szCs w:val="20"/>
              </w:rPr>
            </w:pPr>
          </w:p>
          <w:p w14:paraId="5BF16F95" w14:textId="77777777" w:rsidR="00066A3C" w:rsidRPr="001A3832" w:rsidRDefault="00066A3C" w:rsidP="00EC16F6">
            <w:pPr>
              <w:spacing w:line="260" w:lineRule="atLeast"/>
              <w:jc w:val="both"/>
              <w:rPr>
                <w:rFonts w:cs="Arial"/>
                <w:b/>
                <w:bCs/>
                <w:szCs w:val="20"/>
              </w:rPr>
            </w:pPr>
            <w:r w:rsidRPr="001A3832">
              <w:rPr>
                <w:rFonts w:cs="Arial"/>
                <w:b/>
                <w:bCs/>
                <w:szCs w:val="20"/>
              </w:rPr>
              <w:t>K 3. členu:</w:t>
            </w:r>
          </w:p>
          <w:p w14:paraId="41893FAA" w14:textId="03042D0D" w:rsidR="00066A3C" w:rsidRDefault="001A3832" w:rsidP="00EC16F6">
            <w:pPr>
              <w:spacing w:line="260" w:lineRule="atLeast"/>
              <w:jc w:val="both"/>
              <w:rPr>
                <w:rFonts w:cs="Arial"/>
                <w:szCs w:val="20"/>
              </w:rPr>
            </w:pPr>
            <w:r>
              <w:rPr>
                <w:rFonts w:cs="Arial"/>
                <w:szCs w:val="20"/>
              </w:rPr>
              <w:t xml:space="preserve">Določba 3. člena je nomotehnične narave in gre za preštevilčenje </w:t>
            </w:r>
            <w:r w:rsidR="00066A3C">
              <w:rPr>
                <w:rFonts w:cs="Arial"/>
                <w:szCs w:val="20"/>
              </w:rPr>
              <w:t>poglavj</w:t>
            </w:r>
            <w:r>
              <w:rPr>
                <w:rFonts w:cs="Arial"/>
                <w:szCs w:val="20"/>
              </w:rPr>
              <w:t>a.</w:t>
            </w:r>
          </w:p>
          <w:p w14:paraId="495C3C37" w14:textId="77777777" w:rsidR="00066A3C" w:rsidRDefault="00066A3C" w:rsidP="00EC16F6">
            <w:pPr>
              <w:spacing w:line="260" w:lineRule="atLeast"/>
              <w:jc w:val="both"/>
              <w:rPr>
                <w:rFonts w:cs="Arial"/>
                <w:szCs w:val="20"/>
              </w:rPr>
            </w:pPr>
          </w:p>
          <w:p w14:paraId="58528FA7" w14:textId="16C3FA2A" w:rsidR="00066A3C" w:rsidRPr="001A3832" w:rsidRDefault="00066A3C" w:rsidP="001A3832">
            <w:pPr>
              <w:jc w:val="both"/>
              <w:rPr>
                <w:rFonts w:cs="Arial"/>
                <w:b/>
                <w:bCs/>
                <w:szCs w:val="20"/>
              </w:rPr>
            </w:pPr>
            <w:r w:rsidRPr="001A3832">
              <w:rPr>
                <w:rFonts w:cs="Arial"/>
                <w:b/>
                <w:bCs/>
                <w:szCs w:val="20"/>
              </w:rPr>
              <w:t>K 4. členu:</w:t>
            </w:r>
          </w:p>
          <w:p w14:paraId="7AFE5BF8" w14:textId="00CF6B8F" w:rsidR="00066A3C" w:rsidRDefault="001A3832" w:rsidP="001A3832">
            <w:pPr>
              <w:jc w:val="both"/>
              <w:rPr>
                <w:rFonts w:cs="Arial"/>
                <w:szCs w:val="20"/>
              </w:rPr>
            </w:pPr>
            <w:r>
              <w:rPr>
                <w:rFonts w:cs="Arial"/>
                <w:szCs w:val="20"/>
              </w:rPr>
              <w:t xml:space="preserve">Zaradi iztekajočega se roka za prilagoditev </w:t>
            </w:r>
            <w:r w:rsidRPr="008A78C7">
              <w:rPr>
                <w:rFonts w:cs="Arial"/>
                <w:color w:val="000000"/>
                <w:szCs w:val="20"/>
                <w:lang w:eastAsia="sl-SI"/>
              </w:rPr>
              <w:t>že obstoječ</w:t>
            </w:r>
            <w:r>
              <w:rPr>
                <w:rFonts w:cs="Arial"/>
                <w:color w:val="000000"/>
                <w:szCs w:val="20"/>
                <w:lang w:eastAsia="sl-SI"/>
              </w:rPr>
              <w:t>ih</w:t>
            </w:r>
            <w:r w:rsidRPr="008A78C7">
              <w:rPr>
                <w:rFonts w:cs="Arial"/>
                <w:color w:val="000000"/>
                <w:szCs w:val="20"/>
                <w:lang w:eastAsia="sl-SI"/>
              </w:rPr>
              <w:t xml:space="preserve"> objekt</w:t>
            </w:r>
            <w:r>
              <w:rPr>
                <w:rFonts w:cs="Arial"/>
                <w:color w:val="000000"/>
                <w:szCs w:val="20"/>
                <w:lang w:eastAsia="sl-SI"/>
              </w:rPr>
              <w:t>ov</w:t>
            </w:r>
            <w:r w:rsidRPr="008A78C7">
              <w:rPr>
                <w:rFonts w:cs="Arial"/>
                <w:color w:val="000000"/>
                <w:szCs w:val="20"/>
                <w:lang w:eastAsia="sl-SI"/>
              </w:rPr>
              <w:t xml:space="preserve"> v javni rabi, ki </w:t>
            </w:r>
            <w:r>
              <w:rPr>
                <w:rFonts w:cs="Arial"/>
                <w:color w:val="000000"/>
                <w:szCs w:val="20"/>
                <w:lang w:eastAsia="sl-SI"/>
              </w:rPr>
              <w:t xml:space="preserve">jih je </w:t>
            </w:r>
            <w:proofErr w:type="gramStart"/>
            <w:r>
              <w:rPr>
                <w:rFonts w:cs="Arial"/>
                <w:color w:val="000000"/>
                <w:szCs w:val="20"/>
                <w:lang w:eastAsia="sl-SI"/>
              </w:rPr>
              <w:t>potrebno</w:t>
            </w:r>
            <w:proofErr w:type="gramEnd"/>
            <w:r>
              <w:rPr>
                <w:rFonts w:cs="Arial"/>
                <w:color w:val="000000"/>
                <w:szCs w:val="20"/>
                <w:lang w:eastAsia="sl-SI"/>
              </w:rPr>
              <w:t xml:space="preserve"> ustrezno prilagoditi do</w:t>
            </w:r>
            <w:r w:rsidRPr="008A78C7">
              <w:rPr>
                <w:rFonts w:cs="Arial"/>
                <w:color w:val="000000"/>
                <w:szCs w:val="20"/>
                <w:lang w:eastAsia="sl-SI"/>
              </w:rPr>
              <w:t xml:space="preserve"> 1</w:t>
            </w:r>
            <w:r>
              <w:rPr>
                <w:rFonts w:cs="Arial"/>
                <w:color w:val="000000"/>
                <w:szCs w:val="20"/>
                <w:lang w:eastAsia="sl-SI"/>
              </w:rPr>
              <w:t>1</w:t>
            </w:r>
            <w:r w:rsidRPr="008A78C7">
              <w:rPr>
                <w:rFonts w:cs="Arial"/>
                <w:color w:val="000000"/>
                <w:szCs w:val="20"/>
                <w:lang w:eastAsia="sl-SI"/>
              </w:rPr>
              <w:t>. decembr</w:t>
            </w:r>
            <w:r>
              <w:rPr>
                <w:rFonts w:cs="Arial"/>
                <w:color w:val="000000"/>
                <w:szCs w:val="20"/>
                <w:lang w:eastAsia="sl-SI"/>
              </w:rPr>
              <w:t>a</w:t>
            </w:r>
            <w:r w:rsidRPr="008A78C7">
              <w:rPr>
                <w:rFonts w:cs="Arial"/>
                <w:color w:val="000000"/>
                <w:szCs w:val="20"/>
                <w:lang w:eastAsia="sl-SI"/>
              </w:rPr>
              <w:t xml:space="preserve"> 2025,</w:t>
            </w:r>
            <w:r>
              <w:rPr>
                <w:rFonts w:cs="Arial"/>
                <w:color w:val="000000"/>
                <w:szCs w:val="20"/>
                <w:lang w:eastAsia="sl-SI"/>
              </w:rPr>
              <w:t xml:space="preserve"> in večjega števila teh objektov, ki še niso prilagojeni, in s tem povezanimi visokimi finančnimi stroški, je predlagana rešitev, da se d</w:t>
            </w:r>
            <w:r w:rsidR="00066A3C" w:rsidRPr="001A3832">
              <w:rPr>
                <w:rFonts w:cs="Arial"/>
                <w:szCs w:val="20"/>
              </w:rPr>
              <w:t xml:space="preserve">oločba novega </w:t>
            </w:r>
            <w:proofErr w:type="spellStart"/>
            <w:r w:rsidR="00066A3C" w:rsidRPr="001A3832">
              <w:rPr>
                <w:rFonts w:cs="Arial"/>
                <w:szCs w:val="20"/>
              </w:rPr>
              <w:t>37.d</w:t>
            </w:r>
            <w:proofErr w:type="spellEnd"/>
            <w:r w:rsidR="00066A3C" w:rsidRPr="001A3832">
              <w:rPr>
                <w:rFonts w:cs="Arial"/>
                <w:szCs w:val="20"/>
              </w:rPr>
              <w:t xml:space="preserve"> člena zakona začne uporabljati dve leti po uveljavitvi </w:t>
            </w:r>
            <w:r w:rsidR="00ED18ED">
              <w:rPr>
                <w:rFonts w:cs="Arial"/>
                <w:szCs w:val="20"/>
              </w:rPr>
              <w:t>predloga</w:t>
            </w:r>
            <w:r w:rsidR="00066A3C" w:rsidRPr="001A3832">
              <w:rPr>
                <w:rFonts w:cs="Arial"/>
                <w:szCs w:val="20"/>
              </w:rPr>
              <w:t xml:space="preserve"> zakona.</w:t>
            </w:r>
            <w:r>
              <w:rPr>
                <w:rFonts w:cs="Arial"/>
                <w:szCs w:val="20"/>
              </w:rPr>
              <w:t xml:space="preserve"> Torej se bodo globe lahko izrekale </w:t>
            </w:r>
            <w:r>
              <w:rPr>
                <w:rFonts w:cs="Arial"/>
                <w:szCs w:val="20"/>
              </w:rPr>
              <w:lastRenderedPageBreak/>
              <w:t xml:space="preserve">šele po preteku tega roka. Ne glede na to pa bodo pristojni inšpektorji lahko zavezancem izrekali ukrep odprave nepravilnosti iz novega </w:t>
            </w:r>
            <w:proofErr w:type="spellStart"/>
            <w:r>
              <w:rPr>
                <w:rFonts w:cs="Arial"/>
                <w:szCs w:val="20"/>
              </w:rPr>
              <w:t>37.c</w:t>
            </w:r>
            <w:proofErr w:type="spellEnd"/>
            <w:r>
              <w:rPr>
                <w:rFonts w:cs="Arial"/>
                <w:szCs w:val="20"/>
              </w:rPr>
              <w:t xml:space="preserve"> člena predloga zakona in na ta način zavezancu postavili rok, do katerega bo moral prilagoditi objekt ali del objekta v javni rabi.</w:t>
            </w:r>
          </w:p>
          <w:p w14:paraId="0B1B25E5" w14:textId="77777777" w:rsidR="00066A3C" w:rsidRDefault="00066A3C" w:rsidP="001A3832">
            <w:pPr>
              <w:jc w:val="both"/>
              <w:rPr>
                <w:rFonts w:cs="Arial"/>
                <w:szCs w:val="20"/>
              </w:rPr>
            </w:pPr>
          </w:p>
          <w:p w14:paraId="4122860C" w14:textId="36FFDB1B" w:rsidR="00066A3C" w:rsidRPr="00066A3C" w:rsidRDefault="00066A3C" w:rsidP="001A3832">
            <w:pPr>
              <w:jc w:val="both"/>
              <w:rPr>
                <w:rFonts w:cs="Arial"/>
                <w:b/>
                <w:bCs/>
                <w:szCs w:val="20"/>
              </w:rPr>
            </w:pPr>
            <w:r w:rsidRPr="00066A3C">
              <w:rPr>
                <w:rFonts w:cs="Arial"/>
                <w:b/>
                <w:bCs/>
                <w:szCs w:val="20"/>
              </w:rPr>
              <w:t>K 5. členu:</w:t>
            </w:r>
          </w:p>
          <w:p w14:paraId="289051B5" w14:textId="77777777" w:rsidR="00242FCE" w:rsidRPr="00AC0224" w:rsidRDefault="00242FCE" w:rsidP="00242FCE">
            <w:pPr>
              <w:jc w:val="both"/>
              <w:rPr>
                <w:rFonts w:cs="Arial"/>
                <w:szCs w:val="20"/>
              </w:rPr>
            </w:pPr>
            <w:r w:rsidRPr="00066A3C">
              <w:rPr>
                <w:rFonts w:cs="Arial"/>
                <w:szCs w:val="20"/>
              </w:rPr>
              <w:t>Člen določa začetek veljavnosti predloga zakona, to je petnajst dni od njegove objave v Uradnem listu Republike Slovenije.</w:t>
            </w:r>
            <w:r>
              <w:rPr>
                <w:rFonts w:cs="Arial"/>
                <w:szCs w:val="20"/>
              </w:rPr>
              <w:t xml:space="preserve"> </w:t>
            </w:r>
          </w:p>
          <w:p w14:paraId="47B3CA3B" w14:textId="77777777" w:rsidR="00241AE5" w:rsidRDefault="00241AE5" w:rsidP="00DA6942">
            <w:pPr>
              <w:pStyle w:val="Neotevilenodstavek"/>
              <w:spacing w:before="0" w:after="0" w:line="260" w:lineRule="exact"/>
              <w:rPr>
                <w:sz w:val="20"/>
                <w:szCs w:val="20"/>
              </w:rPr>
            </w:pPr>
          </w:p>
          <w:p w14:paraId="6836D9DA" w14:textId="77777777" w:rsidR="002C7526" w:rsidRDefault="002C7526" w:rsidP="00DA6942">
            <w:pPr>
              <w:pStyle w:val="Neotevilenodstavek"/>
              <w:spacing w:before="0" w:after="0" w:line="260" w:lineRule="exact"/>
              <w:rPr>
                <w:sz w:val="20"/>
                <w:szCs w:val="20"/>
              </w:rPr>
            </w:pPr>
          </w:p>
          <w:p w14:paraId="75333616" w14:textId="77777777" w:rsidR="002C7526" w:rsidRDefault="002C7526" w:rsidP="00DA6942">
            <w:pPr>
              <w:pStyle w:val="Neotevilenodstavek"/>
              <w:spacing w:before="0" w:after="0" w:line="260" w:lineRule="exact"/>
              <w:rPr>
                <w:sz w:val="20"/>
                <w:szCs w:val="20"/>
              </w:rPr>
            </w:pPr>
          </w:p>
          <w:p w14:paraId="754DA0AB" w14:textId="77777777" w:rsidR="002C7526" w:rsidRDefault="002C7526" w:rsidP="00DA6942">
            <w:pPr>
              <w:pStyle w:val="Neotevilenodstavek"/>
              <w:spacing w:before="0" w:after="0" w:line="260" w:lineRule="exact"/>
              <w:rPr>
                <w:sz w:val="20"/>
                <w:szCs w:val="20"/>
              </w:rPr>
            </w:pPr>
          </w:p>
          <w:p w14:paraId="7DB4994E" w14:textId="77777777" w:rsidR="002C7526" w:rsidRDefault="002C7526" w:rsidP="00DA6942">
            <w:pPr>
              <w:pStyle w:val="Neotevilenodstavek"/>
              <w:spacing w:before="0" w:after="0" w:line="260" w:lineRule="exact"/>
              <w:rPr>
                <w:sz w:val="20"/>
                <w:szCs w:val="20"/>
              </w:rPr>
            </w:pPr>
          </w:p>
          <w:p w14:paraId="4CDDA6BD" w14:textId="77777777" w:rsidR="002C7526" w:rsidRDefault="002C7526" w:rsidP="00DA6942">
            <w:pPr>
              <w:pStyle w:val="Neotevilenodstavek"/>
              <w:spacing w:before="0" w:after="0" w:line="260" w:lineRule="exact"/>
              <w:rPr>
                <w:sz w:val="20"/>
                <w:szCs w:val="20"/>
              </w:rPr>
            </w:pPr>
          </w:p>
          <w:p w14:paraId="6C6BFB18" w14:textId="77777777" w:rsidR="002C7526" w:rsidRDefault="002C7526" w:rsidP="00DA6942">
            <w:pPr>
              <w:pStyle w:val="Neotevilenodstavek"/>
              <w:spacing w:before="0" w:after="0" w:line="260" w:lineRule="exact"/>
              <w:rPr>
                <w:sz w:val="20"/>
                <w:szCs w:val="20"/>
              </w:rPr>
            </w:pPr>
          </w:p>
          <w:p w14:paraId="016EE20F" w14:textId="77777777" w:rsidR="002C7526" w:rsidRDefault="002C7526" w:rsidP="00DA6942">
            <w:pPr>
              <w:pStyle w:val="Neotevilenodstavek"/>
              <w:spacing w:before="0" w:after="0" w:line="260" w:lineRule="exact"/>
              <w:rPr>
                <w:sz w:val="20"/>
                <w:szCs w:val="20"/>
              </w:rPr>
            </w:pPr>
          </w:p>
          <w:p w14:paraId="42B00F0E" w14:textId="77777777" w:rsidR="002C7526" w:rsidRDefault="002C7526" w:rsidP="00DA6942">
            <w:pPr>
              <w:pStyle w:val="Neotevilenodstavek"/>
              <w:spacing w:before="0" w:after="0" w:line="260" w:lineRule="exact"/>
              <w:rPr>
                <w:sz w:val="20"/>
                <w:szCs w:val="20"/>
              </w:rPr>
            </w:pPr>
          </w:p>
          <w:p w14:paraId="30087499" w14:textId="77777777" w:rsidR="002C7526" w:rsidRDefault="002C7526" w:rsidP="00DA6942">
            <w:pPr>
              <w:pStyle w:val="Neotevilenodstavek"/>
              <w:spacing w:before="0" w:after="0" w:line="260" w:lineRule="exact"/>
              <w:rPr>
                <w:sz w:val="20"/>
                <w:szCs w:val="20"/>
              </w:rPr>
            </w:pPr>
          </w:p>
          <w:p w14:paraId="47A557A1" w14:textId="77777777" w:rsidR="002C7526" w:rsidRDefault="002C7526" w:rsidP="00DA6942">
            <w:pPr>
              <w:pStyle w:val="Neotevilenodstavek"/>
              <w:spacing w:before="0" w:after="0" w:line="260" w:lineRule="exact"/>
              <w:rPr>
                <w:sz w:val="20"/>
                <w:szCs w:val="20"/>
              </w:rPr>
            </w:pPr>
          </w:p>
          <w:p w14:paraId="305741B0" w14:textId="77777777" w:rsidR="002C7526" w:rsidRDefault="002C7526" w:rsidP="00DA6942">
            <w:pPr>
              <w:pStyle w:val="Neotevilenodstavek"/>
              <w:spacing w:before="0" w:after="0" w:line="260" w:lineRule="exact"/>
              <w:rPr>
                <w:sz w:val="20"/>
                <w:szCs w:val="20"/>
              </w:rPr>
            </w:pPr>
          </w:p>
          <w:p w14:paraId="27FAF201" w14:textId="77777777" w:rsidR="002C7526" w:rsidRDefault="002C7526" w:rsidP="00DA6942">
            <w:pPr>
              <w:pStyle w:val="Neotevilenodstavek"/>
              <w:spacing w:before="0" w:after="0" w:line="260" w:lineRule="exact"/>
              <w:rPr>
                <w:sz w:val="20"/>
                <w:szCs w:val="20"/>
              </w:rPr>
            </w:pPr>
          </w:p>
          <w:p w14:paraId="0F860C59" w14:textId="77777777" w:rsidR="002C7526" w:rsidRDefault="002C7526" w:rsidP="00DA6942">
            <w:pPr>
              <w:pStyle w:val="Neotevilenodstavek"/>
              <w:spacing w:before="0" w:after="0" w:line="260" w:lineRule="exact"/>
              <w:rPr>
                <w:sz w:val="20"/>
                <w:szCs w:val="20"/>
              </w:rPr>
            </w:pPr>
          </w:p>
          <w:p w14:paraId="6C2986D6" w14:textId="77777777" w:rsidR="002C7526" w:rsidRDefault="002C7526" w:rsidP="00DA6942">
            <w:pPr>
              <w:pStyle w:val="Neotevilenodstavek"/>
              <w:spacing w:before="0" w:after="0" w:line="260" w:lineRule="exact"/>
              <w:rPr>
                <w:sz w:val="20"/>
                <w:szCs w:val="20"/>
              </w:rPr>
            </w:pPr>
          </w:p>
          <w:p w14:paraId="349C7257" w14:textId="77777777" w:rsidR="002C7526" w:rsidRDefault="002C7526" w:rsidP="00DA6942">
            <w:pPr>
              <w:pStyle w:val="Neotevilenodstavek"/>
              <w:spacing w:before="0" w:after="0" w:line="260" w:lineRule="exact"/>
              <w:rPr>
                <w:sz w:val="20"/>
                <w:szCs w:val="20"/>
              </w:rPr>
            </w:pPr>
          </w:p>
          <w:p w14:paraId="28ACBAC9" w14:textId="77777777" w:rsidR="002C7526" w:rsidRDefault="002C7526" w:rsidP="00DA6942">
            <w:pPr>
              <w:pStyle w:val="Neotevilenodstavek"/>
              <w:spacing w:before="0" w:after="0" w:line="260" w:lineRule="exact"/>
              <w:rPr>
                <w:sz w:val="20"/>
                <w:szCs w:val="20"/>
              </w:rPr>
            </w:pPr>
          </w:p>
          <w:p w14:paraId="13288704" w14:textId="77777777" w:rsidR="002C7526" w:rsidRDefault="002C7526" w:rsidP="00DA6942">
            <w:pPr>
              <w:pStyle w:val="Neotevilenodstavek"/>
              <w:spacing w:before="0" w:after="0" w:line="260" w:lineRule="exact"/>
              <w:rPr>
                <w:sz w:val="20"/>
                <w:szCs w:val="20"/>
              </w:rPr>
            </w:pPr>
          </w:p>
          <w:p w14:paraId="166B66EA" w14:textId="77777777" w:rsidR="002C7526" w:rsidRDefault="002C7526" w:rsidP="00DA6942">
            <w:pPr>
              <w:pStyle w:val="Neotevilenodstavek"/>
              <w:spacing w:before="0" w:after="0" w:line="260" w:lineRule="exact"/>
              <w:rPr>
                <w:sz w:val="20"/>
                <w:szCs w:val="20"/>
              </w:rPr>
            </w:pPr>
          </w:p>
          <w:p w14:paraId="11BCAA84" w14:textId="77777777" w:rsidR="002C7526" w:rsidRDefault="002C7526" w:rsidP="00DA6942">
            <w:pPr>
              <w:pStyle w:val="Neotevilenodstavek"/>
              <w:spacing w:before="0" w:after="0" w:line="260" w:lineRule="exact"/>
              <w:rPr>
                <w:sz w:val="20"/>
                <w:szCs w:val="20"/>
              </w:rPr>
            </w:pPr>
          </w:p>
          <w:p w14:paraId="53D841C1" w14:textId="77777777" w:rsidR="002C7526" w:rsidRDefault="002C7526" w:rsidP="00DA6942">
            <w:pPr>
              <w:pStyle w:val="Neotevilenodstavek"/>
              <w:spacing w:before="0" w:after="0" w:line="260" w:lineRule="exact"/>
              <w:rPr>
                <w:sz w:val="20"/>
                <w:szCs w:val="20"/>
              </w:rPr>
            </w:pPr>
          </w:p>
          <w:p w14:paraId="29B16D50" w14:textId="77777777" w:rsidR="002C7526" w:rsidRDefault="002C7526" w:rsidP="00DA6942">
            <w:pPr>
              <w:pStyle w:val="Neotevilenodstavek"/>
              <w:spacing w:before="0" w:after="0" w:line="260" w:lineRule="exact"/>
              <w:rPr>
                <w:sz w:val="20"/>
                <w:szCs w:val="20"/>
              </w:rPr>
            </w:pPr>
          </w:p>
          <w:p w14:paraId="2D0921E3" w14:textId="77777777" w:rsidR="002C7526" w:rsidRDefault="002C7526" w:rsidP="00DA6942">
            <w:pPr>
              <w:pStyle w:val="Neotevilenodstavek"/>
              <w:spacing w:before="0" w:after="0" w:line="260" w:lineRule="exact"/>
              <w:rPr>
                <w:sz w:val="20"/>
                <w:szCs w:val="20"/>
              </w:rPr>
            </w:pPr>
          </w:p>
          <w:p w14:paraId="2884120B" w14:textId="77777777" w:rsidR="002C7526" w:rsidRDefault="002C7526" w:rsidP="00DA6942">
            <w:pPr>
              <w:pStyle w:val="Neotevilenodstavek"/>
              <w:spacing w:before="0" w:after="0" w:line="260" w:lineRule="exact"/>
              <w:rPr>
                <w:sz w:val="20"/>
                <w:szCs w:val="20"/>
              </w:rPr>
            </w:pPr>
          </w:p>
          <w:p w14:paraId="5466F280" w14:textId="77777777" w:rsidR="002C7526" w:rsidRDefault="002C7526" w:rsidP="00DA6942">
            <w:pPr>
              <w:pStyle w:val="Neotevilenodstavek"/>
              <w:spacing w:before="0" w:after="0" w:line="260" w:lineRule="exact"/>
              <w:rPr>
                <w:sz w:val="20"/>
                <w:szCs w:val="20"/>
              </w:rPr>
            </w:pPr>
          </w:p>
          <w:p w14:paraId="3E548D1E" w14:textId="77777777" w:rsidR="001F05CB" w:rsidRDefault="001F05CB" w:rsidP="00DA6942">
            <w:pPr>
              <w:pStyle w:val="Neotevilenodstavek"/>
              <w:spacing w:before="0" w:after="0" w:line="260" w:lineRule="exact"/>
              <w:rPr>
                <w:sz w:val="20"/>
                <w:szCs w:val="20"/>
              </w:rPr>
            </w:pPr>
          </w:p>
          <w:p w14:paraId="12EAD25F" w14:textId="77777777" w:rsidR="001F05CB" w:rsidRDefault="001F05CB" w:rsidP="00DA6942">
            <w:pPr>
              <w:pStyle w:val="Neotevilenodstavek"/>
              <w:spacing w:before="0" w:after="0" w:line="260" w:lineRule="exact"/>
              <w:rPr>
                <w:sz w:val="20"/>
                <w:szCs w:val="20"/>
              </w:rPr>
            </w:pPr>
          </w:p>
          <w:p w14:paraId="57FE3AAB" w14:textId="77777777" w:rsidR="001F05CB" w:rsidRDefault="001F05CB" w:rsidP="00DA6942">
            <w:pPr>
              <w:pStyle w:val="Neotevilenodstavek"/>
              <w:spacing w:before="0" w:after="0" w:line="260" w:lineRule="exact"/>
              <w:rPr>
                <w:sz w:val="20"/>
                <w:szCs w:val="20"/>
              </w:rPr>
            </w:pPr>
          </w:p>
          <w:p w14:paraId="3AECE08E" w14:textId="77777777" w:rsidR="00AB7FB5" w:rsidRDefault="00AB7FB5" w:rsidP="00DA6942">
            <w:pPr>
              <w:pStyle w:val="Neotevilenodstavek"/>
              <w:spacing w:before="0" w:after="0" w:line="260" w:lineRule="exact"/>
              <w:rPr>
                <w:sz w:val="20"/>
                <w:szCs w:val="20"/>
              </w:rPr>
            </w:pPr>
          </w:p>
          <w:p w14:paraId="4C85C71D" w14:textId="77777777" w:rsidR="00AB7FB5" w:rsidRDefault="00AB7FB5" w:rsidP="00DA6942">
            <w:pPr>
              <w:pStyle w:val="Neotevilenodstavek"/>
              <w:spacing w:before="0" w:after="0" w:line="260" w:lineRule="exact"/>
              <w:rPr>
                <w:sz w:val="20"/>
                <w:szCs w:val="20"/>
              </w:rPr>
            </w:pPr>
          </w:p>
          <w:p w14:paraId="51C00644" w14:textId="77777777" w:rsidR="00AB7FB5" w:rsidRDefault="00AB7FB5" w:rsidP="00DA6942">
            <w:pPr>
              <w:pStyle w:val="Neotevilenodstavek"/>
              <w:spacing w:before="0" w:after="0" w:line="260" w:lineRule="exact"/>
              <w:rPr>
                <w:sz w:val="20"/>
                <w:szCs w:val="20"/>
              </w:rPr>
            </w:pPr>
          </w:p>
          <w:p w14:paraId="4FEF12F9" w14:textId="77777777" w:rsidR="00AB7FB5" w:rsidRDefault="00AB7FB5" w:rsidP="00DA6942">
            <w:pPr>
              <w:pStyle w:val="Neotevilenodstavek"/>
              <w:spacing w:before="0" w:after="0" w:line="260" w:lineRule="exact"/>
              <w:rPr>
                <w:sz w:val="20"/>
                <w:szCs w:val="20"/>
              </w:rPr>
            </w:pPr>
          </w:p>
          <w:p w14:paraId="202D920B" w14:textId="77777777" w:rsidR="00AB7FB5" w:rsidRDefault="00AB7FB5" w:rsidP="00DA6942">
            <w:pPr>
              <w:pStyle w:val="Neotevilenodstavek"/>
              <w:spacing w:before="0" w:after="0" w:line="260" w:lineRule="exact"/>
              <w:rPr>
                <w:sz w:val="20"/>
                <w:szCs w:val="20"/>
              </w:rPr>
            </w:pPr>
          </w:p>
          <w:p w14:paraId="66F4AC70" w14:textId="77777777" w:rsidR="00AB7FB5" w:rsidRDefault="00AB7FB5" w:rsidP="00DA6942">
            <w:pPr>
              <w:pStyle w:val="Neotevilenodstavek"/>
              <w:spacing w:before="0" w:after="0" w:line="260" w:lineRule="exact"/>
              <w:rPr>
                <w:sz w:val="20"/>
                <w:szCs w:val="20"/>
              </w:rPr>
            </w:pPr>
          </w:p>
          <w:p w14:paraId="2ADC5220" w14:textId="77777777" w:rsidR="00AB7FB5" w:rsidRDefault="00AB7FB5" w:rsidP="00DA6942">
            <w:pPr>
              <w:pStyle w:val="Neotevilenodstavek"/>
              <w:spacing w:before="0" w:after="0" w:line="260" w:lineRule="exact"/>
              <w:rPr>
                <w:sz w:val="20"/>
                <w:szCs w:val="20"/>
              </w:rPr>
            </w:pPr>
          </w:p>
          <w:p w14:paraId="0C133F56" w14:textId="77777777" w:rsidR="00AB7FB5" w:rsidRDefault="00AB7FB5" w:rsidP="00DA6942">
            <w:pPr>
              <w:pStyle w:val="Neotevilenodstavek"/>
              <w:spacing w:before="0" w:after="0" w:line="260" w:lineRule="exact"/>
              <w:rPr>
                <w:sz w:val="20"/>
                <w:szCs w:val="20"/>
              </w:rPr>
            </w:pPr>
          </w:p>
          <w:p w14:paraId="74373868" w14:textId="77777777" w:rsidR="00AB7FB5" w:rsidRDefault="00AB7FB5" w:rsidP="00DA6942">
            <w:pPr>
              <w:pStyle w:val="Neotevilenodstavek"/>
              <w:spacing w:before="0" w:after="0" w:line="260" w:lineRule="exact"/>
              <w:rPr>
                <w:sz w:val="20"/>
                <w:szCs w:val="20"/>
              </w:rPr>
            </w:pPr>
          </w:p>
          <w:p w14:paraId="7B74902C" w14:textId="77777777" w:rsidR="00AB7FB5" w:rsidRDefault="00AB7FB5" w:rsidP="00DA6942">
            <w:pPr>
              <w:pStyle w:val="Neotevilenodstavek"/>
              <w:spacing w:before="0" w:after="0" w:line="260" w:lineRule="exact"/>
              <w:rPr>
                <w:sz w:val="20"/>
                <w:szCs w:val="20"/>
              </w:rPr>
            </w:pPr>
          </w:p>
          <w:p w14:paraId="4866164A" w14:textId="77777777" w:rsidR="00AB7FB5" w:rsidRDefault="00AB7FB5" w:rsidP="00DA6942">
            <w:pPr>
              <w:pStyle w:val="Neotevilenodstavek"/>
              <w:spacing w:before="0" w:after="0" w:line="260" w:lineRule="exact"/>
              <w:rPr>
                <w:sz w:val="20"/>
                <w:szCs w:val="20"/>
              </w:rPr>
            </w:pPr>
          </w:p>
          <w:p w14:paraId="1F1CB52F" w14:textId="77777777" w:rsidR="00AB7FB5" w:rsidRDefault="00AB7FB5" w:rsidP="00DA6942">
            <w:pPr>
              <w:pStyle w:val="Neotevilenodstavek"/>
              <w:spacing w:before="0" w:after="0" w:line="260" w:lineRule="exact"/>
              <w:rPr>
                <w:sz w:val="20"/>
                <w:szCs w:val="20"/>
              </w:rPr>
            </w:pPr>
          </w:p>
          <w:p w14:paraId="0E953D62" w14:textId="77777777" w:rsidR="00AB7FB5" w:rsidRDefault="00AB7FB5" w:rsidP="00DA6942">
            <w:pPr>
              <w:pStyle w:val="Neotevilenodstavek"/>
              <w:spacing w:before="0" w:after="0" w:line="260" w:lineRule="exact"/>
              <w:rPr>
                <w:sz w:val="20"/>
                <w:szCs w:val="20"/>
              </w:rPr>
            </w:pPr>
          </w:p>
          <w:p w14:paraId="292CC9F7" w14:textId="77777777" w:rsidR="00AB7FB5" w:rsidRDefault="00AB7FB5" w:rsidP="00DA6942">
            <w:pPr>
              <w:pStyle w:val="Neotevilenodstavek"/>
              <w:spacing w:before="0" w:after="0" w:line="260" w:lineRule="exact"/>
              <w:rPr>
                <w:sz w:val="20"/>
                <w:szCs w:val="20"/>
              </w:rPr>
            </w:pPr>
          </w:p>
          <w:p w14:paraId="3BD6CCA8" w14:textId="77777777" w:rsidR="00AB7FB5" w:rsidRDefault="00AB7FB5" w:rsidP="00DA6942">
            <w:pPr>
              <w:pStyle w:val="Neotevilenodstavek"/>
              <w:spacing w:before="0" w:after="0" w:line="260" w:lineRule="exact"/>
              <w:rPr>
                <w:sz w:val="20"/>
                <w:szCs w:val="20"/>
              </w:rPr>
            </w:pPr>
          </w:p>
          <w:p w14:paraId="5E64565E" w14:textId="77777777" w:rsidR="00AB7FB5" w:rsidRDefault="00AB7FB5" w:rsidP="00DA6942">
            <w:pPr>
              <w:pStyle w:val="Neotevilenodstavek"/>
              <w:spacing w:before="0" w:after="0" w:line="260" w:lineRule="exact"/>
              <w:rPr>
                <w:sz w:val="20"/>
                <w:szCs w:val="20"/>
              </w:rPr>
            </w:pPr>
          </w:p>
          <w:p w14:paraId="4F7E6047" w14:textId="77777777" w:rsidR="00AB7FB5" w:rsidRDefault="00AB7FB5" w:rsidP="00DA6942">
            <w:pPr>
              <w:pStyle w:val="Neotevilenodstavek"/>
              <w:spacing w:before="0" w:after="0" w:line="260" w:lineRule="exact"/>
              <w:rPr>
                <w:sz w:val="20"/>
                <w:szCs w:val="20"/>
              </w:rPr>
            </w:pPr>
          </w:p>
          <w:p w14:paraId="4709F960" w14:textId="77777777" w:rsidR="00AB7FB5" w:rsidRDefault="00AB7FB5" w:rsidP="00DA6942">
            <w:pPr>
              <w:pStyle w:val="Neotevilenodstavek"/>
              <w:spacing w:before="0" w:after="0" w:line="260" w:lineRule="exact"/>
              <w:rPr>
                <w:sz w:val="20"/>
                <w:szCs w:val="20"/>
              </w:rPr>
            </w:pPr>
          </w:p>
          <w:p w14:paraId="6AE35C89" w14:textId="77777777" w:rsidR="00AB7FB5" w:rsidRDefault="00AB7FB5" w:rsidP="00DA6942">
            <w:pPr>
              <w:pStyle w:val="Neotevilenodstavek"/>
              <w:spacing w:before="0" w:after="0" w:line="260" w:lineRule="exact"/>
              <w:rPr>
                <w:sz w:val="20"/>
                <w:szCs w:val="20"/>
              </w:rPr>
            </w:pPr>
          </w:p>
          <w:p w14:paraId="0C872CF8" w14:textId="77777777" w:rsidR="002C7526" w:rsidRDefault="002C7526" w:rsidP="00DA6942">
            <w:pPr>
              <w:pStyle w:val="Neotevilenodstavek"/>
              <w:spacing w:before="0" w:after="0" w:line="260" w:lineRule="exact"/>
              <w:rPr>
                <w:sz w:val="20"/>
                <w:szCs w:val="20"/>
              </w:rPr>
            </w:pPr>
          </w:p>
          <w:p w14:paraId="0DBD5A23" w14:textId="5E0A8CF3" w:rsidR="002C7526" w:rsidRPr="003F1703" w:rsidRDefault="002C7526" w:rsidP="00DA6942">
            <w:pPr>
              <w:pStyle w:val="Neotevilenodstavek"/>
              <w:spacing w:before="0" w:after="0" w:line="260" w:lineRule="exact"/>
              <w:rPr>
                <w:sz w:val="20"/>
                <w:szCs w:val="20"/>
              </w:rPr>
            </w:pPr>
          </w:p>
        </w:tc>
      </w:tr>
      <w:tr w:rsidR="00241AE5" w:rsidRPr="003F1703" w14:paraId="109C13BE" w14:textId="77777777" w:rsidTr="00DA6942">
        <w:tc>
          <w:tcPr>
            <w:tcW w:w="9213" w:type="dxa"/>
          </w:tcPr>
          <w:p w14:paraId="53A8DFBC" w14:textId="60D8AF3F" w:rsidR="00241AE5" w:rsidRPr="003F1703" w:rsidRDefault="00241AE5" w:rsidP="00DA6942">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14:paraId="072087D2" w14:textId="77777777" w:rsidTr="00DA6942">
        <w:tc>
          <w:tcPr>
            <w:tcW w:w="9213" w:type="dxa"/>
          </w:tcPr>
          <w:p w14:paraId="15F6A902" w14:textId="77777777" w:rsidR="00241AE5" w:rsidRDefault="00241AE5" w:rsidP="00DA6942">
            <w:pPr>
              <w:pStyle w:val="Neotevilenodstavek"/>
              <w:spacing w:before="0" w:after="0" w:line="260" w:lineRule="exact"/>
              <w:rPr>
                <w:sz w:val="20"/>
                <w:szCs w:val="20"/>
              </w:rPr>
            </w:pPr>
          </w:p>
          <w:p w14:paraId="20CDB86E" w14:textId="77777777" w:rsidR="00681B1F" w:rsidRPr="00681B1F" w:rsidRDefault="00681B1F" w:rsidP="00681B1F">
            <w:pPr>
              <w:pStyle w:val="Neotevilenodstavek"/>
              <w:spacing w:before="0" w:line="260" w:lineRule="exact"/>
              <w:rPr>
                <w:b/>
                <w:bCs/>
                <w:sz w:val="20"/>
                <w:szCs w:val="20"/>
              </w:rPr>
            </w:pPr>
            <w:r w:rsidRPr="00681B1F">
              <w:rPr>
                <w:b/>
                <w:bCs/>
                <w:sz w:val="20"/>
                <w:szCs w:val="20"/>
              </w:rPr>
              <w:t>9. člen</w:t>
            </w:r>
          </w:p>
          <w:p w14:paraId="0F290917" w14:textId="77777777" w:rsidR="00681B1F" w:rsidRPr="00681B1F" w:rsidRDefault="00681B1F" w:rsidP="00681B1F">
            <w:pPr>
              <w:pStyle w:val="Neotevilenodstavek"/>
              <w:spacing w:before="0" w:line="260" w:lineRule="exact"/>
              <w:rPr>
                <w:b/>
                <w:bCs/>
                <w:sz w:val="20"/>
                <w:szCs w:val="20"/>
              </w:rPr>
            </w:pPr>
            <w:r w:rsidRPr="00681B1F">
              <w:rPr>
                <w:b/>
                <w:bCs/>
                <w:sz w:val="20"/>
                <w:szCs w:val="20"/>
              </w:rPr>
              <w:t>(uporaba in prilagoditev objektov v javni rabi)</w:t>
            </w:r>
          </w:p>
          <w:p w14:paraId="344E6284" w14:textId="77777777" w:rsidR="00681B1F" w:rsidRPr="00681B1F" w:rsidRDefault="00681B1F" w:rsidP="00681B1F">
            <w:pPr>
              <w:pStyle w:val="Neotevilenodstavek"/>
              <w:spacing w:before="0" w:line="260" w:lineRule="exact"/>
              <w:rPr>
                <w:sz w:val="20"/>
                <w:szCs w:val="20"/>
              </w:rPr>
            </w:pPr>
            <w:r w:rsidRPr="00681B1F">
              <w:rPr>
                <w:sz w:val="20"/>
                <w:szCs w:val="20"/>
              </w:rPr>
              <w:t>(1) Prepovedana je diskriminacija zaradi invalidnosti pri dostopnosti do uporabe objektov v javni rabi.</w:t>
            </w:r>
          </w:p>
          <w:p w14:paraId="3E262D68" w14:textId="77777777" w:rsidR="00681B1F" w:rsidRPr="00681B1F" w:rsidRDefault="00681B1F" w:rsidP="00681B1F">
            <w:pPr>
              <w:pStyle w:val="Neotevilenodstavek"/>
              <w:spacing w:before="0" w:line="260" w:lineRule="exact"/>
              <w:rPr>
                <w:sz w:val="20"/>
                <w:szCs w:val="20"/>
              </w:rPr>
            </w:pPr>
            <w:r w:rsidRPr="00681B1F">
              <w:rPr>
                <w:sz w:val="20"/>
                <w:szCs w:val="20"/>
              </w:rPr>
              <w:t xml:space="preserve">(2) Prilagoditve objektov v javni rabi se opravijo z gradbenimi in tehničnimi napravami, zvočnimi in svetlobnimi </w:t>
            </w:r>
            <w:proofErr w:type="gramStart"/>
            <w:r w:rsidRPr="00681B1F">
              <w:rPr>
                <w:sz w:val="20"/>
                <w:szCs w:val="20"/>
              </w:rPr>
              <w:t>indikatorji</w:t>
            </w:r>
            <w:proofErr w:type="gramEnd"/>
            <w:r w:rsidRPr="00681B1F">
              <w:rPr>
                <w:sz w:val="20"/>
                <w:szCs w:val="20"/>
              </w:rPr>
              <w:t>, pisnimi informacijami in drugimi ustreznimi tehničnimi prilagoditvami.</w:t>
            </w:r>
          </w:p>
          <w:p w14:paraId="59A8C53F" w14:textId="77777777" w:rsidR="00681B1F" w:rsidRPr="00681B1F" w:rsidRDefault="00681B1F" w:rsidP="00681B1F">
            <w:pPr>
              <w:pStyle w:val="Neotevilenodstavek"/>
              <w:spacing w:before="0" w:line="260" w:lineRule="exact"/>
              <w:rPr>
                <w:sz w:val="20"/>
                <w:szCs w:val="20"/>
              </w:rPr>
            </w:pPr>
            <w:r w:rsidRPr="00681B1F">
              <w:rPr>
                <w:sz w:val="20"/>
                <w:szCs w:val="20"/>
              </w:rPr>
              <w:t>(3) Objekte v javni rabi, ki se gradijo, in objekte v javni rabi, ki se rekonstruirajo, je treba primerno prilagoditi med samo gradnjo oziroma rekonstrukcijo objekta.</w:t>
            </w:r>
          </w:p>
          <w:p w14:paraId="4EAE1320" w14:textId="2F2DA56B" w:rsidR="00681B1F" w:rsidRPr="003F1703" w:rsidRDefault="00681B1F" w:rsidP="00DA6942">
            <w:pPr>
              <w:pStyle w:val="Neotevilenodstavek"/>
              <w:spacing w:before="0" w:after="0" w:line="260" w:lineRule="exact"/>
              <w:rPr>
                <w:sz w:val="20"/>
                <w:szCs w:val="20"/>
              </w:rPr>
            </w:pPr>
          </w:p>
        </w:tc>
      </w:tr>
      <w:tr w:rsidR="00241AE5" w:rsidRPr="003F1703" w14:paraId="60D20C16" w14:textId="77777777" w:rsidTr="00DA6942">
        <w:tc>
          <w:tcPr>
            <w:tcW w:w="9213" w:type="dxa"/>
          </w:tcPr>
          <w:p w14:paraId="08B9F42A" w14:textId="77777777" w:rsidR="0050543E" w:rsidRDefault="0050543E" w:rsidP="00DA6942">
            <w:pPr>
              <w:pStyle w:val="Poglavje"/>
              <w:spacing w:before="0" w:after="0" w:line="260" w:lineRule="exact"/>
              <w:jc w:val="left"/>
              <w:rPr>
                <w:sz w:val="20"/>
                <w:szCs w:val="20"/>
              </w:rPr>
            </w:pPr>
          </w:p>
          <w:p w14:paraId="18A05B5F" w14:textId="77777777" w:rsidR="00241AE5" w:rsidRDefault="00241AE5" w:rsidP="00DA6942">
            <w:pPr>
              <w:pStyle w:val="Poglavje"/>
              <w:spacing w:before="0" w:after="0" w:line="260" w:lineRule="exact"/>
              <w:jc w:val="left"/>
              <w:rPr>
                <w:sz w:val="20"/>
                <w:szCs w:val="20"/>
              </w:rPr>
            </w:pPr>
            <w:r w:rsidRPr="004146BF">
              <w:rPr>
                <w:sz w:val="20"/>
                <w:szCs w:val="20"/>
              </w:rPr>
              <w:t>V. PREDLOG, DA SE PREDLOG ZAKONA OBRAVNAVA PO NUJNEM OZIROMA SKRAJŠANEM POSTOPKU</w:t>
            </w:r>
          </w:p>
          <w:p w14:paraId="06074AED" w14:textId="07ACBC21" w:rsidR="004146BF" w:rsidRPr="003F1703" w:rsidRDefault="004146BF" w:rsidP="00DA6942">
            <w:pPr>
              <w:pStyle w:val="Poglavje"/>
              <w:spacing w:before="0" w:after="0" w:line="260" w:lineRule="exact"/>
              <w:jc w:val="left"/>
              <w:rPr>
                <w:sz w:val="20"/>
                <w:szCs w:val="20"/>
              </w:rPr>
            </w:pPr>
          </w:p>
        </w:tc>
      </w:tr>
      <w:tr w:rsidR="00241AE5" w:rsidRPr="003F1703" w14:paraId="61D6B3F8" w14:textId="77777777" w:rsidTr="00DA6942">
        <w:tc>
          <w:tcPr>
            <w:tcW w:w="9213" w:type="dxa"/>
          </w:tcPr>
          <w:p w14:paraId="7526855A" w14:textId="253DCD96" w:rsidR="00241AE5" w:rsidRPr="003F1703" w:rsidRDefault="00E17929" w:rsidP="00DA6942">
            <w:pPr>
              <w:pStyle w:val="Neotevilenodstavek"/>
              <w:spacing w:before="0" w:after="0" w:line="260" w:lineRule="exact"/>
              <w:rPr>
                <w:sz w:val="20"/>
                <w:szCs w:val="20"/>
              </w:rPr>
            </w:pPr>
            <w:r w:rsidRPr="00985079">
              <w:rPr>
                <w:sz w:val="20"/>
                <w:szCs w:val="20"/>
                <w:lang w:eastAsia="en-US"/>
              </w:rPr>
              <w:t xml:space="preserve">Predlog zakona naj se obravnava po skrajšanem postopku, skladno s 142. členom Poslovnika državnega zbora (Uradni list RS, št. 92/07 – uradno prečiščeno besedilo, 105/10, 80/13, 38/17, 46/20, 105/21 – </w:t>
            </w:r>
            <w:proofErr w:type="gramStart"/>
            <w:r w:rsidRPr="00985079">
              <w:rPr>
                <w:sz w:val="20"/>
                <w:szCs w:val="20"/>
                <w:lang w:eastAsia="en-US"/>
              </w:rPr>
              <w:t>odl</w:t>
            </w:r>
            <w:proofErr w:type="gramEnd"/>
            <w:r w:rsidRPr="00985079">
              <w:rPr>
                <w:sz w:val="20"/>
                <w:szCs w:val="20"/>
                <w:lang w:eastAsia="en-US"/>
              </w:rPr>
              <w:t>. US, 111/21, 58/23 in 35/24</w:t>
            </w:r>
            <w:r>
              <w:rPr>
                <w:sz w:val="20"/>
                <w:szCs w:val="20"/>
                <w:lang w:eastAsia="en-US"/>
              </w:rPr>
              <w:t>. S predlogom zakona se želi čim prej urediti ustrezna pravna podlaga za možen nadzor inšpekcijskih služb glede obstoječih objektov v javni rabi za invalide. ZIMI namreč določa rok za prilagoditev vseh objektov v javni rabi najkasneje do 11. decembra 2025.</w:t>
            </w:r>
          </w:p>
        </w:tc>
      </w:tr>
      <w:tr w:rsidR="00241AE5" w:rsidRPr="003F1703" w14:paraId="4EF0C629" w14:textId="77777777" w:rsidTr="00DA6942">
        <w:tc>
          <w:tcPr>
            <w:tcW w:w="9213" w:type="dxa"/>
          </w:tcPr>
          <w:p w14:paraId="73470C38" w14:textId="77777777" w:rsidR="0050543E" w:rsidRDefault="0050543E" w:rsidP="00DA6942">
            <w:pPr>
              <w:pStyle w:val="Poglavje"/>
              <w:spacing w:before="0" w:after="0" w:line="260" w:lineRule="exact"/>
              <w:jc w:val="left"/>
              <w:rPr>
                <w:sz w:val="20"/>
                <w:szCs w:val="20"/>
              </w:rPr>
            </w:pPr>
          </w:p>
          <w:p w14:paraId="04C32F0D" w14:textId="1983E078" w:rsidR="00241AE5" w:rsidRPr="003F1703" w:rsidRDefault="00241AE5" w:rsidP="00DA6942">
            <w:pPr>
              <w:pStyle w:val="Poglavje"/>
              <w:spacing w:before="0" w:after="0" w:line="260" w:lineRule="exact"/>
              <w:jc w:val="left"/>
              <w:rPr>
                <w:sz w:val="20"/>
                <w:szCs w:val="20"/>
              </w:rPr>
            </w:pPr>
            <w:r w:rsidRPr="003F1703">
              <w:rPr>
                <w:sz w:val="20"/>
                <w:szCs w:val="20"/>
              </w:rPr>
              <w:t>VI. PRILOGE</w:t>
            </w:r>
          </w:p>
        </w:tc>
      </w:tr>
      <w:tr w:rsidR="00241AE5" w:rsidRPr="003F1703" w14:paraId="247DDA4A" w14:textId="77777777" w:rsidTr="00DA6942">
        <w:tc>
          <w:tcPr>
            <w:tcW w:w="9213" w:type="dxa"/>
          </w:tcPr>
          <w:p w14:paraId="1AF0D73C" w14:textId="45356F4E" w:rsidR="00241AE5" w:rsidRPr="003F1703" w:rsidRDefault="00241AE5" w:rsidP="00D04091">
            <w:pPr>
              <w:pStyle w:val="Alineazaodstavkom"/>
              <w:numPr>
                <w:ilvl w:val="0"/>
                <w:numId w:val="0"/>
              </w:numPr>
              <w:spacing w:line="260" w:lineRule="exact"/>
              <w:ind w:left="601"/>
              <w:rPr>
                <w:sz w:val="20"/>
                <w:szCs w:val="20"/>
              </w:rPr>
            </w:pPr>
          </w:p>
        </w:tc>
      </w:tr>
      <w:tr w:rsidR="00241AE5" w:rsidRPr="003F1703" w14:paraId="323ADE8F" w14:textId="77777777" w:rsidTr="00DA6942">
        <w:tc>
          <w:tcPr>
            <w:tcW w:w="9213" w:type="dxa"/>
          </w:tcPr>
          <w:p w14:paraId="0B2C014F" w14:textId="77777777" w:rsidR="00241AE5" w:rsidRPr="003F1703" w:rsidRDefault="00241AE5" w:rsidP="00DA6942">
            <w:pPr>
              <w:jc w:val="both"/>
              <w:rPr>
                <w:szCs w:val="20"/>
              </w:rPr>
            </w:pPr>
          </w:p>
        </w:tc>
      </w:tr>
    </w:tbl>
    <w:p w14:paraId="43AC75E9" w14:textId="77777777" w:rsidR="00FB397B" w:rsidRPr="003F1703" w:rsidRDefault="00FB397B" w:rsidP="00002078">
      <w:pPr>
        <w:tabs>
          <w:tab w:val="left" w:pos="708"/>
        </w:tabs>
        <w:ind w:left="6012"/>
        <w:rPr>
          <w:szCs w:val="20"/>
        </w:rPr>
      </w:pPr>
    </w:p>
    <w:sectPr w:rsidR="00FB397B" w:rsidRPr="003F1703" w:rsidSect="0000207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A342" w14:textId="77777777" w:rsidR="0074614D" w:rsidRDefault="0074614D">
      <w:pPr>
        <w:spacing w:line="240" w:lineRule="auto"/>
      </w:pPr>
      <w:r>
        <w:separator/>
      </w:r>
    </w:p>
  </w:endnote>
  <w:endnote w:type="continuationSeparator" w:id="0">
    <w:p w14:paraId="6E9240C2" w14:textId="77777777" w:rsidR="0074614D" w:rsidRDefault="00746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B6A8" w14:textId="77777777" w:rsidR="0074614D" w:rsidRDefault="0074614D">
      <w:pPr>
        <w:spacing w:line="240" w:lineRule="auto"/>
      </w:pPr>
      <w:r>
        <w:separator/>
      </w:r>
    </w:p>
  </w:footnote>
  <w:footnote w:type="continuationSeparator" w:id="0">
    <w:p w14:paraId="19F654C5" w14:textId="77777777" w:rsidR="0074614D" w:rsidRDefault="007461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734622"/>
    <w:multiLevelType w:val="hybridMultilevel"/>
    <w:tmpl w:val="4E628FE8"/>
    <w:lvl w:ilvl="0" w:tplc="9744763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CC66F37"/>
    <w:multiLevelType w:val="hybridMultilevel"/>
    <w:tmpl w:val="C75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DF382E"/>
    <w:multiLevelType w:val="hybridMultilevel"/>
    <w:tmpl w:val="DDB02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106BBB"/>
    <w:multiLevelType w:val="hybridMultilevel"/>
    <w:tmpl w:val="EA4AA58E"/>
    <w:lvl w:ilvl="0" w:tplc="8E8E71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80B16BE"/>
    <w:multiLevelType w:val="hybridMultilevel"/>
    <w:tmpl w:val="BFD4D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C541F0"/>
    <w:multiLevelType w:val="hybridMultilevel"/>
    <w:tmpl w:val="39F4B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450205"/>
    <w:multiLevelType w:val="hybridMultilevel"/>
    <w:tmpl w:val="974E17B6"/>
    <w:lvl w:ilvl="0" w:tplc="8A6495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88422729">
    <w:abstractNumId w:val="7"/>
  </w:num>
  <w:num w:numId="2" w16cid:durableId="280186607">
    <w:abstractNumId w:val="8"/>
    <w:lvlOverride w:ilvl="0">
      <w:startOverride w:val="1"/>
    </w:lvlOverride>
  </w:num>
  <w:num w:numId="3" w16cid:durableId="314139951">
    <w:abstractNumId w:val="9"/>
  </w:num>
  <w:num w:numId="4" w16cid:durableId="2045909281">
    <w:abstractNumId w:val="3"/>
  </w:num>
  <w:num w:numId="5" w16cid:durableId="614796850">
    <w:abstractNumId w:val="0"/>
  </w:num>
  <w:num w:numId="6" w16cid:durableId="1658654297">
    <w:abstractNumId w:val="11"/>
  </w:num>
  <w:num w:numId="7" w16cid:durableId="2094743732">
    <w:abstractNumId w:val="13"/>
  </w:num>
  <w:num w:numId="8" w16cid:durableId="1668709846">
    <w:abstractNumId w:val="1"/>
  </w:num>
  <w:num w:numId="9" w16cid:durableId="782501028">
    <w:abstractNumId w:val="15"/>
  </w:num>
  <w:num w:numId="10" w16cid:durableId="418907741">
    <w:abstractNumId w:val="10"/>
  </w:num>
  <w:num w:numId="11" w16cid:durableId="323583340">
    <w:abstractNumId w:val="4"/>
  </w:num>
  <w:num w:numId="12" w16cid:durableId="311373847">
    <w:abstractNumId w:val="12"/>
  </w:num>
  <w:num w:numId="13" w16cid:durableId="1498306577">
    <w:abstractNumId w:val="6"/>
  </w:num>
  <w:num w:numId="14" w16cid:durableId="315644198">
    <w:abstractNumId w:val="2"/>
  </w:num>
  <w:num w:numId="15" w16cid:durableId="896935065">
    <w:abstractNumId w:val="5"/>
  </w:num>
  <w:num w:numId="16" w16cid:durableId="1862474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E3"/>
    <w:rsid w:val="00002078"/>
    <w:rsid w:val="00007101"/>
    <w:rsid w:val="0001447F"/>
    <w:rsid w:val="00026CD6"/>
    <w:rsid w:val="00032276"/>
    <w:rsid w:val="00035993"/>
    <w:rsid w:val="0003755B"/>
    <w:rsid w:val="00052BDD"/>
    <w:rsid w:val="00056ECF"/>
    <w:rsid w:val="000655A7"/>
    <w:rsid w:val="00066506"/>
    <w:rsid w:val="00066A3C"/>
    <w:rsid w:val="0007166B"/>
    <w:rsid w:val="00075400"/>
    <w:rsid w:val="0008418E"/>
    <w:rsid w:val="000853D2"/>
    <w:rsid w:val="000930F9"/>
    <w:rsid w:val="000A04D2"/>
    <w:rsid w:val="000A4F88"/>
    <w:rsid w:val="000D75EE"/>
    <w:rsid w:val="000E1D12"/>
    <w:rsid w:val="00105E9E"/>
    <w:rsid w:val="001104CE"/>
    <w:rsid w:val="00133A0D"/>
    <w:rsid w:val="001369ED"/>
    <w:rsid w:val="001421D1"/>
    <w:rsid w:val="00145F04"/>
    <w:rsid w:val="0016027E"/>
    <w:rsid w:val="00187ED9"/>
    <w:rsid w:val="001932BE"/>
    <w:rsid w:val="00196F74"/>
    <w:rsid w:val="001973E4"/>
    <w:rsid w:val="001A301C"/>
    <w:rsid w:val="001A3832"/>
    <w:rsid w:val="001B44A4"/>
    <w:rsid w:val="001B7188"/>
    <w:rsid w:val="001C6BD2"/>
    <w:rsid w:val="001F05CB"/>
    <w:rsid w:val="00202374"/>
    <w:rsid w:val="0020433B"/>
    <w:rsid w:val="0020671E"/>
    <w:rsid w:val="00216277"/>
    <w:rsid w:val="002304F5"/>
    <w:rsid w:val="002308F7"/>
    <w:rsid w:val="00241AE5"/>
    <w:rsid w:val="00241E05"/>
    <w:rsid w:val="00242FCE"/>
    <w:rsid w:val="00252748"/>
    <w:rsid w:val="00257343"/>
    <w:rsid w:val="00296E0F"/>
    <w:rsid w:val="002A6CFC"/>
    <w:rsid w:val="002B4C50"/>
    <w:rsid w:val="002C7526"/>
    <w:rsid w:val="002D0B62"/>
    <w:rsid w:val="002D7736"/>
    <w:rsid w:val="003022E8"/>
    <w:rsid w:val="00303057"/>
    <w:rsid w:val="00315C9F"/>
    <w:rsid w:val="00321A64"/>
    <w:rsid w:val="00336155"/>
    <w:rsid w:val="00344309"/>
    <w:rsid w:val="00350AF8"/>
    <w:rsid w:val="00352895"/>
    <w:rsid w:val="00352A29"/>
    <w:rsid w:val="00355D3E"/>
    <w:rsid w:val="0036568D"/>
    <w:rsid w:val="00370651"/>
    <w:rsid w:val="00372B39"/>
    <w:rsid w:val="00372DAB"/>
    <w:rsid w:val="003768A4"/>
    <w:rsid w:val="003836D6"/>
    <w:rsid w:val="00387B41"/>
    <w:rsid w:val="003B4F83"/>
    <w:rsid w:val="003B5F8F"/>
    <w:rsid w:val="003C61F2"/>
    <w:rsid w:val="003D221D"/>
    <w:rsid w:val="003E18FD"/>
    <w:rsid w:val="003E43D6"/>
    <w:rsid w:val="003F1703"/>
    <w:rsid w:val="003F3D88"/>
    <w:rsid w:val="003F5B9D"/>
    <w:rsid w:val="0040091A"/>
    <w:rsid w:val="00404C20"/>
    <w:rsid w:val="004146BF"/>
    <w:rsid w:val="00420EBC"/>
    <w:rsid w:val="0043308C"/>
    <w:rsid w:val="004365AD"/>
    <w:rsid w:val="00440F74"/>
    <w:rsid w:val="00452F79"/>
    <w:rsid w:val="00466A57"/>
    <w:rsid w:val="0046730D"/>
    <w:rsid w:val="00492ADC"/>
    <w:rsid w:val="004A663A"/>
    <w:rsid w:val="004F21E3"/>
    <w:rsid w:val="004F62F1"/>
    <w:rsid w:val="0050179B"/>
    <w:rsid w:val="00502BF7"/>
    <w:rsid w:val="0050543E"/>
    <w:rsid w:val="00511AA1"/>
    <w:rsid w:val="00511DE7"/>
    <w:rsid w:val="00512653"/>
    <w:rsid w:val="00515A3C"/>
    <w:rsid w:val="00522122"/>
    <w:rsid w:val="005241DC"/>
    <w:rsid w:val="00540611"/>
    <w:rsid w:val="00551491"/>
    <w:rsid w:val="00551C5B"/>
    <w:rsid w:val="0055363B"/>
    <w:rsid w:val="00557FA0"/>
    <w:rsid w:val="00572A0A"/>
    <w:rsid w:val="00581A59"/>
    <w:rsid w:val="00581A94"/>
    <w:rsid w:val="00587A82"/>
    <w:rsid w:val="00597BDE"/>
    <w:rsid w:val="005A5166"/>
    <w:rsid w:val="005A553D"/>
    <w:rsid w:val="005B4746"/>
    <w:rsid w:val="005C65AD"/>
    <w:rsid w:val="00600EEC"/>
    <w:rsid w:val="00606301"/>
    <w:rsid w:val="006129CD"/>
    <w:rsid w:val="006171D6"/>
    <w:rsid w:val="006224FD"/>
    <w:rsid w:val="00622E5D"/>
    <w:rsid w:val="00633D9E"/>
    <w:rsid w:val="0063609F"/>
    <w:rsid w:val="00636B13"/>
    <w:rsid w:val="006374CE"/>
    <w:rsid w:val="006452AC"/>
    <w:rsid w:val="006523A7"/>
    <w:rsid w:val="0065608D"/>
    <w:rsid w:val="00665F14"/>
    <w:rsid w:val="00667832"/>
    <w:rsid w:val="00681B1F"/>
    <w:rsid w:val="00687935"/>
    <w:rsid w:val="0069507B"/>
    <w:rsid w:val="00695260"/>
    <w:rsid w:val="00695EC3"/>
    <w:rsid w:val="0069690A"/>
    <w:rsid w:val="006B5B7E"/>
    <w:rsid w:val="006C421D"/>
    <w:rsid w:val="006C467E"/>
    <w:rsid w:val="006D14C0"/>
    <w:rsid w:val="006D2401"/>
    <w:rsid w:val="006D59E7"/>
    <w:rsid w:val="006D7D2A"/>
    <w:rsid w:val="006F7157"/>
    <w:rsid w:val="007044C6"/>
    <w:rsid w:val="007072BD"/>
    <w:rsid w:val="00716EC3"/>
    <w:rsid w:val="00721807"/>
    <w:rsid w:val="0072348A"/>
    <w:rsid w:val="00726B7B"/>
    <w:rsid w:val="00730C32"/>
    <w:rsid w:val="007345D7"/>
    <w:rsid w:val="0074614D"/>
    <w:rsid w:val="0074737F"/>
    <w:rsid w:val="007533EF"/>
    <w:rsid w:val="00777DF8"/>
    <w:rsid w:val="00791C72"/>
    <w:rsid w:val="007951BA"/>
    <w:rsid w:val="007979FD"/>
    <w:rsid w:val="007A0299"/>
    <w:rsid w:val="007A211D"/>
    <w:rsid w:val="007A2901"/>
    <w:rsid w:val="007A49EB"/>
    <w:rsid w:val="007B48F4"/>
    <w:rsid w:val="007C445D"/>
    <w:rsid w:val="007E133E"/>
    <w:rsid w:val="007E47EE"/>
    <w:rsid w:val="007E4A35"/>
    <w:rsid w:val="008176A3"/>
    <w:rsid w:val="0082156F"/>
    <w:rsid w:val="0083172C"/>
    <w:rsid w:val="008372B8"/>
    <w:rsid w:val="0084144D"/>
    <w:rsid w:val="0086656D"/>
    <w:rsid w:val="008679F2"/>
    <w:rsid w:val="008725B1"/>
    <w:rsid w:val="0087482B"/>
    <w:rsid w:val="008A058D"/>
    <w:rsid w:val="008A78C7"/>
    <w:rsid w:val="008B335D"/>
    <w:rsid w:val="008C45E5"/>
    <w:rsid w:val="008C7AEA"/>
    <w:rsid w:val="008D01B7"/>
    <w:rsid w:val="008D173A"/>
    <w:rsid w:val="008E050F"/>
    <w:rsid w:val="008F0528"/>
    <w:rsid w:val="008F210F"/>
    <w:rsid w:val="0092469A"/>
    <w:rsid w:val="00927143"/>
    <w:rsid w:val="00931DF3"/>
    <w:rsid w:val="00957C5F"/>
    <w:rsid w:val="00957E8E"/>
    <w:rsid w:val="009661C7"/>
    <w:rsid w:val="00987EEF"/>
    <w:rsid w:val="00990888"/>
    <w:rsid w:val="00994346"/>
    <w:rsid w:val="00997BA3"/>
    <w:rsid w:val="009B5EE2"/>
    <w:rsid w:val="009B6D62"/>
    <w:rsid w:val="009C2867"/>
    <w:rsid w:val="009C4A1E"/>
    <w:rsid w:val="009C698E"/>
    <w:rsid w:val="009E171E"/>
    <w:rsid w:val="00A00A77"/>
    <w:rsid w:val="00A0240A"/>
    <w:rsid w:val="00A03620"/>
    <w:rsid w:val="00A11E3C"/>
    <w:rsid w:val="00A324E3"/>
    <w:rsid w:val="00A37EC8"/>
    <w:rsid w:val="00A4350C"/>
    <w:rsid w:val="00A43796"/>
    <w:rsid w:val="00A5672F"/>
    <w:rsid w:val="00A725A2"/>
    <w:rsid w:val="00A726B2"/>
    <w:rsid w:val="00A75238"/>
    <w:rsid w:val="00A80FE0"/>
    <w:rsid w:val="00A8494D"/>
    <w:rsid w:val="00A84D4C"/>
    <w:rsid w:val="00A94ACD"/>
    <w:rsid w:val="00AB595B"/>
    <w:rsid w:val="00AB7CE4"/>
    <w:rsid w:val="00AB7FB5"/>
    <w:rsid w:val="00AC0429"/>
    <w:rsid w:val="00AC242B"/>
    <w:rsid w:val="00AC6B7C"/>
    <w:rsid w:val="00AD3949"/>
    <w:rsid w:val="00AD63FE"/>
    <w:rsid w:val="00AE1CE9"/>
    <w:rsid w:val="00AE26FD"/>
    <w:rsid w:val="00AF675D"/>
    <w:rsid w:val="00B21BD0"/>
    <w:rsid w:val="00B21D79"/>
    <w:rsid w:val="00B2766B"/>
    <w:rsid w:val="00B31EDB"/>
    <w:rsid w:val="00B379A0"/>
    <w:rsid w:val="00B56DA2"/>
    <w:rsid w:val="00B663F2"/>
    <w:rsid w:val="00B80BC8"/>
    <w:rsid w:val="00B91B25"/>
    <w:rsid w:val="00B95EFA"/>
    <w:rsid w:val="00B96424"/>
    <w:rsid w:val="00BB036A"/>
    <w:rsid w:val="00BB3B60"/>
    <w:rsid w:val="00BC0673"/>
    <w:rsid w:val="00BC1355"/>
    <w:rsid w:val="00BC238C"/>
    <w:rsid w:val="00BD79C6"/>
    <w:rsid w:val="00BE19E5"/>
    <w:rsid w:val="00BE2793"/>
    <w:rsid w:val="00BE62CC"/>
    <w:rsid w:val="00BF1A54"/>
    <w:rsid w:val="00BF5227"/>
    <w:rsid w:val="00C02DAF"/>
    <w:rsid w:val="00C07587"/>
    <w:rsid w:val="00C23B2E"/>
    <w:rsid w:val="00C24B2C"/>
    <w:rsid w:val="00C26DB4"/>
    <w:rsid w:val="00C27D6F"/>
    <w:rsid w:val="00C359AE"/>
    <w:rsid w:val="00C4227F"/>
    <w:rsid w:val="00C44C5F"/>
    <w:rsid w:val="00C63EA1"/>
    <w:rsid w:val="00C7514D"/>
    <w:rsid w:val="00C929FF"/>
    <w:rsid w:val="00C96415"/>
    <w:rsid w:val="00CA3783"/>
    <w:rsid w:val="00CA3A7B"/>
    <w:rsid w:val="00CA5ECE"/>
    <w:rsid w:val="00CB1724"/>
    <w:rsid w:val="00CD182C"/>
    <w:rsid w:val="00CD4BA4"/>
    <w:rsid w:val="00CE4A80"/>
    <w:rsid w:val="00CE52EE"/>
    <w:rsid w:val="00CF7998"/>
    <w:rsid w:val="00D04091"/>
    <w:rsid w:val="00D05A4D"/>
    <w:rsid w:val="00D13E5E"/>
    <w:rsid w:val="00D15526"/>
    <w:rsid w:val="00D15F62"/>
    <w:rsid w:val="00D161D1"/>
    <w:rsid w:val="00D20537"/>
    <w:rsid w:val="00D27126"/>
    <w:rsid w:val="00D55879"/>
    <w:rsid w:val="00D61446"/>
    <w:rsid w:val="00D91334"/>
    <w:rsid w:val="00D93DB5"/>
    <w:rsid w:val="00D94D7F"/>
    <w:rsid w:val="00DB6164"/>
    <w:rsid w:val="00DC535E"/>
    <w:rsid w:val="00DD4FE8"/>
    <w:rsid w:val="00DD7DF2"/>
    <w:rsid w:val="00DE0B2A"/>
    <w:rsid w:val="00DF5B07"/>
    <w:rsid w:val="00DF67BC"/>
    <w:rsid w:val="00E17929"/>
    <w:rsid w:val="00E2305C"/>
    <w:rsid w:val="00E35DB5"/>
    <w:rsid w:val="00E46A58"/>
    <w:rsid w:val="00E62427"/>
    <w:rsid w:val="00E63468"/>
    <w:rsid w:val="00E90026"/>
    <w:rsid w:val="00E9368F"/>
    <w:rsid w:val="00E93A42"/>
    <w:rsid w:val="00E9541F"/>
    <w:rsid w:val="00EC16F6"/>
    <w:rsid w:val="00EC58BF"/>
    <w:rsid w:val="00ED18ED"/>
    <w:rsid w:val="00ED6D6B"/>
    <w:rsid w:val="00EF769E"/>
    <w:rsid w:val="00F05302"/>
    <w:rsid w:val="00F27D1A"/>
    <w:rsid w:val="00F3761E"/>
    <w:rsid w:val="00F40D88"/>
    <w:rsid w:val="00F45D71"/>
    <w:rsid w:val="00F45FA9"/>
    <w:rsid w:val="00F5621B"/>
    <w:rsid w:val="00F71E33"/>
    <w:rsid w:val="00F72D24"/>
    <w:rsid w:val="00F7380F"/>
    <w:rsid w:val="00F73F67"/>
    <w:rsid w:val="00F86183"/>
    <w:rsid w:val="00F91D5F"/>
    <w:rsid w:val="00F969A8"/>
    <w:rsid w:val="00FB397B"/>
    <w:rsid w:val="00FB7D18"/>
    <w:rsid w:val="00FC0E11"/>
    <w:rsid w:val="00FD1567"/>
    <w:rsid w:val="00FD2F12"/>
    <w:rsid w:val="00FD767E"/>
    <w:rsid w:val="00FE3C46"/>
    <w:rsid w:val="00FF0314"/>
    <w:rsid w:val="00FF05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CC4C"/>
  <w15:docId w15:val="{9EDB394A-0004-4734-91F2-F4ED3213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Revizija">
    <w:name w:val="Revision"/>
    <w:hidden/>
    <w:uiPriority w:val="99"/>
    <w:semiHidden/>
    <w:rsid w:val="0072348A"/>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A324E3"/>
    <w:rPr>
      <w:sz w:val="16"/>
      <w:szCs w:val="16"/>
    </w:rPr>
  </w:style>
  <w:style w:type="paragraph" w:styleId="Pripombabesedilo">
    <w:name w:val="annotation text"/>
    <w:basedOn w:val="Navaden"/>
    <w:link w:val="PripombabesediloZnak"/>
    <w:uiPriority w:val="99"/>
    <w:unhideWhenUsed/>
    <w:rsid w:val="00A324E3"/>
    <w:pPr>
      <w:spacing w:line="240" w:lineRule="auto"/>
    </w:pPr>
    <w:rPr>
      <w:szCs w:val="20"/>
    </w:rPr>
  </w:style>
  <w:style w:type="character" w:customStyle="1" w:styleId="PripombabesediloZnak">
    <w:name w:val="Pripomba – besedilo Znak"/>
    <w:basedOn w:val="Privzetapisavaodstavka"/>
    <w:link w:val="Pripombabesedilo"/>
    <w:uiPriority w:val="99"/>
    <w:rsid w:val="00A324E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324E3"/>
    <w:rPr>
      <w:b/>
      <w:bCs/>
    </w:rPr>
  </w:style>
  <w:style w:type="character" w:customStyle="1" w:styleId="ZadevapripombeZnak">
    <w:name w:val="Zadeva pripombe Znak"/>
    <w:basedOn w:val="PripombabesediloZnak"/>
    <w:link w:val="Zadevapripombe"/>
    <w:uiPriority w:val="99"/>
    <w:semiHidden/>
    <w:rsid w:val="00A324E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7503">
      <w:bodyDiv w:val="1"/>
      <w:marLeft w:val="0"/>
      <w:marRight w:val="0"/>
      <w:marTop w:val="0"/>
      <w:marBottom w:val="0"/>
      <w:divBdr>
        <w:top w:val="none" w:sz="0" w:space="0" w:color="auto"/>
        <w:left w:val="none" w:sz="0" w:space="0" w:color="auto"/>
        <w:bottom w:val="none" w:sz="0" w:space="0" w:color="auto"/>
        <w:right w:val="none" w:sz="0" w:space="0" w:color="auto"/>
      </w:divBdr>
    </w:div>
    <w:div w:id="736247210">
      <w:bodyDiv w:val="1"/>
      <w:marLeft w:val="0"/>
      <w:marRight w:val="0"/>
      <w:marTop w:val="0"/>
      <w:marBottom w:val="0"/>
      <w:divBdr>
        <w:top w:val="none" w:sz="0" w:space="0" w:color="auto"/>
        <w:left w:val="none" w:sz="0" w:space="0" w:color="auto"/>
        <w:bottom w:val="none" w:sz="0" w:space="0" w:color="auto"/>
        <w:right w:val="none" w:sz="0" w:space="0" w:color="auto"/>
      </w:divBdr>
    </w:div>
    <w:div w:id="1625111691">
      <w:bodyDiv w:val="1"/>
      <w:marLeft w:val="0"/>
      <w:marRight w:val="0"/>
      <w:marTop w:val="0"/>
      <w:marBottom w:val="0"/>
      <w:divBdr>
        <w:top w:val="none" w:sz="0" w:space="0" w:color="auto"/>
        <w:left w:val="none" w:sz="0" w:space="0" w:color="auto"/>
        <w:bottom w:val="none" w:sz="0" w:space="0" w:color="auto"/>
        <w:right w:val="none" w:sz="0" w:space="0" w:color="auto"/>
      </w:divBdr>
      <w:divsChild>
        <w:div w:id="1433015840">
          <w:marLeft w:val="0"/>
          <w:marRight w:val="0"/>
          <w:marTop w:val="480"/>
          <w:marBottom w:val="0"/>
          <w:divBdr>
            <w:top w:val="none" w:sz="0" w:space="0" w:color="auto"/>
            <w:left w:val="none" w:sz="0" w:space="0" w:color="auto"/>
            <w:bottom w:val="none" w:sz="0" w:space="0" w:color="auto"/>
            <w:right w:val="none" w:sz="0" w:space="0" w:color="auto"/>
          </w:divBdr>
        </w:div>
        <w:div w:id="1611351057">
          <w:marLeft w:val="0"/>
          <w:marRight w:val="0"/>
          <w:marTop w:val="480"/>
          <w:marBottom w:val="0"/>
          <w:divBdr>
            <w:top w:val="none" w:sz="0" w:space="0" w:color="auto"/>
            <w:left w:val="none" w:sz="0" w:space="0" w:color="auto"/>
            <w:bottom w:val="none" w:sz="0" w:space="0" w:color="auto"/>
            <w:right w:val="none" w:sz="0" w:space="0" w:color="auto"/>
          </w:divBdr>
        </w:div>
        <w:div w:id="1252350692">
          <w:marLeft w:val="0"/>
          <w:marRight w:val="0"/>
          <w:marTop w:val="240"/>
          <w:marBottom w:val="0"/>
          <w:divBdr>
            <w:top w:val="none" w:sz="0" w:space="0" w:color="auto"/>
            <w:left w:val="none" w:sz="0" w:space="0" w:color="auto"/>
            <w:bottom w:val="none" w:sz="0" w:space="0" w:color="auto"/>
            <w:right w:val="none" w:sz="0" w:space="0" w:color="auto"/>
          </w:divBdr>
        </w:div>
        <w:div w:id="2074157335">
          <w:marLeft w:val="0"/>
          <w:marRight w:val="0"/>
          <w:marTop w:val="240"/>
          <w:marBottom w:val="0"/>
          <w:divBdr>
            <w:top w:val="none" w:sz="0" w:space="0" w:color="auto"/>
            <w:left w:val="none" w:sz="0" w:space="0" w:color="auto"/>
            <w:bottom w:val="none" w:sz="0" w:space="0" w:color="auto"/>
            <w:right w:val="none" w:sz="0" w:space="0" w:color="auto"/>
          </w:divBdr>
        </w:div>
        <w:div w:id="305279272">
          <w:marLeft w:val="0"/>
          <w:marRight w:val="0"/>
          <w:marTop w:val="240"/>
          <w:marBottom w:val="0"/>
          <w:divBdr>
            <w:top w:val="none" w:sz="0" w:space="0" w:color="auto"/>
            <w:left w:val="none" w:sz="0" w:space="0" w:color="auto"/>
            <w:bottom w:val="none" w:sz="0" w:space="0" w:color="auto"/>
            <w:right w:val="none" w:sz="0" w:space="0" w:color="auto"/>
          </w:divBdr>
        </w:div>
      </w:divsChild>
    </w:div>
    <w:div w:id="2142962249">
      <w:bodyDiv w:val="1"/>
      <w:marLeft w:val="0"/>
      <w:marRight w:val="0"/>
      <w:marTop w:val="0"/>
      <w:marBottom w:val="0"/>
      <w:divBdr>
        <w:top w:val="none" w:sz="0" w:space="0" w:color="auto"/>
        <w:left w:val="none" w:sz="0" w:space="0" w:color="auto"/>
        <w:bottom w:val="none" w:sz="0" w:space="0" w:color="auto"/>
        <w:right w:val="none" w:sz="0" w:space="0" w:color="auto"/>
      </w:divBdr>
      <w:divsChild>
        <w:div w:id="1890258498">
          <w:marLeft w:val="0"/>
          <w:marRight w:val="0"/>
          <w:marTop w:val="480"/>
          <w:marBottom w:val="0"/>
          <w:divBdr>
            <w:top w:val="none" w:sz="0" w:space="0" w:color="auto"/>
            <w:left w:val="none" w:sz="0" w:space="0" w:color="auto"/>
            <w:bottom w:val="none" w:sz="0" w:space="0" w:color="auto"/>
            <w:right w:val="none" w:sz="0" w:space="0" w:color="auto"/>
          </w:divBdr>
        </w:div>
        <w:div w:id="329867358">
          <w:marLeft w:val="0"/>
          <w:marRight w:val="0"/>
          <w:marTop w:val="480"/>
          <w:marBottom w:val="0"/>
          <w:divBdr>
            <w:top w:val="none" w:sz="0" w:space="0" w:color="auto"/>
            <w:left w:val="none" w:sz="0" w:space="0" w:color="auto"/>
            <w:bottom w:val="none" w:sz="0" w:space="0" w:color="auto"/>
            <w:right w:val="none" w:sz="0" w:space="0" w:color="auto"/>
          </w:divBdr>
        </w:div>
        <w:div w:id="430011895">
          <w:marLeft w:val="0"/>
          <w:marRight w:val="0"/>
          <w:marTop w:val="240"/>
          <w:marBottom w:val="0"/>
          <w:divBdr>
            <w:top w:val="none" w:sz="0" w:space="0" w:color="auto"/>
            <w:left w:val="none" w:sz="0" w:space="0" w:color="auto"/>
            <w:bottom w:val="none" w:sz="0" w:space="0" w:color="auto"/>
            <w:right w:val="none" w:sz="0" w:space="0" w:color="auto"/>
          </w:divBdr>
        </w:div>
        <w:div w:id="521086834">
          <w:marLeft w:val="0"/>
          <w:marRight w:val="0"/>
          <w:marTop w:val="240"/>
          <w:marBottom w:val="0"/>
          <w:divBdr>
            <w:top w:val="none" w:sz="0" w:space="0" w:color="auto"/>
            <w:left w:val="none" w:sz="0" w:space="0" w:color="auto"/>
            <w:bottom w:val="none" w:sz="0" w:space="0" w:color="auto"/>
            <w:right w:val="none" w:sz="0" w:space="0" w:color="auto"/>
          </w:divBdr>
        </w:div>
        <w:div w:id="15182740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DDSZ\Predlog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282B08-2646-4839-BCB1-822DDCA1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Template>
  <TotalTime>6</TotalTime>
  <Pages>15</Pages>
  <Words>7436</Words>
  <Characters>42391</Characters>
  <Application>Microsoft Office Word</Application>
  <DocSecurity>0</DocSecurity>
  <Lines>353</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Metka Voler</cp:lastModifiedBy>
  <cp:revision>7</cp:revision>
  <cp:lastPrinted>2025-07-02T12:12:00Z</cp:lastPrinted>
  <dcterms:created xsi:type="dcterms:W3CDTF">2025-07-03T09:32:00Z</dcterms:created>
  <dcterms:modified xsi:type="dcterms:W3CDTF">2025-07-03T09:37:00Z</dcterms:modified>
</cp:coreProperties>
</file>