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9F36" w14:textId="77777777" w:rsidR="00CC55F4" w:rsidRDefault="00CC55F4" w:rsidP="003C4C9F">
      <w:pPr>
        <w:pStyle w:val="datumtevilka"/>
        <w:rPr>
          <w:noProof/>
        </w:rPr>
      </w:pPr>
    </w:p>
    <w:p w14:paraId="7D5D0AD9" w14:textId="77777777" w:rsidR="00CC55F4" w:rsidRDefault="00CC55F4" w:rsidP="003C4C9F">
      <w:pPr>
        <w:pStyle w:val="datumtevilka"/>
      </w:pPr>
    </w:p>
    <w:p w14:paraId="4DFB7617" w14:textId="77777777" w:rsidR="00CC55F4" w:rsidRDefault="00CC55F4" w:rsidP="003C4C9F">
      <w:pPr>
        <w:pStyle w:val="datumtevilka"/>
      </w:pPr>
    </w:p>
    <w:p w14:paraId="7752042D" w14:textId="4035DCB1" w:rsidR="003C4C9F" w:rsidRPr="00615C49" w:rsidRDefault="003C4C9F" w:rsidP="003C4C9F">
      <w:pPr>
        <w:pStyle w:val="datumtevilka"/>
        <w:rPr>
          <w:noProof/>
        </w:rPr>
      </w:pPr>
      <w:r w:rsidRPr="00615C49">
        <w:rPr>
          <w:noProof/>
        </w:rPr>
        <w:t xml:space="preserve">Številka: </w:t>
      </w:r>
      <w:r w:rsidRPr="00615C49">
        <w:rPr>
          <w:noProof/>
        </w:rPr>
        <w:tab/>
      </w:r>
      <w:r w:rsidR="0045307F">
        <w:rPr>
          <w:noProof/>
        </w:rPr>
        <w:t>35400-22/2025-2570-402</w:t>
      </w:r>
    </w:p>
    <w:p w14:paraId="207737A6" w14:textId="1C07777E" w:rsidR="003C4C9F" w:rsidRPr="00615C49" w:rsidRDefault="003C4C9F" w:rsidP="003C4C9F">
      <w:pPr>
        <w:pStyle w:val="datumtevilka"/>
        <w:rPr>
          <w:noProof/>
        </w:rPr>
      </w:pPr>
      <w:r w:rsidRPr="00615C49">
        <w:rPr>
          <w:noProof/>
        </w:rPr>
        <w:t xml:space="preserve">Datum: </w:t>
      </w:r>
      <w:r w:rsidRPr="00615C49">
        <w:rPr>
          <w:noProof/>
        </w:rPr>
        <w:tab/>
      </w:r>
      <w:r w:rsidR="00807603" w:rsidRPr="00615C49">
        <w:rPr>
          <w:noProof/>
        </w:rPr>
        <w:t>18. 6. 2025</w:t>
      </w:r>
    </w:p>
    <w:p w14:paraId="189E942E" w14:textId="77777777" w:rsidR="003C4C9F" w:rsidRPr="00615C49" w:rsidRDefault="003C4C9F" w:rsidP="003C4C9F">
      <w:pPr>
        <w:rPr>
          <w:noProof/>
          <w:lang w:val="sl-SI"/>
        </w:rPr>
      </w:pPr>
    </w:p>
    <w:p w14:paraId="555A9926" w14:textId="77777777" w:rsidR="00807603" w:rsidRPr="00615C49" w:rsidRDefault="00807603" w:rsidP="00807603">
      <w:pPr>
        <w:ind w:left="1440" w:hanging="1440"/>
        <w:rPr>
          <w:noProof/>
          <w:lang w:val="sl-SI"/>
        </w:rPr>
      </w:pPr>
    </w:p>
    <w:p w14:paraId="3EF1933E" w14:textId="77777777" w:rsidR="00807603" w:rsidRPr="00615C49" w:rsidRDefault="00807603" w:rsidP="00807603">
      <w:pPr>
        <w:ind w:left="1440" w:hanging="1440"/>
        <w:rPr>
          <w:noProof/>
          <w:lang w:val="sl-SI"/>
        </w:rPr>
      </w:pPr>
    </w:p>
    <w:p w14:paraId="2F914ADC" w14:textId="77777777" w:rsidR="00807603" w:rsidRPr="00615C49" w:rsidRDefault="00807603" w:rsidP="00807603">
      <w:pPr>
        <w:ind w:left="1440" w:hanging="1440"/>
        <w:rPr>
          <w:noProof/>
          <w:lang w:val="sl-SI"/>
        </w:rPr>
      </w:pPr>
    </w:p>
    <w:p w14:paraId="16A75705" w14:textId="2ED20547" w:rsidR="003C4C9F" w:rsidRPr="00615C49" w:rsidRDefault="003C4C9F" w:rsidP="00807603">
      <w:pPr>
        <w:ind w:left="1440" w:hanging="1440"/>
        <w:rPr>
          <w:rFonts w:cs="Arial"/>
          <w:b/>
          <w:bCs/>
          <w:noProof/>
          <w:szCs w:val="20"/>
          <w:lang w:val="sl-SI"/>
        </w:rPr>
      </w:pPr>
      <w:r w:rsidRPr="00615C49">
        <w:rPr>
          <w:rFonts w:cs="Arial"/>
          <w:b/>
          <w:bCs/>
          <w:noProof/>
          <w:szCs w:val="20"/>
          <w:lang w:val="sl-SI"/>
        </w:rPr>
        <w:t xml:space="preserve">Zadeva: </w:t>
      </w:r>
      <w:r w:rsidRPr="00615C49">
        <w:rPr>
          <w:rFonts w:cs="Arial"/>
          <w:b/>
          <w:bCs/>
          <w:noProof/>
          <w:szCs w:val="20"/>
          <w:lang w:val="sl-SI"/>
        </w:rPr>
        <w:tab/>
      </w:r>
      <w:r w:rsidR="00807603" w:rsidRPr="00615C49">
        <w:rPr>
          <w:rFonts w:cs="Arial"/>
          <w:b/>
          <w:bCs/>
          <w:noProof/>
          <w:szCs w:val="20"/>
          <w:lang w:val="sl-SI"/>
        </w:rPr>
        <w:t>Uredba o merilih</w:t>
      </w:r>
      <w:bookmarkStart w:id="0" w:name="_Hlk165744134"/>
      <w:r w:rsidR="00807603" w:rsidRPr="00615C49">
        <w:rPr>
          <w:rFonts w:cs="Arial"/>
          <w:b/>
          <w:bCs/>
          <w:noProof/>
          <w:szCs w:val="20"/>
          <w:lang w:val="sl-SI"/>
        </w:rPr>
        <w:t xml:space="preserve"> za določitev, kdaj</w:t>
      </w:r>
      <w:bookmarkStart w:id="1" w:name="_Hlk165784312"/>
      <w:r w:rsidR="00807603" w:rsidRPr="00615C49">
        <w:rPr>
          <w:rFonts w:cs="Arial"/>
          <w:b/>
          <w:bCs/>
          <w:noProof/>
          <w:szCs w:val="20"/>
          <w:lang w:val="sl-SI"/>
        </w:rPr>
        <w:t xml:space="preserve"> </w:t>
      </w:r>
      <w:bookmarkEnd w:id="0"/>
      <w:r w:rsidR="00807603" w:rsidRPr="00615C49">
        <w:rPr>
          <w:rFonts w:cs="Arial"/>
          <w:b/>
          <w:bCs/>
          <w:noProof/>
          <w:szCs w:val="20"/>
          <w:lang w:val="sl-SI"/>
        </w:rPr>
        <w:t xml:space="preserve">je zemeljski izkop, ki nastaja </w:t>
      </w:r>
      <w:bookmarkEnd w:id="1"/>
      <w:r w:rsidR="00807603" w:rsidRPr="00615C49">
        <w:rPr>
          <w:rFonts w:cs="Arial"/>
          <w:b/>
          <w:bCs/>
          <w:noProof/>
          <w:szCs w:val="20"/>
          <w:lang w:val="sl-SI"/>
        </w:rPr>
        <w:t xml:space="preserve">pri gradnji, stranski proizvod in ne odpadek - </w:t>
      </w:r>
      <w:r w:rsidR="00CC55F4" w:rsidRPr="00615C49">
        <w:rPr>
          <w:rFonts w:cs="Arial"/>
          <w:b/>
          <w:bCs/>
          <w:noProof/>
          <w:szCs w:val="20"/>
          <w:lang w:val="sl-SI"/>
        </w:rPr>
        <w:t xml:space="preserve">posredovanje v javno </w:t>
      </w:r>
      <w:r w:rsidR="00463EE6">
        <w:rPr>
          <w:rFonts w:cs="Arial"/>
          <w:b/>
          <w:bCs/>
          <w:noProof/>
          <w:szCs w:val="20"/>
          <w:lang w:val="sl-SI"/>
        </w:rPr>
        <w:t>objavo</w:t>
      </w:r>
      <w:r w:rsidR="00615C49">
        <w:rPr>
          <w:rFonts w:cs="Arial"/>
          <w:b/>
          <w:bCs/>
          <w:noProof/>
          <w:szCs w:val="20"/>
          <w:lang w:val="sl-SI"/>
        </w:rPr>
        <w:t xml:space="preserve"> na E-demokraciji</w:t>
      </w:r>
    </w:p>
    <w:p w14:paraId="2CC21809" w14:textId="77777777" w:rsidR="003C4C9F" w:rsidRPr="00615C49" w:rsidRDefault="003C4C9F" w:rsidP="003C4C9F">
      <w:pPr>
        <w:rPr>
          <w:noProof/>
          <w:lang w:val="sl-SI"/>
        </w:rPr>
      </w:pPr>
    </w:p>
    <w:p w14:paraId="00C4F046" w14:textId="77777777" w:rsidR="00807603" w:rsidRPr="00615C49" w:rsidRDefault="00807603" w:rsidP="003C4C9F">
      <w:pPr>
        <w:rPr>
          <w:noProof/>
          <w:lang w:val="sl-SI"/>
        </w:rPr>
      </w:pPr>
    </w:p>
    <w:p w14:paraId="2D20D41B" w14:textId="64CDE6B0" w:rsidR="003C4C9F" w:rsidRPr="00615C49" w:rsidRDefault="00AD2F81" w:rsidP="003C4C9F">
      <w:pPr>
        <w:rPr>
          <w:noProof/>
          <w:lang w:val="sl-SI"/>
        </w:rPr>
      </w:pPr>
      <w:r w:rsidRPr="00615C49">
        <w:rPr>
          <w:noProof/>
          <w:lang w:val="sl-SI"/>
        </w:rPr>
        <w:t>Spoštovani</w:t>
      </w:r>
      <w:r w:rsidR="00807603" w:rsidRPr="00615C49">
        <w:rPr>
          <w:noProof/>
          <w:lang w:val="sl-SI"/>
        </w:rPr>
        <w:t>,</w:t>
      </w:r>
    </w:p>
    <w:p w14:paraId="5F75EA8C" w14:textId="77777777" w:rsidR="003C4C9F" w:rsidRPr="00615C49" w:rsidRDefault="003C4C9F" w:rsidP="003C4C9F">
      <w:pPr>
        <w:rPr>
          <w:noProof/>
          <w:lang w:val="sl-SI"/>
        </w:rPr>
      </w:pPr>
    </w:p>
    <w:p w14:paraId="49B3D56D" w14:textId="10CD4723" w:rsidR="003C4C9F" w:rsidRPr="00615C49" w:rsidRDefault="00807603" w:rsidP="003C4C9F">
      <w:pPr>
        <w:rPr>
          <w:noProof/>
          <w:lang w:val="sl-SI"/>
        </w:rPr>
      </w:pPr>
      <w:r w:rsidRPr="00615C49">
        <w:rPr>
          <w:noProof/>
          <w:lang w:val="sl-SI"/>
        </w:rPr>
        <w:t>v</w:t>
      </w:r>
      <w:r w:rsidR="00AD2F81" w:rsidRPr="00615C49">
        <w:rPr>
          <w:noProof/>
          <w:lang w:val="sl-SI"/>
        </w:rPr>
        <w:t xml:space="preserve">abimo vas k oddaji pripomb in predlogov na </w:t>
      </w:r>
      <w:r w:rsidRPr="00615C49">
        <w:rPr>
          <w:noProof/>
          <w:lang w:val="sl-SI"/>
        </w:rPr>
        <w:t>osnutek</w:t>
      </w:r>
      <w:r w:rsidR="00AD2F81" w:rsidRPr="00615C49">
        <w:rPr>
          <w:noProof/>
          <w:lang w:val="sl-SI"/>
        </w:rPr>
        <w:t xml:space="preserve"> </w:t>
      </w:r>
      <w:r w:rsidRPr="00615C49">
        <w:rPr>
          <w:noProof/>
          <w:lang w:val="sl-SI"/>
        </w:rPr>
        <w:t>Uredbe o merilih za določitev, kdaj je zemeljski izkop, ki nastaja pri gradnji, stranski proizvod in ne odpadek.</w:t>
      </w:r>
    </w:p>
    <w:p w14:paraId="732A57BD" w14:textId="77777777" w:rsidR="00AD2F81" w:rsidRPr="00615C49" w:rsidRDefault="00AD2F81" w:rsidP="003C4C9F">
      <w:pPr>
        <w:rPr>
          <w:noProof/>
          <w:lang w:val="sl-SI"/>
        </w:rPr>
      </w:pPr>
    </w:p>
    <w:p w14:paraId="28F7D2A5" w14:textId="25813A19" w:rsidR="00AD2F81" w:rsidRPr="00615C49" w:rsidRDefault="00AD2F81" w:rsidP="00AD2F81">
      <w:pPr>
        <w:jc w:val="both"/>
        <w:rPr>
          <w:noProof/>
          <w:lang w:val="sl-SI"/>
        </w:rPr>
      </w:pPr>
      <w:r w:rsidRPr="00615C49">
        <w:rPr>
          <w:noProof/>
          <w:lang w:val="sl-SI"/>
        </w:rPr>
        <w:t>Vaše pripombe in predloge lahko posredujete</w:t>
      </w:r>
      <w:r w:rsidR="0084699A">
        <w:rPr>
          <w:noProof/>
          <w:lang w:val="sl-SI"/>
        </w:rPr>
        <w:t xml:space="preserve"> na priloženem obrazcu</w:t>
      </w:r>
      <w:r w:rsidRPr="00615C49">
        <w:rPr>
          <w:noProof/>
          <w:lang w:val="sl-SI"/>
        </w:rPr>
        <w:t xml:space="preserve"> v roku </w:t>
      </w:r>
      <w:r w:rsidR="004210A5">
        <w:rPr>
          <w:noProof/>
          <w:lang w:val="sl-SI"/>
        </w:rPr>
        <w:t>45</w:t>
      </w:r>
      <w:r w:rsidRPr="00615C49">
        <w:rPr>
          <w:noProof/>
          <w:lang w:val="sl-SI"/>
        </w:rPr>
        <w:t xml:space="preserve"> dni od objave, in sicer na e-naslov </w:t>
      </w:r>
      <w:hyperlink r:id="rId7" w:history="1">
        <w:r w:rsidR="00615C49" w:rsidRPr="00E21410">
          <w:rPr>
            <w:rStyle w:val="Hiperpovezava"/>
            <w:noProof/>
            <w:lang w:val="sl-SI"/>
          </w:rPr>
          <w:t>gp.mope@gov.si</w:t>
        </w:r>
      </w:hyperlink>
      <w:r w:rsidR="00615C49">
        <w:rPr>
          <w:noProof/>
          <w:lang w:val="sl-SI"/>
        </w:rPr>
        <w:t xml:space="preserve"> </w:t>
      </w:r>
      <w:r w:rsidRPr="00615C49">
        <w:rPr>
          <w:noProof/>
          <w:lang w:val="sl-SI"/>
        </w:rPr>
        <w:t>ali na naslov:</w:t>
      </w:r>
    </w:p>
    <w:p w14:paraId="698FEFE7" w14:textId="77777777" w:rsidR="00AD2F81" w:rsidRPr="00615C49" w:rsidRDefault="00AD2F81" w:rsidP="00AD2F81">
      <w:pPr>
        <w:rPr>
          <w:noProof/>
          <w:lang w:val="sl-SI"/>
        </w:rPr>
      </w:pPr>
    </w:p>
    <w:p w14:paraId="4658BE4F" w14:textId="77777777" w:rsidR="00AD2F81" w:rsidRPr="00615C49" w:rsidRDefault="00AD2F81" w:rsidP="00AD2F81">
      <w:pPr>
        <w:rPr>
          <w:noProof/>
          <w:lang w:val="sl-SI"/>
        </w:rPr>
      </w:pPr>
      <w:r w:rsidRPr="00615C49">
        <w:rPr>
          <w:noProof/>
          <w:lang w:val="sl-SI"/>
        </w:rPr>
        <w:t>Ministrstvo za okolje, podnebje in energijo,</w:t>
      </w:r>
    </w:p>
    <w:p w14:paraId="5589C9A5" w14:textId="77777777" w:rsidR="00AD2F81" w:rsidRPr="00615C49" w:rsidRDefault="00AD2F81" w:rsidP="00AD2F81">
      <w:pPr>
        <w:rPr>
          <w:noProof/>
          <w:lang w:val="sl-SI"/>
        </w:rPr>
      </w:pPr>
      <w:r w:rsidRPr="00615C49">
        <w:rPr>
          <w:noProof/>
          <w:lang w:val="sl-SI"/>
        </w:rPr>
        <w:t>Langusova ulica 4,</w:t>
      </w:r>
    </w:p>
    <w:p w14:paraId="300A494F" w14:textId="22099CD4" w:rsidR="00AD2F81" w:rsidRPr="00615C49" w:rsidRDefault="00AD2F81" w:rsidP="00AD2F81">
      <w:pPr>
        <w:rPr>
          <w:noProof/>
          <w:lang w:val="sl-SI"/>
        </w:rPr>
      </w:pPr>
      <w:r w:rsidRPr="00615C49">
        <w:rPr>
          <w:noProof/>
          <w:lang w:val="sl-SI"/>
        </w:rPr>
        <w:t>1000 Ljubljana.</w:t>
      </w:r>
    </w:p>
    <w:p w14:paraId="5DD40C27" w14:textId="77777777" w:rsidR="00807603" w:rsidRPr="00615C49" w:rsidRDefault="00807603" w:rsidP="00AD2F81">
      <w:pPr>
        <w:rPr>
          <w:noProof/>
          <w:lang w:val="sl-SI"/>
        </w:rPr>
      </w:pPr>
    </w:p>
    <w:p w14:paraId="0130DBFE" w14:textId="77777777" w:rsidR="00AD2F81" w:rsidRPr="00615C49" w:rsidRDefault="00AD2F81" w:rsidP="00AD2F81">
      <w:pPr>
        <w:rPr>
          <w:noProof/>
          <w:lang w:val="sl-SI"/>
        </w:rPr>
      </w:pPr>
    </w:p>
    <w:p w14:paraId="6B69637D" w14:textId="77777777" w:rsidR="00AD2F81" w:rsidRPr="00615C49" w:rsidRDefault="00AD2F81" w:rsidP="00AD2F81">
      <w:pPr>
        <w:rPr>
          <w:noProof/>
          <w:lang w:val="sl-SI"/>
        </w:rPr>
      </w:pPr>
    </w:p>
    <w:p w14:paraId="556A3E46" w14:textId="77777777" w:rsidR="003C4C9F" w:rsidRPr="00615C49" w:rsidRDefault="003C4C9F" w:rsidP="003C4C9F">
      <w:pPr>
        <w:rPr>
          <w:noProof/>
          <w:lang w:val="sl-SI"/>
        </w:rPr>
      </w:pPr>
    </w:p>
    <w:p w14:paraId="79061A84" w14:textId="050F3088" w:rsidR="00AD2F81" w:rsidRPr="00615C49" w:rsidRDefault="00AD2F81" w:rsidP="00AD2F81">
      <w:pPr>
        <w:jc w:val="center"/>
        <w:rPr>
          <w:noProof/>
          <w:lang w:val="sl-SI"/>
        </w:rPr>
      </w:pPr>
      <w:r w:rsidRPr="00615C49">
        <w:rPr>
          <w:noProof/>
          <w:lang w:val="sl-SI"/>
        </w:rPr>
        <w:t xml:space="preserve">                                              </w:t>
      </w:r>
      <w:r w:rsidR="00D221C3" w:rsidRPr="00615C49">
        <w:rPr>
          <w:noProof/>
          <w:lang w:val="sl-SI"/>
        </w:rPr>
        <w:t>mag. Bojan Kumer</w:t>
      </w:r>
    </w:p>
    <w:p w14:paraId="67E3F1A6" w14:textId="1E0EB39A" w:rsidR="003C4C9F" w:rsidRPr="00615C49" w:rsidRDefault="00AD2F81" w:rsidP="00AD2F81">
      <w:pPr>
        <w:jc w:val="center"/>
        <w:rPr>
          <w:noProof/>
          <w:lang w:val="sl-SI"/>
        </w:rPr>
      </w:pPr>
      <w:r w:rsidRPr="00615C49">
        <w:rPr>
          <w:noProof/>
          <w:lang w:val="sl-SI"/>
        </w:rPr>
        <w:t xml:space="preserve">                                              </w:t>
      </w:r>
      <w:r w:rsidR="00D221C3" w:rsidRPr="00615C49">
        <w:rPr>
          <w:noProof/>
          <w:lang w:val="sl-SI"/>
        </w:rPr>
        <w:t>MINISTER</w:t>
      </w:r>
    </w:p>
    <w:p w14:paraId="385B9083" w14:textId="77777777" w:rsidR="00BB6B58" w:rsidRPr="00615C49" w:rsidRDefault="00BB6B58" w:rsidP="00E76B6D">
      <w:pPr>
        <w:pStyle w:val="MBOdst"/>
        <w:rPr>
          <w:rFonts w:ascii="Arial" w:hAnsi="Arial"/>
          <w:noProof/>
          <w:sz w:val="20"/>
        </w:rPr>
      </w:pPr>
    </w:p>
    <w:sectPr w:rsidR="00BB6B58" w:rsidRPr="00615C49" w:rsidSect="008C1278">
      <w:head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7BF2E" w14:textId="77777777" w:rsidR="00AC73D2" w:rsidRDefault="00AC73D2">
      <w:r>
        <w:separator/>
      </w:r>
    </w:p>
  </w:endnote>
  <w:endnote w:type="continuationSeparator" w:id="0">
    <w:p w14:paraId="29F0D3E8" w14:textId="77777777" w:rsidR="00AC73D2" w:rsidRDefault="00AC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63868" w14:textId="77777777" w:rsidR="00AC73D2" w:rsidRDefault="00AC73D2">
      <w:r>
        <w:separator/>
      </w:r>
    </w:p>
  </w:footnote>
  <w:footnote w:type="continuationSeparator" w:id="0">
    <w:p w14:paraId="7C3D4333" w14:textId="77777777" w:rsidR="00AC73D2" w:rsidRDefault="00AC7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867FA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0F01E877" w14:textId="77777777">
      <w:trPr>
        <w:cantSplit/>
        <w:trHeight w:hRule="exact" w:val="847"/>
      </w:trPr>
      <w:tc>
        <w:tcPr>
          <w:tcW w:w="567" w:type="dxa"/>
        </w:tcPr>
        <w:p w14:paraId="247DF3E2" w14:textId="77777777" w:rsidR="002A2B69" w:rsidRPr="008F3500" w:rsidRDefault="000816CA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DE7D13E" wp14:editId="515326A4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154F3D5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73FDC05" w14:textId="0C1CEA07" w:rsidR="00A770A6" w:rsidRPr="008F3500" w:rsidRDefault="00785D9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7DFE49BA" wp14:editId="1F5F50D8">
          <wp:simplePos x="0" y="0"/>
          <wp:positionH relativeFrom="page">
            <wp:posOffset>559558</wp:posOffset>
          </wp:positionH>
          <wp:positionV relativeFrom="paragraph">
            <wp:posOffset>-405803</wp:posOffset>
          </wp:positionV>
          <wp:extent cx="3356665" cy="348018"/>
          <wp:effectExtent l="0" t="0" r="0" b="0"/>
          <wp:wrapNone/>
          <wp:docPr id="1967435494" name="Slika 1967435494" descr="logotip Ministrstva za okolje, podnebje in energij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tip Ministrstva za okolje, podnebje in energij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6665" cy="348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sz w:val="16"/>
        <w:lang w:val="sl-SI"/>
      </w:rPr>
      <w:t xml:space="preserve">Langusova ulica </w:t>
    </w:r>
    <w:r w:rsidR="00DD6238">
      <w:rPr>
        <w:rFonts w:cs="Arial"/>
        <w:sz w:val="16"/>
        <w:lang w:val="sl-SI"/>
      </w:rPr>
      <w:t>4</w:t>
    </w:r>
    <w:r w:rsidR="00A770A6" w:rsidRPr="008F3500">
      <w:rPr>
        <w:rFonts w:cs="Arial"/>
        <w:sz w:val="16"/>
        <w:lang w:val="sl-SI"/>
      </w:rPr>
      <w:t xml:space="preserve">, </w:t>
    </w:r>
    <w:r w:rsidR="008C1278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590A6C">
      <w:rPr>
        <w:rFonts w:cs="Arial"/>
        <w:sz w:val="16"/>
        <w:lang w:val="sl-SI"/>
      </w:rPr>
      <w:t xml:space="preserve">01 478 </w:t>
    </w:r>
    <w:r>
      <w:rPr>
        <w:rFonts w:cs="Arial"/>
        <w:sz w:val="16"/>
        <w:lang w:val="sl-SI"/>
      </w:rPr>
      <w:t>82</w:t>
    </w:r>
    <w:r w:rsidR="008C1278">
      <w:rPr>
        <w:rFonts w:cs="Arial"/>
        <w:sz w:val="16"/>
        <w:lang w:val="sl-SI"/>
      </w:rPr>
      <w:t xml:space="preserve"> 00</w:t>
    </w:r>
  </w:p>
  <w:p w14:paraId="47E88DE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C1278">
      <w:rPr>
        <w:rFonts w:cs="Arial"/>
        <w:sz w:val="16"/>
        <w:lang w:val="sl-SI"/>
      </w:rPr>
      <w:t>gp.mop</w:t>
    </w:r>
    <w:r w:rsidR="00785D92">
      <w:rPr>
        <w:rFonts w:cs="Arial"/>
        <w:sz w:val="16"/>
        <w:lang w:val="sl-SI"/>
      </w:rPr>
      <w:t>e</w:t>
    </w:r>
    <w:r w:rsidR="008C1278">
      <w:rPr>
        <w:rFonts w:cs="Arial"/>
        <w:sz w:val="16"/>
        <w:lang w:val="sl-SI"/>
      </w:rPr>
      <w:t>@gov.si</w:t>
    </w:r>
  </w:p>
  <w:p w14:paraId="3F98817A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8C1278">
      <w:rPr>
        <w:rFonts w:cs="Arial"/>
        <w:sz w:val="16"/>
        <w:lang w:val="sl-SI"/>
      </w:rPr>
      <w:t>www.mop</w:t>
    </w:r>
    <w:r w:rsidR="00785D92">
      <w:rPr>
        <w:rFonts w:cs="Arial"/>
        <w:sz w:val="16"/>
        <w:lang w:val="sl-SI"/>
      </w:rPr>
      <w:t>e</w:t>
    </w:r>
    <w:r w:rsidR="008C1278">
      <w:rPr>
        <w:rFonts w:cs="Arial"/>
        <w:sz w:val="16"/>
        <w:lang w:val="sl-SI"/>
      </w:rPr>
      <w:t>.gov.si</w:t>
    </w:r>
  </w:p>
  <w:p w14:paraId="58AC05C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350E6"/>
    <w:multiLevelType w:val="hybridMultilevel"/>
    <w:tmpl w:val="9E76B690"/>
    <w:lvl w:ilvl="0" w:tplc="DC342F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8C4ECF"/>
    <w:multiLevelType w:val="hybridMultilevel"/>
    <w:tmpl w:val="54304554"/>
    <w:lvl w:ilvl="0" w:tplc="F2460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96C20"/>
    <w:multiLevelType w:val="multilevel"/>
    <w:tmpl w:val="CADE5C62"/>
    <w:lvl w:ilvl="0">
      <w:start w:val="1"/>
      <w:numFmt w:val="bullet"/>
      <w:pStyle w:val="Bulets1stLevel"/>
      <w:lvlText w:val="●"/>
      <w:lvlJc w:val="left"/>
      <w:pPr>
        <w:ind w:left="45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Bulets2ndLevel"/>
      <w:lvlText w:val="o"/>
      <w:lvlJc w:val="left"/>
      <w:pPr>
        <w:ind w:left="1178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Bulets3rdLevel"/>
      <w:lvlText w:val="▪"/>
      <w:lvlJc w:val="left"/>
      <w:pPr>
        <w:ind w:left="18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F5065DE"/>
    <w:multiLevelType w:val="hybridMultilevel"/>
    <w:tmpl w:val="33884880"/>
    <w:lvl w:ilvl="0" w:tplc="AF2CB642">
      <w:numFmt w:val="bullet"/>
      <w:pStyle w:val="MBA1"/>
      <w:lvlText w:val="-"/>
      <w:lvlJc w:val="left"/>
      <w:pPr>
        <w:ind w:left="1077" w:hanging="360"/>
      </w:pPr>
      <w:rPr>
        <w:rFonts w:ascii="Calibri Light" w:eastAsiaTheme="minorHAnsi" w:hAnsi="Calibri Light" w:cstheme="minorBidi" w:hint="default"/>
      </w:rPr>
    </w:lvl>
    <w:lvl w:ilvl="1" w:tplc="0424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7970414"/>
    <w:multiLevelType w:val="hybridMultilevel"/>
    <w:tmpl w:val="76DA0336"/>
    <w:lvl w:ilvl="0" w:tplc="86A293D2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393EB1"/>
    <w:multiLevelType w:val="hybridMultilevel"/>
    <w:tmpl w:val="7BB2C740"/>
    <w:lvl w:ilvl="0" w:tplc="EC3407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A33A5F"/>
    <w:multiLevelType w:val="hybridMultilevel"/>
    <w:tmpl w:val="0EFAF61A"/>
    <w:lvl w:ilvl="0" w:tplc="7C4A95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82CC2"/>
    <w:multiLevelType w:val="multilevel"/>
    <w:tmpl w:val="9CBA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761785"/>
    <w:multiLevelType w:val="multilevel"/>
    <w:tmpl w:val="EECC8EE8"/>
    <w:lvl w:ilvl="0">
      <w:start w:val="1"/>
      <w:numFmt w:val="bullet"/>
      <w:lvlText w:val="­"/>
      <w:lvlJc w:val="left"/>
      <w:pPr>
        <w:ind w:left="458" w:hanging="360"/>
      </w:pPr>
      <w:rPr>
        <w:rFonts w:ascii="Calibri" w:hAnsi="Calibri" w:hint="default"/>
        <w:color w:val="595959" w:themeColor="text1" w:themeTint="A6"/>
      </w:rPr>
    </w:lvl>
    <w:lvl w:ilvl="1">
      <w:start w:val="1"/>
      <w:numFmt w:val="bullet"/>
      <w:lvlText w:val="o"/>
      <w:lvlJc w:val="left"/>
      <w:pPr>
        <w:ind w:left="11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8" w:hanging="360"/>
      </w:pPr>
      <w:rPr>
        <w:rFonts w:ascii="Noto Sans Symbols" w:eastAsia="Noto Sans Symbols" w:hAnsi="Noto Sans Symbols" w:cs="Noto Sans Symbols"/>
      </w:rPr>
    </w:lvl>
  </w:abstractNum>
  <w:num w:numId="1" w16cid:durableId="519004787">
    <w:abstractNumId w:val="12"/>
  </w:num>
  <w:num w:numId="2" w16cid:durableId="174462102">
    <w:abstractNumId w:val="7"/>
  </w:num>
  <w:num w:numId="3" w16cid:durableId="2118451304">
    <w:abstractNumId w:val="9"/>
  </w:num>
  <w:num w:numId="4" w16cid:durableId="1169097874">
    <w:abstractNumId w:val="0"/>
  </w:num>
  <w:num w:numId="5" w16cid:durableId="1612279878">
    <w:abstractNumId w:val="2"/>
  </w:num>
  <w:num w:numId="6" w16cid:durableId="1803889458">
    <w:abstractNumId w:val="10"/>
  </w:num>
  <w:num w:numId="7" w16cid:durableId="751849738">
    <w:abstractNumId w:val="4"/>
  </w:num>
  <w:num w:numId="8" w16cid:durableId="732775835">
    <w:abstractNumId w:val="13"/>
  </w:num>
  <w:num w:numId="9" w16cid:durableId="136073321">
    <w:abstractNumId w:val="1"/>
  </w:num>
  <w:num w:numId="10" w16cid:durableId="822545467">
    <w:abstractNumId w:val="3"/>
  </w:num>
  <w:num w:numId="11" w16cid:durableId="896089262">
    <w:abstractNumId w:val="8"/>
  </w:num>
  <w:num w:numId="12" w16cid:durableId="438448789">
    <w:abstractNumId w:val="5"/>
  </w:num>
  <w:num w:numId="13" w16cid:durableId="605845403">
    <w:abstractNumId w:val="6"/>
  </w:num>
  <w:num w:numId="14" w16cid:durableId="5340018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5F4"/>
    <w:rsid w:val="00023A88"/>
    <w:rsid w:val="0003133C"/>
    <w:rsid w:val="00053F94"/>
    <w:rsid w:val="000816CA"/>
    <w:rsid w:val="00090277"/>
    <w:rsid w:val="000A7238"/>
    <w:rsid w:val="000B6EB5"/>
    <w:rsid w:val="000F5180"/>
    <w:rsid w:val="00131131"/>
    <w:rsid w:val="001357B2"/>
    <w:rsid w:val="001504B8"/>
    <w:rsid w:val="0017478F"/>
    <w:rsid w:val="001D1460"/>
    <w:rsid w:val="001D7948"/>
    <w:rsid w:val="001E012A"/>
    <w:rsid w:val="00202A77"/>
    <w:rsid w:val="00256D59"/>
    <w:rsid w:val="00271CE5"/>
    <w:rsid w:val="00282020"/>
    <w:rsid w:val="002A2B69"/>
    <w:rsid w:val="002B5F80"/>
    <w:rsid w:val="00303C89"/>
    <w:rsid w:val="0033739E"/>
    <w:rsid w:val="00344149"/>
    <w:rsid w:val="0036258D"/>
    <w:rsid w:val="003636BF"/>
    <w:rsid w:val="00371442"/>
    <w:rsid w:val="003845B4"/>
    <w:rsid w:val="00387B1A"/>
    <w:rsid w:val="003A721E"/>
    <w:rsid w:val="003C4C9F"/>
    <w:rsid w:val="003C5B02"/>
    <w:rsid w:val="003C5EE5"/>
    <w:rsid w:val="003E1C74"/>
    <w:rsid w:val="00401F2D"/>
    <w:rsid w:val="00416C49"/>
    <w:rsid w:val="004210A5"/>
    <w:rsid w:val="0045307F"/>
    <w:rsid w:val="00463EE6"/>
    <w:rsid w:val="004640E0"/>
    <w:rsid w:val="004657EE"/>
    <w:rsid w:val="00466BE2"/>
    <w:rsid w:val="00480180"/>
    <w:rsid w:val="004E78AA"/>
    <w:rsid w:val="00504EF1"/>
    <w:rsid w:val="00522348"/>
    <w:rsid w:val="00526246"/>
    <w:rsid w:val="005371A9"/>
    <w:rsid w:val="00567106"/>
    <w:rsid w:val="00571EE3"/>
    <w:rsid w:val="00584136"/>
    <w:rsid w:val="00590A6C"/>
    <w:rsid w:val="005A431A"/>
    <w:rsid w:val="005E1D3C"/>
    <w:rsid w:val="00611449"/>
    <w:rsid w:val="00615C49"/>
    <w:rsid w:val="00625AE6"/>
    <w:rsid w:val="0062739B"/>
    <w:rsid w:val="00632253"/>
    <w:rsid w:val="00642714"/>
    <w:rsid w:val="006455CE"/>
    <w:rsid w:val="00655841"/>
    <w:rsid w:val="00681D15"/>
    <w:rsid w:val="006B3B18"/>
    <w:rsid w:val="006B537F"/>
    <w:rsid w:val="007110CF"/>
    <w:rsid w:val="00733017"/>
    <w:rsid w:val="007717B3"/>
    <w:rsid w:val="00783310"/>
    <w:rsid w:val="00785D92"/>
    <w:rsid w:val="007A4A6D"/>
    <w:rsid w:val="007C60F8"/>
    <w:rsid w:val="007D1BCF"/>
    <w:rsid w:val="007D75CF"/>
    <w:rsid w:val="007E0440"/>
    <w:rsid w:val="007E43FA"/>
    <w:rsid w:val="007E6DC5"/>
    <w:rsid w:val="007F22E5"/>
    <w:rsid w:val="00805736"/>
    <w:rsid w:val="00805EB8"/>
    <w:rsid w:val="00807603"/>
    <w:rsid w:val="00826F9F"/>
    <w:rsid w:val="0084699A"/>
    <w:rsid w:val="0088043C"/>
    <w:rsid w:val="00884889"/>
    <w:rsid w:val="008906C9"/>
    <w:rsid w:val="008B2BE3"/>
    <w:rsid w:val="008C1278"/>
    <w:rsid w:val="008C5738"/>
    <w:rsid w:val="008D04F0"/>
    <w:rsid w:val="008F3500"/>
    <w:rsid w:val="0092451A"/>
    <w:rsid w:val="00924E3C"/>
    <w:rsid w:val="0093291F"/>
    <w:rsid w:val="009518D6"/>
    <w:rsid w:val="009612BB"/>
    <w:rsid w:val="00982C16"/>
    <w:rsid w:val="00986E24"/>
    <w:rsid w:val="009A34B2"/>
    <w:rsid w:val="009C740A"/>
    <w:rsid w:val="009C7569"/>
    <w:rsid w:val="00A125C5"/>
    <w:rsid w:val="00A2451C"/>
    <w:rsid w:val="00A65EE7"/>
    <w:rsid w:val="00A70133"/>
    <w:rsid w:val="00A770A6"/>
    <w:rsid w:val="00A813B1"/>
    <w:rsid w:val="00AA1D3C"/>
    <w:rsid w:val="00AB2837"/>
    <w:rsid w:val="00AB36C4"/>
    <w:rsid w:val="00AB37F8"/>
    <w:rsid w:val="00AC32B2"/>
    <w:rsid w:val="00AC73D2"/>
    <w:rsid w:val="00AD2F81"/>
    <w:rsid w:val="00B17141"/>
    <w:rsid w:val="00B31575"/>
    <w:rsid w:val="00B8547D"/>
    <w:rsid w:val="00BB6B58"/>
    <w:rsid w:val="00BD4064"/>
    <w:rsid w:val="00BD7069"/>
    <w:rsid w:val="00C20AE4"/>
    <w:rsid w:val="00C250D5"/>
    <w:rsid w:val="00C33FD0"/>
    <w:rsid w:val="00C35666"/>
    <w:rsid w:val="00C532C4"/>
    <w:rsid w:val="00C92898"/>
    <w:rsid w:val="00CA4340"/>
    <w:rsid w:val="00CC55F4"/>
    <w:rsid w:val="00CE5238"/>
    <w:rsid w:val="00CE7514"/>
    <w:rsid w:val="00D00FAF"/>
    <w:rsid w:val="00D03109"/>
    <w:rsid w:val="00D221C3"/>
    <w:rsid w:val="00D248DE"/>
    <w:rsid w:val="00D2782D"/>
    <w:rsid w:val="00D569F3"/>
    <w:rsid w:val="00D57C4C"/>
    <w:rsid w:val="00D6145A"/>
    <w:rsid w:val="00D8542D"/>
    <w:rsid w:val="00DC6A71"/>
    <w:rsid w:val="00DD6238"/>
    <w:rsid w:val="00E0357D"/>
    <w:rsid w:val="00E15B7D"/>
    <w:rsid w:val="00E76B6D"/>
    <w:rsid w:val="00EA76B6"/>
    <w:rsid w:val="00ED1C3E"/>
    <w:rsid w:val="00F11C53"/>
    <w:rsid w:val="00F135A6"/>
    <w:rsid w:val="00F147E9"/>
    <w:rsid w:val="00F225C4"/>
    <w:rsid w:val="00F22D6E"/>
    <w:rsid w:val="00F230F8"/>
    <w:rsid w:val="00F240BB"/>
    <w:rsid w:val="00F4427A"/>
    <w:rsid w:val="00F56F0E"/>
    <w:rsid w:val="00F57FED"/>
    <w:rsid w:val="00F616D8"/>
    <w:rsid w:val="00FC5B42"/>
    <w:rsid w:val="00FD1FA3"/>
    <w:rsid w:val="00FE0BC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7A0FA92"/>
  <w15:chartTrackingRefBased/>
  <w15:docId w15:val="{EF1C171B-B8DB-419F-86D7-54823096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qFormat/>
    <w:rsid w:val="00053F94"/>
    <w:pPr>
      <w:keepNext/>
      <w:jc w:val="center"/>
      <w:outlineLvl w:val="1"/>
    </w:pPr>
    <w:rPr>
      <w:b/>
      <w:u w:val="single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5A431A"/>
    <w:pPr>
      <w:ind w:left="720"/>
      <w:contextualSpacing/>
    </w:pPr>
  </w:style>
  <w:style w:type="paragraph" w:customStyle="1" w:styleId="Bulets1stLevel">
    <w:name w:val="Bulets 1st Level"/>
    <w:basedOn w:val="Navaden"/>
    <w:uiPriority w:val="99"/>
    <w:rsid w:val="00D2782D"/>
    <w:pPr>
      <w:numPr>
        <w:numId w:val="7"/>
      </w:numPr>
      <w:spacing w:line="264" w:lineRule="auto"/>
      <w:contextualSpacing/>
      <w:jc w:val="both"/>
    </w:pPr>
    <w:rPr>
      <w:rFonts w:ascii="Cambria" w:eastAsia="Calibri" w:hAnsi="Cambria" w:cs="Calibri"/>
      <w:szCs w:val="22"/>
      <w:lang w:val="sl-SI"/>
    </w:rPr>
  </w:style>
  <w:style w:type="paragraph" w:customStyle="1" w:styleId="Bulets2ndLevel">
    <w:name w:val="Bulets 2nd Level"/>
    <w:basedOn w:val="Navaden"/>
    <w:uiPriority w:val="99"/>
    <w:rsid w:val="00D2782D"/>
    <w:pPr>
      <w:numPr>
        <w:ilvl w:val="1"/>
        <w:numId w:val="7"/>
      </w:numPr>
      <w:spacing w:line="264" w:lineRule="auto"/>
      <w:ind w:left="1134"/>
      <w:contextualSpacing/>
      <w:jc w:val="both"/>
    </w:pPr>
    <w:rPr>
      <w:rFonts w:ascii="Cambria" w:eastAsia="Calibri" w:hAnsi="Cambria" w:cs="Calibri"/>
      <w:sz w:val="22"/>
      <w:szCs w:val="22"/>
      <w:lang w:val="sl-SI"/>
    </w:rPr>
  </w:style>
  <w:style w:type="paragraph" w:customStyle="1" w:styleId="Bulets3rdLevel">
    <w:name w:val="Bulets 3rd Level"/>
    <w:basedOn w:val="Odstavekseznama"/>
    <w:uiPriority w:val="99"/>
    <w:rsid w:val="00D2782D"/>
    <w:pPr>
      <w:numPr>
        <w:ilvl w:val="2"/>
        <w:numId w:val="7"/>
      </w:numPr>
      <w:tabs>
        <w:tab w:val="num" w:pos="360"/>
      </w:tabs>
      <w:spacing w:line="264" w:lineRule="auto"/>
      <w:ind w:left="1560" w:firstLine="0"/>
      <w:jc w:val="both"/>
    </w:pPr>
    <w:rPr>
      <w:rFonts w:ascii="Cambria" w:eastAsia="Calibri" w:hAnsi="Cambria" w:cs="Calibri"/>
      <w:sz w:val="22"/>
      <w:szCs w:val="22"/>
      <w:lang w:val="sl-SI"/>
    </w:rPr>
  </w:style>
  <w:style w:type="character" w:customStyle="1" w:styleId="Naslov2Znak">
    <w:name w:val="Naslov 2 Znak"/>
    <w:basedOn w:val="Privzetapisavaodstavka"/>
    <w:link w:val="Naslov2"/>
    <w:rsid w:val="00053F94"/>
    <w:rPr>
      <w:rFonts w:ascii="Arial" w:hAnsi="Arial"/>
      <w:b/>
      <w:szCs w:val="24"/>
      <w:u w:val="single"/>
      <w:lang w:eastAsia="en-US"/>
    </w:rPr>
  </w:style>
  <w:style w:type="paragraph" w:customStyle="1" w:styleId="MBOdst">
    <w:name w:val="MB_Odst"/>
    <w:basedOn w:val="Navaden"/>
    <w:link w:val="MBOdstZnak"/>
    <w:qFormat/>
    <w:rsid w:val="00E76B6D"/>
    <w:pPr>
      <w:spacing w:line="288" w:lineRule="auto"/>
      <w:jc w:val="both"/>
    </w:pPr>
    <w:rPr>
      <w:rFonts w:ascii="Garamond" w:hAnsi="Garamond" w:cs="Arial"/>
      <w:sz w:val="24"/>
      <w:szCs w:val="20"/>
      <w:lang w:val="sl-SI" w:eastAsia="sl-SI"/>
    </w:rPr>
  </w:style>
  <w:style w:type="character" w:customStyle="1" w:styleId="MBOdstZnak">
    <w:name w:val="MB_Odst Znak"/>
    <w:basedOn w:val="Privzetapisavaodstavka"/>
    <w:link w:val="MBOdst"/>
    <w:rsid w:val="00E76B6D"/>
    <w:rPr>
      <w:rFonts w:ascii="Garamond" w:hAnsi="Garamond" w:cs="Arial"/>
      <w:sz w:val="24"/>
    </w:rPr>
  </w:style>
  <w:style w:type="paragraph" w:customStyle="1" w:styleId="MBA1">
    <w:name w:val="MB_A1"/>
    <w:basedOn w:val="Odstavekseznama"/>
    <w:link w:val="MBA1Znak"/>
    <w:qFormat/>
    <w:rsid w:val="00E76B6D"/>
    <w:pPr>
      <w:numPr>
        <w:numId w:val="12"/>
      </w:numPr>
      <w:spacing w:line="288" w:lineRule="auto"/>
      <w:ind w:left="811" w:hanging="357"/>
      <w:contextualSpacing w:val="0"/>
      <w:jc w:val="both"/>
    </w:pPr>
    <w:rPr>
      <w:rFonts w:ascii="Garamond" w:eastAsiaTheme="minorHAnsi" w:hAnsi="Garamond" w:cstheme="minorBidi"/>
      <w:sz w:val="24"/>
      <w:szCs w:val="20"/>
      <w:lang w:val="sl-SI" w:eastAsia="sl-SI"/>
    </w:rPr>
  </w:style>
  <w:style w:type="character" w:customStyle="1" w:styleId="MBA1Znak">
    <w:name w:val="MB_A1 Znak"/>
    <w:basedOn w:val="Privzetapisavaodstavka"/>
    <w:link w:val="MBA1"/>
    <w:rsid w:val="00E76B6D"/>
    <w:rPr>
      <w:rFonts w:ascii="Garamond" w:eastAsiaTheme="minorHAnsi" w:hAnsi="Garamond" w:cstheme="minorBidi"/>
      <w:sz w:val="24"/>
    </w:rPr>
  </w:style>
  <w:style w:type="paragraph" w:styleId="Revizija">
    <w:name w:val="Revision"/>
    <w:hidden/>
    <w:uiPriority w:val="99"/>
    <w:semiHidden/>
    <w:rsid w:val="002B5F80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615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mope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OPE\Predloge\Predloga_MOP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Predloga_MOPE</Template>
  <TotalTime>1</TotalTime>
  <Pages>1</Pages>
  <Words>98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cp:keywords/>
  <cp:lastModifiedBy>Avtor</cp:lastModifiedBy>
  <cp:revision>2</cp:revision>
  <cp:lastPrinted>2025-02-26T09:01:00Z</cp:lastPrinted>
  <dcterms:created xsi:type="dcterms:W3CDTF">2025-06-20T11:21:00Z</dcterms:created>
  <dcterms:modified xsi:type="dcterms:W3CDTF">2025-06-20T11:21:00Z</dcterms:modified>
</cp:coreProperties>
</file>