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2802A" w14:textId="710EAB4F" w:rsidR="00EE7B68" w:rsidRDefault="00EE7B68" w:rsidP="00EE7B68">
      <w:pPr>
        <w:overflowPunct w:val="0"/>
        <w:autoSpaceDE w:val="0"/>
        <w:autoSpaceDN w:val="0"/>
        <w:adjustRightInd w:val="0"/>
        <w:spacing w:before="480"/>
        <w:jc w:val="right"/>
        <w:textAlignment w:val="baseline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Predlog!</w:t>
      </w:r>
    </w:p>
    <w:p w14:paraId="67817EE2" w14:textId="2B15F486" w:rsidR="00B77847" w:rsidRPr="00B77847" w:rsidRDefault="00B77847" w:rsidP="00B77847">
      <w:pPr>
        <w:overflowPunct w:val="0"/>
        <w:autoSpaceDE w:val="0"/>
        <w:autoSpaceDN w:val="0"/>
        <w:adjustRightInd w:val="0"/>
        <w:spacing w:before="480"/>
        <w:jc w:val="both"/>
        <w:textAlignment w:val="baseline"/>
        <w:rPr>
          <w:rFonts w:cs="Arial"/>
          <w:szCs w:val="20"/>
          <w:lang w:val="sl-SI" w:eastAsia="sl-SI"/>
        </w:rPr>
      </w:pPr>
      <w:r w:rsidRPr="00B77847">
        <w:rPr>
          <w:rFonts w:cs="Arial"/>
          <w:szCs w:val="20"/>
          <w:lang w:val="sl-SI" w:eastAsia="sl-SI"/>
        </w:rPr>
        <w:t xml:space="preserve">Na podlagi </w:t>
      </w:r>
      <w:r w:rsidR="003054FD">
        <w:rPr>
          <w:rFonts w:cs="Arial"/>
          <w:szCs w:val="20"/>
          <w:lang w:val="sl-SI" w:eastAsia="sl-SI"/>
        </w:rPr>
        <w:t>petega</w:t>
      </w:r>
      <w:r w:rsidRPr="00B77847">
        <w:rPr>
          <w:rFonts w:cs="Arial"/>
          <w:szCs w:val="20"/>
          <w:lang w:val="sl-SI" w:eastAsia="sl-SI"/>
        </w:rPr>
        <w:t xml:space="preserve"> odstavka </w:t>
      </w:r>
      <w:r w:rsidR="003054FD">
        <w:rPr>
          <w:rFonts w:cs="Arial"/>
          <w:szCs w:val="20"/>
          <w:lang w:val="sl-SI" w:eastAsia="sl-SI"/>
        </w:rPr>
        <w:t>3</w:t>
      </w:r>
      <w:r w:rsidRPr="00B77847">
        <w:rPr>
          <w:rFonts w:cs="Arial"/>
          <w:szCs w:val="20"/>
          <w:lang w:val="sl-SI" w:eastAsia="sl-SI"/>
        </w:rPr>
        <w:t xml:space="preserve">. člena Zakona o pravici oseb po prebolelem raku in določenih drugih bolezni do enakega dostopa do zavarovalnih in kreditnih produktov </w:t>
      </w:r>
      <w:r w:rsidR="003F5CAF">
        <w:rPr>
          <w:rFonts w:cs="Arial"/>
          <w:szCs w:val="20"/>
          <w:lang w:val="sl-SI" w:eastAsia="sl-SI"/>
        </w:rPr>
        <w:t xml:space="preserve">(Uradni list RS, št. 102/24) </w:t>
      </w:r>
      <w:r w:rsidRPr="00B77847">
        <w:rPr>
          <w:rFonts w:cs="Arial"/>
          <w:szCs w:val="20"/>
          <w:lang w:val="sl-SI" w:eastAsia="sl-SI"/>
        </w:rPr>
        <w:t>minist</w:t>
      </w:r>
      <w:r w:rsidR="003F5CAF">
        <w:rPr>
          <w:rFonts w:cs="Arial"/>
          <w:szCs w:val="20"/>
          <w:lang w:val="sl-SI" w:eastAsia="sl-SI"/>
        </w:rPr>
        <w:t>rica za zdravje</w:t>
      </w:r>
      <w:r w:rsidR="00D062B4">
        <w:rPr>
          <w:rFonts w:cs="Arial"/>
          <w:szCs w:val="20"/>
          <w:lang w:val="sl-SI" w:eastAsia="sl-SI"/>
        </w:rPr>
        <w:t xml:space="preserve"> izdaja</w:t>
      </w:r>
    </w:p>
    <w:p w14:paraId="6DED94CB" w14:textId="77777777" w:rsidR="00B77847" w:rsidRPr="00B77847" w:rsidRDefault="00B77847" w:rsidP="00B77847">
      <w:pPr>
        <w:suppressAutoHyphens/>
        <w:overflowPunct w:val="0"/>
        <w:autoSpaceDE w:val="0"/>
        <w:autoSpaceDN w:val="0"/>
        <w:adjustRightInd w:val="0"/>
        <w:spacing w:before="480"/>
        <w:jc w:val="center"/>
        <w:textAlignment w:val="baseline"/>
        <w:rPr>
          <w:rFonts w:cs="Arial"/>
          <w:b/>
          <w:bCs/>
          <w:spacing w:val="40"/>
          <w:szCs w:val="20"/>
          <w:lang w:val="sl-SI" w:eastAsia="sl-SI"/>
        </w:rPr>
      </w:pPr>
      <w:bookmarkStart w:id="0" w:name="_Hlk198642959"/>
      <w:r w:rsidRPr="00B77847">
        <w:rPr>
          <w:rFonts w:cs="Arial"/>
          <w:b/>
          <w:bCs/>
          <w:spacing w:val="40"/>
          <w:szCs w:val="20"/>
          <w:lang w:val="sl-SI" w:eastAsia="sl-SI"/>
        </w:rPr>
        <w:t>PRAVILNIK</w:t>
      </w:r>
    </w:p>
    <w:p w14:paraId="4E7210C7" w14:textId="01D990F4" w:rsidR="00B77847" w:rsidRDefault="003F5CAF" w:rsidP="00C356B7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cs="Arial"/>
          <w:b/>
          <w:szCs w:val="20"/>
          <w:lang w:val="sl-SI" w:eastAsia="sl-SI"/>
        </w:rPr>
      </w:pPr>
      <w:r w:rsidRPr="003F5CAF">
        <w:rPr>
          <w:rFonts w:cs="Arial"/>
          <w:b/>
          <w:szCs w:val="20"/>
          <w:lang w:val="sl-SI" w:eastAsia="sl-SI"/>
        </w:rPr>
        <w:t xml:space="preserve">o </w:t>
      </w:r>
      <w:r w:rsidR="003054FD">
        <w:rPr>
          <w:rFonts w:cs="Arial"/>
          <w:b/>
          <w:szCs w:val="20"/>
          <w:lang w:val="sl-SI" w:eastAsia="sl-SI"/>
        </w:rPr>
        <w:t xml:space="preserve">določitvi </w:t>
      </w:r>
      <w:r w:rsidR="00BD2960">
        <w:rPr>
          <w:rFonts w:cs="Arial"/>
          <w:b/>
          <w:szCs w:val="20"/>
          <w:lang w:val="sl-SI" w:eastAsia="sl-SI"/>
        </w:rPr>
        <w:t>s</w:t>
      </w:r>
      <w:r w:rsidR="003054FD">
        <w:rPr>
          <w:rFonts w:cs="Arial"/>
          <w:b/>
          <w:szCs w:val="20"/>
          <w:lang w:val="sl-SI" w:eastAsia="sl-SI"/>
        </w:rPr>
        <w:t xml:space="preserve">eznama </w:t>
      </w:r>
      <w:r w:rsidR="003054FD" w:rsidRPr="003054FD">
        <w:rPr>
          <w:rFonts w:cs="Arial"/>
          <w:b/>
          <w:szCs w:val="20"/>
          <w:lang w:val="sl-SI" w:eastAsia="sl-SI"/>
        </w:rPr>
        <w:t>bolezni, okužb z virusom hepatitisa C in HIV ter krajših obdobij</w:t>
      </w:r>
      <w:r w:rsidRPr="003F5CAF">
        <w:rPr>
          <w:rFonts w:cs="Arial"/>
          <w:b/>
          <w:szCs w:val="20"/>
          <w:lang w:val="sl-SI" w:eastAsia="sl-SI"/>
        </w:rPr>
        <w:t xml:space="preserve"> </w:t>
      </w:r>
      <w:r w:rsidR="00B23BB9" w:rsidRPr="004F4359">
        <w:rPr>
          <w:rFonts w:cs="Arial"/>
          <w:b/>
          <w:szCs w:val="20"/>
          <w:lang w:val="sl-SI" w:eastAsia="sl-SI"/>
        </w:rPr>
        <w:t xml:space="preserve">za uveljavljanje pravice do </w:t>
      </w:r>
      <w:r w:rsidR="00BE2E80">
        <w:rPr>
          <w:rFonts w:cs="Arial"/>
          <w:b/>
          <w:szCs w:val="20"/>
          <w:lang w:val="sl-SI" w:eastAsia="sl-SI"/>
        </w:rPr>
        <w:t>enakega dostopa do zavarovalnih in kreditnih produktov</w:t>
      </w:r>
    </w:p>
    <w:bookmarkEnd w:id="0"/>
    <w:p w14:paraId="028BCA0E" w14:textId="77777777" w:rsidR="00C1052F" w:rsidRDefault="00C1052F" w:rsidP="00C356B7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cs="Arial"/>
          <w:b/>
          <w:szCs w:val="20"/>
          <w:lang w:val="sl-SI" w:eastAsia="sl-SI"/>
        </w:rPr>
      </w:pPr>
    </w:p>
    <w:p w14:paraId="3D0F0363" w14:textId="77777777" w:rsidR="00C1052F" w:rsidRPr="00B77847" w:rsidRDefault="00C1052F" w:rsidP="00C1052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cs="Arial"/>
          <w:szCs w:val="20"/>
          <w:lang w:val="sl-SI" w:eastAsia="sl-SI"/>
        </w:rPr>
      </w:pPr>
    </w:p>
    <w:p w14:paraId="0DC66706" w14:textId="77777777" w:rsidR="00B77847" w:rsidRPr="00B77847" w:rsidRDefault="00B77847" w:rsidP="00A8412B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cs="Arial"/>
          <w:b/>
          <w:szCs w:val="20"/>
          <w:lang w:val="sl-SI" w:eastAsia="sl-SI"/>
        </w:rPr>
      </w:pPr>
      <w:r w:rsidRPr="00B77847">
        <w:rPr>
          <w:rFonts w:cs="Arial"/>
          <w:b/>
          <w:szCs w:val="20"/>
          <w:lang w:val="sl-SI" w:eastAsia="sl-SI"/>
        </w:rPr>
        <w:t>1. </w:t>
      </w:r>
      <w:bookmarkStart w:id="1" w:name="_Hlk189825042"/>
      <w:r w:rsidRPr="00B77847">
        <w:rPr>
          <w:rFonts w:cs="Arial"/>
          <w:b/>
          <w:szCs w:val="20"/>
          <w:lang w:val="sl-SI" w:eastAsia="sl-SI"/>
        </w:rPr>
        <w:t>člen</w:t>
      </w:r>
      <w:bookmarkEnd w:id="1"/>
    </w:p>
    <w:p w14:paraId="0F6B18E4" w14:textId="77777777" w:rsidR="00B77847" w:rsidRPr="00B77847" w:rsidRDefault="00B77847" w:rsidP="00B77847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cs="Arial"/>
          <w:b/>
          <w:szCs w:val="20"/>
          <w:lang w:val="sl-SI" w:eastAsia="sl-SI"/>
        </w:rPr>
      </w:pPr>
      <w:r w:rsidRPr="00B77847">
        <w:rPr>
          <w:rFonts w:cs="Arial"/>
          <w:b/>
          <w:szCs w:val="20"/>
          <w:lang w:val="sl-SI" w:eastAsia="sl-SI"/>
        </w:rPr>
        <w:t>(vsebina)</w:t>
      </w:r>
    </w:p>
    <w:p w14:paraId="12A07161" w14:textId="790076D1" w:rsidR="00F549D5" w:rsidRDefault="00B77847" w:rsidP="00881D3C">
      <w:pPr>
        <w:spacing w:before="240" w:after="240"/>
        <w:jc w:val="both"/>
        <w:rPr>
          <w:rFonts w:cs="Arial"/>
          <w:szCs w:val="20"/>
          <w:lang w:val="sl-SI" w:eastAsia="sl-SI"/>
        </w:rPr>
      </w:pPr>
      <w:r w:rsidRPr="00B77847">
        <w:rPr>
          <w:rFonts w:cs="Arial"/>
          <w:szCs w:val="20"/>
          <w:lang w:val="sl-SI" w:eastAsia="sl-SI"/>
        </w:rPr>
        <w:t>Ta pravilnik določa</w:t>
      </w:r>
      <w:r w:rsidR="003F5CAF">
        <w:rPr>
          <w:rFonts w:cs="Arial"/>
          <w:szCs w:val="20"/>
          <w:lang w:val="sl-SI" w:eastAsia="sl-SI"/>
        </w:rPr>
        <w:t xml:space="preserve"> </w:t>
      </w:r>
      <w:r w:rsidR="00BD2960">
        <w:rPr>
          <w:rFonts w:cs="Arial"/>
          <w:szCs w:val="20"/>
          <w:lang w:val="sl-SI" w:eastAsia="sl-SI"/>
        </w:rPr>
        <w:t>s</w:t>
      </w:r>
      <w:r w:rsidR="006F65E1">
        <w:rPr>
          <w:rFonts w:cs="Arial"/>
          <w:szCs w:val="20"/>
          <w:lang w:val="sl-SI" w:eastAsia="sl-SI"/>
        </w:rPr>
        <w:t xml:space="preserve">eznam </w:t>
      </w:r>
      <w:bookmarkStart w:id="2" w:name="_Hlk199231895"/>
      <w:r w:rsidR="007225E5" w:rsidRPr="007225E5">
        <w:rPr>
          <w:rFonts w:cs="Arial"/>
          <w:szCs w:val="20"/>
          <w:lang w:val="sl-SI" w:eastAsia="sl-SI"/>
        </w:rPr>
        <w:t>bolezni, okužb z virusom hepatitisa C in HIV ter krajših obdobij</w:t>
      </w:r>
      <w:bookmarkEnd w:id="2"/>
      <w:r w:rsidR="00C36671">
        <w:rPr>
          <w:rFonts w:cs="Arial"/>
          <w:szCs w:val="20"/>
          <w:lang w:val="sl-SI" w:eastAsia="sl-SI"/>
        </w:rPr>
        <w:t xml:space="preserve">. </w:t>
      </w:r>
    </w:p>
    <w:p w14:paraId="62AAFAE6" w14:textId="5A3FE0DC" w:rsidR="00B77847" w:rsidRPr="00B77847" w:rsidRDefault="00667195" w:rsidP="00881D3C">
      <w:pPr>
        <w:overflowPunct w:val="0"/>
        <w:autoSpaceDE w:val="0"/>
        <w:autoSpaceDN w:val="0"/>
        <w:adjustRightInd w:val="0"/>
        <w:spacing w:after="240"/>
        <w:jc w:val="center"/>
        <w:textAlignment w:val="baseline"/>
        <w:rPr>
          <w:rFonts w:cs="Arial"/>
          <w:b/>
          <w:szCs w:val="20"/>
          <w:lang w:val="sl-SI" w:eastAsia="sl-SI"/>
        </w:rPr>
      </w:pPr>
      <w:r>
        <w:rPr>
          <w:rFonts w:cs="Arial"/>
          <w:b/>
          <w:szCs w:val="20"/>
          <w:lang w:val="sl-SI" w:eastAsia="sl-SI"/>
        </w:rPr>
        <w:t>2</w:t>
      </w:r>
      <w:r w:rsidR="00B77847" w:rsidRPr="00B77847">
        <w:rPr>
          <w:rFonts w:cs="Arial"/>
          <w:b/>
          <w:szCs w:val="20"/>
          <w:lang w:val="sl-SI" w:eastAsia="sl-SI"/>
        </w:rPr>
        <w:t>. člen</w:t>
      </w:r>
    </w:p>
    <w:p w14:paraId="54682BEF" w14:textId="2595D063" w:rsidR="00B77847" w:rsidRPr="00B77847" w:rsidRDefault="00B77847" w:rsidP="003F0A69">
      <w:pPr>
        <w:overflowPunct w:val="0"/>
        <w:autoSpaceDE w:val="0"/>
        <w:autoSpaceDN w:val="0"/>
        <w:adjustRightInd w:val="0"/>
        <w:jc w:val="center"/>
        <w:textAlignment w:val="baseline"/>
        <w:rPr>
          <w:rFonts w:cs="Arial"/>
          <w:b/>
          <w:szCs w:val="20"/>
          <w:lang w:val="sl-SI" w:eastAsia="sl-SI"/>
        </w:rPr>
      </w:pPr>
      <w:r w:rsidRPr="00B77847">
        <w:rPr>
          <w:rFonts w:cs="Arial"/>
          <w:b/>
          <w:szCs w:val="20"/>
          <w:lang w:val="sl-SI" w:eastAsia="sl-SI"/>
        </w:rPr>
        <w:t>(</w:t>
      </w:r>
      <w:r w:rsidR="006F725C" w:rsidRPr="00E23E0C">
        <w:rPr>
          <w:rFonts w:cs="Arial"/>
          <w:b/>
          <w:szCs w:val="20"/>
          <w:lang w:val="sl-SI" w:eastAsia="sl-SI"/>
        </w:rPr>
        <w:t xml:space="preserve">vsebina </w:t>
      </w:r>
      <w:r w:rsidR="00667195">
        <w:rPr>
          <w:rFonts w:cs="Arial"/>
          <w:b/>
          <w:szCs w:val="20"/>
          <w:lang w:val="sl-SI" w:eastAsia="sl-SI"/>
        </w:rPr>
        <w:t>seznama</w:t>
      </w:r>
    </w:p>
    <w:p w14:paraId="3B6A5C9F" w14:textId="75899EC1" w:rsidR="00B77847" w:rsidRDefault="00B73D20" w:rsidP="00B77847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Seznam </w:t>
      </w:r>
      <w:r w:rsidR="00881D3C" w:rsidRPr="00881D3C">
        <w:rPr>
          <w:rFonts w:cs="Arial"/>
          <w:szCs w:val="20"/>
          <w:lang w:val="sl-SI" w:eastAsia="sl-SI"/>
        </w:rPr>
        <w:t xml:space="preserve">bolezni, okužb z virusom hepatitisa C in HIV ter krajših obdobij </w:t>
      </w:r>
      <w:r>
        <w:rPr>
          <w:rFonts w:cs="Arial"/>
          <w:szCs w:val="20"/>
          <w:lang w:val="sl-SI" w:eastAsia="sl-SI"/>
        </w:rPr>
        <w:t>je kot Priloga sestavni del tega pravilnika.</w:t>
      </w:r>
    </w:p>
    <w:p w14:paraId="2DB2F64A" w14:textId="0356D905" w:rsidR="00B77847" w:rsidRPr="00B77847" w:rsidRDefault="00B77847" w:rsidP="001D4E15">
      <w:pPr>
        <w:overflowPunct w:val="0"/>
        <w:autoSpaceDE w:val="0"/>
        <w:autoSpaceDN w:val="0"/>
        <w:adjustRightInd w:val="0"/>
        <w:spacing w:before="240" w:after="240"/>
        <w:jc w:val="center"/>
        <w:textAlignment w:val="baseline"/>
        <w:rPr>
          <w:rFonts w:cs="Arial"/>
          <w:szCs w:val="20"/>
          <w:lang w:val="sl-SI" w:eastAsia="sl-SI"/>
        </w:rPr>
      </w:pPr>
      <w:r w:rsidRPr="00B77847">
        <w:rPr>
          <w:rFonts w:cs="Arial"/>
          <w:szCs w:val="20"/>
          <w:lang w:val="sl-SI" w:eastAsia="sl-SI"/>
        </w:rPr>
        <w:t>KONČNA DOLOČBA</w:t>
      </w:r>
    </w:p>
    <w:p w14:paraId="459F334C" w14:textId="35D03E07" w:rsidR="00B77847" w:rsidRPr="00B77847" w:rsidRDefault="00667195" w:rsidP="00A8412B">
      <w:pPr>
        <w:suppressAutoHyphens/>
        <w:overflowPunct w:val="0"/>
        <w:autoSpaceDE w:val="0"/>
        <w:autoSpaceDN w:val="0"/>
        <w:adjustRightInd w:val="0"/>
        <w:spacing w:before="240"/>
        <w:jc w:val="center"/>
        <w:textAlignment w:val="baseline"/>
        <w:rPr>
          <w:rFonts w:cs="Arial"/>
          <w:b/>
          <w:szCs w:val="20"/>
          <w:lang w:val="sl-SI" w:eastAsia="sl-SI"/>
        </w:rPr>
      </w:pPr>
      <w:r>
        <w:rPr>
          <w:rFonts w:cs="Arial"/>
          <w:b/>
          <w:szCs w:val="20"/>
          <w:lang w:val="sl-SI" w:eastAsia="sl-SI"/>
        </w:rPr>
        <w:t>3</w:t>
      </w:r>
      <w:r w:rsidR="00B77847" w:rsidRPr="00B77847">
        <w:rPr>
          <w:rFonts w:cs="Arial"/>
          <w:b/>
          <w:szCs w:val="20"/>
          <w:lang w:val="sl-SI" w:eastAsia="sl-SI"/>
        </w:rPr>
        <w:t>. člen</w:t>
      </w:r>
    </w:p>
    <w:p w14:paraId="077FD037" w14:textId="4BE56FB8" w:rsidR="00B77847" w:rsidRPr="00B77847" w:rsidRDefault="00B77847" w:rsidP="00B77847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cs="Arial"/>
          <w:b/>
          <w:szCs w:val="20"/>
          <w:lang w:val="sl-SI" w:eastAsia="sl-SI"/>
        </w:rPr>
      </w:pPr>
      <w:r w:rsidRPr="00B77847">
        <w:rPr>
          <w:rFonts w:cs="Arial"/>
          <w:b/>
          <w:szCs w:val="20"/>
          <w:lang w:val="sl-SI" w:eastAsia="sl-SI"/>
        </w:rPr>
        <w:t>(začetek veljavnosti)</w:t>
      </w:r>
    </w:p>
    <w:p w14:paraId="4D638D25" w14:textId="4FCD817E" w:rsidR="00B77847" w:rsidRPr="00B77847" w:rsidRDefault="00B77847" w:rsidP="00B77847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rFonts w:cs="Arial"/>
          <w:szCs w:val="20"/>
          <w:lang w:val="sl-SI" w:eastAsia="sl-SI"/>
        </w:rPr>
      </w:pPr>
      <w:r w:rsidRPr="00B77847">
        <w:rPr>
          <w:rFonts w:cs="Arial"/>
          <w:szCs w:val="20"/>
          <w:lang w:val="sl-SI" w:eastAsia="sl-SI"/>
        </w:rPr>
        <w:t xml:space="preserve">Ta pravilnik </w:t>
      </w:r>
      <w:r w:rsidR="008144FF">
        <w:rPr>
          <w:rFonts w:cs="Arial"/>
          <w:szCs w:val="20"/>
          <w:lang w:val="sl-SI" w:eastAsia="sl-SI"/>
        </w:rPr>
        <w:t>začne veljati naslednji dan po</w:t>
      </w:r>
      <w:r w:rsidR="004B10D2">
        <w:rPr>
          <w:rFonts w:cs="Arial"/>
          <w:szCs w:val="20"/>
          <w:lang w:val="sl-SI" w:eastAsia="sl-SI"/>
        </w:rPr>
        <w:t xml:space="preserve"> </w:t>
      </w:r>
      <w:r w:rsidRPr="00B77847">
        <w:rPr>
          <w:rFonts w:cs="Arial"/>
          <w:szCs w:val="20"/>
          <w:lang w:val="sl-SI" w:eastAsia="sl-SI"/>
        </w:rPr>
        <w:t>objavi v Uradnem listu Republike Slovenije</w:t>
      </w:r>
      <w:r w:rsidR="008144FF">
        <w:rPr>
          <w:rFonts w:cs="Arial"/>
          <w:szCs w:val="20"/>
          <w:lang w:val="sl-SI" w:eastAsia="sl-SI"/>
        </w:rPr>
        <w:t xml:space="preserve">. </w:t>
      </w:r>
      <w:r w:rsidR="004B10D2">
        <w:rPr>
          <w:rFonts w:cs="Arial"/>
          <w:szCs w:val="20"/>
          <w:lang w:val="sl-SI" w:eastAsia="sl-SI"/>
        </w:rPr>
        <w:t xml:space="preserve"> </w:t>
      </w:r>
    </w:p>
    <w:p w14:paraId="524A129C" w14:textId="77777777" w:rsidR="009A6A7F" w:rsidRDefault="009A6A7F" w:rsidP="00B77847">
      <w:pPr>
        <w:overflowPunct w:val="0"/>
        <w:autoSpaceDE w:val="0"/>
        <w:autoSpaceDN w:val="0"/>
        <w:adjustRightInd w:val="0"/>
        <w:spacing w:before="480"/>
        <w:jc w:val="both"/>
        <w:textAlignment w:val="baseline"/>
        <w:rPr>
          <w:rFonts w:cs="Arial"/>
          <w:snapToGrid w:val="0"/>
          <w:szCs w:val="20"/>
          <w:lang w:val="sl-SI" w:eastAsia="sl-SI"/>
        </w:rPr>
      </w:pPr>
    </w:p>
    <w:p w14:paraId="7F2AA2FF" w14:textId="3C5243FD" w:rsidR="00B77847" w:rsidRPr="00B77847" w:rsidRDefault="00B77847" w:rsidP="00B77847">
      <w:pPr>
        <w:overflowPunct w:val="0"/>
        <w:autoSpaceDE w:val="0"/>
        <w:autoSpaceDN w:val="0"/>
        <w:adjustRightInd w:val="0"/>
        <w:spacing w:before="480"/>
        <w:jc w:val="both"/>
        <w:textAlignment w:val="baseline"/>
        <w:rPr>
          <w:rFonts w:cs="Arial"/>
          <w:snapToGrid w:val="0"/>
          <w:szCs w:val="20"/>
          <w:lang w:val="sl-SI" w:eastAsia="sl-SI"/>
        </w:rPr>
      </w:pPr>
      <w:r w:rsidRPr="00B77847">
        <w:rPr>
          <w:rFonts w:cs="Arial"/>
          <w:snapToGrid w:val="0"/>
          <w:szCs w:val="20"/>
          <w:lang w:val="sl-SI" w:eastAsia="sl-SI"/>
        </w:rPr>
        <w:t>Št. 0070-</w:t>
      </w:r>
      <w:r w:rsidR="00813969">
        <w:rPr>
          <w:rFonts w:cs="Arial"/>
          <w:snapToGrid w:val="0"/>
          <w:szCs w:val="20"/>
          <w:lang w:val="sl-SI" w:eastAsia="sl-SI"/>
        </w:rPr>
        <w:t>57</w:t>
      </w:r>
      <w:r w:rsidRPr="00B77847">
        <w:rPr>
          <w:rFonts w:cs="Arial"/>
          <w:snapToGrid w:val="0"/>
          <w:szCs w:val="20"/>
          <w:lang w:val="sl-SI" w:eastAsia="sl-SI"/>
        </w:rPr>
        <w:t>/202</w:t>
      </w:r>
      <w:r w:rsidR="00A16085">
        <w:rPr>
          <w:rFonts w:cs="Arial"/>
          <w:snapToGrid w:val="0"/>
          <w:szCs w:val="20"/>
          <w:lang w:val="sl-SI" w:eastAsia="sl-SI"/>
        </w:rPr>
        <w:t>5</w:t>
      </w:r>
      <w:r w:rsidR="00E71332">
        <w:rPr>
          <w:rFonts w:cs="Arial"/>
          <w:snapToGrid w:val="0"/>
          <w:szCs w:val="20"/>
          <w:lang w:val="sl-SI" w:eastAsia="sl-SI"/>
        </w:rPr>
        <w:t>-1</w:t>
      </w:r>
    </w:p>
    <w:p w14:paraId="21BC19AF" w14:textId="21DB3992" w:rsidR="00B77847" w:rsidRPr="00B77847" w:rsidRDefault="00B77847" w:rsidP="00B77847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napToGrid w:val="0"/>
          <w:szCs w:val="20"/>
          <w:lang w:val="sl-SI" w:eastAsia="sl-SI"/>
        </w:rPr>
      </w:pPr>
      <w:r w:rsidRPr="00B77847">
        <w:rPr>
          <w:rFonts w:cs="Arial"/>
          <w:snapToGrid w:val="0"/>
          <w:szCs w:val="20"/>
          <w:lang w:val="sl-SI" w:eastAsia="sl-SI"/>
        </w:rPr>
        <w:t xml:space="preserve">Ljubljana, </w:t>
      </w:r>
      <w:r w:rsidR="00E71332">
        <w:rPr>
          <w:rFonts w:cs="Arial"/>
          <w:snapToGrid w:val="0"/>
          <w:szCs w:val="20"/>
          <w:lang w:val="sl-SI" w:eastAsia="sl-SI"/>
        </w:rPr>
        <w:t>5</w:t>
      </w:r>
      <w:r w:rsidR="00A16085">
        <w:rPr>
          <w:rFonts w:cs="Arial"/>
          <w:snapToGrid w:val="0"/>
          <w:szCs w:val="20"/>
          <w:lang w:val="sl-SI" w:eastAsia="sl-SI"/>
        </w:rPr>
        <w:t xml:space="preserve">. </w:t>
      </w:r>
      <w:r w:rsidR="0051367C">
        <w:rPr>
          <w:rFonts w:cs="Arial"/>
          <w:snapToGrid w:val="0"/>
          <w:szCs w:val="20"/>
          <w:lang w:val="sl-SI" w:eastAsia="sl-SI"/>
        </w:rPr>
        <w:t>junija</w:t>
      </w:r>
      <w:r w:rsidR="00A16085">
        <w:rPr>
          <w:rFonts w:cs="Arial"/>
          <w:snapToGrid w:val="0"/>
          <w:szCs w:val="20"/>
          <w:lang w:val="sl-SI" w:eastAsia="sl-SI"/>
        </w:rPr>
        <w:t xml:space="preserve"> </w:t>
      </w:r>
      <w:r w:rsidRPr="00B77847">
        <w:rPr>
          <w:rFonts w:cs="Arial"/>
          <w:snapToGrid w:val="0"/>
          <w:szCs w:val="20"/>
          <w:lang w:val="sl-SI" w:eastAsia="sl-SI"/>
        </w:rPr>
        <w:t>202</w:t>
      </w:r>
      <w:r w:rsidR="005E50B1">
        <w:rPr>
          <w:rFonts w:cs="Arial"/>
          <w:snapToGrid w:val="0"/>
          <w:szCs w:val="20"/>
          <w:lang w:val="sl-SI" w:eastAsia="sl-SI"/>
        </w:rPr>
        <w:t>5</w:t>
      </w:r>
    </w:p>
    <w:p w14:paraId="48320A97" w14:textId="7427AD9E" w:rsidR="00B77847" w:rsidRDefault="00B77847" w:rsidP="00B77847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  <w:lang w:val="sl-SI" w:eastAsia="sl-SI"/>
        </w:rPr>
      </w:pPr>
      <w:r w:rsidRPr="00B77847">
        <w:rPr>
          <w:rFonts w:cs="Arial"/>
          <w:szCs w:val="20"/>
          <w:lang w:val="sl-SI" w:eastAsia="sl-SI"/>
        </w:rPr>
        <w:t xml:space="preserve">EVA </w:t>
      </w:r>
      <w:r w:rsidR="00E65B96" w:rsidRPr="00E65B96">
        <w:rPr>
          <w:rFonts w:cs="Arial"/>
          <w:szCs w:val="20"/>
          <w:lang w:val="sl-SI" w:eastAsia="sl-SI"/>
        </w:rPr>
        <w:t>2025-2711-0058</w:t>
      </w:r>
    </w:p>
    <w:p w14:paraId="7B0541EA" w14:textId="77777777" w:rsidR="00913513" w:rsidRDefault="00913513" w:rsidP="00913513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  <w:lang w:val="sl-SI" w:eastAsia="sl-SI"/>
        </w:rPr>
      </w:pPr>
    </w:p>
    <w:p w14:paraId="027BC264" w14:textId="789C81A3" w:rsidR="00913513" w:rsidRPr="00913513" w:rsidRDefault="00913513" w:rsidP="00913513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                                                                                     </w:t>
      </w:r>
      <w:r w:rsidRPr="00913513">
        <w:rPr>
          <w:rFonts w:cs="Arial"/>
          <w:szCs w:val="20"/>
          <w:lang w:val="sl-SI" w:eastAsia="sl-SI"/>
        </w:rPr>
        <w:t>Dr. Valentina Prevolnik Rupel</w:t>
      </w:r>
    </w:p>
    <w:p w14:paraId="60DD3484" w14:textId="1AFA834F" w:rsidR="00913513" w:rsidRPr="00913513" w:rsidRDefault="00913513" w:rsidP="00913513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                                                                                    </w:t>
      </w:r>
      <w:r w:rsidRPr="00913513">
        <w:rPr>
          <w:rFonts w:cs="Arial"/>
          <w:szCs w:val="20"/>
          <w:lang w:val="sl-SI" w:eastAsia="sl-SI"/>
        </w:rPr>
        <w:t xml:space="preserve"> ministrica</w:t>
      </w:r>
      <w:r w:rsidR="00564F34" w:rsidRPr="00564F34">
        <w:t xml:space="preserve"> </w:t>
      </w:r>
      <w:r w:rsidR="00564F34" w:rsidRPr="00564F34">
        <w:rPr>
          <w:rFonts w:cs="Arial"/>
          <w:szCs w:val="20"/>
          <w:lang w:val="sl-SI" w:eastAsia="sl-SI"/>
        </w:rPr>
        <w:t>za zdravje</w:t>
      </w:r>
    </w:p>
    <w:p w14:paraId="289C4F82" w14:textId="59E33A52" w:rsidR="00913513" w:rsidRPr="00B77847" w:rsidRDefault="00913513" w:rsidP="00913513">
      <w:pPr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szCs w:val="20"/>
          <w:lang w:val="sl-SI" w:eastAsia="sl-SI"/>
        </w:rPr>
      </w:pPr>
      <w:r w:rsidRPr="00913513">
        <w:rPr>
          <w:rFonts w:cs="Arial"/>
          <w:szCs w:val="20"/>
          <w:lang w:val="sl-SI" w:eastAsia="sl-SI"/>
        </w:rPr>
        <w:t xml:space="preserve"> </w:t>
      </w:r>
      <w:r>
        <w:rPr>
          <w:rFonts w:cs="Arial"/>
          <w:szCs w:val="20"/>
          <w:lang w:val="sl-SI" w:eastAsia="sl-SI"/>
        </w:rPr>
        <w:t xml:space="preserve">                                                                                    </w:t>
      </w:r>
    </w:p>
    <w:p w14:paraId="764F549F" w14:textId="77777777" w:rsidR="00A3305A" w:rsidRDefault="00A3305A" w:rsidP="00B77847">
      <w:pPr>
        <w:overflowPunct w:val="0"/>
        <w:autoSpaceDE w:val="0"/>
        <w:autoSpaceDN w:val="0"/>
        <w:adjustRightInd w:val="0"/>
        <w:spacing w:before="380" w:after="60"/>
        <w:jc w:val="both"/>
        <w:textAlignment w:val="baseline"/>
        <w:rPr>
          <w:rFonts w:cs="Arial"/>
          <w:szCs w:val="20"/>
          <w:lang w:val="sl-SI" w:eastAsia="sl-SI"/>
        </w:rPr>
      </w:pPr>
    </w:p>
    <w:p w14:paraId="6E1A26E5" w14:textId="77777777" w:rsidR="00EE7B68" w:rsidRDefault="00EE7B68" w:rsidP="00B77847">
      <w:pPr>
        <w:overflowPunct w:val="0"/>
        <w:autoSpaceDE w:val="0"/>
        <w:autoSpaceDN w:val="0"/>
        <w:adjustRightInd w:val="0"/>
        <w:spacing w:before="380" w:after="60"/>
        <w:jc w:val="both"/>
        <w:textAlignment w:val="baseline"/>
        <w:rPr>
          <w:rFonts w:cs="Arial"/>
          <w:szCs w:val="20"/>
          <w:lang w:val="sl-SI" w:eastAsia="sl-SI"/>
        </w:rPr>
      </w:pPr>
    </w:p>
    <w:p w14:paraId="54A9E99E" w14:textId="322BC00C" w:rsidR="00B77847" w:rsidRDefault="00B77847" w:rsidP="00B77847">
      <w:pPr>
        <w:overflowPunct w:val="0"/>
        <w:autoSpaceDE w:val="0"/>
        <w:autoSpaceDN w:val="0"/>
        <w:adjustRightInd w:val="0"/>
        <w:spacing w:before="380" w:after="60"/>
        <w:jc w:val="both"/>
        <w:textAlignment w:val="baseline"/>
        <w:rPr>
          <w:rFonts w:cs="Arial"/>
          <w:szCs w:val="20"/>
          <w:lang w:val="sl-SI" w:eastAsia="sl-SI"/>
        </w:rPr>
      </w:pPr>
      <w:r w:rsidRPr="00B77847">
        <w:rPr>
          <w:rFonts w:cs="Arial"/>
          <w:szCs w:val="20"/>
          <w:lang w:val="sl-SI" w:eastAsia="sl-SI"/>
        </w:rPr>
        <w:lastRenderedPageBreak/>
        <w:t xml:space="preserve">Priloga: </w:t>
      </w:r>
      <w:r w:rsidR="007F6CD1">
        <w:rPr>
          <w:rFonts w:cs="Arial"/>
          <w:szCs w:val="20"/>
          <w:lang w:val="sl-SI" w:eastAsia="sl-SI"/>
        </w:rPr>
        <w:t xml:space="preserve">Seznam </w:t>
      </w:r>
      <w:r w:rsidR="007F6CD1" w:rsidRPr="007F6CD1">
        <w:rPr>
          <w:rFonts w:cs="Arial"/>
          <w:szCs w:val="20"/>
          <w:lang w:val="sl-SI" w:eastAsia="sl-SI"/>
        </w:rPr>
        <w:t>bolezni, okužb z virusom hepatitisa C in HIV ter krajših obdobij</w:t>
      </w:r>
    </w:p>
    <w:p w14:paraId="2B6C3E9F" w14:textId="532ACD2C" w:rsidR="00566C84" w:rsidRDefault="00566C84" w:rsidP="00983E28">
      <w:pPr>
        <w:overflowPunct w:val="0"/>
        <w:autoSpaceDE w:val="0"/>
        <w:autoSpaceDN w:val="0"/>
        <w:adjustRightInd w:val="0"/>
        <w:spacing w:before="380" w:after="60"/>
        <w:jc w:val="center"/>
        <w:textAlignment w:val="baseline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Seznam bolezni, okužb </w:t>
      </w:r>
      <w:r w:rsidRPr="00566C84">
        <w:rPr>
          <w:rFonts w:cs="Arial"/>
          <w:szCs w:val="20"/>
          <w:lang w:val="sl-SI" w:eastAsia="sl-SI"/>
        </w:rPr>
        <w:t>z virusom hepatitisa C in HIV ter krajših obdobij</w:t>
      </w:r>
    </w:p>
    <w:p w14:paraId="178359B3" w14:textId="42AACEDA" w:rsidR="00566C84" w:rsidRDefault="00566C84" w:rsidP="00B77847">
      <w:pPr>
        <w:overflowPunct w:val="0"/>
        <w:autoSpaceDE w:val="0"/>
        <w:autoSpaceDN w:val="0"/>
        <w:adjustRightInd w:val="0"/>
        <w:spacing w:before="380" w:after="60"/>
        <w:jc w:val="both"/>
        <w:textAlignment w:val="baseline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v skladu </w:t>
      </w:r>
      <w:r w:rsidR="00803103">
        <w:rPr>
          <w:rFonts w:cs="Arial"/>
          <w:szCs w:val="20"/>
          <w:lang w:val="sl-SI" w:eastAsia="sl-SI"/>
        </w:rPr>
        <w:t>s</w:t>
      </w:r>
      <w:r>
        <w:rPr>
          <w:rFonts w:cs="Arial"/>
          <w:szCs w:val="20"/>
          <w:lang w:val="sl-SI" w:eastAsia="sl-SI"/>
        </w:rPr>
        <w:t xml:space="preserve"> četrtim odstavkom </w:t>
      </w:r>
      <w:r w:rsidRPr="00566C84">
        <w:rPr>
          <w:rFonts w:cs="Arial"/>
          <w:szCs w:val="20"/>
          <w:lang w:val="sl-SI" w:eastAsia="sl-SI"/>
        </w:rPr>
        <w:t>3. člena Zakona o pravici oseb po prebolelem raku in določenih drugih bolezni do enakega dostopa do zavarovalnih in kreditnih produktov (Uradni list RS, št. 102/24; v nadaljnjem besedilu: ZPEDZKP)</w:t>
      </w:r>
      <w:r>
        <w:rPr>
          <w:rFonts w:cs="Arial"/>
          <w:szCs w:val="20"/>
          <w:lang w:val="sl-SI" w:eastAsia="sl-SI"/>
        </w:rPr>
        <w:t xml:space="preserve"> </w:t>
      </w:r>
      <w:r w:rsidR="009934D4">
        <w:rPr>
          <w:rFonts w:cs="Arial"/>
          <w:szCs w:val="20"/>
          <w:lang w:val="sl-SI" w:eastAsia="sl-SI"/>
        </w:rPr>
        <w:t>določa o</w:t>
      </w:r>
      <w:r w:rsidR="009934D4" w:rsidRPr="009934D4">
        <w:rPr>
          <w:rFonts w:cs="Arial"/>
          <w:szCs w:val="20"/>
          <w:lang w:val="sl-SI" w:eastAsia="sl-SI"/>
        </w:rPr>
        <w:t>bdobj</w:t>
      </w:r>
      <w:r w:rsidR="00A06A63">
        <w:rPr>
          <w:rFonts w:cs="Arial"/>
          <w:szCs w:val="20"/>
          <w:lang w:val="sl-SI" w:eastAsia="sl-SI"/>
        </w:rPr>
        <w:t>a</w:t>
      </w:r>
      <w:r w:rsidR="009934D4" w:rsidRPr="009934D4">
        <w:rPr>
          <w:rFonts w:cs="Arial"/>
          <w:szCs w:val="20"/>
          <w:lang w:val="sl-SI" w:eastAsia="sl-SI"/>
        </w:rPr>
        <w:t xml:space="preserve"> od konca ali začetka aktivnega zdravljenja</w:t>
      </w:r>
      <w:r w:rsidR="009934D4">
        <w:rPr>
          <w:rFonts w:cs="Arial"/>
          <w:szCs w:val="20"/>
          <w:lang w:val="sl-SI" w:eastAsia="sl-SI"/>
        </w:rPr>
        <w:t>,</w:t>
      </w:r>
      <w:r w:rsidR="009934D4" w:rsidRPr="009934D4">
        <w:rPr>
          <w:rFonts w:cs="Arial"/>
          <w:szCs w:val="20"/>
          <w:lang w:val="sl-SI" w:eastAsia="sl-SI"/>
        </w:rPr>
        <w:t xml:space="preserve"> </w:t>
      </w:r>
      <w:r w:rsidR="009934D4">
        <w:rPr>
          <w:rFonts w:cs="Arial"/>
          <w:szCs w:val="20"/>
          <w:lang w:val="sl-SI" w:eastAsia="sl-SI"/>
        </w:rPr>
        <w:t xml:space="preserve">ki so </w:t>
      </w:r>
      <w:r w:rsidR="009934D4" w:rsidRPr="009934D4">
        <w:rPr>
          <w:rFonts w:cs="Arial"/>
          <w:szCs w:val="20"/>
          <w:lang w:val="sl-SI" w:eastAsia="sl-SI"/>
        </w:rPr>
        <w:t xml:space="preserve">za določene tipe oziroma stadije raka, za okužbo z virusom hepatitisa C ali HIV in zaradi drugih strokovno utemeljenih medicinskih pogojev, </w:t>
      </w:r>
      <w:r w:rsidR="00A06A63">
        <w:rPr>
          <w:rFonts w:cs="Arial"/>
          <w:szCs w:val="20"/>
          <w:lang w:val="sl-SI" w:eastAsia="sl-SI"/>
        </w:rPr>
        <w:t>krajša od obdobja</w:t>
      </w:r>
      <w:r w:rsidR="00E71332">
        <w:rPr>
          <w:rFonts w:cs="Arial"/>
          <w:szCs w:val="20"/>
          <w:lang w:val="sl-SI" w:eastAsia="sl-SI"/>
        </w:rPr>
        <w:t xml:space="preserve"> sedem let </w:t>
      </w:r>
      <w:r w:rsidR="008376B2">
        <w:rPr>
          <w:rFonts w:cs="Arial"/>
          <w:szCs w:val="20"/>
          <w:lang w:val="sl-SI" w:eastAsia="sl-SI"/>
        </w:rPr>
        <w:t>za rak</w:t>
      </w:r>
      <w:r w:rsidR="00E71332">
        <w:rPr>
          <w:rFonts w:cs="Arial"/>
          <w:szCs w:val="20"/>
          <w:lang w:val="sl-SI" w:eastAsia="sl-SI"/>
        </w:rPr>
        <w:t xml:space="preserve">, tri mesece </w:t>
      </w:r>
      <w:r w:rsidR="008376B2">
        <w:rPr>
          <w:rFonts w:cs="Arial"/>
          <w:szCs w:val="20"/>
          <w:lang w:val="sl-SI" w:eastAsia="sl-SI"/>
        </w:rPr>
        <w:t>za</w:t>
      </w:r>
      <w:r w:rsidR="00E71332">
        <w:rPr>
          <w:rFonts w:cs="Arial"/>
          <w:szCs w:val="20"/>
          <w:lang w:val="sl-SI" w:eastAsia="sl-SI"/>
        </w:rPr>
        <w:t xml:space="preserve"> okužb</w:t>
      </w:r>
      <w:r w:rsidR="008376B2">
        <w:rPr>
          <w:rFonts w:cs="Arial"/>
          <w:szCs w:val="20"/>
          <w:lang w:val="sl-SI" w:eastAsia="sl-SI"/>
        </w:rPr>
        <w:t>o</w:t>
      </w:r>
      <w:r w:rsidR="00E71332">
        <w:rPr>
          <w:rFonts w:cs="Arial"/>
          <w:szCs w:val="20"/>
          <w:lang w:val="sl-SI" w:eastAsia="sl-SI"/>
        </w:rPr>
        <w:t xml:space="preserve"> z virusom hepatitisa C </w:t>
      </w:r>
      <w:r w:rsidR="008376B2">
        <w:rPr>
          <w:rFonts w:cs="Arial"/>
          <w:szCs w:val="20"/>
          <w:lang w:val="sl-SI" w:eastAsia="sl-SI"/>
        </w:rPr>
        <w:t xml:space="preserve">ali </w:t>
      </w:r>
      <w:r w:rsidR="00E71332">
        <w:rPr>
          <w:rFonts w:cs="Arial"/>
          <w:szCs w:val="20"/>
          <w:lang w:val="sl-SI" w:eastAsia="sl-SI"/>
        </w:rPr>
        <w:t xml:space="preserve">eno leto </w:t>
      </w:r>
      <w:r w:rsidR="008376B2">
        <w:rPr>
          <w:rFonts w:cs="Arial"/>
          <w:szCs w:val="20"/>
          <w:lang w:val="sl-SI" w:eastAsia="sl-SI"/>
        </w:rPr>
        <w:t>za HIV</w:t>
      </w:r>
      <w:r w:rsidR="0078778A">
        <w:rPr>
          <w:rFonts w:cs="Arial"/>
          <w:szCs w:val="20"/>
          <w:lang w:val="sl-SI" w:eastAsia="sl-SI"/>
        </w:rPr>
        <w:t>,</w:t>
      </w:r>
      <w:r w:rsidR="0078778A" w:rsidRPr="0078778A">
        <w:t xml:space="preserve"> </w:t>
      </w:r>
      <w:r w:rsidR="0078778A" w:rsidRPr="0078778A">
        <w:rPr>
          <w:rFonts w:cs="Arial"/>
          <w:szCs w:val="20"/>
          <w:lang w:val="sl-SI" w:eastAsia="sl-SI"/>
        </w:rPr>
        <w:t>ki ga določa tretji odstavek 3. člena ZPEDZKP</w:t>
      </w:r>
      <w:r w:rsidR="005053C2">
        <w:rPr>
          <w:rFonts w:cs="Arial"/>
          <w:szCs w:val="20"/>
          <w:lang w:val="sl-SI" w:eastAsia="sl-SI"/>
        </w:rPr>
        <w:t>.</w:t>
      </w:r>
      <w:r w:rsidR="0078778A">
        <w:rPr>
          <w:rFonts w:cs="Arial"/>
          <w:szCs w:val="20"/>
          <w:lang w:val="sl-SI" w:eastAsia="sl-SI"/>
        </w:rPr>
        <w:t xml:space="preserve"> </w:t>
      </w:r>
    </w:p>
    <w:p w14:paraId="4E023F6E" w14:textId="118CE920" w:rsidR="00B85BE8" w:rsidRPr="001C2275" w:rsidRDefault="001C2275" w:rsidP="00983E28">
      <w:pPr>
        <w:pStyle w:val="ListParagraph"/>
        <w:overflowPunct w:val="0"/>
        <w:autoSpaceDE w:val="0"/>
        <w:autoSpaceDN w:val="0"/>
        <w:adjustRightInd w:val="0"/>
        <w:spacing w:before="380" w:after="60"/>
        <w:ind w:left="1080"/>
        <w:jc w:val="center"/>
        <w:textAlignment w:val="baseline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I</w:t>
      </w: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3006"/>
        <w:gridCol w:w="3793"/>
        <w:gridCol w:w="1701"/>
      </w:tblGrid>
      <w:tr w:rsidR="00CE3EFC" w14:paraId="6708C342" w14:textId="77777777" w:rsidTr="003B11BF">
        <w:tc>
          <w:tcPr>
            <w:tcW w:w="3006" w:type="dxa"/>
          </w:tcPr>
          <w:p w14:paraId="6ED2E9C5" w14:textId="608EA2A8" w:rsidR="00CE3EFC" w:rsidRPr="00E37906" w:rsidRDefault="00CE3EFC" w:rsidP="003B11BF">
            <w:pPr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cs="Arial"/>
                <w:szCs w:val="20"/>
                <w:lang w:val="sl-SI" w:eastAsia="sl-SI"/>
              </w:rPr>
            </w:pPr>
            <w:r w:rsidRPr="00E37906">
              <w:rPr>
                <w:rFonts w:cs="Arial"/>
                <w:szCs w:val="20"/>
                <w:lang w:val="sl-SI" w:eastAsia="sl-SI"/>
              </w:rPr>
              <w:t>Vrsta raka</w:t>
            </w:r>
          </w:p>
        </w:tc>
        <w:tc>
          <w:tcPr>
            <w:tcW w:w="3793" w:type="dxa"/>
          </w:tcPr>
          <w:p w14:paraId="2C5F0D53" w14:textId="0F6E3C98" w:rsidR="00CE3EFC" w:rsidRPr="00E37906" w:rsidRDefault="00CE3EFC" w:rsidP="003B11B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cs="Arial"/>
                <w:szCs w:val="20"/>
                <w:lang w:val="sl-SI" w:eastAsia="sl-SI"/>
              </w:rPr>
            </w:pPr>
            <w:r w:rsidRPr="00E37906">
              <w:rPr>
                <w:rFonts w:cs="Arial"/>
                <w:szCs w:val="20"/>
                <w:lang w:val="sl-SI" w:eastAsia="sl-SI"/>
              </w:rPr>
              <w:t>Histološki tip in stadij raka ob postavitvi diagnoze</w:t>
            </w:r>
          </w:p>
        </w:tc>
        <w:tc>
          <w:tcPr>
            <w:tcW w:w="1701" w:type="dxa"/>
          </w:tcPr>
          <w:p w14:paraId="558EEC36" w14:textId="529B3A73" w:rsidR="00CE3EFC" w:rsidRPr="00E37906" w:rsidRDefault="00CE3EFC" w:rsidP="007C7F47">
            <w:pPr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cs="Arial"/>
                <w:szCs w:val="20"/>
                <w:lang w:val="sl-SI" w:eastAsia="sl-SI"/>
              </w:rPr>
            </w:pPr>
            <w:r w:rsidRPr="003B11BF">
              <w:rPr>
                <w:rFonts w:cs="Arial"/>
                <w:szCs w:val="20"/>
                <w:lang w:val="sl-SI" w:eastAsia="sl-SI"/>
              </w:rPr>
              <w:t>Obdobje od konca aktivnega zdravljenja raka, brez ponovitve raka</w:t>
            </w:r>
          </w:p>
        </w:tc>
      </w:tr>
      <w:tr w:rsidR="00CE3EFC" w14:paraId="2628CE99" w14:textId="77777777" w:rsidTr="000F0FCC">
        <w:tc>
          <w:tcPr>
            <w:tcW w:w="3006" w:type="dxa"/>
          </w:tcPr>
          <w:p w14:paraId="5637AD8A" w14:textId="0217D7B0" w:rsidR="00CE3EFC" w:rsidRPr="003B11BF" w:rsidRDefault="00E37906" w:rsidP="003B11BF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cs="Arial"/>
                <w:b/>
                <w:bCs/>
                <w:szCs w:val="20"/>
                <w:lang w:val="sl-SI" w:eastAsia="sl-SI"/>
              </w:rPr>
            </w:pPr>
            <w:r>
              <w:rPr>
                <w:b/>
                <w:bCs/>
                <w:szCs w:val="20"/>
              </w:rPr>
              <w:t>G</w:t>
            </w:r>
            <w:r w:rsidRPr="00E37906">
              <w:rPr>
                <w:b/>
                <w:bCs/>
                <w:szCs w:val="20"/>
              </w:rPr>
              <w:t xml:space="preserve">erminalni tumorji </w:t>
            </w:r>
          </w:p>
        </w:tc>
        <w:tc>
          <w:tcPr>
            <w:tcW w:w="3793" w:type="dxa"/>
          </w:tcPr>
          <w:p w14:paraId="48671651" w14:textId="3076AF8E" w:rsidR="00CE3EFC" w:rsidRPr="00153DBE" w:rsidRDefault="00CE3EFC" w:rsidP="007C1C1B">
            <w:pPr>
              <w:rPr>
                <w:szCs w:val="20"/>
              </w:rPr>
            </w:pPr>
            <w:r w:rsidRPr="00153DBE">
              <w:rPr>
                <w:szCs w:val="20"/>
              </w:rPr>
              <w:t>R</w:t>
            </w:r>
            <w:r>
              <w:rPr>
                <w:szCs w:val="20"/>
              </w:rPr>
              <w:t>AK TESTISA</w:t>
            </w:r>
            <w:r w:rsidRPr="00153DBE">
              <w:rPr>
                <w:szCs w:val="20"/>
              </w:rPr>
              <w:t>:</w:t>
            </w:r>
          </w:p>
          <w:p w14:paraId="35D00B60" w14:textId="5A076DD3" w:rsidR="00CE3EFC" w:rsidRPr="00FE6BC5" w:rsidRDefault="00CE3EFC" w:rsidP="002730C8">
            <w:pPr>
              <w:pStyle w:val="ListParagraph"/>
              <w:numPr>
                <w:ilvl w:val="0"/>
                <w:numId w:val="28"/>
              </w:numPr>
              <w:rPr>
                <w:szCs w:val="20"/>
                <w:lang w:val="sl-SI"/>
              </w:rPr>
            </w:pPr>
            <w:r w:rsidRPr="00FE6BC5">
              <w:rPr>
                <w:szCs w:val="20"/>
                <w:lang w:val="sl-SI"/>
              </w:rPr>
              <w:t>Seminomski in neseminomski tumorji stadij I</w:t>
            </w:r>
          </w:p>
          <w:p w14:paraId="09513593" w14:textId="7F04B5A9" w:rsidR="00CE3EFC" w:rsidRPr="00FE6BC5" w:rsidRDefault="00CE3EFC" w:rsidP="002730C8">
            <w:pPr>
              <w:pStyle w:val="ListParagraph"/>
              <w:numPr>
                <w:ilvl w:val="0"/>
                <w:numId w:val="28"/>
              </w:numPr>
              <w:rPr>
                <w:szCs w:val="20"/>
              </w:rPr>
            </w:pPr>
            <w:r w:rsidRPr="00FE6BC5">
              <w:rPr>
                <w:szCs w:val="20"/>
                <w:lang w:val="sl-SI"/>
              </w:rPr>
              <w:t xml:space="preserve">Seminomski in neseminomski tumorji stadij </w:t>
            </w:r>
            <w:r w:rsidRPr="00FE6BC5">
              <w:rPr>
                <w:szCs w:val="20"/>
              </w:rPr>
              <w:t>II-III</w:t>
            </w:r>
          </w:p>
          <w:p w14:paraId="74BF691C" w14:textId="77777777" w:rsidR="00CE3EFC" w:rsidRDefault="00CE3EFC" w:rsidP="003B11BF">
            <w:pPr>
              <w:overflowPunct w:val="0"/>
              <w:autoSpaceDE w:val="0"/>
              <w:autoSpaceDN w:val="0"/>
              <w:adjustRightInd w:val="0"/>
              <w:spacing w:before="380"/>
              <w:jc w:val="both"/>
              <w:textAlignment w:val="baseline"/>
              <w:rPr>
                <w:szCs w:val="20"/>
              </w:rPr>
            </w:pPr>
            <w:r w:rsidRPr="00153DBE">
              <w:rPr>
                <w:szCs w:val="20"/>
              </w:rPr>
              <w:t>IZVENTESTIKULARNI GERMINALNI TUMORJ</w:t>
            </w:r>
            <w:r>
              <w:rPr>
                <w:szCs w:val="20"/>
              </w:rPr>
              <w:t>I</w:t>
            </w:r>
          </w:p>
          <w:p w14:paraId="31097CEC" w14:textId="0B80F7C3" w:rsidR="000C7829" w:rsidRDefault="000C7829" w:rsidP="00EE7B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</w:p>
        </w:tc>
        <w:tc>
          <w:tcPr>
            <w:tcW w:w="1701" w:type="dxa"/>
          </w:tcPr>
          <w:p w14:paraId="002500AD" w14:textId="77777777" w:rsidR="00CE3EFC" w:rsidRPr="006B07CB" w:rsidRDefault="00CE3EFC" w:rsidP="006B07CB">
            <w:pPr>
              <w:overflowPunct w:val="0"/>
              <w:autoSpaceDE w:val="0"/>
              <w:autoSpaceDN w:val="0"/>
              <w:adjustRightInd w:val="0"/>
              <w:spacing w:before="380"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 w:rsidRPr="006B07CB">
              <w:rPr>
                <w:rFonts w:cs="Arial"/>
                <w:szCs w:val="20"/>
                <w:lang w:val="sl-SI" w:eastAsia="sl-SI"/>
              </w:rPr>
              <w:t>3 leta</w:t>
            </w:r>
          </w:p>
          <w:p w14:paraId="26979A08" w14:textId="77777777" w:rsidR="00CE3EFC" w:rsidRPr="006B07CB" w:rsidRDefault="00CE3EFC" w:rsidP="006B07CB">
            <w:pPr>
              <w:overflowPunct w:val="0"/>
              <w:autoSpaceDE w:val="0"/>
              <w:autoSpaceDN w:val="0"/>
              <w:adjustRightInd w:val="0"/>
              <w:spacing w:before="380"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 w:rsidRPr="006B07CB">
              <w:rPr>
                <w:rFonts w:cs="Arial"/>
                <w:szCs w:val="20"/>
                <w:lang w:val="sl-SI" w:eastAsia="sl-SI"/>
              </w:rPr>
              <w:t>5 let</w:t>
            </w:r>
          </w:p>
          <w:p w14:paraId="673A4A5D" w14:textId="555B08EB" w:rsidR="00CE3EFC" w:rsidRDefault="000F0FCC" w:rsidP="006B07CB">
            <w:pPr>
              <w:overflowPunct w:val="0"/>
              <w:autoSpaceDE w:val="0"/>
              <w:autoSpaceDN w:val="0"/>
              <w:adjustRightInd w:val="0"/>
              <w:spacing w:before="380"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 w:rsidRPr="000F0FCC">
              <w:rPr>
                <w:rFonts w:cs="Arial"/>
                <w:szCs w:val="20"/>
                <w:lang w:val="sl-SI" w:eastAsia="sl-SI"/>
              </w:rPr>
              <w:t>5 let</w:t>
            </w:r>
          </w:p>
          <w:p w14:paraId="540A31E4" w14:textId="67F2A76F" w:rsidR="00CE3EFC" w:rsidRDefault="00CE3EFC" w:rsidP="003B11BF">
            <w:pPr>
              <w:overflowPunct w:val="0"/>
              <w:autoSpaceDE w:val="0"/>
              <w:autoSpaceDN w:val="0"/>
              <w:adjustRightInd w:val="0"/>
              <w:spacing w:before="38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</w:p>
        </w:tc>
      </w:tr>
      <w:tr w:rsidR="00CE3EFC" w14:paraId="3720CA2D" w14:textId="77777777" w:rsidTr="00CE4E2B">
        <w:tc>
          <w:tcPr>
            <w:tcW w:w="3006" w:type="dxa"/>
          </w:tcPr>
          <w:p w14:paraId="068A8419" w14:textId="67BA3155" w:rsidR="00CE3EFC" w:rsidRPr="003B11BF" w:rsidRDefault="00E37906" w:rsidP="003B11BF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cs="Arial"/>
                <w:b/>
                <w:bCs/>
                <w:szCs w:val="20"/>
                <w:lang w:val="sl-SI" w:eastAsia="sl-SI"/>
              </w:rPr>
            </w:pPr>
            <w:r w:rsidRPr="003B11BF">
              <w:rPr>
                <w:b/>
                <w:bCs/>
                <w:szCs w:val="20"/>
              </w:rPr>
              <w:t>Maligni limfomi</w:t>
            </w:r>
          </w:p>
        </w:tc>
        <w:tc>
          <w:tcPr>
            <w:tcW w:w="3793" w:type="dxa"/>
          </w:tcPr>
          <w:p w14:paraId="6DAD9F85" w14:textId="3A97082D" w:rsidR="00CE3EFC" w:rsidRPr="00702A13" w:rsidRDefault="00CE3EFC" w:rsidP="007C1C1B">
            <w:pPr>
              <w:rPr>
                <w:color w:val="00B050"/>
                <w:szCs w:val="20"/>
                <w:lang w:val="sl-SI"/>
              </w:rPr>
            </w:pPr>
            <w:r w:rsidRPr="00983E28">
              <w:rPr>
                <w:szCs w:val="20"/>
                <w:lang w:val="sl-SI"/>
              </w:rPr>
              <w:t>Difuzni velikocelični limfomi B - vsi podtipi, vsi stadiji</w:t>
            </w:r>
            <w:r>
              <w:rPr>
                <w:szCs w:val="20"/>
                <w:lang w:val="sl-SI"/>
              </w:rPr>
              <w:t xml:space="preserve"> </w:t>
            </w:r>
          </w:p>
          <w:p w14:paraId="6E02A800" w14:textId="77777777" w:rsidR="00CE3EFC" w:rsidRDefault="00CE3EFC" w:rsidP="007C1C1B">
            <w:pPr>
              <w:rPr>
                <w:szCs w:val="20"/>
                <w:lang w:val="sl-SI"/>
              </w:rPr>
            </w:pPr>
          </w:p>
          <w:p w14:paraId="38CDAD8C" w14:textId="7F8D6257" w:rsidR="00CE3EFC" w:rsidRPr="00983E28" w:rsidRDefault="00CE3EFC" w:rsidP="007C1C1B">
            <w:pPr>
              <w:rPr>
                <w:szCs w:val="20"/>
                <w:lang w:val="sl-SI"/>
              </w:rPr>
            </w:pPr>
            <w:r w:rsidRPr="00983E28">
              <w:rPr>
                <w:szCs w:val="20"/>
                <w:lang w:val="sl-SI"/>
              </w:rPr>
              <w:t>Primarni mediastinalni velikocelični limfom B, vsi stadiji</w:t>
            </w:r>
          </w:p>
          <w:p w14:paraId="0AFA759F" w14:textId="4587B3FE" w:rsidR="00CE3EFC" w:rsidRPr="00983E28" w:rsidRDefault="00CE3EFC" w:rsidP="007C1C1B">
            <w:pPr>
              <w:overflowPunct w:val="0"/>
              <w:autoSpaceDE w:val="0"/>
              <w:autoSpaceDN w:val="0"/>
              <w:adjustRightInd w:val="0"/>
              <w:spacing w:before="380"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 w:rsidRPr="00983E28">
              <w:rPr>
                <w:szCs w:val="20"/>
                <w:lang w:val="sl-SI"/>
              </w:rPr>
              <w:t>Vsi podtipi klasičnega Hodgkinovega limfoma in Hodgkinov limfom tipa nodularne limfocitne predominance, vsi stadiji</w:t>
            </w:r>
          </w:p>
        </w:tc>
        <w:tc>
          <w:tcPr>
            <w:tcW w:w="1701" w:type="dxa"/>
          </w:tcPr>
          <w:p w14:paraId="6B7D3F14" w14:textId="77777777" w:rsidR="00CE3EFC" w:rsidRDefault="00CE3EFC" w:rsidP="006B07CB">
            <w:pPr>
              <w:rPr>
                <w:szCs w:val="20"/>
              </w:rPr>
            </w:pPr>
            <w:r>
              <w:rPr>
                <w:szCs w:val="20"/>
              </w:rPr>
              <w:t>5 let</w:t>
            </w:r>
          </w:p>
          <w:p w14:paraId="1EDF19AF" w14:textId="77777777" w:rsidR="00CE3EFC" w:rsidRDefault="00CE3EFC" w:rsidP="006B07CB">
            <w:pPr>
              <w:rPr>
                <w:szCs w:val="20"/>
              </w:rPr>
            </w:pPr>
          </w:p>
          <w:p w14:paraId="514B004A" w14:textId="77777777" w:rsidR="00CE3EFC" w:rsidRDefault="00CE3EFC" w:rsidP="006B07CB">
            <w:pPr>
              <w:rPr>
                <w:szCs w:val="20"/>
              </w:rPr>
            </w:pPr>
          </w:p>
          <w:p w14:paraId="3EE9DC06" w14:textId="5C9B6A54" w:rsidR="00CE3EFC" w:rsidRDefault="00CE3EFC" w:rsidP="006B07CB">
            <w:pPr>
              <w:rPr>
                <w:szCs w:val="20"/>
              </w:rPr>
            </w:pPr>
            <w:r>
              <w:rPr>
                <w:szCs w:val="20"/>
              </w:rPr>
              <w:t xml:space="preserve">5 let </w:t>
            </w:r>
          </w:p>
          <w:p w14:paraId="2CAAB277" w14:textId="77777777" w:rsidR="00CE3EFC" w:rsidRDefault="00CE3EFC" w:rsidP="006B07CB">
            <w:pPr>
              <w:rPr>
                <w:szCs w:val="20"/>
              </w:rPr>
            </w:pPr>
          </w:p>
          <w:p w14:paraId="04A98585" w14:textId="4A8C5475" w:rsidR="00EE7B68" w:rsidRDefault="00EE7B68" w:rsidP="00EE7B68">
            <w:pPr>
              <w:overflowPunct w:val="0"/>
              <w:autoSpaceDE w:val="0"/>
              <w:autoSpaceDN w:val="0"/>
              <w:adjustRightInd w:val="0"/>
              <w:spacing w:before="240" w:after="60"/>
              <w:jc w:val="both"/>
              <w:textAlignment w:val="baseline"/>
              <w:rPr>
                <w:szCs w:val="20"/>
              </w:rPr>
            </w:pPr>
            <w:r w:rsidRPr="00EE7B68">
              <w:rPr>
                <w:szCs w:val="20"/>
              </w:rPr>
              <w:t>5 let</w:t>
            </w:r>
          </w:p>
          <w:p w14:paraId="457F13A0" w14:textId="76B6E17C" w:rsidR="00CE3EFC" w:rsidRDefault="00CE3EFC" w:rsidP="00EE7B68">
            <w:pPr>
              <w:overflowPunct w:val="0"/>
              <w:autoSpaceDE w:val="0"/>
              <w:autoSpaceDN w:val="0"/>
              <w:adjustRightInd w:val="0"/>
              <w:spacing w:before="240"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</w:p>
        </w:tc>
      </w:tr>
      <w:tr w:rsidR="00CE3EFC" w14:paraId="11311B42" w14:textId="77777777" w:rsidTr="00CE4E2B">
        <w:tc>
          <w:tcPr>
            <w:tcW w:w="3006" w:type="dxa"/>
          </w:tcPr>
          <w:p w14:paraId="7FF8ED25" w14:textId="3B1778D7" w:rsidR="00CE3EFC" w:rsidRPr="003B11BF" w:rsidRDefault="00E37906" w:rsidP="003B11BF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cs="Arial"/>
                <w:b/>
                <w:bCs/>
                <w:szCs w:val="20"/>
                <w:lang w:val="sl-SI" w:eastAsia="sl-SI"/>
              </w:rPr>
            </w:pPr>
            <w:r w:rsidRPr="003B11BF">
              <w:rPr>
                <w:b/>
                <w:bCs/>
                <w:szCs w:val="20"/>
              </w:rPr>
              <w:t xml:space="preserve">Raki otorinolaringološkega </w:t>
            </w:r>
            <w:r w:rsidR="00CE3EFC" w:rsidRPr="003B11BF">
              <w:rPr>
                <w:b/>
                <w:bCs/>
                <w:szCs w:val="20"/>
              </w:rPr>
              <w:t xml:space="preserve">(ORL) </w:t>
            </w:r>
            <w:r w:rsidRPr="00E37906">
              <w:rPr>
                <w:b/>
                <w:bCs/>
                <w:szCs w:val="20"/>
              </w:rPr>
              <w:t xml:space="preserve">področja </w:t>
            </w:r>
          </w:p>
        </w:tc>
        <w:tc>
          <w:tcPr>
            <w:tcW w:w="3793" w:type="dxa"/>
          </w:tcPr>
          <w:p w14:paraId="1D79B724" w14:textId="54703566" w:rsidR="00CE3EFC" w:rsidRPr="00983E28" w:rsidRDefault="00CE3EFC" w:rsidP="007C1C1B">
            <w:pPr>
              <w:rPr>
                <w:szCs w:val="20"/>
                <w:lang w:val="sl-SI"/>
              </w:rPr>
            </w:pPr>
            <w:r w:rsidRPr="00983E28">
              <w:rPr>
                <w:szCs w:val="20"/>
                <w:lang w:val="sl-SI"/>
              </w:rPr>
              <w:t xml:space="preserve">Ploščatocelični in žlezni raki ORL področja,  razen: </w:t>
            </w:r>
          </w:p>
          <w:p w14:paraId="064CFFD4" w14:textId="758A4DB4" w:rsidR="00CE3EFC" w:rsidRPr="002730C8" w:rsidRDefault="00CE3EFC" w:rsidP="002730C8">
            <w:pPr>
              <w:pStyle w:val="ListParagraph"/>
              <w:numPr>
                <w:ilvl w:val="0"/>
                <w:numId w:val="29"/>
              </w:numPr>
              <w:rPr>
                <w:szCs w:val="20"/>
                <w:lang w:val="sl-SI"/>
              </w:rPr>
            </w:pPr>
            <w:r w:rsidRPr="002730C8">
              <w:rPr>
                <w:szCs w:val="20"/>
                <w:lang w:val="sl-SI"/>
              </w:rPr>
              <w:t xml:space="preserve">olfaktorni nevroblastom </w:t>
            </w:r>
          </w:p>
          <w:p w14:paraId="6F95B621" w14:textId="55D3E3E8" w:rsidR="00CE3EFC" w:rsidRPr="002730C8" w:rsidRDefault="00CE3EFC" w:rsidP="002730C8">
            <w:pPr>
              <w:pStyle w:val="ListParagraph"/>
              <w:numPr>
                <w:ilvl w:val="0"/>
                <w:numId w:val="29"/>
              </w:numPr>
              <w:rPr>
                <w:szCs w:val="20"/>
                <w:lang w:val="sl-SI"/>
              </w:rPr>
            </w:pPr>
            <w:r w:rsidRPr="002730C8">
              <w:rPr>
                <w:szCs w:val="20"/>
                <w:lang w:val="sl-SI"/>
              </w:rPr>
              <w:t>adenoidnocistični karcinom</w:t>
            </w:r>
          </w:p>
          <w:p w14:paraId="2731A429" w14:textId="3CDB1C50" w:rsidR="00CE3EFC" w:rsidRPr="002730C8" w:rsidRDefault="00CE3EFC" w:rsidP="000C7829">
            <w:pPr>
              <w:pStyle w:val="ListParagraph"/>
              <w:numPr>
                <w:ilvl w:val="0"/>
                <w:numId w:val="29"/>
              </w:numPr>
              <w:rPr>
                <w:szCs w:val="20"/>
                <w:lang w:val="sl-SI"/>
              </w:rPr>
            </w:pPr>
            <w:r w:rsidRPr="002730C8">
              <w:rPr>
                <w:szCs w:val="20"/>
                <w:lang w:val="sl-SI"/>
              </w:rPr>
              <w:t>karcinom nazofarinksa</w:t>
            </w:r>
          </w:p>
          <w:p w14:paraId="0BAEAB9E" w14:textId="77777777" w:rsidR="00CE3EFC" w:rsidRPr="00983E28" w:rsidRDefault="00CE3EFC" w:rsidP="003B11BF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</w:p>
        </w:tc>
        <w:tc>
          <w:tcPr>
            <w:tcW w:w="1701" w:type="dxa"/>
          </w:tcPr>
          <w:p w14:paraId="6537E065" w14:textId="77777777" w:rsidR="00CE3EFC" w:rsidRPr="007A7F9C" w:rsidRDefault="00CE3EFC" w:rsidP="006B07CB">
            <w:pPr>
              <w:rPr>
                <w:b/>
                <w:bCs/>
                <w:szCs w:val="20"/>
              </w:rPr>
            </w:pPr>
            <w:r>
              <w:rPr>
                <w:szCs w:val="20"/>
              </w:rPr>
              <w:t xml:space="preserve">5 let    </w:t>
            </w:r>
          </w:p>
          <w:p w14:paraId="2BA87123" w14:textId="77777777" w:rsidR="00CE3EFC" w:rsidRDefault="00CE3EFC" w:rsidP="006B07CB">
            <w:pPr>
              <w:rPr>
                <w:szCs w:val="20"/>
              </w:rPr>
            </w:pPr>
          </w:p>
          <w:p w14:paraId="2FDF9B52" w14:textId="77777777" w:rsidR="00CE3EFC" w:rsidRPr="003B11BF" w:rsidRDefault="00CE3EFC" w:rsidP="00614677">
            <w:pPr>
              <w:rPr>
                <w:szCs w:val="20"/>
              </w:rPr>
            </w:pPr>
            <w:r w:rsidRPr="003B11BF">
              <w:rPr>
                <w:szCs w:val="20"/>
              </w:rPr>
              <w:t>7 let</w:t>
            </w:r>
          </w:p>
          <w:p w14:paraId="3E470A45" w14:textId="6C05A6DF" w:rsidR="00CE3EFC" w:rsidRPr="003B11BF" w:rsidRDefault="00CE3EFC" w:rsidP="00614677">
            <w:pPr>
              <w:rPr>
                <w:szCs w:val="20"/>
              </w:rPr>
            </w:pPr>
            <w:r w:rsidRPr="003B11BF">
              <w:rPr>
                <w:szCs w:val="20"/>
              </w:rPr>
              <w:t>7 let</w:t>
            </w:r>
          </w:p>
          <w:p w14:paraId="46FA7396" w14:textId="2A8EAB1C" w:rsidR="00CE3EFC" w:rsidRDefault="00CE3EFC" w:rsidP="00070DC0">
            <w:pPr>
              <w:rPr>
                <w:rFonts w:cs="Arial"/>
                <w:szCs w:val="20"/>
                <w:lang w:val="sl-SI" w:eastAsia="sl-SI"/>
              </w:rPr>
            </w:pPr>
            <w:r w:rsidRPr="003B11BF">
              <w:rPr>
                <w:szCs w:val="20"/>
              </w:rPr>
              <w:t>7 let</w:t>
            </w:r>
          </w:p>
        </w:tc>
      </w:tr>
      <w:tr w:rsidR="00CE3EFC" w14:paraId="71E9FAB8" w14:textId="77777777" w:rsidTr="00CE4E2B">
        <w:tc>
          <w:tcPr>
            <w:tcW w:w="3006" w:type="dxa"/>
          </w:tcPr>
          <w:p w14:paraId="23EF7DAF" w14:textId="0E83A3F4" w:rsidR="00CE3EFC" w:rsidRPr="003B11BF" w:rsidRDefault="00E37906" w:rsidP="003B11BF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cs="Arial"/>
                <w:b/>
                <w:bCs/>
                <w:szCs w:val="20"/>
                <w:lang w:val="sl-SI" w:eastAsia="sl-SI"/>
              </w:rPr>
            </w:pPr>
            <w:r>
              <w:rPr>
                <w:b/>
                <w:bCs/>
                <w:szCs w:val="20"/>
              </w:rPr>
              <w:t>G</w:t>
            </w:r>
            <w:r w:rsidRPr="003B11BF">
              <w:rPr>
                <w:b/>
                <w:bCs/>
                <w:szCs w:val="20"/>
              </w:rPr>
              <w:t>inekološki raki</w:t>
            </w:r>
          </w:p>
        </w:tc>
        <w:tc>
          <w:tcPr>
            <w:tcW w:w="3793" w:type="dxa"/>
          </w:tcPr>
          <w:p w14:paraId="36737836" w14:textId="53237208" w:rsidR="00CE3EFC" w:rsidRDefault="00CE3EFC" w:rsidP="007C1C1B">
            <w:pPr>
              <w:rPr>
                <w:szCs w:val="20"/>
              </w:rPr>
            </w:pPr>
            <w:r>
              <w:rPr>
                <w:szCs w:val="20"/>
              </w:rPr>
              <w:t>RAK MATERNIČNEGA VRATU:</w:t>
            </w:r>
          </w:p>
          <w:p w14:paraId="06D775C1" w14:textId="1EB9E5C0" w:rsidR="00CE3EFC" w:rsidRDefault="00CE3EFC" w:rsidP="003B11BF">
            <w:pPr>
              <w:pStyle w:val="ListParagraph"/>
              <w:numPr>
                <w:ilvl w:val="0"/>
                <w:numId w:val="19"/>
              </w:numPr>
              <w:rPr>
                <w:szCs w:val="20"/>
              </w:rPr>
            </w:pPr>
            <w:r w:rsidRPr="007A7F9C">
              <w:rPr>
                <w:szCs w:val="20"/>
              </w:rPr>
              <w:t>CIN III (ali HSIL)</w:t>
            </w:r>
            <w:r w:rsidRPr="00CD2589">
              <w:rPr>
                <w:szCs w:val="20"/>
              </w:rPr>
              <w:t xml:space="preserve"> ali in situ  </w:t>
            </w:r>
          </w:p>
          <w:p w14:paraId="12CD2131" w14:textId="77777777" w:rsidR="00CE3EFC" w:rsidRPr="00CD2589" w:rsidRDefault="00CE3EFC" w:rsidP="003B11BF">
            <w:pPr>
              <w:pStyle w:val="ListParagraph"/>
              <w:numPr>
                <w:ilvl w:val="0"/>
                <w:numId w:val="19"/>
              </w:numPr>
              <w:rPr>
                <w:szCs w:val="20"/>
              </w:rPr>
            </w:pPr>
            <w:r w:rsidRPr="00CD2589">
              <w:rPr>
                <w:szCs w:val="20"/>
              </w:rPr>
              <w:t>FIGO</w:t>
            </w:r>
            <w:r>
              <w:rPr>
                <w:szCs w:val="20"/>
              </w:rPr>
              <w:t xml:space="preserve"> </w:t>
            </w:r>
            <w:r w:rsidRPr="00CD2589">
              <w:rPr>
                <w:szCs w:val="20"/>
              </w:rPr>
              <w:t>stadi</w:t>
            </w:r>
            <w:r>
              <w:rPr>
                <w:szCs w:val="20"/>
              </w:rPr>
              <w:t xml:space="preserve">j </w:t>
            </w:r>
            <w:r w:rsidRPr="00CD2589">
              <w:rPr>
                <w:szCs w:val="20"/>
              </w:rPr>
              <w:t xml:space="preserve">1A1 </w:t>
            </w:r>
          </w:p>
          <w:p w14:paraId="35B559B9" w14:textId="627F117E" w:rsidR="00CE3EFC" w:rsidRPr="00E33744" w:rsidRDefault="00CE3EFC" w:rsidP="007C1C1B">
            <w:pPr>
              <w:overflowPunct w:val="0"/>
              <w:autoSpaceDE w:val="0"/>
              <w:autoSpaceDN w:val="0"/>
              <w:adjustRightInd w:val="0"/>
              <w:spacing w:before="380"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 w:rsidRPr="003B11BF">
              <w:rPr>
                <w:szCs w:val="20"/>
                <w:lang w:val="sl-SI"/>
              </w:rPr>
              <w:t xml:space="preserve">Ostali stadiji </w:t>
            </w:r>
          </w:p>
        </w:tc>
        <w:tc>
          <w:tcPr>
            <w:tcW w:w="1701" w:type="dxa"/>
          </w:tcPr>
          <w:p w14:paraId="35C9EC34" w14:textId="77777777" w:rsidR="00CE3EFC" w:rsidRDefault="00CE3EFC" w:rsidP="006B07CB">
            <w:pPr>
              <w:rPr>
                <w:szCs w:val="20"/>
              </w:rPr>
            </w:pPr>
          </w:p>
          <w:p w14:paraId="1E775E2F" w14:textId="13023600" w:rsidR="00CE3EFC" w:rsidRPr="003B11BF" w:rsidRDefault="00CE3EFC" w:rsidP="006B07CB">
            <w:pPr>
              <w:rPr>
                <w:szCs w:val="20"/>
                <w:lang w:val="sl-SI"/>
              </w:rPr>
            </w:pPr>
            <w:r w:rsidRPr="003B11BF">
              <w:rPr>
                <w:szCs w:val="20"/>
                <w:lang w:val="sl-SI"/>
              </w:rPr>
              <w:t xml:space="preserve">1 mesec </w:t>
            </w:r>
          </w:p>
          <w:p w14:paraId="6464FC00" w14:textId="7CCF3045" w:rsidR="00CE3EFC" w:rsidRDefault="00CE3EFC" w:rsidP="006B07CB">
            <w:pPr>
              <w:rPr>
                <w:szCs w:val="20"/>
              </w:rPr>
            </w:pPr>
            <w:r>
              <w:rPr>
                <w:szCs w:val="20"/>
              </w:rPr>
              <w:t xml:space="preserve">3 </w:t>
            </w:r>
            <w:r w:rsidRPr="003B11BF">
              <w:rPr>
                <w:szCs w:val="20"/>
                <w:lang w:val="sl-SI"/>
              </w:rPr>
              <w:t>leta</w:t>
            </w:r>
          </w:p>
          <w:p w14:paraId="093FDC10" w14:textId="11247E6B" w:rsidR="00CE3EFC" w:rsidRDefault="00CE3EFC" w:rsidP="006B07CB">
            <w:pPr>
              <w:overflowPunct w:val="0"/>
              <w:autoSpaceDE w:val="0"/>
              <w:autoSpaceDN w:val="0"/>
              <w:adjustRightInd w:val="0"/>
              <w:spacing w:before="380"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>
              <w:rPr>
                <w:szCs w:val="20"/>
              </w:rPr>
              <w:t>5 let</w:t>
            </w:r>
          </w:p>
        </w:tc>
      </w:tr>
      <w:tr w:rsidR="00CE3EFC" w14:paraId="4E7330F9" w14:textId="77777777" w:rsidTr="00CE4E2B">
        <w:tc>
          <w:tcPr>
            <w:tcW w:w="3006" w:type="dxa"/>
          </w:tcPr>
          <w:p w14:paraId="7E70E8D8" w14:textId="6B3584EE" w:rsidR="00CE3EFC" w:rsidRPr="003B11BF" w:rsidRDefault="00E37906" w:rsidP="00992742">
            <w:pPr>
              <w:rPr>
                <w:b/>
                <w:bCs/>
                <w:color w:val="00B050"/>
                <w:szCs w:val="20"/>
                <w:lang w:val="sl-SI"/>
              </w:rPr>
            </w:pPr>
            <w:r>
              <w:rPr>
                <w:b/>
                <w:bCs/>
                <w:szCs w:val="20"/>
              </w:rPr>
              <w:lastRenderedPageBreak/>
              <w:t>R</w:t>
            </w:r>
            <w:r w:rsidRPr="003B11BF">
              <w:rPr>
                <w:b/>
                <w:bCs/>
                <w:szCs w:val="20"/>
              </w:rPr>
              <w:t>ak kože</w:t>
            </w:r>
            <w:r w:rsidRPr="003B11BF">
              <w:rPr>
                <w:b/>
                <w:bCs/>
                <w:color w:val="00B050"/>
                <w:szCs w:val="20"/>
                <w:lang w:val="sl-SI"/>
              </w:rPr>
              <w:t xml:space="preserve"> </w:t>
            </w:r>
          </w:p>
          <w:p w14:paraId="38446BCA" w14:textId="4CA1AF83" w:rsidR="00CE3EFC" w:rsidRDefault="00CE3EFC" w:rsidP="006B07CB">
            <w:pPr>
              <w:overflowPunct w:val="0"/>
              <w:autoSpaceDE w:val="0"/>
              <w:autoSpaceDN w:val="0"/>
              <w:adjustRightInd w:val="0"/>
              <w:spacing w:before="380"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</w:p>
        </w:tc>
        <w:tc>
          <w:tcPr>
            <w:tcW w:w="3793" w:type="dxa"/>
          </w:tcPr>
          <w:p w14:paraId="7173C5F0" w14:textId="0069456B" w:rsidR="00CE3EFC" w:rsidRPr="00702A13" w:rsidRDefault="00CE3EFC" w:rsidP="007C1C1B">
            <w:pPr>
              <w:rPr>
                <w:color w:val="00B050"/>
                <w:szCs w:val="20"/>
                <w:lang w:val="sl-SI"/>
              </w:rPr>
            </w:pPr>
            <w:r w:rsidRPr="004D6B5C">
              <w:rPr>
                <w:szCs w:val="20"/>
              </w:rPr>
              <w:t>MALIGNI MELANOM:</w:t>
            </w:r>
            <w:r>
              <w:rPr>
                <w:szCs w:val="20"/>
              </w:rPr>
              <w:t xml:space="preserve"> </w:t>
            </w:r>
          </w:p>
          <w:p w14:paraId="007C582D" w14:textId="77777777" w:rsidR="00CE3EFC" w:rsidRPr="004D6B5C" w:rsidRDefault="00CE3EFC" w:rsidP="00705DE4">
            <w:pPr>
              <w:pStyle w:val="ListParagraph"/>
              <w:numPr>
                <w:ilvl w:val="0"/>
                <w:numId w:val="19"/>
              </w:numPr>
              <w:rPr>
                <w:szCs w:val="20"/>
              </w:rPr>
            </w:pPr>
            <w:r w:rsidRPr="004D6B5C">
              <w:rPr>
                <w:szCs w:val="20"/>
              </w:rPr>
              <w:t>Stadij Tis</w:t>
            </w:r>
          </w:p>
          <w:p w14:paraId="3D4F65ED" w14:textId="77777777" w:rsidR="00CE3EFC" w:rsidRPr="004D6B5C" w:rsidRDefault="00CE3EFC" w:rsidP="003B11BF">
            <w:pPr>
              <w:pStyle w:val="ListParagraph"/>
              <w:numPr>
                <w:ilvl w:val="0"/>
                <w:numId w:val="19"/>
              </w:numPr>
              <w:rPr>
                <w:szCs w:val="20"/>
              </w:rPr>
            </w:pPr>
            <w:r w:rsidRPr="004D6B5C">
              <w:rPr>
                <w:szCs w:val="20"/>
              </w:rPr>
              <w:t>Stadij IA in IB</w:t>
            </w:r>
            <w:r w:rsidRPr="004D6B5C">
              <w:rPr>
                <w:szCs w:val="20"/>
              </w:rPr>
              <w:tab/>
            </w:r>
          </w:p>
          <w:p w14:paraId="2A061C0D" w14:textId="77777777" w:rsidR="00CE3EFC" w:rsidRPr="004D6B5C" w:rsidRDefault="00CE3EFC" w:rsidP="003B11BF">
            <w:pPr>
              <w:pStyle w:val="ListParagraph"/>
              <w:numPr>
                <w:ilvl w:val="0"/>
                <w:numId w:val="19"/>
              </w:numPr>
              <w:rPr>
                <w:szCs w:val="20"/>
              </w:rPr>
            </w:pPr>
            <w:r w:rsidRPr="004D6B5C">
              <w:rPr>
                <w:szCs w:val="20"/>
              </w:rPr>
              <w:t xml:space="preserve">Stadij IIA in IIIA  </w:t>
            </w:r>
          </w:p>
          <w:p w14:paraId="3D5D56F6" w14:textId="77777777" w:rsidR="00CE3EFC" w:rsidRDefault="00CE3EFC" w:rsidP="007C1C1B">
            <w:pPr>
              <w:rPr>
                <w:szCs w:val="20"/>
              </w:rPr>
            </w:pPr>
          </w:p>
          <w:p w14:paraId="476EF3B1" w14:textId="639745CB" w:rsidR="00CE3EFC" w:rsidRPr="004D6B5C" w:rsidRDefault="00CE3EFC" w:rsidP="007C1C1B">
            <w:pPr>
              <w:rPr>
                <w:szCs w:val="20"/>
              </w:rPr>
            </w:pPr>
            <w:r w:rsidRPr="004D6B5C">
              <w:rPr>
                <w:szCs w:val="20"/>
              </w:rPr>
              <w:t>BAZALNOCELIČNI KARCINOM:</w:t>
            </w:r>
          </w:p>
          <w:p w14:paraId="0687A665" w14:textId="77777777" w:rsidR="00CE3EFC" w:rsidRPr="004D6B5C" w:rsidRDefault="00CE3EFC" w:rsidP="003B11BF">
            <w:pPr>
              <w:pStyle w:val="ListParagraph"/>
              <w:numPr>
                <w:ilvl w:val="0"/>
                <w:numId w:val="19"/>
              </w:numPr>
              <w:rPr>
                <w:szCs w:val="20"/>
              </w:rPr>
            </w:pPr>
            <w:r w:rsidRPr="004D6B5C">
              <w:rPr>
                <w:szCs w:val="20"/>
              </w:rPr>
              <w:t>Stadij Tis</w:t>
            </w:r>
          </w:p>
          <w:p w14:paraId="1D07230C" w14:textId="77777777" w:rsidR="00CE3EFC" w:rsidRPr="004D6B5C" w:rsidRDefault="00CE3EFC" w:rsidP="003B11BF">
            <w:pPr>
              <w:pStyle w:val="ListParagraph"/>
              <w:numPr>
                <w:ilvl w:val="0"/>
                <w:numId w:val="19"/>
              </w:numPr>
              <w:rPr>
                <w:szCs w:val="20"/>
              </w:rPr>
            </w:pPr>
            <w:r w:rsidRPr="004D6B5C">
              <w:rPr>
                <w:szCs w:val="20"/>
              </w:rPr>
              <w:t>Stadij I in II</w:t>
            </w:r>
            <w:r w:rsidRPr="004D6B5C">
              <w:rPr>
                <w:szCs w:val="20"/>
              </w:rPr>
              <w:tab/>
            </w:r>
          </w:p>
          <w:p w14:paraId="35D8393C" w14:textId="77777777" w:rsidR="00CE3EFC" w:rsidRPr="004D6B5C" w:rsidRDefault="00CE3EFC" w:rsidP="003B11BF">
            <w:pPr>
              <w:pStyle w:val="ListParagraph"/>
              <w:numPr>
                <w:ilvl w:val="0"/>
                <w:numId w:val="19"/>
              </w:numPr>
              <w:rPr>
                <w:szCs w:val="20"/>
              </w:rPr>
            </w:pPr>
            <w:r w:rsidRPr="004D6B5C">
              <w:rPr>
                <w:szCs w:val="20"/>
              </w:rPr>
              <w:t>Stadij III</w:t>
            </w:r>
          </w:p>
          <w:p w14:paraId="43187D47" w14:textId="77777777" w:rsidR="00CE3EFC" w:rsidRPr="004D6B5C" w:rsidRDefault="00CE3EFC" w:rsidP="003B11BF">
            <w:pPr>
              <w:spacing w:before="240"/>
              <w:rPr>
                <w:szCs w:val="20"/>
              </w:rPr>
            </w:pPr>
            <w:r w:rsidRPr="004D6B5C">
              <w:rPr>
                <w:szCs w:val="20"/>
              </w:rPr>
              <w:t>PLOŠČATOCELIČNI KARCINOM:</w:t>
            </w:r>
          </w:p>
          <w:p w14:paraId="1D8AD567" w14:textId="77777777" w:rsidR="00CE3EFC" w:rsidRPr="004D6B5C" w:rsidRDefault="00CE3EFC" w:rsidP="003B11BF">
            <w:pPr>
              <w:pStyle w:val="ListParagraph"/>
              <w:numPr>
                <w:ilvl w:val="0"/>
                <w:numId w:val="19"/>
              </w:numPr>
              <w:rPr>
                <w:szCs w:val="20"/>
              </w:rPr>
            </w:pPr>
            <w:r w:rsidRPr="004D6B5C">
              <w:rPr>
                <w:szCs w:val="20"/>
              </w:rPr>
              <w:t>Stadij Tis</w:t>
            </w:r>
          </w:p>
          <w:p w14:paraId="72298444" w14:textId="77777777" w:rsidR="00CE3EFC" w:rsidRPr="004D6B5C" w:rsidRDefault="00CE3EFC" w:rsidP="003B11BF">
            <w:pPr>
              <w:pStyle w:val="ListParagraph"/>
              <w:numPr>
                <w:ilvl w:val="0"/>
                <w:numId w:val="19"/>
              </w:numPr>
              <w:rPr>
                <w:szCs w:val="20"/>
              </w:rPr>
            </w:pPr>
            <w:r w:rsidRPr="004D6B5C">
              <w:rPr>
                <w:szCs w:val="20"/>
              </w:rPr>
              <w:t>Stadij I</w:t>
            </w:r>
            <w:r w:rsidRPr="004D6B5C">
              <w:rPr>
                <w:szCs w:val="20"/>
              </w:rPr>
              <w:tab/>
            </w:r>
          </w:p>
          <w:p w14:paraId="33E80378" w14:textId="3DC41938" w:rsidR="00CE3EFC" w:rsidRDefault="00CE3EFC" w:rsidP="007C1C1B">
            <w:pPr>
              <w:overflowPunct w:val="0"/>
              <w:autoSpaceDE w:val="0"/>
              <w:autoSpaceDN w:val="0"/>
              <w:adjustRightInd w:val="0"/>
              <w:spacing w:before="380"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 w:rsidRPr="004D6B5C">
              <w:rPr>
                <w:szCs w:val="20"/>
              </w:rPr>
              <w:t>Stadij II</w:t>
            </w:r>
          </w:p>
        </w:tc>
        <w:tc>
          <w:tcPr>
            <w:tcW w:w="1701" w:type="dxa"/>
          </w:tcPr>
          <w:p w14:paraId="426309AA" w14:textId="77777777" w:rsidR="00CE3EFC" w:rsidRPr="003B11BF" w:rsidRDefault="00CE3EFC" w:rsidP="006B07CB">
            <w:pPr>
              <w:rPr>
                <w:szCs w:val="20"/>
                <w:lang w:val="sl-SI"/>
              </w:rPr>
            </w:pPr>
          </w:p>
          <w:p w14:paraId="5B9D586A" w14:textId="77777777" w:rsidR="00CE3EFC" w:rsidRPr="005A11A4" w:rsidRDefault="00CE3EFC" w:rsidP="00705DE4">
            <w:pPr>
              <w:rPr>
                <w:b/>
                <w:bCs/>
                <w:color w:val="FF0000"/>
                <w:szCs w:val="20"/>
                <w:lang w:val="sl-SI"/>
              </w:rPr>
            </w:pPr>
            <w:r w:rsidRPr="005A11A4">
              <w:rPr>
                <w:szCs w:val="20"/>
                <w:lang w:val="sl-SI"/>
              </w:rPr>
              <w:t xml:space="preserve">3 mesece  </w:t>
            </w:r>
          </w:p>
          <w:p w14:paraId="3E55C0B6" w14:textId="77777777" w:rsidR="00CE3EFC" w:rsidRPr="005A11A4" w:rsidRDefault="00CE3EFC" w:rsidP="00705DE4">
            <w:pPr>
              <w:rPr>
                <w:szCs w:val="20"/>
                <w:lang w:val="sl-SI"/>
              </w:rPr>
            </w:pPr>
            <w:r w:rsidRPr="005A11A4">
              <w:rPr>
                <w:szCs w:val="20"/>
                <w:lang w:val="sl-SI"/>
              </w:rPr>
              <w:t>2 leti</w:t>
            </w:r>
          </w:p>
          <w:p w14:paraId="7ACED6A9" w14:textId="77777777" w:rsidR="00CE3EFC" w:rsidRPr="005A11A4" w:rsidRDefault="00CE3EFC" w:rsidP="00705DE4">
            <w:pPr>
              <w:rPr>
                <w:szCs w:val="20"/>
                <w:lang w:val="sl-SI"/>
              </w:rPr>
            </w:pPr>
            <w:r w:rsidRPr="005A11A4">
              <w:rPr>
                <w:szCs w:val="20"/>
                <w:lang w:val="sl-SI"/>
              </w:rPr>
              <w:t>5 let</w:t>
            </w:r>
          </w:p>
          <w:p w14:paraId="5BA8B77C" w14:textId="77777777" w:rsidR="00CE3EFC" w:rsidRPr="00705DE4" w:rsidRDefault="00CE3EFC" w:rsidP="006B07CB">
            <w:pPr>
              <w:rPr>
                <w:szCs w:val="20"/>
                <w:lang w:val="sl-SI"/>
              </w:rPr>
            </w:pPr>
          </w:p>
          <w:p w14:paraId="32A556ED" w14:textId="77777777" w:rsidR="00CE3EFC" w:rsidRPr="00705DE4" w:rsidRDefault="00CE3EFC" w:rsidP="006B07CB">
            <w:pPr>
              <w:rPr>
                <w:szCs w:val="20"/>
                <w:lang w:val="sl-SI"/>
              </w:rPr>
            </w:pPr>
          </w:p>
          <w:p w14:paraId="16FE16FD" w14:textId="77777777" w:rsidR="00CE3EFC" w:rsidRPr="00705DE4" w:rsidRDefault="00CE3EFC" w:rsidP="00705DE4">
            <w:pPr>
              <w:rPr>
                <w:szCs w:val="20"/>
                <w:lang w:val="sl-SI"/>
              </w:rPr>
            </w:pPr>
            <w:r w:rsidRPr="00705DE4">
              <w:rPr>
                <w:szCs w:val="20"/>
                <w:lang w:val="sl-SI"/>
              </w:rPr>
              <w:t xml:space="preserve">3 mesece </w:t>
            </w:r>
          </w:p>
          <w:p w14:paraId="2CC492C5" w14:textId="77777777" w:rsidR="00CE3EFC" w:rsidRPr="00705DE4" w:rsidRDefault="00CE3EFC" w:rsidP="00705DE4">
            <w:pPr>
              <w:rPr>
                <w:szCs w:val="20"/>
                <w:lang w:val="sl-SI"/>
              </w:rPr>
            </w:pPr>
            <w:r w:rsidRPr="00705DE4">
              <w:rPr>
                <w:szCs w:val="20"/>
                <w:lang w:val="sl-SI"/>
              </w:rPr>
              <w:t>2 leti</w:t>
            </w:r>
          </w:p>
          <w:p w14:paraId="61C9FE5D" w14:textId="0C3F6583" w:rsidR="00CE3EFC" w:rsidRPr="00705DE4" w:rsidRDefault="00CE3EFC" w:rsidP="00705DE4">
            <w:pPr>
              <w:rPr>
                <w:szCs w:val="20"/>
                <w:lang w:val="sl-SI"/>
              </w:rPr>
            </w:pPr>
            <w:r w:rsidRPr="00705DE4">
              <w:rPr>
                <w:szCs w:val="20"/>
                <w:lang w:val="sl-SI"/>
              </w:rPr>
              <w:t>5 let</w:t>
            </w:r>
          </w:p>
          <w:p w14:paraId="5BB1124F" w14:textId="77777777" w:rsidR="00CE3EFC" w:rsidRPr="00705DE4" w:rsidRDefault="00CE3EFC" w:rsidP="006B07CB">
            <w:pPr>
              <w:rPr>
                <w:szCs w:val="20"/>
                <w:lang w:val="sl-SI"/>
              </w:rPr>
            </w:pPr>
          </w:p>
          <w:p w14:paraId="43BE4F7A" w14:textId="77777777" w:rsidR="00CE3EFC" w:rsidRPr="00705DE4" w:rsidRDefault="00CE3EFC" w:rsidP="006B07CB">
            <w:pPr>
              <w:rPr>
                <w:szCs w:val="20"/>
                <w:lang w:val="sl-SI"/>
              </w:rPr>
            </w:pPr>
          </w:p>
          <w:p w14:paraId="69845FBF" w14:textId="77777777" w:rsidR="00CE3EFC" w:rsidRPr="00705DE4" w:rsidRDefault="00CE3EFC" w:rsidP="00705DE4">
            <w:pPr>
              <w:rPr>
                <w:szCs w:val="20"/>
                <w:lang w:val="sl-SI"/>
              </w:rPr>
            </w:pPr>
            <w:r w:rsidRPr="00705DE4">
              <w:rPr>
                <w:szCs w:val="20"/>
                <w:lang w:val="sl-SI"/>
              </w:rPr>
              <w:t xml:space="preserve">3 mesece </w:t>
            </w:r>
          </w:p>
          <w:p w14:paraId="5C4F407D" w14:textId="029BB67E" w:rsidR="00CE3EFC" w:rsidRPr="00705DE4" w:rsidRDefault="00CE3EFC" w:rsidP="006B07CB">
            <w:pPr>
              <w:rPr>
                <w:szCs w:val="20"/>
                <w:lang w:val="sl-SI"/>
              </w:rPr>
            </w:pPr>
            <w:r w:rsidRPr="00705DE4">
              <w:rPr>
                <w:szCs w:val="20"/>
                <w:lang w:val="sl-SI"/>
              </w:rPr>
              <w:t>2 leti</w:t>
            </w:r>
          </w:p>
          <w:p w14:paraId="66D9D953" w14:textId="0DB19893" w:rsidR="00CE3EFC" w:rsidRPr="00705DE4" w:rsidRDefault="00CE3EFC" w:rsidP="006B07CB">
            <w:pPr>
              <w:overflowPunct w:val="0"/>
              <w:autoSpaceDE w:val="0"/>
              <w:autoSpaceDN w:val="0"/>
              <w:adjustRightInd w:val="0"/>
              <w:spacing w:before="380"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 w:rsidRPr="003B11BF">
              <w:rPr>
                <w:szCs w:val="20"/>
                <w:lang w:val="sl-SI"/>
              </w:rPr>
              <w:t>5 let</w:t>
            </w:r>
          </w:p>
        </w:tc>
      </w:tr>
      <w:tr w:rsidR="00CE3EFC" w14:paraId="6352B69F" w14:textId="77777777" w:rsidTr="00CE4E2B">
        <w:tc>
          <w:tcPr>
            <w:tcW w:w="3006" w:type="dxa"/>
          </w:tcPr>
          <w:p w14:paraId="342AA8E8" w14:textId="7F398EA0" w:rsidR="00CE3EFC" w:rsidRPr="003B11BF" w:rsidRDefault="00E37906" w:rsidP="003B11BF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cs="Arial"/>
                <w:b/>
                <w:bCs/>
                <w:szCs w:val="20"/>
                <w:lang w:val="sl-SI" w:eastAsia="sl-SI"/>
              </w:rPr>
            </w:pPr>
            <w:r>
              <w:rPr>
                <w:b/>
                <w:bCs/>
                <w:szCs w:val="20"/>
              </w:rPr>
              <w:t>R</w:t>
            </w:r>
            <w:r w:rsidRPr="003B11BF">
              <w:rPr>
                <w:b/>
                <w:bCs/>
                <w:szCs w:val="20"/>
              </w:rPr>
              <w:t xml:space="preserve">ak ščitnice </w:t>
            </w:r>
          </w:p>
        </w:tc>
        <w:tc>
          <w:tcPr>
            <w:tcW w:w="3793" w:type="dxa"/>
          </w:tcPr>
          <w:p w14:paraId="27083E34" w14:textId="1154BB9A" w:rsidR="00CE3EFC" w:rsidRPr="003B11BF" w:rsidRDefault="00CE3EFC" w:rsidP="007C1C1B">
            <w:pPr>
              <w:rPr>
                <w:szCs w:val="20"/>
                <w:lang w:val="sl-SI"/>
              </w:rPr>
            </w:pPr>
            <w:r w:rsidRPr="003B11BF">
              <w:rPr>
                <w:szCs w:val="20"/>
                <w:lang w:val="sl-SI"/>
              </w:rPr>
              <w:t>Papilarni in folikularni rak &lt;55 let, stadij I</w:t>
            </w:r>
          </w:p>
          <w:p w14:paraId="02292BAF" w14:textId="77777777" w:rsidR="00EE7B68" w:rsidRDefault="00CE3EFC" w:rsidP="009D6FF8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szCs w:val="20"/>
                <w:lang w:val="sl-SI"/>
              </w:rPr>
            </w:pPr>
            <w:r w:rsidRPr="003B11BF">
              <w:rPr>
                <w:szCs w:val="20"/>
                <w:lang w:val="sl-SI"/>
              </w:rPr>
              <w:t xml:space="preserve">Papilarni in folikularni rak 55 let ali več, stadij I ali II </w:t>
            </w:r>
          </w:p>
          <w:p w14:paraId="6626CD97" w14:textId="77777777" w:rsidR="00EE7B68" w:rsidRDefault="00EE7B68" w:rsidP="009D6FF8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szCs w:val="20"/>
                <w:lang w:val="sl-SI"/>
              </w:rPr>
            </w:pPr>
          </w:p>
          <w:p w14:paraId="16E736F1" w14:textId="77295BA1" w:rsidR="00EE7B68" w:rsidRDefault="00CE3EFC" w:rsidP="00EE7B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Cs w:val="20"/>
                <w:lang w:val="sl-SI"/>
              </w:rPr>
            </w:pPr>
            <w:r w:rsidRPr="003B11BF">
              <w:rPr>
                <w:szCs w:val="20"/>
                <w:lang w:val="sl-SI"/>
              </w:rPr>
              <w:t>Papilarni in folikularni rak</w:t>
            </w:r>
            <w:r>
              <w:rPr>
                <w:szCs w:val="20"/>
                <w:lang w:val="sl-SI"/>
              </w:rPr>
              <w:t>,</w:t>
            </w:r>
            <w:r w:rsidRPr="009D6FF8">
              <w:rPr>
                <w:szCs w:val="20"/>
                <w:lang w:val="sl-SI"/>
              </w:rPr>
              <w:t xml:space="preserve"> </w:t>
            </w:r>
            <w:r w:rsidR="00EE7B68">
              <w:rPr>
                <w:szCs w:val="20"/>
                <w:lang w:val="sl-SI"/>
              </w:rPr>
              <w:t>stadij III</w:t>
            </w:r>
          </w:p>
          <w:p w14:paraId="639EAE10" w14:textId="626724C4" w:rsidR="00CE3EFC" w:rsidRDefault="00CE3EFC" w:rsidP="00EE7B6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</w:p>
        </w:tc>
        <w:tc>
          <w:tcPr>
            <w:tcW w:w="1701" w:type="dxa"/>
          </w:tcPr>
          <w:p w14:paraId="63183F0F" w14:textId="77777777" w:rsidR="00CE3EFC" w:rsidRPr="003B11BF" w:rsidRDefault="00CE3EFC" w:rsidP="006B07CB">
            <w:pPr>
              <w:rPr>
                <w:szCs w:val="20"/>
                <w:lang w:val="sl-SI"/>
              </w:rPr>
            </w:pPr>
            <w:r w:rsidRPr="003B11BF">
              <w:rPr>
                <w:szCs w:val="20"/>
                <w:lang w:val="sl-SI"/>
              </w:rPr>
              <w:t>2 leti</w:t>
            </w:r>
          </w:p>
          <w:p w14:paraId="25B4454A" w14:textId="77777777" w:rsidR="00CE3EFC" w:rsidRPr="003B11BF" w:rsidRDefault="00CE3EFC" w:rsidP="006B07CB">
            <w:pPr>
              <w:rPr>
                <w:szCs w:val="20"/>
                <w:lang w:val="sl-SI"/>
              </w:rPr>
            </w:pPr>
          </w:p>
          <w:p w14:paraId="3437FAF1" w14:textId="39C06A21" w:rsidR="00CE3EFC" w:rsidRPr="003B11BF" w:rsidRDefault="00CE3EFC" w:rsidP="006B07CB">
            <w:pPr>
              <w:rPr>
                <w:szCs w:val="20"/>
                <w:lang w:val="sl-SI"/>
              </w:rPr>
            </w:pPr>
            <w:r w:rsidRPr="003B11BF">
              <w:rPr>
                <w:szCs w:val="20"/>
                <w:lang w:val="sl-SI"/>
              </w:rPr>
              <w:t>2 leti</w:t>
            </w:r>
          </w:p>
          <w:p w14:paraId="72544738" w14:textId="77777777" w:rsidR="00CE3EFC" w:rsidRPr="003B11BF" w:rsidRDefault="00CE3EFC" w:rsidP="007C1C1B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szCs w:val="20"/>
                <w:lang w:val="sl-SI"/>
              </w:rPr>
            </w:pPr>
          </w:p>
          <w:p w14:paraId="59887739" w14:textId="22820DB3" w:rsidR="00CE3EFC" w:rsidRPr="00705DE4" w:rsidRDefault="00CE3EFC" w:rsidP="003B11BF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 w:rsidRPr="003B11BF">
              <w:rPr>
                <w:szCs w:val="20"/>
                <w:lang w:val="sl-SI"/>
              </w:rPr>
              <w:t>5 let</w:t>
            </w:r>
          </w:p>
        </w:tc>
      </w:tr>
      <w:tr w:rsidR="00CE3EFC" w14:paraId="45FFE184" w14:textId="77777777" w:rsidTr="00CE4E2B">
        <w:tc>
          <w:tcPr>
            <w:tcW w:w="3006" w:type="dxa"/>
          </w:tcPr>
          <w:p w14:paraId="7734E7B2" w14:textId="4831FDB2" w:rsidR="00CE3EFC" w:rsidRPr="003B11BF" w:rsidRDefault="00E37906" w:rsidP="003B11BF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cs="Arial"/>
                <w:b/>
                <w:bCs/>
                <w:szCs w:val="20"/>
                <w:lang w:val="sl-SI" w:eastAsia="sl-SI"/>
              </w:rPr>
            </w:pPr>
            <w:r>
              <w:rPr>
                <w:b/>
                <w:bCs/>
                <w:szCs w:val="20"/>
              </w:rPr>
              <w:t>R</w:t>
            </w:r>
            <w:r w:rsidRPr="003B11BF">
              <w:rPr>
                <w:b/>
                <w:bCs/>
                <w:szCs w:val="20"/>
              </w:rPr>
              <w:t>ak urotrakta</w:t>
            </w:r>
          </w:p>
        </w:tc>
        <w:tc>
          <w:tcPr>
            <w:tcW w:w="3793" w:type="dxa"/>
          </w:tcPr>
          <w:p w14:paraId="4298DABF" w14:textId="75759C51" w:rsidR="00CE3EFC" w:rsidRPr="00070DC0" w:rsidRDefault="00CE3EFC" w:rsidP="007C1C1B">
            <w:pPr>
              <w:rPr>
                <w:szCs w:val="20"/>
                <w:lang w:val="sl-SI"/>
              </w:rPr>
            </w:pPr>
            <w:r w:rsidRPr="00070DC0">
              <w:rPr>
                <w:szCs w:val="20"/>
                <w:lang w:val="sl-SI"/>
              </w:rPr>
              <w:t xml:space="preserve">Nizkorizični rak prostate se obravnava enako kot oseba, ki nikoli ni zbolela za rakom, ker je priporočen pristop aktivno sledenje in ne aktivno zdravljenje. </w:t>
            </w:r>
          </w:p>
          <w:p w14:paraId="7D0CA8D3" w14:textId="192B7F80" w:rsidR="00CE3EFC" w:rsidRPr="00070DC0" w:rsidRDefault="00CE3EFC" w:rsidP="007C1C1B">
            <w:pPr>
              <w:rPr>
                <w:szCs w:val="20"/>
                <w:lang w:val="sl-SI"/>
              </w:rPr>
            </w:pPr>
            <w:r w:rsidRPr="00070DC0">
              <w:rPr>
                <w:szCs w:val="20"/>
                <w:lang w:val="sl-SI"/>
              </w:rPr>
              <w:t xml:space="preserve">Rak prostate z izjemo nizkorizičnega raka </w:t>
            </w:r>
            <w:r>
              <w:rPr>
                <w:szCs w:val="20"/>
                <w:lang w:val="sl-SI"/>
              </w:rPr>
              <w:t>prostate</w:t>
            </w:r>
          </w:p>
          <w:p w14:paraId="69B5A5E1" w14:textId="77777777" w:rsidR="00CE3EFC" w:rsidRPr="00070DC0" w:rsidRDefault="00CE3EFC" w:rsidP="003B11BF">
            <w:pPr>
              <w:rPr>
                <w:szCs w:val="20"/>
                <w:lang w:val="sl-SI"/>
              </w:rPr>
            </w:pPr>
            <w:r w:rsidRPr="00070DC0">
              <w:rPr>
                <w:szCs w:val="20"/>
                <w:lang w:val="sl-SI"/>
              </w:rPr>
              <w:t>Rak sečnega mehurja</w:t>
            </w:r>
          </w:p>
          <w:p w14:paraId="78A9930F" w14:textId="77777777" w:rsidR="00CE3EFC" w:rsidRPr="00070DC0" w:rsidRDefault="00CE3EFC" w:rsidP="003B11BF">
            <w:pPr>
              <w:rPr>
                <w:szCs w:val="20"/>
                <w:lang w:val="sl-SI"/>
              </w:rPr>
            </w:pPr>
            <w:r w:rsidRPr="00070DC0">
              <w:rPr>
                <w:szCs w:val="20"/>
                <w:lang w:val="sl-SI"/>
              </w:rPr>
              <w:t>Raki ledvičnega meha in sečevodov</w:t>
            </w:r>
          </w:p>
          <w:p w14:paraId="1C7B9CFD" w14:textId="77777777" w:rsidR="00CE3EFC" w:rsidRPr="00070DC0" w:rsidRDefault="00CE3EFC" w:rsidP="003B11BF">
            <w:pPr>
              <w:rPr>
                <w:szCs w:val="20"/>
                <w:lang w:val="sl-SI"/>
              </w:rPr>
            </w:pPr>
            <w:r w:rsidRPr="00070DC0">
              <w:rPr>
                <w:szCs w:val="20"/>
                <w:lang w:val="sl-SI"/>
              </w:rPr>
              <w:t>Rak sečnice</w:t>
            </w:r>
          </w:p>
          <w:p w14:paraId="4D42572C" w14:textId="77777777" w:rsidR="00CE3EFC" w:rsidRPr="00070DC0" w:rsidRDefault="00CE3EFC" w:rsidP="003B11BF">
            <w:pPr>
              <w:rPr>
                <w:szCs w:val="20"/>
                <w:lang w:val="sl-SI"/>
              </w:rPr>
            </w:pPr>
            <w:r w:rsidRPr="00070DC0">
              <w:rPr>
                <w:szCs w:val="20"/>
                <w:lang w:val="sl-SI"/>
              </w:rPr>
              <w:t>Rak ledvic</w:t>
            </w:r>
          </w:p>
          <w:p w14:paraId="43A9941F" w14:textId="051714D8" w:rsidR="00CE3EFC" w:rsidRDefault="00CE3EFC" w:rsidP="003B11BF">
            <w:pPr>
              <w:overflowPunct w:val="0"/>
              <w:autoSpaceDE w:val="0"/>
              <w:autoSpaceDN w:val="0"/>
              <w:adjustRightInd w:val="0"/>
              <w:spacing w:before="38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>
              <w:rPr>
                <w:szCs w:val="20"/>
              </w:rPr>
              <w:t>Rak penisa</w:t>
            </w:r>
          </w:p>
        </w:tc>
        <w:tc>
          <w:tcPr>
            <w:tcW w:w="1701" w:type="dxa"/>
          </w:tcPr>
          <w:p w14:paraId="174ED2F2" w14:textId="77777777" w:rsidR="00CE3EFC" w:rsidRDefault="00CE3EFC" w:rsidP="006B07CB">
            <w:pPr>
              <w:rPr>
                <w:szCs w:val="20"/>
              </w:rPr>
            </w:pPr>
            <w:r>
              <w:rPr>
                <w:szCs w:val="20"/>
              </w:rPr>
              <w:t>0 let</w:t>
            </w:r>
          </w:p>
          <w:p w14:paraId="45FF5565" w14:textId="77777777" w:rsidR="00CE3EFC" w:rsidRDefault="00CE3EFC" w:rsidP="006B07CB">
            <w:pPr>
              <w:rPr>
                <w:szCs w:val="20"/>
              </w:rPr>
            </w:pPr>
          </w:p>
          <w:p w14:paraId="6F7BE878" w14:textId="77777777" w:rsidR="00CE3EFC" w:rsidRDefault="00CE3EFC" w:rsidP="006B07CB">
            <w:pPr>
              <w:rPr>
                <w:szCs w:val="20"/>
              </w:rPr>
            </w:pPr>
          </w:p>
          <w:p w14:paraId="3BAB2A23" w14:textId="77777777" w:rsidR="00CE3EFC" w:rsidRDefault="00CE3EFC" w:rsidP="006B07CB">
            <w:pPr>
              <w:rPr>
                <w:szCs w:val="20"/>
              </w:rPr>
            </w:pPr>
          </w:p>
          <w:p w14:paraId="790E3D09" w14:textId="77777777" w:rsidR="00CE4E2B" w:rsidRPr="00CE4E2B" w:rsidRDefault="00CE4E2B" w:rsidP="00CE4E2B">
            <w:pPr>
              <w:rPr>
                <w:szCs w:val="20"/>
              </w:rPr>
            </w:pPr>
            <w:r w:rsidRPr="00CE4E2B">
              <w:rPr>
                <w:szCs w:val="20"/>
              </w:rPr>
              <w:t xml:space="preserve">5 let </w:t>
            </w:r>
          </w:p>
          <w:p w14:paraId="32487E21" w14:textId="77777777" w:rsidR="00CE4E2B" w:rsidRPr="00CE4E2B" w:rsidRDefault="00CE4E2B" w:rsidP="00CE4E2B">
            <w:pPr>
              <w:rPr>
                <w:szCs w:val="20"/>
              </w:rPr>
            </w:pPr>
          </w:p>
          <w:p w14:paraId="221B7535" w14:textId="77777777" w:rsidR="00CE4E2B" w:rsidRPr="00CE4E2B" w:rsidRDefault="00CE4E2B" w:rsidP="00CE4E2B">
            <w:pPr>
              <w:rPr>
                <w:szCs w:val="20"/>
              </w:rPr>
            </w:pPr>
            <w:r w:rsidRPr="00CE4E2B">
              <w:rPr>
                <w:szCs w:val="20"/>
              </w:rPr>
              <w:t>5 let</w:t>
            </w:r>
          </w:p>
          <w:p w14:paraId="126C3518" w14:textId="77777777" w:rsidR="00CE4E2B" w:rsidRPr="00CE4E2B" w:rsidRDefault="00CE4E2B" w:rsidP="00CE4E2B">
            <w:pPr>
              <w:rPr>
                <w:szCs w:val="20"/>
              </w:rPr>
            </w:pPr>
            <w:r w:rsidRPr="00CE4E2B">
              <w:rPr>
                <w:szCs w:val="20"/>
              </w:rPr>
              <w:t xml:space="preserve">5 let </w:t>
            </w:r>
          </w:p>
          <w:p w14:paraId="5C3D8E18" w14:textId="77777777" w:rsidR="00CE4E2B" w:rsidRPr="00CE4E2B" w:rsidRDefault="00CE4E2B" w:rsidP="00CE4E2B">
            <w:pPr>
              <w:rPr>
                <w:szCs w:val="20"/>
              </w:rPr>
            </w:pPr>
            <w:r w:rsidRPr="00CE4E2B">
              <w:rPr>
                <w:szCs w:val="20"/>
              </w:rPr>
              <w:t xml:space="preserve">5 let </w:t>
            </w:r>
          </w:p>
          <w:p w14:paraId="0E67258F" w14:textId="3F09260F" w:rsidR="003B11BF" w:rsidRDefault="003B11BF" w:rsidP="00EE7B68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szCs w:val="20"/>
              </w:rPr>
            </w:pPr>
            <w:r w:rsidRPr="003B11BF">
              <w:rPr>
                <w:szCs w:val="20"/>
              </w:rPr>
              <w:t>5 let</w:t>
            </w:r>
          </w:p>
          <w:p w14:paraId="77A37B00" w14:textId="3AE215B2" w:rsidR="00CE3EFC" w:rsidRDefault="00CE4E2B" w:rsidP="006B07CB">
            <w:pPr>
              <w:overflowPunct w:val="0"/>
              <w:autoSpaceDE w:val="0"/>
              <w:autoSpaceDN w:val="0"/>
              <w:adjustRightInd w:val="0"/>
              <w:spacing w:before="380" w:after="60"/>
              <w:jc w:val="both"/>
              <w:textAlignment w:val="baseline"/>
              <w:rPr>
                <w:szCs w:val="20"/>
              </w:rPr>
            </w:pPr>
            <w:r w:rsidRPr="00CE4E2B">
              <w:rPr>
                <w:szCs w:val="20"/>
              </w:rPr>
              <w:t>5 let</w:t>
            </w:r>
          </w:p>
          <w:p w14:paraId="5BA437DC" w14:textId="0DD6E50C" w:rsidR="00CE3EFC" w:rsidRDefault="00CE3EFC" w:rsidP="003B11BF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</w:p>
        </w:tc>
      </w:tr>
      <w:tr w:rsidR="00CE3EFC" w14:paraId="770032EC" w14:textId="77777777" w:rsidTr="00CE4E2B">
        <w:tc>
          <w:tcPr>
            <w:tcW w:w="3006" w:type="dxa"/>
          </w:tcPr>
          <w:p w14:paraId="11FC1BB5" w14:textId="2E93EE9E" w:rsidR="00CE3EFC" w:rsidRPr="003B11BF" w:rsidRDefault="00E37906" w:rsidP="006B07CB">
            <w:pPr>
              <w:overflowPunct w:val="0"/>
              <w:autoSpaceDE w:val="0"/>
              <w:autoSpaceDN w:val="0"/>
              <w:adjustRightInd w:val="0"/>
              <w:spacing w:before="380" w:after="60"/>
              <w:jc w:val="both"/>
              <w:textAlignment w:val="baseline"/>
              <w:rPr>
                <w:rFonts w:cs="Arial"/>
                <w:b/>
                <w:bCs/>
                <w:szCs w:val="20"/>
                <w:lang w:val="sl-SI" w:eastAsia="sl-SI"/>
              </w:rPr>
            </w:pPr>
            <w:r w:rsidRPr="003B11BF">
              <w:rPr>
                <w:b/>
                <w:bCs/>
                <w:szCs w:val="20"/>
              </w:rPr>
              <w:t>Rak dojke</w:t>
            </w:r>
          </w:p>
        </w:tc>
        <w:tc>
          <w:tcPr>
            <w:tcW w:w="3793" w:type="dxa"/>
          </w:tcPr>
          <w:p w14:paraId="61875E7C" w14:textId="1F162F95" w:rsidR="00CE3EFC" w:rsidRPr="000F2F3F" w:rsidRDefault="00CE3EFC" w:rsidP="003B11BF">
            <w:pPr>
              <w:pStyle w:val="ListParagraph"/>
              <w:numPr>
                <w:ilvl w:val="0"/>
                <w:numId w:val="19"/>
              </w:numPr>
              <w:rPr>
                <w:szCs w:val="20"/>
              </w:rPr>
            </w:pPr>
            <w:r w:rsidRPr="000F2F3F">
              <w:rPr>
                <w:szCs w:val="20"/>
              </w:rPr>
              <w:t>DCIS in LCIS</w:t>
            </w:r>
          </w:p>
          <w:p w14:paraId="2140A7D8" w14:textId="77777777" w:rsidR="00CE3EFC" w:rsidRPr="003579E0" w:rsidRDefault="00CE3EFC" w:rsidP="003B11BF">
            <w:pPr>
              <w:pStyle w:val="ListParagraph"/>
              <w:numPr>
                <w:ilvl w:val="0"/>
                <w:numId w:val="19"/>
              </w:numPr>
              <w:rPr>
                <w:szCs w:val="20"/>
              </w:rPr>
            </w:pPr>
            <w:r>
              <w:rPr>
                <w:szCs w:val="20"/>
              </w:rPr>
              <w:t>S</w:t>
            </w:r>
            <w:r w:rsidRPr="003579E0">
              <w:rPr>
                <w:szCs w:val="20"/>
              </w:rPr>
              <w:t xml:space="preserve">tadij I  </w:t>
            </w:r>
          </w:p>
          <w:p w14:paraId="0FBF96C5" w14:textId="4873D96B" w:rsidR="00CE3EFC" w:rsidRDefault="00CE3EFC" w:rsidP="007C1C1B">
            <w:pPr>
              <w:overflowPunct w:val="0"/>
              <w:autoSpaceDE w:val="0"/>
              <w:autoSpaceDN w:val="0"/>
              <w:adjustRightInd w:val="0"/>
              <w:spacing w:before="380"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>
              <w:rPr>
                <w:szCs w:val="20"/>
              </w:rPr>
              <w:t>Stadij II do IV</w:t>
            </w:r>
          </w:p>
        </w:tc>
        <w:tc>
          <w:tcPr>
            <w:tcW w:w="1701" w:type="dxa"/>
          </w:tcPr>
          <w:p w14:paraId="1A0AA794" w14:textId="77777777" w:rsidR="00CE3EFC" w:rsidRPr="003B11BF" w:rsidRDefault="00CE3EFC" w:rsidP="006B07CB">
            <w:pPr>
              <w:rPr>
                <w:szCs w:val="20"/>
                <w:lang w:val="sl-SI"/>
              </w:rPr>
            </w:pPr>
            <w:r w:rsidRPr="003B11BF">
              <w:rPr>
                <w:szCs w:val="20"/>
                <w:lang w:val="sl-SI"/>
              </w:rPr>
              <w:t xml:space="preserve">1 mesec </w:t>
            </w:r>
          </w:p>
          <w:p w14:paraId="25CB923D" w14:textId="77777777" w:rsidR="00CE3EFC" w:rsidRPr="003B11BF" w:rsidRDefault="00CE3EFC" w:rsidP="006B07CB">
            <w:pPr>
              <w:rPr>
                <w:szCs w:val="20"/>
                <w:lang w:val="sl-SI"/>
              </w:rPr>
            </w:pPr>
            <w:r w:rsidRPr="003B11BF">
              <w:rPr>
                <w:szCs w:val="20"/>
                <w:lang w:val="sl-SI"/>
              </w:rPr>
              <w:t>1 leto</w:t>
            </w:r>
          </w:p>
          <w:p w14:paraId="4407B6E4" w14:textId="0DB5EDDA" w:rsidR="00CE3EFC" w:rsidRPr="00CE3EFC" w:rsidRDefault="00CE3EFC" w:rsidP="006B07CB">
            <w:pPr>
              <w:overflowPunct w:val="0"/>
              <w:autoSpaceDE w:val="0"/>
              <w:autoSpaceDN w:val="0"/>
              <w:adjustRightInd w:val="0"/>
              <w:spacing w:before="380"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 w:rsidRPr="003B11BF">
              <w:rPr>
                <w:szCs w:val="20"/>
                <w:lang w:val="sl-SI"/>
              </w:rPr>
              <w:t>5 let</w:t>
            </w:r>
          </w:p>
        </w:tc>
      </w:tr>
      <w:tr w:rsidR="00CE3EFC" w14:paraId="0362819F" w14:textId="77777777" w:rsidTr="00CE4E2B">
        <w:tc>
          <w:tcPr>
            <w:tcW w:w="3006" w:type="dxa"/>
          </w:tcPr>
          <w:p w14:paraId="0E0A559E" w14:textId="3474D8EF" w:rsidR="00CE3EFC" w:rsidRPr="003B11BF" w:rsidRDefault="00E37906" w:rsidP="00E37906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cs="Arial"/>
                <w:b/>
                <w:bCs/>
                <w:szCs w:val="20"/>
                <w:lang w:val="sl-SI" w:eastAsia="sl-SI"/>
              </w:rPr>
            </w:pPr>
            <w:r w:rsidRPr="00E37906">
              <w:rPr>
                <w:b/>
                <w:bCs/>
                <w:szCs w:val="20"/>
              </w:rPr>
              <w:t>Rak centralnega živčnega sistema</w:t>
            </w:r>
          </w:p>
        </w:tc>
        <w:tc>
          <w:tcPr>
            <w:tcW w:w="3793" w:type="dxa"/>
          </w:tcPr>
          <w:p w14:paraId="3D8353C8" w14:textId="6FB59325" w:rsidR="00CE3EFC" w:rsidRPr="00070DC0" w:rsidRDefault="00CE3EFC" w:rsidP="001818D8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>
              <w:rPr>
                <w:szCs w:val="20"/>
                <w:lang w:val="sl-SI"/>
              </w:rPr>
              <w:t>N</w:t>
            </w:r>
            <w:r w:rsidRPr="00070DC0">
              <w:rPr>
                <w:szCs w:val="20"/>
                <w:lang w:val="sl-SI"/>
              </w:rPr>
              <w:t xml:space="preserve">izko maligni </w:t>
            </w:r>
            <w:r>
              <w:rPr>
                <w:szCs w:val="20"/>
                <w:lang w:val="sl-SI"/>
              </w:rPr>
              <w:t>oziroma</w:t>
            </w:r>
            <w:r w:rsidRPr="00070DC0">
              <w:rPr>
                <w:szCs w:val="20"/>
                <w:lang w:val="sl-SI"/>
              </w:rPr>
              <w:t xml:space="preserve"> benigni možganski tumorji (švanom, meningeom, kraniofaringeom, adenom hipofize, pilocitni astrocitom, cirkumskriptni gliom)</w:t>
            </w:r>
          </w:p>
        </w:tc>
        <w:tc>
          <w:tcPr>
            <w:tcW w:w="1701" w:type="dxa"/>
          </w:tcPr>
          <w:p w14:paraId="72320123" w14:textId="177286CF" w:rsidR="00CE3EFC" w:rsidRPr="00CE3EFC" w:rsidRDefault="00CE3EFC" w:rsidP="003B11BF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 w:rsidRPr="003B11BF">
              <w:rPr>
                <w:szCs w:val="20"/>
                <w:lang w:val="sl-SI"/>
              </w:rPr>
              <w:t>2 leti</w:t>
            </w:r>
          </w:p>
        </w:tc>
      </w:tr>
      <w:tr w:rsidR="00CE3EFC" w14:paraId="1F75F81C" w14:textId="77777777" w:rsidTr="00CE4E2B">
        <w:tc>
          <w:tcPr>
            <w:tcW w:w="3006" w:type="dxa"/>
          </w:tcPr>
          <w:p w14:paraId="047B62B1" w14:textId="2943E0BF" w:rsidR="00CE3EFC" w:rsidRPr="003B11BF" w:rsidRDefault="00CE3EFC" w:rsidP="003B11BF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cs="Arial"/>
                <w:b/>
                <w:bCs/>
                <w:szCs w:val="20"/>
                <w:lang w:val="sl-SI" w:eastAsia="sl-SI"/>
              </w:rPr>
            </w:pPr>
            <w:r w:rsidRPr="003B11BF">
              <w:rPr>
                <w:b/>
                <w:bCs/>
                <w:szCs w:val="20"/>
              </w:rPr>
              <w:t>S</w:t>
            </w:r>
            <w:r w:rsidR="00157A6C" w:rsidRPr="003B11BF">
              <w:rPr>
                <w:b/>
                <w:bCs/>
                <w:szCs w:val="20"/>
              </w:rPr>
              <w:t>arkomi</w:t>
            </w:r>
          </w:p>
        </w:tc>
        <w:tc>
          <w:tcPr>
            <w:tcW w:w="3793" w:type="dxa"/>
          </w:tcPr>
          <w:p w14:paraId="0C85DCB2" w14:textId="7C2257E8" w:rsidR="00CE3EFC" w:rsidRDefault="00CE3EFC" w:rsidP="003B11BF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>
              <w:rPr>
                <w:szCs w:val="20"/>
              </w:rPr>
              <w:t>T1-4 N0 M0, Gradus 1</w:t>
            </w:r>
          </w:p>
        </w:tc>
        <w:tc>
          <w:tcPr>
            <w:tcW w:w="1701" w:type="dxa"/>
          </w:tcPr>
          <w:p w14:paraId="06705B94" w14:textId="1FAA7909" w:rsidR="00CE3EFC" w:rsidRDefault="00CE3EFC" w:rsidP="003B11BF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>
              <w:rPr>
                <w:szCs w:val="20"/>
              </w:rPr>
              <w:t>5 let</w:t>
            </w:r>
          </w:p>
        </w:tc>
      </w:tr>
      <w:tr w:rsidR="00CE3EFC" w14:paraId="71FEB90F" w14:textId="77777777" w:rsidTr="00CE4E2B">
        <w:tc>
          <w:tcPr>
            <w:tcW w:w="3006" w:type="dxa"/>
          </w:tcPr>
          <w:p w14:paraId="0BBC1E9F" w14:textId="4F2A1B2A" w:rsidR="00CE3EFC" w:rsidRPr="003B11BF" w:rsidRDefault="00157A6C" w:rsidP="00157A6C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cs="Arial"/>
                <w:b/>
                <w:szCs w:val="20"/>
                <w:lang w:val="sl-SI" w:eastAsia="sl-SI"/>
              </w:rPr>
            </w:pPr>
            <w:r w:rsidRPr="003B11BF">
              <w:rPr>
                <w:b/>
                <w:szCs w:val="20"/>
              </w:rPr>
              <w:t xml:space="preserve">Rak </w:t>
            </w:r>
            <w:r w:rsidRPr="003B11BF">
              <w:rPr>
                <w:b/>
                <w:szCs w:val="20"/>
                <w:lang w:val="sl-SI"/>
              </w:rPr>
              <w:t>pri otrocih in mladih odraslih do starosti</w:t>
            </w:r>
            <w:r w:rsidRPr="003B11BF">
              <w:rPr>
                <w:b/>
                <w:szCs w:val="20"/>
              </w:rPr>
              <w:t xml:space="preserve"> 21. </w:t>
            </w:r>
            <w:r w:rsidRPr="003B11BF">
              <w:rPr>
                <w:b/>
                <w:szCs w:val="20"/>
                <w:lang w:val="sl-SI"/>
              </w:rPr>
              <w:t>leta ob postavitvi diagnoze</w:t>
            </w:r>
            <w:r w:rsidRPr="003B11BF">
              <w:rPr>
                <w:b/>
                <w:szCs w:val="20"/>
              </w:rPr>
              <w:t xml:space="preserve"> </w:t>
            </w:r>
          </w:p>
        </w:tc>
        <w:tc>
          <w:tcPr>
            <w:tcW w:w="3793" w:type="dxa"/>
          </w:tcPr>
          <w:p w14:paraId="4AEF6213" w14:textId="4B449B12" w:rsidR="00CE3EFC" w:rsidRPr="00070DC0" w:rsidRDefault="00CE3EFC" w:rsidP="003B11BF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 w:rsidRPr="00070DC0">
              <w:rPr>
                <w:szCs w:val="20"/>
                <w:lang w:val="sl-SI"/>
              </w:rPr>
              <w:t xml:space="preserve">Vse vrste raka in vsi stadiji, razen če ni v prejšnjih vrsticah </w:t>
            </w:r>
            <w:r>
              <w:rPr>
                <w:szCs w:val="20"/>
                <w:lang w:val="sl-SI"/>
              </w:rPr>
              <w:t>v tej t</w:t>
            </w:r>
            <w:r w:rsidRPr="00070DC0">
              <w:rPr>
                <w:szCs w:val="20"/>
                <w:lang w:val="sl-SI"/>
              </w:rPr>
              <w:t xml:space="preserve">abeli določeno krajše obdobje </w:t>
            </w:r>
          </w:p>
        </w:tc>
        <w:tc>
          <w:tcPr>
            <w:tcW w:w="1701" w:type="dxa"/>
          </w:tcPr>
          <w:p w14:paraId="5C92421A" w14:textId="69F20CD5" w:rsidR="00CE3EFC" w:rsidRDefault="00CE3EFC" w:rsidP="003B11BF">
            <w:pPr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>
              <w:rPr>
                <w:szCs w:val="20"/>
              </w:rPr>
              <w:t>5 let</w:t>
            </w:r>
          </w:p>
        </w:tc>
      </w:tr>
    </w:tbl>
    <w:p w14:paraId="2A37A0DE" w14:textId="01CEBA03" w:rsidR="001C2275" w:rsidRDefault="001C2275" w:rsidP="00A3305A">
      <w:pPr>
        <w:overflowPunct w:val="0"/>
        <w:autoSpaceDE w:val="0"/>
        <w:autoSpaceDN w:val="0"/>
        <w:adjustRightInd w:val="0"/>
        <w:spacing w:after="60"/>
        <w:jc w:val="both"/>
        <w:textAlignment w:val="baseline"/>
        <w:rPr>
          <w:rFonts w:cs="Arial"/>
          <w:szCs w:val="20"/>
          <w:lang w:val="sl-SI" w:eastAsia="sl-SI"/>
        </w:rPr>
      </w:pPr>
    </w:p>
    <w:p w14:paraId="0642F858" w14:textId="65D81AE2" w:rsidR="001C2275" w:rsidRDefault="001C2275" w:rsidP="00983E28">
      <w:pPr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lastRenderedPageBreak/>
        <w:t>II</w:t>
      </w:r>
    </w:p>
    <w:p w14:paraId="4AA022E2" w14:textId="11CD156E" w:rsidR="00A3305A" w:rsidRDefault="00776F0E" w:rsidP="00A3305A">
      <w:pPr>
        <w:overflowPunct w:val="0"/>
        <w:autoSpaceDE w:val="0"/>
        <w:autoSpaceDN w:val="0"/>
        <w:adjustRightInd w:val="0"/>
        <w:spacing w:after="60"/>
        <w:jc w:val="both"/>
        <w:textAlignment w:val="baseline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>S</w:t>
      </w:r>
      <w:r w:rsidR="003C154F">
        <w:rPr>
          <w:rFonts w:cs="Arial"/>
          <w:szCs w:val="20"/>
          <w:lang w:val="sl-SI" w:eastAsia="sl-SI"/>
        </w:rPr>
        <w:t xml:space="preserve">oglasje k </w:t>
      </w:r>
      <w:r w:rsidR="00CF24AB">
        <w:rPr>
          <w:rFonts w:cs="Arial"/>
          <w:szCs w:val="20"/>
          <w:lang w:val="sl-SI" w:eastAsia="sl-SI"/>
        </w:rPr>
        <w:t>s</w:t>
      </w:r>
      <w:r w:rsidR="003C154F">
        <w:rPr>
          <w:rFonts w:cs="Arial"/>
          <w:szCs w:val="20"/>
          <w:lang w:val="sl-SI" w:eastAsia="sl-SI"/>
        </w:rPr>
        <w:t>eznamu</w:t>
      </w:r>
      <w:r w:rsidR="00A239D8" w:rsidRPr="00A239D8">
        <w:t xml:space="preserve"> </w:t>
      </w:r>
      <w:r w:rsidR="00A239D8" w:rsidRPr="00A239D8">
        <w:rPr>
          <w:rFonts w:cs="Arial"/>
          <w:szCs w:val="20"/>
          <w:lang w:val="sl-SI" w:eastAsia="sl-SI"/>
        </w:rPr>
        <w:t>bolezni, okužb z virusom hepatitisa C in HIV ter krajših obdobij</w:t>
      </w:r>
      <w:r>
        <w:rPr>
          <w:rFonts w:cs="Arial"/>
          <w:szCs w:val="20"/>
          <w:lang w:val="sl-SI" w:eastAsia="sl-SI"/>
        </w:rPr>
        <w:t xml:space="preserve"> sta dala pristojna razširjena strokovna kolegija</w:t>
      </w:r>
      <w:r w:rsidR="003C154F">
        <w:rPr>
          <w:rFonts w:cs="Arial"/>
          <w:szCs w:val="20"/>
          <w:lang w:val="sl-SI" w:eastAsia="sl-SI"/>
        </w:rPr>
        <w:t>, in sicer:</w:t>
      </w:r>
    </w:p>
    <w:p w14:paraId="055FE8F6" w14:textId="709B7022" w:rsidR="003C154F" w:rsidRDefault="003C154F" w:rsidP="00CD57B3">
      <w:pPr>
        <w:pStyle w:val="ListParagraph"/>
        <w:numPr>
          <w:ilvl w:val="0"/>
          <w:numId w:val="26"/>
        </w:numPr>
        <w:overflowPunct w:val="0"/>
        <w:autoSpaceDE w:val="0"/>
        <w:autoSpaceDN w:val="0"/>
        <w:adjustRightInd w:val="0"/>
        <w:spacing w:after="60"/>
        <w:jc w:val="both"/>
        <w:textAlignment w:val="baseline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Razširjeni strokovni kolegij za onkologijo s </w:t>
      </w:r>
      <w:r w:rsidR="00B12800">
        <w:rPr>
          <w:rFonts w:cs="Arial"/>
          <w:szCs w:val="20"/>
          <w:lang w:val="sl-SI" w:eastAsia="sl-SI"/>
        </w:rPr>
        <w:t xml:space="preserve">sklepom </w:t>
      </w:r>
      <w:r>
        <w:rPr>
          <w:rFonts w:cs="Arial"/>
          <w:szCs w:val="20"/>
          <w:lang w:val="sl-SI" w:eastAsia="sl-SI"/>
        </w:rPr>
        <w:t>z dne</w:t>
      </w:r>
      <w:r w:rsidR="00E71332">
        <w:rPr>
          <w:rFonts w:cs="Arial"/>
          <w:szCs w:val="20"/>
          <w:lang w:val="sl-SI" w:eastAsia="sl-SI"/>
        </w:rPr>
        <w:t xml:space="preserve"> …,</w:t>
      </w:r>
    </w:p>
    <w:p w14:paraId="58F5276B" w14:textId="5CB1F950" w:rsidR="003C154F" w:rsidRPr="003C154F" w:rsidRDefault="00813969" w:rsidP="00CD57B3">
      <w:pPr>
        <w:pStyle w:val="ListParagraph"/>
        <w:numPr>
          <w:ilvl w:val="0"/>
          <w:numId w:val="26"/>
        </w:numPr>
        <w:overflowPunct w:val="0"/>
        <w:autoSpaceDE w:val="0"/>
        <w:autoSpaceDN w:val="0"/>
        <w:adjustRightInd w:val="0"/>
        <w:spacing w:after="60"/>
        <w:jc w:val="both"/>
        <w:textAlignment w:val="baseline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Razširjeni strokovni kolegij za pediatrijo s sklepom </w:t>
      </w:r>
      <w:r w:rsidRPr="00813969">
        <w:rPr>
          <w:rFonts w:cs="Arial"/>
          <w:szCs w:val="20"/>
          <w:lang w:val="sl-SI" w:eastAsia="sl-SI"/>
        </w:rPr>
        <w:t>z dne</w:t>
      </w:r>
      <w:r w:rsidR="00E71332">
        <w:rPr>
          <w:rFonts w:cs="Arial"/>
          <w:szCs w:val="20"/>
          <w:lang w:val="sl-SI" w:eastAsia="sl-SI"/>
        </w:rPr>
        <w:t xml:space="preserve"> ….</w:t>
      </w:r>
    </w:p>
    <w:p w14:paraId="34348ADF" w14:textId="77777777" w:rsidR="00404DFB" w:rsidRDefault="00404DFB" w:rsidP="00961854">
      <w:pPr>
        <w:pStyle w:val="podpisi"/>
        <w:tabs>
          <w:tab w:val="clear" w:pos="3402"/>
          <w:tab w:val="left" w:pos="5103"/>
        </w:tabs>
        <w:jc w:val="both"/>
        <w:rPr>
          <w:color w:val="0070C0"/>
          <w:lang w:val="sl-SI"/>
        </w:rPr>
      </w:pPr>
    </w:p>
    <w:p w14:paraId="121D5A13" w14:textId="77777777" w:rsidR="00404DFB" w:rsidRDefault="00404DFB" w:rsidP="00961854">
      <w:pPr>
        <w:pStyle w:val="podpisi"/>
        <w:tabs>
          <w:tab w:val="clear" w:pos="3402"/>
          <w:tab w:val="left" w:pos="5103"/>
        </w:tabs>
        <w:jc w:val="both"/>
        <w:rPr>
          <w:color w:val="0070C0"/>
          <w:lang w:val="sl-SI"/>
        </w:rPr>
      </w:pPr>
    </w:p>
    <w:p w14:paraId="4A2933D9" w14:textId="77777777" w:rsidR="00404DFB" w:rsidRDefault="00404DFB" w:rsidP="00961854">
      <w:pPr>
        <w:pStyle w:val="podpisi"/>
        <w:tabs>
          <w:tab w:val="clear" w:pos="3402"/>
          <w:tab w:val="left" w:pos="5103"/>
        </w:tabs>
        <w:jc w:val="both"/>
        <w:rPr>
          <w:color w:val="0070C0"/>
          <w:lang w:val="sl-SI"/>
        </w:rPr>
      </w:pPr>
    </w:p>
    <w:p w14:paraId="6961DFF9" w14:textId="77777777" w:rsidR="00404DFB" w:rsidRDefault="00404DFB" w:rsidP="00961854">
      <w:pPr>
        <w:pStyle w:val="podpisi"/>
        <w:tabs>
          <w:tab w:val="clear" w:pos="3402"/>
          <w:tab w:val="left" w:pos="5103"/>
        </w:tabs>
        <w:jc w:val="both"/>
        <w:rPr>
          <w:color w:val="0070C0"/>
          <w:lang w:val="sl-SI"/>
        </w:rPr>
      </w:pPr>
    </w:p>
    <w:p w14:paraId="4974C4F6" w14:textId="77777777" w:rsidR="000A2580" w:rsidRDefault="000A2580" w:rsidP="00961854">
      <w:pPr>
        <w:pStyle w:val="podpisi"/>
        <w:tabs>
          <w:tab w:val="clear" w:pos="3402"/>
          <w:tab w:val="left" w:pos="5103"/>
        </w:tabs>
        <w:jc w:val="both"/>
        <w:rPr>
          <w:b/>
          <w:bCs/>
          <w:lang w:val="sl-SI"/>
        </w:rPr>
      </w:pPr>
    </w:p>
    <w:p w14:paraId="2ED47743" w14:textId="77777777" w:rsidR="000A2580" w:rsidRDefault="000A2580" w:rsidP="00961854">
      <w:pPr>
        <w:pStyle w:val="podpisi"/>
        <w:tabs>
          <w:tab w:val="clear" w:pos="3402"/>
          <w:tab w:val="left" w:pos="5103"/>
        </w:tabs>
        <w:jc w:val="both"/>
        <w:rPr>
          <w:b/>
          <w:bCs/>
          <w:lang w:val="sl-SI"/>
        </w:rPr>
      </w:pPr>
    </w:p>
    <w:p w14:paraId="2EADF7B1" w14:textId="77777777" w:rsidR="000A2580" w:rsidRDefault="000A2580" w:rsidP="00961854">
      <w:pPr>
        <w:pStyle w:val="podpisi"/>
        <w:tabs>
          <w:tab w:val="clear" w:pos="3402"/>
          <w:tab w:val="left" w:pos="5103"/>
        </w:tabs>
        <w:jc w:val="both"/>
        <w:rPr>
          <w:b/>
          <w:bCs/>
          <w:lang w:val="sl-SI"/>
        </w:rPr>
      </w:pPr>
    </w:p>
    <w:p w14:paraId="606559ED" w14:textId="77777777" w:rsidR="000A2580" w:rsidRDefault="000A2580" w:rsidP="00961854">
      <w:pPr>
        <w:pStyle w:val="podpisi"/>
        <w:tabs>
          <w:tab w:val="clear" w:pos="3402"/>
          <w:tab w:val="left" w:pos="5103"/>
        </w:tabs>
        <w:jc w:val="both"/>
        <w:rPr>
          <w:b/>
          <w:bCs/>
          <w:lang w:val="sl-SI"/>
        </w:rPr>
      </w:pPr>
    </w:p>
    <w:p w14:paraId="2CD093E5" w14:textId="77777777" w:rsidR="00404DFB" w:rsidRDefault="00404DFB" w:rsidP="00961854">
      <w:pPr>
        <w:pStyle w:val="podpisi"/>
        <w:tabs>
          <w:tab w:val="clear" w:pos="3402"/>
          <w:tab w:val="left" w:pos="5103"/>
        </w:tabs>
        <w:jc w:val="both"/>
        <w:rPr>
          <w:color w:val="0070C0"/>
          <w:lang w:val="sl-SI"/>
        </w:rPr>
      </w:pPr>
    </w:p>
    <w:p w14:paraId="513F7838" w14:textId="77777777" w:rsidR="00404DFB" w:rsidRDefault="00404DFB" w:rsidP="00961854">
      <w:pPr>
        <w:pStyle w:val="podpisi"/>
        <w:tabs>
          <w:tab w:val="clear" w:pos="3402"/>
          <w:tab w:val="left" w:pos="5103"/>
        </w:tabs>
        <w:jc w:val="both"/>
        <w:rPr>
          <w:color w:val="0070C0"/>
          <w:lang w:val="sl-SI"/>
        </w:rPr>
      </w:pPr>
    </w:p>
    <w:p w14:paraId="4ABF7477" w14:textId="77777777" w:rsidR="00404DFB" w:rsidRDefault="00404DFB" w:rsidP="00961854">
      <w:pPr>
        <w:pStyle w:val="podpisi"/>
        <w:tabs>
          <w:tab w:val="clear" w:pos="3402"/>
          <w:tab w:val="left" w:pos="5103"/>
        </w:tabs>
        <w:jc w:val="both"/>
        <w:rPr>
          <w:color w:val="0070C0"/>
          <w:lang w:val="sl-SI"/>
        </w:rPr>
      </w:pPr>
    </w:p>
    <w:p w14:paraId="193EDE8A" w14:textId="77777777" w:rsidR="00404DFB" w:rsidRDefault="00404DFB" w:rsidP="00961854">
      <w:pPr>
        <w:pStyle w:val="podpisi"/>
        <w:tabs>
          <w:tab w:val="clear" w:pos="3402"/>
          <w:tab w:val="left" w:pos="5103"/>
        </w:tabs>
        <w:jc w:val="both"/>
        <w:rPr>
          <w:color w:val="0070C0"/>
          <w:lang w:val="sl-SI"/>
        </w:rPr>
      </w:pPr>
    </w:p>
    <w:p w14:paraId="4B931ED3" w14:textId="77777777" w:rsidR="00404DFB" w:rsidRDefault="00404DFB" w:rsidP="00961854">
      <w:pPr>
        <w:pStyle w:val="podpisi"/>
        <w:tabs>
          <w:tab w:val="clear" w:pos="3402"/>
          <w:tab w:val="left" w:pos="5103"/>
        </w:tabs>
        <w:jc w:val="both"/>
        <w:rPr>
          <w:color w:val="0070C0"/>
          <w:lang w:val="sl-SI"/>
        </w:rPr>
      </w:pPr>
    </w:p>
    <w:p w14:paraId="67A9317F" w14:textId="77777777" w:rsidR="00404DFB" w:rsidRDefault="00404DFB" w:rsidP="00961854">
      <w:pPr>
        <w:pStyle w:val="podpisi"/>
        <w:tabs>
          <w:tab w:val="clear" w:pos="3402"/>
          <w:tab w:val="left" w:pos="5103"/>
        </w:tabs>
        <w:jc w:val="both"/>
        <w:rPr>
          <w:color w:val="0070C0"/>
          <w:lang w:val="sl-SI"/>
        </w:rPr>
      </w:pPr>
    </w:p>
    <w:sectPr w:rsidR="00404DFB" w:rsidSect="007B233B">
      <w:headerReference w:type="default" r:id="rId8"/>
      <w:footerReference w:type="default" r:id="rId9"/>
      <w:headerReference w:type="first" r:id="rId10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EBA4E" w14:textId="77777777" w:rsidR="00B97965" w:rsidRDefault="00B97965">
      <w:r>
        <w:separator/>
      </w:r>
    </w:p>
  </w:endnote>
  <w:endnote w:type="continuationSeparator" w:id="0">
    <w:p w14:paraId="725775BD" w14:textId="77777777" w:rsidR="00B97965" w:rsidRDefault="00B97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8638669"/>
      <w:docPartObj>
        <w:docPartGallery w:val="Page Numbers (Bottom of Page)"/>
        <w:docPartUnique/>
      </w:docPartObj>
    </w:sdtPr>
    <w:sdtEndPr/>
    <w:sdtContent>
      <w:p w14:paraId="21A4C824" w14:textId="5F1F19E1" w:rsidR="00ED5763" w:rsidRDefault="00ED576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723F8012" w14:textId="77777777" w:rsidR="00ED5763" w:rsidRDefault="00ED57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CDCC5" w14:textId="77777777" w:rsidR="00B97965" w:rsidRDefault="00B97965">
      <w:r>
        <w:separator/>
      </w:r>
    </w:p>
  </w:footnote>
  <w:footnote w:type="continuationSeparator" w:id="0">
    <w:p w14:paraId="0C4022D6" w14:textId="77777777" w:rsidR="00B97965" w:rsidRDefault="00B97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F128D" w14:textId="2A03CFED" w:rsidR="002A2B69" w:rsidRPr="00110CBD" w:rsidRDefault="002A2B69" w:rsidP="007D75CF">
    <w:pPr>
      <w:pStyle w:val="Header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1F213" w14:textId="4678AD25" w:rsidR="00A770A6" w:rsidRPr="008F3500" w:rsidRDefault="00B77847" w:rsidP="00CE5238">
    <w:pPr>
      <w:pStyle w:val="Header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D9B8B8D" wp14:editId="0831828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" name="Slika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233B">
      <w:rPr>
        <w:rFonts w:cs="Arial"/>
        <w:sz w:val="16"/>
        <w:lang w:val="sl-SI"/>
      </w:rPr>
      <w:t>Štefanova ulica 5</w:t>
    </w:r>
    <w:r w:rsidR="00A770A6" w:rsidRPr="008F3500">
      <w:rPr>
        <w:rFonts w:cs="Arial"/>
        <w:sz w:val="16"/>
        <w:lang w:val="sl-SI"/>
      </w:rPr>
      <w:t xml:space="preserve">, </w:t>
    </w:r>
    <w:r w:rsidR="007B233B">
      <w:rPr>
        <w:rFonts w:cs="Arial"/>
        <w:sz w:val="16"/>
        <w:lang w:val="sl-SI"/>
      </w:rPr>
      <w:t>1000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7B233B">
      <w:rPr>
        <w:rFonts w:cs="Arial"/>
        <w:sz w:val="16"/>
        <w:lang w:val="sl-SI"/>
      </w:rPr>
      <w:t>01 478 60 01</w:t>
    </w:r>
  </w:p>
  <w:p w14:paraId="44B0A86E" w14:textId="77777777" w:rsidR="00A770A6" w:rsidRPr="008F3500" w:rsidRDefault="00A770A6" w:rsidP="00A770A6">
    <w:pPr>
      <w:pStyle w:val="Header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7B233B">
      <w:rPr>
        <w:rFonts w:cs="Arial"/>
        <w:sz w:val="16"/>
        <w:lang w:val="sl-SI"/>
      </w:rPr>
      <w:t>01 478 60 58</w:t>
    </w:r>
    <w:r w:rsidRPr="008F3500">
      <w:rPr>
        <w:rFonts w:cs="Arial"/>
        <w:sz w:val="16"/>
        <w:lang w:val="sl-SI"/>
      </w:rPr>
      <w:t xml:space="preserve"> </w:t>
    </w:r>
  </w:p>
  <w:p w14:paraId="483A6298" w14:textId="77777777" w:rsidR="00A770A6" w:rsidRPr="008F3500" w:rsidRDefault="00A770A6" w:rsidP="00A770A6">
    <w:pPr>
      <w:pStyle w:val="Header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7B233B">
      <w:rPr>
        <w:rFonts w:cs="Arial"/>
        <w:sz w:val="16"/>
        <w:lang w:val="sl-SI"/>
      </w:rPr>
      <w:t>gp.mz@gov.si</w:t>
    </w:r>
  </w:p>
  <w:p w14:paraId="02E54ADF" w14:textId="77777777" w:rsidR="00A770A6" w:rsidRPr="008F3500" w:rsidRDefault="00A770A6" w:rsidP="00A770A6">
    <w:pPr>
      <w:pStyle w:val="Header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7B233B">
      <w:rPr>
        <w:rFonts w:cs="Arial"/>
        <w:sz w:val="16"/>
        <w:lang w:val="sl-SI"/>
      </w:rPr>
      <w:t>www.mz.gov.si</w:t>
    </w:r>
  </w:p>
  <w:p w14:paraId="317604D6" w14:textId="77777777" w:rsidR="002A2B69" w:rsidRPr="008F3500" w:rsidRDefault="002A2B69" w:rsidP="007D75CF">
    <w:pPr>
      <w:pStyle w:val="Header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14F5A"/>
    <w:multiLevelType w:val="hybridMultilevel"/>
    <w:tmpl w:val="24808D1A"/>
    <w:lvl w:ilvl="0" w:tplc="0C9059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D6F47"/>
    <w:multiLevelType w:val="hybridMultilevel"/>
    <w:tmpl w:val="710C4E72"/>
    <w:lvl w:ilvl="0" w:tplc="D4265CC4">
      <w:start w:val="9"/>
      <w:numFmt w:val="bullet"/>
      <w:lvlText w:val="−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5C6630"/>
    <w:multiLevelType w:val="hybridMultilevel"/>
    <w:tmpl w:val="277C19A2"/>
    <w:lvl w:ilvl="0" w:tplc="322E8FC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FDF082F"/>
    <w:multiLevelType w:val="hybridMultilevel"/>
    <w:tmpl w:val="31BA335C"/>
    <w:lvl w:ilvl="0" w:tplc="322E8F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35977"/>
    <w:multiLevelType w:val="hybridMultilevel"/>
    <w:tmpl w:val="5412D0D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D25415"/>
    <w:multiLevelType w:val="hybridMultilevel"/>
    <w:tmpl w:val="1A76919E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1746B"/>
    <w:multiLevelType w:val="hybridMultilevel"/>
    <w:tmpl w:val="F0F21FAC"/>
    <w:lvl w:ilvl="0" w:tplc="0C9059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27E03"/>
    <w:multiLevelType w:val="hybridMultilevel"/>
    <w:tmpl w:val="FAE23362"/>
    <w:lvl w:ilvl="0" w:tplc="7956595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E729B"/>
    <w:multiLevelType w:val="hybridMultilevel"/>
    <w:tmpl w:val="E50A2E9C"/>
    <w:lvl w:ilvl="0" w:tplc="D4265CC4">
      <w:start w:val="9"/>
      <w:numFmt w:val="bullet"/>
      <w:lvlText w:val="−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B6630"/>
    <w:multiLevelType w:val="hybridMultilevel"/>
    <w:tmpl w:val="3C4484DE"/>
    <w:lvl w:ilvl="0" w:tplc="8A1828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59673F"/>
    <w:multiLevelType w:val="hybridMultilevel"/>
    <w:tmpl w:val="48B00506"/>
    <w:lvl w:ilvl="0" w:tplc="0C9059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654540"/>
    <w:multiLevelType w:val="hybridMultilevel"/>
    <w:tmpl w:val="B29CC2A2"/>
    <w:lvl w:ilvl="0" w:tplc="322E8FC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395622"/>
    <w:multiLevelType w:val="hybridMultilevel"/>
    <w:tmpl w:val="492A2142"/>
    <w:lvl w:ilvl="0" w:tplc="322E8F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2944ED"/>
    <w:multiLevelType w:val="hybridMultilevel"/>
    <w:tmpl w:val="00AAEC06"/>
    <w:lvl w:ilvl="0" w:tplc="0C9059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9751F"/>
    <w:multiLevelType w:val="hybridMultilevel"/>
    <w:tmpl w:val="D1BCA08A"/>
    <w:lvl w:ilvl="0" w:tplc="6E7AC09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08B30EF"/>
    <w:multiLevelType w:val="hybridMultilevel"/>
    <w:tmpl w:val="D8C44F62"/>
    <w:lvl w:ilvl="0" w:tplc="322E8F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9C2627"/>
    <w:multiLevelType w:val="hybridMultilevel"/>
    <w:tmpl w:val="99E8D572"/>
    <w:lvl w:ilvl="0" w:tplc="087832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5E31CCF"/>
    <w:multiLevelType w:val="hybridMultilevel"/>
    <w:tmpl w:val="E3E8E6F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B06AE0"/>
    <w:multiLevelType w:val="hybridMultilevel"/>
    <w:tmpl w:val="B1DCB5A8"/>
    <w:lvl w:ilvl="0" w:tplc="6E7AC0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23FDA"/>
    <w:multiLevelType w:val="hybridMultilevel"/>
    <w:tmpl w:val="AF945C10"/>
    <w:lvl w:ilvl="0" w:tplc="C6D207A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13261E"/>
    <w:multiLevelType w:val="hybridMultilevel"/>
    <w:tmpl w:val="2DF0B304"/>
    <w:lvl w:ilvl="0" w:tplc="0A40A2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C90504"/>
    <w:multiLevelType w:val="hybridMultilevel"/>
    <w:tmpl w:val="26F4BCA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56DFE"/>
    <w:multiLevelType w:val="hybridMultilevel"/>
    <w:tmpl w:val="CD1E83DA"/>
    <w:lvl w:ilvl="0" w:tplc="97CE554E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827702"/>
    <w:multiLevelType w:val="hybridMultilevel"/>
    <w:tmpl w:val="6B54E1F2"/>
    <w:lvl w:ilvl="0" w:tplc="2D2C55F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787096">
    <w:abstractNumId w:val="26"/>
  </w:num>
  <w:num w:numId="2" w16cid:durableId="920606632">
    <w:abstractNumId w:val="12"/>
  </w:num>
  <w:num w:numId="3" w16cid:durableId="551890487">
    <w:abstractNumId w:val="15"/>
  </w:num>
  <w:num w:numId="4" w16cid:durableId="612245704">
    <w:abstractNumId w:val="2"/>
  </w:num>
  <w:num w:numId="5" w16cid:durableId="1286814681">
    <w:abstractNumId w:val="6"/>
  </w:num>
  <w:num w:numId="6" w16cid:durableId="2090956511">
    <w:abstractNumId w:val="27"/>
  </w:num>
  <w:num w:numId="7" w16cid:durableId="1192105352">
    <w:abstractNumId w:val="8"/>
  </w:num>
  <w:num w:numId="8" w16cid:durableId="427314620">
    <w:abstractNumId w:val="23"/>
  </w:num>
  <w:num w:numId="9" w16cid:durableId="757023764">
    <w:abstractNumId w:val="10"/>
  </w:num>
  <w:num w:numId="10" w16cid:durableId="330135930">
    <w:abstractNumId w:val="1"/>
  </w:num>
  <w:num w:numId="11" w16cid:durableId="259679967">
    <w:abstractNumId w:val="19"/>
  </w:num>
  <w:num w:numId="12" w16cid:durableId="1491679954">
    <w:abstractNumId w:val="16"/>
  </w:num>
  <w:num w:numId="13" w16cid:durableId="772824750">
    <w:abstractNumId w:val="3"/>
  </w:num>
  <w:num w:numId="14" w16cid:durableId="284624830">
    <w:abstractNumId w:val="14"/>
  </w:num>
  <w:num w:numId="15" w16cid:durableId="252936007">
    <w:abstractNumId w:val="4"/>
  </w:num>
  <w:num w:numId="16" w16cid:durableId="2004623706">
    <w:abstractNumId w:val="5"/>
  </w:num>
  <w:num w:numId="17" w16cid:durableId="143283274">
    <w:abstractNumId w:val="18"/>
  </w:num>
  <w:num w:numId="18" w16cid:durableId="687414439">
    <w:abstractNumId w:val="22"/>
  </w:num>
  <w:num w:numId="19" w16cid:durableId="1489134377">
    <w:abstractNumId w:val="9"/>
  </w:num>
  <w:num w:numId="20" w16cid:durableId="1938519549">
    <w:abstractNumId w:val="17"/>
  </w:num>
  <w:num w:numId="21" w16cid:durableId="1700623996">
    <w:abstractNumId w:val="13"/>
  </w:num>
  <w:num w:numId="22" w16cid:durableId="2074889895">
    <w:abstractNumId w:val="0"/>
  </w:num>
  <w:num w:numId="23" w16cid:durableId="124928114">
    <w:abstractNumId w:val="24"/>
  </w:num>
  <w:num w:numId="24" w16cid:durableId="1419793648">
    <w:abstractNumId w:val="11"/>
  </w:num>
  <w:num w:numId="25" w16cid:durableId="1042899841">
    <w:abstractNumId w:val="28"/>
  </w:num>
  <w:num w:numId="26" w16cid:durableId="1361199798">
    <w:abstractNumId w:val="20"/>
  </w:num>
  <w:num w:numId="27" w16cid:durableId="1714115986">
    <w:abstractNumId w:val="7"/>
  </w:num>
  <w:num w:numId="28" w16cid:durableId="1242136002">
    <w:abstractNumId w:val="25"/>
  </w:num>
  <w:num w:numId="29" w16cid:durableId="2788129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847"/>
    <w:rsid w:val="00003A8A"/>
    <w:rsid w:val="00007298"/>
    <w:rsid w:val="000212C6"/>
    <w:rsid w:val="00023A88"/>
    <w:rsid w:val="00026A2B"/>
    <w:rsid w:val="00032C9F"/>
    <w:rsid w:val="00034CEB"/>
    <w:rsid w:val="00054734"/>
    <w:rsid w:val="00054A4F"/>
    <w:rsid w:val="00070DC0"/>
    <w:rsid w:val="00071C70"/>
    <w:rsid w:val="00071EDE"/>
    <w:rsid w:val="0008621B"/>
    <w:rsid w:val="00095B83"/>
    <w:rsid w:val="000A01A8"/>
    <w:rsid w:val="000A2580"/>
    <w:rsid w:val="000A7238"/>
    <w:rsid w:val="000C466A"/>
    <w:rsid w:val="000C5A0D"/>
    <w:rsid w:val="000C7829"/>
    <w:rsid w:val="000E0109"/>
    <w:rsid w:val="000E2E52"/>
    <w:rsid w:val="000E3824"/>
    <w:rsid w:val="000E5CF1"/>
    <w:rsid w:val="000F0FCC"/>
    <w:rsid w:val="000F23C1"/>
    <w:rsid w:val="00102D19"/>
    <w:rsid w:val="001030B6"/>
    <w:rsid w:val="00106A3F"/>
    <w:rsid w:val="001122D1"/>
    <w:rsid w:val="00113BDB"/>
    <w:rsid w:val="00123256"/>
    <w:rsid w:val="001357B2"/>
    <w:rsid w:val="00144860"/>
    <w:rsid w:val="001472C1"/>
    <w:rsid w:val="00157A6C"/>
    <w:rsid w:val="001670C5"/>
    <w:rsid w:val="0017478F"/>
    <w:rsid w:val="001818D8"/>
    <w:rsid w:val="00181BC3"/>
    <w:rsid w:val="001822C6"/>
    <w:rsid w:val="00185530"/>
    <w:rsid w:val="001C2275"/>
    <w:rsid w:val="001D033B"/>
    <w:rsid w:val="001D4E15"/>
    <w:rsid w:val="001E2159"/>
    <w:rsid w:val="001F3813"/>
    <w:rsid w:val="001F5883"/>
    <w:rsid w:val="00202A77"/>
    <w:rsid w:val="00215E26"/>
    <w:rsid w:val="00220387"/>
    <w:rsid w:val="00222A64"/>
    <w:rsid w:val="00233337"/>
    <w:rsid w:val="00235ADD"/>
    <w:rsid w:val="00235C38"/>
    <w:rsid w:val="00241BBA"/>
    <w:rsid w:val="00250C3B"/>
    <w:rsid w:val="00255E98"/>
    <w:rsid w:val="00263C64"/>
    <w:rsid w:val="00271CE5"/>
    <w:rsid w:val="002730C8"/>
    <w:rsid w:val="0027320F"/>
    <w:rsid w:val="00274E49"/>
    <w:rsid w:val="00282020"/>
    <w:rsid w:val="00290337"/>
    <w:rsid w:val="00290D4E"/>
    <w:rsid w:val="002911CB"/>
    <w:rsid w:val="00293CB5"/>
    <w:rsid w:val="002A2B69"/>
    <w:rsid w:val="002A3392"/>
    <w:rsid w:val="002A3F39"/>
    <w:rsid w:val="002B22C5"/>
    <w:rsid w:val="002B6BD0"/>
    <w:rsid w:val="002C481B"/>
    <w:rsid w:val="002C527E"/>
    <w:rsid w:val="002D1C78"/>
    <w:rsid w:val="002D318A"/>
    <w:rsid w:val="002D33FE"/>
    <w:rsid w:val="002E1B2C"/>
    <w:rsid w:val="002F2CA0"/>
    <w:rsid w:val="00304990"/>
    <w:rsid w:val="00304AAB"/>
    <w:rsid w:val="00304B1D"/>
    <w:rsid w:val="003054FD"/>
    <w:rsid w:val="0030620C"/>
    <w:rsid w:val="003070A0"/>
    <w:rsid w:val="003139B5"/>
    <w:rsid w:val="00324595"/>
    <w:rsid w:val="0034269D"/>
    <w:rsid w:val="00344381"/>
    <w:rsid w:val="00357187"/>
    <w:rsid w:val="003636BF"/>
    <w:rsid w:val="00371442"/>
    <w:rsid w:val="00373C02"/>
    <w:rsid w:val="003845B4"/>
    <w:rsid w:val="003873A9"/>
    <w:rsid w:val="00387B1A"/>
    <w:rsid w:val="00390B6E"/>
    <w:rsid w:val="003A035E"/>
    <w:rsid w:val="003A5168"/>
    <w:rsid w:val="003B11BF"/>
    <w:rsid w:val="003B53EB"/>
    <w:rsid w:val="003B5599"/>
    <w:rsid w:val="003C154F"/>
    <w:rsid w:val="003C5EE5"/>
    <w:rsid w:val="003C77DE"/>
    <w:rsid w:val="003D0231"/>
    <w:rsid w:val="003D3F31"/>
    <w:rsid w:val="003D74A5"/>
    <w:rsid w:val="003E1888"/>
    <w:rsid w:val="003E1C74"/>
    <w:rsid w:val="003E407B"/>
    <w:rsid w:val="003F0A69"/>
    <w:rsid w:val="003F5CAF"/>
    <w:rsid w:val="003F7614"/>
    <w:rsid w:val="00404DFB"/>
    <w:rsid w:val="004112AC"/>
    <w:rsid w:val="00417B10"/>
    <w:rsid w:val="004238FF"/>
    <w:rsid w:val="00427DA1"/>
    <w:rsid w:val="00431F1D"/>
    <w:rsid w:val="00433AEA"/>
    <w:rsid w:val="00434486"/>
    <w:rsid w:val="0043535A"/>
    <w:rsid w:val="004528F2"/>
    <w:rsid w:val="00455842"/>
    <w:rsid w:val="004657EE"/>
    <w:rsid w:val="0048082B"/>
    <w:rsid w:val="004A7495"/>
    <w:rsid w:val="004B10D2"/>
    <w:rsid w:val="004B7389"/>
    <w:rsid w:val="004C680F"/>
    <w:rsid w:val="004D0828"/>
    <w:rsid w:val="004D0E6D"/>
    <w:rsid w:val="004E6C03"/>
    <w:rsid w:val="004F4359"/>
    <w:rsid w:val="004F5D75"/>
    <w:rsid w:val="005053C2"/>
    <w:rsid w:val="0051213A"/>
    <w:rsid w:val="0051367C"/>
    <w:rsid w:val="00513940"/>
    <w:rsid w:val="00522688"/>
    <w:rsid w:val="00525876"/>
    <w:rsid w:val="00526246"/>
    <w:rsid w:val="00530618"/>
    <w:rsid w:val="00533579"/>
    <w:rsid w:val="00533FF1"/>
    <w:rsid w:val="00564ED3"/>
    <w:rsid w:val="00564F34"/>
    <w:rsid w:val="005655B0"/>
    <w:rsid w:val="00566C84"/>
    <w:rsid w:val="00567106"/>
    <w:rsid w:val="00575B98"/>
    <w:rsid w:val="00586545"/>
    <w:rsid w:val="00591987"/>
    <w:rsid w:val="00593B53"/>
    <w:rsid w:val="005A798A"/>
    <w:rsid w:val="005B2EB2"/>
    <w:rsid w:val="005D0296"/>
    <w:rsid w:val="005D316B"/>
    <w:rsid w:val="005E1D3C"/>
    <w:rsid w:val="005E50B1"/>
    <w:rsid w:val="005F32E8"/>
    <w:rsid w:val="005F6BF5"/>
    <w:rsid w:val="00600531"/>
    <w:rsid w:val="00614677"/>
    <w:rsid w:val="00625AE6"/>
    <w:rsid w:val="00630DD9"/>
    <w:rsid w:val="00632253"/>
    <w:rsid w:val="00636A6C"/>
    <w:rsid w:val="00642714"/>
    <w:rsid w:val="006455CE"/>
    <w:rsid w:val="00650E98"/>
    <w:rsid w:val="00654091"/>
    <w:rsid w:val="0065411A"/>
    <w:rsid w:val="00655841"/>
    <w:rsid w:val="00656AB0"/>
    <w:rsid w:val="00661D56"/>
    <w:rsid w:val="00667195"/>
    <w:rsid w:val="00677283"/>
    <w:rsid w:val="006822FE"/>
    <w:rsid w:val="00683A52"/>
    <w:rsid w:val="0069060B"/>
    <w:rsid w:val="00691982"/>
    <w:rsid w:val="00694770"/>
    <w:rsid w:val="006A0BBA"/>
    <w:rsid w:val="006A4CEB"/>
    <w:rsid w:val="006A7B7C"/>
    <w:rsid w:val="006B07CB"/>
    <w:rsid w:val="006B67B4"/>
    <w:rsid w:val="006D405D"/>
    <w:rsid w:val="006E14CC"/>
    <w:rsid w:val="006E652B"/>
    <w:rsid w:val="006F5597"/>
    <w:rsid w:val="006F65E1"/>
    <w:rsid w:val="006F725C"/>
    <w:rsid w:val="00702A13"/>
    <w:rsid w:val="00702D55"/>
    <w:rsid w:val="00705DE4"/>
    <w:rsid w:val="00711428"/>
    <w:rsid w:val="007139DD"/>
    <w:rsid w:val="00715A45"/>
    <w:rsid w:val="00721FA4"/>
    <w:rsid w:val="007225E5"/>
    <w:rsid w:val="007244DA"/>
    <w:rsid w:val="00733017"/>
    <w:rsid w:val="00735EBD"/>
    <w:rsid w:val="00736665"/>
    <w:rsid w:val="00740BF6"/>
    <w:rsid w:val="0074100A"/>
    <w:rsid w:val="00752D96"/>
    <w:rsid w:val="0075517F"/>
    <w:rsid w:val="00756335"/>
    <w:rsid w:val="007634FD"/>
    <w:rsid w:val="00765C5A"/>
    <w:rsid w:val="00776F0E"/>
    <w:rsid w:val="00783310"/>
    <w:rsid w:val="0078778A"/>
    <w:rsid w:val="007A1425"/>
    <w:rsid w:val="007A4479"/>
    <w:rsid w:val="007A4A6D"/>
    <w:rsid w:val="007A57FD"/>
    <w:rsid w:val="007B233B"/>
    <w:rsid w:val="007B5F54"/>
    <w:rsid w:val="007C1C1B"/>
    <w:rsid w:val="007C7F47"/>
    <w:rsid w:val="007D1BCF"/>
    <w:rsid w:val="007D3705"/>
    <w:rsid w:val="007D5221"/>
    <w:rsid w:val="007D75CF"/>
    <w:rsid w:val="007E025C"/>
    <w:rsid w:val="007E0440"/>
    <w:rsid w:val="007E6DC5"/>
    <w:rsid w:val="007F3980"/>
    <w:rsid w:val="007F6CD1"/>
    <w:rsid w:val="00803103"/>
    <w:rsid w:val="00806942"/>
    <w:rsid w:val="0080798F"/>
    <w:rsid w:val="00813071"/>
    <w:rsid w:val="00813969"/>
    <w:rsid w:val="008144FF"/>
    <w:rsid w:val="008155ED"/>
    <w:rsid w:val="008179C7"/>
    <w:rsid w:val="00817D84"/>
    <w:rsid w:val="00820D78"/>
    <w:rsid w:val="00822D78"/>
    <w:rsid w:val="0082492D"/>
    <w:rsid w:val="0082691C"/>
    <w:rsid w:val="008376B2"/>
    <w:rsid w:val="00842522"/>
    <w:rsid w:val="0086013D"/>
    <w:rsid w:val="00863044"/>
    <w:rsid w:val="0088043C"/>
    <w:rsid w:val="00881D3C"/>
    <w:rsid w:val="00884889"/>
    <w:rsid w:val="008906C9"/>
    <w:rsid w:val="00890F10"/>
    <w:rsid w:val="008A4985"/>
    <w:rsid w:val="008A7792"/>
    <w:rsid w:val="008B702E"/>
    <w:rsid w:val="008C5738"/>
    <w:rsid w:val="008D04F0"/>
    <w:rsid w:val="008D79EB"/>
    <w:rsid w:val="008E08FF"/>
    <w:rsid w:val="008F3500"/>
    <w:rsid w:val="008F6631"/>
    <w:rsid w:val="009006E1"/>
    <w:rsid w:val="00901177"/>
    <w:rsid w:val="00902161"/>
    <w:rsid w:val="00902D38"/>
    <w:rsid w:val="00904B44"/>
    <w:rsid w:val="00904D5A"/>
    <w:rsid w:val="00913513"/>
    <w:rsid w:val="00914193"/>
    <w:rsid w:val="00924E3C"/>
    <w:rsid w:val="00926122"/>
    <w:rsid w:val="00935200"/>
    <w:rsid w:val="0094306E"/>
    <w:rsid w:val="009517D7"/>
    <w:rsid w:val="0095398B"/>
    <w:rsid w:val="00955F0E"/>
    <w:rsid w:val="009612BB"/>
    <w:rsid w:val="00961854"/>
    <w:rsid w:val="009670DE"/>
    <w:rsid w:val="00977F3D"/>
    <w:rsid w:val="00983E28"/>
    <w:rsid w:val="00984012"/>
    <w:rsid w:val="009915F2"/>
    <w:rsid w:val="00992742"/>
    <w:rsid w:val="009934D4"/>
    <w:rsid w:val="009A1109"/>
    <w:rsid w:val="009A6A7F"/>
    <w:rsid w:val="009A7733"/>
    <w:rsid w:val="009B1FD6"/>
    <w:rsid w:val="009B4411"/>
    <w:rsid w:val="009C476C"/>
    <w:rsid w:val="009C740A"/>
    <w:rsid w:val="009C7890"/>
    <w:rsid w:val="009D6AD7"/>
    <w:rsid w:val="009D6FF8"/>
    <w:rsid w:val="00A001D1"/>
    <w:rsid w:val="00A045AE"/>
    <w:rsid w:val="00A06A63"/>
    <w:rsid w:val="00A125C5"/>
    <w:rsid w:val="00A16085"/>
    <w:rsid w:val="00A239D8"/>
    <w:rsid w:val="00A23C8E"/>
    <w:rsid w:val="00A2451C"/>
    <w:rsid w:val="00A30DC4"/>
    <w:rsid w:val="00A327C7"/>
    <w:rsid w:val="00A3305A"/>
    <w:rsid w:val="00A33D38"/>
    <w:rsid w:val="00A65EE7"/>
    <w:rsid w:val="00A70133"/>
    <w:rsid w:val="00A70C7B"/>
    <w:rsid w:val="00A73586"/>
    <w:rsid w:val="00A770A6"/>
    <w:rsid w:val="00A813B1"/>
    <w:rsid w:val="00A8412B"/>
    <w:rsid w:val="00A90416"/>
    <w:rsid w:val="00A955C7"/>
    <w:rsid w:val="00AA688A"/>
    <w:rsid w:val="00AB1C90"/>
    <w:rsid w:val="00AB33BE"/>
    <w:rsid w:val="00AB36C4"/>
    <w:rsid w:val="00AC32B2"/>
    <w:rsid w:val="00AD5259"/>
    <w:rsid w:val="00AD5C06"/>
    <w:rsid w:val="00AF5AB9"/>
    <w:rsid w:val="00B10955"/>
    <w:rsid w:val="00B12186"/>
    <w:rsid w:val="00B12800"/>
    <w:rsid w:val="00B1549A"/>
    <w:rsid w:val="00B17141"/>
    <w:rsid w:val="00B23BB9"/>
    <w:rsid w:val="00B27181"/>
    <w:rsid w:val="00B27B04"/>
    <w:rsid w:val="00B3139F"/>
    <w:rsid w:val="00B31575"/>
    <w:rsid w:val="00B3364E"/>
    <w:rsid w:val="00B35949"/>
    <w:rsid w:val="00B42FD8"/>
    <w:rsid w:val="00B54D4C"/>
    <w:rsid w:val="00B62784"/>
    <w:rsid w:val="00B67873"/>
    <w:rsid w:val="00B73D20"/>
    <w:rsid w:val="00B77847"/>
    <w:rsid w:val="00B80F95"/>
    <w:rsid w:val="00B8547D"/>
    <w:rsid w:val="00B85BDB"/>
    <w:rsid w:val="00B85BE8"/>
    <w:rsid w:val="00B95236"/>
    <w:rsid w:val="00B97965"/>
    <w:rsid w:val="00BA4283"/>
    <w:rsid w:val="00BB081C"/>
    <w:rsid w:val="00BB0E2D"/>
    <w:rsid w:val="00BB3C47"/>
    <w:rsid w:val="00BB44CA"/>
    <w:rsid w:val="00BC6A8F"/>
    <w:rsid w:val="00BD2960"/>
    <w:rsid w:val="00BE2E80"/>
    <w:rsid w:val="00BE4B4C"/>
    <w:rsid w:val="00BF3FFB"/>
    <w:rsid w:val="00C028AC"/>
    <w:rsid w:val="00C055CC"/>
    <w:rsid w:val="00C1052F"/>
    <w:rsid w:val="00C14C4E"/>
    <w:rsid w:val="00C250D5"/>
    <w:rsid w:val="00C35666"/>
    <w:rsid w:val="00C356B7"/>
    <w:rsid w:val="00C36671"/>
    <w:rsid w:val="00C425C5"/>
    <w:rsid w:val="00C42BEC"/>
    <w:rsid w:val="00C46629"/>
    <w:rsid w:val="00C725FE"/>
    <w:rsid w:val="00C80277"/>
    <w:rsid w:val="00C82DA2"/>
    <w:rsid w:val="00C92898"/>
    <w:rsid w:val="00CA1066"/>
    <w:rsid w:val="00CA4340"/>
    <w:rsid w:val="00CA5011"/>
    <w:rsid w:val="00CA51E6"/>
    <w:rsid w:val="00CA6F50"/>
    <w:rsid w:val="00CB3AA7"/>
    <w:rsid w:val="00CC241F"/>
    <w:rsid w:val="00CD320A"/>
    <w:rsid w:val="00CD4C7A"/>
    <w:rsid w:val="00CD57B3"/>
    <w:rsid w:val="00CE0A6E"/>
    <w:rsid w:val="00CE3EFC"/>
    <w:rsid w:val="00CE4E2B"/>
    <w:rsid w:val="00CE5238"/>
    <w:rsid w:val="00CE7514"/>
    <w:rsid w:val="00CF04DD"/>
    <w:rsid w:val="00CF24AB"/>
    <w:rsid w:val="00CF6BB7"/>
    <w:rsid w:val="00D029E0"/>
    <w:rsid w:val="00D04682"/>
    <w:rsid w:val="00D062B4"/>
    <w:rsid w:val="00D06543"/>
    <w:rsid w:val="00D10129"/>
    <w:rsid w:val="00D128B5"/>
    <w:rsid w:val="00D14C18"/>
    <w:rsid w:val="00D17B72"/>
    <w:rsid w:val="00D248DE"/>
    <w:rsid w:val="00D32FE3"/>
    <w:rsid w:val="00D37EDD"/>
    <w:rsid w:val="00D4598E"/>
    <w:rsid w:val="00D5385D"/>
    <w:rsid w:val="00D7115B"/>
    <w:rsid w:val="00D81C7D"/>
    <w:rsid w:val="00D8542D"/>
    <w:rsid w:val="00D878BC"/>
    <w:rsid w:val="00D90EA9"/>
    <w:rsid w:val="00D91B93"/>
    <w:rsid w:val="00D92A35"/>
    <w:rsid w:val="00D9572B"/>
    <w:rsid w:val="00DA435C"/>
    <w:rsid w:val="00DA7926"/>
    <w:rsid w:val="00DB3EE9"/>
    <w:rsid w:val="00DC6A71"/>
    <w:rsid w:val="00DD35CF"/>
    <w:rsid w:val="00DD3B81"/>
    <w:rsid w:val="00DD3D02"/>
    <w:rsid w:val="00DE2AED"/>
    <w:rsid w:val="00DE4C86"/>
    <w:rsid w:val="00E007CD"/>
    <w:rsid w:val="00E0357D"/>
    <w:rsid w:val="00E0441A"/>
    <w:rsid w:val="00E10002"/>
    <w:rsid w:val="00E23E0C"/>
    <w:rsid w:val="00E32840"/>
    <w:rsid w:val="00E33744"/>
    <w:rsid w:val="00E37906"/>
    <w:rsid w:val="00E5040D"/>
    <w:rsid w:val="00E5451C"/>
    <w:rsid w:val="00E629BB"/>
    <w:rsid w:val="00E63F59"/>
    <w:rsid w:val="00E65B96"/>
    <w:rsid w:val="00E66C13"/>
    <w:rsid w:val="00E6752E"/>
    <w:rsid w:val="00E67EA0"/>
    <w:rsid w:val="00E70212"/>
    <w:rsid w:val="00E71332"/>
    <w:rsid w:val="00E72B67"/>
    <w:rsid w:val="00E81963"/>
    <w:rsid w:val="00EA11E7"/>
    <w:rsid w:val="00EB0761"/>
    <w:rsid w:val="00EB2E6B"/>
    <w:rsid w:val="00EB52AB"/>
    <w:rsid w:val="00EB52F2"/>
    <w:rsid w:val="00ED1348"/>
    <w:rsid w:val="00ED1C3E"/>
    <w:rsid w:val="00ED5763"/>
    <w:rsid w:val="00EE0D50"/>
    <w:rsid w:val="00EE648B"/>
    <w:rsid w:val="00EE6898"/>
    <w:rsid w:val="00EE7B68"/>
    <w:rsid w:val="00F05FC4"/>
    <w:rsid w:val="00F15DDE"/>
    <w:rsid w:val="00F164C5"/>
    <w:rsid w:val="00F17C73"/>
    <w:rsid w:val="00F20CE2"/>
    <w:rsid w:val="00F224CB"/>
    <w:rsid w:val="00F240BB"/>
    <w:rsid w:val="00F251C8"/>
    <w:rsid w:val="00F31127"/>
    <w:rsid w:val="00F32440"/>
    <w:rsid w:val="00F549D5"/>
    <w:rsid w:val="00F57FED"/>
    <w:rsid w:val="00F63006"/>
    <w:rsid w:val="00F77378"/>
    <w:rsid w:val="00F83C6D"/>
    <w:rsid w:val="00F917ED"/>
    <w:rsid w:val="00F96BF2"/>
    <w:rsid w:val="00FA6B81"/>
    <w:rsid w:val="00FB488A"/>
    <w:rsid w:val="00FC7B9B"/>
    <w:rsid w:val="00FD2D78"/>
    <w:rsid w:val="00FE28D3"/>
    <w:rsid w:val="00FE6BC5"/>
    <w:rsid w:val="00FF4AEE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,"/>
  <w14:docId w14:val="66C1E365"/>
  <w15:docId w15:val="{C965888B-76B8-4D1C-8D2C-524A42CCD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742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Heading1">
    <w:name w:val="heading 1"/>
    <w:aliases w:val="NASLOV"/>
    <w:basedOn w:val="Normal"/>
    <w:next w:val="Normal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D2B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D2B87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link w:val="DocumentMapChar"/>
    <w:rsid w:val="00B3157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ormal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ormal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yperlink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ormal"/>
    <w:qFormat/>
    <w:rsid w:val="003E1C74"/>
    <w:pPr>
      <w:tabs>
        <w:tab w:val="left" w:pos="3402"/>
      </w:tabs>
    </w:pPr>
    <w:rPr>
      <w:lang w:val="it-IT"/>
    </w:rPr>
  </w:style>
  <w:style w:type="paragraph" w:styleId="ListParagraph">
    <w:name w:val="List Paragraph"/>
    <w:basedOn w:val="Normal"/>
    <w:uiPriority w:val="34"/>
    <w:qFormat/>
    <w:rsid w:val="00222A64"/>
    <w:pPr>
      <w:ind w:left="720"/>
      <w:contextualSpacing/>
    </w:pPr>
  </w:style>
  <w:style w:type="paragraph" w:styleId="Revision">
    <w:name w:val="Revision"/>
    <w:hidden/>
    <w:uiPriority w:val="99"/>
    <w:semiHidden/>
    <w:rsid w:val="003F5CAF"/>
    <w:rPr>
      <w:rFonts w:ascii="Arial" w:hAnsi="Arial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8412B"/>
    <w:rPr>
      <w:rFonts w:ascii="Arial" w:hAnsi="Arial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D5763"/>
    <w:rPr>
      <w:rFonts w:ascii="Arial" w:hAnsi="Arial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50E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0E9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0E98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0E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0E98"/>
    <w:rPr>
      <w:rFonts w:ascii="Arial" w:hAnsi="Arial"/>
      <w:b/>
      <w:bCs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A3305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vacA43\Downloads\MZ_SLO_V2%20(38)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3D454-B79B-47E6-9B96-B914830AF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MZ_SLO_V2 (38)</Template>
  <TotalTime>146</TotalTime>
  <Pages>4</Pages>
  <Words>661</Words>
  <Characters>3770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Ministrstvo za zdravje RS</Company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Kovač Arh</dc:creator>
  <cp:keywords/>
  <dc:description/>
  <cp:lastModifiedBy>Alenka Kovač Arh</cp:lastModifiedBy>
  <cp:revision>39</cp:revision>
  <dcterms:created xsi:type="dcterms:W3CDTF">2025-06-05T08:36:00Z</dcterms:created>
  <dcterms:modified xsi:type="dcterms:W3CDTF">2025-06-05T12:03:00Z</dcterms:modified>
</cp:coreProperties>
</file>