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482DC" w14:textId="502A31A7" w:rsidR="005F132C" w:rsidRDefault="005F132C" w:rsidP="005568BA">
      <w:pPr>
        <w:widowControl w:val="0"/>
        <w:autoSpaceDE w:val="0"/>
        <w:autoSpaceDN w:val="0"/>
        <w:adjustRightInd w:val="0"/>
        <w:ind w:right="75"/>
        <w:jc w:val="both"/>
        <w:rPr>
          <w:rFonts w:cs="Arial"/>
          <w:color w:val="000000"/>
          <w:szCs w:val="20"/>
          <w:shd w:val="clear" w:color="auto" w:fill="FFFFFF"/>
        </w:rPr>
      </w:pPr>
      <w:r w:rsidRPr="00C87C64">
        <w:rPr>
          <w:rFonts w:cs="Arial"/>
          <w:color w:val="000000"/>
          <w:szCs w:val="20"/>
          <w:shd w:val="clear" w:color="auto" w:fill="FFFFFF"/>
        </w:rPr>
        <w:t xml:space="preserve">Na podlagi </w:t>
      </w:r>
      <w:r w:rsidR="003F36E0" w:rsidRPr="00C87C64">
        <w:rPr>
          <w:rFonts w:cs="Arial"/>
          <w:color w:val="000000"/>
          <w:szCs w:val="20"/>
          <w:shd w:val="clear" w:color="auto" w:fill="FFFFFF"/>
        </w:rPr>
        <w:t xml:space="preserve"> prvega </w:t>
      </w:r>
      <w:r w:rsidRPr="00C87C64">
        <w:rPr>
          <w:rFonts w:cs="Arial"/>
          <w:color w:val="000000"/>
          <w:szCs w:val="20"/>
          <w:shd w:val="clear" w:color="auto" w:fill="FFFFFF"/>
        </w:rPr>
        <w:t>odstavka 352. člena Zakona o davčnem postopku (Uradni list RS, št. 13/11 – uradno prečiščeno besedilo, 32/12, 94/12, 101/13 – ZDavNepr, 111/13, 22/14 – odl. US, 25/14 – ZFU, 40/14 – ZIN-B, 90/14, 91/15, 63/16, 69/17, 13/18 – ZJF-H, 36/19 in 66/19, 145/20 – odl. US, 203/20 – ZIUPOPDVE, 39/22 – ZFU-A, 52/22 – odl. US, 87/22 – odl. US</w:t>
      </w:r>
      <w:r w:rsidR="00C87C64" w:rsidRPr="00C87C64">
        <w:rPr>
          <w:rFonts w:cs="Arial"/>
          <w:color w:val="000000"/>
          <w:szCs w:val="20"/>
          <w:shd w:val="clear" w:color="auto" w:fill="FFFFFF"/>
        </w:rPr>
        <w:t xml:space="preserve">, </w:t>
      </w:r>
      <w:r w:rsidRPr="00C87C64">
        <w:rPr>
          <w:rFonts w:cs="Arial"/>
          <w:color w:val="000000"/>
          <w:szCs w:val="20"/>
          <w:shd w:val="clear" w:color="auto" w:fill="FFFFFF"/>
        </w:rPr>
        <w:t>163/22</w:t>
      </w:r>
      <w:r w:rsidR="00C87C64" w:rsidRPr="00C87C64">
        <w:rPr>
          <w:rFonts w:cs="Arial"/>
          <w:color w:val="000000"/>
          <w:szCs w:val="20"/>
          <w:shd w:val="clear" w:color="auto" w:fill="FFFFFF"/>
        </w:rPr>
        <w:t xml:space="preserve">, </w:t>
      </w:r>
      <w:hyperlink r:id="rId8" w:tgtFrame="_blank" w:tooltip="Odločba o ugotovitvi, da je Zakon o davčnem postopku v neskladju z Ustavo" w:history="1">
        <w:r w:rsidR="00C87C64" w:rsidRPr="00C87C64">
          <w:rPr>
            <w:rFonts w:cs="Arial"/>
            <w:color w:val="000000"/>
            <w:szCs w:val="20"/>
          </w:rPr>
          <w:t>109/23</w:t>
        </w:r>
      </w:hyperlink>
      <w:r w:rsidR="00C87C64" w:rsidRPr="00C87C64">
        <w:rPr>
          <w:rFonts w:cs="Arial"/>
          <w:color w:val="000000"/>
          <w:szCs w:val="20"/>
          <w:shd w:val="clear" w:color="auto" w:fill="FFFFFF"/>
        </w:rPr>
        <w:t> – odl. US</w:t>
      </w:r>
      <w:r w:rsidR="002E2999">
        <w:rPr>
          <w:rFonts w:cs="Arial"/>
          <w:color w:val="000000"/>
          <w:szCs w:val="20"/>
          <w:shd w:val="clear" w:color="auto" w:fill="FFFFFF"/>
        </w:rPr>
        <w:t xml:space="preserve">, </w:t>
      </w:r>
      <w:r w:rsidR="00C87C64" w:rsidRPr="00C87C64">
        <w:rPr>
          <w:rFonts w:cs="Arial"/>
          <w:color w:val="000000"/>
          <w:szCs w:val="20"/>
          <w:shd w:val="clear" w:color="auto" w:fill="FFFFFF"/>
        </w:rPr>
        <w:t> </w:t>
      </w:r>
      <w:hyperlink r:id="rId9" w:tgtFrame="_blank" w:tooltip="Zakon o obnovi, razvoju in zagotavljanju finančnih sredstev (ZORZFS)" w:history="1">
        <w:r w:rsidR="00C87C64" w:rsidRPr="00C87C64">
          <w:rPr>
            <w:rFonts w:cs="Arial"/>
            <w:color w:val="000000"/>
            <w:szCs w:val="20"/>
          </w:rPr>
          <w:t>131/23</w:t>
        </w:r>
      </w:hyperlink>
      <w:r w:rsidR="00C87C64" w:rsidRPr="00C87C64">
        <w:rPr>
          <w:rFonts w:cs="Arial"/>
          <w:color w:val="000000"/>
          <w:szCs w:val="20"/>
          <w:shd w:val="clear" w:color="auto" w:fill="FFFFFF"/>
        </w:rPr>
        <w:t> – ZORZFS</w:t>
      </w:r>
      <w:r w:rsidR="002E2999">
        <w:rPr>
          <w:rFonts w:cs="Arial"/>
          <w:color w:val="000000"/>
          <w:szCs w:val="20"/>
          <w:shd w:val="clear" w:color="auto" w:fill="FFFFFF"/>
        </w:rPr>
        <w:t>, 55/24 – odl. US in 100/2</w:t>
      </w:r>
      <w:r w:rsidR="00B94851">
        <w:rPr>
          <w:rFonts w:cs="Arial"/>
          <w:color w:val="000000"/>
          <w:szCs w:val="20"/>
          <w:shd w:val="clear" w:color="auto" w:fill="FFFFFF"/>
        </w:rPr>
        <w:t>4</w:t>
      </w:r>
      <w:r w:rsidRPr="00C87C64">
        <w:rPr>
          <w:rFonts w:cs="Arial"/>
          <w:color w:val="000000"/>
          <w:szCs w:val="20"/>
          <w:shd w:val="clear" w:color="auto" w:fill="FFFFFF"/>
        </w:rPr>
        <w:t>) minister za finance izdaja</w:t>
      </w:r>
    </w:p>
    <w:p w14:paraId="668D11C1" w14:textId="77777777" w:rsidR="003171CE" w:rsidRPr="00C87C64" w:rsidRDefault="003171CE" w:rsidP="005568BA">
      <w:pPr>
        <w:widowControl w:val="0"/>
        <w:autoSpaceDE w:val="0"/>
        <w:autoSpaceDN w:val="0"/>
        <w:adjustRightInd w:val="0"/>
        <w:ind w:right="75"/>
        <w:jc w:val="both"/>
        <w:rPr>
          <w:rFonts w:cs="Arial"/>
          <w:szCs w:val="20"/>
          <w:highlight w:val="yellow"/>
        </w:rPr>
      </w:pPr>
    </w:p>
    <w:p w14:paraId="4CEEFF2A" w14:textId="77777777" w:rsidR="005F132C" w:rsidRPr="00BF617D" w:rsidRDefault="005F132C" w:rsidP="005F132C">
      <w:pPr>
        <w:shd w:val="clear" w:color="auto" w:fill="FFFFFF"/>
        <w:spacing w:line="360" w:lineRule="atLeast"/>
        <w:jc w:val="center"/>
        <w:rPr>
          <w:rFonts w:cs="Arial"/>
          <w:b/>
          <w:bCs/>
          <w:color w:val="000000"/>
          <w:szCs w:val="20"/>
          <w:shd w:val="clear" w:color="auto" w:fill="FFFFFF"/>
        </w:rPr>
      </w:pPr>
      <w:r w:rsidRPr="00BF617D">
        <w:rPr>
          <w:rFonts w:cs="Arial"/>
          <w:b/>
          <w:bCs/>
          <w:color w:val="000000"/>
          <w:szCs w:val="20"/>
          <w:shd w:val="clear" w:color="auto" w:fill="FFFFFF"/>
        </w:rPr>
        <w:t>P R A V I L N I K </w:t>
      </w:r>
    </w:p>
    <w:p w14:paraId="07BFD73C" w14:textId="76C9889A" w:rsidR="005F132C" w:rsidRPr="00BF617D" w:rsidRDefault="005F132C" w:rsidP="005F132C">
      <w:pPr>
        <w:shd w:val="clear" w:color="auto" w:fill="FFFFFF"/>
        <w:spacing w:line="360" w:lineRule="atLeast"/>
        <w:jc w:val="center"/>
        <w:rPr>
          <w:rFonts w:cs="Arial"/>
          <w:b/>
          <w:bCs/>
          <w:color w:val="000000"/>
          <w:szCs w:val="20"/>
          <w:shd w:val="clear" w:color="auto" w:fill="FFFFFF"/>
        </w:rPr>
      </w:pPr>
      <w:r w:rsidRPr="00BF617D">
        <w:rPr>
          <w:rFonts w:cs="Arial"/>
          <w:b/>
          <w:bCs/>
          <w:color w:val="000000"/>
          <w:szCs w:val="20"/>
          <w:shd w:val="clear" w:color="auto" w:fill="FFFFFF"/>
        </w:rPr>
        <w:t xml:space="preserve">o </w:t>
      </w:r>
      <w:r w:rsidR="005D088A">
        <w:rPr>
          <w:rFonts w:cs="Arial"/>
          <w:b/>
          <w:bCs/>
          <w:color w:val="000000"/>
          <w:szCs w:val="20"/>
          <w:shd w:val="clear" w:color="auto" w:fill="FFFFFF"/>
        </w:rPr>
        <w:t xml:space="preserve">spremembah in </w:t>
      </w:r>
      <w:r w:rsidR="0074210A">
        <w:rPr>
          <w:rFonts w:cs="Arial"/>
          <w:b/>
          <w:bCs/>
          <w:color w:val="000000"/>
          <w:szCs w:val="20"/>
          <w:shd w:val="clear" w:color="auto" w:fill="FFFFFF"/>
        </w:rPr>
        <w:t xml:space="preserve">dopolnitvah Pravilnika o </w:t>
      </w:r>
      <w:r w:rsidRPr="00BF617D">
        <w:rPr>
          <w:rFonts w:cs="Arial"/>
          <w:b/>
          <w:bCs/>
          <w:color w:val="000000"/>
          <w:szCs w:val="20"/>
          <w:shd w:val="clear" w:color="auto" w:fill="FFFFFF"/>
        </w:rPr>
        <w:t>obrazcih za obračun prispevkov za socialno varnost </w:t>
      </w:r>
    </w:p>
    <w:p w14:paraId="4A86E9C4" w14:textId="77777777" w:rsidR="00A82909" w:rsidRPr="00BF617D" w:rsidRDefault="00A82909" w:rsidP="00B87297">
      <w:pPr>
        <w:widowControl w:val="0"/>
        <w:autoSpaceDE w:val="0"/>
        <w:autoSpaceDN w:val="0"/>
        <w:adjustRightInd w:val="0"/>
        <w:rPr>
          <w:rFonts w:cs="Arial"/>
          <w:szCs w:val="20"/>
        </w:rPr>
      </w:pPr>
    </w:p>
    <w:p w14:paraId="4D59AB6B" w14:textId="78EEC39F" w:rsidR="00B87297" w:rsidRDefault="000062C0" w:rsidP="00BF617D">
      <w:pPr>
        <w:pStyle w:val="Odstavekseznama"/>
        <w:widowControl w:val="0"/>
        <w:numPr>
          <w:ilvl w:val="0"/>
          <w:numId w:val="41"/>
        </w:numPr>
        <w:autoSpaceDE w:val="0"/>
        <w:autoSpaceDN w:val="0"/>
        <w:adjustRightInd w:val="0"/>
        <w:jc w:val="center"/>
        <w:rPr>
          <w:rFonts w:cs="Arial"/>
          <w:szCs w:val="20"/>
        </w:rPr>
      </w:pPr>
      <w:r>
        <w:rPr>
          <w:rFonts w:cs="Arial"/>
          <w:szCs w:val="20"/>
        </w:rPr>
        <w:t>č</w:t>
      </w:r>
      <w:r w:rsidR="00B87297" w:rsidRPr="00BF617D">
        <w:rPr>
          <w:rFonts w:cs="Arial"/>
          <w:szCs w:val="20"/>
        </w:rPr>
        <w:t>len</w:t>
      </w:r>
    </w:p>
    <w:p w14:paraId="7909918F" w14:textId="77777777" w:rsidR="000062C0" w:rsidRDefault="000062C0" w:rsidP="000062C0">
      <w:pPr>
        <w:pStyle w:val="Odstavekseznama"/>
        <w:widowControl w:val="0"/>
        <w:autoSpaceDE w:val="0"/>
        <w:autoSpaceDN w:val="0"/>
        <w:adjustRightInd w:val="0"/>
        <w:rPr>
          <w:rFonts w:cs="Arial"/>
          <w:szCs w:val="20"/>
        </w:rPr>
      </w:pPr>
    </w:p>
    <w:p w14:paraId="7568DE0E" w14:textId="758F1561" w:rsidR="00A8263D" w:rsidRDefault="00A8263D" w:rsidP="00A8263D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Pravilniku o obrazcih za obračun prispevkov za socialno varnost </w:t>
      </w:r>
      <w:r w:rsidRPr="00A8263D">
        <w:rPr>
          <w:rFonts w:cs="Arial"/>
          <w:szCs w:val="20"/>
        </w:rPr>
        <w:t xml:space="preserve"> </w:t>
      </w:r>
      <w:bookmarkStart w:id="0" w:name="_Hlk182399998"/>
      <w:r>
        <w:rPr>
          <w:rFonts w:cs="Arial"/>
          <w:szCs w:val="20"/>
        </w:rPr>
        <w:t>(</w:t>
      </w:r>
      <w:r w:rsidRPr="00A8263D">
        <w:rPr>
          <w:rFonts w:cs="Arial"/>
          <w:szCs w:val="20"/>
        </w:rPr>
        <w:t>Uradni list RS, št. 56/17, 78/18, 29/19, 40/22, 60/22 in 103/23</w:t>
      </w:r>
      <w:r>
        <w:rPr>
          <w:rFonts w:cs="Arial"/>
          <w:szCs w:val="20"/>
        </w:rPr>
        <w:t>)</w:t>
      </w:r>
      <w:bookmarkEnd w:id="0"/>
      <w:r>
        <w:rPr>
          <w:rFonts w:cs="Arial"/>
          <w:szCs w:val="20"/>
        </w:rPr>
        <w:t xml:space="preserve"> se </w:t>
      </w:r>
      <w:r w:rsidR="000062C0">
        <w:rPr>
          <w:rFonts w:cs="Arial"/>
          <w:szCs w:val="20"/>
        </w:rPr>
        <w:t xml:space="preserve">v </w:t>
      </w:r>
      <w:r>
        <w:rPr>
          <w:rFonts w:cs="Arial"/>
          <w:szCs w:val="20"/>
        </w:rPr>
        <w:t xml:space="preserve">2. členu v prvem, drugem, </w:t>
      </w:r>
      <w:r w:rsidR="00C77528">
        <w:rPr>
          <w:rFonts w:cs="Arial"/>
          <w:szCs w:val="20"/>
        </w:rPr>
        <w:t xml:space="preserve">tretjem, </w:t>
      </w:r>
      <w:r>
        <w:rPr>
          <w:rFonts w:cs="Arial"/>
          <w:szCs w:val="20"/>
        </w:rPr>
        <w:t>četrtem, petem in sedmem odstavku za besedilom »zdravstveno zavarovanje« doda</w:t>
      </w:r>
      <w:r w:rsidR="00C77528">
        <w:rPr>
          <w:rFonts w:cs="Arial"/>
          <w:szCs w:val="20"/>
        </w:rPr>
        <w:t>ta vejica in</w:t>
      </w:r>
      <w:r>
        <w:rPr>
          <w:rFonts w:cs="Arial"/>
          <w:szCs w:val="20"/>
        </w:rPr>
        <w:t xml:space="preserve"> besedilo »dolgotrajno oskrbo«</w:t>
      </w:r>
      <w:r w:rsidR="000062C0">
        <w:rPr>
          <w:rFonts w:cs="Arial"/>
          <w:szCs w:val="20"/>
        </w:rPr>
        <w:t>.</w:t>
      </w:r>
    </w:p>
    <w:p w14:paraId="3D91269B" w14:textId="77777777" w:rsidR="008F47F6" w:rsidRDefault="008F47F6" w:rsidP="00A8263D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</w:p>
    <w:p w14:paraId="6D107DA0" w14:textId="55188614" w:rsidR="005C6E01" w:rsidRPr="000062C0" w:rsidRDefault="005C6E01" w:rsidP="000062C0">
      <w:pPr>
        <w:pStyle w:val="Odstavekseznama"/>
        <w:widowControl w:val="0"/>
        <w:numPr>
          <w:ilvl w:val="0"/>
          <w:numId w:val="41"/>
        </w:numPr>
        <w:autoSpaceDE w:val="0"/>
        <w:autoSpaceDN w:val="0"/>
        <w:adjustRightInd w:val="0"/>
        <w:jc w:val="center"/>
        <w:rPr>
          <w:rFonts w:cs="Arial"/>
          <w:szCs w:val="20"/>
        </w:rPr>
      </w:pPr>
      <w:r w:rsidRPr="000062C0">
        <w:rPr>
          <w:rFonts w:cs="Arial"/>
          <w:szCs w:val="20"/>
        </w:rPr>
        <w:t>člen</w:t>
      </w:r>
    </w:p>
    <w:p w14:paraId="150AA995" w14:textId="77777777" w:rsidR="000062C0" w:rsidRDefault="000062C0" w:rsidP="005568BA">
      <w:pPr>
        <w:widowControl w:val="0"/>
        <w:autoSpaceDE w:val="0"/>
        <w:autoSpaceDN w:val="0"/>
        <w:adjustRightInd w:val="0"/>
        <w:rPr>
          <w:rFonts w:cs="Arial"/>
          <w:szCs w:val="20"/>
        </w:rPr>
      </w:pPr>
    </w:p>
    <w:p w14:paraId="1A50A4D0" w14:textId="77777777" w:rsidR="008F47F6" w:rsidRPr="008F47F6" w:rsidRDefault="008F47F6" w:rsidP="008F47F6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  <w:r w:rsidRPr="008F47F6">
        <w:rPr>
          <w:rFonts w:cs="Arial"/>
          <w:szCs w:val="20"/>
        </w:rPr>
        <w:t>Priloga 1 se nadomesti z novo Prilogo 1, ki je kot Priloga 1 sestavni del tega pravilnika.</w:t>
      </w:r>
    </w:p>
    <w:p w14:paraId="0CA2925D" w14:textId="77777777" w:rsidR="008F47F6" w:rsidRDefault="008F47F6" w:rsidP="005568BA">
      <w:pPr>
        <w:widowControl w:val="0"/>
        <w:autoSpaceDE w:val="0"/>
        <w:autoSpaceDN w:val="0"/>
        <w:adjustRightInd w:val="0"/>
        <w:rPr>
          <w:rFonts w:cs="Arial"/>
          <w:szCs w:val="20"/>
        </w:rPr>
      </w:pPr>
    </w:p>
    <w:p w14:paraId="67694750" w14:textId="52456811" w:rsidR="000062C0" w:rsidRDefault="008F47F6" w:rsidP="008F47F6">
      <w:pPr>
        <w:pStyle w:val="Odstavekseznama"/>
        <w:widowControl w:val="0"/>
        <w:numPr>
          <w:ilvl w:val="0"/>
          <w:numId w:val="41"/>
        </w:numPr>
        <w:autoSpaceDE w:val="0"/>
        <w:autoSpaceDN w:val="0"/>
        <w:adjustRightInd w:val="0"/>
        <w:jc w:val="center"/>
        <w:rPr>
          <w:rFonts w:cs="Arial"/>
          <w:szCs w:val="20"/>
        </w:rPr>
      </w:pPr>
      <w:r>
        <w:rPr>
          <w:rFonts w:cs="Arial"/>
          <w:szCs w:val="20"/>
        </w:rPr>
        <w:t>č</w:t>
      </w:r>
      <w:r w:rsidR="000062C0" w:rsidRPr="008F47F6">
        <w:rPr>
          <w:rFonts w:cs="Arial"/>
          <w:szCs w:val="20"/>
        </w:rPr>
        <w:t>len</w:t>
      </w:r>
    </w:p>
    <w:p w14:paraId="2B0F326A" w14:textId="77777777" w:rsidR="008F47F6" w:rsidRDefault="008F47F6" w:rsidP="005568BA">
      <w:pPr>
        <w:widowControl w:val="0"/>
        <w:autoSpaceDE w:val="0"/>
        <w:autoSpaceDN w:val="0"/>
        <w:adjustRightInd w:val="0"/>
        <w:rPr>
          <w:rFonts w:cs="Arial"/>
          <w:szCs w:val="20"/>
        </w:rPr>
      </w:pPr>
    </w:p>
    <w:p w14:paraId="36FC9142" w14:textId="7B719883" w:rsidR="008F47F6" w:rsidRDefault="008F47F6" w:rsidP="008F47F6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  <w:r w:rsidRPr="008F47F6">
        <w:rPr>
          <w:rFonts w:cs="Arial"/>
          <w:szCs w:val="20"/>
        </w:rPr>
        <w:t>Priloga 2 se nadomesti z novo Prilogo 2, ki je kot Priloga 2 sestavni del tega pravilnika.</w:t>
      </w:r>
    </w:p>
    <w:p w14:paraId="26342101" w14:textId="77777777" w:rsidR="008F47F6" w:rsidRPr="008F47F6" w:rsidRDefault="008F47F6" w:rsidP="008F47F6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</w:p>
    <w:p w14:paraId="0A1C66CD" w14:textId="6C450C96" w:rsidR="008F47F6" w:rsidRDefault="008F47F6" w:rsidP="008F47F6">
      <w:pPr>
        <w:pStyle w:val="Odstavekseznama"/>
        <w:widowControl w:val="0"/>
        <w:numPr>
          <w:ilvl w:val="0"/>
          <w:numId w:val="41"/>
        </w:numPr>
        <w:autoSpaceDE w:val="0"/>
        <w:autoSpaceDN w:val="0"/>
        <w:adjustRightInd w:val="0"/>
        <w:jc w:val="center"/>
        <w:rPr>
          <w:rFonts w:cs="Arial"/>
          <w:szCs w:val="20"/>
        </w:rPr>
      </w:pPr>
      <w:r>
        <w:rPr>
          <w:rFonts w:cs="Arial"/>
          <w:szCs w:val="20"/>
        </w:rPr>
        <w:t>člen</w:t>
      </w:r>
    </w:p>
    <w:p w14:paraId="2FA858DF" w14:textId="77777777" w:rsidR="008F47F6" w:rsidRDefault="008F47F6" w:rsidP="005568BA">
      <w:pPr>
        <w:widowControl w:val="0"/>
        <w:autoSpaceDE w:val="0"/>
        <w:autoSpaceDN w:val="0"/>
        <w:adjustRightInd w:val="0"/>
        <w:rPr>
          <w:rFonts w:cs="Arial"/>
          <w:szCs w:val="20"/>
        </w:rPr>
      </w:pPr>
      <w:bookmarkStart w:id="1" w:name="_Hlk182398467"/>
    </w:p>
    <w:p w14:paraId="4951FF26" w14:textId="2A764654" w:rsidR="008F47F6" w:rsidRDefault="008F47F6" w:rsidP="008F47F6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  <w:r w:rsidRPr="008F47F6">
        <w:rPr>
          <w:rFonts w:cs="Arial"/>
          <w:szCs w:val="20"/>
        </w:rPr>
        <w:t>Priloga 3 se nadomesti z novo Prilogo 3, ki je kot Priloga 3 sestavni del tega pravilnika.</w:t>
      </w:r>
    </w:p>
    <w:p w14:paraId="6A53C2DA" w14:textId="77777777" w:rsidR="00CA3F2E" w:rsidRPr="008F47F6" w:rsidRDefault="00CA3F2E" w:rsidP="008F47F6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</w:p>
    <w:bookmarkEnd w:id="1"/>
    <w:p w14:paraId="7AE0C87F" w14:textId="5DEFD1D0" w:rsidR="008F47F6" w:rsidRPr="008F47F6" w:rsidRDefault="00CC0BBA" w:rsidP="008F47F6">
      <w:pPr>
        <w:pStyle w:val="Odstavekseznama"/>
        <w:widowControl w:val="0"/>
        <w:numPr>
          <w:ilvl w:val="0"/>
          <w:numId w:val="41"/>
        </w:numPr>
        <w:autoSpaceDE w:val="0"/>
        <w:autoSpaceDN w:val="0"/>
        <w:adjustRightInd w:val="0"/>
        <w:jc w:val="center"/>
        <w:rPr>
          <w:rFonts w:cs="Arial"/>
          <w:szCs w:val="20"/>
        </w:rPr>
      </w:pPr>
      <w:r>
        <w:rPr>
          <w:rFonts w:cs="Arial"/>
          <w:szCs w:val="20"/>
        </w:rPr>
        <w:t>člen</w:t>
      </w:r>
    </w:p>
    <w:p w14:paraId="77DABCB6" w14:textId="77777777" w:rsidR="00CC0BBA" w:rsidRPr="00CC0BBA" w:rsidRDefault="00CC0BBA" w:rsidP="00CC0BBA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</w:p>
    <w:p w14:paraId="63EEBC17" w14:textId="79ADD445" w:rsidR="008F47F6" w:rsidRDefault="00CC0BBA" w:rsidP="00CC0BBA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  <w:bookmarkStart w:id="2" w:name="_Hlk182398567"/>
      <w:r w:rsidRPr="00CC0BBA">
        <w:rPr>
          <w:rFonts w:cs="Arial"/>
          <w:szCs w:val="20"/>
        </w:rPr>
        <w:t xml:space="preserve">Priloga </w:t>
      </w:r>
      <w:r>
        <w:rPr>
          <w:rFonts w:cs="Arial"/>
          <w:szCs w:val="20"/>
        </w:rPr>
        <w:t>4</w:t>
      </w:r>
      <w:r w:rsidRPr="00CC0BBA">
        <w:rPr>
          <w:rFonts w:cs="Arial"/>
          <w:szCs w:val="20"/>
        </w:rPr>
        <w:t xml:space="preserve"> se nadomesti z novo Prilogo </w:t>
      </w:r>
      <w:r>
        <w:rPr>
          <w:rFonts w:cs="Arial"/>
          <w:szCs w:val="20"/>
        </w:rPr>
        <w:t>4</w:t>
      </w:r>
      <w:r w:rsidRPr="00CC0BBA">
        <w:rPr>
          <w:rFonts w:cs="Arial"/>
          <w:szCs w:val="20"/>
        </w:rPr>
        <w:t xml:space="preserve">, ki je kot Priloga </w:t>
      </w:r>
      <w:r>
        <w:rPr>
          <w:rFonts w:cs="Arial"/>
          <w:szCs w:val="20"/>
        </w:rPr>
        <w:t>4</w:t>
      </w:r>
      <w:r w:rsidRPr="00CC0BBA">
        <w:rPr>
          <w:rFonts w:cs="Arial"/>
          <w:szCs w:val="20"/>
        </w:rPr>
        <w:t xml:space="preserve"> sestavni del tega pravilnika.</w:t>
      </w:r>
    </w:p>
    <w:bookmarkEnd w:id="2"/>
    <w:p w14:paraId="096FCBF9" w14:textId="77777777" w:rsidR="00CC0BBA" w:rsidRDefault="00CC0BBA" w:rsidP="00CC0BBA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</w:p>
    <w:p w14:paraId="02C38A53" w14:textId="67661A9F" w:rsidR="00CC0BBA" w:rsidRDefault="00CC0BBA" w:rsidP="00CC0BBA">
      <w:pPr>
        <w:pStyle w:val="Odstavekseznama"/>
        <w:widowControl w:val="0"/>
        <w:numPr>
          <w:ilvl w:val="0"/>
          <w:numId w:val="41"/>
        </w:numPr>
        <w:autoSpaceDE w:val="0"/>
        <w:autoSpaceDN w:val="0"/>
        <w:adjustRightInd w:val="0"/>
        <w:jc w:val="center"/>
        <w:rPr>
          <w:rFonts w:cs="Arial"/>
          <w:szCs w:val="20"/>
        </w:rPr>
      </w:pPr>
      <w:r>
        <w:rPr>
          <w:rFonts w:cs="Arial"/>
          <w:szCs w:val="20"/>
        </w:rPr>
        <w:t>člen</w:t>
      </w:r>
    </w:p>
    <w:p w14:paraId="0E3DB920" w14:textId="77777777" w:rsidR="00CC0BBA" w:rsidRDefault="00CC0BBA" w:rsidP="005568BA">
      <w:pPr>
        <w:widowControl w:val="0"/>
        <w:autoSpaceDE w:val="0"/>
        <w:autoSpaceDN w:val="0"/>
        <w:adjustRightInd w:val="0"/>
        <w:rPr>
          <w:rFonts w:cs="Arial"/>
          <w:szCs w:val="20"/>
        </w:rPr>
      </w:pPr>
    </w:p>
    <w:p w14:paraId="28A448FF" w14:textId="1A7BDCB9" w:rsidR="00CC0BBA" w:rsidRDefault="00CC0BBA" w:rsidP="00CC0BBA">
      <w:pPr>
        <w:widowControl w:val="0"/>
        <w:autoSpaceDE w:val="0"/>
        <w:autoSpaceDN w:val="0"/>
        <w:adjustRightInd w:val="0"/>
        <w:rPr>
          <w:rFonts w:cs="Arial"/>
          <w:szCs w:val="20"/>
        </w:rPr>
      </w:pPr>
      <w:bookmarkStart w:id="3" w:name="_Hlk182399197"/>
      <w:r w:rsidRPr="00CC0BBA">
        <w:rPr>
          <w:rFonts w:cs="Arial"/>
          <w:szCs w:val="20"/>
        </w:rPr>
        <w:t xml:space="preserve">Priloga </w:t>
      </w:r>
      <w:r>
        <w:rPr>
          <w:rFonts w:cs="Arial"/>
          <w:szCs w:val="20"/>
        </w:rPr>
        <w:t>5</w:t>
      </w:r>
      <w:r w:rsidRPr="00CC0BBA">
        <w:rPr>
          <w:rFonts w:cs="Arial"/>
          <w:szCs w:val="20"/>
        </w:rPr>
        <w:t xml:space="preserve"> se nadomesti z novo Prilogo </w:t>
      </w:r>
      <w:r>
        <w:rPr>
          <w:rFonts w:cs="Arial"/>
          <w:szCs w:val="20"/>
        </w:rPr>
        <w:t>5</w:t>
      </w:r>
      <w:r w:rsidRPr="00CC0BBA">
        <w:rPr>
          <w:rFonts w:cs="Arial"/>
          <w:szCs w:val="20"/>
        </w:rPr>
        <w:t xml:space="preserve">, ki je kot Priloga </w:t>
      </w:r>
      <w:r>
        <w:rPr>
          <w:rFonts w:cs="Arial"/>
          <w:szCs w:val="20"/>
        </w:rPr>
        <w:t>5</w:t>
      </w:r>
      <w:r w:rsidRPr="00CC0BBA">
        <w:rPr>
          <w:rFonts w:cs="Arial"/>
          <w:szCs w:val="20"/>
        </w:rPr>
        <w:t xml:space="preserve"> sestavni del tega pravilnika.</w:t>
      </w:r>
    </w:p>
    <w:bookmarkEnd w:id="3"/>
    <w:p w14:paraId="7F7E3E50" w14:textId="77777777" w:rsidR="00CA3F2E" w:rsidRPr="00CC0BBA" w:rsidRDefault="00CA3F2E" w:rsidP="00CC0BBA">
      <w:pPr>
        <w:widowControl w:val="0"/>
        <w:autoSpaceDE w:val="0"/>
        <w:autoSpaceDN w:val="0"/>
        <w:adjustRightInd w:val="0"/>
        <w:rPr>
          <w:rFonts w:cs="Arial"/>
          <w:szCs w:val="20"/>
        </w:rPr>
      </w:pPr>
    </w:p>
    <w:p w14:paraId="024857AF" w14:textId="2668C6B8" w:rsidR="00CC0BBA" w:rsidRDefault="00CA3F2E" w:rsidP="00CC0BBA">
      <w:pPr>
        <w:pStyle w:val="Odstavekseznama"/>
        <w:widowControl w:val="0"/>
        <w:numPr>
          <w:ilvl w:val="0"/>
          <w:numId w:val="41"/>
        </w:numPr>
        <w:autoSpaceDE w:val="0"/>
        <w:autoSpaceDN w:val="0"/>
        <w:adjustRightInd w:val="0"/>
        <w:jc w:val="center"/>
        <w:rPr>
          <w:rFonts w:cs="Arial"/>
          <w:szCs w:val="20"/>
        </w:rPr>
      </w:pPr>
      <w:r>
        <w:rPr>
          <w:rFonts w:cs="Arial"/>
          <w:szCs w:val="20"/>
        </w:rPr>
        <w:t>č</w:t>
      </w:r>
      <w:r w:rsidR="00CC0BBA">
        <w:rPr>
          <w:rFonts w:cs="Arial"/>
          <w:szCs w:val="20"/>
        </w:rPr>
        <w:t>len</w:t>
      </w:r>
    </w:p>
    <w:p w14:paraId="28305204" w14:textId="77777777" w:rsidR="00CC0BBA" w:rsidRDefault="00CC0BBA" w:rsidP="005568BA">
      <w:pPr>
        <w:widowControl w:val="0"/>
        <w:autoSpaceDE w:val="0"/>
        <w:autoSpaceDN w:val="0"/>
        <w:adjustRightInd w:val="0"/>
        <w:rPr>
          <w:rFonts w:cs="Arial"/>
          <w:szCs w:val="20"/>
        </w:rPr>
      </w:pPr>
    </w:p>
    <w:p w14:paraId="759512ED" w14:textId="1EE54397" w:rsidR="00CC0BBA" w:rsidRDefault="00CA3F2E" w:rsidP="00CC0BBA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  <w:r w:rsidRPr="00CA3F2E">
        <w:rPr>
          <w:rFonts w:cs="Arial"/>
          <w:szCs w:val="20"/>
        </w:rPr>
        <w:t xml:space="preserve">Priloga </w:t>
      </w:r>
      <w:r>
        <w:rPr>
          <w:rFonts w:cs="Arial"/>
          <w:szCs w:val="20"/>
        </w:rPr>
        <w:t>9</w:t>
      </w:r>
      <w:r w:rsidRPr="00CA3F2E">
        <w:rPr>
          <w:rFonts w:cs="Arial"/>
          <w:szCs w:val="20"/>
        </w:rPr>
        <w:t xml:space="preserve"> se nadomesti z novo Prilogo </w:t>
      </w:r>
      <w:r>
        <w:rPr>
          <w:rFonts w:cs="Arial"/>
          <w:szCs w:val="20"/>
        </w:rPr>
        <w:t>9</w:t>
      </w:r>
      <w:r w:rsidRPr="00CA3F2E">
        <w:rPr>
          <w:rFonts w:cs="Arial"/>
          <w:szCs w:val="20"/>
        </w:rPr>
        <w:t xml:space="preserve">, ki je kot Priloga </w:t>
      </w:r>
      <w:r>
        <w:rPr>
          <w:rFonts w:cs="Arial"/>
          <w:szCs w:val="20"/>
        </w:rPr>
        <w:t>6</w:t>
      </w:r>
      <w:r w:rsidRPr="00CA3F2E">
        <w:rPr>
          <w:rFonts w:cs="Arial"/>
          <w:szCs w:val="20"/>
        </w:rPr>
        <w:t xml:space="preserve"> sestavni del tega pravilnika.</w:t>
      </w:r>
    </w:p>
    <w:p w14:paraId="2032DA66" w14:textId="77777777" w:rsidR="00CA3F2E" w:rsidRDefault="00CA3F2E" w:rsidP="00CC0BBA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</w:p>
    <w:p w14:paraId="735073A4" w14:textId="2308881A" w:rsidR="00C77528" w:rsidRDefault="00C77528" w:rsidP="00C77528">
      <w:pPr>
        <w:widowControl w:val="0"/>
        <w:autoSpaceDE w:val="0"/>
        <w:autoSpaceDN w:val="0"/>
        <w:adjustRightInd w:val="0"/>
        <w:jc w:val="center"/>
        <w:rPr>
          <w:rFonts w:cs="Arial"/>
          <w:szCs w:val="20"/>
        </w:rPr>
      </w:pPr>
      <w:r>
        <w:rPr>
          <w:rFonts w:cs="Arial"/>
          <w:szCs w:val="20"/>
        </w:rPr>
        <w:t>KONČNA DOLOČBA</w:t>
      </w:r>
    </w:p>
    <w:p w14:paraId="2F21158B" w14:textId="77777777" w:rsidR="00C77528" w:rsidRPr="00CC0BBA" w:rsidRDefault="00C77528" w:rsidP="005568BA">
      <w:pPr>
        <w:widowControl w:val="0"/>
        <w:autoSpaceDE w:val="0"/>
        <w:autoSpaceDN w:val="0"/>
        <w:adjustRightInd w:val="0"/>
        <w:rPr>
          <w:rFonts w:cs="Arial"/>
          <w:szCs w:val="20"/>
        </w:rPr>
      </w:pPr>
    </w:p>
    <w:p w14:paraId="56D31D76" w14:textId="5714537E" w:rsidR="008F47F6" w:rsidRPr="005442DE" w:rsidRDefault="00CA3F2E" w:rsidP="00CC0BBA">
      <w:pPr>
        <w:pStyle w:val="Odstavekseznama"/>
        <w:widowControl w:val="0"/>
        <w:numPr>
          <w:ilvl w:val="0"/>
          <w:numId w:val="41"/>
        </w:numPr>
        <w:autoSpaceDE w:val="0"/>
        <w:autoSpaceDN w:val="0"/>
        <w:adjustRightInd w:val="0"/>
        <w:jc w:val="center"/>
        <w:rPr>
          <w:rFonts w:cs="Arial"/>
          <w:szCs w:val="20"/>
        </w:rPr>
      </w:pPr>
      <w:r>
        <w:rPr>
          <w:rFonts w:cs="Arial"/>
          <w:szCs w:val="20"/>
        </w:rPr>
        <w:t>člen</w:t>
      </w:r>
    </w:p>
    <w:p w14:paraId="15F77C76" w14:textId="6F17B8C3" w:rsidR="00CA3F2E" w:rsidRPr="00CA3F2E" w:rsidRDefault="00CA3F2E" w:rsidP="00CA3F2E">
      <w:pPr>
        <w:widowControl w:val="0"/>
        <w:autoSpaceDE w:val="0"/>
        <w:autoSpaceDN w:val="0"/>
        <w:adjustRightInd w:val="0"/>
        <w:rPr>
          <w:rFonts w:cs="Arial"/>
          <w:szCs w:val="20"/>
        </w:rPr>
      </w:pPr>
    </w:p>
    <w:p w14:paraId="526E68DF" w14:textId="7ABBD3AB" w:rsidR="00CA3F2E" w:rsidRDefault="00CA3F2E" w:rsidP="005D6388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  <w:r w:rsidRPr="00CA3F2E">
        <w:rPr>
          <w:rFonts w:cs="Arial"/>
          <w:szCs w:val="20"/>
        </w:rPr>
        <w:t xml:space="preserve">(1) Ta pravilnik začne veljati petnajsti dan po objavi v Uradnem listu Republike Slovenije, </w:t>
      </w:r>
      <w:r>
        <w:rPr>
          <w:rFonts w:cs="Arial"/>
          <w:szCs w:val="20"/>
        </w:rPr>
        <w:t>spremenjen</w:t>
      </w:r>
      <w:r w:rsidR="00C77528">
        <w:rPr>
          <w:rFonts w:cs="Arial"/>
          <w:szCs w:val="20"/>
        </w:rPr>
        <w:t>i</w:t>
      </w:r>
      <w:r>
        <w:rPr>
          <w:rFonts w:cs="Arial"/>
          <w:szCs w:val="20"/>
        </w:rPr>
        <w:t xml:space="preserve"> 2. člen</w:t>
      </w:r>
      <w:r w:rsidR="00C77528">
        <w:rPr>
          <w:rFonts w:cs="Arial"/>
          <w:szCs w:val="20"/>
        </w:rPr>
        <w:t xml:space="preserve"> ter nove</w:t>
      </w:r>
      <w:r w:rsidRPr="00CA3F2E">
        <w:rPr>
          <w:rFonts w:cs="Arial"/>
          <w:szCs w:val="20"/>
        </w:rPr>
        <w:t xml:space="preserve"> Priloga 1, Priloga 2, Priloga 3, </w:t>
      </w:r>
      <w:r w:rsidR="005D6388">
        <w:rPr>
          <w:rFonts w:cs="Arial"/>
          <w:szCs w:val="20"/>
        </w:rPr>
        <w:t xml:space="preserve">Priloga 4, </w:t>
      </w:r>
      <w:r w:rsidRPr="00CA3F2E">
        <w:rPr>
          <w:rFonts w:cs="Arial"/>
          <w:szCs w:val="20"/>
        </w:rPr>
        <w:t xml:space="preserve">Priloga 5 </w:t>
      </w:r>
      <w:r w:rsidR="005D6388">
        <w:rPr>
          <w:rFonts w:cs="Arial"/>
          <w:szCs w:val="20"/>
        </w:rPr>
        <w:t xml:space="preserve">in </w:t>
      </w:r>
      <w:r w:rsidRPr="00CA3F2E">
        <w:rPr>
          <w:rFonts w:cs="Arial"/>
          <w:szCs w:val="20"/>
        </w:rPr>
        <w:t xml:space="preserve">Priloga 9 pravilnika pa se uporabljajo za obračunska obdobja od 1. </w:t>
      </w:r>
      <w:r w:rsidR="005D6388">
        <w:rPr>
          <w:rFonts w:cs="Arial"/>
          <w:szCs w:val="20"/>
        </w:rPr>
        <w:t>julija</w:t>
      </w:r>
      <w:r w:rsidRPr="00CA3F2E">
        <w:rPr>
          <w:rFonts w:cs="Arial"/>
          <w:szCs w:val="20"/>
        </w:rPr>
        <w:t xml:space="preserve"> 202</w:t>
      </w:r>
      <w:r w:rsidR="005D6388">
        <w:rPr>
          <w:rFonts w:cs="Arial"/>
          <w:szCs w:val="20"/>
        </w:rPr>
        <w:t>5</w:t>
      </w:r>
      <w:r w:rsidRPr="00CA3F2E">
        <w:rPr>
          <w:rFonts w:cs="Arial"/>
          <w:szCs w:val="20"/>
        </w:rPr>
        <w:t xml:space="preserve"> dalje.</w:t>
      </w:r>
    </w:p>
    <w:p w14:paraId="1DA2B0CC" w14:textId="77777777" w:rsidR="005D6388" w:rsidRPr="00CA3F2E" w:rsidRDefault="005D6388" w:rsidP="005D6388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</w:p>
    <w:p w14:paraId="4DDAC6D0" w14:textId="0E0837EE" w:rsidR="00CA3F2E" w:rsidRDefault="00CA3F2E" w:rsidP="005D6388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</w:rPr>
      </w:pPr>
      <w:r w:rsidRPr="00CA3F2E">
        <w:rPr>
          <w:rFonts w:cs="Arial"/>
          <w:szCs w:val="20"/>
        </w:rPr>
        <w:t xml:space="preserve">(2) Do začetka uporabe </w:t>
      </w:r>
      <w:r w:rsidR="005D6388">
        <w:rPr>
          <w:rFonts w:cs="Arial"/>
          <w:szCs w:val="20"/>
        </w:rPr>
        <w:t xml:space="preserve">spremenjenega 2. člena pravilnika </w:t>
      </w:r>
      <w:r w:rsidR="00C77528">
        <w:rPr>
          <w:rFonts w:cs="Arial"/>
          <w:szCs w:val="20"/>
        </w:rPr>
        <w:t>ter</w:t>
      </w:r>
      <w:r w:rsidR="005D6388">
        <w:rPr>
          <w:rFonts w:cs="Arial"/>
          <w:szCs w:val="20"/>
        </w:rPr>
        <w:t xml:space="preserve"> </w:t>
      </w:r>
      <w:r w:rsidRPr="00CA3F2E">
        <w:rPr>
          <w:rFonts w:cs="Arial"/>
          <w:szCs w:val="20"/>
        </w:rPr>
        <w:t>novih</w:t>
      </w:r>
      <w:r w:rsidR="00C77528">
        <w:rPr>
          <w:rFonts w:cs="Arial"/>
          <w:szCs w:val="20"/>
        </w:rPr>
        <w:t xml:space="preserve"> Priloge 1, </w:t>
      </w:r>
      <w:r w:rsidR="00C77528" w:rsidRPr="00C77528">
        <w:rPr>
          <w:rFonts w:cs="Arial"/>
          <w:szCs w:val="20"/>
        </w:rPr>
        <w:t>Prilog</w:t>
      </w:r>
      <w:r w:rsidR="00C77528">
        <w:rPr>
          <w:rFonts w:cs="Arial"/>
          <w:szCs w:val="20"/>
        </w:rPr>
        <w:t>e</w:t>
      </w:r>
      <w:r w:rsidR="00C77528" w:rsidRPr="00C77528">
        <w:rPr>
          <w:rFonts w:cs="Arial"/>
          <w:szCs w:val="20"/>
        </w:rPr>
        <w:t xml:space="preserve"> 2, Prilog</w:t>
      </w:r>
      <w:r w:rsidR="00C77528">
        <w:rPr>
          <w:rFonts w:cs="Arial"/>
          <w:szCs w:val="20"/>
        </w:rPr>
        <w:t>e</w:t>
      </w:r>
      <w:r w:rsidR="00C77528" w:rsidRPr="00C77528">
        <w:rPr>
          <w:rFonts w:cs="Arial"/>
          <w:szCs w:val="20"/>
        </w:rPr>
        <w:t xml:space="preserve"> 3, Prilog</w:t>
      </w:r>
      <w:r w:rsidR="00C77528">
        <w:rPr>
          <w:rFonts w:cs="Arial"/>
          <w:szCs w:val="20"/>
        </w:rPr>
        <w:t>e</w:t>
      </w:r>
      <w:r w:rsidR="00C77528" w:rsidRPr="00C77528">
        <w:rPr>
          <w:rFonts w:cs="Arial"/>
          <w:szCs w:val="20"/>
        </w:rPr>
        <w:t xml:space="preserve"> 4, Prilog</w:t>
      </w:r>
      <w:r w:rsidR="00C77528">
        <w:rPr>
          <w:rFonts w:cs="Arial"/>
          <w:szCs w:val="20"/>
        </w:rPr>
        <w:t>e</w:t>
      </w:r>
      <w:r w:rsidR="00C77528" w:rsidRPr="00C77528">
        <w:rPr>
          <w:rFonts w:cs="Arial"/>
          <w:szCs w:val="20"/>
        </w:rPr>
        <w:t xml:space="preserve"> 5 in Prilog</w:t>
      </w:r>
      <w:r w:rsidR="00C77528">
        <w:rPr>
          <w:rFonts w:cs="Arial"/>
          <w:szCs w:val="20"/>
        </w:rPr>
        <w:t>e</w:t>
      </w:r>
      <w:r w:rsidR="00C77528" w:rsidRPr="00C77528">
        <w:rPr>
          <w:rFonts w:cs="Arial"/>
          <w:szCs w:val="20"/>
        </w:rPr>
        <w:t xml:space="preserve"> 9 </w:t>
      </w:r>
      <w:r w:rsidRPr="00CA3F2E">
        <w:rPr>
          <w:rFonts w:cs="Arial"/>
          <w:szCs w:val="20"/>
        </w:rPr>
        <w:t xml:space="preserve">se uporabljajo </w:t>
      </w:r>
      <w:r w:rsidR="005D6388">
        <w:rPr>
          <w:rFonts w:cs="Arial"/>
          <w:szCs w:val="20"/>
        </w:rPr>
        <w:t xml:space="preserve">2. člen, </w:t>
      </w:r>
      <w:r w:rsidRPr="00CA3F2E">
        <w:rPr>
          <w:rFonts w:cs="Arial"/>
          <w:szCs w:val="20"/>
        </w:rPr>
        <w:t>Priloga 1, Priloga 2, Priloga 3,</w:t>
      </w:r>
      <w:r w:rsidR="005D6388">
        <w:rPr>
          <w:rFonts w:cs="Arial"/>
          <w:szCs w:val="20"/>
        </w:rPr>
        <w:t xml:space="preserve"> Priloga 4, </w:t>
      </w:r>
      <w:r w:rsidRPr="00CA3F2E">
        <w:rPr>
          <w:rFonts w:cs="Arial"/>
          <w:szCs w:val="20"/>
        </w:rPr>
        <w:t xml:space="preserve"> Priloga 5, </w:t>
      </w:r>
      <w:r w:rsidR="005D6388">
        <w:rPr>
          <w:rFonts w:cs="Arial"/>
          <w:szCs w:val="20"/>
        </w:rPr>
        <w:t xml:space="preserve">in </w:t>
      </w:r>
      <w:r w:rsidRPr="00CA3F2E">
        <w:rPr>
          <w:rFonts w:cs="Arial"/>
          <w:szCs w:val="20"/>
        </w:rPr>
        <w:t xml:space="preserve">Priloga 9 Pravilnika o obrazcih za obračun prispevkov za socialno varnost </w:t>
      </w:r>
      <w:r w:rsidR="005D6388" w:rsidRPr="005D6388">
        <w:rPr>
          <w:rFonts w:cs="Arial"/>
          <w:szCs w:val="20"/>
        </w:rPr>
        <w:t>(Uradni list RS, št. 56/17, 78/18, 29/19, 40/22, 60/22 in 103/23)</w:t>
      </w:r>
      <w:r w:rsidR="005D6388">
        <w:rPr>
          <w:rFonts w:cs="Arial"/>
          <w:szCs w:val="20"/>
        </w:rPr>
        <w:t>.</w:t>
      </w:r>
    </w:p>
    <w:p w14:paraId="1F32138C" w14:textId="77777777" w:rsidR="005C6E01" w:rsidRPr="005442DE" w:rsidRDefault="005C6E01" w:rsidP="005C6E01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  <w:highlight w:val="yellow"/>
        </w:rPr>
      </w:pPr>
    </w:p>
    <w:p w14:paraId="24E0A739" w14:textId="77777777" w:rsidR="004819CF" w:rsidRPr="005D6388" w:rsidRDefault="004819CF" w:rsidP="00B87297">
      <w:pPr>
        <w:widowControl w:val="0"/>
        <w:autoSpaceDE w:val="0"/>
        <w:autoSpaceDN w:val="0"/>
        <w:adjustRightInd w:val="0"/>
        <w:jc w:val="both"/>
        <w:rPr>
          <w:rFonts w:cs="Arial"/>
          <w:szCs w:val="20"/>
          <w:shd w:val="clear" w:color="auto" w:fill="FFFFFF"/>
        </w:rPr>
      </w:pPr>
    </w:p>
    <w:p w14:paraId="597BEA3B" w14:textId="5369EB23" w:rsidR="004819CF" w:rsidRPr="005D6388" w:rsidRDefault="004819CF" w:rsidP="004819CF">
      <w:pPr>
        <w:spacing w:line="240" w:lineRule="auto"/>
        <w:jc w:val="both"/>
        <w:rPr>
          <w:rFonts w:cs="Arial"/>
          <w:bCs/>
          <w:szCs w:val="20"/>
        </w:rPr>
      </w:pPr>
      <w:r w:rsidRPr="005D6388">
        <w:rPr>
          <w:rFonts w:cs="Arial"/>
          <w:bCs/>
          <w:szCs w:val="20"/>
        </w:rPr>
        <w:t xml:space="preserve">Št. </w:t>
      </w:r>
      <w:r w:rsidR="00525A76" w:rsidRPr="00525A76">
        <w:rPr>
          <w:rFonts w:cs="Arial"/>
          <w:bCs/>
          <w:szCs w:val="20"/>
        </w:rPr>
        <w:t>007-874/2024</w:t>
      </w:r>
      <w:r w:rsidR="00807BBE">
        <w:rPr>
          <w:rFonts w:cs="Arial"/>
          <w:bCs/>
          <w:szCs w:val="20"/>
        </w:rPr>
        <w:t>/</w:t>
      </w:r>
    </w:p>
    <w:p w14:paraId="01D5BFF1" w14:textId="4E77E96B" w:rsidR="004819CF" w:rsidRPr="005D6388" w:rsidRDefault="004819CF" w:rsidP="004819CF">
      <w:pPr>
        <w:spacing w:line="240" w:lineRule="auto"/>
        <w:jc w:val="both"/>
        <w:rPr>
          <w:rFonts w:cs="Arial"/>
          <w:bCs/>
          <w:szCs w:val="20"/>
        </w:rPr>
      </w:pPr>
      <w:r w:rsidRPr="005D6388">
        <w:rPr>
          <w:rFonts w:cs="Arial"/>
          <w:bCs/>
          <w:szCs w:val="20"/>
        </w:rPr>
        <w:t>Ljubljana, dne</w:t>
      </w:r>
      <w:r w:rsidR="00807BBE">
        <w:rPr>
          <w:rFonts w:cs="Arial"/>
          <w:bCs/>
          <w:szCs w:val="20"/>
        </w:rPr>
        <w:t xml:space="preserve"> … 2025</w:t>
      </w:r>
      <w:r w:rsidRPr="005D6388">
        <w:rPr>
          <w:rFonts w:cs="Arial"/>
          <w:bCs/>
          <w:szCs w:val="20"/>
        </w:rPr>
        <w:t xml:space="preserve">    </w:t>
      </w:r>
    </w:p>
    <w:p w14:paraId="00312040" w14:textId="784578AC" w:rsidR="004819CF" w:rsidRPr="005D6388" w:rsidRDefault="004819CF" w:rsidP="004819CF">
      <w:pPr>
        <w:spacing w:line="240" w:lineRule="auto"/>
        <w:jc w:val="both"/>
        <w:rPr>
          <w:rFonts w:cs="Arial"/>
          <w:bCs/>
          <w:szCs w:val="20"/>
        </w:rPr>
      </w:pPr>
      <w:r w:rsidRPr="005D6388">
        <w:rPr>
          <w:rFonts w:cs="Arial"/>
          <w:bCs/>
          <w:szCs w:val="20"/>
        </w:rPr>
        <w:t xml:space="preserve">EVA </w:t>
      </w:r>
      <w:r w:rsidR="00CC1368" w:rsidRPr="005D6388">
        <w:rPr>
          <w:rFonts w:cs="Arial"/>
          <w:bCs/>
          <w:szCs w:val="20"/>
        </w:rPr>
        <w:t>202</w:t>
      </w:r>
      <w:r w:rsidR="005D088A">
        <w:rPr>
          <w:rFonts w:cs="Arial"/>
          <w:bCs/>
          <w:szCs w:val="20"/>
        </w:rPr>
        <w:t>4-1611-0094</w:t>
      </w:r>
    </w:p>
    <w:p w14:paraId="77AEE45B" w14:textId="77777777" w:rsidR="004819CF" w:rsidRPr="00C77528" w:rsidRDefault="002E098E" w:rsidP="00CC1368">
      <w:pPr>
        <w:spacing w:line="240" w:lineRule="auto"/>
        <w:ind w:left="5652" w:firstLine="720"/>
        <w:jc w:val="both"/>
        <w:rPr>
          <w:rFonts w:cs="Arial"/>
          <w:b/>
          <w:bCs/>
          <w:szCs w:val="20"/>
        </w:rPr>
      </w:pPr>
      <w:r w:rsidRPr="00C77528">
        <w:rPr>
          <w:rFonts w:cs="Arial"/>
          <w:b/>
          <w:bCs/>
          <w:szCs w:val="20"/>
        </w:rPr>
        <w:t>Klemen Boštjančič</w:t>
      </w:r>
    </w:p>
    <w:p w14:paraId="0B7B753C" w14:textId="61CAEA72" w:rsidR="004819CF" w:rsidRPr="000D4AAD" w:rsidRDefault="00F113D5" w:rsidP="005D6388">
      <w:pPr>
        <w:spacing w:line="240" w:lineRule="auto"/>
        <w:ind w:left="5652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       </w:t>
      </w:r>
      <w:r w:rsidR="005D6388">
        <w:rPr>
          <w:rFonts w:cs="Arial"/>
          <w:szCs w:val="20"/>
        </w:rPr>
        <w:t xml:space="preserve">     </w:t>
      </w:r>
      <w:r>
        <w:rPr>
          <w:rFonts w:cs="Arial"/>
          <w:szCs w:val="20"/>
        </w:rPr>
        <w:t xml:space="preserve"> </w:t>
      </w:r>
      <w:r w:rsidR="005D6388">
        <w:rPr>
          <w:rFonts w:cs="Arial"/>
          <w:szCs w:val="20"/>
        </w:rPr>
        <w:t>m</w:t>
      </w:r>
      <w:r w:rsidRPr="00F113D5">
        <w:rPr>
          <w:rFonts w:cs="Arial"/>
          <w:szCs w:val="20"/>
        </w:rPr>
        <w:t>inister</w:t>
      </w:r>
      <w:r w:rsidR="005D6388">
        <w:rPr>
          <w:rFonts w:cs="Arial"/>
          <w:szCs w:val="20"/>
        </w:rPr>
        <w:t xml:space="preserve"> </w:t>
      </w:r>
      <w:r w:rsidR="004819CF" w:rsidRPr="00F113D5">
        <w:rPr>
          <w:rFonts w:cs="Arial"/>
          <w:szCs w:val="20"/>
        </w:rPr>
        <w:t>za finance</w:t>
      </w:r>
    </w:p>
    <w:p w14:paraId="470667B7" w14:textId="77777777" w:rsidR="00C77528" w:rsidRDefault="00C77528">
      <w:pPr>
        <w:spacing w:line="240" w:lineRule="auto"/>
        <w:rPr>
          <w:rFonts w:asciiTheme="minorHAnsi" w:hAnsiTheme="minorHAnsi"/>
          <w:b/>
          <w:sz w:val="18"/>
          <w:szCs w:val="18"/>
        </w:rPr>
      </w:pPr>
      <w:bookmarkStart w:id="4" w:name="_Hlk139012226"/>
      <w:r>
        <w:rPr>
          <w:rFonts w:asciiTheme="minorHAnsi" w:hAnsiTheme="minorHAnsi"/>
          <w:b/>
          <w:sz w:val="18"/>
          <w:szCs w:val="18"/>
        </w:rPr>
        <w:br w:type="page"/>
      </w:r>
    </w:p>
    <w:p w14:paraId="0B65A289" w14:textId="499A4B0C" w:rsidR="00BD34C3" w:rsidRPr="005568BA" w:rsidRDefault="005568BA" w:rsidP="00335069">
      <w:pPr>
        <w:rPr>
          <w:rFonts w:asciiTheme="minorHAnsi" w:hAnsiTheme="minorHAnsi"/>
          <w:b/>
          <w:sz w:val="18"/>
          <w:szCs w:val="18"/>
        </w:rPr>
      </w:pPr>
      <w:r w:rsidRPr="005568BA">
        <w:rPr>
          <w:rFonts w:asciiTheme="minorHAnsi" w:hAnsiTheme="minorHAnsi"/>
          <w:b/>
          <w:sz w:val="18"/>
          <w:szCs w:val="18"/>
        </w:rPr>
        <w:lastRenderedPageBreak/>
        <w:t>PRILOGA</w:t>
      </w:r>
      <w:r w:rsidR="00D96CF6" w:rsidRPr="005568BA">
        <w:rPr>
          <w:rFonts w:asciiTheme="minorHAnsi" w:hAnsiTheme="minorHAnsi"/>
          <w:b/>
          <w:sz w:val="18"/>
          <w:szCs w:val="18"/>
        </w:rPr>
        <w:t xml:space="preserve"> 1</w:t>
      </w:r>
      <w:r w:rsidR="00AB2354" w:rsidRPr="005568BA">
        <w:rPr>
          <w:rFonts w:asciiTheme="minorHAnsi" w:hAnsiTheme="minorHAnsi"/>
          <w:b/>
          <w:sz w:val="18"/>
          <w:szCs w:val="18"/>
        </w:rPr>
        <w:t>:</w:t>
      </w:r>
    </w:p>
    <w:p w14:paraId="3F481870" w14:textId="6BA1DE3D" w:rsidR="00A25BB9" w:rsidRPr="005568BA" w:rsidRDefault="00335069" w:rsidP="005568BA">
      <w:pPr>
        <w:ind w:right="-850"/>
        <w:jc w:val="right"/>
        <w:rPr>
          <w:rFonts w:asciiTheme="minorHAnsi" w:hAnsiTheme="minorHAnsi"/>
          <w:b/>
          <w:sz w:val="18"/>
          <w:szCs w:val="18"/>
        </w:rPr>
      </w:pPr>
      <w:r w:rsidRPr="005568BA">
        <w:rPr>
          <w:rFonts w:asciiTheme="minorHAnsi" w:hAnsiTheme="minorHAnsi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</w:t>
      </w:r>
      <w:r w:rsidR="00FF1225" w:rsidRPr="005568BA">
        <w:rPr>
          <w:rFonts w:asciiTheme="minorHAnsi" w:hAnsiTheme="minorHAnsi"/>
          <w:b/>
          <w:sz w:val="18"/>
          <w:szCs w:val="18"/>
        </w:rPr>
        <w:t xml:space="preserve">                    </w:t>
      </w:r>
      <w:r w:rsidRPr="005568BA">
        <w:rPr>
          <w:rFonts w:asciiTheme="minorHAnsi" w:hAnsiTheme="minorHAnsi"/>
          <w:b/>
          <w:sz w:val="18"/>
          <w:szCs w:val="18"/>
        </w:rPr>
        <w:t xml:space="preserve">  </w:t>
      </w:r>
      <w:r w:rsidR="00FF1225" w:rsidRPr="005568BA">
        <w:rPr>
          <w:rFonts w:asciiTheme="minorHAnsi" w:hAnsiTheme="minorHAnsi"/>
          <w:b/>
          <w:sz w:val="18"/>
          <w:szCs w:val="18"/>
        </w:rPr>
        <w:t>»</w:t>
      </w:r>
      <w:r w:rsidR="00A25BB9" w:rsidRPr="005568BA">
        <w:rPr>
          <w:rFonts w:asciiTheme="minorHAnsi" w:hAnsiTheme="minorHAnsi"/>
          <w:b/>
          <w:sz w:val="18"/>
          <w:szCs w:val="18"/>
        </w:rPr>
        <w:t>PRILOGA 1</w:t>
      </w:r>
    </w:p>
    <w:p w14:paraId="4BDE50EF" w14:textId="77777777" w:rsidR="00C415A8" w:rsidRPr="004E40E8" w:rsidRDefault="00C415A8" w:rsidP="00C415A8">
      <w:pPr>
        <w:pStyle w:val="Brezrazmikov"/>
        <w:jc w:val="center"/>
        <w:rPr>
          <w:rFonts w:asciiTheme="minorHAnsi" w:hAnsiTheme="minorHAnsi"/>
          <w:b/>
          <w:sz w:val="18"/>
          <w:szCs w:val="18"/>
        </w:rPr>
      </w:pPr>
      <w:r w:rsidRPr="004E40E8">
        <w:rPr>
          <w:rFonts w:asciiTheme="minorHAnsi" w:hAnsiTheme="minorHAnsi"/>
          <w:b/>
          <w:sz w:val="18"/>
          <w:szCs w:val="18"/>
        </w:rPr>
        <w:t>OBRAČUN PRISPEVKOV ZA SOCIALNO VARNOST</w:t>
      </w:r>
      <w:r w:rsidR="00955179" w:rsidRPr="004E40E8">
        <w:rPr>
          <w:rFonts w:asciiTheme="minorHAnsi" w:hAnsiTheme="minorHAnsi"/>
          <w:b/>
          <w:sz w:val="18"/>
          <w:szCs w:val="18"/>
        </w:rPr>
        <w:t xml:space="preserve">  </w:t>
      </w:r>
    </w:p>
    <w:p w14:paraId="2AD3CF45" w14:textId="77777777" w:rsidR="00C415A8" w:rsidRPr="004E40E8" w:rsidRDefault="00C415A8" w:rsidP="00C415A8">
      <w:pPr>
        <w:pStyle w:val="Brezrazmikov"/>
        <w:jc w:val="center"/>
        <w:rPr>
          <w:rFonts w:asciiTheme="minorHAnsi" w:hAnsiTheme="minorHAnsi"/>
          <w:b/>
          <w:sz w:val="18"/>
          <w:szCs w:val="18"/>
        </w:rPr>
      </w:pPr>
      <w:r w:rsidRPr="004E40E8">
        <w:rPr>
          <w:rFonts w:asciiTheme="minorHAnsi" w:hAnsiTheme="minorHAnsi"/>
          <w:b/>
          <w:sz w:val="18"/>
          <w:szCs w:val="18"/>
        </w:rPr>
        <w:t>ZA MESEC ……………………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9"/>
        <w:gridCol w:w="2079"/>
        <w:gridCol w:w="2066"/>
        <w:gridCol w:w="272"/>
        <w:gridCol w:w="200"/>
        <w:gridCol w:w="1274"/>
        <w:gridCol w:w="294"/>
      </w:tblGrid>
      <w:tr w:rsidR="00C415A8" w:rsidRPr="004E40E8" w14:paraId="0BCC8D12" w14:textId="77777777" w:rsidTr="003E3216">
        <w:trPr>
          <w:trHeight w:val="227"/>
        </w:trPr>
        <w:tc>
          <w:tcPr>
            <w:tcW w:w="2676" w:type="dxa"/>
            <w:tcBorders>
              <w:bottom w:val="single" w:sz="4" w:space="0" w:color="auto"/>
            </w:tcBorders>
          </w:tcPr>
          <w:p w14:paraId="1AC359DE" w14:textId="77777777" w:rsidR="00C415A8" w:rsidRPr="004E40E8" w:rsidRDefault="003E3216" w:rsidP="003E3216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4E40E8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>Obračun za obdobje</w:t>
            </w:r>
            <w:r w:rsidR="00C415A8" w:rsidRPr="004E40E8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139" w:type="dxa"/>
            <w:tcBorders>
              <w:bottom w:val="single" w:sz="4" w:space="0" w:color="auto"/>
            </w:tcBorders>
          </w:tcPr>
          <w:p w14:paraId="535B5E48" w14:textId="77777777" w:rsidR="00C415A8" w:rsidRPr="004E40E8" w:rsidRDefault="00C415A8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4E40E8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>001 od:</w:t>
            </w: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</w:tcPr>
          <w:p w14:paraId="733CD8AE" w14:textId="77777777" w:rsidR="00C415A8" w:rsidRPr="004E40E8" w:rsidRDefault="00C415A8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4E40E8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>001a do:</w:t>
            </w:r>
          </w:p>
        </w:tc>
        <w:tc>
          <w:tcPr>
            <w:tcW w:w="48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5173F7" w14:textId="77777777" w:rsidR="00C415A8" w:rsidRPr="004E40E8" w:rsidRDefault="00C415A8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</w:p>
        </w:tc>
        <w:tc>
          <w:tcPr>
            <w:tcW w:w="16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DA7BCF" w14:textId="77777777" w:rsidR="00C415A8" w:rsidRPr="004E40E8" w:rsidRDefault="00C415A8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</w:p>
        </w:tc>
      </w:tr>
      <w:tr w:rsidR="00C415A8" w:rsidRPr="004E40E8" w14:paraId="561132FE" w14:textId="77777777" w:rsidTr="003E3216">
        <w:trPr>
          <w:gridAfter w:val="1"/>
          <w:wAfter w:w="306" w:type="dxa"/>
        </w:trPr>
        <w:tc>
          <w:tcPr>
            <w:tcW w:w="2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4C975F" w14:textId="77777777" w:rsidR="00C415A8" w:rsidRPr="004E40E8" w:rsidRDefault="00C415A8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4E40E8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 xml:space="preserve">002 </w:t>
            </w:r>
            <w:r w:rsidR="00533B93" w:rsidRPr="004E40E8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>Razlog za krajše obdobje</w:t>
            </w:r>
          </w:p>
        </w:tc>
        <w:tc>
          <w:tcPr>
            <w:tcW w:w="2139" w:type="dxa"/>
            <w:tcBorders>
              <w:top w:val="single" w:sz="4" w:space="0" w:color="auto"/>
              <w:bottom w:val="single" w:sz="4" w:space="0" w:color="auto"/>
            </w:tcBorders>
          </w:tcPr>
          <w:p w14:paraId="3257FB51" w14:textId="77777777" w:rsidR="00C415A8" w:rsidRPr="004E40E8" w:rsidRDefault="00C415A8" w:rsidP="003E3216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4E40E8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sym w:font="Wingdings" w:char="F0A8"/>
            </w:r>
            <w:r w:rsidRPr="004E40E8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 xml:space="preserve"> prijava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12A2A" w14:textId="77777777" w:rsidR="00C415A8" w:rsidRPr="004E40E8" w:rsidRDefault="00C415A8" w:rsidP="003E3216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4E40E8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sym w:font="Wingdings" w:char="F0A8"/>
            </w:r>
            <w:r w:rsidRPr="004E40E8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 xml:space="preserve"> odjava</w:t>
            </w:r>
          </w:p>
        </w:tc>
        <w:tc>
          <w:tcPr>
            <w:tcW w:w="27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8CB81FE" w14:textId="77777777" w:rsidR="00C415A8" w:rsidRPr="004E40E8" w:rsidRDefault="00C415A8" w:rsidP="00815C85">
            <w:pPr>
              <w:pStyle w:val="Telobesedila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</w:p>
        </w:tc>
        <w:tc>
          <w:tcPr>
            <w:tcW w:w="15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46ED79" w14:textId="77777777" w:rsidR="00C415A8" w:rsidRPr="004E40E8" w:rsidRDefault="00C415A8" w:rsidP="00815C85">
            <w:pPr>
              <w:pStyle w:val="Telobesedila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</w:p>
        </w:tc>
      </w:tr>
    </w:tbl>
    <w:p w14:paraId="6CDE13A9" w14:textId="77777777" w:rsidR="009746AA" w:rsidRPr="004E40E8" w:rsidRDefault="009746AA" w:rsidP="00C415A8">
      <w:pPr>
        <w:pStyle w:val="Brezrazmikov"/>
        <w:rPr>
          <w:rFonts w:asciiTheme="minorHAnsi" w:hAnsiTheme="minorHAnsi"/>
          <w:b/>
          <w:sz w:val="18"/>
          <w:szCs w:val="18"/>
        </w:rPr>
      </w:pPr>
    </w:p>
    <w:p w14:paraId="1EA52EFC" w14:textId="77777777" w:rsidR="00C415A8" w:rsidRPr="004E40E8" w:rsidRDefault="00C415A8" w:rsidP="00C415A8">
      <w:pPr>
        <w:pStyle w:val="Brezrazmikov"/>
        <w:rPr>
          <w:rFonts w:asciiTheme="minorHAnsi" w:hAnsiTheme="minorHAnsi"/>
          <w:b/>
          <w:sz w:val="18"/>
          <w:szCs w:val="18"/>
        </w:rPr>
      </w:pPr>
      <w:r w:rsidRPr="004E40E8">
        <w:rPr>
          <w:rFonts w:asciiTheme="minorHAnsi" w:hAnsiTheme="minorHAnsi"/>
          <w:b/>
          <w:sz w:val="18"/>
          <w:szCs w:val="18"/>
        </w:rPr>
        <w:t>A. PODATKI O ZAVEZANCU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1620"/>
        <w:gridCol w:w="1080"/>
        <w:gridCol w:w="1863"/>
        <w:gridCol w:w="284"/>
        <w:gridCol w:w="567"/>
        <w:gridCol w:w="526"/>
        <w:gridCol w:w="1253"/>
        <w:gridCol w:w="772"/>
        <w:gridCol w:w="1021"/>
      </w:tblGrid>
      <w:tr w:rsidR="00C415A8" w:rsidRPr="004E40E8" w14:paraId="417EB93F" w14:textId="77777777" w:rsidTr="00642F89">
        <w:trPr>
          <w:cantSplit/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8454D" w14:textId="77777777" w:rsidR="00C415A8" w:rsidRPr="004E40E8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010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766F3" w14:textId="77777777" w:rsidR="00C415A8" w:rsidRPr="004E40E8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Priimek</w:t>
            </w:r>
          </w:p>
        </w:tc>
        <w:tc>
          <w:tcPr>
            <w:tcW w:w="43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55928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04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0A4E6B" w14:textId="77777777" w:rsidR="00C415A8" w:rsidRPr="004E40E8" w:rsidRDefault="00C415A8" w:rsidP="00815C85">
            <w:pPr>
              <w:rPr>
                <w:rFonts w:asciiTheme="minorHAnsi" w:hAnsiTheme="minorHAnsi"/>
                <w:noProof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020 Davčna številka</w:t>
            </w:r>
            <w:r w:rsidRPr="004E40E8">
              <w:rPr>
                <w:rFonts w:asciiTheme="minorHAnsi" w:hAnsiTheme="minorHAnsi"/>
                <w:noProof/>
                <w:sz w:val="18"/>
                <w:szCs w:val="18"/>
              </w:rPr>
              <w:t xml:space="preserve"> </w:t>
            </w:r>
          </w:p>
          <w:p w14:paraId="6A6F0E26" w14:textId="77777777" w:rsidR="00C415A8" w:rsidRPr="004E40E8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415A8" w:rsidRPr="004E40E8" w14:paraId="57471A49" w14:textId="77777777" w:rsidTr="00642F89">
        <w:trPr>
          <w:cantSplit/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57FE0" w14:textId="77777777" w:rsidR="00C415A8" w:rsidRPr="004E40E8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793FC" w14:textId="77777777" w:rsidR="00C415A8" w:rsidRPr="004E40E8" w:rsidRDefault="00C415A8" w:rsidP="00815C85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Ime</w:t>
            </w:r>
          </w:p>
        </w:tc>
        <w:tc>
          <w:tcPr>
            <w:tcW w:w="43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4FBB3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046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8AAA4" w14:textId="77777777" w:rsidR="00C415A8" w:rsidRPr="004E40E8" w:rsidRDefault="00C415A8" w:rsidP="00815C85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C415A8" w:rsidRPr="004E40E8" w14:paraId="1629BB73" w14:textId="77777777" w:rsidTr="00642F89">
        <w:trPr>
          <w:cantSplit/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85203" w14:textId="77777777" w:rsidR="00C415A8" w:rsidRPr="004E40E8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de-DE"/>
              </w:rPr>
              <w:t>030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F21B7" w14:textId="77777777" w:rsidR="00C415A8" w:rsidRPr="004E40E8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sl-SI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sl-SI"/>
              </w:rPr>
              <w:t>Sedež dejavnosti</w:t>
            </w:r>
          </w:p>
        </w:tc>
        <w:tc>
          <w:tcPr>
            <w:tcW w:w="73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D6783" w14:textId="77777777" w:rsidR="00C415A8" w:rsidRPr="004E40E8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                                      </w:t>
            </w:r>
            <w:r w:rsidR="009746AA" w:rsidRPr="004E40E8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="00767A7C" w:rsidRPr="004E40E8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  <w:r w:rsidR="006516F9" w:rsidRPr="004E40E8">
              <w:rPr>
                <w:rFonts w:asciiTheme="minorHAnsi" w:hAnsiTheme="minorHAnsi"/>
                <w:sz w:val="18"/>
                <w:szCs w:val="18"/>
              </w:rPr>
              <w:t>030a T</w:t>
            </w:r>
            <w:r w:rsidR="00380355" w:rsidRPr="004E40E8">
              <w:rPr>
                <w:rFonts w:asciiTheme="minorHAnsi" w:hAnsiTheme="minorHAnsi"/>
                <w:sz w:val="18"/>
                <w:szCs w:val="18"/>
              </w:rPr>
              <w:t>elefon</w:t>
            </w:r>
            <w:r w:rsidR="00560042" w:rsidRPr="004E40E8">
              <w:rPr>
                <w:rFonts w:asciiTheme="minorHAnsi" w:hAnsiTheme="minorHAnsi" w:cs="Arial"/>
                <w:sz w:val="18"/>
                <w:szCs w:val="18"/>
              </w:rPr>
              <w:t>/ e-naslov</w:t>
            </w:r>
          </w:p>
          <w:p w14:paraId="6338D3FF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7CC1C5DA" w14:textId="77777777" w:rsidTr="00642F89">
        <w:trPr>
          <w:cantSplit/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8EE23" w14:textId="77777777" w:rsidR="00C415A8" w:rsidRPr="004E40E8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de-DE"/>
              </w:rPr>
              <w:t>040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499DF" w14:textId="77777777" w:rsidR="00C415A8" w:rsidRPr="004E40E8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sl-SI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sl-SI"/>
              </w:rPr>
              <w:t>Naslov bivališča</w:t>
            </w:r>
          </w:p>
        </w:tc>
        <w:tc>
          <w:tcPr>
            <w:tcW w:w="73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FBBBA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1A021554" w14:textId="77777777" w:rsidTr="00642F89">
        <w:trPr>
          <w:cantSplit/>
          <w:trHeight w:hRule="exact" w:val="48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42FE" w14:textId="77777777" w:rsidR="00C415A8" w:rsidRPr="004E40E8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de-DE"/>
              </w:rPr>
              <w:t>050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6DB6C" w14:textId="77777777" w:rsidR="00C415A8" w:rsidRPr="004E40E8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sl-SI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sl-SI"/>
              </w:rPr>
              <w:t>Šifra pristojnega davčnega organa</w:t>
            </w:r>
          </w:p>
        </w:tc>
        <w:tc>
          <w:tcPr>
            <w:tcW w:w="73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C8D35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6F20CD28" w14:textId="77777777" w:rsidTr="00642F89">
        <w:trPr>
          <w:cantSplit/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900A5" w14:textId="77777777" w:rsidR="00C415A8" w:rsidRPr="004E40E8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de-DE"/>
              </w:rPr>
              <w:t>060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A9E92" w14:textId="77777777" w:rsidR="00C415A8" w:rsidRPr="004E40E8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sl-SI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sl-SI"/>
              </w:rPr>
              <w:t>Tedenski sklad ur zavezanca</w:t>
            </w:r>
          </w:p>
        </w:tc>
        <w:tc>
          <w:tcPr>
            <w:tcW w:w="62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21EB4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6F7347B0" w14:textId="77777777" w:rsidTr="00642F89">
        <w:trPr>
          <w:cantSplit/>
          <w:trHeight w:hRule="exact" w:val="47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B7BB4" w14:textId="77777777" w:rsidR="00C415A8" w:rsidRPr="004E40E8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de-DE"/>
              </w:rPr>
              <w:t>070</w:t>
            </w:r>
          </w:p>
        </w:tc>
        <w:tc>
          <w:tcPr>
            <w:tcW w:w="898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5921E" w14:textId="77777777" w:rsidR="00C415A8" w:rsidRPr="004E40E8" w:rsidRDefault="00C415A8" w:rsidP="00CD0F1B">
            <w:pPr>
              <w:pStyle w:val="Brezrazmikov"/>
              <w:rPr>
                <w:sz w:val="18"/>
                <w:szCs w:val="18"/>
              </w:rPr>
            </w:pPr>
            <w:r w:rsidRPr="004E40E8">
              <w:rPr>
                <w:sz w:val="18"/>
                <w:szCs w:val="18"/>
              </w:rPr>
              <w:sym w:font="Wingdings" w:char="F0A8"/>
            </w:r>
            <w:r w:rsidRPr="004E40E8">
              <w:rPr>
                <w:sz w:val="18"/>
                <w:szCs w:val="18"/>
              </w:rPr>
              <w:t xml:space="preserve"> </w:t>
            </w:r>
            <w:r w:rsidRPr="004E40E8">
              <w:rPr>
                <w:rFonts w:asciiTheme="minorHAnsi" w:hAnsiTheme="minorHAnsi"/>
                <w:sz w:val="18"/>
                <w:szCs w:val="18"/>
              </w:rPr>
              <w:t>Zavezanec na podlagi odločbe Sklada RS za vzpodbujanje zaposlovanja invalidov uveljavlja oprostitev plačila prispevkov za pokojninsko in invalidsko zavarovanje</w:t>
            </w:r>
            <w:r w:rsidRPr="004E40E8">
              <w:rPr>
                <w:sz w:val="18"/>
                <w:szCs w:val="18"/>
              </w:rPr>
              <w:t xml:space="preserve"> </w:t>
            </w:r>
          </w:p>
        </w:tc>
      </w:tr>
      <w:tr w:rsidR="00C415A8" w:rsidRPr="004E40E8" w14:paraId="2CE01C50" w14:textId="77777777" w:rsidTr="00642F89">
        <w:trPr>
          <w:cantSplit/>
          <w:trHeight w:hRule="exact" w:val="481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20D05" w14:textId="77777777" w:rsidR="00C415A8" w:rsidRPr="004E40E8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de-DE"/>
              </w:rPr>
              <w:t>075</w:t>
            </w:r>
          </w:p>
        </w:tc>
        <w:tc>
          <w:tcPr>
            <w:tcW w:w="45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A49D0" w14:textId="77777777" w:rsidR="00C415A8" w:rsidRPr="004E40E8" w:rsidRDefault="00C415A8" w:rsidP="00CD0F1B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4E40E8">
              <w:rPr>
                <w:rFonts w:asciiTheme="minorHAnsi" w:hAnsiTheme="minorHAnsi"/>
                <w:sz w:val="18"/>
                <w:szCs w:val="18"/>
              </w:rPr>
              <w:t xml:space="preserve"> Zavezanec uveljavlja oprostitev plačila prispevkov na podlagi prvega vpisa v predpisan register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E97F7" w14:textId="77777777" w:rsidR="00C415A8" w:rsidRPr="004E40E8" w:rsidRDefault="00C415A8" w:rsidP="00CD0F1B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8ABAF" w14:textId="77777777" w:rsidR="00C415A8" w:rsidRPr="004E40E8" w:rsidRDefault="00C415A8" w:rsidP="00CD0F1B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076 Datum pr</w:t>
            </w:r>
            <w:r w:rsidR="00560042" w:rsidRPr="004E40E8">
              <w:rPr>
                <w:rFonts w:asciiTheme="minorHAnsi" w:hAnsiTheme="minorHAnsi"/>
                <w:sz w:val="18"/>
                <w:szCs w:val="18"/>
              </w:rPr>
              <w:t>vega vpisa v predpisan register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F20F4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415A8" w:rsidRPr="004E40E8" w14:paraId="37111843" w14:textId="77777777" w:rsidTr="00642F89">
        <w:trPr>
          <w:cantSplit/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B0394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de-DE"/>
              </w:rPr>
              <w:t>080</w:t>
            </w:r>
          </w:p>
        </w:tc>
        <w:tc>
          <w:tcPr>
            <w:tcW w:w="898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5086D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bCs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4E40E8">
              <w:rPr>
                <w:rFonts w:asciiTheme="minorHAnsi" w:hAnsiTheme="minorHAnsi"/>
                <w:sz w:val="18"/>
                <w:szCs w:val="18"/>
              </w:rPr>
              <w:t xml:space="preserve"> Z</w:t>
            </w:r>
            <w:r w:rsidRPr="004E40E8">
              <w:rPr>
                <w:rFonts w:asciiTheme="minorHAnsi" w:hAnsiTheme="minorHAnsi"/>
                <w:bCs/>
                <w:sz w:val="18"/>
                <w:szCs w:val="18"/>
              </w:rPr>
              <w:t>avezanec ima pravico do plačila prispevkov iz državnega proračuna</w:t>
            </w:r>
          </w:p>
        </w:tc>
      </w:tr>
      <w:tr w:rsidR="000473C9" w:rsidRPr="004E40E8" w14:paraId="7969A304" w14:textId="77777777" w:rsidTr="00642F89">
        <w:trPr>
          <w:cantSplit/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C93F0" w14:textId="77777777" w:rsidR="000473C9" w:rsidRPr="002028A6" w:rsidRDefault="000473C9" w:rsidP="000473C9">
            <w:pPr>
              <w:pStyle w:val="Brezrazmikov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2028A6">
              <w:rPr>
                <w:rFonts w:asciiTheme="minorHAnsi" w:hAnsiTheme="minorHAnsi"/>
                <w:sz w:val="18"/>
                <w:szCs w:val="18"/>
                <w:lang w:val="de-DE"/>
              </w:rPr>
              <w:t>081</w:t>
            </w:r>
          </w:p>
        </w:tc>
        <w:tc>
          <w:tcPr>
            <w:tcW w:w="898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309C" w14:textId="77777777" w:rsidR="000473C9" w:rsidRPr="002028A6" w:rsidRDefault="000473C9" w:rsidP="000473C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2028A6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2028A6">
              <w:rPr>
                <w:rFonts w:asciiTheme="minorHAnsi" w:hAnsiTheme="minorHAnsi"/>
                <w:sz w:val="18"/>
                <w:szCs w:val="18"/>
              </w:rPr>
              <w:t xml:space="preserve"> Z</w:t>
            </w:r>
            <w:r w:rsidRPr="002028A6">
              <w:rPr>
                <w:rFonts w:asciiTheme="minorHAnsi" w:hAnsiTheme="minorHAnsi"/>
                <w:bCs/>
                <w:sz w:val="18"/>
                <w:szCs w:val="18"/>
              </w:rPr>
              <w:t>avezanec za obvezni zdravstveni prispevek</w:t>
            </w:r>
          </w:p>
        </w:tc>
      </w:tr>
      <w:tr w:rsidR="000473C9" w:rsidRPr="004E40E8" w14:paraId="4417820B" w14:textId="77777777" w:rsidTr="00642F89">
        <w:trPr>
          <w:cantSplit/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FC231" w14:textId="77777777" w:rsidR="000473C9" w:rsidRPr="004E40E8" w:rsidRDefault="000473C9" w:rsidP="000473C9">
            <w:pPr>
              <w:pStyle w:val="Brezrazmikov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de-DE"/>
              </w:rPr>
              <w:t>085</w:t>
            </w:r>
          </w:p>
        </w:tc>
        <w:tc>
          <w:tcPr>
            <w:tcW w:w="48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9C7D0" w14:textId="77777777" w:rsidR="000473C9" w:rsidRPr="004E40E8" w:rsidRDefault="000473C9" w:rsidP="000473C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4E40E8">
              <w:rPr>
                <w:rFonts w:asciiTheme="minorHAnsi" w:hAnsiTheme="minorHAnsi"/>
                <w:sz w:val="18"/>
                <w:szCs w:val="18"/>
              </w:rPr>
              <w:t xml:space="preserve"> Zavezanec uveljavlja znižanje zavarovalne osnove</w:t>
            </w:r>
          </w:p>
        </w:tc>
        <w:tc>
          <w:tcPr>
            <w:tcW w:w="23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353A0" w14:textId="77777777" w:rsidR="000473C9" w:rsidRPr="004E40E8" w:rsidRDefault="000473C9" w:rsidP="000473C9">
            <w:pPr>
              <w:jc w:val="both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  <w:tc>
          <w:tcPr>
            <w:tcW w:w="179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2CBEB87" w14:textId="77777777" w:rsidR="000473C9" w:rsidRPr="004E40E8" w:rsidRDefault="000473C9" w:rsidP="000473C9">
            <w:pPr>
              <w:jc w:val="both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</w:tr>
      <w:tr w:rsidR="000473C9" w:rsidRPr="004E40E8" w14:paraId="0B00D683" w14:textId="77777777" w:rsidTr="00642F89">
        <w:trPr>
          <w:cantSplit/>
          <w:trHeight w:hRule="exact" w:val="1021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4BE54" w14:textId="77777777" w:rsidR="000473C9" w:rsidRPr="004E40E8" w:rsidRDefault="000473C9" w:rsidP="000473C9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4E40E8">
              <w:rPr>
                <w:rFonts w:asciiTheme="minorHAnsi" w:hAnsiTheme="minorHAnsi"/>
                <w:sz w:val="18"/>
                <w:szCs w:val="18"/>
                <w:lang w:val="de-DE"/>
              </w:rPr>
              <w:t>090</w:t>
            </w:r>
          </w:p>
        </w:tc>
        <w:tc>
          <w:tcPr>
            <w:tcW w:w="898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90A7" w14:textId="77777777" w:rsidR="000473C9" w:rsidRPr="004E40E8" w:rsidRDefault="000473C9" w:rsidP="000473C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4E40E8">
              <w:rPr>
                <w:rFonts w:asciiTheme="minorHAnsi" w:hAnsiTheme="minorHAnsi"/>
                <w:sz w:val="18"/>
                <w:szCs w:val="18"/>
              </w:rPr>
              <w:t xml:space="preserve"> Zavezanec je bil zadržan od dela                        Prvi dan zadržanosti: od ……………………….</w:t>
            </w:r>
          </w:p>
          <w:p w14:paraId="07C84557" w14:textId="77777777" w:rsidR="000473C9" w:rsidRPr="004E40E8" w:rsidRDefault="000473C9" w:rsidP="000473C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 xml:space="preserve">     Zadržanost za polni delovni čas: od ………………………….. do ………………………………</w:t>
            </w:r>
          </w:p>
          <w:p w14:paraId="2918D8F3" w14:textId="77777777" w:rsidR="000473C9" w:rsidRPr="004E40E8" w:rsidRDefault="000473C9" w:rsidP="000473C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 xml:space="preserve">     Zadržanost za krajši delovni čas: od …………………………. do ……………………………….</w:t>
            </w:r>
          </w:p>
          <w:p w14:paraId="39479A8D" w14:textId="77777777" w:rsidR="000473C9" w:rsidRPr="004E40E8" w:rsidRDefault="000473C9" w:rsidP="000473C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bCs/>
                <w:sz w:val="18"/>
                <w:szCs w:val="18"/>
              </w:rPr>
              <w:t xml:space="preserve">     Razlog zadržanosti: </w:t>
            </w:r>
            <w:r w:rsidRPr="004E40E8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4E40E8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  Invalidnost</w:t>
            </w:r>
            <w:r w:rsidRPr="004E40E8">
              <w:rPr>
                <w:rFonts w:asciiTheme="minorHAnsi" w:hAnsiTheme="minorHAnsi"/>
                <w:bCs/>
                <w:sz w:val="18"/>
                <w:szCs w:val="18"/>
              </w:rPr>
              <w:t xml:space="preserve">: </w:t>
            </w:r>
            <w:r w:rsidRPr="004E40E8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4E40E8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</w:tbl>
    <w:p w14:paraId="3A321769" w14:textId="77777777" w:rsidR="00C415A8" w:rsidRPr="004E40E8" w:rsidRDefault="00C415A8" w:rsidP="001A5F73">
      <w:pPr>
        <w:pStyle w:val="Brezrazmikov"/>
        <w:ind w:right="-573"/>
        <w:rPr>
          <w:rFonts w:asciiTheme="minorHAnsi" w:hAnsiTheme="minorHAnsi"/>
          <w:sz w:val="18"/>
          <w:szCs w:val="18"/>
        </w:rPr>
      </w:pPr>
      <w:r w:rsidRPr="004E40E8">
        <w:rPr>
          <w:sz w:val="18"/>
          <w:szCs w:val="18"/>
        </w:rPr>
        <w:tab/>
      </w:r>
      <w:r w:rsidR="00955179" w:rsidRPr="004E40E8">
        <w:rPr>
          <w:sz w:val="18"/>
          <w:szCs w:val="18"/>
        </w:rPr>
        <w:t xml:space="preserve">                                                                                                              </w:t>
      </w:r>
      <w:r w:rsidR="00C55A32" w:rsidRPr="004E40E8">
        <w:rPr>
          <w:sz w:val="18"/>
          <w:szCs w:val="18"/>
        </w:rPr>
        <w:t xml:space="preserve">       </w:t>
      </w:r>
      <w:r w:rsidR="00B42332" w:rsidRPr="004E40E8">
        <w:rPr>
          <w:sz w:val="18"/>
          <w:szCs w:val="18"/>
        </w:rPr>
        <w:t xml:space="preserve">   </w:t>
      </w:r>
      <w:r w:rsidR="00D034D3" w:rsidRPr="004E40E8">
        <w:rPr>
          <w:sz w:val="18"/>
          <w:szCs w:val="18"/>
        </w:rPr>
        <w:t xml:space="preserve"> </w:t>
      </w:r>
      <w:r w:rsidR="001A5F73" w:rsidRPr="004E40E8">
        <w:rPr>
          <w:sz w:val="18"/>
          <w:szCs w:val="18"/>
        </w:rPr>
        <w:t xml:space="preserve">        </w:t>
      </w:r>
      <w:r w:rsidRPr="004E40E8">
        <w:rPr>
          <w:rFonts w:asciiTheme="minorHAnsi" w:hAnsiTheme="minorHAnsi"/>
          <w:sz w:val="18"/>
          <w:szCs w:val="18"/>
        </w:rPr>
        <w:t>zneski v EUR s centi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2340"/>
        <w:gridCol w:w="1827"/>
        <w:gridCol w:w="992"/>
        <w:gridCol w:w="1843"/>
        <w:gridCol w:w="1984"/>
      </w:tblGrid>
      <w:tr w:rsidR="00C415A8" w:rsidRPr="004E40E8" w14:paraId="31714051" w14:textId="77777777" w:rsidTr="00750ECD">
        <w:trPr>
          <w:trHeight w:hRule="exact" w:val="227"/>
        </w:trPr>
        <w:tc>
          <w:tcPr>
            <w:tcW w:w="481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B8FD59" w14:textId="77777777" w:rsidR="00C415A8" w:rsidRPr="004E40E8" w:rsidRDefault="00C415A8" w:rsidP="00815C85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4E40E8">
              <w:rPr>
                <w:rFonts w:asciiTheme="minorHAnsi" w:hAnsiTheme="minorHAnsi"/>
                <w:b/>
                <w:bCs/>
                <w:sz w:val="18"/>
                <w:szCs w:val="18"/>
              </w:rPr>
              <w:t>B. OSNOVE ZA OBRAČUN PRISPEVKOV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9DC0FE2" w14:textId="77777777" w:rsidR="00C415A8" w:rsidRPr="004E40E8" w:rsidRDefault="009F13ED" w:rsidP="00750ECD">
            <w:pPr>
              <w:pStyle w:val="Brezrazmikov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4E40E8">
              <w:rPr>
                <w:rFonts w:asciiTheme="minorHAnsi" w:hAnsiTheme="minorHAnsi"/>
                <w:b/>
                <w:sz w:val="18"/>
                <w:szCs w:val="18"/>
              </w:rPr>
              <w:t>Število ur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5A0EB1" w14:textId="77777777" w:rsidR="00C415A8" w:rsidRPr="004E40E8" w:rsidRDefault="00C415A8" w:rsidP="009F13ED">
            <w:pPr>
              <w:pStyle w:val="Obrazec"/>
              <w:jc w:val="center"/>
              <w:rPr>
                <w:rFonts w:asciiTheme="minorHAnsi" w:hAnsiTheme="minorHAnsi"/>
                <w:b/>
                <w:sz w:val="18"/>
                <w:szCs w:val="18"/>
                <w:lang w:val="sl-SI"/>
              </w:rPr>
            </w:pPr>
            <w:r w:rsidRPr="004E40E8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>O</w:t>
            </w:r>
            <w:r w:rsidR="009F13ED" w:rsidRPr="004E40E8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>snova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F281FA" w14:textId="77777777" w:rsidR="00C415A8" w:rsidRPr="004E40E8" w:rsidRDefault="00C415A8" w:rsidP="009F13ED">
            <w:pPr>
              <w:pStyle w:val="Obrazec"/>
              <w:jc w:val="center"/>
              <w:rPr>
                <w:rFonts w:asciiTheme="minorHAnsi" w:hAnsiTheme="minorHAnsi"/>
                <w:b/>
                <w:color w:val="FF0000"/>
                <w:sz w:val="18"/>
                <w:szCs w:val="18"/>
                <w:lang w:val="sl-SI"/>
              </w:rPr>
            </w:pPr>
            <w:r w:rsidRPr="004E40E8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>O</w:t>
            </w:r>
            <w:r w:rsidR="009F13ED" w:rsidRPr="004E40E8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>snova</w:t>
            </w:r>
            <w:r w:rsidRPr="004E40E8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 xml:space="preserve"> ZZ</w:t>
            </w:r>
          </w:p>
        </w:tc>
      </w:tr>
      <w:tr w:rsidR="00C415A8" w:rsidRPr="004E40E8" w14:paraId="3D0F451F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D3DDD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105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B2A57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Polna zavarovalna osnova</w:t>
            </w:r>
          </w:p>
        </w:tc>
        <w:tc>
          <w:tcPr>
            <w:tcW w:w="1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42A63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B0F8D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06A2B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5B436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69DECEFF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B975F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110</w:t>
            </w:r>
          </w:p>
        </w:tc>
        <w:tc>
          <w:tcPr>
            <w:tcW w:w="4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ADA93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Mesečna osnova za polni delovni čas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002AF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3BFC6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104B7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50EF0508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809C5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120</w:t>
            </w:r>
          </w:p>
        </w:tc>
        <w:tc>
          <w:tcPr>
            <w:tcW w:w="4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B8B14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Redno delo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3672A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99B7C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ECD18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4E65510A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0F2B9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130</w:t>
            </w:r>
          </w:p>
        </w:tc>
        <w:tc>
          <w:tcPr>
            <w:tcW w:w="4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C95D9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Zadržanost od dela – v breme zavezanca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D7C60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940D9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993BC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0830A6BF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2B9E3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140</w:t>
            </w:r>
          </w:p>
        </w:tc>
        <w:tc>
          <w:tcPr>
            <w:tcW w:w="4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1F75B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Zadržanost od dela – ni v breme zavezanca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B393F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CCCCC"/>
          </w:tcPr>
          <w:p w14:paraId="385001E6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065B07D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C415A8" w:rsidRPr="004E40E8" w14:paraId="191C165A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9A043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150</w:t>
            </w:r>
          </w:p>
        </w:tc>
        <w:tc>
          <w:tcPr>
            <w:tcW w:w="4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610FE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Očetovski dopust brez pravice do nadomestila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6B444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shd w:val="clear" w:color="auto" w:fill="CCCCCC"/>
          </w:tcPr>
          <w:p w14:paraId="36FE864C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D72D32C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C415A8" w:rsidRPr="004E40E8" w14:paraId="1FAF1FC2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24C97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160</w:t>
            </w:r>
          </w:p>
        </w:tc>
        <w:tc>
          <w:tcPr>
            <w:tcW w:w="4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12B27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4E40E8">
              <w:rPr>
                <w:rFonts w:asciiTheme="minorHAnsi" w:hAnsiTheme="minorHAnsi"/>
                <w:sz w:val="18"/>
                <w:szCs w:val="18"/>
              </w:rPr>
              <w:t>Invalid s pravico do dela s skrajšanim del. časom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13908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5F65B4C8" w14:textId="77777777" w:rsidR="00C415A8" w:rsidRPr="004E40E8" w:rsidRDefault="00C415A8" w:rsidP="000071DE">
            <w:pPr>
              <w:pStyle w:val="Brezrazmikov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BD5446E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C415A8" w:rsidRPr="004E40E8" w14:paraId="3C68E46A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20941" w14:textId="77777777" w:rsidR="00C415A8" w:rsidRPr="004E40E8" w:rsidRDefault="00C415A8" w:rsidP="00815C85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4E40E8">
              <w:rPr>
                <w:rFonts w:asciiTheme="minorHAnsi" w:hAnsiTheme="minorHAnsi"/>
                <w:b/>
                <w:sz w:val="18"/>
                <w:szCs w:val="18"/>
              </w:rPr>
              <w:t>170</w:t>
            </w:r>
          </w:p>
        </w:tc>
        <w:tc>
          <w:tcPr>
            <w:tcW w:w="4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9C9CB" w14:textId="77777777" w:rsidR="00C415A8" w:rsidRPr="004E40E8" w:rsidRDefault="00C415A8" w:rsidP="00815C85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4E40E8">
              <w:rPr>
                <w:rFonts w:asciiTheme="minorHAnsi" w:hAnsiTheme="minorHAnsi"/>
                <w:b/>
                <w:sz w:val="18"/>
                <w:szCs w:val="18"/>
              </w:rPr>
              <w:t>SKUPAJ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F6004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34940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073F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14:paraId="1F0F78E6" w14:textId="77777777" w:rsidR="00C415A8" w:rsidRPr="004E40E8" w:rsidRDefault="00C415A8" w:rsidP="001A5F73">
      <w:pPr>
        <w:ind w:right="-715"/>
        <w:jc w:val="both"/>
        <w:rPr>
          <w:rFonts w:asciiTheme="minorHAnsi" w:hAnsiTheme="minorHAnsi"/>
          <w:bCs/>
          <w:i/>
          <w:iCs/>
          <w:noProof/>
          <w:sz w:val="18"/>
          <w:szCs w:val="18"/>
        </w:rPr>
      </w:pPr>
      <w:r w:rsidRPr="004E40E8">
        <w:rPr>
          <w:rFonts w:asciiTheme="minorHAnsi" w:hAnsiTheme="minorHAnsi"/>
          <w:b/>
          <w:bCs/>
          <w:sz w:val="18"/>
          <w:szCs w:val="18"/>
        </w:rPr>
        <w:tab/>
      </w:r>
      <w:r w:rsidRPr="004E40E8">
        <w:rPr>
          <w:rFonts w:asciiTheme="minorHAnsi" w:hAnsiTheme="minorHAnsi"/>
          <w:b/>
          <w:bCs/>
          <w:sz w:val="18"/>
          <w:szCs w:val="18"/>
        </w:rPr>
        <w:tab/>
      </w:r>
      <w:r w:rsidRPr="004E40E8">
        <w:rPr>
          <w:rFonts w:asciiTheme="minorHAnsi" w:hAnsiTheme="minorHAnsi"/>
          <w:b/>
          <w:bCs/>
          <w:sz w:val="18"/>
          <w:szCs w:val="18"/>
        </w:rPr>
        <w:tab/>
      </w:r>
      <w:r w:rsidRPr="004E40E8">
        <w:rPr>
          <w:rFonts w:asciiTheme="minorHAnsi" w:hAnsiTheme="minorHAnsi"/>
          <w:b/>
          <w:bCs/>
          <w:sz w:val="18"/>
          <w:szCs w:val="18"/>
        </w:rPr>
        <w:tab/>
      </w:r>
      <w:r w:rsidRPr="004E40E8">
        <w:rPr>
          <w:rFonts w:asciiTheme="minorHAnsi" w:hAnsiTheme="minorHAnsi"/>
          <w:b/>
          <w:bCs/>
          <w:sz w:val="18"/>
          <w:szCs w:val="18"/>
        </w:rPr>
        <w:tab/>
      </w:r>
      <w:r w:rsidRPr="004E40E8">
        <w:rPr>
          <w:rFonts w:asciiTheme="minorHAnsi" w:hAnsiTheme="minorHAnsi"/>
          <w:b/>
          <w:bCs/>
          <w:sz w:val="18"/>
          <w:szCs w:val="18"/>
        </w:rPr>
        <w:tab/>
      </w:r>
      <w:r w:rsidR="00955179" w:rsidRPr="004E40E8">
        <w:rPr>
          <w:rFonts w:asciiTheme="minorHAnsi" w:hAnsiTheme="minorHAnsi"/>
          <w:b/>
          <w:bCs/>
          <w:sz w:val="18"/>
          <w:szCs w:val="18"/>
        </w:rPr>
        <w:t xml:space="preserve">                                                      </w:t>
      </w:r>
      <w:r w:rsidR="001779F3" w:rsidRPr="004E40E8">
        <w:rPr>
          <w:rFonts w:asciiTheme="minorHAnsi" w:hAnsiTheme="minorHAnsi"/>
          <w:b/>
          <w:bCs/>
          <w:sz w:val="18"/>
          <w:szCs w:val="18"/>
        </w:rPr>
        <w:t xml:space="preserve">     </w:t>
      </w:r>
      <w:r w:rsidR="00955179" w:rsidRPr="004E40E8">
        <w:rPr>
          <w:rFonts w:asciiTheme="minorHAnsi" w:hAnsiTheme="minorHAnsi"/>
          <w:b/>
          <w:bCs/>
          <w:sz w:val="18"/>
          <w:szCs w:val="18"/>
        </w:rPr>
        <w:t xml:space="preserve">    </w:t>
      </w:r>
      <w:r w:rsidR="001779F3" w:rsidRPr="004E40E8">
        <w:rPr>
          <w:rFonts w:asciiTheme="minorHAnsi" w:hAnsiTheme="minorHAnsi"/>
          <w:b/>
          <w:bCs/>
          <w:sz w:val="18"/>
          <w:szCs w:val="18"/>
        </w:rPr>
        <w:t xml:space="preserve"> </w:t>
      </w:r>
      <w:r w:rsidR="00955179" w:rsidRPr="004E40E8">
        <w:rPr>
          <w:rFonts w:asciiTheme="minorHAnsi" w:hAnsiTheme="minorHAnsi"/>
          <w:b/>
          <w:bCs/>
          <w:sz w:val="18"/>
          <w:szCs w:val="18"/>
        </w:rPr>
        <w:t xml:space="preserve"> </w:t>
      </w:r>
      <w:r w:rsidR="003E6829" w:rsidRPr="004E40E8">
        <w:rPr>
          <w:rFonts w:asciiTheme="minorHAnsi" w:hAnsiTheme="minorHAnsi"/>
          <w:b/>
          <w:bCs/>
          <w:sz w:val="18"/>
          <w:szCs w:val="18"/>
        </w:rPr>
        <w:t xml:space="preserve">  </w:t>
      </w:r>
      <w:r w:rsidR="009443E9" w:rsidRPr="004E40E8">
        <w:rPr>
          <w:rFonts w:asciiTheme="minorHAnsi" w:hAnsiTheme="minorHAnsi"/>
          <w:b/>
          <w:bCs/>
          <w:sz w:val="18"/>
          <w:szCs w:val="18"/>
        </w:rPr>
        <w:t xml:space="preserve"> </w:t>
      </w:r>
      <w:r w:rsidR="005D7269" w:rsidRPr="004E40E8">
        <w:rPr>
          <w:rFonts w:asciiTheme="minorHAnsi" w:hAnsiTheme="minorHAnsi"/>
          <w:b/>
          <w:bCs/>
          <w:sz w:val="18"/>
          <w:szCs w:val="18"/>
        </w:rPr>
        <w:t xml:space="preserve"> </w:t>
      </w:r>
      <w:r w:rsidR="001A5F73" w:rsidRPr="004E40E8">
        <w:rPr>
          <w:rFonts w:asciiTheme="minorHAnsi" w:hAnsiTheme="minorHAnsi"/>
          <w:b/>
          <w:bCs/>
          <w:sz w:val="18"/>
          <w:szCs w:val="18"/>
        </w:rPr>
        <w:t xml:space="preserve">        </w:t>
      </w:r>
      <w:r w:rsidR="009443E9" w:rsidRPr="004E40E8">
        <w:rPr>
          <w:rFonts w:asciiTheme="minorHAnsi" w:hAnsiTheme="minorHAnsi"/>
          <w:b/>
          <w:bCs/>
          <w:sz w:val="18"/>
          <w:szCs w:val="18"/>
        </w:rPr>
        <w:t xml:space="preserve"> </w:t>
      </w:r>
      <w:r w:rsidR="00955179" w:rsidRPr="004E40E8">
        <w:rPr>
          <w:rFonts w:asciiTheme="minorHAnsi" w:hAnsiTheme="minorHAnsi"/>
          <w:bCs/>
          <w:sz w:val="18"/>
          <w:szCs w:val="18"/>
        </w:rPr>
        <w:t>zneski v EUR s centi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4140"/>
        <w:gridCol w:w="1019"/>
        <w:gridCol w:w="1843"/>
        <w:gridCol w:w="1984"/>
      </w:tblGrid>
      <w:tr w:rsidR="00C415A8" w:rsidRPr="004E40E8" w14:paraId="3D3C25AF" w14:textId="77777777" w:rsidTr="00750ECD">
        <w:trPr>
          <w:trHeight w:hRule="exact" w:val="227"/>
        </w:trPr>
        <w:tc>
          <w:tcPr>
            <w:tcW w:w="4788" w:type="dxa"/>
            <w:gridSpan w:val="2"/>
          </w:tcPr>
          <w:p w14:paraId="2F9DC07C" w14:textId="77777777" w:rsidR="00C415A8" w:rsidRPr="004E40E8" w:rsidRDefault="00C415A8" w:rsidP="00815C85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4E40E8">
              <w:rPr>
                <w:rFonts w:asciiTheme="minorHAnsi" w:hAnsiTheme="minorHAnsi"/>
                <w:b/>
                <w:bCs/>
                <w:sz w:val="18"/>
                <w:szCs w:val="18"/>
              </w:rPr>
              <w:t>C. PRISPEVKI ZA SOCIALNO VARNOST</w:t>
            </w:r>
          </w:p>
        </w:tc>
        <w:tc>
          <w:tcPr>
            <w:tcW w:w="1019" w:type="dxa"/>
            <w:vAlign w:val="center"/>
          </w:tcPr>
          <w:p w14:paraId="51EE1FF9" w14:textId="77777777" w:rsidR="00C415A8" w:rsidRPr="004E40E8" w:rsidRDefault="00C415A8" w:rsidP="00815C85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4E40E8">
              <w:rPr>
                <w:rFonts w:asciiTheme="minorHAnsi" w:hAnsiTheme="minorHAnsi"/>
                <w:b/>
                <w:sz w:val="18"/>
                <w:szCs w:val="18"/>
              </w:rPr>
              <w:t>Stopnja</w:t>
            </w:r>
          </w:p>
        </w:tc>
        <w:tc>
          <w:tcPr>
            <w:tcW w:w="1843" w:type="dxa"/>
            <w:vAlign w:val="center"/>
          </w:tcPr>
          <w:p w14:paraId="374D85E0" w14:textId="77777777" w:rsidR="00C415A8" w:rsidRPr="004E40E8" w:rsidRDefault="00C415A8" w:rsidP="00815C85">
            <w:pPr>
              <w:pStyle w:val="Obrazec"/>
              <w:jc w:val="center"/>
              <w:rPr>
                <w:rFonts w:asciiTheme="minorHAnsi" w:hAnsiTheme="minorHAnsi"/>
                <w:b/>
                <w:sz w:val="18"/>
                <w:szCs w:val="18"/>
                <w:lang w:val="sl-SI"/>
              </w:rPr>
            </w:pPr>
            <w:r w:rsidRPr="004E40E8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 xml:space="preserve">Obračunani znesek </w:t>
            </w:r>
          </w:p>
        </w:tc>
        <w:tc>
          <w:tcPr>
            <w:tcW w:w="1984" w:type="dxa"/>
          </w:tcPr>
          <w:p w14:paraId="3415A3DD" w14:textId="77777777" w:rsidR="00C415A8" w:rsidRPr="004E40E8" w:rsidRDefault="00C415A8" w:rsidP="00815C85">
            <w:pPr>
              <w:pStyle w:val="Obrazec"/>
              <w:jc w:val="center"/>
              <w:rPr>
                <w:rFonts w:asciiTheme="minorHAnsi" w:hAnsiTheme="minorHAnsi"/>
                <w:b/>
                <w:sz w:val="18"/>
                <w:szCs w:val="18"/>
                <w:lang w:val="sl-SI"/>
              </w:rPr>
            </w:pPr>
            <w:r w:rsidRPr="004E40E8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>Znesek za plačilo</w:t>
            </w:r>
          </w:p>
        </w:tc>
      </w:tr>
      <w:tr w:rsidR="00C415A8" w:rsidRPr="004E40E8" w14:paraId="74670EE8" w14:textId="77777777" w:rsidTr="00750ECD">
        <w:trPr>
          <w:trHeight w:hRule="exact" w:val="45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8097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210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80EC6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 xml:space="preserve">Prispevek zavarovanca za pokojninsko in invalidsko zavarovanje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BADAD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2A755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A276B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07AFC403" w14:textId="77777777" w:rsidTr="00750ECD">
        <w:trPr>
          <w:trHeight w:hRule="exact" w:val="45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3CEB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220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E4D2B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 xml:space="preserve">Prispevek delodajalca za pokojninsko in invalidsko zavarovanje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37324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5041F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BDD25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7414D408" w14:textId="77777777" w:rsidTr="004E40E8">
        <w:trPr>
          <w:trHeight w:hRule="exact" w:val="32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F6C52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230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B7FB2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Prispevek za zavarovalno dobo, ki šteje s povečanjem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EBDE1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7686F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E425E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544D5C11" w14:textId="77777777" w:rsidTr="00750ECD">
        <w:trPr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7267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4E40E8">
              <w:rPr>
                <w:rFonts w:ascii="Calibri" w:hAnsi="Calibri"/>
                <w:b/>
                <w:sz w:val="18"/>
                <w:szCs w:val="18"/>
              </w:rPr>
              <w:t>240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BDBA1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4E40E8">
              <w:rPr>
                <w:rFonts w:ascii="Calibri" w:hAnsi="Calibri"/>
                <w:b/>
                <w:sz w:val="18"/>
                <w:szCs w:val="18"/>
              </w:rPr>
              <w:t xml:space="preserve">Skupaj prispevki za PIZ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62958A00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C0C07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61CD8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770272F8" w14:textId="77777777" w:rsidTr="00750ECD">
        <w:trPr>
          <w:trHeight w:hRule="exact" w:val="48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1CA9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310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621EE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 xml:space="preserve">Prispevek zavarovanca za primer bolezni in poškodbe izven dela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072D6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5722719A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D166E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FA0B54" w:rsidRPr="004E40E8" w14:paraId="239EB642" w14:textId="77777777" w:rsidTr="00483A30">
        <w:trPr>
          <w:trHeight w:hRule="exact" w:val="22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17B59" w14:textId="77777777" w:rsidR="00FA0B54" w:rsidRPr="002028A6" w:rsidRDefault="00FA0B54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2028A6">
              <w:rPr>
                <w:rFonts w:ascii="Calibri" w:hAnsi="Calibri"/>
                <w:sz w:val="18"/>
                <w:szCs w:val="18"/>
              </w:rPr>
              <w:t>313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5C47F" w14:textId="77777777" w:rsidR="00FA0B54" w:rsidRPr="002028A6" w:rsidRDefault="00FA0B54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2028A6">
              <w:rPr>
                <w:rFonts w:ascii="Calibri" w:hAnsi="Calibri"/>
                <w:sz w:val="18"/>
                <w:szCs w:val="18"/>
              </w:rPr>
              <w:t>Obvezni zdravstveni prispevek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4B01AB3" w14:textId="77777777" w:rsidR="00FA0B54" w:rsidRPr="004E40E8" w:rsidRDefault="00FA0B54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72FD0158" w14:textId="77777777" w:rsidR="00FA0B54" w:rsidRPr="004E40E8" w:rsidRDefault="00FA0B54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96F46" w14:textId="77777777" w:rsidR="00FA0B54" w:rsidRPr="004E40E8" w:rsidRDefault="00FA0B54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37E1149B" w14:textId="77777777" w:rsidTr="00750ECD">
        <w:trPr>
          <w:trHeight w:hRule="exact" w:val="48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2D620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320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D3C6D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Prispevek delodajalca za primer bolezni in poškodbe izven dela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4014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1651FF46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AEB48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31C2E772" w14:textId="77777777" w:rsidTr="00750ECD">
        <w:trPr>
          <w:trHeight w:hRule="exact" w:val="48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43EB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330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A5E65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Prispevek za primer poškodbe pri delu in poklicne bolezni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4223B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24420D9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06A18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4DACBF2E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5DA41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4E40E8">
              <w:rPr>
                <w:rFonts w:ascii="Calibri" w:hAnsi="Calibri"/>
                <w:b/>
                <w:sz w:val="18"/>
                <w:szCs w:val="18"/>
              </w:rPr>
              <w:t>340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2C14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4E40E8">
              <w:rPr>
                <w:rFonts w:ascii="Calibri" w:hAnsi="Calibri"/>
                <w:b/>
                <w:sz w:val="18"/>
                <w:szCs w:val="18"/>
              </w:rPr>
              <w:t>Skupaj prispevki za ZZ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22BDE6E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6A5046DE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BA4C4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77528" w:rsidRPr="00C77528" w14:paraId="56E0F2ED" w14:textId="77777777" w:rsidTr="006F278A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72FFC" w14:textId="182B30C6" w:rsidR="00D14474" w:rsidRPr="00C77528" w:rsidRDefault="00D14474" w:rsidP="000071DE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  <w:r w:rsidRPr="00C77528">
              <w:rPr>
                <w:rFonts w:ascii="Calibri" w:hAnsi="Calibri"/>
                <w:bCs/>
                <w:sz w:val="18"/>
                <w:szCs w:val="18"/>
              </w:rPr>
              <w:t>350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96881" w14:textId="21813E6D" w:rsidR="00D14474" w:rsidRPr="00C77528" w:rsidRDefault="00D14474" w:rsidP="000071DE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  <w:r w:rsidRPr="00C77528">
              <w:rPr>
                <w:rFonts w:ascii="Calibri" w:hAnsi="Calibri"/>
                <w:bCs/>
                <w:sz w:val="18"/>
                <w:szCs w:val="18"/>
              </w:rPr>
              <w:t>Prispevek za dolgotrajno oskrbo</w:t>
            </w:r>
          </w:p>
          <w:p w14:paraId="5378A06D" w14:textId="1F7A84F9" w:rsidR="00D14474" w:rsidRPr="00C77528" w:rsidRDefault="00D14474" w:rsidP="000071DE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F532F" w14:textId="77777777" w:rsidR="00D14474" w:rsidRPr="00C77528" w:rsidRDefault="00D14474" w:rsidP="000071DE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421706E5" w14:textId="77777777" w:rsidR="00D14474" w:rsidRPr="00C77528" w:rsidRDefault="00D14474" w:rsidP="000071DE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04A59" w14:textId="77777777" w:rsidR="00D14474" w:rsidRPr="00C77528" w:rsidRDefault="00D14474" w:rsidP="00815C85">
            <w:pPr>
              <w:jc w:val="both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  <w:tr w:rsidR="00C77528" w:rsidRPr="00C77528" w14:paraId="2E1E7F2A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C4B91" w14:textId="1DDC6DB9" w:rsidR="00860E91" w:rsidRPr="00C77528" w:rsidRDefault="00860E91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C77528">
              <w:rPr>
                <w:rFonts w:ascii="Calibri" w:hAnsi="Calibri"/>
                <w:b/>
                <w:sz w:val="18"/>
                <w:szCs w:val="18"/>
              </w:rPr>
              <w:t>3</w:t>
            </w:r>
            <w:r w:rsidR="00B57EC4" w:rsidRPr="00C77528">
              <w:rPr>
                <w:rFonts w:ascii="Calibri" w:hAnsi="Calibri"/>
                <w:b/>
                <w:sz w:val="18"/>
                <w:szCs w:val="18"/>
              </w:rPr>
              <w:t>6</w:t>
            </w:r>
            <w:r w:rsidRPr="00C77528"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BD5B1" w14:textId="5BAA1572" w:rsidR="00860E91" w:rsidRPr="00C77528" w:rsidRDefault="00860E91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C77528">
              <w:rPr>
                <w:rFonts w:ascii="Calibri" w:hAnsi="Calibri"/>
                <w:b/>
                <w:sz w:val="18"/>
                <w:szCs w:val="18"/>
              </w:rPr>
              <w:t>Skupaj prispevki za ZZ in za DO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44219CE0" w14:textId="77777777" w:rsidR="00860E91" w:rsidRPr="00C77528" w:rsidRDefault="00860E91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588C1258" w14:textId="77777777" w:rsidR="00860E91" w:rsidRPr="00C77528" w:rsidRDefault="00860E91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89310" w14:textId="77777777" w:rsidR="00860E91" w:rsidRPr="00C77528" w:rsidRDefault="00860E91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0109E191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F2897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410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523BC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 xml:space="preserve">Prispevek zavarovanca za starševsko varstvo 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8DF4D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758B7E6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D82A7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727D58FB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F212F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420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8FA0B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 xml:space="preserve">Prispevek delodajalca za starševsko varstvo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D41A6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1FBC6C5A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57384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0934AADA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B80B5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4E40E8">
              <w:rPr>
                <w:rFonts w:ascii="Calibri" w:hAnsi="Calibri"/>
                <w:b/>
                <w:sz w:val="18"/>
                <w:szCs w:val="18"/>
              </w:rPr>
              <w:t>425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56C6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4E40E8">
              <w:rPr>
                <w:rFonts w:ascii="Calibri" w:hAnsi="Calibri"/>
                <w:b/>
                <w:sz w:val="18"/>
                <w:szCs w:val="18"/>
              </w:rPr>
              <w:t>Skupaj prispevki za STV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CA4A7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0C757077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837E3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color w:val="FF0000"/>
                <w:sz w:val="18"/>
                <w:szCs w:val="18"/>
              </w:rPr>
            </w:pPr>
          </w:p>
        </w:tc>
      </w:tr>
      <w:tr w:rsidR="00C415A8" w:rsidRPr="004E40E8" w14:paraId="79D0413F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B2731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430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B4CE8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 xml:space="preserve">Prispevek zavarovanca za primer brezposelnosti 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22C6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7B1E809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86039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5B4B01BB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40639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440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F87C2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4E40E8">
              <w:rPr>
                <w:rFonts w:ascii="Calibri" w:hAnsi="Calibri"/>
                <w:sz w:val="18"/>
                <w:szCs w:val="18"/>
              </w:rPr>
              <w:t>Prispevek delodajalca za primer brezposelnosti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7E927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0F58688B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F5B36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4E40E8" w14:paraId="2BAEE64C" w14:textId="77777777" w:rsidTr="00750ECD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E37FA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4E40E8">
              <w:rPr>
                <w:rFonts w:ascii="Calibri" w:hAnsi="Calibri"/>
                <w:b/>
                <w:sz w:val="18"/>
                <w:szCs w:val="18"/>
              </w:rPr>
              <w:lastRenderedPageBreak/>
              <w:t>445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651E1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4E40E8">
              <w:rPr>
                <w:rFonts w:ascii="Calibri" w:hAnsi="Calibri"/>
                <w:b/>
                <w:sz w:val="18"/>
                <w:szCs w:val="18"/>
              </w:rPr>
              <w:t>Skupaj prispevki za ZAP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FF955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078D0E7E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1BEBB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color w:val="FF0000"/>
                <w:sz w:val="18"/>
                <w:szCs w:val="18"/>
              </w:rPr>
            </w:pPr>
          </w:p>
        </w:tc>
      </w:tr>
      <w:tr w:rsidR="00C415A8" w:rsidRPr="004E40E8" w14:paraId="100799AB" w14:textId="77777777" w:rsidTr="00750ECD">
        <w:trPr>
          <w:trHeight w:hRule="exact" w:val="24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5CDB2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4E40E8">
              <w:rPr>
                <w:rFonts w:ascii="Calibri" w:hAnsi="Calibri"/>
                <w:b/>
                <w:sz w:val="18"/>
                <w:szCs w:val="18"/>
              </w:rPr>
              <w:t>500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10893" w14:textId="77777777" w:rsidR="00C415A8" w:rsidRPr="004E40E8" w:rsidRDefault="000071DE" w:rsidP="000071DE">
            <w:pPr>
              <w:pStyle w:val="Brezrazmikov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4E40E8">
              <w:rPr>
                <w:rFonts w:ascii="Calibri" w:hAnsi="Calibri"/>
                <w:b/>
                <w:sz w:val="18"/>
                <w:szCs w:val="18"/>
              </w:rPr>
              <w:t xml:space="preserve">                                                  </w:t>
            </w:r>
            <w:r w:rsidR="00C415A8" w:rsidRPr="004E40E8">
              <w:rPr>
                <w:rFonts w:ascii="Calibri" w:hAnsi="Calibri"/>
                <w:b/>
                <w:sz w:val="18"/>
                <w:szCs w:val="18"/>
              </w:rPr>
              <w:t>Prispevki skupaj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156299E4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672EF" w14:textId="77777777" w:rsidR="00C415A8" w:rsidRPr="004E40E8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3E9A8" w14:textId="77777777" w:rsidR="00C415A8" w:rsidRPr="004E40E8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bookmarkEnd w:id="4"/>
    <w:p w14:paraId="0E9EF21E" w14:textId="7F1F833B" w:rsidR="00AB2354" w:rsidRPr="005568BA" w:rsidRDefault="00C77528" w:rsidP="005568BA">
      <w:pPr>
        <w:ind w:left="7080" w:right="-850" w:firstLine="708"/>
        <w:jc w:val="right"/>
        <w:rPr>
          <w:rFonts w:asciiTheme="minorHAnsi" w:hAnsiTheme="minorHAnsi"/>
          <w:b/>
          <w:bCs/>
          <w:sz w:val="18"/>
          <w:szCs w:val="18"/>
        </w:rPr>
      </w:pPr>
      <w:r w:rsidRPr="005568BA">
        <w:rPr>
          <w:rFonts w:asciiTheme="minorHAnsi" w:hAnsiTheme="minorHAnsi"/>
          <w:b/>
          <w:bCs/>
          <w:sz w:val="18"/>
          <w:szCs w:val="18"/>
        </w:rPr>
        <w:t>«</w:t>
      </w:r>
      <w:r w:rsidR="005D6388" w:rsidRPr="005568BA">
        <w:rPr>
          <w:rFonts w:asciiTheme="minorHAnsi" w:hAnsiTheme="minorHAnsi"/>
          <w:b/>
          <w:bCs/>
          <w:sz w:val="18"/>
          <w:szCs w:val="18"/>
        </w:rPr>
        <w:t>.</w:t>
      </w:r>
    </w:p>
    <w:p w14:paraId="49E4D420" w14:textId="77777777" w:rsidR="00D96CF6" w:rsidRDefault="00D96CF6">
      <w:pPr>
        <w:spacing w:line="240" w:lineRule="auto"/>
        <w:rPr>
          <w:rFonts w:asciiTheme="minorHAnsi" w:hAnsiTheme="minorHAnsi"/>
          <w:b/>
          <w:bCs/>
          <w:sz w:val="18"/>
          <w:szCs w:val="18"/>
        </w:rPr>
      </w:pPr>
      <w:r>
        <w:rPr>
          <w:rFonts w:asciiTheme="minorHAnsi" w:hAnsiTheme="minorHAnsi"/>
          <w:b/>
          <w:bCs/>
          <w:sz w:val="18"/>
          <w:szCs w:val="18"/>
        </w:rPr>
        <w:br w:type="page"/>
      </w:r>
    </w:p>
    <w:p w14:paraId="3958F6FE" w14:textId="2ADCCA59" w:rsidR="00AB2354" w:rsidRPr="005568BA" w:rsidRDefault="005568BA" w:rsidP="008C2788">
      <w:pPr>
        <w:rPr>
          <w:rFonts w:asciiTheme="minorHAnsi" w:hAnsiTheme="minorHAnsi"/>
          <w:b/>
          <w:bCs/>
          <w:sz w:val="18"/>
          <w:szCs w:val="18"/>
        </w:rPr>
      </w:pPr>
      <w:r w:rsidRPr="005568BA">
        <w:rPr>
          <w:rFonts w:asciiTheme="minorHAnsi" w:hAnsiTheme="minorHAnsi"/>
          <w:b/>
          <w:bCs/>
          <w:sz w:val="18"/>
          <w:szCs w:val="18"/>
        </w:rPr>
        <w:lastRenderedPageBreak/>
        <w:t>PRILOGA</w:t>
      </w:r>
      <w:r w:rsidR="00D96CF6" w:rsidRPr="005568BA">
        <w:rPr>
          <w:rFonts w:asciiTheme="minorHAnsi" w:hAnsiTheme="minorHAnsi"/>
          <w:b/>
          <w:bCs/>
          <w:sz w:val="18"/>
          <w:szCs w:val="18"/>
        </w:rPr>
        <w:t xml:space="preserve"> </w:t>
      </w:r>
      <w:r w:rsidR="008C2788" w:rsidRPr="005568BA">
        <w:rPr>
          <w:rFonts w:asciiTheme="minorHAnsi" w:hAnsiTheme="minorHAnsi"/>
          <w:b/>
          <w:bCs/>
          <w:sz w:val="18"/>
          <w:szCs w:val="18"/>
        </w:rPr>
        <w:t>2:</w:t>
      </w:r>
    </w:p>
    <w:p w14:paraId="4ABD66F5" w14:textId="009AB03A" w:rsidR="009348B5" w:rsidRPr="005568BA" w:rsidRDefault="008C2788" w:rsidP="005568BA">
      <w:pPr>
        <w:ind w:left="7080" w:right="-850" w:firstLine="575"/>
        <w:jc w:val="right"/>
        <w:rPr>
          <w:rFonts w:asciiTheme="minorHAnsi" w:hAnsiTheme="minorHAnsi"/>
          <w:b/>
          <w:bCs/>
          <w:sz w:val="18"/>
          <w:szCs w:val="18"/>
        </w:rPr>
      </w:pPr>
      <w:r w:rsidRPr="005568BA">
        <w:rPr>
          <w:rFonts w:asciiTheme="minorHAnsi" w:hAnsiTheme="minorHAnsi"/>
          <w:b/>
          <w:bCs/>
          <w:sz w:val="18"/>
          <w:szCs w:val="18"/>
        </w:rPr>
        <w:t>»</w:t>
      </w:r>
      <w:r w:rsidR="00076CDB" w:rsidRPr="005568BA">
        <w:rPr>
          <w:rFonts w:asciiTheme="minorHAnsi" w:hAnsiTheme="minorHAnsi"/>
          <w:b/>
          <w:bCs/>
          <w:sz w:val="18"/>
          <w:szCs w:val="18"/>
        </w:rPr>
        <w:t>PRILOGA 2</w:t>
      </w:r>
    </w:p>
    <w:p w14:paraId="5F239121" w14:textId="77777777" w:rsidR="00C415A8" w:rsidRPr="00767A7C" w:rsidRDefault="00C415A8" w:rsidP="00C415A8">
      <w:pPr>
        <w:jc w:val="center"/>
        <w:rPr>
          <w:rFonts w:asciiTheme="minorHAnsi" w:hAnsiTheme="minorHAnsi"/>
          <w:b/>
          <w:bCs/>
          <w:sz w:val="18"/>
          <w:szCs w:val="18"/>
        </w:rPr>
      </w:pPr>
      <w:r w:rsidRPr="00767A7C">
        <w:rPr>
          <w:rFonts w:asciiTheme="minorHAnsi" w:hAnsiTheme="minorHAnsi"/>
          <w:b/>
          <w:bCs/>
          <w:sz w:val="18"/>
          <w:szCs w:val="18"/>
        </w:rPr>
        <w:t xml:space="preserve">OBRAČUN PRISPEVKOV ZA SOCIALNO VARNOST ZA </w:t>
      </w:r>
      <w:r w:rsidRPr="00767A7C">
        <w:rPr>
          <w:rFonts w:asciiTheme="minorHAnsi" w:hAnsiTheme="minorHAnsi" w:cs="Arial"/>
          <w:b/>
          <w:sz w:val="18"/>
          <w:szCs w:val="18"/>
          <w:lang w:eastAsia="sl-SI"/>
        </w:rPr>
        <w:t>DRUŽBENIKE</w:t>
      </w:r>
      <w:r w:rsidR="00030194" w:rsidRPr="00767A7C">
        <w:rPr>
          <w:rFonts w:asciiTheme="minorHAnsi" w:hAnsiTheme="minorHAnsi" w:cs="Arial"/>
          <w:b/>
          <w:sz w:val="18"/>
          <w:szCs w:val="18"/>
          <w:lang w:eastAsia="sl-SI"/>
        </w:rPr>
        <w:t>,</w:t>
      </w:r>
      <w:r w:rsidRPr="00767A7C">
        <w:rPr>
          <w:rFonts w:asciiTheme="minorHAnsi" w:hAnsiTheme="minorHAnsi" w:cs="Arial"/>
          <w:b/>
          <w:sz w:val="18"/>
          <w:szCs w:val="18"/>
          <w:lang w:eastAsia="sl-SI"/>
        </w:rPr>
        <w:t xml:space="preserve"> USTANOVITELJE ZAVODOV IN ZADRUG</w:t>
      </w:r>
      <w:r w:rsidRPr="00767A7C">
        <w:rPr>
          <w:rFonts w:asciiTheme="minorHAnsi" w:hAnsiTheme="minorHAnsi"/>
          <w:b/>
          <w:bCs/>
          <w:sz w:val="18"/>
          <w:szCs w:val="18"/>
        </w:rPr>
        <w:t xml:space="preserve"> </w:t>
      </w:r>
    </w:p>
    <w:p w14:paraId="72838DCE" w14:textId="77777777" w:rsidR="00C415A8" w:rsidRPr="00767A7C" w:rsidRDefault="00C415A8" w:rsidP="00C415A8">
      <w:pPr>
        <w:jc w:val="center"/>
        <w:rPr>
          <w:rFonts w:asciiTheme="minorHAnsi" w:hAnsiTheme="minorHAnsi"/>
          <w:b/>
          <w:bCs/>
          <w:sz w:val="18"/>
          <w:szCs w:val="18"/>
        </w:rPr>
      </w:pPr>
      <w:r w:rsidRPr="00767A7C">
        <w:rPr>
          <w:rFonts w:asciiTheme="minorHAnsi" w:hAnsiTheme="minorHAnsi"/>
          <w:b/>
          <w:bCs/>
          <w:sz w:val="18"/>
          <w:szCs w:val="18"/>
        </w:rPr>
        <w:t>ZA MESEC ……………………………….</w:t>
      </w:r>
    </w:p>
    <w:tbl>
      <w:tblPr>
        <w:tblW w:w="91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2112"/>
        <w:gridCol w:w="2275"/>
        <w:gridCol w:w="247"/>
        <w:gridCol w:w="208"/>
        <w:gridCol w:w="1320"/>
        <w:gridCol w:w="306"/>
      </w:tblGrid>
      <w:tr w:rsidR="00C415A8" w:rsidRPr="00767A7C" w14:paraId="0EF0CECF" w14:textId="77777777" w:rsidTr="00B50652">
        <w:trPr>
          <w:trHeight w:hRule="exact" w:val="284"/>
        </w:trPr>
        <w:tc>
          <w:tcPr>
            <w:tcW w:w="2676" w:type="dxa"/>
            <w:tcBorders>
              <w:bottom w:val="single" w:sz="4" w:space="0" w:color="auto"/>
            </w:tcBorders>
          </w:tcPr>
          <w:p w14:paraId="3BE40A7A" w14:textId="77777777" w:rsidR="00C415A8" w:rsidRPr="00767A7C" w:rsidRDefault="00FE358A" w:rsidP="00FE358A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Cs/>
                <w:sz w:val="18"/>
                <w:szCs w:val="18"/>
              </w:rPr>
              <w:t>Obračun za obdobje</w:t>
            </w:r>
            <w:r w:rsidR="00C415A8" w:rsidRPr="00767A7C">
              <w:rPr>
                <w:rFonts w:asciiTheme="minorHAnsi" w:hAnsiTheme="minorHAnsi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112" w:type="dxa"/>
            <w:tcBorders>
              <w:bottom w:val="single" w:sz="4" w:space="0" w:color="auto"/>
            </w:tcBorders>
          </w:tcPr>
          <w:p w14:paraId="3672C0DD" w14:textId="77777777" w:rsidR="00C415A8" w:rsidRPr="00767A7C" w:rsidRDefault="00C415A8" w:rsidP="00815C85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Cs/>
                <w:sz w:val="18"/>
                <w:szCs w:val="18"/>
              </w:rPr>
              <w:t>001 od:</w:t>
            </w:r>
          </w:p>
        </w:tc>
        <w:tc>
          <w:tcPr>
            <w:tcW w:w="2275" w:type="dxa"/>
            <w:tcBorders>
              <w:bottom w:val="single" w:sz="4" w:space="0" w:color="auto"/>
              <w:right w:val="single" w:sz="4" w:space="0" w:color="auto"/>
            </w:tcBorders>
          </w:tcPr>
          <w:p w14:paraId="6B5DB041" w14:textId="77777777" w:rsidR="00C415A8" w:rsidRPr="00767A7C" w:rsidRDefault="00C415A8" w:rsidP="00815C85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Cs/>
                <w:sz w:val="18"/>
                <w:szCs w:val="18"/>
              </w:rPr>
              <w:t>001a do:</w:t>
            </w:r>
          </w:p>
        </w:tc>
        <w:tc>
          <w:tcPr>
            <w:tcW w:w="45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43FA2E1" w14:textId="77777777" w:rsidR="00C415A8" w:rsidRPr="00767A7C" w:rsidRDefault="00C415A8" w:rsidP="00815C85">
            <w:pPr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6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584F8F" w14:textId="77777777" w:rsidR="00C415A8" w:rsidRPr="00767A7C" w:rsidRDefault="00C415A8" w:rsidP="00815C85">
            <w:pPr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  <w:tr w:rsidR="00C415A8" w:rsidRPr="00767A7C" w14:paraId="6985733C" w14:textId="77777777" w:rsidTr="00B50652">
        <w:trPr>
          <w:gridAfter w:val="1"/>
          <w:wAfter w:w="306" w:type="dxa"/>
          <w:trHeight w:hRule="exact" w:val="284"/>
        </w:trPr>
        <w:tc>
          <w:tcPr>
            <w:tcW w:w="2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3A94F8" w14:textId="77777777" w:rsidR="00C415A8" w:rsidRPr="00767A7C" w:rsidRDefault="00C415A8" w:rsidP="00815C85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Cs/>
                <w:sz w:val="18"/>
                <w:szCs w:val="18"/>
              </w:rPr>
              <w:t xml:space="preserve">002 Razlog </w:t>
            </w:r>
            <w:r w:rsidR="00FE358A" w:rsidRPr="00767A7C">
              <w:rPr>
                <w:rFonts w:asciiTheme="minorHAnsi" w:hAnsiTheme="minorHAnsi"/>
                <w:bCs/>
                <w:sz w:val="18"/>
                <w:szCs w:val="18"/>
              </w:rPr>
              <w:t>za krajše obdobje</w:t>
            </w:r>
          </w:p>
        </w:tc>
        <w:tc>
          <w:tcPr>
            <w:tcW w:w="2112" w:type="dxa"/>
            <w:tcBorders>
              <w:top w:val="single" w:sz="4" w:space="0" w:color="auto"/>
              <w:bottom w:val="single" w:sz="4" w:space="0" w:color="auto"/>
            </w:tcBorders>
          </w:tcPr>
          <w:p w14:paraId="2D71C9A8" w14:textId="77777777" w:rsidR="00C415A8" w:rsidRPr="00767A7C" w:rsidRDefault="00C415A8" w:rsidP="00FE358A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Cs/>
                <w:sz w:val="18"/>
                <w:szCs w:val="18"/>
              </w:rPr>
              <w:sym w:font="Wingdings" w:char="F0A8"/>
            </w:r>
            <w:r w:rsidRPr="00767A7C">
              <w:rPr>
                <w:rFonts w:asciiTheme="minorHAnsi" w:hAnsiTheme="minorHAnsi"/>
                <w:bCs/>
                <w:sz w:val="18"/>
                <w:szCs w:val="18"/>
              </w:rPr>
              <w:t xml:space="preserve"> prijava</w:t>
            </w:r>
          </w:p>
        </w:tc>
        <w:tc>
          <w:tcPr>
            <w:tcW w:w="22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20A87" w14:textId="77777777" w:rsidR="00C415A8" w:rsidRPr="00767A7C" w:rsidRDefault="00C415A8" w:rsidP="00FE358A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Cs/>
                <w:sz w:val="18"/>
                <w:szCs w:val="18"/>
              </w:rPr>
              <w:sym w:font="Wingdings" w:char="F0A8"/>
            </w:r>
            <w:r w:rsidRPr="00767A7C">
              <w:rPr>
                <w:rFonts w:asciiTheme="minorHAnsi" w:hAnsiTheme="minorHAnsi"/>
                <w:bCs/>
                <w:sz w:val="18"/>
                <w:szCs w:val="18"/>
              </w:rPr>
              <w:t xml:space="preserve"> odjava</w:t>
            </w:r>
          </w:p>
        </w:tc>
        <w:tc>
          <w:tcPr>
            <w:tcW w:w="24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6A7E03" w14:textId="77777777" w:rsidR="00C415A8" w:rsidRDefault="00C415A8" w:rsidP="00815C85">
            <w:pPr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</w:p>
          <w:p w14:paraId="67710FEE" w14:textId="77777777" w:rsidR="00A7081F" w:rsidRDefault="00A7081F" w:rsidP="00815C85">
            <w:pPr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</w:p>
          <w:p w14:paraId="777D16C4" w14:textId="77777777" w:rsidR="00A7081F" w:rsidRDefault="00A7081F" w:rsidP="00815C85">
            <w:pPr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</w:p>
          <w:p w14:paraId="14DF6055" w14:textId="77777777" w:rsidR="00A7081F" w:rsidRDefault="00A7081F" w:rsidP="00815C85">
            <w:pPr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</w:p>
          <w:p w14:paraId="587F4B8F" w14:textId="77777777" w:rsidR="00A7081F" w:rsidRDefault="00A7081F" w:rsidP="00815C85">
            <w:pPr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</w:p>
          <w:p w14:paraId="26828D02" w14:textId="77777777" w:rsidR="00A7081F" w:rsidRPr="00767A7C" w:rsidRDefault="00A7081F" w:rsidP="00815C85">
            <w:pPr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</w:p>
          <w:p w14:paraId="79685A51" w14:textId="77777777" w:rsidR="009746AA" w:rsidRPr="00767A7C" w:rsidRDefault="009746AA" w:rsidP="00815C85">
            <w:pPr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</w:p>
          <w:p w14:paraId="335DD867" w14:textId="77777777" w:rsidR="009746AA" w:rsidRPr="00767A7C" w:rsidRDefault="009746AA" w:rsidP="00815C85">
            <w:pPr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5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43AE60" w14:textId="77777777" w:rsidR="00C415A8" w:rsidRPr="00767A7C" w:rsidRDefault="00C415A8" w:rsidP="00815C85">
            <w:pPr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</w:tbl>
    <w:p w14:paraId="3FA2C73F" w14:textId="77777777" w:rsidR="00A7081F" w:rsidRDefault="00A7081F" w:rsidP="000072E1">
      <w:pPr>
        <w:pStyle w:val="Brezrazmikov"/>
        <w:ind w:firstLine="142"/>
        <w:rPr>
          <w:rFonts w:asciiTheme="minorHAnsi" w:hAnsiTheme="minorHAnsi"/>
          <w:b/>
          <w:sz w:val="18"/>
          <w:szCs w:val="18"/>
        </w:rPr>
      </w:pPr>
    </w:p>
    <w:p w14:paraId="62C29ECA" w14:textId="77777777" w:rsidR="00C415A8" w:rsidRPr="00767A7C" w:rsidRDefault="00C415A8" w:rsidP="000072E1">
      <w:pPr>
        <w:pStyle w:val="Brezrazmikov"/>
        <w:ind w:firstLine="142"/>
        <w:rPr>
          <w:rFonts w:asciiTheme="minorHAnsi" w:hAnsiTheme="minorHAnsi"/>
          <w:b/>
          <w:sz w:val="18"/>
          <w:szCs w:val="18"/>
        </w:rPr>
      </w:pPr>
      <w:r w:rsidRPr="00767A7C">
        <w:rPr>
          <w:rFonts w:asciiTheme="minorHAnsi" w:hAnsiTheme="minorHAnsi"/>
          <w:b/>
          <w:sz w:val="18"/>
          <w:szCs w:val="18"/>
        </w:rPr>
        <w:t>A. PODATKI O ZAVEZANCU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1620"/>
        <w:gridCol w:w="1080"/>
        <w:gridCol w:w="2147"/>
        <w:gridCol w:w="1093"/>
        <w:gridCol w:w="1253"/>
        <w:gridCol w:w="1793"/>
      </w:tblGrid>
      <w:tr w:rsidR="00C415A8" w:rsidRPr="00767A7C" w14:paraId="1B138145" w14:textId="77777777" w:rsidTr="00564B2F">
        <w:trPr>
          <w:cantSplit/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2A298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010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47AB0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Priimek</w:t>
            </w:r>
          </w:p>
        </w:tc>
        <w:tc>
          <w:tcPr>
            <w:tcW w:w="43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360C4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04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B42D33" w14:textId="77777777" w:rsidR="00C415A8" w:rsidRPr="00767A7C" w:rsidRDefault="00C415A8" w:rsidP="00815C85">
            <w:pPr>
              <w:rPr>
                <w:rFonts w:asciiTheme="minorHAnsi" w:hAnsiTheme="minorHAnsi"/>
                <w:noProof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020 Davčna številka</w:t>
            </w:r>
            <w:r w:rsidRPr="00767A7C">
              <w:rPr>
                <w:rFonts w:asciiTheme="minorHAnsi" w:hAnsiTheme="minorHAnsi"/>
                <w:noProof/>
                <w:sz w:val="18"/>
                <w:szCs w:val="18"/>
              </w:rPr>
              <w:t xml:space="preserve"> </w:t>
            </w:r>
          </w:p>
          <w:p w14:paraId="6836D843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415A8" w:rsidRPr="00767A7C" w14:paraId="78F97247" w14:textId="77777777" w:rsidTr="00564B2F">
        <w:trPr>
          <w:cantSplit/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3025E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EA2DE" w14:textId="77777777" w:rsidR="00C415A8" w:rsidRPr="00767A7C" w:rsidRDefault="00C415A8" w:rsidP="00815C85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Ime</w:t>
            </w:r>
          </w:p>
        </w:tc>
        <w:tc>
          <w:tcPr>
            <w:tcW w:w="43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B0CDF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04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981E8" w14:textId="77777777" w:rsidR="00C415A8" w:rsidRPr="00767A7C" w:rsidRDefault="00C415A8" w:rsidP="00815C85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C415A8" w:rsidRPr="00767A7C" w14:paraId="4695DF26" w14:textId="77777777" w:rsidTr="00564B2F">
        <w:trPr>
          <w:cantSplit/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202D5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767A7C">
              <w:rPr>
                <w:rFonts w:asciiTheme="minorHAnsi" w:hAnsiTheme="minorHAnsi"/>
                <w:sz w:val="18"/>
                <w:szCs w:val="18"/>
                <w:lang w:val="de-DE"/>
              </w:rPr>
              <w:t>040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374BB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Naslov bivališča</w:t>
            </w:r>
          </w:p>
        </w:tc>
        <w:tc>
          <w:tcPr>
            <w:tcW w:w="73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1EB1E" w14:textId="77777777" w:rsidR="00C415A8" w:rsidRPr="00767A7C" w:rsidRDefault="00920579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                                       </w:t>
            </w:r>
            <w:r w:rsidR="00767A7C">
              <w:rPr>
                <w:rFonts w:asciiTheme="minorHAnsi" w:hAnsiTheme="minorHAnsi"/>
                <w:sz w:val="18"/>
                <w:szCs w:val="18"/>
              </w:rPr>
              <w:t xml:space="preserve">          </w:t>
            </w:r>
            <w:r w:rsidRPr="00767A7C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6516F9" w:rsidRPr="00767A7C">
              <w:rPr>
                <w:rFonts w:asciiTheme="minorHAnsi" w:hAnsiTheme="minorHAnsi"/>
                <w:sz w:val="18"/>
                <w:szCs w:val="18"/>
              </w:rPr>
              <w:t>030a T</w:t>
            </w:r>
            <w:r w:rsidRPr="00767A7C">
              <w:rPr>
                <w:rFonts w:asciiTheme="minorHAnsi" w:hAnsiTheme="minorHAnsi"/>
                <w:sz w:val="18"/>
                <w:szCs w:val="18"/>
              </w:rPr>
              <w:t>elefon</w:t>
            </w:r>
            <w:r w:rsidR="00560042" w:rsidRPr="00767A7C">
              <w:rPr>
                <w:rFonts w:asciiTheme="minorHAnsi" w:hAnsiTheme="minorHAnsi" w:cs="Arial"/>
                <w:sz w:val="18"/>
                <w:szCs w:val="18"/>
              </w:rPr>
              <w:t>/ e-naslov</w:t>
            </w:r>
          </w:p>
        </w:tc>
      </w:tr>
      <w:tr w:rsidR="00C415A8" w:rsidRPr="00767A7C" w14:paraId="2A19BEF6" w14:textId="77777777" w:rsidTr="00564B2F">
        <w:trPr>
          <w:cantSplit/>
          <w:trHeight w:hRule="exact" w:val="48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E9B4E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767A7C">
              <w:rPr>
                <w:rFonts w:asciiTheme="minorHAnsi" w:hAnsiTheme="minorHAnsi"/>
                <w:sz w:val="18"/>
                <w:szCs w:val="18"/>
                <w:lang w:val="de-DE"/>
              </w:rPr>
              <w:t>050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8EBC2" w14:textId="77777777" w:rsidR="00C415A8" w:rsidRPr="00767A7C" w:rsidRDefault="00C415A8" w:rsidP="00343C59">
            <w:pPr>
              <w:pStyle w:val="Brezrazmikov"/>
              <w:rPr>
                <w:rFonts w:asciiTheme="minorHAnsi" w:hAnsiTheme="minorHAnsi" w:cstheme="minorHAnsi"/>
                <w:sz w:val="18"/>
                <w:szCs w:val="18"/>
              </w:rPr>
            </w:pPr>
            <w:r w:rsidRPr="00767A7C">
              <w:rPr>
                <w:rFonts w:asciiTheme="minorHAnsi" w:hAnsiTheme="minorHAnsi" w:cstheme="minorHAnsi"/>
                <w:sz w:val="18"/>
                <w:szCs w:val="18"/>
              </w:rPr>
              <w:t>Šifra pristojnega davčnega organa</w:t>
            </w:r>
          </w:p>
        </w:tc>
        <w:tc>
          <w:tcPr>
            <w:tcW w:w="73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94506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403636DA" w14:textId="77777777" w:rsidTr="00564B2F">
        <w:trPr>
          <w:cantSplit/>
          <w:trHeight w:hRule="exact" w:val="26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FBDA8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767A7C">
              <w:rPr>
                <w:rFonts w:asciiTheme="minorHAnsi" w:hAnsiTheme="minorHAnsi"/>
                <w:sz w:val="18"/>
                <w:szCs w:val="18"/>
                <w:lang w:val="de-DE"/>
              </w:rPr>
              <w:t>060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BAB27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Tedenski sklad ur zavezanca</w:t>
            </w:r>
          </w:p>
        </w:tc>
        <w:tc>
          <w:tcPr>
            <w:tcW w:w="62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1B7D5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6B4D1359" w14:textId="77777777" w:rsidTr="00564B2F">
        <w:trPr>
          <w:cantSplit/>
          <w:trHeight w:hRule="exact" w:val="47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3262E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767A7C">
              <w:rPr>
                <w:rFonts w:asciiTheme="minorHAnsi" w:hAnsiTheme="minorHAnsi"/>
                <w:sz w:val="18"/>
                <w:szCs w:val="18"/>
                <w:lang w:val="de-DE"/>
              </w:rPr>
              <w:t>070</w:t>
            </w:r>
          </w:p>
        </w:tc>
        <w:tc>
          <w:tcPr>
            <w:tcW w:w="89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C9C82" w14:textId="77777777" w:rsidR="00C415A8" w:rsidRPr="00767A7C" w:rsidRDefault="00C415A8" w:rsidP="00343C59">
            <w:pPr>
              <w:pStyle w:val="Brezrazmikov"/>
              <w:rPr>
                <w:sz w:val="18"/>
                <w:szCs w:val="18"/>
              </w:rPr>
            </w:pPr>
            <w:r w:rsidRPr="00767A7C">
              <w:rPr>
                <w:sz w:val="18"/>
                <w:szCs w:val="18"/>
              </w:rPr>
              <w:sym w:font="Wingdings" w:char="F0A8"/>
            </w:r>
            <w:r w:rsidRPr="00767A7C">
              <w:rPr>
                <w:sz w:val="18"/>
                <w:szCs w:val="18"/>
              </w:rPr>
              <w:t xml:space="preserve"> </w:t>
            </w:r>
            <w:r w:rsidRPr="00767A7C">
              <w:rPr>
                <w:rFonts w:asciiTheme="minorHAnsi" w:hAnsiTheme="minorHAnsi"/>
                <w:sz w:val="18"/>
                <w:szCs w:val="18"/>
              </w:rPr>
              <w:t>Zavezanec na podlagi odločbe Sklada RS za vzpodbujanje zaposlovanja invalidov uveljavlja oprostitev plačila prispevkov za pokojninsko in invalidsko zavarovanje</w:t>
            </w:r>
            <w:r w:rsidRPr="00767A7C">
              <w:rPr>
                <w:sz w:val="18"/>
                <w:szCs w:val="18"/>
              </w:rPr>
              <w:t xml:space="preserve"> </w:t>
            </w:r>
          </w:p>
        </w:tc>
      </w:tr>
      <w:tr w:rsidR="00A44157" w:rsidRPr="00767A7C" w14:paraId="578C442B" w14:textId="77777777" w:rsidTr="00564B2F">
        <w:trPr>
          <w:cantSplit/>
          <w:trHeight w:hRule="exact" w:val="285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C1B5F" w14:textId="77777777" w:rsidR="00A44157" w:rsidRPr="002028A6" w:rsidRDefault="00A44157" w:rsidP="00A44157">
            <w:pPr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2028A6">
              <w:rPr>
                <w:rFonts w:asciiTheme="minorHAnsi" w:hAnsiTheme="minorHAnsi"/>
                <w:sz w:val="18"/>
                <w:szCs w:val="18"/>
                <w:lang w:val="de-DE"/>
              </w:rPr>
              <w:t>081</w:t>
            </w:r>
          </w:p>
        </w:tc>
        <w:tc>
          <w:tcPr>
            <w:tcW w:w="89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2BD7E" w14:textId="77777777" w:rsidR="00A44157" w:rsidRPr="002028A6" w:rsidRDefault="00A44157" w:rsidP="00A44157">
            <w:pPr>
              <w:pStyle w:val="Brezrazmikov"/>
              <w:rPr>
                <w:sz w:val="18"/>
                <w:szCs w:val="18"/>
              </w:rPr>
            </w:pPr>
            <w:r w:rsidRPr="002028A6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2028A6">
              <w:rPr>
                <w:rFonts w:asciiTheme="minorHAnsi" w:hAnsiTheme="minorHAnsi"/>
                <w:sz w:val="18"/>
                <w:szCs w:val="18"/>
              </w:rPr>
              <w:t xml:space="preserve"> Z</w:t>
            </w:r>
            <w:r w:rsidRPr="002028A6">
              <w:rPr>
                <w:rFonts w:asciiTheme="minorHAnsi" w:hAnsiTheme="minorHAnsi"/>
                <w:bCs/>
                <w:sz w:val="18"/>
                <w:szCs w:val="18"/>
              </w:rPr>
              <w:t>avezanec za obvezni zdravstveni prispevek</w:t>
            </w:r>
          </w:p>
        </w:tc>
      </w:tr>
      <w:tr w:rsidR="00564B2F" w:rsidRPr="00767A7C" w14:paraId="4EF73C03" w14:textId="77777777" w:rsidTr="00564B2F">
        <w:trPr>
          <w:cantSplit/>
          <w:trHeight w:hRule="exact" w:val="27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004B5" w14:textId="77777777" w:rsidR="00564B2F" w:rsidRPr="002028A6" w:rsidRDefault="00564B2F" w:rsidP="00564B2F">
            <w:pPr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2028A6">
              <w:rPr>
                <w:rFonts w:asciiTheme="minorHAnsi" w:hAnsiTheme="minorHAnsi"/>
                <w:sz w:val="18"/>
                <w:szCs w:val="18"/>
                <w:lang w:val="de-DE"/>
              </w:rPr>
              <w:t>085</w:t>
            </w:r>
          </w:p>
        </w:tc>
        <w:tc>
          <w:tcPr>
            <w:tcW w:w="48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15A7C" w14:textId="77777777" w:rsidR="00564B2F" w:rsidRPr="002028A6" w:rsidRDefault="00564B2F" w:rsidP="00564B2F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2028A6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2028A6">
              <w:rPr>
                <w:rFonts w:asciiTheme="minorHAnsi" w:hAnsiTheme="minorHAnsi"/>
                <w:sz w:val="18"/>
                <w:szCs w:val="18"/>
              </w:rPr>
              <w:t xml:space="preserve"> Zavezanec uveljavlja znižanje zavarovalne osnove</w:t>
            </w:r>
          </w:p>
        </w:tc>
        <w:tc>
          <w:tcPr>
            <w:tcW w:w="2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932DE" w14:textId="77777777" w:rsidR="00564B2F" w:rsidRPr="002028A6" w:rsidRDefault="00564B2F" w:rsidP="00564B2F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A815718" w14:textId="77777777" w:rsidR="00564B2F" w:rsidRPr="002028A6" w:rsidRDefault="00564B2F" w:rsidP="00564B2F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64B2F" w:rsidRPr="00767A7C" w14:paraId="1233863A" w14:textId="77777777" w:rsidTr="00564B2F">
        <w:trPr>
          <w:cantSplit/>
          <w:trHeight w:hRule="exact" w:val="96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62883" w14:textId="77777777" w:rsidR="00564B2F" w:rsidRPr="00767A7C" w:rsidRDefault="00564B2F" w:rsidP="00564B2F">
            <w:pPr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767A7C">
              <w:rPr>
                <w:rFonts w:asciiTheme="minorHAnsi" w:hAnsiTheme="minorHAnsi"/>
                <w:sz w:val="18"/>
                <w:szCs w:val="18"/>
                <w:lang w:val="de-DE"/>
              </w:rPr>
              <w:t>090</w:t>
            </w:r>
          </w:p>
        </w:tc>
        <w:tc>
          <w:tcPr>
            <w:tcW w:w="89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D193C" w14:textId="77777777" w:rsidR="00564B2F" w:rsidRPr="00767A7C" w:rsidRDefault="00564B2F" w:rsidP="00564B2F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767A7C">
              <w:rPr>
                <w:rFonts w:asciiTheme="minorHAnsi" w:hAnsiTheme="minorHAnsi"/>
                <w:sz w:val="18"/>
                <w:szCs w:val="18"/>
              </w:rPr>
              <w:t xml:space="preserve"> Zavezanec je bil zadržan od dela                        Prvi dan zadržanosti: od ……………………….</w:t>
            </w:r>
          </w:p>
          <w:p w14:paraId="2F8DDF26" w14:textId="77777777" w:rsidR="00564B2F" w:rsidRPr="00767A7C" w:rsidRDefault="00564B2F" w:rsidP="00564B2F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 xml:space="preserve">      Zadržanost za polni delovni čas: od ………………………….. do ………………………………</w:t>
            </w:r>
          </w:p>
          <w:p w14:paraId="70B6922A" w14:textId="77777777" w:rsidR="00564B2F" w:rsidRPr="00767A7C" w:rsidRDefault="00564B2F" w:rsidP="00564B2F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 xml:space="preserve">      Zadržanost za krajši delovni čas: od …………………………. do ……………………………….</w:t>
            </w:r>
          </w:p>
          <w:p w14:paraId="27123B89" w14:textId="77777777" w:rsidR="00564B2F" w:rsidRPr="00767A7C" w:rsidRDefault="00564B2F" w:rsidP="00564B2F">
            <w:pPr>
              <w:pStyle w:val="Brezrazmikov"/>
              <w:rPr>
                <w:rFonts w:asciiTheme="minorHAnsi" w:hAnsiTheme="minorHAnsi"/>
                <w:b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Cs/>
                <w:sz w:val="18"/>
                <w:szCs w:val="18"/>
              </w:rPr>
              <w:t xml:space="preserve">      Razlog zadržanosti: </w:t>
            </w:r>
            <w:r w:rsidRPr="00767A7C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767A7C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  Invalidnost</w:t>
            </w:r>
            <w:r w:rsidRPr="00767A7C">
              <w:rPr>
                <w:rFonts w:asciiTheme="minorHAnsi" w:hAnsiTheme="minorHAnsi"/>
                <w:bCs/>
                <w:sz w:val="18"/>
                <w:szCs w:val="18"/>
              </w:rPr>
              <w:t xml:space="preserve">: </w:t>
            </w:r>
            <w:r w:rsidRPr="00767A7C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767A7C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14:paraId="0182CE5D" w14:textId="77777777" w:rsidR="00564B2F" w:rsidRPr="00767A7C" w:rsidRDefault="00564B2F" w:rsidP="00564B2F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5DB11AA3" w14:textId="77777777" w:rsidR="00C415A8" w:rsidRPr="00767A7C" w:rsidRDefault="00C415A8" w:rsidP="000072E1">
      <w:pPr>
        <w:ind w:firstLine="142"/>
        <w:jc w:val="both"/>
        <w:rPr>
          <w:rFonts w:asciiTheme="minorHAnsi" w:hAnsiTheme="minorHAnsi"/>
          <w:b/>
          <w:bCs/>
          <w:sz w:val="18"/>
          <w:szCs w:val="18"/>
        </w:rPr>
      </w:pPr>
      <w:r w:rsidRPr="00767A7C">
        <w:rPr>
          <w:rFonts w:asciiTheme="minorHAnsi" w:hAnsiTheme="minorHAnsi"/>
          <w:b/>
          <w:bCs/>
          <w:sz w:val="18"/>
          <w:szCs w:val="18"/>
        </w:rPr>
        <w:t>A.1 PODATKI O ZASEBNEM PODJETJU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1440"/>
        <w:gridCol w:w="4500"/>
        <w:gridCol w:w="3046"/>
      </w:tblGrid>
      <w:tr w:rsidR="00C415A8" w:rsidRPr="00767A7C" w14:paraId="36AD5B0E" w14:textId="77777777" w:rsidTr="000072E1">
        <w:trPr>
          <w:cantSplit/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7D410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95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F6119" w14:textId="77777777" w:rsidR="00C415A8" w:rsidRPr="00767A7C" w:rsidRDefault="003E3216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Naziv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CDC83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48506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 xml:space="preserve">96 Davčna številka </w:t>
            </w:r>
          </w:p>
          <w:p w14:paraId="0E00258D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</w:tr>
      <w:tr w:rsidR="00C415A8" w:rsidRPr="00767A7C" w14:paraId="277A4BED" w14:textId="77777777" w:rsidTr="000072E1">
        <w:trPr>
          <w:cantSplit/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AF0D8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  <w:lang w:val="de-DE"/>
              </w:rPr>
            </w:pPr>
            <w:r w:rsidRPr="00767A7C">
              <w:rPr>
                <w:rFonts w:ascii="Calibri" w:hAnsi="Calibri"/>
                <w:sz w:val="18"/>
                <w:szCs w:val="18"/>
                <w:lang w:val="de-DE"/>
              </w:rPr>
              <w:t>97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65041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Sedež poslovanja</w:t>
            </w:r>
          </w:p>
        </w:tc>
        <w:tc>
          <w:tcPr>
            <w:tcW w:w="75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1B9E2" w14:textId="77777777" w:rsidR="00C415A8" w:rsidRPr="00767A7C" w:rsidRDefault="003E3216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 xml:space="preserve">                                              </w:t>
            </w:r>
            <w:r w:rsidR="006516F9" w:rsidRPr="00767A7C">
              <w:rPr>
                <w:rFonts w:ascii="Calibri" w:hAnsi="Calibri"/>
                <w:sz w:val="18"/>
                <w:szCs w:val="18"/>
              </w:rPr>
              <w:t xml:space="preserve">                 </w:t>
            </w:r>
            <w:r w:rsidR="000072E1" w:rsidRPr="00767A7C">
              <w:rPr>
                <w:rFonts w:ascii="Calibri" w:hAnsi="Calibri"/>
                <w:sz w:val="18"/>
                <w:szCs w:val="18"/>
              </w:rPr>
              <w:t xml:space="preserve">            </w:t>
            </w:r>
            <w:r w:rsidR="000071DE" w:rsidRPr="00767A7C">
              <w:rPr>
                <w:rFonts w:ascii="Calibri" w:hAnsi="Calibri"/>
                <w:sz w:val="18"/>
                <w:szCs w:val="18"/>
              </w:rPr>
              <w:t xml:space="preserve">                      </w:t>
            </w:r>
            <w:r w:rsidR="00767A7C">
              <w:rPr>
                <w:rFonts w:ascii="Calibri" w:hAnsi="Calibri"/>
                <w:sz w:val="18"/>
                <w:szCs w:val="18"/>
              </w:rPr>
              <w:t xml:space="preserve">           </w:t>
            </w:r>
            <w:r w:rsidR="000071DE" w:rsidRPr="00767A7C">
              <w:rPr>
                <w:rFonts w:ascii="Calibri" w:hAnsi="Calibri"/>
                <w:sz w:val="18"/>
                <w:szCs w:val="18"/>
              </w:rPr>
              <w:t xml:space="preserve">  </w:t>
            </w:r>
            <w:r w:rsidR="002779FD" w:rsidRPr="00767A7C">
              <w:rPr>
                <w:rFonts w:ascii="Calibri" w:hAnsi="Calibri"/>
                <w:sz w:val="18"/>
                <w:szCs w:val="18"/>
              </w:rPr>
              <w:t>97a Telefon</w:t>
            </w:r>
            <w:r w:rsidR="006516F9" w:rsidRPr="00767A7C">
              <w:rPr>
                <w:rFonts w:ascii="Calibri" w:hAnsi="Calibri" w:cs="Arial"/>
                <w:sz w:val="18"/>
                <w:szCs w:val="18"/>
              </w:rPr>
              <w:t>/ e-naslov</w:t>
            </w:r>
          </w:p>
          <w:p w14:paraId="33C4FF13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</w:tbl>
    <w:p w14:paraId="19BF9CA4" w14:textId="77777777" w:rsidR="00C415A8" w:rsidRPr="00767A7C" w:rsidRDefault="00EE2EF0" w:rsidP="00BE19F5">
      <w:pPr>
        <w:ind w:right="-424"/>
        <w:rPr>
          <w:rFonts w:asciiTheme="minorHAnsi" w:hAnsiTheme="minorHAnsi"/>
          <w:i/>
          <w:iCs/>
          <w:noProof/>
          <w:sz w:val="18"/>
          <w:szCs w:val="18"/>
        </w:rPr>
      </w:pPr>
      <w:r w:rsidRPr="00767A7C">
        <w:rPr>
          <w:sz w:val="18"/>
          <w:szCs w:val="18"/>
        </w:rPr>
        <w:t xml:space="preserve">                                                                                                                          </w:t>
      </w:r>
      <w:r w:rsidR="00335069" w:rsidRPr="00767A7C">
        <w:rPr>
          <w:sz w:val="18"/>
          <w:szCs w:val="18"/>
        </w:rPr>
        <w:t xml:space="preserve">           </w:t>
      </w:r>
      <w:r w:rsidR="00BE19F5" w:rsidRPr="00767A7C">
        <w:rPr>
          <w:sz w:val="18"/>
          <w:szCs w:val="18"/>
        </w:rPr>
        <w:t xml:space="preserve">         </w:t>
      </w:r>
      <w:r w:rsidR="00335069" w:rsidRPr="00767A7C">
        <w:rPr>
          <w:sz w:val="18"/>
          <w:szCs w:val="18"/>
        </w:rPr>
        <w:t xml:space="preserve"> </w:t>
      </w:r>
      <w:r w:rsidR="00C415A8" w:rsidRPr="00767A7C">
        <w:rPr>
          <w:rFonts w:asciiTheme="minorHAnsi" w:hAnsiTheme="minorHAnsi"/>
          <w:sz w:val="18"/>
          <w:szCs w:val="18"/>
        </w:rPr>
        <w:t>zneski v EUR s centi</w:t>
      </w:r>
      <w:r w:rsidR="00C415A8" w:rsidRPr="00767A7C">
        <w:rPr>
          <w:rFonts w:asciiTheme="minorHAnsi" w:hAnsiTheme="minorHAnsi"/>
          <w:b/>
          <w:sz w:val="18"/>
          <w:szCs w:val="18"/>
        </w:rPr>
        <w:t xml:space="preserve">                      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2340"/>
        <w:gridCol w:w="1969"/>
        <w:gridCol w:w="850"/>
        <w:gridCol w:w="1843"/>
        <w:gridCol w:w="1984"/>
      </w:tblGrid>
      <w:tr w:rsidR="00C415A8" w:rsidRPr="00767A7C" w14:paraId="3964A129" w14:textId="77777777" w:rsidTr="001F7F96">
        <w:trPr>
          <w:trHeight w:hRule="exact" w:val="284"/>
        </w:trPr>
        <w:tc>
          <w:tcPr>
            <w:tcW w:w="4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8F560" w14:textId="77777777" w:rsidR="00C415A8" w:rsidRPr="00767A7C" w:rsidRDefault="00C415A8" w:rsidP="00815C85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/>
                <w:bCs/>
                <w:sz w:val="18"/>
                <w:szCs w:val="18"/>
              </w:rPr>
              <w:t>B. OSNOVE ZA OBRAČUN PRISPEVKOV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A4DC0" w14:textId="77777777" w:rsidR="00C415A8" w:rsidRPr="00767A7C" w:rsidRDefault="00C415A8" w:rsidP="00DC152E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/>
                <w:sz w:val="18"/>
                <w:szCs w:val="18"/>
              </w:rPr>
              <w:t>Š</w:t>
            </w:r>
            <w:r w:rsidR="006C22D0" w:rsidRPr="00767A7C">
              <w:rPr>
                <w:rFonts w:asciiTheme="minorHAnsi" w:hAnsiTheme="minorHAnsi"/>
                <w:b/>
                <w:sz w:val="18"/>
                <w:szCs w:val="18"/>
              </w:rPr>
              <w:t>tevilo ur</w:t>
            </w:r>
          </w:p>
        </w:tc>
        <w:tc>
          <w:tcPr>
            <w:tcW w:w="38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258B7B" w14:textId="77777777" w:rsidR="00C415A8" w:rsidRPr="00767A7C" w:rsidRDefault="00C415A8" w:rsidP="006C22D0">
            <w:pPr>
              <w:jc w:val="center"/>
              <w:rPr>
                <w:rFonts w:asciiTheme="minorHAnsi" w:hAnsiTheme="minorHAnsi"/>
                <w:b/>
                <w:color w:val="FF0000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/>
                <w:sz w:val="18"/>
                <w:szCs w:val="18"/>
              </w:rPr>
              <w:t>O</w:t>
            </w:r>
            <w:r w:rsidR="006C22D0" w:rsidRPr="00767A7C">
              <w:rPr>
                <w:rFonts w:asciiTheme="minorHAnsi" w:hAnsiTheme="minorHAnsi"/>
                <w:b/>
                <w:sz w:val="18"/>
                <w:szCs w:val="18"/>
              </w:rPr>
              <w:t>snova</w:t>
            </w:r>
          </w:p>
        </w:tc>
      </w:tr>
      <w:tr w:rsidR="00C415A8" w:rsidRPr="00767A7C" w14:paraId="6FE5153F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77391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105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95B11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Polna zavarovalna osnova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76966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3602D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827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D43F6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5D715904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D0CC5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110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FB735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Mesečna osnova za polni delovni čas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45DB2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B4FCD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68D04B32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0DDDF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120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C91AC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Redno delo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D4F45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6F777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19DBB238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1BB7F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130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2B40F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Zadržanost od dela – v breme zavezanca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4A6A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D895E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70DAA3B0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0C45F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140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A2290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Zadržanost od dela – ni v breme zavezanca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CD50B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0365BB9A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C415A8" w:rsidRPr="00767A7C" w14:paraId="2B5E901F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67F3E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150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C1B01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Očetovski dopust brez pravice do nadomestila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4D905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6CB65EC5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C415A8" w:rsidRPr="00767A7C" w14:paraId="00E6E4A6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BC61B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160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BF9A3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Invalid s pravico do dela s skrajšanim del. časom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4B769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6B9CFEC6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C415A8" w:rsidRPr="00767A7C" w14:paraId="400AD0D8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E6B61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767A7C">
              <w:rPr>
                <w:rFonts w:ascii="Calibri" w:hAnsi="Calibri"/>
                <w:b/>
                <w:sz w:val="18"/>
                <w:szCs w:val="18"/>
              </w:rPr>
              <w:t>170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A2F1F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767A7C">
              <w:rPr>
                <w:rFonts w:ascii="Calibri" w:hAnsi="Calibri"/>
                <w:b/>
                <w:sz w:val="18"/>
                <w:szCs w:val="18"/>
              </w:rPr>
              <w:t>SKUPAJ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E9729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9C86D" w14:textId="77777777" w:rsidR="00C415A8" w:rsidRPr="00767A7C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B42332" w:rsidRPr="00767A7C" w14:paraId="06DB11D2" w14:textId="77777777" w:rsidTr="001F7F96">
        <w:trPr>
          <w:trHeight w:hRule="exact" w:val="354"/>
        </w:trPr>
        <w:tc>
          <w:tcPr>
            <w:tcW w:w="6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FAC0BD" w14:textId="77777777" w:rsidR="00B42332" w:rsidRPr="00767A7C" w:rsidRDefault="00B42332" w:rsidP="00815C85">
            <w:pPr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3C0FD6F" w14:textId="77777777" w:rsidR="00B42332" w:rsidRPr="00767A7C" w:rsidRDefault="00B42332" w:rsidP="00815C85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C75F05" w14:textId="77777777" w:rsidR="00B42332" w:rsidRPr="00767A7C" w:rsidRDefault="00B42332" w:rsidP="00B42332">
            <w:pPr>
              <w:jc w:val="both"/>
              <w:rPr>
                <w:rFonts w:asciiTheme="minorHAnsi" w:hAnsiTheme="minorHAnsi"/>
                <w:b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 xml:space="preserve">                  </w:t>
            </w:r>
            <w:r w:rsidRPr="00767A7C">
              <w:rPr>
                <w:rFonts w:asciiTheme="minorHAnsi" w:hAnsiTheme="minorHAnsi"/>
                <w:b/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951889" w14:textId="77777777" w:rsidR="00B42332" w:rsidRPr="00767A7C" w:rsidRDefault="00B42332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  <w:r w:rsidR="00931AC9" w:rsidRPr="00767A7C">
              <w:rPr>
                <w:rFonts w:asciiTheme="minorHAnsi" w:hAnsiTheme="minorHAnsi"/>
                <w:sz w:val="18"/>
                <w:szCs w:val="18"/>
              </w:rPr>
              <w:t xml:space="preserve">                             </w:t>
            </w:r>
            <w:r w:rsidR="000D3087" w:rsidRPr="00767A7C">
              <w:rPr>
                <w:rFonts w:asciiTheme="minorHAnsi" w:hAnsiTheme="minorHAnsi"/>
                <w:sz w:val="18"/>
                <w:szCs w:val="18"/>
              </w:rPr>
              <w:t xml:space="preserve">   </w:t>
            </w:r>
            <w:r w:rsidR="00BE19F5" w:rsidRPr="00767A7C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DC152E" w:rsidRPr="00767A7C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  <w:r w:rsidRPr="00767A7C">
              <w:rPr>
                <w:rFonts w:asciiTheme="minorHAnsi" w:hAnsiTheme="minorHAnsi"/>
                <w:sz w:val="18"/>
                <w:szCs w:val="18"/>
              </w:rPr>
              <w:t>zneski v EUR s centi</w:t>
            </w:r>
            <w:r w:rsidRPr="00767A7C">
              <w:rPr>
                <w:rFonts w:asciiTheme="minorHAnsi" w:hAnsiTheme="minorHAnsi"/>
                <w:b/>
                <w:sz w:val="18"/>
                <w:szCs w:val="18"/>
              </w:rPr>
              <w:t xml:space="preserve">                      </w:t>
            </w:r>
          </w:p>
        </w:tc>
      </w:tr>
      <w:tr w:rsidR="00C415A8" w:rsidRPr="00767A7C" w14:paraId="377E0C28" w14:textId="77777777" w:rsidTr="001F7F96">
        <w:trPr>
          <w:trHeight w:hRule="exact" w:val="284"/>
        </w:trPr>
        <w:tc>
          <w:tcPr>
            <w:tcW w:w="4957" w:type="dxa"/>
            <w:gridSpan w:val="3"/>
          </w:tcPr>
          <w:p w14:paraId="1D4754CC" w14:textId="77777777" w:rsidR="00C415A8" w:rsidRPr="00767A7C" w:rsidRDefault="00C415A8" w:rsidP="00B4766E">
            <w:pPr>
              <w:pStyle w:val="Brezrazmikov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/>
                <w:bCs/>
                <w:sz w:val="18"/>
                <w:szCs w:val="18"/>
              </w:rPr>
              <w:t>C. PRISPEVKI ZA SOCIALNO VARNOST</w:t>
            </w:r>
          </w:p>
        </w:tc>
        <w:tc>
          <w:tcPr>
            <w:tcW w:w="850" w:type="dxa"/>
            <w:vAlign w:val="center"/>
          </w:tcPr>
          <w:p w14:paraId="548CCFBA" w14:textId="77777777" w:rsidR="00C415A8" w:rsidRPr="00767A7C" w:rsidRDefault="00C415A8" w:rsidP="00155F67">
            <w:pPr>
              <w:pStyle w:val="Brezrazmikov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/>
                <w:sz w:val="18"/>
                <w:szCs w:val="18"/>
              </w:rPr>
              <w:t>Stopnja</w:t>
            </w:r>
          </w:p>
        </w:tc>
        <w:tc>
          <w:tcPr>
            <w:tcW w:w="1843" w:type="dxa"/>
            <w:vAlign w:val="center"/>
          </w:tcPr>
          <w:p w14:paraId="390A068F" w14:textId="77777777" w:rsidR="00C415A8" w:rsidRPr="00767A7C" w:rsidRDefault="00C415A8" w:rsidP="00155F67">
            <w:pPr>
              <w:pStyle w:val="Brezrazmikov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/>
                <w:sz w:val="18"/>
                <w:szCs w:val="18"/>
              </w:rPr>
              <w:t>Obračunani znesek</w:t>
            </w:r>
          </w:p>
        </w:tc>
        <w:tc>
          <w:tcPr>
            <w:tcW w:w="1984" w:type="dxa"/>
          </w:tcPr>
          <w:p w14:paraId="50AA7CAE" w14:textId="77777777" w:rsidR="00C415A8" w:rsidRPr="00767A7C" w:rsidRDefault="00C415A8" w:rsidP="00155F67">
            <w:pPr>
              <w:pStyle w:val="Brezrazmikov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/>
                <w:sz w:val="18"/>
                <w:szCs w:val="18"/>
              </w:rPr>
              <w:t>Znesek za plačilo</w:t>
            </w:r>
          </w:p>
        </w:tc>
      </w:tr>
      <w:tr w:rsidR="00C415A8" w:rsidRPr="00767A7C" w14:paraId="4AE75D67" w14:textId="77777777" w:rsidTr="001F7F96">
        <w:trPr>
          <w:trHeight w:hRule="exact" w:val="41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5386A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210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22B33" w14:textId="77777777" w:rsidR="00C415A8" w:rsidRPr="00767A7C" w:rsidRDefault="00C415A8" w:rsidP="00343C5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 xml:space="preserve">Prispevek zavarovanca za pokojninsko in invalidsko zavarovanje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02490" w14:textId="77777777" w:rsidR="00C415A8" w:rsidRPr="00767A7C" w:rsidRDefault="00C415A8" w:rsidP="00EC606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76468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3B72E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4FE78260" w14:textId="77777777" w:rsidTr="001F7F96">
        <w:trPr>
          <w:trHeight w:hRule="exact" w:val="42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71A0D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220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F3233" w14:textId="77777777" w:rsidR="00C415A8" w:rsidRPr="00767A7C" w:rsidRDefault="00C415A8" w:rsidP="00343C5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 xml:space="preserve">Prispevek delodajalca za pokojninsko in invalidsko zavarovanje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5A153" w14:textId="77777777" w:rsidR="00C415A8" w:rsidRPr="00767A7C" w:rsidRDefault="00C415A8" w:rsidP="00EC606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ABBFB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A42F5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084E45E4" w14:textId="77777777" w:rsidTr="001F7F96">
        <w:trPr>
          <w:trHeight w:hRule="exact" w:val="26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180C0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230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54AD3" w14:textId="77777777" w:rsidR="00C415A8" w:rsidRPr="00767A7C" w:rsidRDefault="00C415A8" w:rsidP="00343C5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Prispevek za zavarovalno dobo, ki šteje s povečanjem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44AE8" w14:textId="77777777" w:rsidR="00C415A8" w:rsidRPr="00767A7C" w:rsidRDefault="00C415A8" w:rsidP="00EC606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A8059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A968C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02CD3165" w14:textId="77777777" w:rsidTr="001F7F96">
        <w:trPr>
          <w:trHeight w:hRule="exact" w:val="29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BE4D0" w14:textId="77777777" w:rsidR="00C415A8" w:rsidRPr="00767A7C" w:rsidRDefault="000072E1" w:rsidP="00815C85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/>
                <w:sz w:val="18"/>
                <w:szCs w:val="18"/>
              </w:rPr>
              <w:t>2</w:t>
            </w:r>
            <w:r w:rsidR="00C415A8" w:rsidRPr="00767A7C">
              <w:rPr>
                <w:rFonts w:asciiTheme="minorHAnsi" w:hAnsiTheme="minorHAnsi"/>
                <w:b/>
                <w:sz w:val="18"/>
                <w:szCs w:val="18"/>
              </w:rPr>
              <w:t>40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5E71D" w14:textId="77777777" w:rsidR="00C415A8" w:rsidRPr="00767A7C" w:rsidRDefault="00C415A8" w:rsidP="00890223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767A7C">
              <w:rPr>
                <w:rFonts w:asciiTheme="minorHAnsi" w:hAnsiTheme="minorHAnsi"/>
                <w:b/>
                <w:sz w:val="18"/>
                <w:szCs w:val="18"/>
              </w:rPr>
              <w:t xml:space="preserve">Skupaj prispevki za PIZ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09E01E6D" w14:textId="77777777" w:rsidR="00C415A8" w:rsidRPr="00767A7C" w:rsidRDefault="00C415A8" w:rsidP="00EC606A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FBBC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547B7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22BBC99D" w14:textId="77777777" w:rsidTr="001F7F96">
        <w:trPr>
          <w:trHeight w:hRule="exact" w:val="48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C911D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310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7B976" w14:textId="77777777" w:rsidR="00C415A8" w:rsidRPr="00767A7C" w:rsidRDefault="00C415A8" w:rsidP="00343C5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 xml:space="preserve">Prispevek zavarovanca za primer bolezni in poškodbe izven dela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2CFFD" w14:textId="77777777" w:rsidR="00C415A8" w:rsidRPr="00767A7C" w:rsidRDefault="00C415A8" w:rsidP="00EC606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0751FAE0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20E4E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44157" w:rsidRPr="00767A7C" w14:paraId="757E520D" w14:textId="77777777" w:rsidTr="001F7F96">
        <w:trPr>
          <w:trHeight w:hRule="exact" w:val="28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24881" w14:textId="77777777" w:rsidR="00A44157" w:rsidRPr="002028A6" w:rsidRDefault="00A44157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2028A6">
              <w:rPr>
                <w:rFonts w:ascii="Calibri" w:hAnsi="Calibri"/>
                <w:sz w:val="18"/>
                <w:szCs w:val="18"/>
              </w:rPr>
              <w:t>313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446BE" w14:textId="77777777" w:rsidR="00A44157" w:rsidRPr="002028A6" w:rsidRDefault="00A44157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2028A6">
              <w:rPr>
                <w:rFonts w:ascii="Calibri" w:hAnsi="Calibri"/>
                <w:sz w:val="18"/>
                <w:szCs w:val="18"/>
              </w:rPr>
              <w:t>Obvezni zdravstveni prispevek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9EAC49C" w14:textId="77777777" w:rsidR="00A44157" w:rsidRPr="00767A7C" w:rsidRDefault="00A44157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1E85697E" w14:textId="77777777" w:rsidR="00A44157" w:rsidRPr="00767A7C" w:rsidRDefault="00A44157" w:rsidP="00AB2354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CD1EC" w14:textId="77777777" w:rsidR="00A44157" w:rsidRPr="00767A7C" w:rsidRDefault="00A44157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34DC058A" w14:textId="77777777" w:rsidTr="001F7F96">
        <w:trPr>
          <w:trHeight w:hRule="exact" w:val="4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EBEBA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320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9EBD" w14:textId="77777777" w:rsidR="00C415A8" w:rsidRPr="00767A7C" w:rsidRDefault="00C415A8" w:rsidP="00343C5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Prispevek delodajalca za primer bolezni in poškodbe izven dela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1A933" w14:textId="77777777" w:rsidR="00C415A8" w:rsidRPr="00767A7C" w:rsidRDefault="00C415A8" w:rsidP="00EC606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1D2502FD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0683F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767A7C" w14:paraId="7C32316D" w14:textId="77777777" w:rsidTr="001F7F96">
        <w:trPr>
          <w:trHeight w:hRule="exact" w:val="42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D5200" w14:textId="77777777" w:rsidR="00C415A8" w:rsidRPr="00767A7C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330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FC629" w14:textId="77777777" w:rsidR="00C415A8" w:rsidRPr="00767A7C" w:rsidRDefault="00C415A8" w:rsidP="00343C59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t>Prispevek za primer poškodbe pri delu in poklicne bolezni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1C59F" w14:textId="77777777" w:rsidR="00C415A8" w:rsidRPr="00767A7C" w:rsidRDefault="00C415A8" w:rsidP="00EC606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69373D7A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E4D90" w14:textId="77777777" w:rsidR="00C415A8" w:rsidRPr="00767A7C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14474" w:rsidRPr="00767A7C" w14:paraId="395473AE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F1191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767A7C">
              <w:rPr>
                <w:rFonts w:ascii="Calibri" w:hAnsi="Calibri"/>
                <w:b/>
                <w:sz w:val="18"/>
                <w:szCs w:val="18"/>
              </w:rPr>
              <w:t>340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1C1F6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767A7C">
              <w:rPr>
                <w:rFonts w:ascii="Calibri" w:hAnsi="Calibri"/>
                <w:b/>
                <w:sz w:val="18"/>
                <w:szCs w:val="18"/>
              </w:rPr>
              <w:t>Skupaj prispevki za ZZ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402AF5D9" w14:textId="77777777" w:rsidR="00D14474" w:rsidRPr="006F278A" w:rsidRDefault="00D14474" w:rsidP="00D14474">
            <w:pPr>
              <w:jc w:val="center"/>
              <w:rPr>
                <w:rFonts w:asciiTheme="minorHAnsi" w:hAnsiTheme="minorHAnsi"/>
                <w:b/>
                <w:sz w:val="18"/>
                <w:szCs w:val="18"/>
                <w:highlight w:val="lightGray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4B266CDC" w14:textId="77777777" w:rsidR="00D14474" w:rsidRPr="006F278A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B0466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96CF6" w:rsidRPr="00D96CF6" w14:paraId="3902884E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B0156" w14:textId="38A7B68E" w:rsidR="008D38AE" w:rsidRPr="00D96CF6" w:rsidRDefault="008D38AE" w:rsidP="00493185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  <w:r w:rsidRPr="00D96CF6">
              <w:rPr>
                <w:rFonts w:ascii="Calibri" w:hAnsi="Calibri"/>
                <w:bCs/>
                <w:sz w:val="18"/>
                <w:szCs w:val="18"/>
              </w:rPr>
              <w:t>3</w:t>
            </w:r>
            <w:r w:rsidR="00A460E1" w:rsidRPr="00D96CF6">
              <w:rPr>
                <w:rFonts w:ascii="Calibri" w:hAnsi="Calibri"/>
                <w:bCs/>
                <w:sz w:val="18"/>
                <w:szCs w:val="18"/>
              </w:rPr>
              <w:t>5</w:t>
            </w:r>
            <w:r w:rsidRPr="00D96CF6">
              <w:rPr>
                <w:rFonts w:ascii="Calibri" w:hAnsi="Calibri"/>
                <w:bCs/>
                <w:sz w:val="18"/>
                <w:szCs w:val="18"/>
              </w:rPr>
              <w:t>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F0E77" w14:textId="77777777" w:rsidR="008D38AE" w:rsidRPr="00D96CF6" w:rsidRDefault="008D38AE" w:rsidP="00493185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  <w:r w:rsidRPr="00D96CF6">
              <w:rPr>
                <w:rFonts w:ascii="Calibri" w:hAnsi="Calibri"/>
                <w:bCs/>
                <w:sz w:val="18"/>
                <w:szCs w:val="18"/>
              </w:rPr>
              <w:t>Prispevek za dolgotrajno oskrbo</w:t>
            </w:r>
          </w:p>
          <w:p w14:paraId="18EADD59" w14:textId="77777777" w:rsidR="008D38AE" w:rsidRPr="00D96CF6" w:rsidRDefault="008D38AE" w:rsidP="00493185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3A6B50" w14:textId="77777777" w:rsidR="008D38AE" w:rsidRPr="00D96CF6" w:rsidRDefault="008D38AE" w:rsidP="00493185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2D339695" w14:textId="77777777" w:rsidR="008D38AE" w:rsidRPr="00D96CF6" w:rsidRDefault="008D38AE" w:rsidP="00493185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4A6A6" w14:textId="77777777" w:rsidR="008D38AE" w:rsidRPr="00D96CF6" w:rsidRDefault="008D38AE" w:rsidP="00493185">
            <w:pPr>
              <w:jc w:val="both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  <w:tr w:rsidR="00D96CF6" w:rsidRPr="00D96CF6" w14:paraId="185654EE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4AB2C" w14:textId="1E556BB2" w:rsidR="008D38AE" w:rsidRPr="00D96CF6" w:rsidRDefault="008D38AE" w:rsidP="00D14474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D96CF6">
              <w:rPr>
                <w:rFonts w:ascii="Calibri" w:hAnsi="Calibri"/>
                <w:b/>
                <w:sz w:val="18"/>
                <w:szCs w:val="18"/>
              </w:rPr>
              <w:t>3</w:t>
            </w:r>
            <w:r w:rsidR="00A460E1" w:rsidRPr="00D96CF6">
              <w:rPr>
                <w:rFonts w:ascii="Calibri" w:hAnsi="Calibri"/>
                <w:b/>
                <w:sz w:val="18"/>
                <w:szCs w:val="18"/>
              </w:rPr>
              <w:t>6</w:t>
            </w:r>
            <w:r w:rsidRPr="00D96CF6"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777B9" w14:textId="24CE20C2" w:rsidR="008D38AE" w:rsidRPr="00D96CF6" w:rsidRDefault="008D38AE" w:rsidP="00D14474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D96CF6">
              <w:rPr>
                <w:rFonts w:ascii="Calibri" w:hAnsi="Calibri"/>
                <w:b/>
                <w:sz w:val="18"/>
                <w:szCs w:val="18"/>
              </w:rPr>
              <w:t xml:space="preserve">Skupaj prispevki </w:t>
            </w:r>
            <w:r w:rsidR="008B57F7" w:rsidRPr="00D96CF6">
              <w:rPr>
                <w:rFonts w:ascii="Calibri" w:hAnsi="Calibri"/>
                <w:b/>
                <w:sz w:val="18"/>
                <w:szCs w:val="18"/>
              </w:rPr>
              <w:t xml:space="preserve">za ZZ in </w:t>
            </w:r>
            <w:r w:rsidRPr="00D96CF6">
              <w:rPr>
                <w:rFonts w:ascii="Calibri" w:hAnsi="Calibri"/>
                <w:b/>
                <w:sz w:val="18"/>
                <w:szCs w:val="18"/>
              </w:rPr>
              <w:t>za DO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0388CBA7" w14:textId="77777777" w:rsidR="008D38AE" w:rsidRPr="00D96CF6" w:rsidRDefault="008D38AE" w:rsidP="00D14474">
            <w:pPr>
              <w:jc w:val="center"/>
              <w:rPr>
                <w:rFonts w:asciiTheme="minorHAnsi" w:hAnsiTheme="minorHAnsi"/>
                <w:b/>
                <w:sz w:val="18"/>
                <w:szCs w:val="18"/>
                <w:highlight w:val="lightGray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31F9782C" w14:textId="77777777" w:rsidR="008D38AE" w:rsidRPr="00D96CF6" w:rsidRDefault="008D38AE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3F3CB" w14:textId="77777777" w:rsidR="008D38AE" w:rsidRPr="00D96CF6" w:rsidRDefault="008D38AE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14474" w:rsidRPr="00767A7C" w14:paraId="6BDC5C37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69DA5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410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AAF10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 xml:space="preserve">Prispevek zavarovanca za starševsko varstvo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AD6DA" w14:textId="77777777" w:rsidR="00D14474" w:rsidRPr="00767A7C" w:rsidRDefault="00D14474" w:rsidP="00D1447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12F11B1A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966DF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14474" w:rsidRPr="00767A7C" w14:paraId="1DF93A6A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96B3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420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44073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 xml:space="preserve">Prispevek delodajalca za starševsko varstvo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93327" w14:textId="77777777" w:rsidR="00D14474" w:rsidRPr="00767A7C" w:rsidRDefault="00D14474" w:rsidP="00D1447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379C1B90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A2638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14474" w:rsidRPr="00767A7C" w14:paraId="6712288A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2C8F3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767A7C">
              <w:rPr>
                <w:rFonts w:ascii="Calibri" w:hAnsi="Calibri"/>
                <w:b/>
                <w:sz w:val="18"/>
                <w:szCs w:val="18"/>
              </w:rPr>
              <w:t>425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40752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767A7C">
              <w:rPr>
                <w:rFonts w:ascii="Calibri" w:hAnsi="Calibri"/>
                <w:b/>
                <w:sz w:val="18"/>
                <w:szCs w:val="18"/>
              </w:rPr>
              <w:t>Skupaj prispevki za STV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97DC7" w14:textId="77777777" w:rsidR="00D14474" w:rsidRPr="00767A7C" w:rsidRDefault="00D14474" w:rsidP="00D14474">
            <w:pPr>
              <w:jc w:val="center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4B9AFC7B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4D593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color w:val="FF0000"/>
                <w:sz w:val="18"/>
                <w:szCs w:val="18"/>
              </w:rPr>
            </w:pPr>
          </w:p>
        </w:tc>
      </w:tr>
      <w:tr w:rsidR="00D14474" w:rsidRPr="00767A7C" w14:paraId="7BD66B65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A228E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430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C750F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 xml:space="preserve">Prispevek zavarovanca za primer brezposelnosti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38143" w14:textId="77777777" w:rsidR="00D14474" w:rsidRPr="00767A7C" w:rsidRDefault="00D14474" w:rsidP="00D1447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7422C5BF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92B7E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14474" w:rsidRPr="00767A7C" w14:paraId="0FB4688C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2EDD0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440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2298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t>Prispevek delodajalca za primer brezposelnosti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E1FED" w14:textId="77777777" w:rsidR="00D14474" w:rsidRPr="00767A7C" w:rsidRDefault="00D14474" w:rsidP="00D1447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113B8092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020BB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14474" w:rsidRPr="00767A7C" w14:paraId="7B01B2B2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B88B2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767A7C">
              <w:rPr>
                <w:rFonts w:ascii="Calibri" w:hAnsi="Calibri"/>
                <w:sz w:val="18"/>
                <w:szCs w:val="18"/>
              </w:rPr>
              <w:lastRenderedPageBreak/>
              <w:t>445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7D33B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767A7C">
              <w:rPr>
                <w:rFonts w:ascii="Calibri" w:hAnsi="Calibri"/>
                <w:b/>
                <w:sz w:val="18"/>
                <w:szCs w:val="18"/>
              </w:rPr>
              <w:t>Skupaj prispevki za ZAP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F4B9C" w14:textId="77777777" w:rsidR="00D14474" w:rsidRPr="00767A7C" w:rsidRDefault="00D14474" w:rsidP="00D14474">
            <w:pPr>
              <w:jc w:val="right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77147CF4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AA250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color w:val="FF0000"/>
                <w:sz w:val="18"/>
                <w:szCs w:val="18"/>
              </w:rPr>
            </w:pPr>
          </w:p>
        </w:tc>
      </w:tr>
      <w:tr w:rsidR="00D14474" w:rsidRPr="00767A7C" w14:paraId="7E7C9091" w14:textId="77777777" w:rsidTr="001F7F96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15C7D" w14:textId="77777777" w:rsidR="00D14474" w:rsidRPr="00767A7C" w:rsidRDefault="00D14474" w:rsidP="00D14474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767A7C">
              <w:rPr>
                <w:rFonts w:ascii="Calibri" w:hAnsi="Calibri"/>
                <w:b/>
                <w:sz w:val="18"/>
                <w:szCs w:val="18"/>
              </w:rPr>
              <w:t>500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5EAC4" w14:textId="77777777" w:rsidR="00D14474" w:rsidRPr="00767A7C" w:rsidRDefault="00D14474" w:rsidP="00D14474">
            <w:pPr>
              <w:pStyle w:val="Brezrazmikov"/>
              <w:jc w:val="right"/>
              <w:rPr>
                <w:rFonts w:ascii="Calibri" w:hAnsi="Calibri"/>
                <w:b/>
                <w:sz w:val="18"/>
                <w:szCs w:val="18"/>
              </w:rPr>
            </w:pPr>
            <w:r w:rsidRPr="00767A7C">
              <w:rPr>
                <w:rFonts w:ascii="Calibri" w:hAnsi="Calibri"/>
                <w:b/>
                <w:sz w:val="18"/>
                <w:szCs w:val="18"/>
              </w:rPr>
              <w:t>Prispevki skupaj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00FC6CB9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3B112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D04C4" w14:textId="77777777" w:rsidR="00D14474" w:rsidRPr="00767A7C" w:rsidRDefault="00D14474" w:rsidP="00D1447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14:paraId="6F60B99E" w14:textId="3F3DE127" w:rsidR="00D96CF6" w:rsidRDefault="005D6388" w:rsidP="005568BA">
      <w:pPr>
        <w:ind w:right="-850"/>
        <w:jc w:val="right"/>
        <w:rPr>
          <w:rFonts w:asciiTheme="minorHAnsi" w:hAnsiTheme="minorHAnsi"/>
          <w:b/>
          <w:sz w:val="18"/>
          <w:szCs w:val="18"/>
        </w:rPr>
      </w:pPr>
      <w:r w:rsidRPr="005568BA">
        <w:rPr>
          <w:rFonts w:asciiTheme="minorHAnsi" w:hAnsiTheme="minorHAnsi"/>
          <w:b/>
          <w:sz w:val="18"/>
          <w:szCs w:val="18"/>
        </w:rPr>
        <w:t>«.</w:t>
      </w:r>
      <w:r w:rsidR="00D96CF6">
        <w:rPr>
          <w:rFonts w:asciiTheme="minorHAnsi" w:hAnsiTheme="minorHAnsi"/>
          <w:b/>
          <w:sz w:val="18"/>
          <w:szCs w:val="18"/>
        </w:rPr>
        <w:br w:type="page"/>
      </w:r>
    </w:p>
    <w:p w14:paraId="09BB15D9" w14:textId="7A0A7870" w:rsidR="008C2788" w:rsidRPr="005568BA" w:rsidRDefault="005568BA" w:rsidP="008C2788">
      <w:pPr>
        <w:rPr>
          <w:rFonts w:asciiTheme="minorHAnsi" w:hAnsiTheme="minorHAnsi"/>
          <w:b/>
          <w:sz w:val="18"/>
          <w:szCs w:val="18"/>
        </w:rPr>
      </w:pPr>
      <w:r w:rsidRPr="005568BA">
        <w:rPr>
          <w:rFonts w:asciiTheme="minorHAnsi" w:hAnsiTheme="minorHAnsi"/>
          <w:b/>
          <w:sz w:val="18"/>
          <w:szCs w:val="18"/>
        </w:rPr>
        <w:lastRenderedPageBreak/>
        <w:t>PRILOGA</w:t>
      </w:r>
      <w:r w:rsidR="00D96CF6" w:rsidRPr="005568BA">
        <w:rPr>
          <w:rFonts w:asciiTheme="minorHAnsi" w:hAnsiTheme="minorHAnsi"/>
          <w:b/>
          <w:sz w:val="18"/>
          <w:szCs w:val="18"/>
        </w:rPr>
        <w:t xml:space="preserve"> 3</w:t>
      </w:r>
      <w:r w:rsidR="008C2788" w:rsidRPr="005568BA">
        <w:rPr>
          <w:rFonts w:asciiTheme="minorHAnsi" w:hAnsiTheme="minorHAnsi"/>
          <w:b/>
          <w:sz w:val="18"/>
          <w:szCs w:val="18"/>
        </w:rPr>
        <w:t>:</w:t>
      </w:r>
    </w:p>
    <w:p w14:paraId="1F3771FE" w14:textId="65EE2B3E" w:rsidR="00F67F99" w:rsidRPr="005568BA" w:rsidRDefault="008C2788" w:rsidP="005568BA">
      <w:pPr>
        <w:ind w:right="-850"/>
        <w:jc w:val="right"/>
        <w:rPr>
          <w:rFonts w:asciiTheme="minorHAnsi" w:hAnsiTheme="minorHAnsi"/>
          <w:b/>
          <w:sz w:val="18"/>
          <w:szCs w:val="18"/>
        </w:rPr>
      </w:pPr>
      <w:r w:rsidRPr="005568BA">
        <w:rPr>
          <w:rFonts w:asciiTheme="minorHAnsi" w:hAnsiTheme="minorHAnsi"/>
          <w:b/>
          <w:sz w:val="18"/>
          <w:szCs w:val="18"/>
        </w:rPr>
        <w:t>»</w:t>
      </w:r>
      <w:r w:rsidR="00A25BB9" w:rsidRPr="005568BA">
        <w:rPr>
          <w:rFonts w:asciiTheme="minorHAnsi" w:hAnsiTheme="minorHAnsi"/>
          <w:b/>
          <w:sz w:val="18"/>
          <w:szCs w:val="18"/>
        </w:rPr>
        <w:t xml:space="preserve">PRILOGA </w:t>
      </w:r>
      <w:r w:rsidR="00076CDB" w:rsidRPr="005568BA">
        <w:rPr>
          <w:rFonts w:asciiTheme="minorHAnsi" w:hAnsiTheme="minorHAnsi"/>
          <w:b/>
          <w:sz w:val="18"/>
          <w:szCs w:val="18"/>
        </w:rPr>
        <w:t>3</w:t>
      </w:r>
    </w:p>
    <w:p w14:paraId="2D1CE548" w14:textId="77777777" w:rsidR="00C415A8" w:rsidRPr="000A5A95" w:rsidRDefault="00C415A8" w:rsidP="00F67F99">
      <w:pPr>
        <w:spacing w:line="240" w:lineRule="auto"/>
        <w:jc w:val="center"/>
        <w:rPr>
          <w:rFonts w:asciiTheme="minorHAnsi" w:hAnsiTheme="minorHAnsi"/>
          <w:b/>
          <w:sz w:val="18"/>
          <w:szCs w:val="18"/>
        </w:rPr>
      </w:pPr>
      <w:r w:rsidRPr="000A5A95">
        <w:rPr>
          <w:rFonts w:asciiTheme="minorHAnsi" w:hAnsiTheme="minorHAnsi"/>
          <w:b/>
          <w:sz w:val="18"/>
          <w:szCs w:val="18"/>
        </w:rPr>
        <w:t>OBRAČUN PRISPEVKOV ZA SOCIALNO VARNOST ZA KMETE</w:t>
      </w:r>
    </w:p>
    <w:p w14:paraId="4894C3FD" w14:textId="77777777" w:rsidR="00C415A8" w:rsidRPr="000A5A95" w:rsidRDefault="00C415A8" w:rsidP="00C415A8">
      <w:pPr>
        <w:pStyle w:val="Brezrazmikov"/>
        <w:jc w:val="center"/>
        <w:rPr>
          <w:rFonts w:asciiTheme="minorHAnsi" w:hAnsiTheme="minorHAnsi"/>
          <w:b/>
          <w:sz w:val="18"/>
          <w:szCs w:val="18"/>
        </w:rPr>
      </w:pPr>
      <w:r w:rsidRPr="000A5A95">
        <w:rPr>
          <w:rFonts w:asciiTheme="minorHAnsi" w:hAnsiTheme="minorHAnsi"/>
          <w:b/>
          <w:sz w:val="18"/>
          <w:szCs w:val="18"/>
        </w:rPr>
        <w:t>(obvezno in prostovoljno vključene v obvezno socialno zavarovanje)</w:t>
      </w:r>
    </w:p>
    <w:p w14:paraId="0E2F89AB" w14:textId="77777777" w:rsidR="00C415A8" w:rsidRDefault="00C415A8" w:rsidP="00C415A8">
      <w:pPr>
        <w:pStyle w:val="Brezrazmikov"/>
        <w:jc w:val="center"/>
        <w:rPr>
          <w:rFonts w:asciiTheme="minorHAnsi" w:hAnsiTheme="minorHAnsi"/>
          <w:b/>
          <w:sz w:val="18"/>
          <w:szCs w:val="18"/>
        </w:rPr>
      </w:pPr>
      <w:r w:rsidRPr="000A5A95">
        <w:rPr>
          <w:rFonts w:asciiTheme="minorHAnsi" w:hAnsiTheme="minorHAnsi"/>
          <w:b/>
          <w:sz w:val="18"/>
          <w:szCs w:val="18"/>
        </w:rPr>
        <w:t>ZA MESEC ……………………………….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1968"/>
        <w:gridCol w:w="2127"/>
        <w:gridCol w:w="275"/>
        <w:gridCol w:w="31"/>
        <w:gridCol w:w="1497"/>
        <w:gridCol w:w="129"/>
      </w:tblGrid>
      <w:tr w:rsidR="00C415A8" w:rsidRPr="000A5A95" w14:paraId="037A01C9" w14:textId="77777777" w:rsidTr="00815C85">
        <w:trPr>
          <w:trHeight w:hRule="exact" w:val="284"/>
        </w:trPr>
        <w:tc>
          <w:tcPr>
            <w:tcW w:w="2676" w:type="dxa"/>
            <w:tcBorders>
              <w:bottom w:val="single" w:sz="4" w:space="0" w:color="auto"/>
            </w:tcBorders>
          </w:tcPr>
          <w:p w14:paraId="50C126E8" w14:textId="77777777" w:rsidR="00C415A8" w:rsidRPr="000A5A95" w:rsidRDefault="00261B03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0A5A95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>Obračun za obdobje</w:t>
            </w:r>
            <w:r w:rsidR="00C415A8" w:rsidRPr="000A5A95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1968" w:type="dxa"/>
            <w:tcBorders>
              <w:bottom w:val="single" w:sz="4" w:space="0" w:color="auto"/>
            </w:tcBorders>
          </w:tcPr>
          <w:p w14:paraId="1CFE7E8E" w14:textId="77777777" w:rsidR="00C415A8" w:rsidRPr="000A5A95" w:rsidRDefault="00C415A8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0A5A95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>001 od:</w:t>
            </w:r>
          </w:p>
        </w:tc>
        <w:tc>
          <w:tcPr>
            <w:tcW w:w="2127" w:type="dxa"/>
            <w:tcBorders>
              <w:bottom w:val="single" w:sz="4" w:space="0" w:color="auto"/>
              <w:right w:val="single" w:sz="4" w:space="0" w:color="auto"/>
            </w:tcBorders>
          </w:tcPr>
          <w:p w14:paraId="6A49D31E" w14:textId="77777777" w:rsidR="00C415A8" w:rsidRPr="000A5A95" w:rsidRDefault="00C415A8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0A5A95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>001a do:</w:t>
            </w:r>
          </w:p>
        </w:tc>
        <w:tc>
          <w:tcPr>
            <w:tcW w:w="30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D351551" w14:textId="77777777" w:rsidR="00C415A8" w:rsidRPr="000A5A95" w:rsidRDefault="00C415A8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</w:p>
        </w:tc>
        <w:tc>
          <w:tcPr>
            <w:tcW w:w="16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87FA216" w14:textId="77777777" w:rsidR="00C415A8" w:rsidRPr="000A5A95" w:rsidRDefault="00C415A8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</w:p>
        </w:tc>
      </w:tr>
      <w:tr w:rsidR="00C415A8" w:rsidRPr="000A5A95" w14:paraId="769D4C3F" w14:textId="77777777" w:rsidTr="00815C85">
        <w:trPr>
          <w:gridAfter w:val="1"/>
          <w:wAfter w:w="129" w:type="dxa"/>
          <w:trHeight w:hRule="exact" w:val="284"/>
        </w:trPr>
        <w:tc>
          <w:tcPr>
            <w:tcW w:w="2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A31CAF" w14:textId="77777777" w:rsidR="00C415A8" w:rsidRPr="000A5A95" w:rsidRDefault="00261B03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0A5A95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>002 Razlog za krajše obdobje</w:t>
            </w:r>
          </w:p>
        </w:tc>
        <w:tc>
          <w:tcPr>
            <w:tcW w:w="1968" w:type="dxa"/>
            <w:tcBorders>
              <w:top w:val="single" w:sz="4" w:space="0" w:color="auto"/>
              <w:bottom w:val="single" w:sz="4" w:space="0" w:color="auto"/>
            </w:tcBorders>
          </w:tcPr>
          <w:p w14:paraId="5E906D45" w14:textId="77777777" w:rsidR="00C415A8" w:rsidRPr="000A5A95" w:rsidRDefault="00C415A8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0A5A95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sym w:font="Wingdings" w:char="F0A8"/>
            </w:r>
            <w:r w:rsidRPr="000A5A95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 xml:space="preserve"> prijava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C81B" w14:textId="77777777" w:rsidR="00C415A8" w:rsidRPr="000A5A95" w:rsidRDefault="00C415A8" w:rsidP="00815C85">
            <w:pPr>
              <w:pStyle w:val="Telobesedila"/>
              <w:jc w:val="left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  <w:r w:rsidRPr="000A5A95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sym w:font="Wingdings" w:char="F0A8"/>
            </w:r>
            <w:r w:rsidRPr="000A5A95"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  <w:t xml:space="preserve"> odjava</w:t>
            </w:r>
          </w:p>
        </w:tc>
        <w:tc>
          <w:tcPr>
            <w:tcW w:w="27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6559E0F" w14:textId="77777777" w:rsidR="00C415A8" w:rsidRPr="000A5A95" w:rsidRDefault="00C415A8" w:rsidP="00815C85">
            <w:pPr>
              <w:pStyle w:val="Telobesedila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</w:p>
        </w:tc>
        <w:tc>
          <w:tcPr>
            <w:tcW w:w="15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D9D6EA7" w14:textId="77777777" w:rsidR="00C415A8" w:rsidRDefault="00C415A8" w:rsidP="00815C85">
            <w:pPr>
              <w:pStyle w:val="Telobesedila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</w:p>
          <w:p w14:paraId="4BAAE844" w14:textId="77777777" w:rsidR="00B27717" w:rsidRPr="000A5A95" w:rsidRDefault="00B27717" w:rsidP="00815C85">
            <w:pPr>
              <w:pStyle w:val="Telobesedila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</w:p>
        </w:tc>
      </w:tr>
    </w:tbl>
    <w:p w14:paraId="0B82FB09" w14:textId="77777777" w:rsidR="00B27717" w:rsidRDefault="00B27717" w:rsidP="000072E1">
      <w:pPr>
        <w:pStyle w:val="Brezrazmikov"/>
        <w:ind w:firstLine="284"/>
        <w:rPr>
          <w:rFonts w:asciiTheme="minorHAnsi" w:hAnsiTheme="minorHAnsi"/>
          <w:b/>
          <w:sz w:val="18"/>
          <w:szCs w:val="18"/>
        </w:rPr>
      </w:pPr>
    </w:p>
    <w:p w14:paraId="3AE53C58" w14:textId="77777777" w:rsidR="00C415A8" w:rsidRPr="000A5A95" w:rsidRDefault="00C415A8" w:rsidP="000072E1">
      <w:pPr>
        <w:pStyle w:val="Brezrazmikov"/>
        <w:ind w:firstLine="284"/>
        <w:rPr>
          <w:rFonts w:asciiTheme="minorHAnsi" w:hAnsiTheme="minorHAnsi"/>
          <w:b/>
          <w:sz w:val="18"/>
          <w:szCs w:val="18"/>
        </w:rPr>
      </w:pPr>
      <w:r w:rsidRPr="000A5A95">
        <w:rPr>
          <w:rFonts w:asciiTheme="minorHAnsi" w:hAnsiTheme="minorHAnsi"/>
          <w:b/>
          <w:sz w:val="18"/>
          <w:szCs w:val="18"/>
        </w:rPr>
        <w:t>A. PODATKI O ZAVEZANCU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2041"/>
        <w:gridCol w:w="659"/>
        <w:gridCol w:w="2147"/>
        <w:gridCol w:w="1093"/>
        <w:gridCol w:w="1253"/>
        <w:gridCol w:w="1793"/>
      </w:tblGrid>
      <w:tr w:rsidR="00C415A8" w:rsidRPr="000A5A95" w14:paraId="43A20F22" w14:textId="77777777" w:rsidTr="008115FD">
        <w:trPr>
          <w:cantSplit/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8DF07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010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0C7F8" w14:textId="77777777" w:rsidR="00C415A8" w:rsidRPr="000A5A95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Priimek</w:t>
            </w: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1FF3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04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EAA995" w14:textId="77777777" w:rsidR="00C415A8" w:rsidRPr="000A5A95" w:rsidRDefault="00C415A8" w:rsidP="00815C85">
            <w:pPr>
              <w:rPr>
                <w:rFonts w:asciiTheme="minorHAnsi" w:hAnsiTheme="minorHAnsi"/>
                <w:noProof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020 Davčna številka</w:t>
            </w:r>
          </w:p>
          <w:p w14:paraId="1978A015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415A8" w:rsidRPr="000A5A95" w14:paraId="3E0A3D7F" w14:textId="77777777" w:rsidTr="008115FD">
        <w:trPr>
          <w:cantSplit/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B6C76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015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CADEE" w14:textId="77777777" w:rsidR="00C415A8" w:rsidRPr="000A5A95" w:rsidRDefault="00C415A8" w:rsidP="00815C85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Ime</w:t>
            </w: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94CBE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04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1E139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C415A8" w:rsidRPr="000A5A95" w14:paraId="138A2FAA" w14:textId="77777777" w:rsidTr="008115FD">
        <w:trPr>
          <w:cantSplit/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5F94B" w14:textId="77777777" w:rsidR="00C415A8" w:rsidRPr="000A5A95" w:rsidRDefault="00C415A8" w:rsidP="00815C85">
            <w:pPr>
              <w:pStyle w:val="Obrazec"/>
              <w:jc w:val="center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0A5A95">
              <w:rPr>
                <w:rFonts w:asciiTheme="minorHAnsi" w:hAnsiTheme="minorHAnsi"/>
                <w:sz w:val="18"/>
                <w:szCs w:val="18"/>
                <w:lang w:val="de-DE"/>
              </w:rPr>
              <w:t>030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98903" w14:textId="77777777" w:rsidR="00C415A8" w:rsidRPr="000A5A95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sl-SI"/>
              </w:rPr>
            </w:pPr>
            <w:r w:rsidRPr="000A5A95">
              <w:rPr>
                <w:rFonts w:asciiTheme="minorHAnsi" w:hAnsiTheme="minorHAnsi"/>
                <w:sz w:val="18"/>
                <w:szCs w:val="18"/>
                <w:lang w:val="sl-SI"/>
              </w:rPr>
              <w:t>Sedež dejavnosti</w:t>
            </w:r>
          </w:p>
        </w:tc>
        <w:tc>
          <w:tcPr>
            <w:tcW w:w="69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1EF7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</w:t>
            </w:r>
            <w:r w:rsidR="00FB21AC" w:rsidRPr="000A5A95">
              <w:rPr>
                <w:rFonts w:asciiTheme="minorHAnsi" w:hAnsiTheme="minorHAnsi"/>
                <w:sz w:val="18"/>
                <w:szCs w:val="18"/>
              </w:rPr>
              <w:t xml:space="preserve">       </w:t>
            </w:r>
            <w:r w:rsidR="00767A7C" w:rsidRPr="000A5A95">
              <w:rPr>
                <w:rFonts w:asciiTheme="minorHAnsi" w:hAnsiTheme="minorHAnsi"/>
                <w:sz w:val="18"/>
                <w:szCs w:val="18"/>
              </w:rPr>
              <w:t xml:space="preserve">        </w:t>
            </w:r>
            <w:r w:rsidR="00564B2F"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  <w:r w:rsidR="00767A7C" w:rsidRPr="000A5A95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FB21AC" w:rsidRPr="000A5A95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6516F9" w:rsidRPr="000A5A95">
              <w:rPr>
                <w:rFonts w:asciiTheme="minorHAnsi" w:hAnsiTheme="minorHAnsi"/>
                <w:sz w:val="18"/>
                <w:szCs w:val="18"/>
              </w:rPr>
              <w:t>030a T</w:t>
            </w:r>
            <w:r w:rsidR="00B4766E" w:rsidRPr="000A5A95">
              <w:rPr>
                <w:rFonts w:asciiTheme="minorHAnsi" w:hAnsiTheme="minorHAnsi"/>
                <w:sz w:val="18"/>
                <w:szCs w:val="18"/>
              </w:rPr>
              <w:t>elefon</w:t>
            </w:r>
            <w:r w:rsidR="00AD36B4" w:rsidRPr="000A5A95">
              <w:rPr>
                <w:rFonts w:asciiTheme="minorHAnsi" w:hAnsiTheme="minorHAnsi" w:cs="Arial"/>
                <w:sz w:val="18"/>
                <w:szCs w:val="18"/>
              </w:rPr>
              <w:t>/ e-naslov</w:t>
            </w:r>
          </w:p>
          <w:p w14:paraId="19F2D2B5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5147DDA3" w14:textId="77777777" w:rsidTr="008115FD">
        <w:trPr>
          <w:cantSplit/>
          <w:trHeight w:hRule="exact" w:val="27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3524B" w14:textId="77777777" w:rsidR="00C415A8" w:rsidRPr="000A5A95" w:rsidRDefault="00C415A8" w:rsidP="00815C85">
            <w:pPr>
              <w:pStyle w:val="Obrazec"/>
              <w:jc w:val="center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0A5A95">
              <w:rPr>
                <w:rFonts w:asciiTheme="minorHAnsi" w:hAnsiTheme="minorHAnsi"/>
                <w:sz w:val="18"/>
                <w:szCs w:val="18"/>
                <w:lang w:val="de-DE"/>
              </w:rPr>
              <w:t>040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8D04E" w14:textId="77777777" w:rsidR="00C415A8" w:rsidRPr="000A5A95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sl-SI"/>
              </w:rPr>
            </w:pPr>
            <w:r w:rsidRPr="000A5A95">
              <w:rPr>
                <w:rFonts w:asciiTheme="minorHAnsi" w:hAnsiTheme="minorHAnsi"/>
                <w:sz w:val="18"/>
                <w:szCs w:val="18"/>
                <w:lang w:val="sl-SI"/>
              </w:rPr>
              <w:t>Naslov bivališča</w:t>
            </w:r>
          </w:p>
        </w:tc>
        <w:tc>
          <w:tcPr>
            <w:tcW w:w="69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BF7A3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7858C0CB" w14:textId="77777777" w:rsidTr="008115FD">
        <w:trPr>
          <w:cantSplit/>
          <w:trHeight w:hRule="exact" w:val="51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EA39C" w14:textId="77777777" w:rsidR="00C415A8" w:rsidRPr="000A5A95" w:rsidRDefault="00C415A8" w:rsidP="00815C85">
            <w:pPr>
              <w:pStyle w:val="Obrazec"/>
              <w:jc w:val="center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0A5A95">
              <w:rPr>
                <w:rFonts w:asciiTheme="minorHAnsi" w:hAnsiTheme="minorHAnsi"/>
                <w:sz w:val="18"/>
                <w:szCs w:val="18"/>
                <w:lang w:val="de-DE"/>
              </w:rPr>
              <w:t>050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77901" w14:textId="77777777" w:rsidR="00C415A8" w:rsidRPr="000A5A95" w:rsidRDefault="00C415A8" w:rsidP="00B33C7C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Šifra pristojnega finančnega</w:t>
            </w:r>
            <w:r w:rsidR="00AD36B4" w:rsidRPr="000A5A95">
              <w:rPr>
                <w:rFonts w:asciiTheme="minorHAnsi" w:hAnsiTheme="minorHAnsi"/>
                <w:sz w:val="18"/>
                <w:szCs w:val="18"/>
              </w:rPr>
              <w:t xml:space="preserve"> urada</w:t>
            </w:r>
          </w:p>
        </w:tc>
        <w:tc>
          <w:tcPr>
            <w:tcW w:w="69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9F354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76947D5A" w14:textId="77777777" w:rsidTr="008115FD">
        <w:trPr>
          <w:cantSplit/>
          <w:trHeight w:hRule="exact" w:val="30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91F6F" w14:textId="77777777" w:rsidR="00C415A8" w:rsidRPr="000A5A95" w:rsidRDefault="00C415A8" w:rsidP="00815C85">
            <w:pPr>
              <w:pStyle w:val="Obrazec"/>
              <w:jc w:val="center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0A5A95">
              <w:rPr>
                <w:rFonts w:asciiTheme="minorHAnsi" w:hAnsiTheme="minorHAnsi"/>
                <w:sz w:val="18"/>
                <w:szCs w:val="18"/>
                <w:lang w:val="de-DE"/>
              </w:rPr>
              <w:t>060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7D08C" w14:textId="77777777" w:rsidR="00C415A8" w:rsidRPr="000A5A95" w:rsidRDefault="00C415A8" w:rsidP="00815C85">
            <w:pPr>
              <w:pStyle w:val="Obrazec"/>
              <w:rPr>
                <w:rFonts w:asciiTheme="minorHAnsi" w:hAnsiTheme="minorHAnsi"/>
                <w:sz w:val="18"/>
                <w:szCs w:val="18"/>
                <w:lang w:val="sl-SI"/>
              </w:rPr>
            </w:pPr>
            <w:r w:rsidRPr="000A5A95">
              <w:rPr>
                <w:rFonts w:asciiTheme="minorHAnsi" w:hAnsiTheme="minorHAnsi"/>
                <w:sz w:val="18"/>
                <w:szCs w:val="18"/>
                <w:lang w:val="sl-SI"/>
              </w:rPr>
              <w:t>Tedenski sklad ur zavezanca</w:t>
            </w:r>
          </w:p>
        </w:tc>
        <w:tc>
          <w:tcPr>
            <w:tcW w:w="62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86201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5876CA" w:rsidRPr="000A5A95" w14:paraId="5616B8D9" w14:textId="77777777" w:rsidTr="008115FD">
        <w:trPr>
          <w:cantSplit/>
          <w:trHeight w:hRule="exact" w:val="51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9E05B" w14:textId="77777777" w:rsidR="00C415A8" w:rsidRPr="000A5A95" w:rsidRDefault="00C415A8" w:rsidP="00815C85">
            <w:pPr>
              <w:pStyle w:val="Obrazec"/>
              <w:jc w:val="center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0A5A95">
              <w:rPr>
                <w:rFonts w:asciiTheme="minorHAnsi" w:hAnsiTheme="minorHAnsi"/>
                <w:sz w:val="18"/>
                <w:szCs w:val="18"/>
                <w:lang w:val="de-DE"/>
              </w:rPr>
              <w:t>070</w:t>
            </w:r>
          </w:p>
        </w:tc>
        <w:tc>
          <w:tcPr>
            <w:tcW w:w="89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0DACC" w14:textId="77777777" w:rsidR="00C415A8" w:rsidRPr="000A5A95" w:rsidRDefault="00C415A8" w:rsidP="00343C59">
            <w:pPr>
              <w:pStyle w:val="Brezrazmikov"/>
              <w:rPr>
                <w:sz w:val="18"/>
                <w:szCs w:val="18"/>
              </w:rPr>
            </w:pPr>
            <w:r w:rsidRPr="000A5A95">
              <w:rPr>
                <w:sz w:val="18"/>
                <w:szCs w:val="18"/>
              </w:rPr>
              <w:sym w:font="Wingdings" w:char="F0A8"/>
            </w:r>
            <w:r w:rsidRPr="000A5A95">
              <w:rPr>
                <w:sz w:val="18"/>
                <w:szCs w:val="18"/>
              </w:rPr>
              <w:t xml:space="preserve"> </w:t>
            </w:r>
            <w:r w:rsidRPr="000A5A95">
              <w:rPr>
                <w:rFonts w:asciiTheme="minorHAnsi" w:hAnsiTheme="minorHAnsi"/>
                <w:sz w:val="18"/>
                <w:szCs w:val="18"/>
              </w:rPr>
              <w:t>Zavezanec na podlagi odločbe Sklada RS za vzpodbujanje zaposlovanja invalidov uveljavlja oprostitev plačila prispevkov za pokojninsko in invalidsko zavarovanje</w:t>
            </w:r>
          </w:p>
        </w:tc>
      </w:tr>
      <w:tr w:rsidR="00483A30" w:rsidRPr="000A5A95" w14:paraId="6351A223" w14:textId="77777777" w:rsidTr="00B27717">
        <w:trPr>
          <w:cantSplit/>
          <w:trHeight w:hRule="exact" w:val="22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3685" w14:textId="77777777" w:rsidR="00483A30" w:rsidRPr="002028A6" w:rsidRDefault="00483A30" w:rsidP="00767A7C">
            <w:pPr>
              <w:pStyle w:val="Obrazec"/>
              <w:jc w:val="center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2028A6">
              <w:rPr>
                <w:rFonts w:asciiTheme="minorHAnsi" w:hAnsiTheme="minorHAnsi"/>
                <w:sz w:val="18"/>
                <w:szCs w:val="18"/>
                <w:lang w:val="de-DE"/>
              </w:rPr>
              <w:t>081</w:t>
            </w:r>
          </w:p>
        </w:tc>
        <w:tc>
          <w:tcPr>
            <w:tcW w:w="89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E766A" w14:textId="77777777" w:rsidR="00483A30" w:rsidRPr="002028A6" w:rsidRDefault="00483A30" w:rsidP="00AB2354">
            <w:pPr>
              <w:pStyle w:val="Brezrazmikov"/>
              <w:rPr>
                <w:sz w:val="18"/>
                <w:szCs w:val="18"/>
              </w:rPr>
            </w:pPr>
            <w:r w:rsidRPr="002028A6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2028A6">
              <w:rPr>
                <w:rFonts w:asciiTheme="minorHAnsi" w:hAnsiTheme="minorHAnsi"/>
                <w:sz w:val="18"/>
                <w:szCs w:val="18"/>
              </w:rPr>
              <w:t xml:space="preserve"> Z</w:t>
            </w:r>
            <w:r w:rsidRPr="002028A6">
              <w:rPr>
                <w:rFonts w:asciiTheme="minorHAnsi" w:hAnsiTheme="minorHAnsi"/>
                <w:bCs/>
                <w:sz w:val="18"/>
                <w:szCs w:val="18"/>
              </w:rPr>
              <w:t>avezanec za obvezni zdravstveni prispevek</w:t>
            </w:r>
          </w:p>
        </w:tc>
      </w:tr>
      <w:tr w:rsidR="00564B2F" w:rsidRPr="00767A7C" w14:paraId="284A63AC" w14:textId="77777777" w:rsidTr="00AB2354">
        <w:trPr>
          <w:cantSplit/>
          <w:trHeight w:hRule="exact" w:val="27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60C8E" w14:textId="77777777" w:rsidR="00564B2F" w:rsidRPr="00767A7C" w:rsidRDefault="00564B2F" w:rsidP="00564B2F">
            <w:pPr>
              <w:pStyle w:val="Obrazec"/>
              <w:jc w:val="center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767A7C">
              <w:rPr>
                <w:rFonts w:asciiTheme="minorHAnsi" w:hAnsiTheme="minorHAnsi"/>
                <w:sz w:val="18"/>
                <w:szCs w:val="18"/>
                <w:lang w:val="de-DE"/>
              </w:rPr>
              <w:t>085</w:t>
            </w:r>
          </w:p>
        </w:tc>
        <w:tc>
          <w:tcPr>
            <w:tcW w:w="484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C7662" w14:textId="77777777" w:rsidR="00564B2F" w:rsidRPr="00767A7C" w:rsidRDefault="00564B2F" w:rsidP="00AB2354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767A7C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767A7C">
              <w:rPr>
                <w:rFonts w:asciiTheme="minorHAnsi" w:hAnsiTheme="minorHAnsi"/>
                <w:sz w:val="18"/>
                <w:szCs w:val="18"/>
              </w:rPr>
              <w:t xml:space="preserve"> Zavezanec uveljavlja znižanje zavarovalne osnove</w:t>
            </w:r>
          </w:p>
        </w:tc>
        <w:tc>
          <w:tcPr>
            <w:tcW w:w="2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5C6D" w14:textId="77777777" w:rsidR="00564B2F" w:rsidRPr="00767A7C" w:rsidRDefault="00564B2F" w:rsidP="00AB2354">
            <w:pPr>
              <w:jc w:val="both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  <w:tc>
          <w:tcPr>
            <w:tcW w:w="179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C049EBD" w14:textId="77777777" w:rsidR="00564B2F" w:rsidRPr="00767A7C" w:rsidRDefault="00564B2F" w:rsidP="00AB2354">
            <w:pPr>
              <w:jc w:val="both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</w:tr>
      <w:tr w:rsidR="00C415A8" w:rsidRPr="000A5A95" w14:paraId="50FA3636" w14:textId="77777777" w:rsidTr="00B27717">
        <w:trPr>
          <w:cantSplit/>
          <w:trHeight w:hRule="exact" w:val="925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E7B00" w14:textId="77777777" w:rsidR="00C415A8" w:rsidRPr="000A5A95" w:rsidRDefault="00C415A8" w:rsidP="00815C85">
            <w:pPr>
              <w:pStyle w:val="Obrazec"/>
              <w:jc w:val="center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0A5A95">
              <w:rPr>
                <w:rFonts w:asciiTheme="minorHAnsi" w:hAnsiTheme="minorHAnsi"/>
                <w:sz w:val="18"/>
                <w:szCs w:val="18"/>
                <w:lang w:val="de-DE"/>
              </w:rPr>
              <w:t>090</w:t>
            </w:r>
          </w:p>
        </w:tc>
        <w:tc>
          <w:tcPr>
            <w:tcW w:w="898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18DB6" w14:textId="77777777" w:rsidR="00C415A8" w:rsidRPr="000A5A95" w:rsidRDefault="00C415A8" w:rsidP="00815C85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0A5A95">
              <w:rPr>
                <w:rFonts w:asciiTheme="minorHAnsi" w:hAnsiTheme="minorHAnsi"/>
                <w:sz w:val="18"/>
                <w:szCs w:val="18"/>
              </w:rPr>
              <w:t xml:space="preserve"> Zavezanec je bil zadržan od dela                        Prvi dan zadržanosti: od ……………………….</w:t>
            </w:r>
          </w:p>
          <w:p w14:paraId="14464960" w14:textId="77777777" w:rsidR="00C415A8" w:rsidRPr="000A5A95" w:rsidRDefault="00C415A8" w:rsidP="00815C85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Zadržanost za polni delovni čas: od ………………………….. do ………………………………</w:t>
            </w:r>
          </w:p>
          <w:p w14:paraId="67799B93" w14:textId="77777777" w:rsidR="00C415A8" w:rsidRPr="000A5A95" w:rsidRDefault="00C415A8" w:rsidP="00815C85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Zadržanost za krajši delovni čas: od ………………………….  do ……………………………….</w:t>
            </w:r>
          </w:p>
          <w:p w14:paraId="3F523CFB" w14:textId="77777777" w:rsidR="00C415A8" w:rsidRPr="000A5A95" w:rsidRDefault="00C415A8" w:rsidP="00815C85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Cs/>
                <w:sz w:val="18"/>
                <w:szCs w:val="18"/>
              </w:rPr>
              <w:t xml:space="preserve">Razlog zadržanosti: </w:t>
            </w:r>
            <w:r w:rsidRPr="000A5A95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0A5A95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  Invalidnost</w:t>
            </w:r>
            <w:r w:rsidRPr="000A5A95">
              <w:rPr>
                <w:rFonts w:asciiTheme="minorHAnsi" w:hAnsiTheme="minorHAnsi"/>
                <w:bCs/>
                <w:sz w:val="18"/>
                <w:szCs w:val="18"/>
              </w:rPr>
              <w:t xml:space="preserve">: </w:t>
            </w:r>
            <w:r w:rsidRPr="000A5A95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</w:p>
        </w:tc>
      </w:tr>
    </w:tbl>
    <w:p w14:paraId="29FE84F8" w14:textId="77777777" w:rsidR="00564B2F" w:rsidRDefault="00564B2F" w:rsidP="00C415A8">
      <w:pPr>
        <w:pStyle w:val="Brezrazmikov"/>
        <w:rPr>
          <w:rFonts w:asciiTheme="minorHAnsi" w:hAnsiTheme="minorHAnsi"/>
          <w:b/>
          <w:sz w:val="18"/>
          <w:szCs w:val="18"/>
        </w:rPr>
      </w:pPr>
    </w:p>
    <w:p w14:paraId="243FDF49" w14:textId="77777777" w:rsidR="00C415A8" w:rsidRPr="000A5A95" w:rsidRDefault="00C415A8" w:rsidP="00C415A8">
      <w:pPr>
        <w:pStyle w:val="Brezrazmikov"/>
        <w:rPr>
          <w:rFonts w:asciiTheme="minorHAnsi" w:hAnsiTheme="minorHAnsi"/>
          <w:b/>
          <w:sz w:val="18"/>
          <w:szCs w:val="18"/>
        </w:rPr>
      </w:pPr>
      <w:r w:rsidRPr="000A5A95">
        <w:rPr>
          <w:rFonts w:asciiTheme="minorHAnsi" w:hAnsiTheme="minorHAnsi"/>
          <w:b/>
          <w:sz w:val="18"/>
          <w:szCs w:val="18"/>
        </w:rPr>
        <w:t>Posebni podatki (ustrezno označiti)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5416"/>
        <w:gridCol w:w="3543"/>
      </w:tblGrid>
      <w:tr w:rsidR="005876CA" w:rsidRPr="000A5A95" w14:paraId="4DFA197E" w14:textId="77777777" w:rsidTr="00D23027">
        <w:trPr>
          <w:trHeight w:hRule="exact" w:val="284"/>
        </w:trPr>
        <w:tc>
          <w:tcPr>
            <w:tcW w:w="675" w:type="dxa"/>
            <w:shd w:val="clear" w:color="auto" w:fill="auto"/>
            <w:vAlign w:val="center"/>
          </w:tcPr>
          <w:p w14:paraId="4165A80B" w14:textId="77777777" w:rsidR="00C415A8" w:rsidRPr="000A5A95" w:rsidRDefault="00C415A8" w:rsidP="00815C85">
            <w:pPr>
              <w:tabs>
                <w:tab w:val="left" w:pos="459"/>
                <w:tab w:val="left" w:pos="3119"/>
              </w:tabs>
              <w:rPr>
                <w:rFonts w:asciiTheme="minorHAnsi" w:eastAsia="MS Gothic" w:hAnsiTheme="minorHAnsi" w:cs="Segoe UI Symbol"/>
                <w:sz w:val="18"/>
                <w:szCs w:val="18"/>
              </w:rPr>
            </w:pPr>
            <w:r w:rsidRPr="000A5A95">
              <w:rPr>
                <w:rFonts w:asciiTheme="minorHAnsi" w:eastAsia="MS Gothic" w:hAnsiTheme="minorHAnsi" w:cs="Segoe UI Symbol"/>
                <w:sz w:val="18"/>
                <w:szCs w:val="18"/>
              </w:rPr>
              <w:t>051 a</w:t>
            </w:r>
          </w:p>
        </w:tc>
        <w:tc>
          <w:tcPr>
            <w:tcW w:w="5416" w:type="dxa"/>
            <w:shd w:val="clear" w:color="auto" w:fill="auto"/>
            <w:vAlign w:val="center"/>
          </w:tcPr>
          <w:p w14:paraId="73EC947F" w14:textId="77777777" w:rsidR="00C415A8" w:rsidRPr="000A5A95" w:rsidRDefault="00C415A8" w:rsidP="00815C85">
            <w:pPr>
              <w:tabs>
                <w:tab w:val="left" w:pos="459"/>
                <w:tab w:val="left" w:pos="3119"/>
              </w:tabs>
              <w:rPr>
                <w:rFonts w:asciiTheme="minorHAnsi" w:eastAsia="MS Gothic" w:hAnsiTheme="minorHAnsi" w:cs="Segoe UI Symbol"/>
                <w:sz w:val="18"/>
                <w:szCs w:val="18"/>
              </w:rPr>
            </w:pPr>
            <w:r w:rsidRPr="000A5A95">
              <w:rPr>
                <w:rFonts w:asciiTheme="minorHAnsi" w:hAnsiTheme="minorHAnsi" w:cs="Arial"/>
                <w:sz w:val="18"/>
                <w:szCs w:val="18"/>
              </w:rPr>
              <w:t>Obvezno zavarovanje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5609B88F" w14:textId="77777777" w:rsidR="00C415A8" w:rsidRPr="000A5A95" w:rsidRDefault="00C415A8" w:rsidP="00815C85">
            <w:pPr>
              <w:tabs>
                <w:tab w:val="left" w:pos="459"/>
                <w:tab w:val="left" w:pos="3119"/>
              </w:tabs>
              <w:rPr>
                <w:rFonts w:asciiTheme="minorHAnsi" w:eastAsia="MS Gothic" w:hAnsiTheme="minorHAnsi" w:cs="Segoe UI Symbol"/>
                <w:sz w:val="18"/>
                <w:szCs w:val="18"/>
              </w:rPr>
            </w:pPr>
            <w:r w:rsidRPr="000A5A95">
              <w:rPr>
                <w:rFonts w:ascii="Segoe UI Symbol" w:eastAsia="MS Gothic" w:hAnsi="Segoe UI Symbol" w:cs="Segoe UI Symbol"/>
                <w:sz w:val="18"/>
                <w:szCs w:val="18"/>
              </w:rPr>
              <w:t>☐</w:t>
            </w:r>
          </w:p>
        </w:tc>
      </w:tr>
      <w:tr w:rsidR="005876CA" w:rsidRPr="000A5A95" w14:paraId="0DCBDD9F" w14:textId="77777777" w:rsidTr="00D23027">
        <w:trPr>
          <w:trHeight w:hRule="exact" w:val="284"/>
        </w:trPr>
        <w:tc>
          <w:tcPr>
            <w:tcW w:w="675" w:type="dxa"/>
            <w:shd w:val="clear" w:color="auto" w:fill="auto"/>
            <w:vAlign w:val="center"/>
          </w:tcPr>
          <w:p w14:paraId="0EB0E4EC" w14:textId="77777777" w:rsidR="00C415A8" w:rsidRPr="000A5A95" w:rsidRDefault="00C415A8" w:rsidP="00815C85">
            <w:pPr>
              <w:tabs>
                <w:tab w:val="left" w:pos="459"/>
                <w:tab w:val="left" w:pos="3119"/>
              </w:tabs>
              <w:rPr>
                <w:rFonts w:asciiTheme="minorHAnsi" w:eastAsia="MS Gothic" w:hAnsiTheme="minorHAnsi" w:cs="Segoe UI Symbol"/>
                <w:sz w:val="18"/>
                <w:szCs w:val="18"/>
              </w:rPr>
            </w:pPr>
            <w:r w:rsidRPr="000A5A95">
              <w:rPr>
                <w:rFonts w:asciiTheme="minorHAnsi" w:eastAsia="MS Gothic" w:hAnsiTheme="minorHAnsi" w:cs="Segoe UI Symbol"/>
                <w:sz w:val="18"/>
                <w:szCs w:val="18"/>
              </w:rPr>
              <w:t>051 b</w:t>
            </w:r>
          </w:p>
        </w:tc>
        <w:tc>
          <w:tcPr>
            <w:tcW w:w="5416" w:type="dxa"/>
            <w:shd w:val="clear" w:color="auto" w:fill="auto"/>
            <w:vAlign w:val="center"/>
          </w:tcPr>
          <w:p w14:paraId="334AE5A9" w14:textId="77777777" w:rsidR="00C415A8" w:rsidRPr="000A5A95" w:rsidRDefault="00C415A8" w:rsidP="00815C85">
            <w:pPr>
              <w:tabs>
                <w:tab w:val="center" w:pos="426"/>
              </w:tabs>
              <w:rPr>
                <w:rFonts w:asciiTheme="minorHAnsi" w:eastAsia="MS Gothic" w:hAnsiTheme="minorHAnsi" w:cs="Segoe UI Symbol"/>
                <w:sz w:val="18"/>
                <w:szCs w:val="18"/>
              </w:rPr>
            </w:pPr>
            <w:r w:rsidRPr="000A5A95">
              <w:rPr>
                <w:rFonts w:asciiTheme="minorHAnsi" w:hAnsiTheme="minorHAnsi" w:cs="Arial"/>
                <w:sz w:val="18"/>
                <w:szCs w:val="18"/>
              </w:rPr>
              <w:t>Prostovoljno zavarovanje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5B595983" w14:textId="77777777" w:rsidR="00C415A8" w:rsidRPr="000A5A95" w:rsidRDefault="00C415A8" w:rsidP="00815C85">
            <w:pPr>
              <w:tabs>
                <w:tab w:val="left" w:pos="459"/>
                <w:tab w:val="left" w:pos="3119"/>
              </w:tabs>
              <w:rPr>
                <w:rFonts w:asciiTheme="minorHAnsi" w:eastAsia="MS Gothic" w:hAnsiTheme="minorHAnsi" w:cs="Segoe UI Symbol"/>
                <w:sz w:val="18"/>
                <w:szCs w:val="18"/>
              </w:rPr>
            </w:pPr>
            <w:r w:rsidRPr="000A5A95">
              <w:rPr>
                <w:rFonts w:ascii="Segoe UI Symbol" w:eastAsia="MS Gothic" w:hAnsi="Segoe UI Symbol" w:cs="Segoe UI Symbol"/>
                <w:sz w:val="18"/>
                <w:szCs w:val="18"/>
              </w:rPr>
              <w:t>☐</w:t>
            </w:r>
          </w:p>
        </w:tc>
      </w:tr>
    </w:tbl>
    <w:p w14:paraId="6101C6DF" w14:textId="77777777" w:rsidR="00C415A8" w:rsidRPr="000A5A95" w:rsidRDefault="00C415A8" w:rsidP="00BE19F5">
      <w:pPr>
        <w:pStyle w:val="Brezrazmikov"/>
        <w:ind w:left="4956" w:right="-424" w:firstLine="708"/>
        <w:jc w:val="center"/>
        <w:rPr>
          <w:rFonts w:asciiTheme="minorHAnsi" w:hAnsiTheme="minorHAnsi"/>
          <w:i/>
          <w:iCs/>
          <w:noProof/>
          <w:sz w:val="18"/>
          <w:szCs w:val="18"/>
        </w:rPr>
      </w:pPr>
      <w:r w:rsidRPr="000A5A95">
        <w:rPr>
          <w:sz w:val="18"/>
          <w:szCs w:val="18"/>
        </w:rPr>
        <w:t xml:space="preserve">                           </w:t>
      </w:r>
      <w:r w:rsidR="00AD36B4" w:rsidRPr="000A5A95">
        <w:rPr>
          <w:sz w:val="18"/>
          <w:szCs w:val="18"/>
        </w:rPr>
        <w:t xml:space="preserve">  </w:t>
      </w:r>
      <w:r w:rsidR="003D4192" w:rsidRPr="000A5A95">
        <w:rPr>
          <w:sz w:val="18"/>
          <w:szCs w:val="18"/>
        </w:rPr>
        <w:t xml:space="preserve"> </w:t>
      </w:r>
      <w:r w:rsidR="00335069" w:rsidRPr="000A5A95">
        <w:rPr>
          <w:sz w:val="18"/>
          <w:szCs w:val="18"/>
        </w:rPr>
        <w:t xml:space="preserve">  </w:t>
      </w:r>
      <w:r w:rsidR="00BE19F5" w:rsidRPr="000A5A95">
        <w:rPr>
          <w:sz w:val="18"/>
          <w:szCs w:val="18"/>
        </w:rPr>
        <w:t xml:space="preserve">     </w:t>
      </w:r>
      <w:r w:rsidRPr="000A5A95">
        <w:rPr>
          <w:rFonts w:asciiTheme="minorHAnsi" w:hAnsiTheme="minorHAnsi"/>
          <w:sz w:val="18"/>
          <w:szCs w:val="18"/>
        </w:rPr>
        <w:t>zneski v EUR s centi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2340"/>
        <w:gridCol w:w="1969"/>
        <w:gridCol w:w="1134"/>
        <w:gridCol w:w="3543"/>
      </w:tblGrid>
      <w:tr w:rsidR="00C415A8" w:rsidRPr="000A5A95" w14:paraId="1B31A606" w14:textId="77777777" w:rsidTr="00527F0A">
        <w:trPr>
          <w:trHeight w:hRule="exact" w:val="284"/>
        </w:trPr>
        <w:tc>
          <w:tcPr>
            <w:tcW w:w="495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373600" w14:textId="77777777" w:rsidR="00C415A8" w:rsidRPr="000A5A95" w:rsidRDefault="00CF732B" w:rsidP="000072E1">
            <w:pPr>
              <w:ind w:firstLine="171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bCs/>
                <w:sz w:val="18"/>
                <w:szCs w:val="18"/>
              </w:rPr>
              <w:t>B. OSNOVE ZA OBRAČUN PRISPEVK</w:t>
            </w:r>
            <w:r w:rsidR="00C415A8" w:rsidRPr="000A5A95">
              <w:rPr>
                <w:rFonts w:asciiTheme="minorHAnsi" w:hAnsiTheme="minorHAnsi"/>
                <w:b/>
                <w:bCs/>
                <w:sz w:val="18"/>
                <w:szCs w:val="18"/>
              </w:rPr>
              <w:t>O</w:t>
            </w:r>
            <w:r w:rsidRPr="000A5A95">
              <w:rPr>
                <w:rFonts w:asciiTheme="minorHAnsi" w:hAnsiTheme="minorHAnsi"/>
                <w:b/>
                <w:bCs/>
                <w:sz w:val="18"/>
                <w:szCs w:val="18"/>
              </w:rPr>
              <w:t>V</w:t>
            </w:r>
          </w:p>
          <w:p w14:paraId="0D1F6170" w14:textId="77777777" w:rsidR="00C415A8" w:rsidRPr="000A5A95" w:rsidRDefault="00C415A8" w:rsidP="00815C85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bCs/>
                <w:sz w:val="18"/>
                <w:szCs w:val="18"/>
              </w:rPr>
              <w:t>B. OSNOVE ZA OBRAČUN PRISPEVKOV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E9CB73" w14:textId="77777777" w:rsidR="00C415A8" w:rsidRPr="000A5A95" w:rsidRDefault="00711556" w:rsidP="00815C85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</w:rPr>
              <w:t>Število ur</w:t>
            </w:r>
          </w:p>
        </w:tc>
        <w:tc>
          <w:tcPr>
            <w:tcW w:w="35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2EB260" w14:textId="77777777" w:rsidR="00C415A8" w:rsidRPr="000A5A95" w:rsidRDefault="00C415A8" w:rsidP="00815C85">
            <w:pPr>
              <w:pStyle w:val="Obrazec"/>
              <w:jc w:val="center"/>
              <w:rPr>
                <w:rFonts w:asciiTheme="minorHAnsi" w:hAnsiTheme="minorHAnsi"/>
                <w:b/>
                <w:sz w:val="18"/>
                <w:szCs w:val="18"/>
                <w:lang w:val="sl-SI"/>
              </w:rPr>
            </w:pPr>
          </w:p>
          <w:p w14:paraId="2D7DDE2C" w14:textId="77777777" w:rsidR="00C415A8" w:rsidRPr="000A5A95" w:rsidRDefault="00711556" w:rsidP="00815C85">
            <w:pPr>
              <w:pStyle w:val="Obrazec"/>
              <w:jc w:val="center"/>
              <w:rPr>
                <w:rFonts w:asciiTheme="minorHAnsi" w:hAnsiTheme="minorHAnsi"/>
                <w:b/>
                <w:sz w:val="18"/>
                <w:szCs w:val="18"/>
                <w:lang w:val="sl-SI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>Osnova</w:t>
            </w:r>
          </w:p>
          <w:p w14:paraId="50C11AE5" w14:textId="77777777" w:rsidR="00C415A8" w:rsidRPr="000A5A95" w:rsidRDefault="00C415A8" w:rsidP="00815C85">
            <w:pPr>
              <w:pStyle w:val="Obrazec"/>
              <w:jc w:val="center"/>
              <w:rPr>
                <w:rFonts w:asciiTheme="minorHAnsi" w:hAnsiTheme="minorHAnsi"/>
                <w:b/>
                <w:color w:val="FF0000"/>
                <w:sz w:val="18"/>
                <w:szCs w:val="18"/>
                <w:lang w:val="sl-SI"/>
              </w:rPr>
            </w:pPr>
          </w:p>
        </w:tc>
      </w:tr>
      <w:tr w:rsidR="00C415A8" w:rsidRPr="000A5A95" w14:paraId="4A26D06F" w14:textId="77777777" w:rsidTr="00527F0A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AFE0F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105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16309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Polna zavarovalna osnova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12516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8AE82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B9243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64FE7BBB" w14:textId="77777777" w:rsidTr="00527F0A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6FFBA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110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D4E65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Mesečna osnova za polni delovni čas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57201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346C3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3D5FACA4" w14:textId="77777777" w:rsidTr="00527F0A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DAD6C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120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2BEB6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Redno delo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B019F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D868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17E88F39" w14:textId="77777777" w:rsidTr="00527F0A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ED7BD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130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73512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Zadržanost od dela – v breme zavezanca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BAAFD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B6F46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047DE9D0" w14:textId="77777777" w:rsidTr="00527F0A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B396D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140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6DB85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Zadržanost od dela – ni v breme zavezanca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05DBF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CCCCC"/>
          </w:tcPr>
          <w:p w14:paraId="4C195FD2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C415A8" w:rsidRPr="000A5A95" w14:paraId="28530CA0" w14:textId="77777777" w:rsidTr="00527F0A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F80F7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150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36A9B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Očetovski dopust brez pravice do nadomestila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DA548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43" w:type="dxa"/>
            <w:tcBorders>
              <w:left w:val="single" w:sz="4" w:space="0" w:color="auto"/>
              <w:right w:val="single" w:sz="4" w:space="0" w:color="auto"/>
            </w:tcBorders>
            <w:shd w:val="clear" w:color="auto" w:fill="CCCCCC"/>
          </w:tcPr>
          <w:p w14:paraId="5DDAA75A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C415A8" w:rsidRPr="000A5A95" w14:paraId="5691AAFD" w14:textId="77777777" w:rsidTr="00527F0A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8234E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160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F1E42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0A5A95">
              <w:rPr>
                <w:rFonts w:ascii="Calibri" w:hAnsi="Calibri"/>
                <w:sz w:val="18"/>
                <w:szCs w:val="18"/>
              </w:rPr>
              <w:t>Invalid s pravico do dela s skrajšanim del. časom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8A94A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14533129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C415A8" w:rsidRPr="000A5A95" w14:paraId="332B6BF0" w14:textId="77777777" w:rsidTr="00527F0A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9957C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0A5A95">
              <w:rPr>
                <w:rFonts w:ascii="Calibri" w:hAnsi="Calibri"/>
                <w:b/>
                <w:sz w:val="18"/>
                <w:szCs w:val="18"/>
              </w:rPr>
              <w:t>170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88D43" w14:textId="77777777" w:rsidR="00C415A8" w:rsidRPr="000A5A95" w:rsidRDefault="00C415A8" w:rsidP="000071DE">
            <w:pPr>
              <w:pStyle w:val="Brezrazmikov"/>
              <w:jc w:val="right"/>
              <w:rPr>
                <w:rFonts w:ascii="Calibri" w:hAnsi="Calibri"/>
                <w:b/>
                <w:sz w:val="18"/>
                <w:szCs w:val="18"/>
              </w:rPr>
            </w:pPr>
            <w:r w:rsidRPr="000A5A95">
              <w:rPr>
                <w:rFonts w:ascii="Calibri" w:hAnsi="Calibri"/>
                <w:b/>
                <w:sz w:val="18"/>
                <w:szCs w:val="18"/>
              </w:rPr>
              <w:t>SKUPAJ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02DAB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4A2EF" w14:textId="77777777" w:rsidR="00C415A8" w:rsidRPr="000A5A95" w:rsidRDefault="00C415A8" w:rsidP="000071DE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</w:tbl>
    <w:p w14:paraId="23D8AA1C" w14:textId="77777777" w:rsidR="00C415A8" w:rsidRPr="000A5A95" w:rsidRDefault="00EE2EF0" w:rsidP="00BE19F5">
      <w:pPr>
        <w:pStyle w:val="Brezrazmikov"/>
        <w:ind w:right="-283"/>
        <w:rPr>
          <w:rFonts w:asciiTheme="minorHAnsi" w:hAnsiTheme="minorHAnsi"/>
          <w:i/>
          <w:iCs/>
          <w:noProof/>
          <w:sz w:val="18"/>
          <w:szCs w:val="18"/>
        </w:rPr>
      </w:pPr>
      <w:r w:rsidRPr="000A5A95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                                                              </w:t>
      </w:r>
      <w:r w:rsidR="00335069" w:rsidRPr="000A5A95">
        <w:rPr>
          <w:rFonts w:asciiTheme="minorHAnsi" w:hAnsiTheme="minorHAnsi"/>
          <w:sz w:val="18"/>
          <w:szCs w:val="18"/>
        </w:rPr>
        <w:t xml:space="preserve">                     </w:t>
      </w:r>
      <w:r w:rsidR="00BE19F5" w:rsidRPr="000A5A95">
        <w:rPr>
          <w:rFonts w:asciiTheme="minorHAnsi" w:hAnsiTheme="minorHAnsi"/>
          <w:sz w:val="18"/>
          <w:szCs w:val="18"/>
        </w:rPr>
        <w:t xml:space="preserve">       </w:t>
      </w:r>
      <w:r w:rsidR="00335069" w:rsidRPr="000A5A95">
        <w:rPr>
          <w:rFonts w:asciiTheme="minorHAnsi" w:hAnsiTheme="minorHAnsi"/>
          <w:sz w:val="18"/>
          <w:szCs w:val="18"/>
        </w:rPr>
        <w:t xml:space="preserve"> </w:t>
      </w:r>
      <w:r w:rsidR="000071DE" w:rsidRPr="000A5A95">
        <w:rPr>
          <w:rFonts w:asciiTheme="minorHAnsi" w:hAnsiTheme="minorHAnsi"/>
          <w:sz w:val="18"/>
          <w:szCs w:val="18"/>
        </w:rPr>
        <w:t xml:space="preserve"> </w:t>
      </w:r>
      <w:r w:rsidR="00CE09F5" w:rsidRPr="000A5A95">
        <w:rPr>
          <w:rFonts w:asciiTheme="minorHAnsi" w:hAnsiTheme="minorHAnsi"/>
          <w:sz w:val="18"/>
          <w:szCs w:val="18"/>
        </w:rPr>
        <w:t xml:space="preserve"> </w:t>
      </w:r>
      <w:r w:rsidR="001779F3" w:rsidRPr="000A5A95">
        <w:rPr>
          <w:rFonts w:asciiTheme="minorHAnsi" w:hAnsiTheme="minorHAnsi"/>
          <w:bCs/>
          <w:sz w:val="18"/>
          <w:szCs w:val="18"/>
        </w:rPr>
        <w:t>zneski v EUR s centi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10"/>
        <w:gridCol w:w="4299"/>
        <w:gridCol w:w="1134"/>
        <w:gridCol w:w="1842"/>
        <w:gridCol w:w="1701"/>
      </w:tblGrid>
      <w:tr w:rsidR="00C415A8" w:rsidRPr="000A5A95" w14:paraId="426F69E0" w14:textId="77777777" w:rsidTr="00527F0A">
        <w:trPr>
          <w:trHeight w:hRule="exact" w:val="284"/>
        </w:trPr>
        <w:tc>
          <w:tcPr>
            <w:tcW w:w="4957" w:type="dxa"/>
            <w:gridSpan w:val="3"/>
          </w:tcPr>
          <w:p w14:paraId="4A02B86E" w14:textId="77777777" w:rsidR="00C415A8" w:rsidRPr="000A5A95" w:rsidRDefault="00C415A8" w:rsidP="000072E1">
            <w:pPr>
              <w:ind w:left="171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bCs/>
                <w:sz w:val="18"/>
                <w:szCs w:val="18"/>
              </w:rPr>
              <w:t>C. PRISPEVKI ZA SOCIALNO VARNOST</w:t>
            </w:r>
          </w:p>
        </w:tc>
        <w:tc>
          <w:tcPr>
            <w:tcW w:w="1134" w:type="dxa"/>
            <w:vAlign w:val="center"/>
          </w:tcPr>
          <w:p w14:paraId="656A4001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</w:rPr>
              <w:t>Stopnja</w:t>
            </w:r>
          </w:p>
        </w:tc>
        <w:tc>
          <w:tcPr>
            <w:tcW w:w="1842" w:type="dxa"/>
          </w:tcPr>
          <w:p w14:paraId="382663B8" w14:textId="77777777" w:rsidR="00C415A8" w:rsidRPr="000A5A95" w:rsidRDefault="00C415A8" w:rsidP="00B4766E">
            <w:pPr>
              <w:pStyle w:val="Obrazec"/>
              <w:jc w:val="center"/>
              <w:rPr>
                <w:rFonts w:asciiTheme="minorHAnsi" w:hAnsiTheme="minorHAnsi"/>
                <w:b/>
                <w:sz w:val="18"/>
                <w:szCs w:val="18"/>
                <w:lang w:val="sl-SI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 xml:space="preserve">Obračunani </w:t>
            </w:r>
            <w:r w:rsidR="00B4766E" w:rsidRPr="000A5A95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>z</w:t>
            </w:r>
            <w:r w:rsidRPr="000A5A95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>nesek</w:t>
            </w:r>
          </w:p>
        </w:tc>
        <w:tc>
          <w:tcPr>
            <w:tcW w:w="1701" w:type="dxa"/>
          </w:tcPr>
          <w:p w14:paraId="33CC5F43" w14:textId="77777777" w:rsidR="00C415A8" w:rsidRPr="000A5A95" w:rsidRDefault="00C415A8" w:rsidP="00B4766E">
            <w:pPr>
              <w:pStyle w:val="Obrazec"/>
              <w:jc w:val="center"/>
              <w:rPr>
                <w:rFonts w:asciiTheme="minorHAnsi" w:hAnsiTheme="minorHAnsi"/>
                <w:b/>
                <w:sz w:val="18"/>
                <w:szCs w:val="18"/>
                <w:lang w:val="sl-SI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>Znesek za plačilo</w:t>
            </w:r>
          </w:p>
        </w:tc>
      </w:tr>
      <w:tr w:rsidR="00C415A8" w:rsidRPr="000A5A95" w14:paraId="3E5A8173" w14:textId="77777777" w:rsidTr="00527F0A">
        <w:trPr>
          <w:trHeight w:hRule="exact" w:val="51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D9CBA" w14:textId="77777777" w:rsidR="00C415A8" w:rsidRPr="000A5A95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210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26A0F" w14:textId="77777777" w:rsidR="00C415A8" w:rsidRPr="000A5A95" w:rsidRDefault="00C415A8" w:rsidP="00B33C7C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 xml:space="preserve">Prispevek zavarovanca za pokojninsko in invalidsko zavarovanje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B76CC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95689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9AB39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3F029C98" w14:textId="77777777" w:rsidTr="00527F0A">
        <w:trPr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4E727" w14:textId="77777777" w:rsidR="00C415A8" w:rsidRPr="000A5A95" w:rsidRDefault="00C415A8" w:rsidP="00815C85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</w:rPr>
              <w:t>240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49CDB" w14:textId="77777777" w:rsidR="00C415A8" w:rsidRPr="000A5A95" w:rsidRDefault="00C415A8" w:rsidP="00815C85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</w:rPr>
              <w:t xml:space="preserve">Skupaj prispevki za PIZ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64C267A8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F79AA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B3C3D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09787D23" w14:textId="77777777" w:rsidTr="008115FD">
        <w:trPr>
          <w:trHeight w:hRule="exact" w:val="90"/>
        </w:trPr>
        <w:tc>
          <w:tcPr>
            <w:tcW w:w="96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E420B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7AA02524" w14:textId="77777777" w:rsidTr="00527F0A">
        <w:trPr>
          <w:trHeight w:hRule="exact" w:val="48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552B9" w14:textId="77777777" w:rsidR="00C415A8" w:rsidRPr="000A5A95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311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36716" w14:textId="77777777" w:rsidR="00C415A8" w:rsidRPr="000A5A95" w:rsidRDefault="00C415A8" w:rsidP="00B33C7C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Prispevek za zdravstvene storitve in povračila potnih stroškov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695C7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1CC484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BD1E6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424063A1" w14:textId="77777777" w:rsidTr="00527F0A">
        <w:trPr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DC5F2" w14:textId="77777777" w:rsidR="00C415A8" w:rsidRPr="000A5A95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312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FB619" w14:textId="77777777" w:rsidR="00C415A8" w:rsidRPr="000A5A95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Prispevek za nadomestila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9A730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FA890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28B22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483A30" w:rsidRPr="000A5A95" w14:paraId="54DF0A13" w14:textId="77777777" w:rsidTr="00B27717">
        <w:trPr>
          <w:trHeight w:hRule="exact" w:val="30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AEDE2" w14:textId="77777777" w:rsidR="00483A30" w:rsidRPr="002028A6" w:rsidRDefault="00483A30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2028A6">
              <w:rPr>
                <w:rFonts w:ascii="Calibri" w:hAnsi="Calibri"/>
                <w:sz w:val="18"/>
                <w:szCs w:val="18"/>
              </w:rPr>
              <w:t>313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4BB23" w14:textId="77777777" w:rsidR="00483A30" w:rsidRPr="002028A6" w:rsidRDefault="00483A30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2028A6">
              <w:rPr>
                <w:rFonts w:ascii="Calibri" w:hAnsi="Calibri"/>
                <w:sz w:val="18"/>
                <w:szCs w:val="18"/>
              </w:rPr>
              <w:t>Obvezni zdravstveni prispevek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C4C04DB" w14:textId="77777777" w:rsidR="00483A30" w:rsidRPr="000A5A95" w:rsidRDefault="00483A30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4B6328EA" w14:textId="77777777" w:rsidR="00483A30" w:rsidRPr="000A5A95" w:rsidRDefault="00483A30" w:rsidP="00AB2354">
            <w:pPr>
              <w:pStyle w:val="Brezrazmikov"/>
              <w:rPr>
                <w:rFonts w:ascii="Calibri" w:hAnsi="Calibr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56D4E" w14:textId="77777777" w:rsidR="00483A30" w:rsidRPr="000A5A95" w:rsidRDefault="00483A30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546B93E5" w14:textId="77777777" w:rsidTr="0006126C">
        <w:trPr>
          <w:trHeight w:hRule="exact" w:val="54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25259" w14:textId="77777777" w:rsidR="00C415A8" w:rsidRPr="000A5A95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330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DD2D6" w14:textId="77777777" w:rsidR="00C415A8" w:rsidRPr="000A5A95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Prispevek za primer poškodbe pri delu in poklicne bolezni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E1F8E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4D4CD3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90401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670922A8" w14:textId="77777777" w:rsidTr="00527F0A">
        <w:trPr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5A9DC" w14:textId="77777777" w:rsidR="00C415A8" w:rsidRPr="000A5A95" w:rsidRDefault="00C415A8" w:rsidP="00815C85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</w:rPr>
              <w:t>340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22573" w14:textId="77777777" w:rsidR="00C415A8" w:rsidRPr="000A5A95" w:rsidRDefault="00C415A8" w:rsidP="00815C85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</w:rPr>
              <w:t>Skupaj prispevki za ZZ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1903A663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2F63D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D4692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233E6D9C" w14:textId="77777777" w:rsidTr="008115FD">
        <w:trPr>
          <w:trHeight w:hRule="exact" w:val="90"/>
        </w:trPr>
        <w:tc>
          <w:tcPr>
            <w:tcW w:w="96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37C24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96CF6" w:rsidRPr="00D96CF6" w14:paraId="3C361A25" w14:textId="77777777" w:rsidTr="006F278A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F76DB" w14:textId="77777777" w:rsidR="00290E0F" w:rsidRPr="00D96CF6" w:rsidRDefault="00290E0F" w:rsidP="00493185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  <w:r w:rsidRPr="00D96CF6">
              <w:rPr>
                <w:rFonts w:ascii="Calibri" w:hAnsi="Calibri"/>
                <w:bCs/>
                <w:sz w:val="18"/>
                <w:szCs w:val="18"/>
              </w:rPr>
              <w:t>350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F6D99" w14:textId="77777777" w:rsidR="00290E0F" w:rsidRPr="00D96CF6" w:rsidRDefault="00290E0F" w:rsidP="00493185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  <w:r w:rsidRPr="00D96CF6">
              <w:rPr>
                <w:rFonts w:ascii="Calibri" w:hAnsi="Calibri"/>
                <w:bCs/>
                <w:sz w:val="18"/>
                <w:szCs w:val="18"/>
              </w:rPr>
              <w:t>Prispevek za dolgotrajno oskrbo</w:t>
            </w:r>
          </w:p>
          <w:p w14:paraId="5A5C6FB5" w14:textId="77777777" w:rsidR="00290E0F" w:rsidRPr="00D96CF6" w:rsidRDefault="00290E0F" w:rsidP="00493185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364687" w14:textId="77777777" w:rsidR="00290E0F" w:rsidRPr="00D96CF6" w:rsidRDefault="00290E0F" w:rsidP="00493185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683C5F5D" w14:textId="77777777" w:rsidR="00290E0F" w:rsidRPr="00D96CF6" w:rsidRDefault="00290E0F" w:rsidP="00493185">
            <w:pPr>
              <w:pStyle w:val="Brezrazmikov"/>
              <w:rPr>
                <w:rFonts w:ascii="Calibri" w:hAnsi="Calibri"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36712" w14:textId="77777777" w:rsidR="00290E0F" w:rsidRPr="00D96CF6" w:rsidRDefault="00290E0F" w:rsidP="00493185">
            <w:pPr>
              <w:jc w:val="both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  <w:tr w:rsidR="00D96CF6" w:rsidRPr="00D96CF6" w14:paraId="235E4114" w14:textId="77777777" w:rsidTr="006F278A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35E23" w14:textId="05348365" w:rsidR="00290E0F" w:rsidRPr="00D96CF6" w:rsidRDefault="00290E0F" w:rsidP="00493185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D96CF6">
              <w:rPr>
                <w:rFonts w:ascii="Calibri" w:hAnsi="Calibri"/>
                <w:b/>
                <w:sz w:val="18"/>
                <w:szCs w:val="18"/>
              </w:rPr>
              <w:t>3</w:t>
            </w:r>
            <w:r w:rsidR="00C90384" w:rsidRPr="00D96CF6">
              <w:rPr>
                <w:rFonts w:ascii="Calibri" w:hAnsi="Calibri"/>
                <w:b/>
                <w:sz w:val="18"/>
                <w:szCs w:val="18"/>
              </w:rPr>
              <w:t>6</w:t>
            </w:r>
            <w:r w:rsidRPr="00D96CF6"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344A" w14:textId="32DFE753" w:rsidR="00290E0F" w:rsidRPr="00D96CF6" w:rsidRDefault="00290E0F" w:rsidP="00493185">
            <w:pPr>
              <w:pStyle w:val="Brezrazmikov"/>
              <w:rPr>
                <w:rFonts w:ascii="Calibri" w:hAnsi="Calibri"/>
                <w:b/>
                <w:sz w:val="18"/>
                <w:szCs w:val="18"/>
              </w:rPr>
            </w:pPr>
            <w:r w:rsidRPr="00D96CF6">
              <w:rPr>
                <w:rFonts w:ascii="Calibri" w:hAnsi="Calibri"/>
                <w:b/>
                <w:sz w:val="18"/>
                <w:szCs w:val="18"/>
              </w:rPr>
              <w:t xml:space="preserve">Skupaj prispevki za </w:t>
            </w:r>
            <w:r w:rsidR="008B57F7" w:rsidRPr="00D96CF6">
              <w:rPr>
                <w:rFonts w:ascii="Calibri" w:hAnsi="Calibri"/>
                <w:b/>
                <w:sz w:val="18"/>
                <w:szCs w:val="18"/>
              </w:rPr>
              <w:t xml:space="preserve">ZZ in za </w:t>
            </w:r>
            <w:r w:rsidRPr="00D96CF6">
              <w:rPr>
                <w:rFonts w:ascii="Calibri" w:hAnsi="Calibri"/>
                <w:b/>
                <w:sz w:val="18"/>
                <w:szCs w:val="18"/>
              </w:rPr>
              <w:t>DO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4715D0FA" w14:textId="77777777" w:rsidR="00290E0F" w:rsidRPr="00D96CF6" w:rsidRDefault="00290E0F" w:rsidP="00493185">
            <w:pPr>
              <w:jc w:val="center"/>
              <w:rPr>
                <w:rFonts w:asciiTheme="minorHAnsi" w:hAnsiTheme="minorHAnsi"/>
                <w:b/>
                <w:sz w:val="18"/>
                <w:szCs w:val="18"/>
                <w:highlight w:val="lightGray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2AFED559" w14:textId="77777777" w:rsidR="00290E0F" w:rsidRPr="00D96CF6" w:rsidRDefault="00290E0F" w:rsidP="004931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B7899" w14:textId="77777777" w:rsidR="00290E0F" w:rsidRPr="00D96CF6" w:rsidRDefault="00290E0F" w:rsidP="004931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290E0F" w:rsidRPr="00290E0F" w14:paraId="7DE2794B" w14:textId="77777777" w:rsidTr="006F278A">
        <w:trPr>
          <w:trHeight w:hRule="exact" w:val="7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705DF" w14:textId="77777777" w:rsidR="00290E0F" w:rsidRPr="006F278A" w:rsidRDefault="00290E0F" w:rsidP="006F278A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90417" w14:textId="77777777" w:rsidR="00290E0F" w:rsidRPr="006F278A" w:rsidRDefault="00290E0F" w:rsidP="006F278A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EDC85" w14:textId="77777777" w:rsidR="00290E0F" w:rsidRPr="006F278A" w:rsidRDefault="00290E0F" w:rsidP="006F278A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8E9EF3" w14:textId="77777777" w:rsidR="00290E0F" w:rsidRPr="000A5A95" w:rsidRDefault="00290E0F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4B8CE" w14:textId="77777777" w:rsidR="00290E0F" w:rsidRPr="000A5A95" w:rsidRDefault="00290E0F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72AF1A78" w14:textId="77777777" w:rsidTr="00527F0A">
        <w:trPr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FCF2B" w14:textId="77777777" w:rsidR="00C415A8" w:rsidRPr="000A5A95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410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B61C3" w14:textId="77777777" w:rsidR="00C415A8" w:rsidRPr="000A5A95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Prispevek zavarovanca za starševsko varstvo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25812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198979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BC631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22DF6BFA" w14:textId="77777777" w:rsidTr="00527F0A">
        <w:trPr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7512C" w14:textId="77777777" w:rsidR="00C415A8" w:rsidRPr="000A5A95" w:rsidRDefault="00C415A8" w:rsidP="0015037E">
            <w:pPr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4</w:t>
            </w:r>
            <w:r w:rsidR="0015037E" w:rsidRPr="000A5A95">
              <w:rPr>
                <w:rFonts w:asciiTheme="minorHAnsi" w:hAnsiTheme="minorHAnsi"/>
                <w:sz w:val="18"/>
                <w:szCs w:val="18"/>
              </w:rPr>
              <w:t>20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1EE42" w14:textId="77777777" w:rsidR="00C415A8" w:rsidRPr="000A5A95" w:rsidRDefault="00C415A8" w:rsidP="00815C85">
            <w:pPr>
              <w:rPr>
                <w:rFonts w:asciiTheme="minorHAnsi" w:hAnsiTheme="minorHAnsi"/>
                <w:sz w:val="18"/>
                <w:szCs w:val="18"/>
              </w:rPr>
            </w:pPr>
            <w:r w:rsidRPr="000A5A95">
              <w:rPr>
                <w:rFonts w:asciiTheme="minorHAnsi" w:hAnsiTheme="minorHAnsi"/>
                <w:sz w:val="18"/>
                <w:szCs w:val="18"/>
              </w:rPr>
              <w:t>Prispevek delodajalca za starševsko varstvo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E3BAF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747D06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CF77E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734E7453" w14:textId="77777777" w:rsidTr="00527F0A">
        <w:trPr>
          <w:trHeight w:hRule="exact" w:val="28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E2012" w14:textId="77777777" w:rsidR="00C415A8" w:rsidRPr="000A5A95" w:rsidRDefault="00C415A8" w:rsidP="00815C85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</w:rPr>
              <w:lastRenderedPageBreak/>
              <w:t>425</w:t>
            </w:r>
          </w:p>
        </w:tc>
        <w:tc>
          <w:tcPr>
            <w:tcW w:w="43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152F8" w14:textId="77777777" w:rsidR="00C415A8" w:rsidRPr="000A5A95" w:rsidRDefault="00C415A8" w:rsidP="00815C85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</w:rPr>
              <w:t>Skupaj prispevki za STV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22B8B476" w14:textId="77777777" w:rsidR="00C415A8" w:rsidRPr="000A5A95" w:rsidRDefault="00C415A8" w:rsidP="00815C85">
            <w:pPr>
              <w:jc w:val="center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EFC778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40DB3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color w:val="FF0000"/>
                <w:sz w:val="18"/>
                <w:szCs w:val="18"/>
              </w:rPr>
            </w:pPr>
          </w:p>
        </w:tc>
      </w:tr>
      <w:tr w:rsidR="009D236A" w:rsidRPr="000A5A95" w14:paraId="394F4327" w14:textId="77777777" w:rsidTr="00D34B5C">
        <w:trPr>
          <w:trHeight w:hRule="exact" w:val="90"/>
        </w:trPr>
        <w:tc>
          <w:tcPr>
            <w:tcW w:w="96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18E5D" w14:textId="77777777" w:rsidR="009D236A" w:rsidRPr="000A5A95" w:rsidRDefault="009D236A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415A8" w:rsidRPr="000A5A95" w14:paraId="3D98242D" w14:textId="77777777" w:rsidTr="00527F0A">
        <w:trPr>
          <w:trHeight w:hRule="exact" w:val="284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FFFF1" w14:textId="77777777" w:rsidR="00C415A8" w:rsidRPr="000A5A95" w:rsidRDefault="00C415A8" w:rsidP="00815C85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</w:rPr>
              <w:t>500</w:t>
            </w:r>
          </w:p>
        </w:tc>
        <w:tc>
          <w:tcPr>
            <w:tcW w:w="4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A930C" w14:textId="77777777" w:rsidR="00C415A8" w:rsidRPr="000A5A95" w:rsidRDefault="00C415A8" w:rsidP="00815C85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0A5A95">
              <w:rPr>
                <w:rFonts w:asciiTheme="minorHAnsi" w:hAnsiTheme="minorHAnsi"/>
                <w:b/>
                <w:sz w:val="18"/>
                <w:szCs w:val="18"/>
              </w:rPr>
              <w:t>Prispevki skupaj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63080CAC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B101B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5ABAE" w14:textId="77777777" w:rsidR="00C415A8" w:rsidRPr="000A5A95" w:rsidRDefault="00C415A8" w:rsidP="00815C85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14:paraId="5858AEB6" w14:textId="57B1CF11" w:rsidR="008C2788" w:rsidRPr="005568BA" w:rsidRDefault="00D96CF6" w:rsidP="005568BA">
      <w:pPr>
        <w:pStyle w:val="Telobesedila"/>
        <w:ind w:right="-850"/>
        <w:jc w:val="right"/>
        <w:rPr>
          <w:rFonts w:asciiTheme="minorHAnsi" w:hAnsiTheme="minorHAnsi" w:cstheme="minorHAnsi"/>
          <w:noProof/>
          <w:sz w:val="18"/>
          <w:szCs w:val="18"/>
        </w:rPr>
      </w:pPr>
      <w:r w:rsidRPr="005568BA">
        <w:rPr>
          <w:rFonts w:asciiTheme="minorHAnsi" w:hAnsiTheme="minorHAnsi" w:cstheme="minorHAnsi"/>
          <w:noProof/>
          <w:sz w:val="18"/>
          <w:szCs w:val="18"/>
        </w:rPr>
        <w:t>«.</w:t>
      </w:r>
    </w:p>
    <w:p w14:paraId="07BC91E5" w14:textId="77777777" w:rsidR="00D96CF6" w:rsidRDefault="00D96CF6">
      <w:pPr>
        <w:spacing w:line="240" w:lineRule="auto"/>
        <w:rPr>
          <w:rFonts w:asciiTheme="minorHAnsi" w:hAnsiTheme="minorHAnsi" w:cstheme="minorHAnsi"/>
          <w:b/>
          <w:bCs/>
          <w:noProof/>
          <w:sz w:val="18"/>
          <w:szCs w:val="18"/>
        </w:rPr>
      </w:pPr>
      <w:r>
        <w:rPr>
          <w:rFonts w:asciiTheme="minorHAnsi" w:hAnsiTheme="minorHAnsi" w:cstheme="minorHAnsi"/>
          <w:noProof/>
          <w:sz w:val="18"/>
          <w:szCs w:val="18"/>
        </w:rPr>
        <w:br w:type="page"/>
      </w:r>
    </w:p>
    <w:p w14:paraId="431D87AB" w14:textId="62C611BA" w:rsidR="008C2788" w:rsidRPr="005568BA" w:rsidRDefault="005568BA" w:rsidP="008C2788">
      <w:pPr>
        <w:pStyle w:val="Telobesedila"/>
        <w:jc w:val="left"/>
        <w:rPr>
          <w:rFonts w:asciiTheme="minorHAnsi" w:hAnsiTheme="minorHAnsi" w:cstheme="minorHAnsi"/>
          <w:noProof/>
          <w:sz w:val="18"/>
          <w:szCs w:val="18"/>
        </w:rPr>
      </w:pPr>
      <w:r w:rsidRPr="005568BA">
        <w:rPr>
          <w:rFonts w:asciiTheme="minorHAnsi" w:hAnsiTheme="minorHAnsi" w:cstheme="minorHAnsi"/>
          <w:noProof/>
          <w:sz w:val="18"/>
          <w:szCs w:val="18"/>
        </w:rPr>
        <w:lastRenderedPageBreak/>
        <w:t xml:space="preserve">PRILOGA </w:t>
      </w:r>
      <w:r w:rsidR="008C2788" w:rsidRPr="005568BA">
        <w:rPr>
          <w:rFonts w:asciiTheme="minorHAnsi" w:hAnsiTheme="minorHAnsi" w:cstheme="minorHAnsi"/>
          <w:noProof/>
          <w:sz w:val="18"/>
          <w:szCs w:val="18"/>
        </w:rPr>
        <w:t>4:</w:t>
      </w:r>
    </w:p>
    <w:p w14:paraId="09165B83" w14:textId="72F60CB0" w:rsidR="003D6FDB" w:rsidRPr="005568BA" w:rsidRDefault="003D6FDB" w:rsidP="00D96CF6">
      <w:pPr>
        <w:pStyle w:val="Telobesedila"/>
        <w:ind w:right="-708"/>
        <w:jc w:val="right"/>
        <w:rPr>
          <w:rFonts w:asciiTheme="minorHAnsi" w:hAnsiTheme="minorHAnsi" w:cstheme="minorHAnsi"/>
          <w:noProof/>
          <w:sz w:val="18"/>
          <w:szCs w:val="18"/>
        </w:rPr>
      </w:pPr>
      <w:r w:rsidRPr="005568BA">
        <w:rPr>
          <w:rFonts w:asciiTheme="minorHAnsi" w:hAnsiTheme="minorHAnsi" w:cstheme="minorHAnsi"/>
          <w:noProof/>
          <w:sz w:val="18"/>
          <w:szCs w:val="18"/>
        </w:rPr>
        <w:t>»PRILOGA 4</w:t>
      </w:r>
    </w:p>
    <w:p w14:paraId="3936B090" w14:textId="607A89CB" w:rsidR="003D6FDB" w:rsidRDefault="003D6FDB" w:rsidP="008C2788">
      <w:pPr>
        <w:pStyle w:val="Telobesedila"/>
        <w:jc w:val="left"/>
        <w:rPr>
          <w:rFonts w:asciiTheme="minorHAnsi" w:hAnsiTheme="minorHAnsi" w:cstheme="minorHAnsi"/>
          <w:noProof/>
          <w:sz w:val="18"/>
          <w:szCs w:val="18"/>
        </w:rPr>
      </w:pPr>
    </w:p>
    <w:p w14:paraId="2966C1AB" w14:textId="77777777" w:rsidR="003D6FDB" w:rsidRDefault="003D6FDB" w:rsidP="003D6FDB">
      <w:pPr>
        <w:spacing w:after="4" w:line="250" w:lineRule="auto"/>
        <w:ind w:left="2112" w:right="2074" w:hanging="10"/>
        <w:jc w:val="center"/>
        <w:rPr>
          <w:rFonts w:asciiTheme="minorHAnsi" w:eastAsia="Calibri" w:hAnsiTheme="minorHAnsi" w:cstheme="minorHAnsi"/>
          <w:b/>
          <w:sz w:val="18"/>
          <w:szCs w:val="18"/>
        </w:rPr>
      </w:pPr>
      <w:bookmarkStart w:id="5" w:name="_Hlk180140716"/>
      <w:r w:rsidRPr="00BA5770">
        <w:rPr>
          <w:rFonts w:asciiTheme="minorHAnsi" w:eastAsia="Calibri" w:hAnsiTheme="minorHAnsi" w:cstheme="minorHAnsi"/>
          <w:b/>
          <w:sz w:val="18"/>
          <w:szCs w:val="18"/>
        </w:rPr>
        <w:t xml:space="preserve">OBRAČUN PRISPEVKOV ZA SOCIALNO VARNOST ZA OSEBE,  KI OPRAVLJAJO DEJAVNOST KOT POSTRANSKI POKLIC  </w:t>
      </w:r>
    </w:p>
    <w:p w14:paraId="154D41E0" w14:textId="304D80AA" w:rsidR="003D6FDB" w:rsidRPr="00BA5770" w:rsidRDefault="003D6FDB" w:rsidP="003D6FDB">
      <w:pPr>
        <w:spacing w:after="4" w:line="250" w:lineRule="auto"/>
        <w:ind w:left="2112" w:right="2074" w:hanging="10"/>
        <w:jc w:val="center"/>
        <w:rPr>
          <w:rFonts w:asciiTheme="minorHAnsi" w:hAnsiTheme="minorHAnsi" w:cstheme="minorHAnsi"/>
          <w:sz w:val="18"/>
          <w:szCs w:val="18"/>
        </w:rPr>
      </w:pPr>
      <w:r w:rsidRPr="00BA5770">
        <w:rPr>
          <w:rFonts w:asciiTheme="minorHAnsi" w:eastAsia="Calibri" w:hAnsiTheme="minorHAnsi" w:cstheme="minorHAnsi"/>
          <w:b/>
          <w:sz w:val="18"/>
          <w:szCs w:val="18"/>
        </w:rPr>
        <w:t>ZA MESEC ……………………………….</w:t>
      </w:r>
    </w:p>
    <w:p w14:paraId="4FE4F734" w14:textId="7CFDD125" w:rsidR="003D6FDB" w:rsidRPr="00BA5770" w:rsidRDefault="003D6FDB" w:rsidP="003D6FDB">
      <w:pPr>
        <w:ind w:left="77"/>
        <w:jc w:val="center"/>
        <w:rPr>
          <w:rFonts w:asciiTheme="minorHAnsi" w:hAnsiTheme="minorHAnsi" w:cstheme="minorHAnsi"/>
          <w:sz w:val="18"/>
          <w:szCs w:val="18"/>
        </w:rPr>
      </w:pPr>
    </w:p>
    <w:tbl>
      <w:tblPr>
        <w:tblStyle w:val="TableGrid"/>
        <w:tblW w:w="6659" w:type="dxa"/>
        <w:tblInd w:w="-108" w:type="dxa"/>
        <w:tblCellMar>
          <w:top w:w="4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797"/>
        <w:gridCol w:w="1877"/>
        <w:gridCol w:w="1985"/>
      </w:tblGrid>
      <w:tr w:rsidR="003D6FDB" w:rsidRPr="003D6FDB" w14:paraId="6A5F2BD6" w14:textId="77777777" w:rsidTr="00493185">
        <w:trPr>
          <w:trHeight w:val="283"/>
        </w:trPr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C7503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Obračun za obdobje 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1B5E1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001 od: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B3EA6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>001a</w:t>
            </w: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 </w:t>
            </w: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do: </w:t>
            </w:r>
          </w:p>
        </w:tc>
      </w:tr>
      <w:tr w:rsidR="003D6FDB" w:rsidRPr="003D6FDB" w14:paraId="55C292E8" w14:textId="77777777" w:rsidTr="00BA5770">
        <w:trPr>
          <w:trHeight w:val="286"/>
        </w:trPr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1A029" w14:textId="77777777" w:rsidR="003D6FDB" w:rsidRPr="00BA5770" w:rsidRDefault="003D6FDB" w:rsidP="003D6FD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002 Razlog za krajše obdobje 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A228F" w14:textId="5467CC2F" w:rsidR="003D6FDB" w:rsidRPr="00BA5770" w:rsidRDefault="003D6FDB" w:rsidP="003D6FDB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493185">
              <w:rPr>
                <w:rFonts w:ascii="Segoe UI Symbol" w:eastAsia="Segoe UI Symbol" w:hAnsi="Segoe UI Symbol" w:cs="Segoe UI Symbol"/>
                <w:sz w:val="18"/>
                <w:szCs w:val="18"/>
              </w:rPr>
              <w:t>☐</w:t>
            </w:r>
            <w:r w:rsidRPr="00493185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eastAsia="Calibri" w:hAnsiTheme="minorHAnsi" w:cstheme="minorHAnsi"/>
                <w:sz w:val="18"/>
                <w:szCs w:val="18"/>
              </w:rPr>
              <w:t>prijava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C7D5F" w14:textId="1FF6A421" w:rsidR="003D6FDB" w:rsidRPr="00BA5770" w:rsidRDefault="003D6FDB" w:rsidP="003D6FDB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493185">
              <w:rPr>
                <w:rFonts w:ascii="Segoe UI Symbol" w:eastAsia="Segoe UI Symbol" w:hAnsi="Segoe UI Symbol" w:cs="Segoe UI Symbol"/>
                <w:sz w:val="18"/>
                <w:szCs w:val="18"/>
              </w:rPr>
              <w:t>☐</w:t>
            </w:r>
            <w:r w:rsidRPr="00493185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  <w:r>
              <w:rPr>
                <w:rFonts w:asciiTheme="minorHAnsi" w:eastAsia="Calibri" w:hAnsiTheme="minorHAnsi" w:cstheme="minorHAnsi"/>
                <w:sz w:val="18"/>
                <w:szCs w:val="18"/>
              </w:rPr>
              <w:t>odjava</w:t>
            </w:r>
          </w:p>
        </w:tc>
      </w:tr>
    </w:tbl>
    <w:p w14:paraId="248AAF9D" w14:textId="284DB5ED" w:rsidR="003D6FDB" w:rsidRPr="00BA5770" w:rsidRDefault="003D6FDB" w:rsidP="003D6FDB">
      <w:pPr>
        <w:spacing w:after="10"/>
        <w:ind w:left="77"/>
        <w:jc w:val="center"/>
        <w:rPr>
          <w:rFonts w:asciiTheme="minorHAnsi" w:hAnsiTheme="minorHAnsi" w:cstheme="minorHAnsi"/>
          <w:sz w:val="18"/>
          <w:szCs w:val="18"/>
        </w:rPr>
      </w:pPr>
    </w:p>
    <w:p w14:paraId="777FF1FF" w14:textId="3762D84D" w:rsidR="003D6FDB" w:rsidRPr="00BA5770" w:rsidRDefault="003D6FDB" w:rsidP="003D6FDB">
      <w:pPr>
        <w:ind w:left="152" w:hanging="10"/>
        <w:rPr>
          <w:rFonts w:asciiTheme="minorHAnsi" w:hAnsiTheme="minorHAnsi" w:cstheme="minorHAnsi"/>
          <w:sz w:val="18"/>
          <w:szCs w:val="18"/>
        </w:rPr>
      </w:pPr>
      <w:r w:rsidRPr="00BA5770">
        <w:rPr>
          <w:rFonts w:asciiTheme="minorHAnsi" w:eastAsia="Calibri" w:hAnsiTheme="minorHAnsi" w:cstheme="minorHAnsi"/>
          <w:b/>
          <w:sz w:val="18"/>
          <w:szCs w:val="18"/>
        </w:rPr>
        <w:t>A.</w:t>
      </w:r>
      <w:r w:rsidRPr="00BA5770">
        <w:rPr>
          <w:rFonts w:asciiTheme="minorHAnsi" w:eastAsia="Arial" w:hAnsiTheme="minorHAnsi" w:cstheme="minorHAnsi"/>
          <w:b/>
          <w:sz w:val="18"/>
          <w:szCs w:val="18"/>
        </w:rPr>
        <w:t xml:space="preserve"> </w:t>
      </w:r>
      <w:r w:rsidRPr="00BA5770">
        <w:rPr>
          <w:rFonts w:asciiTheme="minorHAnsi" w:eastAsia="Calibri" w:hAnsiTheme="minorHAnsi" w:cstheme="minorHAnsi"/>
          <w:b/>
          <w:sz w:val="18"/>
          <w:szCs w:val="18"/>
        </w:rPr>
        <w:t>PODATKI O ZAVEZANCU</w:t>
      </w:r>
    </w:p>
    <w:tbl>
      <w:tblPr>
        <w:tblStyle w:val="TableGrid"/>
        <w:tblW w:w="9494" w:type="dxa"/>
        <w:tblInd w:w="-108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5"/>
        <w:gridCol w:w="1702"/>
        <w:gridCol w:w="3998"/>
        <w:gridCol w:w="3119"/>
      </w:tblGrid>
      <w:tr w:rsidR="003D6FDB" w:rsidRPr="003D6FDB" w14:paraId="0CEB7B39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3CD49" w14:textId="77777777" w:rsidR="003D6FDB" w:rsidRPr="00BA5770" w:rsidRDefault="003D6FDB" w:rsidP="00493185">
            <w:pPr>
              <w:ind w:left="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010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F97108F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Priimek </w:t>
            </w:r>
          </w:p>
        </w:tc>
        <w:tc>
          <w:tcPr>
            <w:tcW w:w="3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16309C7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1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B013D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>020 Davčna številka</w:t>
            </w:r>
            <w:r w:rsidRPr="00BA5770">
              <w:rPr>
                <w:rFonts w:asciiTheme="minorHAnsi" w:eastAsia="Calibri" w:hAnsiTheme="minorHAnsi" w:cstheme="minorHAnsi"/>
                <w:i/>
                <w:sz w:val="18"/>
                <w:szCs w:val="18"/>
              </w:rPr>
              <w:t xml:space="preserve"> </w:t>
            </w:r>
          </w:p>
        </w:tc>
      </w:tr>
      <w:tr w:rsidR="003D6FDB" w:rsidRPr="003D6FDB" w14:paraId="1FD795C7" w14:textId="77777777" w:rsidTr="00493185">
        <w:trPr>
          <w:trHeight w:val="286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2E910" w14:textId="77777777" w:rsidR="003D6FDB" w:rsidRPr="00BA5770" w:rsidRDefault="003D6FDB" w:rsidP="00493185">
            <w:pPr>
              <w:ind w:left="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015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13DCDC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Ime </w:t>
            </w:r>
          </w:p>
        </w:tc>
        <w:tc>
          <w:tcPr>
            <w:tcW w:w="3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0CB9CB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05A5D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D6FDB" w:rsidRPr="003D6FDB" w14:paraId="17DF2721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9B921" w14:textId="77777777" w:rsidR="003D6FDB" w:rsidRPr="00BA5770" w:rsidRDefault="003D6FDB" w:rsidP="00493185">
            <w:pPr>
              <w:ind w:left="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030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FE58E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Sedež dejavnosti </w:t>
            </w:r>
          </w:p>
        </w:tc>
        <w:tc>
          <w:tcPr>
            <w:tcW w:w="7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645C4" w14:textId="77777777" w:rsidR="003D6FDB" w:rsidRPr="00BA5770" w:rsidRDefault="003D6FDB" w:rsidP="00493185">
            <w:pPr>
              <w:ind w:left="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                                                             030a Telefon/e-naslov </w:t>
            </w:r>
          </w:p>
        </w:tc>
      </w:tr>
      <w:tr w:rsidR="003D6FDB" w:rsidRPr="003D6FDB" w14:paraId="328224BA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CD5EF" w14:textId="77777777" w:rsidR="003D6FDB" w:rsidRPr="00BA5770" w:rsidRDefault="003D6FDB" w:rsidP="00493185">
            <w:pPr>
              <w:ind w:left="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040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80D77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Naslov bivališča </w:t>
            </w:r>
          </w:p>
        </w:tc>
        <w:tc>
          <w:tcPr>
            <w:tcW w:w="7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94753" w14:textId="77777777" w:rsidR="003D6FDB" w:rsidRPr="00BA5770" w:rsidRDefault="003D6FDB" w:rsidP="00493185">
            <w:pPr>
              <w:ind w:left="5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3D6FDB" w:rsidRPr="003D6FDB" w14:paraId="11AA4F8F" w14:textId="77777777" w:rsidTr="00493185">
        <w:trPr>
          <w:trHeight w:val="456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7CAC9" w14:textId="77777777" w:rsidR="003D6FDB" w:rsidRPr="00BA5770" w:rsidRDefault="003D6FDB" w:rsidP="00493185">
            <w:pPr>
              <w:ind w:left="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050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B6B58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Šifra pristojnega finančnega urada </w:t>
            </w:r>
          </w:p>
        </w:tc>
        <w:tc>
          <w:tcPr>
            <w:tcW w:w="7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1DF24" w14:textId="77777777" w:rsidR="003D6FDB" w:rsidRPr="00BA5770" w:rsidRDefault="003D6FDB" w:rsidP="00493185">
            <w:pPr>
              <w:ind w:left="5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</w:tr>
    </w:tbl>
    <w:p w14:paraId="4DBACE81" w14:textId="48491977" w:rsidR="003D6FDB" w:rsidRPr="00BA5770" w:rsidRDefault="003D6FDB" w:rsidP="003D6FDB">
      <w:pPr>
        <w:rPr>
          <w:rFonts w:asciiTheme="minorHAnsi" w:hAnsiTheme="minorHAnsi" w:cstheme="minorHAnsi"/>
          <w:sz w:val="18"/>
          <w:szCs w:val="18"/>
        </w:rPr>
      </w:pPr>
    </w:p>
    <w:p w14:paraId="1291157D" w14:textId="77777777" w:rsidR="003D6FDB" w:rsidRPr="00BA5770" w:rsidRDefault="003D6FDB" w:rsidP="003D6FDB">
      <w:pPr>
        <w:ind w:left="-5" w:hanging="10"/>
        <w:rPr>
          <w:rFonts w:asciiTheme="minorHAnsi" w:hAnsiTheme="minorHAnsi" w:cstheme="minorHAnsi"/>
          <w:sz w:val="18"/>
          <w:szCs w:val="18"/>
        </w:rPr>
      </w:pPr>
      <w:r w:rsidRPr="00BA5770">
        <w:rPr>
          <w:rFonts w:asciiTheme="minorHAnsi" w:eastAsia="Calibri" w:hAnsiTheme="minorHAnsi" w:cstheme="minorHAnsi"/>
          <w:b/>
          <w:sz w:val="18"/>
          <w:szCs w:val="18"/>
        </w:rPr>
        <w:t xml:space="preserve">Posebni podatki (ustrezno označiti)  </w:t>
      </w:r>
    </w:p>
    <w:tbl>
      <w:tblPr>
        <w:tblStyle w:val="TableGrid"/>
        <w:tblW w:w="9494" w:type="dxa"/>
        <w:tblInd w:w="-108" w:type="dxa"/>
        <w:tblCellMar>
          <w:top w:w="62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675"/>
        <w:gridCol w:w="1135"/>
        <w:gridCol w:w="5843"/>
        <w:gridCol w:w="1841"/>
      </w:tblGrid>
      <w:tr w:rsidR="003D6FDB" w:rsidRPr="003D6FDB" w14:paraId="3EDA044E" w14:textId="77777777" w:rsidTr="00493185">
        <w:trPr>
          <w:trHeight w:val="578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F22217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053a </w:t>
            </w:r>
          </w:p>
        </w:tc>
        <w:tc>
          <w:tcPr>
            <w:tcW w:w="6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2C9B5" w14:textId="77777777" w:rsidR="003D6FDB" w:rsidRPr="00BA5770" w:rsidRDefault="003D6FDB" w:rsidP="00493185">
            <w:pPr>
              <w:ind w:left="2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Oseba, ki opravlja dejavnost kot postranski poklic in ni zavarovana na podlagi opravljanja dejavnosti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12089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="Segoe UI Symbol" w:eastAsia="Segoe UI Symbol" w:hAnsi="Segoe UI Symbol" w:cs="Segoe UI Symbol"/>
                <w:sz w:val="18"/>
                <w:szCs w:val="18"/>
              </w:rPr>
              <w:t>☐</w:t>
            </w: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3D6FDB" w:rsidRPr="003D6FDB" w14:paraId="3713AC58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40AB0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053b </w:t>
            </w:r>
          </w:p>
        </w:tc>
        <w:tc>
          <w:tcPr>
            <w:tcW w:w="6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AE06C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Nosilec dopolnilne dejavnosti na kmetiji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06AF1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="Segoe UI Symbol" w:eastAsia="Segoe UI Symbol" w:hAnsi="Segoe UI Symbol" w:cs="Segoe UI Symbol"/>
                <w:sz w:val="18"/>
                <w:szCs w:val="18"/>
              </w:rPr>
              <w:t>☐</w:t>
            </w: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3D6FDB" w:rsidRPr="003D6FDB" w14:paraId="4A1A0875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76B23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053c </w:t>
            </w:r>
          </w:p>
        </w:tc>
        <w:tc>
          <w:tcPr>
            <w:tcW w:w="6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5D5E9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Kmet, ki se je prostovoljno odločil za zavarovanje za posebne primere zavarovanja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C2E54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="Segoe UI Symbol" w:eastAsia="Segoe UI Symbol" w:hAnsi="Segoe UI Symbol" w:cs="Segoe UI Symbol"/>
                <w:sz w:val="18"/>
                <w:szCs w:val="18"/>
              </w:rPr>
              <w:t>☐</w:t>
            </w:r>
            <w:r w:rsidRPr="00BA5770">
              <w:rPr>
                <w:rFonts w:asciiTheme="minorHAnsi" w:eastAsia="Segoe UI Symbol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3D6FDB" w:rsidRPr="003D6FDB" w14:paraId="514C8FC3" w14:textId="77777777" w:rsidTr="00493185">
        <w:trPr>
          <w:trHeight w:val="286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35654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69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3CEF3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Sobodajalec – fizična oseba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71279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3D6FDB" w:rsidRPr="003D6FDB" w14:paraId="2EF631A3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40396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053d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A3981" w14:textId="77777777" w:rsidR="003D6FDB" w:rsidRPr="00BA5770" w:rsidRDefault="003D6FDB" w:rsidP="0049318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CE38E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Letno plačilo prispevkov 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28DC8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="Segoe UI Symbol" w:eastAsia="Segoe UI Symbol" w:hAnsi="Segoe UI Symbol" w:cs="Segoe UI Symbol"/>
                <w:sz w:val="18"/>
                <w:szCs w:val="18"/>
              </w:rPr>
              <w:t>☐</w:t>
            </w: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3D6FDB" w:rsidRPr="003D6FDB" w14:paraId="0A3AE4F6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AF6FC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053e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1E0F0" w14:textId="77777777" w:rsidR="003D6FDB" w:rsidRPr="00BA5770" w:rsidRDefault="003D6FDB" w:rsidP="00493185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F2449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Mesečno plačilo prispevkov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00133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="Segoe UI Symbol" w:eastAsia="Segoe UI Symbol" w:hAnsi="Segoe UI Symbol" w:cs="Segoe UI Symbol"/>
                <w:sz w:val="18"/>
                <w:szCs w:val="18"/>
              </w:rPr>
              <w:t>☐</w:t>
            </w: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</w:tr>
    </w:tbl>
    <w:p w14:paraId="2ED3777D" w14:textId="77777777" w:rsidR="005568BA" w:rsidRDefault="005568BA" w:rsidP="003D6FDB">
      <w:pPr>
        <w:rPr>
          <w:rFonts w:asciiTheme="minorHAnsi" w:eastAsia="Calibri" w:hAnsiTheme="minorHAnsi" w:cstheme="minorHAnsi"/>
          <w:sz w:val="18"/>
          <w:szCs w:val="18"/>
        </w:rPr>
      </w:pPr>
    </w:p>
    <w:p w14:paraId="765621AE" w14:textId="6610D54A" w:rsidR="003D6FDB" w:rsidRPr="00BA5770" w:rsidRDefault="003D6FDB" w:rsidP="005568BA">
      <w:pPr>
        <w:jc w:val="right"/>
        <w:rPr>
          <w:rFonts w:asciiTheme="minorHAnsi" w:hAnsiTheme="minorHAnsi" w:cstheme="minorHAnsi"/>
          <w:sz w:val="18"/>
          <w:szCs w:val="18"/>
        </w:rPr>
      </w:pPr>
      <w:r w:rsidRPr="00BA5770">
        <w:rPr>
          <w:rFonts w:asciiTheme="minorHAnsi" w:eastAsia="Calibri" w:hAnsiTheme="minorHAnsi" w:cstheme="minorHAnsi"/>
          <w:sz w:val="18"/>
          <w:szCs w:val="18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asciiTheme="minorHAnsi" w:eastAsia="Calibri" w:hAnsiTheme="minorHAnsi" w:cstheme="minorHAnsi"/>
          <w:sz w:val="18"/>
          <w:szCs w:val="18"/>
        </w:rPr>
        <w:t xml:space="preserve">           </w:t>
      </w:r>
      <w:r w:rsidRPr="00BA5770">
        <w:rPr>
          <w:rFonts w:asciiTheme="minorHAnsi" w:eastAsia="Calibri" w:hAnsiTheme="minorHAnsi" w:cstheme="minorHAnsi"/>
          <w:sz w:val="18"/>
          <w:szCs w:val="18"/>
        </w:rPr>
        <w:t xml:space="preserve">  zneski v EUR s centi </w:t>
      </w:r>
    </w:p>
    <w:tbl>
      <w:tblPr>
        <w:tblStyle w:val="TableGrid"/>
        <w:tblW w:w="9494" w:type="dxa"/>
        <w:tblInd w:w="-108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5"/>
        <w:gridCol w:w="5701"/>
        <w:gridCol w:w="3118"/>
      </w:tblGrid>
      <w:tr w:rsidR="003D6FDB" w:rsidRPr="003D6FDB" w14:paraId="39F7870E" w14:textId="77777777" w:rsidTr="00493185">
        <w:trPr>
          <w:trHeight w:val="283"/>
        </w:trPr>
        <w:tc>
          <w:tcPr>
            <w:tcW w:w="6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70E63" w14:textId="77777777" w:rsidR="003D6FDB" w:rsidRPr="00BA5770" w:rsidRDefault="003D6FDB" w:rsidP="00493185">
            <w:pPr>
              <w:ind w:left="29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>B.</w:t>
            </w:r>
            <w:r w:rsidRPr="00BA5770">
              <w:rPr>
                <w:rFonts w:asciiTheme="minorHAnsi" w:eastAsia="Arial" w:hAnsiTheme="minorHAnsi" w:cstheme="minorHAnsi"/>
                <w:b/>
                <w:sz w:val="18"/>
                <w:szCs w:val="18"/>
              </w:rPr>
              <w:t xml:space="preserve"> </w:t>
            </w: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>PRISPEVKI ZA SOCIALNO VARNOST</w:t>
            </w: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                    </w:t>
            </w: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FE7AB" w14:textId="77777777" w:rsidR="003D6FDB" w:rsidRPr="00BA5770" w:rsidRDefault="003D6FDB" w:rsidP="00493185">
            <w:pPr>
              <w:ind w:left="2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Znesek za plačilo </w:t>
            </w:r>
          </w:p>
        </w:tc>
      </w:tr>
      <w:tr w:rsidR="003D6FDB" w:rsidRPr="003D6FDB" w14:paraId="6E8B7E6D" w14:textId="77777777" w:rsidTr="00493185">
        <w:trPr>
          <w:trHeight w:val="286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4E832" w14:textId="77777777" w:rsidR="003D6FDB" w:rsidRPr="00BA5770" w:rsidRDefault="003D6FDB" w:rsidP="00493185">
            <w:pPr>
              <w:ind w:left="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225 </w:t>
            </w: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CA447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Prispevek za posebne primere zavarovanja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6F0AA" w14:textId="77777777" w:rsidR="003D6FDB" w:rsidRPr="00BA5770" w:rsidRDefault="003D6FDB" w:rsidP="00493185">
            <w:pPr>
              <w:ind w:left="54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3D6FDB" w:rsidRPr="003D6FDB" w14:paraId="3EBC8AE9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DFF2D" w14:textId="77777777" w:rsidR="003D6FDB" w:rsidRPr="00BA5770" w:rsidRDefault="003D6FDB" w:rsidP="00493185">
            <w:pPr>
              <w:ind w:left="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240 </w:t>
            </w: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34AA0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>Skupaj prispevki za PIZ</w:t>
            </w: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2978B" w14:textId="77777777" w:rsidR="003D6FDB" w:rsidRPr="00BA5770" w:rsidRDefault="003D6FDB" w:rsidP="00493185">
            <w:pPr>
              <w:ind w:left="54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3D6FDB" w:rsidRPr="003D6FDB" w14:paraId="5A4BAE89" w14:textId="77777777" w:rsidTr="00493185">
        <w:trPr>
          <w:trHeight w:val="147"/>
        </w:trPr>
        <w:tc>
          <w:tcPr>
            <w:tcW w:w="6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29D732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318F19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D6FDB" w:rsidRPr="003D6FDB" w14:paraId="25A364A3" w14:textId="77777777" w:rsidTr="00BA5770">
        <w:trPr>
          <w:trHeight w:val="136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C9E88" w14:textId="75C8C737" w:rsidR="003D6FDB" w:rsidRPr="00BA5770" w:rsidRDefault="003D6FDB" w:rsidP="00BA5770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 </w:t>
            </w: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310 </w:t>
            </w: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A7EC7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Prispevek zavarovanca za primer bolezni in poškodbe izven dela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E7B0C" w14:textId="77777777" w:rsidR="003D6FDB" w:rsidRPr="00BA5770" w:rsidRDefault="003D6FDB" w:rsidP="00493185">
            <w:pPr>
              <w:ind w:left="54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3D6FDB" w:rsidRPr="003D6FDB" w14:paraId="6F41B058" w14:textId="77777777" w:rsidTr="00493185">
        <w:trPr>
          <w:trHeight w:val="286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87C90" w14:textId="77777777" w:rsidR="003D6FDB" w:rsidRPr="00BA5770" w:rsidRDefault="003D6FDB" w:rsidP="00493185">
            <w:pPr>
              <w:ind w:left="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330 </w:t>
            </w: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F4E65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Prispevek za primer poškodbe pri delu in poklicne bolezni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F475D" w14:textId="77777777" w:rsidR="003D6FDB" w:rsidRPr="00BA5770" w:rsidRDefault="003D6FDB" w:rsidP="00493185">
            <w:pPr>
              <w:ind w:left="54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3D6FDB" w:rsidRPr="003D6FDB" w14:paraId="41B505F2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72005" w14:textId="77777777" w:rsidR="003D6FDB" w:rsidRPr="00BA5770" w:rsidRDefault="003D6FDB" w:rsidP="00493185">
            <w:pPr>
              <w:ind w:left="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340 </w:t>
            </w: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449FE" w14:textId="77777777" w:rsidR="003D6FDB" w:rsidRPr="00BA5770" w:rsidRDefault="003D6FDB" w:rsidP="00493185">
            <w:pPr>
              <w:ind w:left="2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Skupaj prispevki za ZZ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75782" w14:textId="77777777" w:rsidR="003D6FDB" w:rsidRPr="00BA5770" w:rsidRDefault="003D6FDB" w:rsidP="00493185">
            <w:pPr>
              <w:ind w:left="54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 </w:t>
            </w:r>
          </w:p>
        </w:tc>
      </w:tr>
      <w:tr w:rsidR="003D6FDB" w:rsidRPr="003D6FDB" w14:paraId="0A67840B" w14:textId="77777777" w:rsidTr="00493185">
        <w:trPr>
          <w:trHeight w:val="146"/>
        </w:trPr>
        <w:tc>
          <w:tcPr>
            <w:tcW w:w="63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8B1F68B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4C2656" w14:textId="77777777" w:rsidR="003D6FDB" w:rsidRPr="00BA5770" w:rsidRDefault="003D6FDB" w:rsidP="00493185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D96CF6" w:rsidRPr="00D96CF6" w14:paraId="7ED777A7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B66AD" w14:textId="49F60CC8" w:rsidR="00A012E2" w:rsidRPr="00D96CF6" w:rsidRDefault="00A012E2" w:rsidP="00BA5770">
            <w:pPr>
              <w:rPr>
                <w:rFonts w:asciiTheme="minorHAnsi" w:eastAsia="Calibri" w:hAnsiTheme="minorHAnsi" w:cstheme="minorHAnsi"/>
                <w:sz w:val="18"/>
                <w:szCs w:val="18"/>
              </w:rPr>
            </w:pPr>
            <w:r w:rsidRPr="00D96CF6">
              <w:rPr>
                <w:rFonts w:asciiTheme="minorHAnsi" w:eastAsia="Calibri" w:hAnsiTheme="minorHAnsi" w:cstheme="minorHAnsi"/>
                <w:sz w:val="18"/>
                <w:szCs w:val="18"/>
              </w:rPr>
              <w:t xml:space="preserve">  35</w:t>
            </w:r>
            <w:r w:rsidR="008B57F7" w:rsidRPr="00D96CF6">
              <w:rPr>
                <w:rFonts w:asciiTheme="minorHAnsi" w:eastAsia="Calibri" w:hAnsiTheme="minorHAnsi" w:cstheme="minorHAnsi"/>
                <w:sz w:val="18"/>
                <w:szCs w:val="18"/>
              </w:rPr>
              <w:t>0</w:t>
            </w: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EBA3C" w14:textId="69717435" w:rsidR="00A012E2" w:rsidRPr="00D96CF6" w:rsidRDefault="00A012E2" w:rsidP="00BA5770">
            <w:pPr>
              <w:rPr>
                <w:rFonts w:asciiTheme="minorHAnsi" w:eastAsia="Calibri" w:hAnsiTheme="minorHAnsi" w:cstheme="minorHAnsi"/>
                <w:sz w:val="18"/>
                <w:szCs w:val="18"/>
              </w:rPr>
            </w:pPr>
            <w:r w:rsidRPr="00D96CF6">
              <w:rPr>
                <w:rFonts w:asciiTheme="minorHAnsi" w:eastAsia="Calibri" w:hAnsiTheme="minorHAnsi" w:cstheme="minorHAnsi"/>
                <w:sz w:val="18"/>
                <w:szCs w:val="18"/>
              </w:rPr>
              <w:t>Prispevek za dolgotrajno oskrbo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B8342" w14:textId="77777777" w:rsidR="00A012E2" w:rsidRPr="00D96CF6" w:rsidRDefault="00A012E2" w:rsidP="00BA5770">
            <w:pPr>
              <w:rPr>
                <w:rFonts w:asciiTheme="minorHAnsi" w:eastAsia="Calibri" w:hAnsiTheme="minorHAnsi" w:cstheme="minorHAnsi"/>
                <w:sz w:val="18"/>
                <w:szCs w:val="18"/>
              </w:rPr>
            </w:pPr>
          </w:p>
        </w:tc>
      </w:tr>
      <w:tr w:rsidR="00D96CF6" w:rsidRPr="00D96CF6" w14:paraId="210645D8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08A5D" w14:textId="2AFE1AE9" w:rsidR="00A012E2" w:rsidRPr="00D96CF6" w:rsidRDefault="00A012E2" w:rsidP="00493185">
            <w:pPr>
              <w:ind w:left="5"/>
              <w:jc w:val="center"/>
              <w:rPr>
                <w:rFonts w:asciiTheme="minorHAnsi" w:eastAsia="Calibri" w:hAnsiTheme="minorHAnsi" w:cstheme="minorHAnsi"/>
                <w:b/>
                <w:sz w:val="18"/>
                <w:szCs w:val="18"/>
              </w:rPr>
            </w:pPr>
            <w:r w:rsidRPr="00D96CF6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>3</w:t>
            </w:r>
            <w:r w:rsidR="00C90384" w:rsidRPr="00D96CF6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>6</w:t>
            </w:r>
            <w:r w:rsidRPr="00D96CF6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>0</w:t>
            </w: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9082C" w14:textId="534214BD" w:rsidR="00A012E2" w:rsidRPr="00D96CF6" w:rsidRDefault="00A012E2" w:rsidP="00BA5770">
            <w:pPr>
              <w:ind w:left="5"/>
              <w:rPr>
                <w:rFonts w:asciiTheme="minorHAnsi" w:eastAsia="Calibri" w:hAnsiTheme="minorHAnsi" w:cstheme="minorHAnsi"/>
                <w:b/>
                <w:sz w:val="18"/>
                <w:szCs w:val="18"/>
              </w:rPr>
            </w:pPr>
            <w:r w:rsidRPr="00D96CF6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Skupaj prispevki za </w:t>
            </w:r>
            <w:r w:rsidR="008B57F7" w:rsidRPr="00D96CF6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ZZ in za </w:t>
            </w:r>
            <w:r w:rsidRPr="00D96CF6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>DO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B5986" w14:textId="77777777" w:rsidR="00A012E2" w:rsidRPr="00D96CF6" w:rsidRDefault="00A012E2" w:rsidP="00BA5770">
            <w:pPr>
              <w:ind w:left="5"/>
              <w:jc w:val="center"/>
              <w:rPr>
                <w:rFonts w:asciiTheme="minorHAnsi" w:eastAsia="Calibri" w:hAnsiTheme="minorHAnsi" w:cstheme="minorHAnsi"/>
                <w:b/>
                <w:sz w:val="18"/>
                <w:szCs w:val="18"/>
              </w:rPr>
            </w:pPr>
          </w:p>
        </w:tc>
      </w:tr>
      <w:tr w:rsidR="00A012E2" w:rsidRPr="00A012E2" w14:paraId="7917D144" w14:textId="77777777" w:rsidTr="00E427BD">
        <w:trPr>
          <w:trHeight w:val="283"/>
        </w:trPr>
        <w:tc>
          <w:tcPr>
            <w:tcW w:w="94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BA50E" w14:textId="77777777" w:rsidR="00A012E2" w:rsidRPr="00BA5770" w:rsidRDefault="00A012E2" w:rsidP="00BA5770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D6FDB" w:rsidRPr="003D6FDB" w14:paraId="5114923D" w14:textId="77777777" w:rsidTr="00493185">
        <w:trPr>
          <w:trHeight w:val="283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14275" w14:textId="77777777" w:rsidR="003D6FDB" w:rsidRPr="00BA5770" w:rsidRDefault="003D6FDB" w:rsidP="00493185">
            <w:pPr>
              <w:ind w:left="5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500 </w:t>
            </w:r>
          </w:p>
        </w:tc>
        <w:tc>
          <w:tcPr>
            <w:tcW w:w="5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4E7F3" w14:textId="77777777" w:rsidR="003D6FDB" w:rsidRPr="00BA5770" w:rsidRDefault="003D6FDB" w:rsidP="00493185">
            <w:pPr>
              <w:ind w:left="8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                                                                     Prispevki skupaj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33928" w14:textId="77777777" w:rsidR="003D6FDB" w:rsidRPr="00BA5770" w:rsidRDefault="003D6FDB" w:rsidP="00493185">
            <w:pPr>
              <w:ind w:left="54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A5770">
              <w:rPr>
                <w:rFonts w:asciiTheme="minorHAnsi" w:eastAsia="Calibri" w:hAnsiTheme="minorHAnsi" w:cstheme="minorHAnsi"/>
                <w:b/>
                <w:sz w:val="18"/>
                <w:szCs w:val="18"/>
              </w:rPr>
              <w:t xml:space="preserve"> </w:t>
            </w:r>
          </w:p>
        </w:tc>
      </w:tr>
    </w:tbl>
    <w:p w14:paraId="7C3FD315" w14:textId="5F82098F" w:rsidR="006F4E15" w:rsidRPr="00D96CF6" w:rsidRDefault="00972038" w:rsidP="00D96CF6">
      <w:pPr>
        <w:ind w:left="7200" w:right="-708" w:firstLine="720"/>
        <w:jc w:val="right"/>
        <w:rPr>
          <w:rFonts w:asciiTheme="minorHAnsi" w:eastAsia="Arial" w:hAnsiTheme="minorHAnsi" w:cstheme="minorHAnsi"/>
          <w:b/>
          <w:bCs/>
          <w:sz w:val="18"/>
          <w:szCs w:val="18"/>
        </w:rPr>
      </w:pPr>
      <w:r w:rsidRPr="00D96CF6">
        <w:rPr>
          <w:rFonts w:asciiTheme="minorHAnsi" w:eastAsia="Arial" w:hAnsiTheme="minorHAnsi" w:cstheme="minorHAnsi"/>
          <w:b/>
          <w:bCs/>
          <w:sz w:val="18"/>
          <w:szCs w:val="18"/>
        </w:rPr>
        <w:t>«.</w:t>
      </w:r>
    </w:p>
    <w:bookmarkEnd w:id="5"/>
    <w:p w14:paraId="14017524" w14:textId="77777777" w:rsidR="00D96CF6" w:rsidRDefault="00D96CF6">
      <w:pPr>
        <w:spacing w:line="240" w:lineRule="auto"/>
        <w:rPr>
          <w:rFonts w:asciiTheme="minorHAnsi" w:eastAsia="Arial" w:hAnsiTheme="minorHAnsi" w:cstheme="minorHAnsi"/>
          <w:sz w:val="18"/>
          <w:szCs w:val="18"/>
        </w:rPr>
      </w:pPr>
      <w:r>
        <w:rPr>
          <w:rFonts w:asciiTheme="minorHAnsi" w:eastAsia="Arial" w:hAnsiTheme="minorHAnsi" w:cstheme="minorHAnsi"/>
          <w:sz w:val="18"/>
          <w:szCs w:val="18"/>
        </w:rPr>
        <w:br w:type="page"/>
      </w:r>
    </w:p>
    <w:p w14:paraId="75A4542C" w14:textId="1BF7FF14" w:rsidR="003D6FDB" w:rsidRPr="00D96CF6" w:rsidRDefault="001D587F" w:rsidP="00CA7010">
      <w:pPr>
        <w:rPr>
          <w:rFonts w:asciiTheme="minorHAnsi" w:hAnsiTheme="minorHAnsi" w:cstheme="minorHAnsi"/>
          <w:b/>
          <w:bCs/>
          <w:noProof/>
          <w:sz w:val="18"/>
          <w:szCs w:val="18"/>
        </w:rPr>
      </w:pPr>
      <w:r w:rsidRPr="00D96CF6">
        <w:rPr>
          <w:rFonts w:asciiTheme="minorHAnsi" w:eastAsia="Arial" w:hAnsiTheme="minorHAnsi" w:cstheme="minorHAnsi"/>
          <w:b/>
          <w:bCs/>
          <w:sz w:val="18"/>
          <w:szCs w:val="18"/>
        </w:rPr>
        <w:lastRenderedPageBreak/>
        <w:t>PR</w:t>
      </w:r>
      <w:r w:rsidR="003D6FDB" w:rsidRPr="00D96CF6">
        <w:rPr>
          <w:rFonts w:asciiTheme="minorHAnsi" w:hAnsiTheme="minorHAnsi" w:cstheme="minorHAnsi"/>
          <w:b/>
          <w:bCs/>
          <w:noProof/>
          <w:sz w:val="18"/>
          <w:szCs w:val="18"/>
        </w:rPr>
        <w:t>ILOGA 5:</w:t>
      </w:r>
    </w:p>
    <w:p w14:paraId="63D97B9C" w14:textId="019BB6B4" w:rsidR="00E05406" w:rsidRPr="00D96CF6" w:rsidRDefault="008C2788" w:rsidP="00D96CF6">
      <w:pPr>
        <w:pStyle w:val="Telobesedila"/>
        <w:ind w:right="-991"/>
        <w:jc w:val="right"/>
        <w:rPr>
          <w:rFonts w:asciiTheme="minorHAnsi" w:hAnsiTheme="minorHAnsi" w:cstheme="minorHAnsi"/>
          <w:noProof/>
          <w:sz w:val="18"/>
          <w:szCs w:val="18"/>
        </w:rPr>
      </w:pPr>
      <w:r w:rsidRPr="00D96CF6">
        <w:rPr>
          <w:rFonts w:asciiTheme="minorHAnsi" w:hAnsiTheme="minorHAnsi" w:cstheme="minorHAnsi"/>
          <w:noProof/>
          <w:sz w:val="18"/>
          <w:szCs w:val="18"/>
        </w:rPr>
        <w:t>»</w:t>
      </w:r>
      <w:r w:rsidR="00076CDB" w:rsidRPr="00D96CF6">
        <w:rPr>
          <w:rFonts w:asciiTheme="minorHAnsi" w:hAnsiTheme="minorHAnsi" w:cstheme="minorHAnsi"/>
          <w:noProof/>
          <w:sz w:val="18"/>
          <w:szCs w:val="18"/>
        </w:rPr>
        <w:t>PRILOGA 5</w:t>
      </w:r>
    </w:p>
    <w:p w14:paraId="2967F8CC" w14:textId="77777777" w:rsidR="00E05406" w:rsidRPr="00564B2F" w:rsidRDefault="00E05406" w:rsidP="00E05406">
      <w:pPr>
        <w:pStyle w:val="Telobesedila"/>
        <w:rPr>
          <w:rFonts w:asciiTheme="minorHAnsi" w:hAnsiTheme="minorHAnsi" w:cstheme="minorHAnsi"/>
          <w:sz w:val="18"/>
          <w:szCs w:val="18"/>
        </w:rPr>
      </w:pPr>
      <w:r w:rsidRPr="00564B2F">
        <w:rPr>
          <w:rFonts w:asciiTheme="minorHAnsi" w:hAnsiTheme="minorHAnsi" w:cstheme="minorHAnsi"/>
          <w:sz w:val="18"/>
          <w:szCs w:val="18"/>
        </w:rPr>
        <w:t xml:space="preserve">OBRAČUN PRISPEVKOV ZA SOCIALNO VARNOST ZA OSEBE, </w:t>
      </w:r>
    </w:p>
    <w:p w14:paraId="14C07DE2" w14:textId="77777777" w:rsidR="00E05406" w:rsidRPr="00564B2F" w:rsidRDefault="00E05406" w:rsidP="00E05406">
      <w:pPr>
        <w:pStyle w:val="Telobesedila"/>
        <w:rPr>
          <w:rFonts w:asciiTheme="minorHAnsi" w:hAnsiTheme="minorHAnsi" w:cstheme="minorHAnsi"/>
          <w:sz w:val="18"/>
          <w:szCs w:val="18"/>
        </w:rPr>
      </w:pPr>
      <w:r w:rsidRPr="00564B2F">
        <w:rPr>
          <w:rFonts w:asciiTheme="minorHAnsi" w:hAnsiTheme="minorHAnsi" w:cstheme="minorHAnsi"/>
          <w:sz w:val="18"/>
          <w:szCs w:val="18"/>
        </w:rPr>
        <w:t>PROSTOVOLJNO VKLJUČENE V SOCIALNO ZAVAROVANJE</w:t>
      </w:r>
    </w:p>
    <w:p w14:paraId="37A9FD6D" w14:textId="77777777" w:rsidR="00E05406" w:rsidRPr="00564B2F" w:rsidRDefault="00E05406" w:rsidP="00E05406">
      <w:pPr>
        <w:pStyle w:val="Telobesedila"/>
        <w:rPr>
          <w:rFonts w:asciiTheme="minorHAnsi" w:hAnsiTheme="minorHAnsi" w:cstheme="minorHAnsi"/>
          <w:sz w:val="18"/>
          <w:szCs w:val="18"/>
        </w:rPr>
      </w:pPr>
      <w:r w:rsidRPr="00564B2F">
        <w:rPr>
          <w:rFonts w:asciiTheme="minorHAnsi" w:hAnsiTheme="minorHAnsi" w:cstheme="minorHAnsi"/>
          <w:bCs w:val="0"/>
          <w:sz w:val="18"/>
          <w:szCs w:val="18"/>
        </w:rPr>
        <w:t>ZA MESEC ……………………………….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7"/>
        <w:gridCol w:w="1876"/>
        <w:gridCol w:w="2126"/>
      </w:tblGrid>
      <w:tr w:rsidR="00E05406" w:rsidRPr="00564B2F" w14:paraId="6E4B658C" w14:textId="77777777" w:rsidTr="00B50652">
        <w:trPr>
          <w:trHeight w:hRule="exact" w:val="284"/>
        </w:trPr>
        <w:tc>
          <w:tcPr>
            <w:tcW w:w="2797" w:type="dxa"/>
          </w:tcPr>
          <w:p w14:paraId="0F6C0C87" w14:textId="77777777" w:rsidR="00E05406" w:rsidRPr="00564B2F" w:rsidRDefault="006516F9" w:rsidP="00D478FF">
            <w:pPr>
              <w:pStyle w:val="Telobesedila"/>
              <w:jc w:val="left"/>
              <w:rPr>
                <w:rFonts w:asciiTheme="minorHAnsi" w:hAnsiTheme="minorHAnsi" w:cstheme="minorHAnsi"/>
                <w:b w:val="0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 w:val="0"/>
                <w:sz w:val="18"/>
                <w:szCs w:val="18"/>
              </w:rPr>
              <w:t>Obračun za obdobje</w:t>
            </w:r>
          </w:p>
        </w:tc>
        <w:tc>
          <w:tcPr>
            <w:tcW w:w="1876" w:type="dxa"/>
          </w:tcPr>
          <w:p w14:paraId="3F2946EC" w14:textId="77777777" w:rsidR="00E05406" w:rsidRPr="00564B2F" w:rsidRDefault="00E05406" w:rsidP="00D478FF">
            <w:pPr>
              <w:pStyle w:val="Telobesedila"/>
              <w:jc w:val="left"/>
              <w:rPr>
                <w:rFonts w:asciiTheme="minorHAnsi" w:hAnsiTheme="minorHAnsi" w:cstheme="minorHAnsi"/>
                <w:b w:val="0"/>
                <w:bCs w:val="0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 w:val="0"/>
                <w:bCs w:val="0"/>
                <w:sz w:val="18"/>
                <w:szCs w:val="18"/>
              </w:rPr>
              <w:t>001 od: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2D92A833" w14:textId="77777777" w:rsidR="00E05406" w:rsidRPr="00564B2F" w:rsidRDefault="00E05406" w:rsidP="00D478FF">
            <w:pPr>
              <w:pStyle w:val="Telobesedila"/>
              <w:jc w:val="left"/>
              <w:rPr>
                <w:rFonts w:asciiTheme="minorHAnsi" w:hAnsiTheme="minorHAnsi" w:cstheme="minorHAnsi"/>
                <w:b w:val="0"/>
                <w:bCs w:val="0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 w:val="0"/>
                <w:bCs w:val="0"/>
                <w:sz w:val="18"/>
                <w:szCs w:val="18"/>
              </w:rPr>
              <w:t>001a do:</w:t>
            </w:r>
          </w:p>
        </w:tc>
      </w:tr>
      <w:tr w:rsidR="00E05406" w:rsidRPr="00564B2F" w14:paraId="029C57D3" w14:textId="77777777" w:rsidTr="00B50652">
        <w:trPr>
          <w:trHeight w:hRule="exact" w:val="284"/>
        </w:trPr>
        <w:tc>
          <w:tcPr>
            <w:tcW w:w="2797" w:type="dxa"/>
            <w:tcBorders>
              <w:bottom w:val="single" w:sz="4" w:space="0" w:color="auto"/>
            </w:tcBorders>
          </w:tcPr>
          <w:p w14:paraId="5D838E77" w14:textId="77777777" w:rsidR="00E05406" w:rsidRPr="00564B2F" w:rsidRDefault="006516F9" w:rsidP="00D478FF">
            <w:pPr>
              <w:pStyle w:val="Telobesedila"/>
              <w:jc w:val="left"/>
              <w:rPr>
                <w:rFonts w:asciiTheme="minorHAnsi" w:hAnsiTheme="minorHAnsi" w:cstheme="minorHAnsi"/>
                <w:b w:val="0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 w:val="0"/>
                <w:sz w:val="18"/>
                <w:szCs w:val="18"/>
              </w:rPr>
              <w:t>002 Razlog za krajše obdobje</w:t>
            </w:r>
          </w:p>
        </w:tc>
        <w:tc>
          <w:tcPr>
            <w:tcW w:w="1876" w:type="dxa"/>
            <w:tcBorders>
              <w:bottom w:val="single" w:sz="4" w:space="0" w:color="auto"/>
            </w:tcBorders>
          </w:tcPr>
          <w:p w14:paraId="1AFD4692" w14:textId="77777777" w:rsidR="00E05406" w:rsidRPr="00564B2F" w:rsidRDefault="00E05406" w:rsidP="00D478FF">
            <w:pPr>
              <w:pStyle w:val="Telobesedila"/>
              <w:jc w:val="left"/>
              <w:rPr>
                <w:rFonts w:asciiTheme="minorHAnsi" w:hAnsiTheme="minorHAnsi" w:cstheme="minorHAnsi"/>
                <w:b w:val="0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 w:val="0"/>
                <w:sz w:val="18"/>
                <w:szCs w:val="18"/>
              </w:rPr>
              <w:sym w:font="Wingdings" w:char="F0A8"/>
            </w:r>
            <w:r w:rsidRPr="00564B2F">
              <w:rPr>
                <w:rFonts w:asciiTheme="minorHAnsi" w:hAnsiTheme="minorHAnsi" w:cstheme="minorHAnsi"/>
                <w:b w:val="0"/>
                <w:sz w:val="18"/>
                <w:szCs w:val="18"/>
              </w:rPr>
              <w:t xml:space="preserve"> prijava</w:t>
            </w: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</w:tcPr>
          <w:p w14:paraId="018912A1" w14:textId="77777777" w:rsidR="00E05406" w:rsidRPr="00564B2F" w:rsidRDefault="00E05406" w:rsidP="00D478FF">
            <w:pPr>
              <w:pStyle w:val="Telobesedila"/>
              <w:jc w:val="left"/>
              <w:rPr>
                <w:rFonts w:asciiTheme="minorHAnsi" w:hAnsiTheme="minorHAnsi" w:cstheme="minorHAnsi"/>
                <w:b w:val="0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 w:val="0"/>
                <w:sz w:val="18"/>
                <w:szCs w:val="18"/>
              </w:rPr>
              <w:sym w:font="Wingdings" w:char="F0A8"/>
            </w:r>
            <w:r w:rsidRPr="00564B2F">
              <w:rPr>
                <w:rFonts w:asciiTheme="minorHAnsi" w:hAnsiTheme="minorHAnsi" w:cstheme="minorHAnsi"/>
                <w:b w:val="0"/>
                <w:sz w:val="18"/>
                <w:szCs w:val="18"/>
              </w:rPr>
              <w:t xml:space="preserve"> odjava</w:t>
            </w:r>
          </w:p>
        </w:tc>
      </w:tr>
    </w:tbl>
    <w:p w14:paraId="42E1E902" w14:textId="77777777" w:rsidR="00126702" w:rsidRPr="00564B2F" w:rsidRDefault="00126702" w:rsidP="00126702">
      <w:pPr>
        <w:spacing w:line="240" w:lineRule="auto"/>
        <w:ind w:left="720"/>
        <w:jc w:val="both"/>
        <w:rPr>
          <w:rFonts w:asciiTheme="minorHAnsi" w:hAnsiTheme="minorHAnsi" w:cstheme="minorHAnsi"/>
          <w:b/>
          <w:bCs/>
          <w:sz w:val="18"/>
          <w:szCs w:val="18"/>
        </w:rPr>
      </w:pPr>
    </w:p>
    <w:p w14:paraId="06807DFC" w14:textId="77777777" w:rsidR="00E05406" w:rsidRPr="00564B2F" w:rsidRDefault="00E05406" w:rsidP="00E05406">
      <w:pPr>
        <w:numPr>
          <w:ilvl w:val="0"/>
          <w:numId w:val="23"/>
        </w:numPr>
        <w:spacing w:line="240" w:lineRule="auto"/>
        <w:jc w:val="both"/>
        <w:rPr>
          <w:rFonts w:asciiTheme="minorHAnsi" w:hAnsiTheme="minorHAnsi" w:cstheme="minorHAnsi"/>
          <w:b/>
          <w:bCs/>
          <w:sz w:val="18"/>
          <w:szCs w:val="18"/>
        </w:rPr>
      </w:pPr>
      <w:r w:rsidRPr="00564B2F">
        <w:rPr>
          <w:rFonts w:asciiTheme="minorHAnsi" w:hAnsiTheme="minorHAnsi" w:cstheme="minorHAnsi"/>
          <w:b/>
          <w:bCs/>
          <w:sz w:val="18"/>
          <w:szCs w:val="18"/>
        </w:rPr>
        <w:t>PODATKI O ZAVEZANCU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4"/>
        <w:gridCol w:w="1985"/>
        <w:gridCol w:w="3827"/>
        <w:gridCol w:w="3118"/>
      </w:tblGrid>
      <w:tr w:rsidR="00E05406" w:rsidRPr="00564B2F" w14:paraId="6CEA9D98" w14:textId="77777777" w:rsidTr="00586CEE">
        <w:trPr>
          <w:cantSplit/>
          <w:trHeight w:hRule="exact" w:val="227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6DE007" w14:textId="77777777" w:rsidR="00E05406" w:rsidRPr="00564B2F" w:rsidRDefault="00E05406" w:rsidP="00D478FF">
            <w:pPr>
              <w:rPr>
                <w:rFonts w:asciiTheme="minorHAnsi" w:hAnsiTheme="minorHAnsi" w:cstheme="minorHAnsi"/>
                <w:noProof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 xml:space="preserve">010                                                                                                                               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43817DA" w14:textId="77777777" w:rsidR="00E05406" w:rsidRPr="00564B2F" w:rsidRDefault="00FF25BF" w:rsidP="00D478FF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Priimek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F7DF95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B27717">
              <w:rPr>
                <w:rFonts w:asciiTheme="minorHAnsi" w:hAnsiTheme="minorHAnsi" w:cstheme="minorHAnsi"/>
                <w:bCs/>
                <w:sz w:val="18"/>
                <w:szCs w:val="18"/>
              </w:rPr>
              <w:t>020</w:t>
            </w: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 xml:space="preserve"> Davčna številka</w:t>
            </w:r>
          </w:p>
          <w:p w14:paraId="4E494BB7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</w:p>
        </w:tc>
      </w:tr>
      <w:tr w:rsidR="00E05406" w:rsidRPr="00564B2F" w14:paraId="2ACF6BDA" w14:textId="77777777" w:rsidTr="00586CEE">
        <w:trPr>
          <w:cantSplit/>
          <w:trHeight w:hRule="exact" w:val="227"/>
        </w:trPr>
        <w:tc>
          <w:tcPr>
            <w:tcW w:w="704" w:type="dxa"/>
            <w:tcBorders>
              <w:left w:val="single" w:sz="4" w:space="0" w:color="auto"/>
              <w:right w:val="single" w:sz="4" w:space="0" w:color="auto"/>
            </w:tcBorders>
          </w:tcPr>
          <w:p w14:paraId="7FACC28E" w14:textId="77777777" w:rsidR="00E05406" w:rsidRPr="00564B2F" w:rsidRDefault="00E05406" w:rsidP="00D478FF">
            <w:pPr>
              <w:pStyle w:val="Obrazec"/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  <w:lang w:val="sl-SI"/>
              </w:rPr>
              <w:t xml:space="preserve">015 </w:t>
            </w:r>
          </w:p>
        </w:tc>
        <w:tc>
          <w:tcPr>
            <w:tcW w:w="581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1B0C8FC" w14:textId="77777777" w:rsidR="00E05406" w:rsidRPr="00564B2F" w:rsidRDefault="00FF25BF" w:rsidP="00D478FF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Ime</w:t>
            </w:r>
          </w:p>
        </w:tc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61B27B8" w14:textId="77777777" w:rsidR="00E05406" w:rsidRPr="00564B2F" w:rsidRDefault="00E05406" w:rsidP="00D478FF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E05406" w:rsidRPr="00564B2F" w14:paraId="093301C1" w14:textId="77777777" w:rsidTr="00586CEE">
        <w:trPr>
          <w:cantSplit/>
          <w:trHeight w:hRule="exact" w:val="227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51E6" w14:textId="77777777" w:rsidR="00E05406" w:rsidRPr="00564B2F" w:rsidRDefault="00E05406" w:rsidP="00D478FF">
            <w:pPr>
              <w:pStyle w:val="Obrazec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  <w:lang w:val="sl-SI"/>
              </w:rPr>
              <w:t>040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7DE3D" w14:textId="77777777" w:rsidR="00E05406" w:rsidRPr="00564B2F" w:rsidRDefault="006516F9" w:rsidP="00D478FF">
            <w:pPr>
              <w:pStyle w:val="Obrazec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  <w:lang w:val="sl-SI"/>
              </w:rPr>
              <w:t>Naslov bivališča</w:t>
            </w: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5A367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 xml:space="preserve">                                      </w:t>
            </w:r>
            <w:r w:rsidRPr="00564B2F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                </w:t>
            </w:r>
            <w:r w:rsidR="006516F9" w:rsidRPr="00564B2F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                           </w:t>
            </w:r>
            <w:r w:rsidR="00564B2F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       </w:t>
            </w:r>
            <w:r w:rsidR="006516F9" w:rsidRPr="00564B2F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 </w:t>
            </w:r>
            <w:r w:rsidRPr="00B27717">
              <w:rPr>
                <w:rFonts w:asciiTheme="minorHAnsi" w:hAnsiTheme="minorHAnsi" w:cstheme="minorHAnsi"/>
                <w:bCs/>
                <w:sz w:val="18"/>
                <w:szCs w:val="18"/>
              </w:rPr>
              <w:t>030a</w:t>
            </w:r>
            <w:r w:rsidR="006516F9" w:rsidRPr="00564B2F">
              <w:rPr>
                <w:rFonts w:asciiTheme="minorHAnsi" w:hAnsiTheme="minorHAnsi" w:cstheme="minorHAnsi"/>
                <w:sz w:val="18"/>
                <w:szCs w:val="18"/>
              </w:rPr>
              <w:t xml:space="preserve"> T</w:t>
            </w:r>
            <w:r w:rsidR="00FF25BF" w:rsidRPr="00564B2F">
              <w:rPr>
                <w:rFonts w:asciiTheme="minorHAnsi" w:hAnsiTheme="minorHAnsi" w:cstheme="minorHAnsi"/>
                <w:sz w:val="18"/>
                <w:szCs w:val="18"/>
              </w:rPr>
              <w:t>elefon/ e-naslov</w:t>
            </w: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 xml:space="preserve">                                                </w:t>
            </w:r>
          </w:p>
          <w:p w14:paraId="29AA66B5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E05406" w:rsidRPr="00564B2F" w14:paraId="250A0B03" w14:textId="77777777" w:rsidTr="00586CEE">
        <w:trPr>
          <w:cantSplit/>
          <w:trHeight w:hRule="exact" w:val="464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6EDFB" w14:textId="77777777" w:rsidR="00E05406" w:rsidRPr="00564B2F" w:rsidRDefault="00E05406" w:rsidP="00D478FF">
            <w:pPr>
              <w:pStyle w:val="Obrazec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  <w:lang w:val="sl-SI"/>
              </w:rPr>
              <w:t>050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77BF" w14:textId="77777777" w:rsidR="00E05406" w:rsidRPr="00564B2F" w:rsidRDefault="00E05406" w:rsidP="00B37870">
            <w:pPr>
              <w:pStyle w:val="Brezrazmikov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Šif</w:t>
            </w:r>
            <w:r w:rsidR="006516F9" w:rsidRPr="00564B2F">
              <w:rPr>
                <w:rFonts w:asciiTheme="minorHAnsi" w:hAnsiTheme="minorHAnsi" w:cstheme="minorHAnsi"/>
                <w:sz w:val="18"/>
                <w:szCs w:val="18"/>
              </w:rPr>
              <w:t>ra pristojnega finančnega urada</w:t>
            </w: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2B1C1" w14:textId="77777777" w:rsidR="00E05406" w:rsidRPr="00564B2F" w:rsidRDefault="00E05406" w:rsidP="00D478FF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E05406" w:rsidRPr="00564B2F" w14:paraId="6514C6C9" w14:textId="77777777" w:rsidTr="00586CEE">
        <w:trPr>
          <w:cantSplit/>
          <w:trHeight w:hRule="exact" w:val="227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53A06" w14:textId="77777777" w:rsidR="00E05406" w:rsidRPr="00564B2F" w:rsidRDefault="00802676" w:rsidP="00D478FF">
            <w:pPr>
              <w:pStyle w:val="Obrazec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  <w:lang w:val="sl-SI"/>
              </w:rPr>
              <w:t>0</w:t>
            </w:r>
            <w:r w:rsidR="00E05406" w:rsidRPr="00564B2F">
              <w:rPr>
                <w:rFonts w:asciiTheme="minorHAnsi" w:hAnsiTheme="minorHAnsi" w:cstheme="minorHAnsi"/>
                <w:sz w:val="18"/>
                <w:szCs w:val="18"/>
                <w:lang w:val="sl-SI"/>
              </w:rPr>
              <w:t>60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FBA0B" w14:textId="77777777" w:rsidR="00E05406" w:rsidRPr="00564B2F" w:rsidRDefault="00E05406" w:rsidP="00D478FF">
            <w:pPr>
              <w:pStyle w:val="Obrazec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  <w:lang w:val="sl-SI"/>
              </w:rPr>
              <w:t>Tedenski sklad ur</w:t>
            </w: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104E0" w14:textId="77777777" w:rsidR="00E05406" w:rsidRPr="00564B2F" w:rsidRDefault="00E05406" w:rsidP="00D478FF">
            <w:pPr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B27717" w:rsidRPr="00564B2F" w14:paraId="791F6D92" w14:textId="77777777" w:rsidTr="00CA7010">
        <w:trPr>
          <w:cantSplit/>
          <w:trHeight w:hRule="exact" w:val="242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AFCCF" w14:textId="77777777" w:rsidR="00B27717" w:rsidRPr="002028A6" w:rsidRDefault="00B27717" w:rsidP="00B27717">
            <w:pPr>
              <w:pStyle w:val="Obrazec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  <w:r w:rsidRPr="002028A6">
              <w:rPr>
                <w:rFonts w:asciiTheme="minorHAnsi" w:hAnsiTheme="minorHAnsi" w:cstheme="minorHAnsi"/>
                <w:sz w:val="18"/>
                <w:szCs w:val="18"/>
                <w:lang w:val="sl-SI"/>
              </w:rPr>
              <w:t>081</w:t>
            </w:r>
          </w:p>
        </w:tc>
        <w:tc>
          <w:tcPr>
            <w:tcW w:w="8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191B3" w14:textId="77777777" w:rsidR="00B27717" w:rsidRPr="002028A6" w:rsidRDefault="00B27717" w:rsidP="00B27717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2028A6">
              <w:rPr>
                <w:rFonts w:asciiTheme="minorHAnsi" w:hAnsiTheme="minorHAnsi"/>
                <w:sz w:val="18"/>
                <w:szCs w:val="18"/>
              </w:rPr>
              <w:sym w:font="Wingdings" w:char="F0A8"/>
            </w:r>
            <w:r w:rsidRPr="002028A6">
              <w:rPr>
                <w:rFonts w:asciiTheme="minorHAnsi" w:hAnsiTheme="minorHAnsi"/>
                <w:sz w:val="18"/>
                <w:szCs w:val="18"/>
              </w:rPr>
              <w:t xml:space="preserve"> Z</w:t>
            </w:r>
            <w:r w:rsidRPr="002028A6">
              <w:rPr>
                <w:rFonts w:asciiTheme="minorHAnsi" w:hAnsiTheme="minorHAnsi"/>
                <w:bCs/>
                <w:sz w:val="18"/>
                <w:szCs w:val="18"/>
              </w:rPr>
              <w:t>avezanec za obvezni zdravstveni prispevek</w:t>
            </w:r>
          </w:p>
        </w:tc>
      </w:tr>
      <w:tr w:rsidR="00B27717" w:rsidRPr="00564B2F" w14:paraId="0A2F6EEC" w14:textId="77777777" w:rsidTr="00586CEE">
        <w:trPr>
          <w:cantSplit/>
          <w:trHeight w:hRule="exact" w:val="963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B694F" w14:textId="77777777" w:rsidR="00B27717" w:rsidRPr="00564B2F" w:rsidRDefault="00B27717" w:rsidP="00B27717">
            <w:pPr>
              <w:pStyle w:val="Brezrazmikov"/>
              <w:rPr>
                <w:rFonts w:asciiTheme="minorHAnsi" w:hAnsiTheme="minorHAnsi" w:cstheme="minorHAnsi"/>
                <w:sz w:val="18"/>
                <w:szCs w:val="18"/>
                <w:lang w:val="de-DE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  <w:lang w:val="de-DE"/>
              </w:rPr>
              <w:t>090</w:t>
            </w:r>
          </w:p>
        </w:tc>
        <w:tc>
          <w:tcPr>
            <w:tcW w:w="8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3CB80" w14:textId="77777777" w:rsidR="00B27717" w:rsidRPr="00564B2F" w:rsidRDefault="00B27717" w:rsidP="00B27717">
            <w:pPr>
              <w:pStyle w:val="Brezrazmikov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sym w:font="Wingdings" w:char="F0A8"/>
            </w: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 xml:space="preserve"> Z</w:t>
            </w:r>
            <w:r w:rsidRPr="00564B2F">
              <w:rPr>
                <w:rFonts w:asciiTheme="minorHAnsi" w:hAnsiTheme="minorHAnsi" w:cstheme="minorHAnsi"/>
                <w:bCs/>
                <w:sz w:val="18"/>
                <w:szCs w:val="18"/>
              </w:rPr>
              <w:t>avezanec je bil zadržan od dela                        Prvi dan zadržanosti: od ……………………….</w:t>
            </w:r>
          </w:p>
          <w:p w14:paraId="0F62B223" w14:textId="77777777" w:rsidR="00B27717" w:rsidRPr="00564B2F" w:rsidRDefault="00B27717" w:rsidP="00B27717">
            <w:pPr>
              <w:pStyle w:val="Brezrazmikov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Cs/>
                <w:sz w:val="18"/>
                <w:szCs w:val="18"/>
              </w:rPr>
              <w:t>Zadržanost za polni delovni čas: od ………………………….. do ………………………………</w:t>
            </w:r>
          </w:p>
          <w:p w14:paraId="5858AAE0" w14:textId="77777777" w:rsidR="00B27717" w:rsidRPr="00564B2F" w:rsidRDefault="00B27717" w:rsidP="00B27717">
            <w:pPr>
              <w:pStyle w:val="Brezrazmikov"/>
              <w:rPr>
                <w:rFonts w:asciiTheme="minorHAnsi" w:hAnsiTheme="minorHAnsi" w:cstheme="minorHAnsi"/>
                <w:b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Cs/>
                <w:sz w:val="18"/>
                <w:szCs w:val="18"/>
              </w:rPr>
              <w:t>Zadržanost za krajši delovni čas: od ………………………….  do ……………………………….</w:t>
            </w:r>
          </w:p>
          <w:p w14:paraId="5CA03C20" w14:textId="77777777" w:rsidR="00B27717" w:rsidRPr="00564B2F" w:rsidRDefault="00B27717" w:rsidP="00B27717">
            <w:pPr>
              <w:pStyle w:val="Brezrazmikov"/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Cs/>
                <w:sz w:val="18"/>
                <w:szCs w:val="18"/>
              </w:rPr>
              <w:t xml:space="preserve">Razlog zadržanosti: </w:t>
            </w:r>
            <w:r w:rsidRPr="00564B2F">
              <w:rPr>
                <w:rFonts w:asciiTheme="minorHAnsi" w:hAnsiTheme="minorHAnsi" w:cstheme="minorHAnsi"/>
                <w:sz w:val="18"/>
                <w:szCs w:val="18"/>
              </w:rPr>
              <w:sym w:font="Wingdings" w:char="F0A8"/>
            </w: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 xml:space="preserve">                                                         Invalidnost</w:t>
            </w:r>
            <w:r w:rsidRPr="00564B2F">
              <w:rPr>
                <w:rFonts w:asciiTheme="minorHAnsi" w:hAnsiTheme="minorHAnsi" w:cstheme="minorHAnsi"/>
                <w:bCs/>
                <w:sz w:val="18"/>
                <w:szCs w:val="18"/>
              </w:rPr>
              <w:t xml:space="preserve">: </w:t>
            </w:r>
            <w:r w:rsidRPr="00564B2F">
              <w:rPr>
                <w:rFonts w:asciiTheme="minorHAnsi" w:hAnsiTheme="minorHAnsi" w:cstheme="minorHAnsi"/>
                <w:sz w:val="18"/>
                <w:szCs w:val="18"/>
              </w:rPr>
              <w:sym w:font="Wingdings" w:char="F0A8"/>
            </w:r>
          </w:p>
        </w:tc>
      </w:tr>
    </w:tbl>
    <w:p w14:paraId="58BEF84C" w14:textId="77777777" w:rsidR="00711556" w:rsidRPr="00564B2F" w:rsidRDefault="00711556" w:rsidP="00E05406">
      <w:pPr>
        <w:spacing w:line="240" w:lineRule="auto"/>
        <w:ind w:left="7080"/>
        <w:jc w:val="both"/>
        <w:rPr>
          <w:rFonts w:asciiTheme="minorHAnsi" w:hAnsiTheme="minorHAnsi" w:cstheme="minorHAnsi"/>
          <w:b/>
          <w:bCs/>
          <w:sz w:val="18"/>
          <w:szCs w:val="18"/>
        </w:rPr>
      </w:pPr>
    </w:p>
    <w:p w14:paraId="31486E07" w14:textId="7C930FB7" w:rsidR="00E05406" w:rsidRPr="00564B2F" w:rsidRDefault="002F1724" w:rsidP="00BE19F5">
      <w:pPr>
        <w:spacing w:line="240" w:lineRule="auto"/>
        <w:ind w:left="7080" w:right="-424"/>
        <w:jc w:val="both"/>
        <w:rPr>
          <w:rFonts w:asciiTheme="minorHAnsi" w:hAnsiTheme="minorHAnsi" w:cstheme="minorHAnsi"/>
          <w:i/>
          <w:iCs/>
          <w:noProof/>
          <w:sz w:val="18"/>
          <w:szCs w:val="18"/>
        </w:rPr>
      </w:pPr>
      <w:r w:rsidRPr="00564B2F">
        <w:rPr>
          <w:rFonts w:asciiTheme="minorHAnsi" w:hAnsiTheme="minorHAnsi" w:cstheme="minorHAnsi"/>
          <w:b/>
          <w:bCs/>
          <w:sz w:val="18"/>
          <w:szCs w:val="18"/>
        </w:rPr>
        <w:t xml:space="preserve">      </w:t>
      </w:r>
      <w:r w:rsidR="00BE19F5" w:rsidRPr="00564B2F">
        <w:rPr>
          <w:rFonts w:asciiTheme="minorHAnsi" w:hAnsiTheme="minorHAnsi" w:cstheme="minorHAnsi"/>
          <w:b/>
          <w:bCs/>
          <w:sz w:val="18"/>
          <w:szCs w:val="18"/>
        </w:rPr>
        <w:t xml:space="preserve">        </w:t>
      </w:r>
      <w:r w:rsidR="00E05406" w:rsidRPr="00564B2F">
        <w:rPr>
          <w:rFonts w:asciiTheme="minorHAnsi" w:hAnsiTheme="minorHAnsi" w:cstheme="minorHAnsi"/>
          <w:bCs/>
          <w:sz w:val="18"/>
          <w:szCs w:val="18"/>
        </w:rPr>
        <w:t>zn</w:t>
      </w:r>
      <w:r w:rsidR="00E05406" w:rsidRPr="00564B2F">
        <w:rPr>
          <w:rFonts w:asciiTheme="minorHAnsi" w:hAnsiTheme="minorHAnsi" w:cstheme="minorHAnsi"/>
          <w:sz w:val="18"/>
          <w:szCs w:val="18"/>
        </w:rPr>
        <w:t>eski v EUR s centi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5301"/>
        <w:gridCol w:w="1276"/>
        <w:gridCol w:w="2409"/>
      </w:tblGrid>
      <w:tr w:rsidR="00E05406" w:rsidRPr="00564B2F" w14:paraId="24B7479E" w14:textId="77777777" w:rsidTr="00E94C2B">
        <w:trPr>
          <w:trHeight w:hRule="exact" w:val="284"/>
        </w:trPr>
        <w:tc>
          <w:tcPr>
            <w:tcW w:w="59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2B1C408" w14:textId="77777777" w:rsidR="00E05406" w:rsidRPr="00564B2F" w:rsidRDefault="00E05406" w:rsidP="00D478FF">
            <w:pPr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    B.    OSNOVE ZA OBRAČUN PRISPEVKOV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BA374E" w14:textId="77777777" w:rsidR="00E05406" w:rsidRPr="00564B2F" w:rsidRDefault="00711556" w:rsidP="00D478FF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</w:rPr>
              <w:t>Število ur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AE8815A" w14:textId="77777777" w:rsidR="00E05406" w:rsidRPr="00564B2F" w:rsidRDefault="00711556" w:rsidP="00D478FF">
            <w:pPr>
              <w:pStyle w:val="Obrazec"/>
              <w:jc w:val="center"/>
              <w:rPr>
                <w:rFonts w:asciiTheme="minorHAnsi" w:hAnsiTheme="minorHAnsi" w:cstheme="minorHAnsi"/>
                <w:b/>
                <w:color w:val="FF0000"/>
                <w:sz w:val="18"/>
                <w:szCs w:val="18"/>
                <w:lang w:val="sl-SI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  <w:lang w:val="sl-SI"/>
              </w:rPr>
              <w:t>Osnova</w:t>
            </w:r>
          </w:p>
        </w:tc>
      </w:tr>
      <w:tr w:rsidR="00E05406" w:rsidRPr="00564B2F" w14:paraId="7FFB51C2" w14:textId="77777777" w:rsidTr="00E94C2B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33DC9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110</w:t>
            </w:r>
          </w:p>
        </w:tc>
        <w:tc>
          <w:tcPr>
            <w:tcW w:w="5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60322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Mesečna osnova za polni delovni čas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33B9F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2F770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</w:tr>
      <w:tr w:rsidR="00E05406" w:rsidRPr="00564B2F" w14:paraId="6717F6E0" w14:textId="77777777" w:rsidTr="00E94C2B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C8A04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120</w:t>
            </w:r>
          </w:p>
        </w:tc>
        <w:tc>
          <w:tcPr>
            <w:tcW w:w="5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7B61D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Redno delo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23747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F4FDF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</w:tr>
      <w:tr w:rsidR="00E05406" w:rsidRPr="00564B2F" w14:paraId="0B8B1C0B" w14:textId="77777777" w:rsidTr="00E94C2B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6D98D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130</w:t>
            </w:r>
          </w:p>
        </w:tc>
        <w:tc>
          <w:tcPr>
            <w:tcW w:w="5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4B876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Zadržanost od dela – v breme zavezanca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55038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36DE0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</w:tr>
      <w:tr w:rsidR="00E05406" w:rsidRPr="00564B2F" w14:paraId="6E31338A" w14:textId="77777777" w:rsidTr="00E94C2B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F9A99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140</w:t>
            </w:r>
          </w:p>
        </w:tc>
        <w:tc>
          <w:tcPr>
            <w:tcW w:w="5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AE029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Zadržanost od dela – ni v breme zavezanca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6530C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CCCCC"/>
          </w:tcPr>
          <w:p w14:paraId="04FCB826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E05406" w:rsidRPr="00564B2F" w14:paraId="233B00B7" w14:textId="77777777" w:rsidTr="00E94C2B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315A3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150</w:t>
            </w:r>
          </w:p>
        </w:tc>
        <w:tc>
          <w:tcPr>
            <w:tcW w:w="5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20C9E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Očetovski dopust brez pravice do nadomestila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AF3B9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left w:val="single" w:sz="4" w:space="0" w:color="auto"/>
              <w:right w:val="single" w:sz="4" w:space="0" w:color="auto"/>
            </w:tcBorders>
            <w:shd w:val="clear" w:color="auto" w:fill="CCCCCC"/>
          </w:tcPr>
          <w:p w14:paraId="1584D062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E05406" w:rsidRPr="00564B2F" w14:paraId="09BD3F7F" w14:textId="77777777" w:rsidTr="00E94C2B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74067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160</w:t>
            </w:r>
          </w:p>
        </w:tc>
        <w:tc>
          <w:tcPr>
            <w:tcW w:w="5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E73AE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Invalid s pravico do dela s skrajšanim del. časom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89FE5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14:paraId="1E1AEB30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E05406" w:rsidRPr="00564B2F" w14:paraId="42EE4128" w14:textId="77777777" w:rsidTr="00E94C2B">
        <w:trPr>
          <w:trHeight w:hRule="exact" w:val="22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9A14F" w14:textId="77777777" w:rsidR="00E05406" w:rsidRPr="00564B2F" w:rsidRDefault="00E05406" w:rsidP="00D478FF">
            <w:pPr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</w:rPr>
              <w:t>170</w:t>
            </w:r>
          </w:p>
        </w:tc>
        <w:tc>
          <w:tcPr>
            <w:tcW w:w="5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E3A0E" w14:textId="77777777" w:rsidR="00E05406" w:rsidRPr="00564B2F" w:rsidRDefault="00E05406" w:rsidP="00D478FF">
            <w:pPr>
              <w:jc w:val="righ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</w:rPr>
              <w:t>SKUPAJ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5E336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A43F8" w14:textId="77777777" w:rsidR="00E05406" w:rsidRPr="00564B2F" w:rsidRDefault="00E05406" w:rsidP="00D478FF">
            <w:pPr>
              <w:jc w:val="both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</w:tr>
    </w:tbl>
    <w:p w14:paraId="494680FC" w14:textId="0AE8EA6F" w:rsidR="00711556" w:rsidRPr="00564B2F" w:rsidRDefault="00E05406" w:rsidP="002F1724">
      <w:pPr>
        <w:spacing w:line="240" w:lineRule="auto"/>
        <w:jc w:val="right"/>
        <w:rPr>
          <w:rFonts w:asciiTheme="minorHAnsi" w:hAnsiTheme="minorHAnsi" w:cstheme="minorHAnsi"/>
          <w:sz w:val="18"/>
          <w:szCs w:val="18"/>
        </w:rPr>
      </w:pPr>
      <w:r w:rsidRPr="00564B2F">
        <w:rPr>
          <w:rFonts w:asciiTheme="minorHAnsi" w:hAnsiTheme="minorHAnsi" w:cstheme="minorHAnsi"/>
          <w:sz w:val="18"/>
          <w:szCs w:val="18"/>
        </w:rPr>
        <w:t xml:space="preserve">                                                            </w:t>
      </w:r>
      <w:r w:rsidR="00126702" w:rsidRPr="00564B2F">
        <w:rPr>
          <w:rFonts w:asciiTheme="minorHAnsi" w:hAnsiTheme="minorHAnsi" w:cstheme="minorHAnsi"/>
          <w:sz w:val="18"/>
          <w:szCs w:val="18"/>
        </w:rPr>
        <w:t xml:space="preserve">    </w:t>
      </w:r>
      <w:r w:rsidRPr="00564B2F">
        <w:rPr>
          <w:rFonts w:asciiTheme="minorHAnsi" w:hAnsiTheme="minorHAnsi" w:cstheme="minorHAnsi"/>
          <w:sz w:val="18"/>
          <w:szCs w:val="18"/>
        </w:rPr>
        <w:t xml:space="preserve">      </w:t>
      </w:r>
      <w:r w:rsidR="002F1724" w:rsidRPr="00564B2F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30CF1B24" w14:textId="77777777" w:rsidR="00E05406" w:rsidRPr="00564B2F" w:rsidRDefault="00BA12C4" w:rsidP="00BE19F5">
      <w:pPr>
        <w:spacing w:line="240" w:lineRule="auto"/>
        <w:ind w:right="-424"/>
        <w:jc w:val="center"/>
        <w:rPr>
          <w:rFonts w:asciiTheme="minorHAnsi" w:hAnsiTheme="minorHAnsi" w:cstheme="minorHAnsi"/>
          <w:sz w:val="18"/>
          <w:szCs w:val="18"/>
        </w:rPr>
      </w:pPr>
      <w:r w:rsidRPr="00564B2F">
        <w:rPr>
          <w:rFonts w:asciiTheme="minorHAnsi" w:hAnsiTheme="minorHAnsi" w:cstheme="minorHAnsi"/>
          <w:sz w:val="18"/>
          <w:szCs w:val="18"/>
        </w:rPr>
        <w:t xml:space="preserve">                                                                                                                                                  </w:t>
      </w:r>
      <w:r w:rsidR="00BE316D" w:rsidRPr="00564B2F">
        <w:rPr>
          <w:rFonts w:asciiTheme="minorHAnsi" w:hAnsiTheme="minorHAnsi" w:cstheme="minorHAnsi"/>
          <w:sz w:val="18"/>
          <w:szCs w:val="18"/>
        </w:rPr>
        <w:t xml:space="preserve">          </w:t>
      </w:r>
      <w:r w:rsidR="00A732C3" w:rsidRPr="00564B2F">
        <w:rPr>
          <w:rFonts w:asciiTheme="minorHAnsi" w:hAnsiTheme="minorHAnsi" w:cstheme="minorHAnsi"/>
          <w:sz w:val="18"/>
          <w:szCs w:val="18"/>
        </w:rPr>
        <w:t xml:space="preserve">     </w:t>
      </w:r>
      <w:r w:rsidR="00335069" w:rsidRPr="00564B2F">
        <w:rPr>
          <w:rFonts w:asciiTheme="minorHAnsi" w:hAnsiTheme="minorHAnsi" w:cstheme="minorHAnsi"/>
          <w:sz w:val="18"/>
          <w:szCs w:val="18"/>
        </w:rPr>
        <w:t xml:space="preserve"> </w:t>
      </w:r>
      <w:r w:rsidR="00A732C3" w:rsidRPr="00564B2F">
        <w:rPr>
          <w:rFonts w:asciiTheme="minorHAnsi" w:hAnsiTheme="minorHAnsi" w:cstheme="minorHAnsi"/>
          <w:sz w:val="18"/>
          <w:szCs w:val="18"/>
        </w:rPr>
        <w:t xml:space="preserve">  </w:t>
      </w:r>
      <w:r w:rsidR="00BE19F5" w:rsidRPr="00564B2F">
        <w:rPr>
          <w:rFonts w:asciiTheme="minorHAnsi" w:hAnsiTheme="minorHAnsi" w:cstheme="minorHAnsi"/>
          <w:sz w:val="18"/>
          <w:szCs w:val="18"/>
        </w:rPr>
        <w:t xml:space="preserve">       </w:t>
      </w:r>
      <w:r w:rsidR="00E05406" w:rsidRPr="00564B2F">
        <w:rPr>
          <w:rFonts w:asciiTheme="minorHAnsi" w:hAnsiTheme="minorHAnsi" w:cstheme="minorHAnsi"/>
          <w:sz w:val="18"/>
          <w:szCs w:val="18"/>
        </w:rPr>
        <w:t>zneski v EUR s centi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83"/>
        <w:gridCol w:w="5366"/>
        <w:gridCol w:w="1276"/>
        <w:gridCol w:w="2409"/>
      </w:tblGrid>
      <w:tr w:rsidR="00E05406" w:rsidRPr="00564B2F" w14:paraId="2D44E474" w14:textId="77777777" w:rsidTr="00E94C2B">
        <w:trPr>
          <w:trHeight w:hRule="exact" w:val="284"/>
        </w:trPr>
        <w:tc>
          <w:tcPr>
            <w:tcW w:w="59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0F485" w14:textId="77777777" w:rsidR="00E05406" w:rsidRPr="00367F39" w:rsidRDefault="00367F39" w:rsidP="00367F39">
            <w:pPr>
              <w:spacing w:after="160" w:line="259" w:lineRule="auto"/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C.</w:t>
            </w:r>
            <w:r w:rsidR="00E05406" w:rsidRPr="00367F39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 xml:space="preserve"> PRISPEVKI ZA SOCIALNO VARNOST</w:t>
            </w:r>
            <w:r w:rsidR="00E05406" w:rsidRPr="00367F39">
              <w:rPr>
                <w:rFonts w:asciiTheme="minorHAnsi" w:hAnsiTheme="minorHAnsi" w:cstheme="minorHAnsi"/>
                <w:bCs/>
                <w:sz w:val="18"/>
                <w:szCs w:val="18"/>
              </w:rPr>
              <w:t xml:space="preserve">        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14DE3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l-SI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  <w:lang w:val="sl-SI"/>
              </w:rPr>
              <w:t>Stopnja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5C074" w14:textId="77777777" w:rsidR="00E05406" w:rsidRPr="00564B2F" w:rsidRDefault="00996A33" w:rsidP="00D478FF">
            <w:pPr>
              <w:pStyle w:val="Obrazec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l-SI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  <w:lang w:val="sl-SI"/>
              </w:rPr>
              <w:t>Znesek za plačilo</w:t>
            </w:r>
          </w:p>
        </w:tc>
      </w:tr>
      <w:tr w:rsidR="00E05406" w:rsidRPr="00564B2F" w14:paraId="5205D7D7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FD11F7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iCs/>
                <w:sz w:val="18"/>
                <w:szCs w:val="18"/>
              </w:rPr>
              <w:t>210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A70E6D" w14:textId="77777777" w:rsidR="00E05406" w:rsidRPr="00564B2F" w:rsidRDefault="00E05406" w:rsidP="00D478FF">
            <w:pPr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Prispevek zavarovanca za pokojninsko in invalidsko zavarovanje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E15E17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E360CF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113F5A09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3629A6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iCs/>
                <w:sz w:val="18"/>
                <w:szCs w:val="18"/>
              </w:rPr>
              <w:t>220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9E89747" w14:textId="77777777" w:rsidR="00E05406" w:rsidRPr="00564B2F" w:rsidRDefault="00E05406" w:rsidP="00D478FF">
            <w:pPr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Prispevek delodajalca za pokojninsko in invalidsko zavarovanje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004DB0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B16367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0060D1ED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6DC929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iCs/>
                <w:sz w:val="18"/>
                <w:szCs w:val="18"/>
              </w:rPr>
              <w:t>230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CB0514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Prispevek za zavarovalno dobo, ki šteje s povečanjem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8ED2A5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933B983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30925107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6223D4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  <w:t>240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9052E5E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</w:rPr>
              <w:t>Skupaj prispevki za PIZ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36D0B6C6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008F9E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16511DB1" w14:textId="77777777" w:rsidTr="007D022E">
        <w:trPr>
          <w:trHeight w:hRule="exact" w:val="147"/>
        </w:trPr>
        <w:tc>
          <w:tcPr>
            <w:tcW w:w="963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3B4EF6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39A071DC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ECDF8D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iCs/>
                <w:sz w:val="18"/>
                <w:szCs w:val="18"/>
              </w:rPr>
              <w:t>310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48EC4D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Prispevek zavarovanca za primer bolezni in poškodbe izven dela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9E3C23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75CF59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sl-SI"/>
              </w:rPr>
            </w:pPr>
          </w:p>
        </w:tc>
      </w:tr>
      <w:tr w:rsidR="00B27717" w:rsidRPr="00564B2F" w14:paraId="01DF4E68" w14:textId="77777777" w:rsidTr="00B27717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3CC74F" w14:textId="77777777" w:rsidR="00B27717" w:rsidRPr="002028A6" w:rsidRDefault="00B27717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2028A6">
              <w:rPr>
                <w:rFonts w:asciiTheme="minorHAnsi" w:hAnsiTheme="minorHAnsi" w:cstheme="minorHAnsi"/>
                <w:iCs/>
                <w:sz w:val="18"/>
                <w:szCs w:val="18"/>
              </w:rPr>
              <w:t>313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B6F8FE" w14:textId="77777777" w:rsidR="00B27717" w:rsidRPr="002028A6" w:rsidRDefault="00B27717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2028A6">
              <w:rPr>
                <w:rFonts w:asciiTheme="minorHAnsi" w:hAnsiTheme="minorHAnsi" w:cstheme="minorHAnsi"/>
                <w:sz w:val="18"/>
                <w:szCs w:val="18"/>
              </w:rPr>
              <w:t>Obvezni zdravstveni prispevek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7AF334" w14:textId="77777777" w:rsidR="00B27717" w:rsidRPr="00564B2F" w:rsidRDefault="00B27717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D0DDF1" w14:textId="77777777" w:rsidR="00B27717" w:rsidRPr="00564B2F" w:rsidRDefault="00B27717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sl-SI"/>
              </w:rPr>
            </w:pPr>
          </w:p>
        </w:tc>
      </w:tr>
      <w:tr w:rsidR="00E05406" w:rsidRPr="00564B2F" w14:paraId="43B64790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ECF95D0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iCs/>
                <w:sz w:val="18"/>
                <w:szCs w:val="18"/>
              </w:rPr>
              <w:t>320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B348F3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Prispevek delodajalca za primer bolezni in poškodbe izven dela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024A8C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F2C681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sl-SI"/>
              </w:rPr>
            </w:pPr>
          </w:p>
        </w:tc>
      </w:tr>
      <w:tr w:rsidR="00E05406" w:rsidRPr="00564B2F" w14:paraId="4B7F0D7F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</w:tcPr>
          <w:p w14:paraId="42E42D2A" w14:textId="77777777" w:rsidR="00E05406" w:rsidRPr="00564B2F" w:rsidRDefault="00711556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iCs/>
                <w:sz w:val="18"/>
                <w:szCs w:val="18"/>
              </w:rPr>
              <w:t>330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46A57388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Prispevek za primer poškodbe pri delu in poklicne bolezni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544E08FD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</w:tcPr>
          <w:p w14:paraId="50BBB0EB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sl-SI"/>
              </w:rPr>
            </w:pPr>
          </w:p>
        </w:tc>
      </w:tr>
      <w:tr w:rsidR="00E05406" w:rsidRPr="00564B2F" w14:paraId="710A98A7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35B114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  <w:t>340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D73456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</w:rPr>
              <w:t>Skupaj prispevki za ZZ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2CFFD2E9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4AFE4C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highlight w:val="yellow"/>
                <w:lang w:val="sl-SI"/>
              </w:rPr>
            </w:pPr>
          </w:p>
        </w:tc>
      </w:tr>
      <w:tr w:rsidR="00E05406" w:rsidRPr="00564B2F" w14:paraId="13CB780B" w14:textId="77777777" w:rsidTr="007D022E">
        <w:trPr>
          <w:trHeight w:hRule="exact" w:val="148"/>
        </w:trPr>
        <w:tc>
          <w:tcPr>
            <w:tcW w:w="963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8F2000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D96CF6" w:rsidRPr="00D96CF6" w14:paraId="003BC210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B3319AE" w14:textId="0B610871" w:rsidR="00CA7010" w:rsidRPr="00D96CF6" w:rsidRDefault="00CA7010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D96CF6">
              <w:rPr>
                <w:rFonts w:asciiTheme="minorHAnsi" w:hAnsiTheme="minorHAnsi" w:cstheme="minorHAnsi"/>
                <w:iCs/>
                <w:sz w:val="18"/>
                <w:szCs w:val="18"/>
              </w:rPr>
              <w:t>350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6CF1DE" w14:textId="796910A5" w:rsidR="00CA7010" w:rsidRPr="00D96CF6" w:rsidRDefault="00CA7010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D96CF6">
              <w:rPr>
                <w:rFonts w:asciiTheme="minorHAnsi" w:hAnsiTheme="minorHAnsi" w:cstheme="minorHAnsi"/>
                <w:sz w:val="18"/>
                <w:szCs w:val="18"/>
              </w:rPr>
              <w:t>Prispevek za dolgotrajno oskrbo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879A55" w14:textId="77777777" w:rsidR="00CA7010" w:rsidRPr="00D96CF6" w:rsidRDefault="00CA7010" w:rsidP="00D478F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3869B3" w14:textId="77777777" w:rsidR="00CA7010" w:rsidRPr="00D96CF6" w:rsidRDefault="00CA7010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D96CF6" w:rsidRPr="00D96CF6" w14:paraId="72B5AAC5" w14:textId="77777777" w:rsidTr="006F278A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907E9C" w14:textId="0C44C962" w:rsidR="00CA7010" w:rsidRPr="00D96CF6" w:rsidRDefault="00CA7010" w:rsidP="00D478FF">
            <w:pPr>
              <w:jc w:val="center"/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</w:pPr>
            <w:r w:rsidRPr="00D96CF6"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  <w:t>3</w:t>
            </w:r>
            <w:r w:rsidR="001B7C59" w:rsidRPr="00D96CF6"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  <w:t>6</w:t>
            </w:r>
            <w:r w:rsidRPr="00D96CF6"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  <w:t>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55F340" w14:textId="1D06CE20" w:rsidR="00CA7010" w:rsidRPr="00D96CF6" w:rsidRDefault="00CA7010" w:rsidP="00CA7010">
            <w:pPr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</w:pPr>
            <w:r w:rsidRPr="00D96CF6"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  <w:t xml:space="preserve">Skupaj prispevki za </w:t>
            </w:r>
            <w:r w:rsidR="00657D95" w:rsidRPr="00D96CF6"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  <w:t xml:space="preserve">ZZ in za </w:t>
            </w:r>
            <w:r w:rsidRPr="00D96CF6"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  <w:t>DO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2E2E2"/>
            <w:vAlign w:val="center"/>
          </w:tcPr>
          <w:p w14:paraId="3D61B885" w14:textId="77777777" w:rsidR="00CA7010" w:rsidRPr="00D96CF6" w:rsidRDefault="00CA7010" w:rsidP="00D478F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F0A34D" w14:textId="77777777" w:rsidR="00CA7010" w:rsidRPr="00D96CF6" w:rsidRDefault="00CA7010" w:rsidP="006F278A">
            <w:pPr>
              <w:jc w:val="center"/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</w:pPr>
          </w:p>
        </w:tc>
      </w:tr>
      <w:tr w:rsidR="00CA7010" w:rsidRPr="00CA7010" w14:paraId="36EF02D8" w14:textId="77777777" w:rsidTr="006F278A">
        <w:trPr>
          <w:trHeight w:hRule="exact" w:val="210"/>
        </w:trPr>
        <w:tc>
          <w:tcPr>
            <w:tcW w:w="963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BFAFE00" w14:textId="77777777" w:rsidR="00CA7010" w:rsidRPr="00564B2F" w:rsidRDefault="00CA7010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2A07C92F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C901E1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iCs/>
                <w:sz w:val="18"/>
                <w:szCs w:val="18"/>
              </w:rPr>
              <w:t>410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5A044E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 xml:space="preserve">Prispevek zavarovanca za starševsko varstvo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1641002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C6F73D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46A6ADDF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7BDEABE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iCs/>
                <w:sz w:val="18"/>
                <w:szCs w:val="18"/>
              </w:rPr>
              <w:t>420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E32642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>Prispevek delodajalca za starševsko varstvo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3F8465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C70F67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22228812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3691A7C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  <w:t>425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29ABAF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</w:rPr>
              <w:t>Skupaj prispevki za STV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43AC51F5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D107BC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00F44B97" w14:textId="77777777" w:rsidTr="007D022E">
        <w:trPr>
          <w:trHeight w:hRule="exact" w:val="135"/>
        </w:trPr>
        <w:tc>
          <w:tcPr>
            <w:tcW w:w="963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1CAED0A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6BBC6FDA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0480C0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iCs/>
                <w:sz w:val="18"/>
                <w:szCs w:val="18"/>
              </w:rPr>
              <w:t>430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CC15A0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 xml:space="preserve">Prispevek zavarovanca za primer brezposelnosti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667231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379E30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26F850B8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1BE4EC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iCs/>
                <w:sz w:val="18"/>
                <w:szCs w:val="18"/>
              </w:rPr>
              <w:t>440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2A0CC6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sz w:val="18"/>
                <w:szCs w:val="18"/>
              </w:rPr>
              <w:t xml:space="preserve">Prispevek delodajalca za primer brezposelnosti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38D602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76C88B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1F2970A4" w14:textId="77777777" w:rsidTr="00E94C2B"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F3D5C9E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iCs/>
                <w:sz w:val="18"/>
                <w:szCs w:val="18"/>
              </w:rPr>
              <w:t>445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16CE9A" w14:textId="77777777" w:rsidR="00E05406" w:rsidRPr="00564B2F" w:rsidRDefault="00E05406" w:rsidP="00D478FF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</w:rPr>
              <w:t>Skupaj prispevki za ZAP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56009C12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0704C3B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225F031A" w14:textId="77777777" w:rsidTr="007D022E">
        <w:trPr>
          <w:trHeight w:hRule="exact" w:val="147"/>
        </w:trPr>
        <w:tc>
          <w:tcPr>
            <w:tcW w:w="963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D30B23" w14:textId="77777777" w:rsidR="00E05406" w:rsidRPr="00564B2F" w:rsidRDefault="00E05406" w:rsidP="00D478FF">
            <w:pPr>
              <w:pStyle w:val="Obrazec"/>
              <w:jc w:val="center"/>
              <w:rPr>
                <w:rFonts w:asciiTheme="minorHAnsi" w:hAnsiTheme="minorHAnsi" w:cstheme="minorHAnsi"/>
                <w:sz w:val="18"/>
                <w:szCs w:val="18"/>
                <w:lang w:val="sl-SI"/>
              </w:rPr>
            </w:pPr>
          </w:p>
        </w:tc>
      </w:tr>
      <w:tr w:rsidR="00E05406" w:rsidRPr="00564B2F" w14:paraId="6DE4CAF2" w14:textId="77777777" w:rsidTr="00E94C2B">
        <w:tblPrEx>
          <w:tblLook w:val="01E0" w:firstRow="1" w:lastRow="1" w:firstColumn="1" w:lastColumn="1" w:noHBand="0" w:noVBand="0"/>
        </w:tblPrEx>
        <w:trPr>
          <w:trHeight w:hRule="exact" w:val="284"/>
        </w:trPr>
        <w:tc>
          <w:tcPr>
            <w:tcW w:w="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6B791" w14:textId="77777777" w:rsidR="00E05406" w:rsidRPr="00564B2F" w:rsidRDefault="00E05406" w:rsidP="00D478FF">
            <w:pPr>
              <w:jc w:val="righ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</w:rPr>
              <w:t>500</w:t>
            </w:r>
          </w:p>
        </w:tc>
        <w:tc>
          <w:tcPr>
            <w:tcW w:w="5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CF537" w14:textId="77777777" w:rsidR="00E05406" w:rsidRPr="00564B2F" w:rsidRDefault="00E05406" w:rsidP="00D478FF">
            <w:pPr>
              <w:jc w:val="right"/>
              <w:rPr>
                <w:rFonts w:asciiTheme="minorHAnsi" w:hAnsiTheme="minorHAnsi" w:cstheme="minorHAnsi"/>
                <w:b/>
                <w:sz w:val="18"/>
                <w:szCs w:val="18"/>
                <w:lang w:val="pl-PL"/>
              </w:rPr>
            </w:pPr>
            <w:r w:rsidRPr="00564B2F">
              <w:rPr>
                <w:rFonts w:asciiTheme="minorHAnsi" w:hAnsiTheme="minorHAnsi" w:cstheme="minorHAnsi"/>
                <w:b/>
                <w:sz w:val="18"/>
                <w:szCs w:val="18"/>
                <w:lang w:val="pl-PL"/>
              </w:rPr>
              <w:t xml:space="preserve">                                                         Prispevki skupaj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5A181A04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9AAFFE4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7B201" w14:textId="77777777" w:rsidR="00E05406" w:rsidRPr="00564B2F" w:rsidRDefault="00E05406" w:rsidP="00D478FF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16C94CD7" w14:textId="3F2E67BF" w:rsidR="00D96CF6" w:rsidRPr="00D96CF6" w:rsidRDefault="00972038" w:rsidP="00D96CF6">
      <w:pPr>
        <w:ind w:left="7200" w:right="-850" w:firstLine="720"/>
        <w:jc w:val="right"/>
        <w:rPr>
          <w:rFonts w:asciiTheme="minorHAnsi" w:hAnsiTheme="minorHAnsi" w:cs="Arial"/>
          <w:b/>
          <w:szCs w:val="20"/>
        </w:rPr>
      </w:pPr>
      <w:r w:rsidRPr="00D96CF6">
        <w:rPr>
          <w:rFonts w:ascii="Calibri" w:hAnsi="Calibri"/>
          <w:b/>
          <w:szCs w:val="20"/>
        </w:rPr>
        <w:t>«.</w:t>
      </w:r>
      <w:r w:rsidR="00D96CF6" w:rsidRPr="00D96CF6">
        <w:rPr>
          <w:rFonts w:asciiTheme="minorHAnsi" w:hAnsiTheme="minorHAnsi" w:cs="Arial"/>
          <w:b/>
          <w:szCs w:val="20"/>
        </w:rPr>
        <w:br w:type="page"/>
      </w:r>
    </w:p>
    <w:p w14:paraId="0B28513C" w14:textId="2368E68C" w:rsidR="009F79DF" w:rsidRPr="005568BA" w:rsidRDefault="00D96CF6" w:rsidP="000D4AAD">
      <w:pPr>
        <w:rPr>
          <w:rFonts w:asciiTheme="minorHAnsi" w:hAnsiTheme="minorHAnsi" w:cs="Arial"/>
          <w:b/>
          <w:sz w:val="18"/>
          <w:szCs w:val="18"/>
        </w:rPr>
      </w:pPr>
      <w:r w:rsidRPr="005568BA">
        <w:rPr>
          <w:rFonts w:asciiTheme="minorHAnsi" w:hAnsiTheme="minorHAnsi" w:cs="Arial"/>
          <w:b/>
          <w:sz w:val="18"/>
          <w:szCs w:val="18"/>
        </w:rPr>
        <w:lastRenderedPageBreak/>
        <w:t xml:space="preserve">PRILOGA </w:t>
      </w:r>
      <w:r w:rsidR="00972038" w:rsidRPr="005568BA">
        <w:rPr>
          <w:rFonts w:asciiTheme="minorHAnsi" w:hAnsiTheme="minorHAnsi" w:cs="Arial"/>
          <w:b/>
          <w:sz w:val="18"/>
          <w:szCs w:val="18"/>
        </w:rPr>
        <w:t>6</w:t>
      </w:r>
      <w:r w:rsidR="009F79DF" w:rsidRPr="005568BA">
        <w:rPr>
          <w:rFonts w:asciiTheme="minorHAnsi" w:hAnsiTheme="minorHAnsi" w:cs="Arial"/>
          <w:b/>
          <w:sz w:val="18"/>
          <w:szCs w:val="18"/>
        </w:rPr>
        <w:t>:</w:t>
      </w:r>
    </w:p>
    <w:p w14:paraId="24C116C8" w14:textId="2BC43E28" w:rsidR="00347CBE" w:rsidRPr="005568BA" w:rsidRDefault="009F79DF" w:rsidP="00D96CF6">
      <w:pPr>
        <w:ind w:right="-992"/>
        <w:jc w:val="right"/>
        <w:rPr>
          <w:rFonts w:asciiTheme="minorHAnsi" w:hAnsiTheme="minorHAnsi" w:cs="Arial"/>
          <w:b/>
          <w:sz w:val="18"/>
          <w:szCs w:val="18"/>
        </w:rPr>
      </w:pPr>
      <w:r w:rsidRPr="005568BA">
        <w:rPr>
          <w:rFonts w:asciiTheme="minorHAnsi" w:hAnsiTheme="minorHAnsi" w:cs="Arial"/>
          <w:b/>
          <w:sz w:val="18"/>
          <w:szCs w:val="18"/>
        </w:rPr>
        <w:t>»</w:t>
      </w:r>
      <w:r w:rsidR="00347CBE" w:rsidRPr="005568BA">
        <w:rPr>
          <w:rFonts w:asciiTheme="minorHAnsi" w:hAnsiTheme="minorHAnsi" w:cs="Arial"/>
          <w:b/>
          <w:sz w:val="18"/>
          <w:szCs w:val="18"/>
        </w:rPr>
        <w:t xml:space="preserve">PRILOGA </w:t>
      </w:r>
      <w:r w:rsidR="00972038" w:rsidRPr="005568BA">
        <w:rPr>
          <w:rFonts w:asciiTheme="minorHAnsi" w:hAnsiTheme="minorHAnsi" w:cs="Arial"/>
          <w:b/>
          <w:sz w:val="18"/>
          <w:szCs w:val="18"/>
        </w:rPr>
        <w:t>9</w:t>
      </w:r>
    </w:p>
    <w:p w14:paraId="1E93C209" w14:textId="77777777" w:rsidR="00347CBE" w:rsidRPr="005568BA" w:rsidRDefault="00347CBE" w:rsidP="00347CBE">
      <w:pPr>
        <w:pStyle w:val="Telobesedila"/>
        <w:rPr>
          <w:rFonts w:asciiTheme="minorHAnsi" w:hAnsiTheme="minorHAnsi"/>
          <w:sz w:val="18"/>
          <w:szCs w:val="18"/>
        </w:rPr>
      </w:pPr>
    </w:p>
    <w:p w14:paraId="2587A2C5" w14:textId="77777777" w:rsidR="00347CBE" w:rsidRPr="005568BA" w:rsidRDefault="00347CBE" w:rsidP="00347CBE">
      <w:pPr>
        <w:pStyle w:val="Telobesedila"/>
        <w:rPr>
          <w:rFonts w:asciiTheme="minorHAnsi" w:hAnsiTheme="minorHAnsi"/>
          <w:sz w:val="18"/>
          <w:szCs w:val="18"/>
        </w:rPr>
      </w:pPr>
      <w:r w:rsidRPr="005568BA">
        <w:rPr>
          <w:rFonts w:asciiTheme="minorHAnsi" w:hAnsiTheme="minorHAnsi"/>
          <w:sz w:val="18"/>
          <w:szCs w:val="18"/>
        </w:rPr>
        <w:t xml:space="preserve">OBRAČUN PRISPEVKOV ZA SOCIALNO VARNOST ZA ZAPOSLENE PRI TUJIH DELODAJALCIH </w:t>
      </w:r>
    </w:p>
    <w:p w14:paraId="5F7C2EB0" w14:textId="77777777" w:rsidR="00347CBE" w:rsidRPr="005568BA" w:rsidRDefault="00347CBE" w:rsidP="00347CBE">
      <w:pPr>
        <w:pStyle w:val="Telobesedila"/>
        <w:rPr>
          <w:rFonts w:asciiTheme="minorHAnsi" w:hAnsiTheme="minorHAnsi"/>
          <w:sz w:val="18"/>
          <w:szCs w:val="18"/>
        </w:rPr>
      </w:pPr>
      <w:r w:rsidRPr="005568BA">
        <w:rPr>
          <w:rFonts w:asciiTheme="minorHAnsi" w:hAnsiTheme="minorHAnsi"/>
          <w:sz w:val="18"/>
          <w:szCs w:val="18"/>
        </w:rPr>
        <w:t>ZA MESEC ………………………….</w:t>
      </w:r>
    </w:p>
    <w:p w14:paraId="3A180EF3" w14:textId="77777777" w:rsidR="00347CBE" w:rsidRPr="005568BA" w:rsidRDefault="00347CBE" w:rsidP="00347CBE">
      <w:pPr>
        <w:pStyle w:val="Telobesedila"/>
        <w:rPr>
          <w:rFonts w:asciiTheme="minorHAnsi" w:hAnsiTheme="minorHAnsi"/>
          <w:sz w:val="18"/>
          <w:szCs w:val="18"/>
        </w:rPr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0"/>
        <w:gridCol w:w="1684"/>
        <w:gridCol w:w="1876"/>
        <w:gridCol w:w="2126"/>
      </w:tblGrid>
      <w:tr w:rsidR="00347CBE" w:rsidRPr="005568BA" w14:paraId="79161AA9" w14:textId="77777777" w:rsidTr="00AB2354">
        <w:trPr>
          <w:trHeight w:hRule="exact" w:val="227"/>
        </w:trPr>
        <w:tc>
          <w:tcPr>
            <w:tcW w:w="2944" w:type="dxa"/>
            <w:gridSpan w:val="2"/>
          </w:tcPr>
          <w:p w14:paraId="4802412A" w14:textId="77777777" w:rsidR="00347CBE" w:rsidRPr="005568BA" w:rsidRDefault="00347CBE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5568BA">
              <w:rPr>
                <w:rFonts w:ascii="Calibri" w:hAnsi="Calibri"/>
                <w:sz w:val="18"/>
                <w:szCs w:val="18"/>
              </w:rPr>
              <w:t>Obračun za obdobje</w:t>
            </w:r>
          </w:p>
        </w:tc>
        <w:tc>
          <w:tcPr>
            <w:tcW w:w="1876" w:type="dxa"/>
          </w:tcPr>
          <w:p w14:paraId="198ACDA3" w14:textId="77777777" w:rsidR="00347CBE" w:rsidRPr="005568BA" w:rsidRDefault="00347CBE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5568BA">
              <w:rPr>
                <w:rFonts w:ascii="Calibri" w:hAnsi="Calibri"/>
                <w:sz w:val="18"/>
                <w:szCs w:val="18"/>
              </w:rPr>
              <w:t>001 od: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14:paraId="7CFFB6D6" w14:textId="77777777" w:rsidR="00347CBE" w:rsidRPr="005568BA" w:rsidRDefault="00347CBE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5568BA">
              <w:rPr>
                <w:rFonts w:ascii="Calibri" w:hAnsi="Calibri"/>
                <w:sz w:val="18"/>
                <w:szCs w:val="18"/>
              </w:rPr>
              <w:t>001a do:</w:t>
            </w:r>
          </w:p>
        </w:tc>
      </w:tr>
      <w:tr w:rsidR="00347CBE" w:rsidRPr="005568BA" w14:paraId="271F9EB8" w14:textId="77777777" w:rsidTr="00AB2354">
        <w:trPr>
          <w:trHeight w:hRule="exact" w:val="227"/>
        </w:trPr>
        <w:tc>
          <w:tcPr>
            <w:tcW w:w="2944" w:type="dxa"/>
            <w:gridSpan w:val="2"/>
            <w:tcBorders>
              <w:bottom w:val="single" w:sz="4" w:space="0" w:color="auto"/>
            </w:tcBorders>
          </w:tcPr>
          <w:p w14:paraId="6009CD63" w14:textId="77777777" w:rsidR="00347CBE" w:rsidRPr="005568BA" w:rsidRDefault="00347CBE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5568BA">
              <w:rPr>
                <w:rFonts w:ascii="Calibri" w:hAnsi="Calibri"/>
                <w:sz w:val="18"/>
                <w:szCs w:val="18"/>
              </w:rPr>
              <w:t>002 Razlog za krajše obdobje</w:t>
            </w:r>
          </w:p>
        </w:tc>
        <w:tc>
          <w:tcPr>
            <w:tcW w:w="1876" w:type="dxa"/>
            <w:tcBorders>
              <w:bottom w:val="single" w:sz="4" w:space="0" w:color="auto"/>
            </w:tcBorders>
          </w:tcPr>
          <w:p w14:paraId="731942E0" w14:textId="77777777" w:rsidR="00347CBE" w:rsidRPr="005568BA" w:rsidRDefault="00347CBE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5568BA">
              <w:rPr>
                <w:rFonts w:ascii="Wingdings" w:hAnsi="Wingdings"/>
                <w:sz w:val="18"/>
                <w:szCs w:val="18"/>
              </w:rPr>
              <w:sym w:font="Wingdings" w:char="F0A8"/>
            </w:r>
            <w:r w:rsidRPr="005568BA">
              <w:rPr>
                <w:rFonts w:ascii="Calibri" w:hAnsi="Calibri"/>
                <w:sz w:val="18"/>
                <w:szCs w:val="18"/>
              </w:rPr>
              <w:t xml:space="preserve"> prijava</w:t>
            </w: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</w:tcPr>
          <w:p w14:paraId="2B278B81" w14:textId="77777777" w:rsidR="00347CBE" w:rsidRPr="005568BA" w:rsidRDefault="00347CBE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5568BA">
              <w:rPr>
                <w:rFonts w:ascii="Wingdings" w:hAnsi="Wingdings"/>
                <w:sz w:val="18"/>
                <w:szCs w:val="18"/>
              </w:rPr>
              <w:sym w:font="Wingdings" w:char="F0A8"/>
            </w:r>
            <w:r w:rsidRPr="005568BA">
              <w:rPr>
                <w:rFonts w:ascii="Calibri" w:hAnsi="Calibri"/>
                <w:sz w:val="18"/>
                <w:szCs w:val="18"/>
              </w:rPr>
              <w:t xml:space="preserve"> odjava</w:t>
            </w:r>
          </w:p>
        </w:tc>
      </w:tr>
      <w:tr w:rsidR="00347CBE" w:rsidRPr="005568BA" w14:paraId="613D9790" w14:textId="77777777" w:rsidTr="00AB2354">
        <w:trPr>
          <w:trHeight w:hRule="exact" w:val="227"/>
        </w:trPr>
        <w:tc>
          <w:tcPr>
            <w:tcW w:w="2944" w:type="dxa"/>
            <w:gridSpan w:val="2"/>
            <w:tcBorders>
              <w:bottom w:val="single" w:sz="4" w:space="0" w:color="auto"/>
            </w:tcBorders>
          </w:tcPr>
          <w:p w14:paraId="0318BDEF" w14:textId="77777777" w:rsidR="00347CBE" w:rsidRPr="005568BA" w:rsidRDefault="00347CBE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  <w:r w:rsidRPr="005568BA">
              <w:rPr>
                <w:rFonts w:ascii="Calibri" w:hAnsi="Calibri"/>
                <w:sz w:val="18"/>
                <w:szCs w:val="18"/>
              </w:rPr>
              <w:t>003 Datum izplačila</w:t>
            </w:r>
          </w:p>
        </w:tc>
        <w:tc>
          <w:tcPr>
            <w:tcW w:w="4002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73B1911" w14:textId="77777777" w:rsidR="00347CBE" w:rsidRPr="005568BA" w:rsidRDefault="00347CBE" w:rsidP="00AB2354">
            <w:pPr>
              <w:pStyle w:val="Brezrazmikov"/>
              <w:rPr>
                <w:rFonts w:ascii="Calibri" w:hAnsi="Calibri"/>
                <w:sz w:val="18"/>
                <w:szCs w:val="18"/>
              </w:rPr>
            </w:pPr>
          </w:p>
        </w:tc>
      </w:tr>
      <w:tr w:rsidR="00347CBE" w:rsidRPr="005568BA" w14:paraId="112627A8" w14:textId="77777777" w:rsidTr="00AB2354">
        <w:trPr>
          <w:gridAfter w:val="3"/>
          <w:wAfter w:w="5686" w:type="dxa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14:paraId="12EC5FDC" w14:textId="77777777" w:rsidR="00347CBE" w:rsidRPr="005568BA" w:rsidRDefault="00347CBE" w:rsidP="00AB2354">
            <w:pPr>
              <w:pStyle w:val="Telobesedila"/>
              <w:rPr>
                <w:rFonts w:asciiTheme="minorHAnsi" w:hAnsiTheme="minorHAnsi"/>
                <w:b w:val="0"/>
                <w:sz w:val="18"/>
                <w:szCs w:val="18"/>
                <w:lang w:eastAsia="sl-SI"/>
              </w:rPr>
            </w:pPr>
          </w:p>
        </w:tc>
      </w:tr>
    </w:tbl>
    <w:p w14:paraId="7FCC1C5D" w14:textId="77777777" w:rsidR="00347CBE" w:rsidRPr="005568BA" w:rsidRDefault="00347CBE" w:rsidP="00347CBE">
      <w:pPr>
        <w:pStyle w:val="Brezrazmikov"/>
        <w:rPr>
          <w:rFonts w:asciiTheme="minorHAnsi" w:hAnsiTheme="minorHAnsi"/>
          <w:b/>
          <w:sz w:val="18"/>
          <w:szCs w:val="18"/>
        </w:rPr>
      </w:pPr>
      <w:r w:rsidRPr="005568BA">
        <w:rPr>
          <w:rFonts w:asciiTheme="minorHAnsi" w:hAnsiTheme="minorHAnsi"/>
          <w:b/>
          <w:sz w:val="18"/>
          <w:szCs w:val="18"/>
        </w:rPr>
        <w:t xml:space="preserve">A. PODATKI O ZAVEZANCU – ZAPOSLENEM 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8"/>
        <w:gridCol w:w="1847"/>
        <w:gridCol w:w="1080"/>
        <w:gridCol w:w="3240"/>
        <w:gridCol w:w="3188"/>
      </w:tblGrid>
      <w:tr w:rsidR="00347CBE" w:rsidRPr="005568BA" w14:paraId="36818210" w14:textId="77777777" w:rsidTr="00AB2354">
        <w:trPr>
          <w:cantSplit/>
          <w:trHeight w:hRule="exact" w:val="25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90ECD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010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9A16B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Priimek</w:t>
            </w:r>
          </w:p>
        </w:tc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262A2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1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6EB5BF" w14:textId="77777777" w:rsidR="00347CBE" w:rsidRPr="005568BA" w:rsidRDefault="00347CBE" w:rsidP="00AB2354">
            <w:pPr>
              <w:rPr>
                <w:rFonts w:asciiTheme="minorHAnsi" w:hAnsiTheme="minorHAnsi"/>
                <w:noProof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020 Davčna številka</w:t>
            </w:r>
            <w:r w:rsidRPr="005568BA">
              <w:rPr>
                <w:rFonts w:asciiTheme="minorHAnsi" w:hAnsiTheme="minorHAnsi"/>
                <w:noProof/>
                <w:sz w:val="18"/>
                <w:szCs w:val="18"/>
              </w:rPr>
              <w:t xml:space="preserve"> </w:t>
            </w:r>
          </w:p>
          <w:p w14:paraId="7F3F3281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Cs/>
                <w:sz w:val="18"/>
                <w:szCs w:val="18"/>
              </w:rPr>
              <w:t>030a Telefon/e-naslov</w:t>
            </w:r>
          </w:p>
        </w:tc>
      </w:tr>
      <w:tr w:rsidR="00347CBE" w:rsidRPr="005568BA" w14:paraId="71B85F5E" w14:textId="77777777" w:rsidTr="00AB2354">
        <w:trPr>
          <w:cantSplit/>
          <w:trHeight w:hRule="exact" w:val="31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77BC0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015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349B9" w14:textId="77777777" w:rsidR="00347CBE" w:rsidRPr="005568BA" w:rsidRDefault="00347CBE" w:rsidP="00AB2354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Ime</w:t>
            </w:r>
          </w:p>
        </w:tc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FF0F0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1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AD98A" w14:textId="77777777" w:rsidR="00347CBE" w:rsidRPr="005568BA" w:rsidRDefault="00347CBE" w:rsidP="00AB2354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347CBE" w:rsidRPr="005568BA" w14:paraId="49882492" w14:textId="77777777" w:rsidTr="00AB2354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F89FD" w14:textId="77777777" w:rsidR="00347CBE" w:rsidRPr="005568BA" w:rsidRDefault="00347CBE" w:rsidP="00AB2354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5568BA">
              <w:rPr>
                <w:rFonts w:asciiTheme="minorHAnsi" w:hAnsiTheme="minorHAnsi"/>
                <w:sz w:val="18"/>
                <w:szCs w:val="18"/>
                <w:lang w:val="de-DE"/>
              </w:rPr>
              <w:t>040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D9E07" w14:textId="77777777" w:rsidR="00347CBE" w:rsidRPr="005568BA" w:rsidRDefault="00347CBE" w:rsidP="00AB2354">
            <w:pPr>
              <w:pStyle w:val="Obrazec"/>
              <w:rPr>
                <w:rFonts w:asciiTheme="minorHAnsi" w:hAnsiTheme="minorHAnsi"/>
                <w:sz w:val="18"/>
                <w:szCs w:val="18"/>
                <w:lang w:val="sl-SI"/>
              </w:rPr>
            </w:pPr>
            <w:r w:rsidRPr="005568BA">
              <w:rPr>
                <w:rFonts w:asciiTheme="minorHAnsi" w:hAnsiTheme="minorHAnsi"/>
                <w:sz w:val="18"/>
                <w:szCs w:val="18"/>
                <w:lang w:val="sl-SI"/>
              </w:rPr>
              <w:t>Naslov bivališča</w:t>
            </w:r>
          </w:p>
        </w:tc>
        <w:tc>
          <w:tcPr>
            <w:tcW w:w="75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45AB1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Cs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</w:t>
            </w:r>
          </w:p>
        </w:tc>
      </w:tr>
      <w:tr w:rsidR="00347CBE" w:rsidRPr="005568BA" w14:paraId="7CC68EDC" w14:textId="77777777" w:rsidTr="00AB2354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FE0F1" w14:textId="77777777" w:rsidR="00347CBE" w:rsidRPr="005568BA" w:rsidRDefault="00347CBE" w:rsidP="00AB2354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5568BA">
              <w:rPr>
                <w:rFonts w:asciiTheme="minorHAnsi" w:hAnsiTheme="minorHAnsi"/>
                <w:sz w:val="18"/>
                <w:szCs w:val="18"/>
                <w:lang w:val="de-DE"/>
              </w:rPr>
              <w:t>060</w:t>
            </w:r>
          </w:p>
        </w:tc>
        <w:tc>
          <w:tcPr>
            <w:tcW w:w="29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5203E" w14:textId="77777777" w:rsidR="00347CBE" w:rsidRPr="005568BA" w:rsidRDefault="00347CBE" w:rsidP="00AB2354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5568BA">
              <w:rPr>
                <w:rFonts w:asciiTheme="minorHAnsi" w:hAnsiTheme="minorHAnsi"/>
                <w:sz w:val="18"/>
                <w:szCs w:val="18"/>
                <w:lang w:val="sl-SI"/>
              </w:rPr>
              <w:t>Tedenski sklad ur</w:t>
            </w:r>
            <w:r w:rsidRPr="005568BA">
              <w:rPr>
                <w:rFonts w:asciiTheme="minorHAnsi" w:hAnsiTheme="minorHAnsi"/>
                <w:sz w:val="18"/>
                <w:szCs w:val="18"/>
                <w:lang w:val="de-DE"/>
              </w:rPr>
              <w:t xml:space="preserve"> zavezanca</w:t>
            </w:r>
          </w:p>
        </w:tc>
        <w:tc>
          <w:tcPr>
            <w:tcW w:w="64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2C82F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7878EF" w:rsidRPr="005568BA" w14:paraId="56C2F171" w14:textId="77777777" w:rsidTr="005568BA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37B51" w14:textId="77777777" w:rsidR="007878EF" w:rsidRPr="005568BA" w:rsidRDefault="007878EF" w:rsidP="00AB2354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5568BA">
              <w:rPr>
                <w:rFonts w:asciiTheme="minorHAnsi" w:hAnsiTheme="minorHAnsi"/>
                <w:sz w:val="18"/>
                <w:szCs w:val="18"/>
                <w:lang w:val="de-DE"/>
              </w:rPr>
              <w:t>0814</w:t>
            </w:r>
          </w:p>
        </w:tc>
        <w:tc>
          <w:tcPr>
            <w:tcW w:w="93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EB3C2" w14:textId="77777777" w:rsidR="007878EF" w:rsidRPr="005568BA" w:rsidRDefault="007878EF" w:rsidP="005568BA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="Wingdings" w:hAnsi="Wingdings"/>
                <w:sz w:val="18"/>
                <w:szCs w:val="18"/>
              </w:rPr>
              <w:sym w:font="Wingdings" w:char="F0A8"/>
            </w:r>
            <w:r w:rsidRPr="005568BA">
              <w:rPr>
                <w:rFonts w:ascii="Wingdings" w:hAnsi="Wingdings"/>
                <w:sz w:val="18"/>
                <w:szCs w:val="18"/>
              </w:rPr>
              <w:t></w:t>
            </w:r>
            <w:r w:rsidRPr="005568BA">
              <w:rPr>
                <w:rFonts w:asciiTheme="minorHAnsi" w:hAnsiTheme="minorHAnsi"/>
                <w:sz w:val="18"/>
                <w:szCs w:val="18"/>
              </w:rPr>
              <w:t>Zavezanec za obvezni zdravstveni prispevek</w:t>
            </w:r>
          </w:p>
        </w:tc>
      </w:tr>
      <w:tr w:rsidR="00347CBE" w:rsidRPr="005568BA" w14:paraId="7A9CD74B" w14:textId="77777777" w:rsidTr="00AB2354">
        <w:trPr>
          <w:cantSplit/>
          <w:trHeight w:hRule="exact" w:val="107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55F56" w14:textId="77777777" w:rsidR="00347CBE" w:rsidRPr="005568BA" w:rsidRDefault="00347CBE" w:rsidP="00AB2354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5568BA">
              <w:rPr>
                <w:rFonts w:asciiTheme="minorHAnsi" w:hAnsiTheme="minorHAnsi"/>
                <w:sz w:val="18"/>
                <w:szCs w:val="18"/>
                <w:lang w:val="de-DE"/>
              </w:rPr>
              <w:t>090</w:t>
            </w:r>
          </w:p>
        </w:tc>
        <w:tc>
          <w:tcPr>
            <w:tcW w:w="93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0D35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Cs/>
                <w:sz w:val="18"/>
                <w:szCs w:val="18"/>
              </w:rPr>
            </w:pPr>
            <w:r w:rsidRPr="005568BA">
              <w:rPr>
                <w:rFonts w:ascii="Wingdings" w:hAnsi="Wingdings"/>
                <w:sz w:val="18"/>
                <w:szCs w:val="18"/>
              </w:rPr>
              <w:sym w:font="Wingdings" w:char="F0A8"/>
            </w:r>
            <w:r w:rsidRPr="005568BA">
              <w:rPr>
                <w:rFonts w:asciiTheme="minorHAnsi" w:hAnsiTheme="minorHAnsi"/>
                <w:sz w:val="18"/>
                <w:szCs w:val="18"/>
              </w:rPr>
              <w:t xml:space="preserve">  </w:t>
            </w:r>
            <w:r w:rsidRPr="005568BA">
              <w:rPr>
                <w:rFonts w:asciiTheme="minorHAnsi" w:hAnsiTheme="minorHAnsi"/>
                <w:bCs/>
                <w:sz w:val="18"/>
                <w:szCs w:val="18"/>
              </w:rPr>
              <w:t>Zavezanec je bil zadržan od dela                        Prvi dan zadržanosti: od ……………………….</w:t>
            </w:r>
          </w:p>
          <w:p w14:paraId="5B626F1D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Cs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Cs/>
                <w:sz w:val="18"/>
                <w:szCs w:val="18"/>
              </w:rPr>
              <w:t xml:space="preserve">      Zadržanost za polni delovni čas: od ………………………….. do ………………………………</w:t>
            </w:r>
          </w:p>
          <w:p w14:paraId="6A4D8299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Cs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Cs/>
                <w:sz w:val="18"/>
                <w:szCs w:val="18"/>
              </w:rPr>
              <w:t xml:space="preserve">      Zadržanost za krajši delovni čas: od …………………………. do ……………………………….</w:t>
            </w:r>
          </w:p>
          <w:p w14:paraId="3A982A55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Cs/>
                <w:sz w:val="18"/>
                <w:szCs w:val="18"/>
              </w:rPr>
              <w:t xml:space="preserve">      Razlog zadržanosti: </w:t>
            </w:r>
            <w:r w:rsidRPr="005568BA">
              <w:rPr>
                <w:rFonts w:ascii="Wingdings" w:hAnsi="Wingdings"/>
                <w:sz w:val="18"/>
                <w:szCs w:val="18"/>
              </w:rPr>
              <w:sym w:font="Wingdings" w:char="F0A8"/>
            </w:r>
            <w:r w:rsidRPr="005568BA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  Invalidnost</w:t>
            </w:r>
            <w:r w:rsidRPr="005568BA">
              <w:rPr>
                <w:rFonts w:asciiTheme="minorHAnsi" w:hAnsiTheme="minorHAnsi"/>
                <w:bCs/>
                <w:sz w:val="18"/>
                <w:szCs w:val="18"/>
              </w:rPr>
              <w:t xml:space="preserve">: </w:t>
            </w:r>
            <w:r w:rsidRPr="005568BA">
              <w:rPr>
                <w:rFonts w:ascii="Wingdings" w:hAnsi="Wingdings"/>
                <w:sz w:val="18"/>
                <w:szCs w:val="18"/>
              </w:rPr>
              <w:sym w:font="Wingdings" w:char="F0A8"/>
            </w:r>
            <w:r w:rsidRPr="005568BA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</w:tbl>
    <w:p w14:paraId="6DFC3EF8" w14:textId="77777777" w:rsidR="00347CBE" w:rsidRPr="005568BA" w:rsidRDefault="00347CBE" w:rsidP="00347CBE">
      <w:pPr>
        <w:pStyle w:val="Brezrazmikov"/>
        <w:rPr>
          <w:sz w:val="18"/>
          <w:szCs w:val="18"/>
        </w:rPr>
      </w:pPr>
    </w:p>
    <w:p w14:paraId="0108B180" w14:textId="77777777" w:rsidR="00347CBE" w:rsidRPr="005568BA" w:rsidRDefault="00347CBE" w:rsidP="00347CBE">
      <w:pPr>
        <w:jc w:val="both"/>
        <w:rPr>
          <w:rFonts w:asciiTheme="minorHAnsi" w:hAnsiTheme="minorHAnsi"/>
          <w:b/>
          <w:bCs/>
          <w:sz w:val="18"/>
          <w:szCs w:val="18"/>
        </w:rPr>
      </w:pPr>
      <w:r w:rsidRPr="005568BA">
        <w:rPr>
          <w:rFonts w:asciiTheme="minorHAnsi" w:hAnsiTheme="minorHAnsi"/>
          <w:b/>
          <w:bCs/>
          <w:sz w:val="18"/>
          <w:szCs w:val="18"/>
        </w:rPr>
        <w:t>A.1 PODATKI O TUJEM DELODAJALCU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8"/>
        <w:gridCol w:w="1842"/>
        <w:gridCol w:w="7513"/>
      </w:tblGrid>
      <w:tr w:rsidR="00347CBE" w:rsidRPr="005568BA" w14:paraId="35EC6337" w14:textId="77777777" w:rsidTr="005568BA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E2349" w14:textId="77777777" w:rsidR="00347CBE" w:rsidRPr="005568BA" w:rsidRDefault="00347CBE" w:rsidP="005568BA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95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C92AA" w14:textId="77777777" w:rsidR="00347CBE" w:rsidRPr="005568BA" w:rsidRDefault="00347CBE" w:rsidP="005568BA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Naziv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385AF" w14:textId="77777777" w:rsidR="00347CBE" w:rsidRPr="005568BA" w:rsidRDefault="00347CBE" w:rsidP="005568BA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347CBE" w:rsidRPr="005568BA" w14:paraId="069A94A3" w14:textId="77777777" w:rsidTr="00AB2354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70A40" w14:textId="77777777" w:rsidR="00347CBE" w:rsidRPr="005568BA" w:rsidRDefault="00347CBE" w:rsidP="00AB2354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5568BA">
              <w:rPr>
                <w:rFonts w:asciiTheme="minorHAnsi" w:hAnsiTheme="minorHAnsi"/>
                <w:sz w:val="18"/>
                <w:szCs w:val="18"/>
                <w:lang w:val="de-DE"/>
              </w:rPr>
              <w:t>96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107D9" w14:textId="77777777" w:rsidR="00347CBE" w:rsidRPr="005568BA" w:rsidRDefault="00347CBE" w:rsidP="00AB2354">
            <w:pPr>
              <w:pStyle w:val="Obrazec"/>
              <w:rPr>
                <w:rFonts w:asciiTheme="minorHAnsi" w:hAnsiTheme="minorHAnsi"/>
                <w:sz w:val="18"/>
                <w:szCs w:val="18"/>
                <w:lang w:val="sl-SI"/>
              </w:rPr>
            </w:pPr>
            <w:r w:rsidRPr="005568BA">
              <w:rPr>
                <w:rFonts w:asciiTheme="minorHAnsi" w:hAnsiTheme="minorHAnsi"/>
                <w:sz w:val="18"/>
                <w:szCs w:val="18"/>
                <w:lang w:val="sl-SI"/>
              </w:rPr>
              <w:t>Naslov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6FE6E" w14:textId="77777777" w:rsidR="00347CBE" w:rsidRPr="005568BA" w:rsidRDefault="00347CBE" w:rsidP="00AB235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  <w:p w14:paraId="0AEB7956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347CBE" w:rsidRPr="005568BA" w14:paraId="5A7B84D3" w14:textId="77777777" w:rsidTr="00AB2354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4F41F" w14:textId="77777777" w:rsidR="00347CBE" w:rsidRPr="005568BA" w:rsidRDefault="00347CBE" w:rsidP="00AB2354">
            <w:pPr>
              <w:pStyle w:val="Obrazec"/>
              <w:rPr>
                <w:rFonts w:asciiTheme="minorHAnsi" w:hAnsiTheme="minorHAnsi"/>
                <w:sz w:val="18"/>
                <w:szCs w:val="18"/>
                <w:lang w:val="de-DE"/>
              </w:rPr>
            </w:pPr>
            <w:r w:rsidRPr="005568BA">
              <w:rPr>
                <w:rFonts w:asciiTheme="minorHAnsi" w:hAnsiTheme="minorHAnsi"/>
                <w:sz w:val="18"/>
                <w:szCs w:val="18"/>
                <w:lang w:val="de-DE"/>
              </w:rPr>
              <w:t>97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65155" w14:textId="77777777" w:rsidR="00347CBE" w:rsidRPr="005568BA" w:rsidRDefault="00347CBE" w:rsidP="00AB2354">
            <w:pPr>
              <w:pStyle w:val="Obrazec"/>
              <w:rPr>
                <w:rFonts w:asciiTheme="minorHAnsi" w:hAnsiTheme="minorHAnsi"/>
                <w:sz w:val="18"/>
                <w:szCs w:val="18"/>
                <w:lang w:val="sl-SI"/>
              </w:rPr>
            </w:pPr>
            <w:r w:rsidRPr="005568BA">
              <w:rPr>
                <w:rFonts w:asciiTheme="minorHAnsi" w:hAnsiTheme="minorHAnsi"/>
                <w:sz w:val="18"/>
                <w:szCs w:val="18"/>
                <w:lang w:val="sl-SI"/>
              </w:rPr>
              <w:t>Registrska številka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AFE54" w14:textId="77777777" w:rsidR="00347CBE" w:rsidRPr="005568BA" w:rsidRDefault="00347CBE" w:rsidP="00AB235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4FAD7F98" w14:textId="77777777" w:rsidR="00347CBE" w:rsidRPr="005568BA" w:rsidRDefault="00347CBE" w:rsidP="00347CBE">
      <w:pPr>
        <w:ind w:right="-992"/>
        <w:jc w:val="center"/>
        <w:rPr>
          <w:rFonts w:asciiTheme="minorHAnsi" w:hAnsiTheme="minorHAnsi"/>
          <w:b/>
          <w:bCs/>
          <w:sz w:val="18"/>
          <w:szCs w:val="18"/>
        </w:rPr>
      </w:pPr>
      <w:r w:rsidRPr="005568BA">
        <w:rPr>
          <w:rFonts w:asciiTheme="minorHAnsi" w:hAnsiTheme="minorHAnsi"/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</w:t>
      </w:r>
    </w:p>
    <w:p w14:paraId="4E04CD59" w14:textId="77777777" w:rsidR="00347CBE" w:rsidRPr="005568BA" w:rsidRDefault="00347CBE" w:rsidP="00347CBE">
      <w:pPr>
        <w:ind w:right="-992"/>
        <w:jc w:val="center"/>
        <w:rPr>
          <w:rFonts w:asciiTheme="minorHAnsi" w:hAnsiTheme="minorHAnsi"/>
          <w:bCs/>
          <w:i/>
          <w:iCs/>
          <w:noProof/>
          <w:sz w:val="18"/>
          <w:szCs w:val="18"/>
        </w:rPr>
      </w:pPr>
      <w:r w:rsidRPr="005568BA">
        <w:rPr>
          <w:rFonts w:asciiTheme="minorHAnsi" w:hAnsiTheme="minorHAnsi"/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</w:t>
      </w:r>
      <w:r w:rsidRPr="005568BA">
        <w:rPr>
          <w:rFonts w:asciiTheme="minorHAnsi" w:hAnsiTheme="minorHAnsi"/>
          <w:bCs/>
          <w:sz w:val="18"/>
          <w:szCs w:val="18"/>
        </w:rPr>
        <w:t>zneski v EUR s centi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1"/>
        <w:gridCol w:w="4728"/>
        <w:gridCol w:w="1090"/>
        <w:gridCol w:w="1494"/>
        <w:gridCol w:w="2060"/>
      </w:tblGrid>
      <w:tr w:rsidR="00347CBE" w:rsidRPr="005568BA" w14:paraId="6462B9B3" w14:textId="77777777" w:rsidTr="003A2390">
        <w:trPr>
          <w:trHeight w:hRule="exact" w:val="227"/>
        </w:trPr>
        <w:tc>
          <w:tcPr>
            <w:tcW w:w="5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6B516" w14:textId="77777777" w:rsidR="00347CBE" w:rsidRPr="005568BA" w:rsidRDefault="00347CBE" w:rsidP="00AB2354">
            <w:pPr>
              <w:ind w:firstLine="34"/>
              <w:rPr>
                <w:rFonts w:ascii="Calibri" w:hAnsi="Calibri"/>
                <w:i/>
                <w:iCs/>
                <w:sz w:val="18"/>
                <w:szCs w:val="18"/>
              </w:rPr>
            </w:pPr>
            <w:r w:rsidRPr="005568BA">
              <w:rPr>
                <w:rFonts w:ascii="Calibri" w:hAnsi="Calibri"/>
                <w:b/>
                <w:bCs/>
                <w:sz w:val="18"/>
                <w:szCs w:val="18"/>
              </w:rPr>
              <w:t>B. OSNOVE ZA OBRAČUN PRISPEVKOV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DDA19" w14:textId="77777777" w:rsidR="00347CBE" w:rsidRPr="005568BA" w:rsidRDefault="00347CBE" w:rsidP="00AB2354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Število ur</w:t>
            </w: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4A108" w14:textId="77777777" w:rsidR="00347CBE" w:rsidRPr="005568BA" w:rsidRDefault="00347CBE" w:rsidP="00AB2354">
            <w:pPr>
              <w:pStyle w:val="Obrazec"/>
              <w:jc w:val="center"/>
              <w:rPr>
                <w:rFonts w:asciiTheme="minorHAnsi" w:hAnsiTheme="minorHAnsi"/>
                <w:b/>
                <w:sz w:val="18"/>
                <w:szCs w:val="18"/>
                <w:lang w:val="sl-SI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>Osnova</w:t>
            </w:r>
          </w:p>
        </w:tc>
      </w:tr>
      <w:tr w:rsidR="00347CBE" w:rsidRPr="005568BA" w14:paraId="4ED7DA52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AE35E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121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150BD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 xml:space="preserve">Plača 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0FFD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958FE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347CBE" w:rsidRPr="005568BA" w14:paraId="087067A9" w14:textId="77777777" w:rsidTr="003A2390">
        <w:trPr>
          <w:trHeight w:hRule="exact" w:val="454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F51A8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122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C7A04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Nadomestilo plače za zadržanost od dela – v breme zavezanca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1B914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61500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347CBE" w:rsidRPr="005568BA" w14:paraId="7692A9FF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57CE2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140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4D6AD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Zadržanost od dela – ni v breme zavezanca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C65E4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31DBAC4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347CBE" w:rsidRPr="005568BA" w14:paraId="76417A8A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08FB3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150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5ADCE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Očetovski dopust brez pravice do nadomestila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98158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FF3C7B6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347CBE" w:rsidRPr="005568BA" w14:paraId="270169EF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6EFDA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160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C5171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Invalid s pravico do dela s skrajšanim delovnim časom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D2E54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326EA90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347CBE" w:rsidRPr="005568BA" w14:paraId="60FC13F6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9D012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161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04DB8" w14:textId="77777777" w:rsidR="00347CBE" w:rsidRPr="005568BA" w:rsidRDefault="00347CBE" w:rsidP="00AB2354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Bonitete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A7261CA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1E42F8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347CBE" w:rsidRPr="005568BA" w14:paraId="220465C3" w14:textId="77777777" w:rsidTr="003A2390">
        <w:trPr>
          <w:trHeight w:hRule="exact" w:val="344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6A579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162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6FC61" w14:textId="77777777" w:rsidR="00347CBE" w:rsidRPr="005568BA" w:rsidRDefault="00347CBE" w:rsidP="00AB2354">
            <w:pPr>
              <w:pStyle w:val="Brezrazmikov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Povračila stroškov nad višino, določeno s predpisom vlade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31D04E1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11E4D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347CBE" w:rsidRPr="005568BA" w14:paraId="79E886AB" w14:textId="77777777" w:rsidTr="003A2390">
        <w:trPr>
          <w:trHeight w:hRule="exact" w:val="718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0B200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164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95A68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Jubilejna nagrada, odpravnina ob upokojitvi, solidarnostna pomoč nad višino, določeno s predpisom vlade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E8E084C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E10E25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347CBE" w:rsidRPr="005568BA" w14:paraId="0A5F50D9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3372B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167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85FF0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 xml:space="preserve">Regres za letni dopust v delu, ki presega </w:t>
            </w:r>
            <w:r w:rsidR="00C647EC" w:rsidRPr="005568BA">
              <w:rPr>
                <w:rFonts w:asciiTheme="minorHAnsi" w:hAnsiTheme="minorHAnsi"/>
                <w:sz w:val="18"/>
                <w:szCs w:val="18"/>
              </w:rPr>
              <w:t xml:space="preserve">100 </w:t>
            </w:r>
            <w:r w:rsidRPr="005568BA">
              <w:rPr>
                <w:rFonts w:asciiTheme="minorHAnsi" w:hAnsiTheme="minorHAnsi"/>
                <w:sz w:val="18"/>
                <w:szCs w:val="18"/>
              </w:rPr>
              <w:t xml:space="preserve">% </w:t>
            </w:r>
            <w:r w:rsidR="00C647EC" w:rsidRPr="005568BA">
              <w:rPr>
                <w:rFonts w:asciiTheme="minorHAnsi" w:hAnsiTheme="minorHAnsi"/>
                <w:sz w:val="18"/>
                <w:szCs w:val="18"/>
              </w:rPr>
              <w:t>PMP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9B54291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C7A059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347CBE" w:rsidRPr="005568BA" w14:paraId="2BF9D7E6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D587F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168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8B46F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Premije za dodatno zavarovanje nad določeno višino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29EFE49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8E08F0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347CBE" w:rsidRPr="005568BA" w14:paraId="05C31204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C5DEF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169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C6952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Drugi prejemki iz delovnega razmerja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316446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E0CA70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  <w:highlight w:val="lightGray"/>
              </w:rPr>
            </w:pPr>
          </w:p>
        </w:tc>
      </w:tr>
      <w:tr w:rsidR="00347CBE" w:rsidRPr="005568BA" w14:paraId="33842C84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6E983" w14:textId="77777777" w:rsidR="00347CBE" w:rsidRPr="005568BA" w:rsidRDefault="00347CBE" w:rsidP="00AB2354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170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1A0F" w14:textId="77777777" w:rsidR="00347CBE" w:rsidRPr="005568BA" w:rsidRDefault="00347CBE" w:rsidP="00AB2354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SKUPAJ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998A1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11088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347CBE" w:rsidRPr="005568BA" w14:paraId="1F3857F1" w14:textId="77777777" w:rsidTr="003A2390">
        <w:trPr>
          <w:trHeight w:val="420"/>
        </w:trPr>
        <w:tc>
          <w:tcPr>
            <w:tcW w:w="5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0AC8836" w14:textId="77777777" w:rsidR="00347CBE" w:rsidRPr="005568BA" w:rsidRDefault="00347CBE" w:rsidP="00AB2354">
            <w:pPr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472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5F26BAA" w14:textId="77777777" w:rsidR="00347CBE" w:rsidRPr="005568BA" w:rsidRDefault="00347CBE" w:rsidP="00AB2354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0192FE6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355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14F6DE9" w14:textId="77777777" w:rsidR="00347CBE" w:rsidRPr="005568BA" w:rsidRDefault="00347CBE" w:rsidP="00AB2354">
            <w:pPr>
              <w:jc w:val="right"/>
              <w:rPr>
                <w:rFonts w:cs="Arial"/>
                <w:bCs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Cs/>
                <w:sz w:val="18"/>
                <w:szCs w:val="18"/>
              </w:rPr>
              <w:t xml:space="preserve">                          zneski v EUR s centi</w:t>
            </w:r>
          </w:p>
        </w:tc>
      </w:tr>
      <w:tr w:rsidR="00347CBE" w:rsidRPr="005568BA" w14:paraId="41EA39BA" w14:textId="77777777" w:rsidTr="003A2390">
        <w:trPr>
          <w:trHeight w:hRule="exact" w:val="227"/>
        </w:trPr>
        <w:tc>
          <w:tcPr>
            <w:tcW w:w="5279" w:type="dxa"/>
            <w:gridSpan w:val="2"/>
          </w:tcPr>
          <w:p w14:paraId="4F92794A" w14:textId="77777777" w:rsidR="00347CBE" w:rsidRPr="005568BA" w:rsidRDefault="00347CBE" w:rsidP="00AB2354">
            <w:pPr>
              <w:ind w:firstLine="34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bCs/>
                <w:sz w:val="18"/>
                <w:szCs w:val="18"/>
              </w:rPr>
              <w:t>C. PRISPEVKI ZA SOCIALNO VARNOST</w:t>
            </w:r>
          </w:p>
        </w:tc>
        <w:tc>
          <w:tcPr>
            <w:tcW w:w="1090" w:type="dxa"/>
            <w:vAlign w:val="center"/>
          </w:tcPr>
          <w:p w14:paraId="4143E353" w14:textId="77777777" w:rsidR="00347CBE" w:rsidRPr="005568BA" w:rsidRDefault="00347CBE" w:rsidP="00AB2354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Stopnja</w:t>
            </w:r>
          </w:p>
        </w:tc>
        <w:tc>
          <w:tcPr>
            <w:tcW w:w="1494" w:type="dxa"/>
            <w:vAlign w:val="center"/>
          </w:tcPr>
          <w:p w14:paraId="6474C004" w14:textId="77777777" w:rsidR="00347CBE" w:rsidRPr="005568BA" w:rsidRDefault="00347CBE" w:rsidP="00AB2354">
            <w:pPr>
              <w:pStyle w:val="Obrazec"/>
              <w:jc w:val="center"/>
              <w:rPr>
                <w:rFonts w:asciiTheme="minorHAnsi" w:hAnsiTheme="minorHAnsi"/>
                <w:b/>
                <w:sz w:val="18"/>
                <w:szCs w:val="18"/>
                <w:lang w:val="sl-SI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 xml:space="preserve">Obračunani znesek </w:t>
            </w:r>
          </w:p>
        </w:tc>
        <w:tc>
          <w:tcPr>
            <w:tcW w:w="2060" w:type="dxa"/>
          </w:tcPr>
          <w:p w14:paraId="6DF743A0" w14:textId="77777777" w:rsidR="00347CBE" w:rsidRPr="005568BA" w:rsidRDefault="00347CBE" w:rsidP="00AB2354">
            <w:pPr>
              <w:pStyle w:val="Obrazec"/>
              <w:rPr>
                <w:rFonts w:asciiTheme="minorHAnsi" w:hAnsiTheme="minorHAnsi"/>
                <w:b/>
                <w:sz w:val="18"/>
                <w:szCs w:val="18"/>
                <w:lang w:val="sl-SI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  <w:lang w:val="sl-SI"/>
              </w:rPr>
              <w:t>Znesek za plačilo</w:t>
            </w:r>
          </w:p>
        </w:tc>
      </w:tr>
      <w:tr w:rsidR="00347CBE" w:rsidRPr="005568BA" w14:paraId="3BE4C8CC" w14:textId="77777777" w:rsidTr="003A2390">
        <w:trPr>
          <w:trHeight w:hRule="exact" w:val="552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55DED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210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12045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 xml:space="preserve">Prispevek zavarovanca za pokojninsko in invalidsko zavarovanje 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FC25F" w14:textId="77777777" w:rsidR="00347CBE" w:rsidRPr="005568BA" w:rsidRDefault="00347CBE" w:rsidP="00AB235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3F07F0B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69C3D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347CBE" w:rsidRPr="005568BA" w14:paraId="4C64A79D" w14:textId="77777777" w:rsidTr="003A2390">
        <w:trPr>
          <w:trHeight w:hRule="exact" w:val="482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7FEAB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220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C7AE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 xml:space="preserve">Prispevek delodajalca za pokojninsko in invalidsko zavarovanje 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624B7" w14:textId="77777777" w:rsidR="00347CBE" w:rsidRPr="005568BA" w:rsidRDefault="00347CBE" w:rsidP="00AB235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13B7DC2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4704B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347CBE" w:rsidRPr="005568BA" w14:paraId="0BCF1887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F1EFB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230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46112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Prispevek za zavarovalno dobo, ki šteje s povečanjem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CB9DE" w14:textId="77777777" w:rsidR="00347CBE" w:rsidRPr="005568BA" w:rsidRDefault="00347CBE" w:rsidP="00AB235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935AAF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AA7AB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347CBE" w:rsidRPr="005568BA" w14:paraId="0D6EEAA2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C9882" w14:textId="77777777" w:rsidR="00347CBE" w:rsidRPr="005568BA" w:rsidRDefault="00347CBE" w:rsidP="00AB2354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240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3862C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 xml:space="preserve">Skupaj prispevki za PIZ 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15F22BF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C4CE47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A7248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347CBE" w:rsidRPr="005568BA" w14:paraId="79C990B1" w14:textId="77777777" w:rsidTr="00AB2354">
        <w:trPr>
          <w:trHeight w:hRule="exact" w:val="147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BFE59" w14:textId="77777777" w:rsidR="00347CBE" w:rsidRPr="005568BA" w:rsidRDefault="00347CBE" w:rsidP="00AB2354">
            <w:pPr>
              <w:pStyle w:val="Brezrazmikov"/>
              <w:jc w:val="left"/>
              <w:rPr>
                <w:sz w:val="18"/>
                <w:szCs w:val="18"/>
              </w:rPr>
            </w:pPr>
          </w:p>
        </w:tc>
      </w:tr>
      <w:tr w:rsidR="00347CBE" w:rsidRPr="005568BA" w14:paraId="3718237F" w14:textId="77777777" w:rsidTr="003A2390">
        <w:trPr>
          <w:trHeight w:hRule="exact" w:val="489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0D9F3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310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61EA9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 xml:space="preserve">Prispevek zavarovanca za primer bolezni in poškodbe izven dela 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31C01" w14:textId="77777777" w:rsidR="00347CBE" w:rsidRPr="005568BA" w:rsidRDefault="00347CBE" w:rsidP="00AB235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D60757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45831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7878EF" w:rsidRPr="005568BA" w14:paraId="1492CC99" w14:textId="77777777" w:rsidTr="003A2390">
        <w:trPr>
          <w:trHeight w:hRule="exact" w:val="270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94DB" w14:textId="77777777" w:rsidR="007878EF" w:rsidRPr="005568BA" w:rsidRDefault="007878EF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313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9679A" w14:textId="77777777" w:rsidR="007878EF" w:rsidRPr="005568BA" w:rsidRDefault="007878EF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Obvezni zdravstveni prispevek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DE87B2D" w14:textId="77777777" w:rsidR="007878EF" w:rsidRPr="005568BA" w:rsidRDefault="007878EF" w:rsidP="00AB235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ACA4D55" w14:textId="77777777" w:rsidR="007878EF" w:rsidRPr="005568BA" w:rsidRDefault="007878EF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58381" w14:textId="77777777" w:rsidR="007878EF" w:rsidRPr="005568BA" w:rsidRDefault="007878EF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347CBE" w:rsidRPr="005568BA" w14:paraId="50C684E7" w14:textId="77777777" w:rsidTr="003A2390">
        <w:trPr>
          <w:trHeight w:hRule="exact" w:val="553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FD02A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320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1B924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Prispevek delodajalca za primer bolezni in poškodbe izven dela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88AC4" w14:textId="77777777" w:rsidR="00347CBE" w:rsidRPr="005568BA" w:rsidRDefault="00347CBE" w:rsidP="00AB235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C008899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5381D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347CBE" w:rsidRPr="005568BA" w14:paraId="2C52FC7F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57FFC" w14:textId="77777777" w:rsidR="00347CBE" w:rsidRPr="005568BA" w:rsidRDefault="00347CBE" w:rsidP="00AB235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lastRenderedPageBreak/>
              <w:t>330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E03C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Prispevek za primer poškodbe pri delu in poklicne bolezni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610AD" w14:textId="77777777" w:rsidR="00347CBE" w:rsidRPr="005568BA" w:rsidRDefault="00347CBE" w:rsidP="00AB235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3A7D24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F8736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347CBE" w:rsidRPr="005568BA" w14:paraId="6B2CFE4B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D5614" w14:textId="77777777" w:rsidR="00347CBE" w:rsidRPr="005568BA" w:rsidRDefault="00347CBE" w:rsidP="00AB2354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340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BEABF" w14:textId="77777777" w:rsidR="00347CBE" w:rsidRPr="005568BA" w:rsidRDefault="00347CBE" w:rsidP="00AB2354">
            <w:pPr>
              <w:pStyle w:val="Brezrazmikov"/>
              <w:jc w:val="left"/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Skupaj prispevki za ZZ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3F9850B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71C0CD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E4F17" w14:textId="77777777" w:rsidR="00347CBE" w:rsidRPr="005568BA" w:rsidRDefault="00347CBE" w:rsidP="00AB235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33D1C94A" w14:textId="77777777" w:rsidTr="00AB2354">
        <w:trPr>
          <w:trHeight w:hRule="exact" w:val="147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5DBABD" w14:textId="77777777" w:rsidR="00AA6D24" w:rsidRPr="005568BA" w:rsidRDefault="00AA6D24" w:rsidP="00AB2354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96CF6" w:rsidRPr="005568BA" w14:paraId="47B317A6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40395" w14:textId="46123048" w:rsidR="00AA6D24" w:rsidRPr="005568BA" w:rsidRDefault="00AA6D24" w:rsidP="00AA6D2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35</w:t>
            </w:r>
            <w:r w:rsidR="00744BBB" w:rsidRPr="005568BA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A3EFA" w14:textId="42D31C63" w:rsidR="00AA6D24" w:rsidRPr="005568BA" w:rsidRDefault="00AA6D24" w:rsidP="00AA6D2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 xml:space="preserve">Prispevek za dolgotrajno oskrbo  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EBA1D" w14:textId="77777777" w:rsidR="00AA6D24" w:rsidRPr="005568BA" w:rsidRDefault="00AA6D24" w:rsidP="00AA6D2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A56B458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1443A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96CF6" w:rsidRPr="005568BA" w14:paraId="7E09FB6F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D66E1" w14:textId="7BB5EE36" w:rsidR="00AA6D24" w:rsidRPr="005568BA" w:rsidRDefault="00AA6D24" w:rsidP="00AA6D24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  <w:r w:rsidR="009D56E5" w:rsidRPr="005568BA">
              <w:rPr>
                <w:rFonts w:asciiTheme="minorHAnsi" w:hAnsiTheme="minorHAnsi"/>
                <w:b/>
                <w:bCs/>
                <w:sz w:val="18"/>
                <w:szCs w:val="18"/>
              </w:rPr>
              <w:t>6</w:t>
            </w:r>
            <w:r w:rsidRPr="005568BA">
              <w:rPr>
                <w:rFonts w:asciiTheme="minorHAnsi" w:hAnsi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0AEA3" w14:textId="069D1E56" w:rsidR="00AA6D24" w:rsidRPr="005568BA" w:rsidRDefault="00AA6D24" w:rsidP="00AA6D24">
            <w:pPr>
              <w:pStyle w:val="Brezrazmikov"/>
              <w:jc w:val="lef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Skupaj prispevki za </w:t>
            </w:r>
            <w:r w:rsidR="00657D95" w:rsidRPr="005568BA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ZZ in za </w:t>
            </w:r>
            <w:r w:rsidRPr="005568BA">
              <w:rPr>
                <w:rFonts w:asciiTheme="minorHAnsi" w:hAnsiTheme="minorHAnsi"/>
                <w:b/>
                <w:bCs/>
                <w:sz w:val="18"/>
                <w:szCs w:val="18"/>
              </w:rPr>
              <w:t>DO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7A88871" w14:textId="77777777" w:rsidR="00AA6D24" w:rsidRPr="005568BA" w:rsidRDefault="00AA6D24" w:rsidP="00AA6D24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787401A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2F266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2BF8D3B7" w14:textId="77777777" w:rsidTr="003A2390">
        <w:trPr>
          <w:trHeight w:hRule="exact" w:val="142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937A7" w14:textId="77777777" w:rsidR="00AA6D24" w:rsidRPr="005568BA" w:rsidRDefault="00AA6D24" w:rsidP="00BA577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64DA2D9A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544E3" w14:textId="77777777" w:rsidR="00AA6D24" w:rsidRPr="005568BA" w:rsidRDefault="00AA6D24" w:rsidP="00AA6D2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410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07FDE" w14:textId="77777777" w:rsidR="00AA6D24" w:rsidRPr="005568BA" w:rsidRDefault="00AA6D24" w:rsidP="00AA6D2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 xml:space="preserve">Prispevek zavarovanca za starševsko varstvo  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66BD2" w14:textId="77777777" w:rsidR="00AA6D24" w:rsidRPr="005568BA" w:rsidRDefault="00AA6D24" w:rsidP="00AA6D2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D34103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1F53F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2BB7CF52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4643C" w14:textId="77777777" w:rsidR="00AA6D24" w:rsidRPr="005568BA" w:rsidRDefault="00AA6D24" w:rsidP="00AA6D2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420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60BDE" w14:textId="77777777" w:rsidR="00AA6D24" w:rsidRPr="005568BA" w:rsidRDefault="00AA6D24" w:rsidP="00AA6D2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 xml:space="preserve">Prispevek delodajalca za starševsko varstvo 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214B8" w14:textId="77777777" w:rsidR="00AA6D24" w:rsidRPr="005568BA" w:rsidRDefault="00AA6D24" w:rsidP="00AA6D2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6B1C537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797D0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62237F16" w14:textId="77777777" w:rsidTr="003A2390">
        <w:trPr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93E93" w14:textId="77777777" w:rsidR="00AA6D24" w:rsidRPr="005568BA" w:rsidRDefault="00AA6D24" w:rsidP="00AA6D24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425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279AD" w14:textId="77777777" w:rsidR="00AA6D24" w:rsidRPr="005568BA" w:rsidRDefault="00AA6D24" w:rsidP="00AA6D24">
            <w:pPr>
              <w:pStyle w:val="Brezrazmikov"/>
              <w:jc w:val="left"/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Skupaj prispevki za STV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102A762" w14:textId="77777777" w:rsidR="00AA6D24" w:rsidRPr="005568BA" w:rsidRDefault="00AA6D24" w:rsidP="00AA6D24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DDC23A8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0C1B2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4AC704C7" w14:textId="77777777" w:rsidTr="003A2390">
        <w:trPr>
          <w:trHeight w:hRule="exact" w:val="14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F5C64" w14:textId="77777777" w:rsidR="00AA6D24" w:rsidRPr="005568BA" w:rsidRDefault="00AA6D24" w:rsidP="00AA6D24">
            <w:pPr>
              <w:pStyle w:val="Brezrazmikov"/>
              <w:jc w:val="left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8234C" w14:textId="77777777" w:rsidR="00AA6D24" w:rsidRPr="005568BA" w:rsidRDefault="00AA6D24" w:rsidP="00AA6D24">
            <w:pPr>
              <w:pStyle w:val="Brezrazmikov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0EF294" w14:textId="77777777" w:rsidR="00AA6D24" w:rsidRPr="005568BA" w:rsidRDefault="00AA6D24" w:rsidP="00AA6D24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7CD4AF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80AE6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194A00F2" w14:textId="77777777" w:rsidTr="003A2390">
        <w:trPr>
          <w:cantSplit/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F1D5C" w14:textId="77777777" w:rsidR="00AA6D24" w:rsidRPr="005568BA" w:rsidRDefault="00AA6D24" w:rsidP="00AA6D2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430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62ECE" w14:textId="77777777" w:rsidR="00AA6D24" w:rsidRPr="005568BA" w:rsidRDefault="00AA6D24" w:rsidP="00AA6D2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 xml:space="preserve">Prispevek zavarovanca za primer brezposelnosti  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E939E" w14:textId="77777777" w:rsidR="00AA6D24" w:rsidRPr="005568BA" w:rsidRDefault="00AA6D24" w:rsidP="00AA6D2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191D4C3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C17CD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36A8DD87" w14:textId="77777777" w:rsidTr="003A2390">
        <w:trPr>
          <w:cantSplit/>
          <w:trHeight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305DA" w14:textId="77777777" w:rsidR="00AA6D24" w:rsidRPr="005568BA" w:rsidRDefault="00AA6D24" w:rsidP="00AA6D2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440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4500A" w14:textId="77777777" w:rsidR="00AA6D24" w:rsidRPr="005568BA" w:rsidRDefault="00AA6D24" w:rsidP="00AA6D24">
            <w:pPr>
              <w:pStyle w:val="Brezrazmikov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 xml:space="preserve">Prispevek delodajalca za primer brezposelnosti 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7349" w14:textId="77777777" w:rsidR="00AA6D24" w:rsidRPr="005568BA" w:rsidRDefault="00AA6D24" w:rsidP="00AA6D2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C6A7B1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BE18E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5CB14F09" w14:textId="77777777" w:rsidTr="005568BA">
        <w:trPr>
          <w:cantSplit/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74ED3" w14:textId="77777777" w:rsidR="00AA6D24" w:rsidRPr="005568BA" w:rsidRDefault="00AA6D24" w:rsidP="005568BA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445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7B2C4" w14:textId="77777777" w:rsidR="00AA6D24" w:rsidRPr="005568BA" w:rsidRDefault="00AA6D24" w:rsidP="00AA6D24">
            <w:pPr>
              <w:pStyle w:val="Brezrazmikov"/>
              <w:jc w:val="left"/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Skupaj prispevki za ZAP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D81F94C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45A843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4C909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2C77B946" w14:textId="77777777" w:rsidTr="00AB2354">
        <w:trPr>
          <w:cantSplit/>
          <w:trHeight w:hRule="exact" w:val="225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1F459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10AD0918" w14:textId="77777777" w:rsidTr="003A2390">
        <w:trPr>
          <w:cantSplit/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B7C17" w14:textId="77777777" w:rsidR="00AA6D24" w:rsidRPr="005568BA" w:rsidRDefault="00AA6D24" w:rsidP="00AA6D24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>500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420AC" w14:textId="77777777" w:rsidR="00AA6D24" w:rsidRPr="005568BA" w:rsidRDefault="00AA6D24" w:rsidP="00AA6D24">
            <w:pPr>
              <w:pStyle w:val="Brezrazmikov"/>
              <w:jc w:val="left"/>
              <w:rPr>
                <w:rFonts w:asciiTheme="minorHAnsi" w:hAnsiTheme="minorHAnsi"/>
                <w:b/>
                <w:sz w:val="18"/>
                <w:szCs w:val="18"/>
              </w:rPr>
            </w:pPr>
            <w:r w:rsidRPr="005568BA">
              <w:rPr>
                <w:rFonts w:asciiTheme="minorHAnsi" w:hAnsiTheme="minorHAnsi"/>
                <w:b/>
                <w:sz w:val="18"/>
                <w:szCs w:val="18"/>
              </w:rPr>
              <w:t xml:space="preserve">                                          Prispevki skupaj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28647AB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4783527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BDE53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6518B5AF" w14:textId="77777777" w:rsidTr="003A2390">
        <w:trPr>
          <w:cantSplit/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2A99F" w14:textId="77777777" w:rsidR="00AA6D24" w:rsidRPr="005568BA" w:rsidRDefault="00AA6D24" w:rsidP="00AA6D2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501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212AC" w14:textId="77777777" w:rsidR="00AA6D24" w:rsidRPr="005568BA" w:rsidRDefault="00AA6D24" w:rsidP="00AA6D24">
            <w:pPr>
              <w:pStyle w:val="Brezrazmikov"/>
              <w:numPr>
                <w:ilvl w:val="0"/>
                <w:numId w:val="27"/>
              </w:numPr>
              <w:ind w:firstLine="1213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prispevki zavarovanca</w:t>
            </w:r>
          </w:p>
        </w:tc>
        <w:tc>
          <w:tcPr>
            <w:tcW w:w="109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C434F7D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9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D4D43C1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18AF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AA6D24" w:rsidRPr="005568BA" w14:paraId="5AA812E6" w14:textId="77777777" w:rsidTr="003A2390">
        <w:trPr>
          <w:cantSplit/>
          <w:trHeight w:hRule="exact" w:val="227"/>
        </w:trPr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D8AE" w14:textId="77777777" w:rsidR="00AA6D24" w:rsidRPr="005568BA" w:rsidRDefault="00AA6D24" w:rsidP="00AA6D24">
            <w:pPr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502</w:t>
            </w:r>
          </w:p>
        </w:tc>
        <w:tc>
          <w:tcPr>
            <w:tcW w:w="4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B90CE" w14:textId="77777777" w:rsidR="00AA6D24" w:rsidRPr="005568BA" w:rsidRDefault="00AA6D24" w:rsidP="00AA6D24">
            <w:pPr>
              <w:pStyle w:val="Brezrazmikov"/>
              <w:numPr>
                <w:ilvl w:val="0"/>
                <w:numId w:val="27"/>
              </w:numPr>
              <w:ind w:firstLine="1213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5568BA">
              <w:rPr>
                <w:rFonts w:asciiTheme="minorHAnsi" w:hAnsiTheme="minorHAnsi"/>
                <w:sz w:val="18"/>
                <w:szCs w:val="18"/>
              </w:rPr>
              <w:t>prispevki delodajalca</w:t>
            </w:r>
          </w:p>
        </w:tc>
        <w:tc>
          <w:tcPr>
            <w:tcW w:w="10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27F29F2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78ED2D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F9D08" w14:textId="77777777" w:rsidR="00AA6D24" w:rsidRPr="005568BA" w:rsidRDefault="00AA6D24" w:rsidP="00AA6D24">
            <w:pPr>
              <w:jc w:val="both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14:paraId="7CE9D6F8" w14:textId="77777777" w:rsidR="00347CBE" w:rsidRPr="005568BA" w:rsidRDefault="00347CBE" w:rsidP="00347CBE">
      <w:pPr>
        <w:pStyle w:val="Telobesedila"/>
        <w:ind w:right="4"/>
        <w:jc w:val="left"/>
        <w:rPr>
          <w:rFonts w:asciiTheme="minorHAnsi" w:hAnsiTheme="minorHAnsi"/>
          <w:b w:val="0"/>
          <w:bCs w:val="0"/>
          <w:noProof/>
          <w:sz w:val="18"/>
          <w:szCs w:val="18"/>
        </w:rPr>
      </w:pPr>
    </w:p>
    <w:p w14:paraId="4F8BF8B3" w14:textId="77777777" w:rsidR="00347CBE" w:rsidRPr="005568BA" w:rsidRDefault="00347CBE" w:rsidP="00347CBE">
      <w:pPr>
        <w:pStyle w:val="Telobesedila"/>
        <w:ind w:right="4"/>
        <w:jc w:val="left"/>
        <w:rPr>
          <w:rFonts w:asciiTheme="minorHAnsi" w:hAnsiTheme="minorHAnsi"/>
          <w:b w:val="0"/>
          <w:bCs w:val="0"/>
          <w:noProof/>
          <w:sz w:val="18"/>
          <w:szCs w:val="18"/>
        </w:rPr>
      </w:pPr>
    </w:p>
    <w:p w14:paraId="47D0D07B" w14:textId="77027ACE" w:rsidR="00347CBE" w:rsidRPr="005568BA" w:rsidRDefault="00347CBE" w:rsidP="00347CBE">
      <w:pPr>
        <w:pStyle w:val="Telobesedila"/>
        <w:ind w:right="4"/>
        <w:jc w:val="left"/>
        <w:rPr>
          <w:rFonts w:asciiTheme="minorHAnsi" w:hAnsiTheme="minorHAnsi"/>
          <w:b w:val="0"/>
          <w:bCs w:val="0"/>
          <w:noProof/>
          <w:sz w:val="18"/>
          <w:szCs w:val="18"/>
        </w:rPr>
      </w:pP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>V…………………………….., dne ………………………………..</w:t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  <w:t xml:space="preserve">  ….……………………………………</w:t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ab/>
        <w:t xml:space="preserve">    </w:t>
      </w:r>
      <w:r w:rsidR="005568BA">
        <w:rPr>
          <w:rFonts w:asciiTheme="minorHAnsi" w:hAnsiTheme="minorHAnsi"/>
          <w:b w:val="0"/>
          <w:bCs w:val="0"/>
          <w:noProof/>
          <w:sz w:val="18"/>
          <w:szCs w:val="18"/>
        </w:rPr>
        <w:t xml:space="preserve">                  </w:t>
      </w:r>
      <w:r w:rsidRPr="005568BA">
        <w:rPr>
          <w:rFonts w:asciiTheme="minorHAnsi" w:hAnsiTheme="minorHAnsi"/>
          <w:b w:val="0"/>
          <w:bCs w:val="0"/>
          <w:noProof/>
          <w:sz w:val="18"/>
          <w:szCs w:val="18"/>
        </w:rPr>
        <w:t xml:space="preserve"> (podpis zavezanca/-ke)</w:t>
      </w:r>
    </w:p>
    <w:p w14:paraId="565B223B" w14:textId="5378632A" w:rsidR="00347CBE" w:rsidRPr="005568BA" w:rsidRDefault="00D96CF6" w:rsidP="00D96CF6">
      <w:pPr>
        <w:spacing w:line="240" w:lineRule="auto"/>
        <w:ind w:right="-992"/>
        <w:jc w:val="right"/>
        <w:rPr>
          <w:rFonts w:asciiTheme="minorHAnsi" w:hAnsiTheme="minorHAnsi" w:cs="Arial"/>
          <w:b/>
          <w:sz w:val="18"/>
          <w:szCs w:val="18"/>
        </w:rPr>
      </w:pPr>
      <w:r w:rsidRPr="005568BA">
        <w:rPr>
          <w:rFonts w:asciiTheme="minorHAnsi" w:hAnsiTheme="minorHAnsi" w:cs="Arial"/>
          <w:b/>
          <w:sz w:val="18"/>
          <w:szCs w:val="18"/>
        </w:rPr>
        <w:t>«</w:t>
      </w:r>
      <w:r w:rsidR="00972038" w:rsidRPr="005568BA">
        <w:rPr>
          <w:rFonts w:asciiTheme="minorHAnsi" w:hAnsiTheme="minorHAnsi" w:cs="Arial"/>
          <w:b/>
          <w:sz w:val="18"/>
          <w:szCs w:val="18"/>
        </w:rPr>
        <w:t>.</w:t>
      </w:r>
    </w:p>
    <w:sectPr w:rsidR="00347CBE" w:rsidRPr="005568BA" w:rsidSect="00D96CF6">
      <w:headerReference w:type="default" r:id="rId10"/>
      <w:footerReference w:type="default" r:id="rId11"/>
      <w:headerReference w:type="first" r:id="rId12"/>
      <w:pgSz w:w="11900" w:h="16840" w:code="9"/>
      <w:pgMar w:top="1276" w:right="1694" w:bottom="1417" w:left="1417" w:header="510" w:footer="68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D6782" w14:textId="77777777" w:rsidR="00657A04" w:rsidRDefault="00657A04">
      <w:r>
        <w:separator/>
      </w:r>
    </w:p>
  </w:endnote>
  <w:endnote w:type="continuationSeparator" w:id="0">
    <w:p w14:paraId="7FB5473A" w14:textId="77777777" w:rsidR="00657A04" w:rsidRDefault="00657A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C083F" w14:textId="56354556" w:rsidR="00AB2354" w:rsidRDefault="00AB2354" w:rsidP="00751D38">
    <w:pPr>
      <w:pStyle w:val="Nog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FDEB6" w14:textId="77777777" w:rsidR="00657A04" w:rsidRDefault="00657A04">
      <w:r>
        <w:separator/>
      </w:r>
    </w:p>
  </w:footnote>
  <w:footnote w:type="continuationSeparator" w:id="0">
    <w:p w14:paraId="2006815D" w14:textId="77777777" w:rsidR="00657A04" w:rsidRDefault="00657A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338ED" w14:textId="77777777" w:rsidR="00AB2354" w:rsidRPr="00110CBD" w:rsidRDefault="00AB2354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DA9CA" w14:textId="77777777" w:rsidR="00AB2354" w:rsidRPr="008F3500" w:rsidRDefault="00AB2354" w:rsidP="006D738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57347"/>
    <w:multiLevelType w:val="hybridMultilevel"/>
    <w:tmpl w:val="B064A000"/>
    <w:lvl w:ilvl="0" w:tplc="88D4CDD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22293"/>
    <w:multiLevelType w:val="hybridMultilevel"/>
    <w:tmpl w:val="D804A126"/>
    <w:lvl w:ilvl="0" w:tplc="DF30CA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F6C04"/>
    <w:multiLevelType w:val="hybridMultilevel"/>
    <w:tmpl w:val="7C2ADD42"/>
    <w:lvl w:ilvl="0" w:tplc="99F8483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B83C4D"/>
    <w:multiLevelType w:val="hybridMultilevel"/>
    <w:tmpl w:val="D2D6F7CE"/>
    <w:lvl w:ilvl="0" w:tplc="D87EFA2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0CC211A0"/>
    <w:multiLevelType w:val="hybridMultilevel"/>
    <w:tmpl w:val="EBD26356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E3C487D"/>
    <w:multiLevelType w:val="hybridMultilevel"/>
    <w:tmpl w:val="029EE3C4"/>
    <w:lvl w:ilvl="0" w:tplc="825097E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9C30C0"/>
    <w:multiLevelType w:val="hybridMultilevel"/>
    <w:tmpl w:val="F68E450C"/>
    <w:lvl w:ilvl="0" w:tplc="C2E8BDF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9D44E9"/>
    <w:multiLevelType w:val="hybridMultilevel"/>
    <w:tmpl w:val="2CB46A64"/>
    <w:lvl w:ilvl="0" w:tplc="CBC6EDB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511F59"/>
    <w:multiLevelType w:val="hybridMultilevel"/>
    <w:tmpl w:val="96BE833E"/>
    <w:lvl w:ilvl="0" w:tplc="DE5271C8">
      <w:start w:val="2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11B90866"/>
    <w:multiLevelType w:val="hybridMultilevel"/>
    <w:tmpl w:val="9B1AB9FA"/>
    <w:lvl w:ilvl="0" w:tplc="3FAAEC2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407786"/>
    <w:multiLevelType w:val="hybridMultilevel"/>
    <w:tmpl w:val="962E1266"/>
    <w:lvl w:ilvl="0" w:tplc="8F5C220C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AD2C01"/>
    <w:multiLevelType w:val="hybridMultilevel"/>
    <w:tmpl w:val="865290F4"/>
    <w:lvl w:ilvl="0" w:tplc="F13ACE9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0B6353"/>
    <w:multiLevelType w:val="hybridMultilevel"/>
    <w:tmpl w:val="B59CD318"/>
    <w:lvl w:ilvl="0" w:tplc="9D929886">
      <w:start w:val="2"/>
      <w:numFmt w:val="upperLetter"/>
      <w:lvlText w:val="%1."/>
      <w:lvlJc w:val="left"/>
      <w:pPr>
        <w:ind w:left="574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6467" w:hanging="360"/>
      </w:pPr>
    </w:lvl>
    <w:lvl w:ilvl="2" w:tplc="0424001B" w:tentative="1">
      <w:start w:val="1"/>
      <w:numFmt w:val="lowerRoman"/>
      <w:lvlText w:val="%3."/>
      <w:lvlJc w:val="right"/>
      <w:pPr>
        <w:ind w:left="7187" w:hanging="180"/>
      </w:pPr>
    </w:lvl>
    <w:lvl w:ilvl="3" w:tplc="0424000F" w:tentative="1">
      <w:start w:val="1"/>
      <w:numFmt w:val="decimal"/>
      <w:lvlText w:val="%4."/>
      <w:lvlJc w:val="left"/>
      <w:pPr>
        <w:ind w:left="7907" w:hanging="360"/>
      </w:pPr>
    </w:lvl>
    <w:lvl w:ilvl="4" w:tplc="04240019" w:tentative="1">
      <w:start w:val="1"/>
      <w:numFmt w:val="lowerLetter"/>
      <w:lvlText w:val="%5."/>
      <w:lvlJc w:val="left"/>
      <w:pPr>
        <w:ind w:left="8627" w:hanging="360"/>
      </w:pPr>
    </w:lvl>
    <w:lvl w:ilvl="5" w:tplc="0424001B" w:tentative="1">
      <w:start w:val="1"/>
      <w:numFmt w:val="lowerRoman"/>
      <w:lvlText w:val="%6."/>
      <w:lvlJc w:val="right"/>
      <w:pPr>
        <w:ind w:left="9347" w:hanging="180"/>
      </w:pPr>
    </w:lvl>
    <w:lvl w:ilvl="6" w:tplc="0424000F" w:tentative="1">
      <w:start w:val="1"/>
      <w:numFmt w:val="decimal"/>
      <w:lvlText w:val="%7."/>
      <w:lvlJc w:val="left"/>
      <w:pPr>
        <w:ind w:left="10067" w:hanging="360"/>
      </w:pPr>
    </w:lvl>
    <w:lvl w:ilvl="7" w:tplc="04240019" w:tentative="1">
      <w:start w:val="1"/>
      <w:numFmt w:val="lowerLetter"/>
      <w:lvlText w:val="%8."/>
      <w:lvlJc w:val="left"/>
      <w:pPr>
        <w:ind w:left="10787" w:hanging="360"/>
      </w:pPr>
    </w:lvl>
    <w:lvl w:ilvl="8" w:tplc="0424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15" w15:restartNumberingAfterBreak="0">
    <w:nsid w:val="25AF7160"/>
    <w:multiLevelType w:val="multilevel"/>
    <w:tmpl w:val="A14C5F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F980A36"/>
    <w:multiLevelType w:val="hybridMultilevel"/>
    <w:tmpl w:val="17C2DF8A"/>
    <w:lvl w:ilvl="0" w:tplc="182A4226">
      <w:start w:val="5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6F05C8"/>
    <w:multiLevelType w:val="hybridMultilevel"/>
    <w:tmpl w:val="F3C67FE0"/>
    <w:lvl w:ilvl="0" w:tplc="40E28C9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9223F3"/>
    <w:multiLevelType w:val="hybridMultilevel"/>
    <w:tmpl w:val="A0F6A69C"/>
    <w:lvl w:ilvl="0" w:tplc="D768458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D7684584"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BE593F"/>
    <w:multiLevelType w:val="hybridMultilevel"/>
    <w:tmpl w:val="62E67F3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5748DD"/>
    <w:multiLevelType w:val="hybridMultilevel"/>
    <w:tmpl w:val="0A34B498"/>
    <w:lvl w:ilvl="0" w:tplc="8FC4F1A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A94566"/>
    <w:multiLevelType w:val="hybridMultilevel"/>
    <w:tmpl w:val="1A604ED4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C007A2"/>
    <w:multiLevelType w:val="hybridMultilevel"/>
    <w:tmpl w:val="9C2A646A"/>
    <w:lvl w:ilvl="0" w:tplc="A88A3CD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F217908"/>
    <w:multiLevelType w:val="hybridMultilevel"/>
    <w:tmpl w:val="5C9417C2"/>
    <w:lvl w:ilvl="0" w:tplc="11D439B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EE3389"/>
    <w:multiLevelType w:val="hybridMultilevel"/>
    <w:tmpl w:val="664624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D21D2B"/>
    <w:multiLevelType w:val="hybridMultilevel"/>
    <w:tmpl w:val="931297F2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5C50FD"/>
    <w:multiLevelType w:val="hybridMultilevel"/>
    <w:tmpl w:val="73668574"/>
    <w:lvl w:ilvl="0" w:tplc="DE5271C8">
      <w:start w:val="4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580D391E"/>
    <w:multiLevelType w:val="multilevel"/>
    <w:tmpl w:val="E8303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A677786"/>
    <w:multiLevelType w:val="hybridMultilevel"/>
    <w:tmpl w:val="217632FA"/>
    <w:lvl w:ilvl="0" w:tplc="591AA52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313BCC"/>
    <w:multiLevelType w:val="hybridMultilevel"/>
    <w:tmpl w:val="F65CD164"/>
    <w:lvl w:ilvl="0" w:tplc="4DF2CE6E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4056A44"/>
    <w:multiLevelType w:val="hybridMultilevel"/>
    <w:tmpl w:val="96BE833E"/>
    <w:lvl w:ilvl="0" w:tplc="DE5271C8">
      <w:start w:val="2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BEC16FA"/>
    <w:multiLevelType w:val="hybridMultilevel"/>
    <w:tmpl w:val="6B8A0BB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4B095D"/>
    <w:multiLevelType w:val="hybridMultilevel"/>
    <w:tmpl w:val="81CC134A"/>
    <w:lvl w:ilvl="0" w:tplc="381E63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481B8A"/>
    <w:multiLevelType w:val="hybridMultilevel"/>
    <w:tmpl w:val="EEEC63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010B46"/>
    <w:multiLevelType w:val="hybridMultilevel"/>
    <w:tmpl w:val="9C2A646A"/>
    <w:lvl w:ilvl="0" w:tplc="A88A3CD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1B0E0D"/>
    <w:multiLevelType w:val="hybridMultilevel"/>
    <w:tmpl w:val="0D6EB7AA"/>
    <w:lvl w:ilvl="0" w:tplc="C80AE558">
      <w:start w:val="1"/>
      <w:numFmt w:val="decimal"/>
      <w:lvlText w:val="%1.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EF2C33"/>
    <w:multiLevelType w:val="hybridMultilevel"/>
    <w:tmpl w:val="453A4F98"/>
    <w:lvl w:ilvl="0" w:tplc="0424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D25481E"/>
    <w:multiLevelType w:val="hybridMultilevel"/>
    <w:tmpl w:val="FBE08650"/>
    <w:lvl w:ilvl="0" w:tplc="0EC4D65A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774591339">
    <w:abstractNumId w:val="32"/>
  </w:num>
  <w:num w:numId="2" w16cid:durableId="385615450">
    <w:abstractNumId w:val="16"/>
  </w:num>
  <w:num w:numId="3" w16cid:durableId="1556626693">
    <w:abstractNumId w:val="24"/>
  </w:num>
  <w:num w:numId="4" w16cid:durableId="2073842662">
    <w:abstractNumId w:val="5"/>
  </w:num>
  <w:num w:numId="5" w16cid:durableId="1552575262">
    <w:abstractNumId w:val="11"/>
  </w:num>
  <w:num w:numId="6" w16cid:durableId="1280457247">
    <w:abstractNumId w:val="17"/>
  </w:num>
  <w:num w:numId="7" w16cid:durableId="1402366521">
    <w:abstractNumId w:val="20"/>
  </w:num>
  <w:num w:numId="8" w16cid:durableId="383603181">
    <w:abstractNumId w:val="12"/>
  </w:num>
  <w:num w:numId="9" w16cid:durableId="2080980743">
    <w:abstractNumId w:val="38"/>
  </w:num>
  <w:num w:numId="10" w16cid:durableId="2004238270">
    <w:abstractNumId w:val="29"/>
  </w:num>
  <w:num w:numId="11" w16cid:durableId="1009910051">
    <w:abstractNumId w:val="22"/>
  </w:num>
  <w:num w:numId="12" w16cid:durableId="1367675004">
    <w:abstractNumId w:val="15"/>
  </w:num>
  <w:num w:numId="13" w16cid:durableId="1935279091">
    <w:abstractNumId w:val="10"/>
  </w:num>
  <w:num w:numId="14" w16cid:durableId="103967941">
    <w:abstractNumId w:val="8"/>
  </w:num>
  <w:num w:numId="15" w16cid:durableId="588543179">
    <w:abstractNumId w:val="6"/>
  </w:num>
  <w:num w:numId="16" w16cid:durableId="721516355">
    <w:abstractNumId w:val="36"/>
  </w:num>
  <w:num w:numId="17" w16cid:durableId="91243061">
    <w:abstractNumId w:val="19"/>
  </w:num>
  <w:num w:numId="18" w16cid:durableId="25055509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76087856">
    <w:abstractNumId w:val="4"/>
  </w:num>
  <w:num w:numId="20" w16cid:durableId="965887364">
    <w:abstractNumId w:val="2"/>
  </w:num>
  <w:num w:numId="21" w16cid:durableId="463234884">
    <w:abstractNumId w:val="31"/>
  </w:num>
  <w:num w:numId="22" w16cid:durableId="1334188358">
    <w:abstractNumId w:val="23"/>
  </w:num>
  <w:num w:numId="23" w16cid:durableId="1158612371">
    <w:abstractNumId w:val="37"/>
  </w:num>
  <w:num w:numId="24" w16cid:durableId="1420249962">
    <w:abstractNumId w:val="0"/>
  </w:num>
  <w:num w:numId="25" w16cid:durableId="916524595">
    <w:abstractNumId w:val="13"/>
  </w:num>
  <w:num w:numId="26" w16cid:durableId="1166702261">
    <w:abstractNumId w:val="14"/>
  </w:num>
  <w:num w:numId="27" w16cid:durableId="1552113578">
    <w:abstractNumId w:val="21"/>
  </w:num>
  <w:num w:numId="28" w16cid:durableId="656346970">
    <w:abstractNumId w:val="27"/>
  </w:num>
  <w:num w:numId="29" w16cid:durableId="913006111">
    <w:abstractNumId w:val="7"/>
  </w:num>
  <w:num w:numId="30" w16cid:durableId="1247031125">
    <w:abstractNumId w:val="18"/>
  </w:num>
  <w:num w:numId="31" w16cid:durableId="2050714638">
    <w:abstractNumId w:val="39"/>
  </w:num>
  <w:num w:numId="32" w16cid:durableId="1760062479">
    <w:abstractNumId w:val="40"/>
  </w:num>
  <w:num w:numId="33" w16cid:durableId="642546133">
    <w:abstractNumId w:val="33"/>
  </w:num>
  <w:num w:numId="34" w16cid:durableId="383918250">
    <w:abstractNumId w:val="9"/>
  </w:num>
  <w:num w:numId="35" w16cid:durableId="1212184952">
    <w:abstractNumId w:val="28"/>
  </w:num>
  <w:num w:numId="36" w16cid:durableId="1295714097">
    <w:abstractNumId w:val="26"/>
  </w:num>
  <w:num w:numId="37" w16cid:durableId="288900498">
    <w:abstractNumId w:val="30"/>
  </w:num>
  <w:num w:numId="38" w16cid:durableId="1024400161">
    <w:abstractNumId w:val="25"/>
  </w:num>
  <w:num w:numId="39" w16cid:durableId="1179202081">
    <w:abstractNumId w:val="35"/>
  </w:num>
  <w:num w:numId="40" w16cid:durableId="111944356">
    <w:abstractNumId w:val="1"/>
  </w:num>
  <w:num w:numId="41" w16cid:durableId="1006401531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AC2"/>
    <w:rsid w:val="000062C0"/>
    <w:rsid w:val="000063FF"/>
    <w:rsid w:val="000071DE"/>
    <w:rsid w:val="000072E1"/>
    <w:rsid w:val="000158F9"/>
    <w:rsid w:val="00016C19"/>
    <w:rsid w:val="000218A7"/>
    <w:rsid w:val="00023A88"/>
    <w:rsid w:val="00024E0B"/>
    <w:rsid w:val="00030194"/>
    <w:rsid w:val="0003462C"/>
    <w:rsid w:val="00034D42"/>
    <w:rsid w:val="000371A1"/>
    <w:rsid w:val="000473C9"/>
    <w:rsid w:val="00047C0B"/>
    <w:rsid w:val="00050595"/>
    <w:rsid w:val="000508AC"/>
    <w:rsid w:val="0005290C"/>
    <w:rsid w:val="00052EC8"/>
    <w:rsid w:val="00053922"/>
    <w:rsid w:val="000559C1"/>
    <w:rsid w:val="0006126C"/>
    <w:rsid w:val="000627CC"/>
    <w:rsid w:val="00064816"/>
    <w:rsid w:val="00064D40"/>
    <w:rsid w:val="00070178"/>
    <w:rsid w:val="00071FD8"/>
    <w:rsid w:val="00072258"/>
    <w:rsid w:val="00073381"/>
    <w:rsid w:val="000742BD"/>
    <w:rsid w:val="00076010"/>
    <w:rsid w:val="00076CDB"/>
    <w:rsid w:val="00080B99"/>
    <w:rsid w:val="0008352D"/>
    <w:rsid w:val="00087B0E"/>
    <w:rsid w:val="00097E9B"/>
    <w:rsid w:val="000A260C"/>
    <w:rsid w:val="000A293B"/>
    <w:rsid w:val="000A38CB"/>
    <w:rsid w:val="000A4885"/>
    <w:rsid w:val="000A500C"/>
    <w:rsid w:val="000A5A95"/>
    <w:rsid w:val="000A7238"/>
    <w:rsid w:val="000B0B21"/>
    <w:rsid w:val="000B0F42"/>
    <w:rsid w:val="000B133D"/>
    <w:rsid w:val="000B1EC2"/>
    <w:rsid w:val="000C0001"/>
    <w:rsid w:val="000C1653"/>
    <w:rsid w:val="000C1C85"/>
    <w:rsid w:val="000C3550"/>
    <w:rsid w:val="000C3FE8"/>
    <w:rsid w:val="000C5891"/>
    <w:rsid w:val="000D3087"/>
    <w:rsid w:val="000D4AAD"/>
    <w:rsid w:val="000D6D48"/>
    <w:rsid w:val="000D77C0"/>
    <w:rsid w:val="000E054B"/>
    <w:rsid w:val="000E233F"/>
    <w:rsid w:val="000F205C"/>
    <w:rsid w:val="000F376C"/>
    <w:rsid w:val="000F5CD4"/>
    <w:rsid w:val="000F5CDD"/>
    <w:rsid w:val="0010267A"/>
    <w:rsid w:val="001042DF"/>
    <w:rsid w:val="00104619"/>
    <w:rsid w:val="00111548"/>
    <w:rsid w:val="001153D5"/>
    <w:rsid w:val="00117986"/>
    <w:rsid w:val="00126702"/>
    <w:rsid w:val="00127795"/>
    <w:rsid w:val="001357B2"/>
    <w:rsid w:val="00136741"/>
    <w:rsid w:val="00137A9F"/>
    <w:rsid w:val="001449F7"/>
    <w:rsid w:val="00146A99"/>
    <w:rsid w:val="00147FA8"/>
    <w:rsid w:val="0015037E"/>
    <w:rsid w:val="00152FCF"/>
    <w:rsid w:val="00155F67"/>
    <w:rsid w:val="00160545"/>
    <w:rsid w:val="0016251C"/>
    <w:rsid w:val="001637B1"/>
    <w:rsid w:val="001676F4"/>
    <w:rsid w:val="00173E04"/>
    <w:rsid w:val="0017500D"/>
    <w:rsid w:val="001779F3"/>
    <w:rsid w:val="001800B9"/>
    <w:rsid w:val="00180D57"/>
    <w:rsid w:val="00183924"/>
    <w:rsid w:val="00185B69"/>
    <w:rsid w:val="00193303"/>
    <w:rsid w:val="00196592"/>
    <w:rsid w:val="001A3459"/>
    <w:rsid w:val="001A3BA5"/>
    <w:rsid w:val="001A5F73"/>
    <w:rsid w:val="001A6E43"/>
    <w:rsid w:val="001B03D9"/>
    <w:rsid w:val="001B4ADF"/>
    <w:rsid w:val="001B586C"/>
    <w:rsid w:val="001B7C59"/>
    <w:rsid w:val="001C0A58"/>
    <w:rsid w:val="001D3666"/>
    <w:rsid w:val="001D4102"/>
    <w:rsid w:val="001D4527"/>
    <w:rsid w:val="001D587F"/>
    <w:rsid w:val="001D64D3"/>
    <w:rsid w:val="001E2B7C"/>
    <w:rsid w:val="001E3D3B"/>
    <w:rsid w:val="001E46B9"/>
    <w:rsid w:val="001F38B8"/>
    <w:rsid w:val="001F5150"/>
    <w:rsid w:val="001F7AD8"/>
    <w:rsid w:val="001F7BC0"/>
    <w:rsid w:val="001F7E7C"/>
    <w:rsid w:val="001F7F96"/>
    <w:rsid w:val="002005B7"/>
    <w:rsid w:val="00202274"/>
    <w:rsid w:val="002028A6"/>
    <w:rsid w:val="00202A77"/>
    <w:rsid w:val="002058F0"/>
    <w:rsid w:val="00211A38"/>
    <w:rsid w:val="00213EE2"/>
    <w:rsid w:val="00214347"/>
    <w:rsid w:val="00214816"/>
    <w:rsid w:val="00220486"/>
    <w:rsid w:val="00221183"/>
    <w:rsid w:val="00221C60"/>
    <w:rsid w:val="0023108C"/>
    <w:rsid w:val="00236ADA"/>
    <w:rsid w:val="002423D3"/>
    <w:rsid w:val="002425C7"/>
    <w:rsid w:val="002428F1"/>
    <w:rsid w:val="00242AF5"/>
    <w:rsid w:val="00242EF6"/>
    <w:rsid w:val="00244323"/>
    <w:rsid w:val="0024760C"/>
    <w:rsid w:val="00251E08"/>
    <w:rsid w:val="00253576"/>
    <w:rsid w:val="00254579"/>
    <w:rsid w:val="002602EA"/>
    <w:rsid w:val="00260489"/>
    <w:rsid w:val="00261B03"/>
    <w:rsid w:val="00270B9B"/>
    <w:rsid w:val="00271CE5"/>
    <w:rsid w:val="002728FF"/>
    <w:rsid w:val="0027357B"/>
    <w:rsid w:val="00276F00"/>
    <w:rsid w:val="002779FD"/>
    <w:rsid w:val="002806D5"/>
    <w:rsid w:val="00281B2C"/>
    <w:rsid w:val="00282020"/>
    <w:rsid w:val="00282958"/>
    <w:rsid w:val="00282F1E"/>
    <w:rsid w:val="00283858"/>
    <w:rsid w:val="00283A2F"/>
    <w:rsid w:val="002855EB"/>
    <w:rsid w:val="00290E0F"/>
    <w:rsid w:val="002A06D2"/>
    <w:rsid w:val="002A49DF"/>
    <w:rsid w:val="002A5510"/>
    <w:rsid w:val="002A5562"/>
    <w:rsid w:val="002A73E2"/>
    <w:rsid w:val="002B25DB"/>
    <w:rsid w:val="002D4689"/>
    <w:rsid w:val="002E098E"/>
    <w:rsid w:val="002E2999"/>
    <w:rsid w:val="002E5362"/>
    <w:rsid w:val="002E60E6"/>
    <w:rsid w:val="002F02E4"/>
    <w:rsid w:val="002F1724"/>
    <w:rsid w:val="002F422B"/>
    <w:rsid w:val="002F557F"/>
    <w:rsid w:val="002F7E49"/>
    <w:rsid w:val="0030300E"/>
    <w:rsid w:val="0030432C"/>
    <w:rsid w:val="00306190"/>
    <w:rsid w:val="00316991"/>
    <w:rsid w:val="003171CE"/>
    <w:rsid w:val="0032217A"/>
    <w:rsid w:val="00322BCA"/>
    <w:rsid w:val="003264BA"/>
    <w:rsid w:val="0033338D"/>
    <w:rsid w:val="00335069"/>
    <w:rsid w:val="00335B6D"/>
    <w:rsid w:val="00336682"/>
    <w:rsid w:val="00343476"/>
    <w:rsid w:val="00343C59"/>
    <w:rsid w:val="003447D7"/>
    <w:rsid w:val="00344E15"/>
    <w:rsid w:val="00347B75"/>
    <w:rsid w:val="00347CBE"/>
    <w:rsid w:val="003505D7"/>
    <w:rsid w:val="003507A1"/>
    <w:rsid w:val="003636BF"/>
    <w:rsid w:val="00363BD3"/>
    <w:rsid w:val="00367005"/>
    <w:rsid w:val="00367F39"/>
    <w:rsid w:val="00370AA7"/>
    <w:rsid w:val="0037255F"/>
    <w:rsid w:val="00372B79"/>
    <w:rsid w:val="0037479F"/>
    <w:rsid w:val="00380355"/>
    <w:rsid w:val="00382BDD"/>
    <w:rsid w:val="00383124"/>
    <w:rsid w:val="003845B4"/>
    <w:rsid w:val="00385C6B"/>
    <w:rsid w:val="00386E03"/>
    <w:rsid w:val="00387778"/>
    <w:rsid w:val="00387B1A"/>
    <w:rsid w:val="003A0961"/>
    <w:rsid w:val="003A2390"/>
    <w:rsid w:val="003A5F98"/>
    <w:rsid w:val="003A62E9"/>
    <w:rsid w:val="003A6CED"/>
    <w:rsid w:val="003B0D05"/>
    <w:rsid w:val="003B36B1"/>
    <w:rsid w:val="003B5479"/>
    <w:rsid w:val="003B66C8"/>
    <w:rsid w:val="003C0A57"/>
    <w:rsid w:val="003C4025"/>
    <w:rsid w:val="003D23B5"/>
    <w:rsid w:val="003D3C96"/>
    <w:rsid w:val="003D4192"/>
    <w:rsid w:val="003D4E6F"/>
    <w:rsid w:val="003D5640"/>
    <w:rsid w:val="003D598D"/>
    <w:rsid w:val="003D6FDB"/>
    <w:rsid w:val="003E1C74"/>
    <w:rsid w:val="003E3216"/>
    <w:rsid w:val="003E5658"/>
    <w:rsid w:val="003E5D72"/>
    <w:rsid w:val="003E6829"/>
    <w:rsid w:val="003E6D43"/>
    <w:rsid w:val="003F0145"/>
    <w:rsid w:val="003F36E0"/>
    <w:rsid w:val="003F4AF3"/>
    <w:rsid w:val="003F75E0"/>
    <w:rsid w:val="00403E07"/>
    <w:rsid w:val="00405DCB"/>
    <w:rsid w:val="004106D2"/>
    <w:rsid w:val="004108C9"/>
    <w:rsid w:val="0041466F"/>
    <w:rsid w:val="00417607"/>
    <w:rsid w:val="00421BD2"/>
    <w:rsid w:val="00426556"/>
    <w:rsid w:val="00433033"/>
    <w:rsid w:val="00437560"/>
    <w:rsid w:val="00437F62"/>
    <w:rsid w:val="00444DC5"/>
    <w:rsid w:val="00445319"/>
    <w:rsid w:val="004472CA"/>
    <w:rsid w:val="00452246"/>
    <w:rsid w:val="00452DF6"/>
    <w:rsid w:val="004537BD"/>
    <w:rsid w:val="004613D9"/>
    <w:rsid w:val="00464E82"/>
    <w:rsid w:val="0046556D"/>
    <w:rsid w:val="00471AE9"/>
    <w:rsid w:val="00475612"/>
    <w:rsid w:val="0048124E"/>
    <w:rsid w:val="004819CF"/>
    <w:rsid w:val="00483A30"/>
    <w:rsid w:val="00487281"/>
    <w:rsid w:val="0049142C"/>
    <w:rsid w:val="0049238A"/>
    <w:rsid w:val="00493E30"/>
    <w:rsid w:val="004941E7"/>
    <w:rsid w:val="004A3BE1"/>
    <w:rsid w:val="004A7AB0"/>
    <w:rsid w:val="004C3CE3"/>
    <w:rsid w:val="004C6C40"/>
    <w:rsid w:val="004D1161"/>
    <w:rsid w:val="004D47CA"/>
    <w:rsid w:val="004D55C8"/>
    <w:rsid w:val="004D749C"/>
    <w:rsid w:val="004E0C4D"/>
    <w:rsid w:val="004E40E8"/>
    <w:rsid w:val="004F5157"/>
    <w:rsid w:val="00501531"/>
    <w:rsid w:val="0050618E"/>
    <w:rsid w:val="00507138"/>
    <w:rsid w:val="00510679"/>
    <w:rsid w:val="00515AE9"/>
    <w:rsid w:val="005162DD"/>
    <w:rsid w:val="00517237"/>
    <w:rsid w:val="0051743B"/>
    <w:rsid w:val="00517D9C"/>
    <w:rsid w:val="00517E68"/>
    <w:rsid w:val="00520532"/>
    <w:rsid w:val="005217C4"/>
    <w:rsid w:val="00523291"/>
    <w:rsid w:val="00523C1A"/>
    <w:rsid w:val="005250F4"/>
    <w:rsid w:val="00525A76"/>
    <w:rsid w:val="00526246"/>
    <w:rsid w:val="005268E0"/>
    <w:rsid w:val="00526D43"/>
    <w:rsid w:val="00527176"/>
    <w:rsid w:val="00527F0A"/>
    <w:rsid w:val="00531B66"/>
    <w:rsid w:val="00531EFA"/>
    <w:rsid w:val="00533B93"/>
    <w:rsid w:val="005404EC"/>
    <w:rsid w:val="00541842"/>
    <w:rsid w:val="00542664"/>
    <w:rsid w:val="00542AC2"/>
    <w:rsid w:val="005442DE"/>
    <w:rsid w:val="0054494C"/>
    <w:rsid w:val="00545463"/>
    <w:rsid w:val="005465D2"/>
    <w:rsid w:val="005552BB"/>
    <w:rsid w:val="005568BA"/>
    <w:rsid w:val="00556B81"/>
    <w:rsid w:val="00560042"/>
    <w:rsid w:val="005630FA"/>
    <w:rsid w:val="00564853"/>
    <w:rsid w:val="00564B2F"/>
    <w:rsid w:val="00567106"/>
    <w:rsid w:val="00573B86"/>
    <w:rsid w:val="00586CEE"/>
    <w:rsid w:val="005876CA"/>
    <w:rsid w:val="00593A21"/>
    <w:rsid w:val="00593DC4"/>
    <w:rsid w:val="0059714F"/>
    <w:rsid w:val="005A12FC"/>
    <w:rsid w:val="005A1C18"/>
    <w:rsid w:val="005A3A58"/>
    <w:rsid w:val="005A4865"/>
    <w:rsid w:val="005A5C91"/>
    <w:rsid w:val="005B1850"/>
    <w:rsid w:val="005B5EDA"/>
    <w:rsid w:val="005C2BC0"/>
    <w:rsid w:val="005C4E3E"/>
    <w:rsid w:val="005C6E01"/>
    <w:rsid w:val="005D088A"/>
    <w:rsid w:val="005D6388"/>
    <w:rsid w:val="005D7269"/>
    <w:rsid w:val="005D7E15"/>
    <w:rsid w:val="005E11D5"/>
    <w:rsid w:val="005E1D3C"/>
    <w:rsid w:val="005E79A2"/>
    <w:rsid w:val="005F132C"/>
    <w:rsid w:val="005F3EB9"/>
    <w:rsid w:val="005F5FD6"/>
    <w:rsid w:val="005F7348"/>
    <w:rsid w:val="00603824"/>
    <w:rsid w:val="0060446E"/>
    <w:rsid w:val="00606F2F"/>
    <w:rsid w:val="00615FC0"/>
    <w:rsid w:val="00616C4D"/>
    <w:rsid w:val="006214AA"/>
    <w:rsid w:val="00621768"/>
    <w:rsid w:val="00621E5D"/>
    <w:rsid w:val="00622B36"/>
    <w:rsid w:val="006301D4"/>
    <w:rsid w:val="006305A9"/>
    <w:rsid w:val="00631403"/>
    <w:rsid w:val="00632253"/>
    <w:rsid w:val="00632C5A"/>
    <w:rsid w:val="00634FCA"/>
    <w:rsid w:val="006401E4"/>
    <w:rsid w:val="00641B64"/>
    <w:rsid w:val="00642714"/>
    <w:rsid w:val="00642F89"/>
    <w:rsid w:val="00643C4E"/>
    <w:rsid w:val="00644084"/>
    <w:rsid w:val="00644FCC"/>
    <w:rsid w:val="006455CE"/>
    <w:rsid w:val="006516F9"/>
    <w:rsid w:val="00657A04"/>
    <w:rsid w:val="00657D95"/>
    <w:rsid w:val="00660F9A"/>
    <w:rsid w:val="0066162A"/>
    <w:rsid w:val="00662727"/>
    <w:rsid w:val="00667579"/>
    <w:rsid w:val="00671842"/>
    <w:rsid w:val="00674396"/>
    <w:rsid w:val="006921B1"/>
    <w:rsid w:val="00696416"/>
    <w:rsid w:val="006A26DF"/>
    <w:rsid w:val="006A5112"/>
    <w:rsid w:val="006B17E5"/>
    <w:rsid w:val="006B2CFA"/>
    <w:rsid w:val="006B3F29"/>
    <w:rsid w:val="006B4BCF"/>
    <w:rsid w:val="006C22D0"/>
    <w:rsid w:val="006C6327"/>
    <w:rsid w:val="006C6CD8"/>
    <w:rsid w:val="006C7A88"/>
    <w:rsid w:val="006D1943"/>
    <w:rsid w:val="006D1B8D"/>
    <w:rsid w:val="006D2276"/>
    <w:rsid w:val="006D2FC1"/>
    <w:rsid w:val="006D42D9"/>
    <w:rsid w:val="006D5A07"/>
    <w:rsid w:val="006D6466"/>
    <w:rsid w:val="006D738F"/>
    <w:rsid w:val="006E3F74"/>
    <w:rsid w:val="006E6313"/>
    <w:rsid w:val="006E64A3"/>
    <w:rsid w:val="006E74EC"/>
    <w:rsid w:val="006F278A"/>
    <w:rsid w:val="006F4E15"/>
    <w:rsid w:val="00711556"/>
    <w:rsid w:val="00720CC2"/>
    <w:rsid w:val="00721B63"/>
    <w:rsid w:val="00722323"/>
    <w:rsid w:val="00724752"/>
    <w:rsid w:val="00726463"/>
    <w:rsid w:val="00732A81"/>
    <w:rsid w:val="00733017"/>
    <w:rsid w:val="00733FB4"/>
    <w:rsid w:val="00737A02"/>
    <w:rsid w:val="007416E1"/>
    <w:rsid w:val="0074210A"/>
    <w:rsid w:val="00744BBB"/>
    <w:rsid w:val="00750ECD"/>
    <w:rsid w:val="007510C0"/>
    <w:rsid w:val="00751D38"/>
    <w:rsid w:val="00760DB5"/>
    <w:rsid w:val="00763796"/>
    <w:rsid w:val="007637ED"/>
    <w:rsid w:val="00763EF9"/>
    <w:rsid w:val="007651A0"/>
    <w:rsid w:val="00766BA6"/>
    <w:rsid w:val="00767A7C"/>
    <w:rsid w:val="007718AD"/>
    <w:rsid w:val="0078036C"/>
    <w:rsid w:val="0078096D"/>
    <w:rsid w:val="007821F3"/>
    <w:rsid w:val="007824BC"/>
    <w:rsid w:val="007828F2"/>
    <w:rsid w:val="00783310"/>
    <w:rsid w:val="00785D61"/>
    <w:rsid w:val="00786B16"/>
    <w:rsid w:val="007878EF"/>
    <w:rsid w:val="0079299A"/>
    <w:rsid w:val="0079565C"/>
    <w:rsid w:val="00795CB5"/>
    <w:rsid w:val="00796D83"/>
    <w:rsid w:val="007A206C"/>
    <w:rsid w:val="007A3999"/>
    <w:rsid w:val="007A4A6D"/>
    <w:rsid w:val="007B0CA1"/>
    <w:rsid w:val="007B104D"/>
    <w:rsid w:val="007B1806"/>
    <w:rsid w:val="007B71BA"/>
    <w:rsid w:val="007C062B"/>
    <w:rsid w:val="007C5631"/>
    <w:rsid w:val="007C5F39"/>
    <w:rsid w:val="007C665A"/>
    <w:rsid w:val="007D022E"/>
    <w:rsid w:val="007D1BCF"/>
    <w:rsid w:val="007D5285"/>
    <w:rsid w:val="007D55B6"/>
    <w:rsid w:val="007D75CF"/>
    <w:rsid w:val="007D79AB"/>
    <w:rsid w:val="007D7FB9"/>
    <w:rsid w:val="007E2AD1"/>
    <w:rsid w:val="007E4D81"/>
    <w:rsid w:val="007E640F"/>
    <w:rsid w:val="007E6DC5"/>
    <w:rsid w:val="007F0768"/>
    <w:rsid w:val="007F1784"/>
    <w:rsid w:val="007F6170"/>
    <w:rsid w:val="00801F6E"/>
    <w:rsid w:val="00802676"/>
    <w:rsid w:val="00807BBE"/>
    <w:rsid w:val="008115FD"/>
    <w:rsid w:val="00811C65"/>
    <w:rsid w:val="00813352"/>
    <w:rsid w:val="00815C85"/>
    <w:rsid w:val="00825300"/>
    <w:rsid w:val="008308BE"/>
    <w:rsid w:val="00831BE5"/>
    <w:rsid w:val="0083327F"/>
    <w:rsid w:val="008335C2"/>
    <w:rsid w:val="008338D4"/>
    <w:rsid w:val="00834066"/>
    <w:rsid w:val="00834CE8"/>
    <w:rsid w:val="00842F09"/>
    <w:rsid w:val="00845C5B"/>
    <w:rsid w:val="00845F37"/>
    <w:rsid w:val="00854C3D"/>
    <w:rsid w:val="00854C5A"/>
    <w:rsid w:val="00856CEB"/>
    <w:rsid w:val="008606D6"/>
    <w:rsid w:val="00860E91"/>
    <w:rsid w:val="008629BC"/>
    <w:rsid w:val="00865518"/>
    <w:rsid w:val="00865B18"/>
    <w:rsid w:val="00870E46"/>
    <w:rsid w:val="00875732"/>
    <w:rsid w:val="00877BFE"/>
    <w:rsid w:val="0088043C"/>
    <w:rsid w:val="00884042"/>
    <w:rsid w:val="00884052"/>
    <w:rsid w:val="00884A1F"/>
    <w:rsid w:val="00886BAA"/>
    <w:rsid w:val="00890223"/>
    <w:rsid w:val="008906C9"/>
    <w:rsid w:val="0089132D"/>
    <w:rsid w:val="008A6326"/>
    <w:rsid w:val="008A6706"/>
    <w:rsid w:val="008B2F06"/>
    <w:rsid w:val="008B2F21"/>
    <w:rsid w:val="008B3FAB"/>
    <w:rsid w:val="008B4EEF"/>
    <w:rsid w:val="008B57F7"/>
    <w:rsid w:val="008B6713"/>
    <w:rsid w:val="008B7AAB"/>
    <w:rsid w:val="008C2788"/>
    <w:rsid w:val="008C2B41"/>
    <w:rsid w:val="008C42C0"/>
    <w:rsid w:val="008C4589"/>
    <w:rsid w:val="008C4C9C"/>
    <w:rsid w:val="008C5738"/>
    <w:rsid w:val="008C649A"/>
    <w:rsid w:val="008C686B"/>
    <w:rsid w:val="008C7693"/>
    <w:rsid w:val="008D04F0"/>
    <w:rsid w:val="008D38AE"/>
    <w:rsid w:val="008D43EC"/>
    <w:rsid w:val="008E00A2"/>
    <w:rsid w:val="008E025B"/>
    <w:rsid w:val="008E7221"/>
    <w:rsid w:val="008F3500"/>
    <w:rsid w:val="008F47F6"/>
    <w:rsid w:val="0090333B"/>
    <w:rsid w:val="00912E57"/>
    <w:rsid w:val="009132BB"/>
    <w:rsid w:val="00920579"/>
    <w:rsid w:val="009245CB"/>
    <w:rsid w:val="00924E3C"/>
    <w:rsid w:val="00925A49"/>
    <w:rsid w:val="00927995"/>
    <w:rsid w:val="00931AC9"/>
    <w:rsid w:val="009321C2"/>
    <w:rsid w:val="00932893"/>
    <w:rsid w:val="009347BD"/>
    <w:rsid w:val="009348B5"/>
    <w:rsid w:val="00936149"/>
    <w:rsid w:val="009406C5"/>
    <w:rsid w:val="00941F21"/>
    <w:rsid w:val="009443E9"/>
    <w:rsid w:val="009467BE"/>
    <w:rsid w:val="009525B0"/>
    <w:rsid w:val="00954024"/>
    <w:rsid w:val="0095422D"/>
    <w:rsid w:val="00955179"/>
    <w:rsid w:val="009561E7"/>
    <w:rsid w:val="00957548"/>
    <w:rsid w:val="00957B0F"/>
    <w:rsid w:val="00957BB3"/>
    <w:rsid w:val="009610EE"/>
    <w:rsid w:val="009612BB"/>
    <w:rsid w:val="00961538"/>
    <w:rsid w:val="00962CD9"/>
    <w:rsid w:val="00962E9A"/>
    <w:rsid w:val="00965CB9"/>
    <w:rsid w:val="00972038"/>
    <w:rsid w:val="0097248B"/>
    <w:rsid w:val="009746AA"/>
    <w:rsid w:val="00980147"/>
    <w:rsid w:val="00983D9B"/>
    <w:rsid w:val="009850DB"/>
    <w:rsid w:val="009901BC"/>
    <w:rsid w:val="009930D8"/>
    <w:rsid w:val="0099642F"/>
    <w:rsid w:val="00996A33"/>
    <w:rsid w:val="009A18BA"/>
    <w:rsid w:val="009B1052"/>
    <w:rsid w:val="009B1AE5"/>
    <w:rsid w:val="009B4F4E"/>
    <w:rsid w:val="009C0273"/>
    <w:rsid w:val="009C3176"/>
    <w:rsid w:val="009C76D0"/>
    <w:rsid w:val="009D236A"/>
    <w:rsid w:val="009D2C29"/>
    <w:rsid w:val="009D56E5"/>
    <w:rsid w:val="009D6801"/>
    <w:rsid w:val="009D7D99"/>
    <w:rsid w:val="009F13ED"/>
    <w:rsid w:val="009F1D9F"/>
    <w:rsid w:val="009F3E5E"/>
    <w:rsid w:val="009F4589"/>
    <w:rsid w:val="009F69E3"/>
    <w:rsid w:val="009F79DF"/>
    <w:rsid w:val="00A00FFD"/>
    <w:rsid w:val="00A012E2"/>
    <w:rsid w:val="00A01921"/>
    <w:rsid w:val="00A050DB"/>
    <w:rsid w:val="00A05F94"/>
    <w:rsid w:val="00A0773A"/>
    <w:rsid w:val="00A07B75"/>
    <w:rsid w:val="00A10CED"/>
    <w:rsid w:val="00A12224"/>
    <w:rsid w:val="00A125C5"/>
    <w:rsid w:val="00A12D5C"/>
    <w:rsid w:val="00A14139"/>
    <w:rsid w:val="00A14E11"/>
    <w:rsid w:val="00A248F5"/>
    <w:rsid w:val="00A25BB9"/>
    <w:rsid w:val="00A26DEB"/>
    <w:rsid w:val="00A44157"/>
    <w:rsid w:val="00A460E1"/>
    <w:rsid w:val="00A5039D"/>
    <w:rsid w:val="00A50A64"/>
    <w:rsid w:val="00A54F79"/>
    <w:rsid w:val="00A63FC7"/>
    <w:rsid w:val="00A649FF"/>
    <w:rsid w:val="00A65EE7"/>
    <w:rsid w:val="00A6603B"/>
    <w:rsid w:val="00A67A40"/>
    <w:rsid w:val="00A70133"/>
    <w:rsid w:val="00A7081F"/>
    <w:rsid w:val="00A71C28"/>
    <w:rsid w:val="00A72ACA"/>
    <w:rsid w:val="00A732C3"/>
    <w:rsid w:val="00A8263D"/>
    <w:rsid w:val="00A82909"/>
    <w:rsid w:val="00A97871"/>
    <w:rsid w:val="00AA2831"/>
    <w:rsid w:val="00AA3899"/>
    <w:rsid w:val="00AA62D7"/>
    <w:rsid w:val="00AA6D24"/>
    <w:rsid w:val="00AA741A"/>
    <w:rsid w:val="00AB0C9E"/>
    <w:rsid w:val="00AB2354"/>
    <w:rsid w:val="00AB5EBB"/>
    <w:rsid w:val="00AB6B51"/>
    <w:rsid w:val="00AB6EAE"/>
    <w:rsid w:val="00AC087F"/>
    <w:rsid w:val="00AC1A91"/>
    <w:rsid w:val="00AC5C16"/>
    <w:rsid w:val="00AD36B4"/>
    <w:rsid w:val="00AE6D82"/>
    <w:rsid w:val="00AE7D93"/>
    <w:rsid w:val="00AF1E14"/>
    <w:rsid w:val="00AF78BB"/>
    <w:rsid w:val="00B0086D"/>
    <w:rsid w:val="00B00FD4"/>
    <w:rsid w:val="00B0143F"/>
    <w:rsid w:val="00B05849"/>
    <w:rsid w:val="00B059C3"/>
    <w:rsid w:val="00B0603F"/>
    <w:rsid w:val="00B17141"/>
    <w:rsid w:val="00B17A38"/>
    <w:rsid w:val="00B21E54"/>
    <w:rsid w:val="00B22816"/>
    <w:rsid w:val="00B22E06"/>
    <w:rsid w:val="00B23995"/>
    <w:rsid w:val="00B27717"/>
    <w:rsid w:val="00B31575"/>
    <w:rsid w:val="00B31DC7"/>
    <w:rsid w:val="00B3370E"/>
    <w:rsid w:val="00B33C7C"/>
    <w:rsid w:val="00B341EC"/>
    <w:rsid w:val="00B35B05"/>
    <w:rsid w:val="00B37870"/>
    <w:rsid w:val="00B37969"/>
    <w:rsid w:val="00B40939"/>
    <w:rsid w:val="00B4139B"/>
    <w:rsid w:val="00B42332"/>
    <w:rsid w:val="00B42458"/>
    <w:rsid w:val="00B43718"/>
    <w:rsid w:val="00B44620"/>
    <w:rsid w:val="00B466BA"/>
    <w:rsid w:val="00B4766E"/>
    <w:rsid w:val="00B50652"/>
    <w:rsid w:val="00B54111"/>
    <w:rsid w:val="00B57EC4"/>
    <w:rsid w:val="00B64234"/>
    <w:rsid w:val="00B6468D"/>
    <w:rsid w:val="00B64FD3"/>
    <w:rsid w:val="00B7117C"/>
    <w:rsid w:val="00B71D6A"/>
    <w:rsid w:val="00B743EC"/>
    <w:rsid w:val="00B745BC"/>
    <w:rsid w:val="00B77151"/>
    <w:rsid w:val="00B80299"/>
    <w:rsid w:val="00B80BC5"/>
    <w:rsid w:val="00B80F6D"/>
    <w:rsid w:val="00B81159"/>
    <w:rsid w:val="00B836CB"/>
    <w:rsid w:val="00B84908"/>
    <w:rsid w:val="00B8547D"/>
    <w:rsid w:val="00B85FC4"/>
    <w:rsid w:val="00B86D23"/>
    <w:rsid w:val="00B87297"/>
    <w:rsid w:val="00B94851"/>
    <w:rsid w:val="00B95433"/>
    <w:rsid w:val="00B955CC"/>
    <w:rsid w:val="00B95B95"/>
    <w:rsid w:val="00BA02AC"/>
    <w:rsid w:val="00BA12C4"/>
    <w:rsid w:val="00BA22C6"/>
    <w:rsid w:val="00BA3FE6"/>
    <w:rsid w:val="00BA5770"/>
    <w:rsid w:val="00BA68A2"/>
    <w:rsid w:val="00BB1FF6"/>
    <w:rsid w:val="00BB59A1"/>
    <w:rsid w:val="00BC3873"/>
    <w:rsid w:val="00BC558C"/>
    <w:rsid w:val="00BC5766"/>
    <w:rsid w:val="00BC5E62"/>
    <w:rsid w:val="00BD34C3"/>
    <w:rsid w:val="00BD7C2A"/>
    <w:rsid w:val="00BE19F5"/>
    <w:rsid w:val="00BE27CC"/>
    <w:rsid w:val="00BE316D"/>
    <w:rsid w:val="00BE495C"/>
    <w:rsid w:val="00BE50C3"/>
    <w:rsid w:val="00BE7B38"/>
    <w:rsid w:val="00BF617D"/>
    <w:rsid w:val="00C001E2"/>
    <w:rsid w:val="00C0272D"/>
    <w:rsid w:val="00C04648"/>
    <w:rsid w:val="00C05931"/>
    <w:rsid w:val="00C1005B"/>
    <w:rsid w:val="00C11216"/>
    <w:rsid w:val="00C131F4"/>
    <w:rsid w:val="00C13357"/>
    <w:rsid w:val="00C20C05"/>
    <w:rsid w:val="00C21F84"/>
    <w:rsid w:val="00C23B35"/>
    <w:rsid w:val="00C250D5"/>
    <w:rsid w:val="00C266CE"/>
    <w:rsid w:val="00C32AA7"/>
    <w:rsid w:val="00C3517E"/>
    <w:rsid w:val="00C415A8"/>
    <w:rsid w:val="00C41D07"/>
    <w:rsid w:val="00C42BE0"/>
    <w:rsid w:val="00C42DE2"/>
    <w:rsid w:val="00C43F1F"/>
    <w:rsid w:val="00C44DCE"/>
    <w:rsid w:val="00C47F8D"/>
    <w:rsid w:val="00C548CC"/>
    <w:rsid w:val="00C549E0"/>
    <w:rsid w:val="00C54C9C"/>
    <w:rsid w:val="00C55A32"/>
    <w:rsid w:val="00C55F52"/>
    <w:rsid w:val="00C647EC"/>
    <w:rsid w:val="00C67EB0"/>
    <w:rsid w:val="00C70494"/>
    <w:rsid w:val="00C77528"/>
    <w:rsid w:val="00C804B5"/>
    <w:rsid w:val="00C81391"/>
    <w:rsid w:val="00C81420"/>
    <w:rsid w:val="00C845AA"/>
    <w:rsid w:val="00C87C64"/>
    <w:rsid w:val="00C87FCB"/>
    <w:rsid w:val="00C90384"/>
    <w:rsid w:val="00C9054A"/>
    <w:rsid w:val="00C92898"/>
    <w:rsid w:val="00C95B7C"/>
    <w:rsid w:val="00C966BB"/>
    <w:rsid w:val="00CA3F2E"/>
    <w:rsid w:val="00CA5282"/>
    <w:rsid w:val="00CA5592"/>
    <w:rsid w:val="00CA7010"/>
    <w:rsid w:val="00CB2F57"/>
    <w:rsid w:val="00CB6E8C"/>
    <w:rsid w:val="00CC0BBA"/>
    <w:rsid w:val="00CC1368"/>
    <w:rsid w:val="00CC1745"/>
    <w:rsid w:val="00CC455D"/>
    <w:rsid w:val="00CC6917"/>
    <w:rsid w:val="00CC7A63"/>
    <w:rsid w:val="00CD0F1B"/>
    <w:rsid w:val="00CD189F"/>
    <w:rsid w:val="00CD5DCF"/>
    <w:rsid w:val="00CE09F5"/>
    <w:rsid w:val="00CE3FD4"/>
    <w:rsid w:val="00CE51F7"/>
    <w:rsid w:val="00CE6629"/>
    <w:rsid w:val="00CE7514"/>
    <w:rsid w:val="00CF0A73"/>
    <w:rsid w:val="00CF3CC2"/>
    <w:rsid w:val="00CF732B"/>
    <w:rsid w:val="00D01932"/>
    <w:rsid w:val="00D01D9B"/>
    <w:rsid w:val="00D01E18"/>
    <w:rsid w:val="00D034B5"/>
    <w:rsid w:val="00D034D3"/>
    <w:rsid w:val="00D14474"/>
    <w:rsid w:val="00D16180"/>
    <w:rsid w:val="00D23027"/>
    <w:rsid w:val="00D248DE"/>
    <w:rsid w:val="00D24A65"/>
    <w:rsid w:val="00D2617A"/>
    <w:rsid w:val="00D34968"/>
    <w:rsid w:val="00D34B5C"/>
    <w:rsid w:val="00D35B73"/>
    <w:rsid w:val="00D3663C"/>
    <w:rsid w:val="00D3693E"/>
    <w:rsid w:val="00D4164C"/>
    <w:rsid w:val="00D478FF"/>
    <w:rsid w:val="00D503A9"/>
    <w:rsid w:val="00D52B8A"/>
    <w:rsid w:val="00D66773"/>
    <w:rsid w:val="00D67C0D"/>
    <w:rsid w:val="00D72082"/>
    <w:rsid w:val="00D73B12"/>
    <w:rsid w:val="00D81568"/>
    <w:rsid w:val="00D83E15"/>
    <w:rsid w:val="00D8542D"/>
    <w:rsid w:val="00D856CC"/>
    <w:rsid w:val="00D9369F"/>
    <w:rsid w:val="00D9569C"/>
    <w:rsid w:val="00D96CF6"/>
    <w:rsid w:val="00D9701B"/>
    <w:rsid w:val="00DA1128"/>
    <w:rsid w:val="00DA4ACC"/>
    <w:rsid w:val="00DA6B8E"/>
    <w:rsid w:val="00DA6D44"/>
    <w:rsid w:val="00DB133E"/>
    <w:rsid w:val="00DB1698"/>
    <w:rsid w:val="00DB242C"/>
    <w:rsid w:val="00DB505B"/>
    <w:rsid w:val="00DB6C69"/>
    <w:rsid w:val="00DC152E"/>
    <w:rsid w:val="00DC3324"/>
    <w:rsid w:val="00DC5791"/>
    <w:rsid w:val="00DC6A71"/>
    <w:rsid w:val="00DD06A9"/>
    <w:rsid w:val="00DD3094"/>
    <w:rsid w:val="00DD3702"/>
    <w:rsid w:val="00DE5B46"/>
    <w:rsid w:val="00E015A6"/>
    <w:rsid w:val="00E031F2"/>
    <w:rsid w:val="00E0357D"/>
    <w:rsid w:val="00E05406"/>
    <w:rsid w:val="00E12C12"/>
    <w:rsid w:val="00E13CC6"/>
    <w:rsid w:val="00E14E5A"/>
    <w:rsid w:val="00E15AE1"/>
    <w:rsid w:val="00E16E07"/>
    <w:rsid w:val="00E221CE"/>
    <w:rsid w:val="00E22AA4"/>
    <w:rsid w:val="00E22B5D"/>
    <w:rsid w:val="00E24EC2"/>
    <w:rsid w:val="00E3721C"/>
    <w:rsid w:val="00E40266"/>
    <w:rsid w:val="00E42F4E"/>
    <w:rsid w:val="00E43516"/>
    <w:rsid w:val="00E46BEA"/>
    <w:rsid w:val="00E510DB"/>
    <w:rsid w:val="00E56984"/>
    <w:rsid w:val="00E60FAB"/>
    <w:rsid w:val="00E71A89"/>
    <w:rsid w:val="00E801C1"/>
    <w:rsid w:val="00E81767"/>
    <w:rsid w:val="00E933CE"/>
    <w:rsid w:val="00E94C2B"/>
    <w:rsid w:val="00E96386"/>
    <w:rsid w:val="00EA0FB7"/>
    <w:rsid w:val="00EA2BE7"/>
    <w:rsid w:val="00EA4EF8"/>
    <w:rsid w:val="00EB0CA6"/>
    <w:rsid w:val="00EB17DF"/>
    <w:rsid w:val="00EB4AEF"/>
    <w:rsid w:val="00EB6F4E"/>
    <w:rsid w:val="00EC0CF2"/>
    <w:rsid w:val="00EC606A"/>
    <w:rsid w:val="00EC6D47"/>
    <w:rsid w:val="00ED7E82"/>
    <w:rsid w:val="00EE1D30"/>
    <w:rsid w:val="00EE2EF0"/>
    <w:rsid w:val="00EE5989"/>
    <w:rsid w:val="00EF1ECA"/>
    <w:rsid w:val="00EF71FB"/>
    <w:rsid w:val="00F02AC5"/>
    <w:rsid w:val="00F03624"/>
    <w:rsid w:val="00F036F1"/>
    <w:rsid w:val="00F113D5"/>
    <w:rsid w:val="00F11402"/>
    <w:rsid w:val="00F20BA7"/>
    <w:rsid w:val="00F235A2"/>
    <w:rsid w:val="00F240BB"/>
    <w:rsid w:val="00F247D5"/>
    <w:rsid w:val="00F3060C"/>
    <w:rsid w:val="00F35BEF"/>
    <w:rsid w:val="00F360DC"/>
    <w:rsid w:val="00F37D02"/>
    <w:rsid w:val="00F400CB"/>
    <w:rsid w:val="00F43FA4"/>
    <w:rsid w:val="00F463EB"/>
    <w:rsid w:val="00F46724"/>
    <w:rsid w:val="00F46C48"/>
    <w:rsid w:val="00F46D6C"/>
    <w:rsid w:val="00F50739"/>
    <w:rsid w:val="00F51C37"/>
    <w:rsid w:val="00F52547"/>
    <w:rsid w:val="00F559F8"/>
    <w:rsid w:val="00F56C62"/>
    <w:rsid w:val="00F574AD"/>
    <w:rsid w:val="00F57FED"/>
    <w:rsid w:val="00F60D61"/>
    <w:rsid w:val="00F6614B"/>
    <w:rsid w:val="00F67F99"/>
    <w:rsid w:val="00F7518B"/>
    <w:rsid w:val="00F907E8"/>
    <w:rsid w:val="00F95A49"/>
    <w:rsid w:val="00FA0B54"/>
    <w:rsid w:val="00FA2F2F"/>
    <w:rsid w:val="00FB12D7"/>
    <w:rsid w:val="00FB18F9"/>
    <w:rsid w:val="00FB21AC"/>
    <w:rsid w:val="00FB4577"/>
    <w:rsid w:val="00FB480F"/>
    <w:rsid w:val="00FC0216"/>
    <w:rsid w:val="00FC0719"/>
    <w:rsid w:val="00FC6F75"/>
    <w:rsid w:val="00FC79DE"/>
    <w:rsid w:val="00FD2641"/>
    <w:rsid w:val="00FD2ECB"/>
    <w:rsid w:val="00FD6097"/>
    <w:rsid w:val="00FD75E7"/>
    <w:rsid w:val="00FD7C4A"/>
    <w:rsid w:val="00FE358A"/>
    <w:rsid w:val="00FE7FD7"/>
    <w:rsid w:val="00FF1061"/>
    <w:rsid w:val="00FF1225"/>
    <w:rsid w:val="00FF25BF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50A1779A"/>
  <w15:docId w15:val="{102636DF-8311-47D5-AA29-F603C12D6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8F47F6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"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3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basedOn w:val="Privzetapisavaodstavka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rezrazmikov">
    <w:name w:val="No Spacing"/>
    <w:basedOn w:val="Navaden"/>
    <w:uiPriority w:val="1"/>
    <w:qFormat/>
    <w:rsid w:val="00542AC2"/>
    <w:pPr>
      <w:spacing w:line="240" w:lineRule="auto"/>
      <w:jc w:val="both"/>
    </w:pPr>
    <w:rPr>
      <w:rFonts w:eastAsiaTheme="majorEastAsia" w:cstheme="majorBidi"/>
      <w:szCs w:val="22"/>
      <w:lang w:bidi="en-US"/>
    </w:rPr>
  </w:style>
  <w:style w:type="paragraph" w:styleId="Navadensplet">
    <w:name w:val="Normal (Web)"/>
    <w:basedOn w:val="Navaden"/>
    <w:uiPriority w:val="99"/>
    <w:unhideWhenUsed/>
    <w:rsid w:val="009610E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gn-justify">
    <w:name w:val="align-justify"/>
    <w:basedOn w:val="Navaden"/>
    <w:rsid w:val="008B3FAB"/>
    <w:pPr>
      <w:spacing w:before="100" w:beforeAutospacing="1" w:after="100" w:afterAutospacing="1" w:line="240" w:lineRule="auto"/>
      <w:jc w:val="both"/>
    </w:pPr>
    <w:rPr>
      <w:rFonts w:ascii="Times New Roman" w:hAnsi="Times New Roman"/>
      <w:sz w:val="24"/>
      <w:lang w:eastAsia="sl-SI"/>
    </w:rPr>
  </w:style>
  <w:style w:type="character" w:styleId="Poudarek">
    <w:name w:val="Emphasis"/>
    <w:basedOn w:val="Privzetapisavaodstavka"/>
    <w:uiPriority w:val="20"/>
    <w:qFormat/>
    <w:rsid w:val="00F60D61"/>
    <w:rPr>
      <w:i/>
      <w:iCs/>
    </w:rPr>
  </w:style>
  <w:style w:type="character" w:styleId="Krepko">
    <w:name w:val="Strong"/>
    <w:basedOn w:val="Privzetapisavaodstavka"/>
    <w:uiPriority w:val="22"/>
    <w:qFormat/>
    <w:rsid w:val="00F60D61"/>
    <w:rPr>
      <w:b/>
      <w:bCs/>
    </w:rPr>
  </w:style>
  <w:style w:type="paragraph" w:styleId="Besedilooblaka">
    <w:name w:val="Balloon Text"/>
    <w:basedOn w:val="Navaden"/>
    <w:link w:val="BesedilooblakaZnak"/>
    <w:rsid w:val="001800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1800B9"/>
    <w:rPr>
      <w:rFonts w:ascii="Tahoma" w:hAnsi="Tahoma" w:cs="Tahoma"/>
      <w:sz w:val="16"/>
      <w:szCs w:val="16"/>
      <w:lang w:eastAsia="en-US"/>
    </w:rPr>
  </w:style>
  <w:style w:type="paragraph" w:styleId="Odstavekseznama">
    <w:name w:val="List Paragraph"/>
    <w:basedOn w:val="Navaden"/>
    <w:uiPriority w:val="34"/>
    <w:qFormat/>
    <w:rsid w:val="00A50A64"/>
    <w:pPr>
      <w:ind w:left="720"/>
      <w:contextualSpacing/>
    </w:pPr>
  </w:style>
  <w:style w:type="paragraph" w:customStyle="1" w:styleId="Default">
    <w:name w:val="Default"/>
    <w:rsid w:val="00B642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edenaHiperpovezava">
    <w:name w:val="FollowedHyperlink"/>
    <w:basedOn w:val="Privzetapisavaodstavka"/>
    <w:rsid w:val="0090333B"/>
    <w:rPr>
      <w:color w:val="800080" w:themeColor="followedHyperlink"/>
      <w:u w:val="single"/>
    </w:rPr>
  </w:style>
  <w:style w:type="paragraph" w:customStyle="1" w:styleId="naslov3">
    <w:name w:val="naslov3"/>
    <w:basedOn w:val="Navaden"/>
    <w:rsid w:val="00B85FC4"/>
    <w:pPr>
      <w:spacing w:before="76" w:line="240" w:lineRule="auto"/>
    </w:pPr>
    <w:rPr>
      <w:rFonts w:ascii="Times New Roman" w:hAnsi="Times New Roman"/>
      <w:b/>
      <w:bCs/>
      <w:color w:val="529CBA"/>
      <w:sz w:val="21"/>
      <w:szCs w:val="21"/>
      <w:lang w:eastAsia="sl-SI"/>
    </w:rPr>
  </w:style>
  <w:style w:type="character" w:customStyle="1" w:styleId="apple-converted-space">
    <w:name w:val="apple-converted-space"/>
    <w:basedOn w:val="Privzetapisavaodstavka"/>
    <w:rsid w:val="0049238A"/>
  </w:style>
  <w:style w:type="paragraph" w:styleId="Golobesedilo">
    <w:name w:val="Plain Text"/>
    <w:basedOn w:val="Navaden"/>
    <w:link w:val="GolobesediloZnak"/>
    <w:uiPriority w:val="99"/>
    <w:unhideWhenUsed/>
    <w:rsid w:val="003264BA"/>
    <w:pPr>
      <w:spacing w:line="240" w:lineRule="auto"/>
    </w:pPr>
    <w:rPr>
      <w:rFonts w:ascii="Consolas" w:eastAsiaTheme="minorHAnsi" w:hAnsi="Consolas" w:cstheme="minorBidi"/>
      <w:sz w:val="21"/>
      <w:szCs w:val="21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3264BA"/>
    <w:rPr>
      <w:rFonts w:ascii="Consolas" w:eastAsiaTheme="minorHAnsi" w:hAnsi="Consolas" w:cstheme="minorBidi"/>
      <w:sz w:val="21"/>
      <w:szCs w:val="21"/>
      <w:lang w:eastAsia="en-US"/>
    </w:rPr>
  </w:style>
  <w:style w:type="paragraph" w:styleId="Naslov">
    <w:name w:val="Title"/>
    <w:aliases w:val="fURS naslov 3"/>
    <w:basedOn w:val="Navaden"/>
    <w:next w:val="Navaden"/>
    <w:link w:val="NaslovZnak"/>
    <w:qFormat/>
    <w:rsid w:val="00732A81"/>
    <w:pPr>
      <w:spacing w:before="240" w:after="60"/>
      <w:outlineLvl w:val="0"/>
    </w:pPr>
    <w:rPr>
      <w:b/>
      <w:bCs/>
      <w:kern w:val="28"/>
      <w:sz w:val="24"/>
      <w:szCs w:val="32"/>
    </w:rPr>
  </w:style>
  <w:style w:type="character" w:customStyle="1" w:styleId="NaslovZnak">
    <w:name w:val="Naslov Znak"/>
    <w:aliases w:val="fURS naslov 3 Znak"/>
    <w:basedOn w:val="Privzetapisavaodstavka"/>
    <w:link w:val="Naslov"/>
    <w:rsid w:val="00732A81"/>
    <w:rPr>
      <w:rFonts w:ascii="Arial" w:hAnsi="Arial"/>
      <w:b/>
      <w:bCs/>
      <w:kern w:val="28"/>
      <w:sz w:val="24"/>
      <w:szCs w:val="32"/>
      <w:lang w:eastAsia="en-US"/>
    </w:rPr>
  </w:style>
  <w:style w:type="paragraph" w:customStyle="1" w:styleId="Odstavek">
    <w:name w:val="Odstavek"/>
    <w:basedOn w:val="Navaden"/>
    <w:link w:val="OdstavekZnak"/>
    <w:qFormat/>
    <w:rsid w:val="00C415A8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</w:rPr>
  </w:style>
  <w:style w:type="character" w:customStyle="1" w:styleId="OdstavekZnak">
    <w:name w:val="Odstavek Znak"/>
    <w:link w:val="Odstavek"/>
    <w:rsid w:val="00C415A8"/>
    <w:rPr>
      <w:rFonts w:ascii="Arial" w:hAnsi="Arial"/>
      <w:sz w:val="22"/>
      <w:szCs w:val="22"/>
    </w:rPr>
  </w:style>
  <w:style w:type="paragraph" w:styleId="Telobesedila">
    <w:name w:val="Body Text"/>
    <w:basedOn w:val="Navaden"/>
    <w:link w:val="TelobesedilaZnak"/>
    <w:rsid w:val="00C415A8"/>
    <w:pPr>
      <w:spacing w:line="240" w:lineRule="auto"/>
      <w:jc w:val="center"/>
    </w:pPr>
    <w:rPr>
      <w:b/>
      <w:bCs/>
      <w:sz w:val="24"/>
    </w:rPr>
  </w:style>
  <w:style w:type="character" w:customStyle="1" w:styleId="TelobesedilaZnak">
    <w:name w:val="Telo besedila Znak"/>
    <w:basedOn w:val="Privzetapisavaodstavka"/>
    <w:link w:val="Telobesedila"/>
    <w:rsid w:val="00C415A8"/>
    <w:rPr>
      <w:rFonts w:ascii="Arial" w:hAnsi="Arial"/>
      <w:b/>
      <w:bCs/>
      <w:sz w:val="24"/>
      <w:szCs w:val="24"/>
    </w:rPr>
  </w:style>
  <w:style w:type="paragraph" w:customStyle="1" w:styleId="Obrazec">
    <w:name w:val="Obrazec"/>
    <w:basedOn w:val="Navaden"/>
    <w:rsid w:val="00C415A8"/>
    <w:pPr>
      <w:spacing w:line="240" w:lineRule="auto"/>
    </w:pPr>
    <w:rPr>
      <w:rFonts w:ascii="Times New Roman" w:hAnsi="Times New Roman"/>
      <w:szCs w:val="20"/>
      <w:lang w:val="en-US" w:eastAsia="sl-SI"/>
    </w:rPr>
  </w:style>
  <w:style w:type="character" w:customStyle="1" w:styleId="Naslov1Znak">
    <w:name w:val="Naslov 1 Znak"/>
    <w:aliases w:val="NASLOV Znak"/>
    <w:basedOn w:val="Privzetapisavaodstavka"/>
    <w:link w:val="Naslov1"/>
    <w:uiPriority w:val="9"/>
    <w:rsid w:val="00C415A8"/>
    <w:rPr>
      <w:rFonts w:ascii="Arial" w:hAnsi="Arial"/>
      <w:b/>
      <w:kern w:val="32"/>
      <w:sz w:val="28"/>
      <w:szCs w:val="32"/>
    </w:rPr>
  </w:style>
  <w:style w:type="paragraph" w:styleId="Telobesedila-zamik">
    <w:name w:val="Body Text Indent"/>
    <w:basedOn w:val="Navaden"/>
    <w:link w:val="Telobesedila-zamikZnak"/>
    <w:rsid w:val="00C415A8"/>
    <w:pPr>
      <w:spacing w:after="120" w:line="240" w:lineRule="auto"/>
      <w:ind w:left="283"/>
    </w:pPr>
    <w:rPr>
      <w:rFonts w:ascii="Times New Roman" w:hAnsi="Times New Roman"/>
      <w:sz w:val="24"/>
      <w:lang w:eastAsia="sl-SI"/>
    </w:rPr>
  </w:style>
  <w:style w:type="character" w:customStyle="1" w:styleId="Telobesedila-zamikZnak">
    <w:name w:val="Telo besedila - zamik Znak"/>
    <w:basedOn w:val="Privzetapisavaodstavka"/>
    <w:link w:val="Telobesedila-zamik"/>
    <w:rsid w:val="00C415A8"/>
    <w:rPr>
      <w:sz w:val="24"/>
      <w:szCs w:val="24"/>
    </w:rPr>
  </w:style>
  <w:style w:type="character" w:styleId="Pripombasklic">
    <w:name w:val="annotation reference"/>
    <w:basedOn w:val="Privzetapisavaodstavka"/>
    <w:semiHidden/>
    <w:unhideWhenUsed/>
    <w:rsid w:val="00BB59A1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BB59A1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BB59A1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BB59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BB59A1"/>
    <w:rPr>
      <w:rFonts w:ascii="Arial" w:hAnsi="Arial"/>
      <w:b/>
      <w:bCs/>
      <w:lang w:eastAsia="en-US"/>
    </w:rPr>
  </w:style>
  <w:style w:type="paragraph" w:customStyle="1" w:styleId="len1">
    <w:name w:val="len1"/>
    <w:basedOn w:val="Navaden"/>
    <w:rsid w:val="00B84908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B84908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character" w:customStyle="1" w:styleId="highlight1">
    <w:name w:val="highlight1"/>
    <w:basedOn w:val="Privzetapisavaodstavka"/>
    <w:rsid w:val="00B84908"/>
    <w:rPr>
      <w:shd w:val="clear" w:color="auto" w:fill="FFFF88"/>
    </w:rPr>
  </w:style>
  <w:style w:type="paragraph" w:styleId="Revizija">
    <w:name w:val="Revision"/>
    <w:hidden/>
    <w:uiPriority w:val="99"/>
    <w:semiHidden/>
    <w:rsid w:val="00372B79"/>
    <w:rPr>
      <w:rFonts w:ascii="Arial" w:hAnsi="Arial"/>
      <w:szCs w:val="24"/>
      <w:lang w:eastAsia="en-US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0559C1"/>
    <w:rPr>
      <w:color w:val="605E5C"/>
      <w:shd w:val="clear" w:color="auto" w:fill="E1DFDD"/>
    </w:rPr>
  </w:style>
  <w:style w:type="table" w:customStyle="1" w:styleId="TableGrid">
    <w:name w:val="TableGrid"/>
    <w:rsid w:val="003D6FDB"/>
    <w:rPr>
      <w:rFonts w:asciiTheme="minorHAnsi" w:eastAsiaTheme="minorEastAsia" w:hAnsiTheme="minorHAnsi" w:cstheme="minorBidi"/>
      <w:kern w:val="2"/>
      <w:sz w:val="22"/>
      <w:szCs w:val="2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Nerazreenaomemba">
    <w:name w:val="Unresolved Mention"/>
    <w:basedOn w:val="Privzetapisavaodstavka"/>
    <w:uiPriority w:val="99"/>
    <w:semiHidden/>
    <w:unhideWhenUsed/>
    <w:rsid w:val="00A826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9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33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668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93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264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35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923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370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581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162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3628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9352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882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162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483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7714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51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3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531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452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688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622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18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413802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405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788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1661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7944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8793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248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09269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577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53696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3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7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78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66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1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123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581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8955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56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29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6586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5739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094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72444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985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653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03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46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647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383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2994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29444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13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1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4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92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28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723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45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149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2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00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982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5135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864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18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13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712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23-01-315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23-01-4011" TargetMode="Externa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Predloge\GFU\word\GFU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ACC7881-99C5-45B8-9819-433D5F33E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GFU</Template>
  <TotalTime>99</TotalTime>
  <Pages>1</Pages>
  <Words>2822</Words>
  <Characters>16092</Characters>
  <Application>Microsoft Office Word</Application>
  <DocSecurity>0</DocSecurity>
  <Lines>134</Lines>
  <Paragraphs>37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MFRS</Company>
  <LinksUpToDate>false</LinksUpToDate>
  <CharactersWithSpaces>18877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grivecm</dc:creator>
  <cp:lastModifiedBy>MF17</cp:lastModifiedBy>
  <cp:revision>5</cp:revision>
  <cp:lastPrinted>2017-07-13T07:10:00Z</cp:lastPrinted>
  <dcterms:created xsi:type="dcterms:W3CDTF">2025-03-07T12:21:00Z</dcterms:created>
  <dcterms:modified xsi:type="dcterms:W3CDTF">2025-03-10T11:42:00Z</dcterms:modified>
</cp:coreProperties>
</file>