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4BCC6" w14:textId="77777777" w:rsidR="00E365B7" w:rsidRDefault="00E365B7" w:rsidP="00493BE6">
      <w:pPr>
        <w:pStyle w:val="datumtevilka"/>
        <w:jc w:val="both"/>
      </w:pPr>
    </w:p>
    <w:p w14:paraId="6108AD53" w14:textId="733341B7" w:rsidR="00D6634B" w:rsidRPr="00202A77" w:rsidRDefault="0056484E" w:rsidP="00493BE6">
      <w:pPr>
        <w:pStyle w:val="datumtevilka"/>
        <w:jc w:val="both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78C80017" wp14:editId="05C158FE">
                <wp:simplePos x="0" y="0"/>
                <wp:positionH relativeFrom="page">
                  <wp:posOffset>1049036</wp:posOffset>
                </wp:positionH>
                <wp:positionV relativeFrom="page">
                  <wp:posOffset>2165389</wp:posOffset>
                </wp:positionV>
                <wp:extent cx="2960370" cy="796594"/>
                <wp:effectExtent l="0" t="0" r="11430" b="3810"/>
                <wp:wrapTopAndBottom/>
                <wp:docPr id="2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0370" cy="7965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16526" w14:textId="71225E6F" w:rsidR="00FB3526" w:rsidRDefault="00FB3526" w:rsidP="00D6634B">
                            <w:r>
                              <w:t>Ministrstvo za finance</w:t>
                            </w:r>
                          </w:p>
                          <w:p w14:paraId="6355E445" w14:textId="4C2904D8" w:rsidR="002D2707" w:rsidRDefault="002D2707" w:rsidP="00D6634B">
                            <w:r w:rsidRPr="002D2707">
                              <w:t>Ministrstvo za gospodarstvo, turizem in šport</w:t>
                            </w:r>
                          </w:p>
                          <w:p w14:paraId="4A6BA9F3" w14:textId="2A4A2AD4" w:rsidR="00FB3526" w:rsidRDefault="00FB3526" w:rsidP="00D6634B">
                            <w:r>
                              <w:t>Služba vlade za zakonodajo</w:t>
                            </w:r>
                          </w:p>
                          <w:p w14:paraId="72043351" w14:textId="474481A5" w:rsidR="00FB3526" w:rsidRDefault="00FB3526" w:rsidP="00D6634B">
                            <w:r>
                              <w:t>Urad vlade za komuniciranje</w:t>
                            </w:r>
                          </w:p>
                          <w:p w14:paraId="78FA5F68" w14:textId="77777777" w:rsidR="00FB3526" w:rsidRDefault="00FB3526" w:rsidP="00D6634B"/>
                          <w:p w14:paraId="38577730" w14:textId="77777777" w:rsidR="00FB3526" w:rsidRDefault="00FB3526" w:rsidP="00D6634B"/>
                          <w:p w14:paraId="4C0456C6" w14:textId="77777777" w:rsidR="00FB3526" w:rsidRPr="003E1C74" w:rsidRDefault="00FB3526" w:rsidP="00D6634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C800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left:0;text-align:left;margin-left:82.6pt;margin-top:170.5pt;width:233.1pt;height:62.7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" o:allowoverlap="f" filled="f" stroked="f">
                <v:textbox inset="0,0,0,0">
                  <w:txbxContent>
                    <w:p w14:paraId="79D16526" w14:textId="71225E6F" w:rsidR="00FB3526" w:rsidRDefault="00FB3526" w:rsidP="00D6634B">
                      <w:r>
                        <w:t>Ministrstvo za finance</w:t>
                      </w:r>
                    </w:p>
                    <w:p w14:paraId="6355E445" w14:textId="4C2904D8" w:rsidR="002D2707" w:rsidRDefault="002D2707" w:rsidP="00D6634B">
                      <w:r w:rsidRPr="002D2707">
                        <w:t>Ministrstvo za gospodarstvo, turizem in šport</w:t>
                      </w:r>
                    </w:p>
                    <w:p w14:paraId="4A6BA9F3" w14:textId="2A4A2AD4" w:rsidR="00FB3526" w:rsidRDefault="00FB3526" w:rsidP="00D6634B">
                      <w:r>
                        <w:t>Služba vlade za zakonodajo</w:t>
                      </w:r>
                    </w:p>
                    <w:p w14:paraId="72043351" w14:textId="474481A5" w:rsidR="00FB3526" w:rsidRDefault="00FB3526" w:rsidP="00D6634B">
                      <w:r>
                        <w:t>Urad vlade za komuniciranje</w:t>
                      </w:r>
                    </w:p>
                    <w:p w14:paraId="78FA5F68" w14:textId="77777777" w:rsidR="00FB3526" w:rsidRDefault="00FB3526" w:rsidP="00D6634B"/>
                    <w:p w14:paraId="38577730" w14:textId="77777777" w:rsidR="00FB3526" w:rsidRDefault="00FB3526" w:rsidP="00D6634B"/>
                    <w:p w14:paraId="4C0456C6" w14:textId="77777777" w:rsidR="00FB3526" w:rsidRPr="003E1C74" w:rsidRDefault="00FB3526" w:rsidP="00D6634B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D6634B" w:rsidRPr="00202A77">
        <w:t xml:space="preserve">Številka: </w:t>
      </w:r>
      <w:r w:rsidR="00D6634B" w:rsidRPr="00202A77">
        <w:tab/>
      </w:r>
      <w:r w:rsidR="00493BE6" w:rsidRPr="00493BE6">
        <w:t xml:space="preserve">IPP </w:t>
      </w:r>
      <w:r w:rsidR="00FB3526" w:rsidRPr="00FB3526">
        <w:t>0070-6/2024</w:t>
      </w:r>
      <w:r w:rsidR="00FB3526">
        <w:t>/1</w:t>
      </w:r>
      <w:r w:rsidR="007F65EA">
        <w:t>1</w:t>
      </w:r>
    </w:p>
    <w:p w14:paraId="24EE2CA9" w14:textId="6EE296F9" w:rsidR="00D6634B" w:rsidRPr="00202A77" w:rsidRDefault="00D6634B" w:rsidP="00493BE6">
      <w:pPr>
        <w:pStyle w:val="datumtevilka"/>
        <w:jc w:val="both"/>
      </w:pPr>
      <w:r w:rsidRPr="00202A77">
        <w:t xml:space="preserve">Datum: </w:t>
      </w:r>
      <w:r w:rsidRPr="00202A77">
        <w:tab/>
      </w:r>
      <w:r w:rsidR="00FB3526">
        <w:t>2</w:t>
      </w:r>
      <w:r w:rsidR="002D2707">
        <w:t>7</w:t>
      </w:r>
      <w:r w:rsidR="00493BE6">
        <w:t xml:space="preserve">. </w:t>
      </w:r>
      <w:r w:rsidR="00FB3526">
        <w:t>8</w:t>
      </w:r>
      <w:r w:rsidR="00493BE6">
        <w:t>. 202</w:t>
      </w:r>
      <w:r w:rsidR="000145F7">
        <w:t>4</w:t>
      </w:r>
    </w:p>
    <w:p w14:paraId="60340B43" w14:textId="0C6D1214" w:rsidR="00D6634B" w:rsidRDefault="00D6634B" w:rsidP="00493BE6">
      <w:pPr>
        <w:jc w:val="both"/>
      </w:pPr>
    </w:p>
    <w:p w14:paraId="4F5B304D" w14:textId="77777777" w:rsidR="00493BE6" w:rsidRPr="00202A77" w:rsidRDefault="00493BE6" w:rsidP="00493BE6">
      <w:pPr>
        <w:jc w:val="both"/>
      </w:pPr>
    </w:p>
    <w:p w14:paraId="47A0E833" w14:textId="483E644C" w:rsidR="00D6634B" w:rsidRPr="00202A77" w:rsidRDefault="00D6634B" w:rsidP="00493BE6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493BE6">
        <w:rPr>
          <w:lang w:val="sl-SI"/>
        </w:rPr>
        <w:t xml:space="preserve">Predlog </w:t>
      </w:r>
      <w:r w:rsidR="00FB3526" w:rsidRPr="00FB3526">
        <w:rPr>
          <w:lang w:val="sl-SI"/>
        </w:rPr>
        <w:t>Zakon</w:t>
      </w:r>
      <w:r w:rsidR="00FB3526">
        <w:rPr>
          <w:lang w:val="sl-SI"/>
        </w:rPr>
        <w:t>a</w:t>
      </w:r>
      <w:r w:rsidR="00FB3526" w:rsidRPr="00FB3526">
        <w:rPr>
          <w:lang w:val="sl-SI"/>
        </w:rPr>
        <w:t xml:space="preserve"> o Slovenski tiskovni agenciji</w:t>
      </w:r>
      <w:r w:rsidR="00FB3526">
        <w:rPr>
          <w:lang w:val="sl-SI"/>
        </w:rPr>
        <w:t xml:space="preserve"> </w:t>
      </w:r>
      <w:r w:rsidR="00493BE6" w:rsidRPr="00493BE6">
        <w:rPr>
          <w:lang w:val="sl-SI"/>
        </w:rPr>
        <w:t xml:space="preserve">– </w:t>
      </w:r>
      <w:r w:rsidR="00493BE6">
        <w:rPr>
          <w:lang w:val="sl-SI"/>
        </w:rPr>
        <w:t>medresorsko usklajevanje</w:t>
      </w:r>
    </w:p>
    <w:p w14:paraId="02F8C4B9" w14:textId="77777777" w:rsidR="00D6634B" w:rsidRPr="00202A77" w:rsidRDefault="00D6634B" w:rsidP="00493BE6">
      <w:pPr>
        <w:jc w:val="both"/>
      </w:pPr>
    </w:p>
    <w:p w14:paraId="1C9F98AB" w14:textId="0CB916E3" w:rsidR="00D6634B" w:rsidRDefault="00D6634B" w:rsidP="00493BE6">
      <w:pPr>
        <w:jc w:val="both"/>
      </w:pPr>
    </w:p>
    <w:p w14:paraId="33AFAE86" w14:textId="5D774F2D" w:rsidR="00493BE6" w:rsidRDefault="00493BE6" w:rsidP="00493BE6">
      <w:pPr>
        <w:jc w:val="both"/>
      </w:pPr>
      <w:r>
        <w:t xml:space="preserve">Spoštovani, </w:t>
      </w:r>
    </w:p>
    <w:p w14:paraId="4525645D" w14:textId="468816A8" w:rsidR="00493BE6" w:rsidRPr="00FB3526" w:rsidRDefault="00493BE6" w:rsidP="00FB3526">
      <w:pPr>
        <w:jc w:val="both"/>
      </w:pPr>
    </w:p>
    <w:p w14:paraId="6DDA00D2" w14:textId="6888547D" w:rsidR="00493BE6" w:rsidRPr="00FB3526" w:rsidRDefault="00FB3526" w:rsidP="00FB3526">
      <w:pPr>
        <w:jc w:val="both"/>
      </w:pPr>
      <w:r>
        <w:t>z namenom</w:t>
      </w:r>
      <w:r w:rsidR="00493BE6" w:rsidRPr="00FB3526">
        <w:t xml:space="preserve"> medresorsk</w:t>
      </w:r>
      <w:r>
        <w:t>e</w:t>
      </w:r>
      <w:r w:rsidR="00493BE6" w:rsidRPr="00FB3526">
        <w:t xml:space="preserve"> uskl</w:t>
      </w:r>
      <w:r>
        <w:t>aditve</w:t>
      </w:r>
      <w:r w:rsidR="00493BE6" w:rsidRPr="00FB3526">
        <w:t xml:space="preserve"> vam </w:t>
      </w:r>
      <w:r>
        <w:t>v pregled</w:t>
      </w:r>
      <w:r w:rsidR="002D2707">
        <w:t xml:space="preserve"> </w:t>
      </w:r>
      <w:r w:rsidR="00493BE6" w:rsidRPr="00FB3526">
        <w:t xml:space="preserve">pošiljamo predlog </w:t>
      </w:r>
      <w:r w:rsidRPr="00FB3526">
        <w:t>Zakona o Slovenski tiskovni agenciji</w:t>
      </w:r>
      <w:r w:rsidR="00493BE6" w:rsidRPr="00FB3526">
        <w:t xml:space="preserve">. </w:t>
      </w:r>
      <w:r w:rsidR="002D2707">
        <w:t>Prosimo, da nam vaše mnenje pošljete v poslovniškem roku</w:t>
      </w:r>
      <w:r w:rsidR="008B3540">
        <w:t>, najpozneje</w:t>
      </w:r>
      <w:r w:rsidR="002D2707">
        <w:t xml:space="preserve"> do 10. 9. 2024. </w:t>
      </w:r>
    </w:p>
    <w:p w14:paraId="5EEDBDFA" w14:textId="77777777" w:rsidR="00D6634B" w:rsidRPr="00202A77" w:rsidRDefault="00D6634B" w:rsidP="00493BE6">
      <w:pPr>
        <w:jc w:val="both"/>
      </w:pPr>
    </w:p>
    <w:p w14:paraId="0668DA35" w14:textId="31CAE2DB" w:rsidR="00493BE6" w:rsidRDefault="00437358" w:rsidP="00493BE6">
      <w:pPr>
        <w:jc w:val="both"/>
      </w:pPr>
      <w:r>
        <w:t>Lep pozdrav</w:t>
      </w:r>
      <w:r w:rsidR="00D6634B" w:rsidRPr="00202A77">
        <w:t>,</w:t>
      </w:r>
    </w:p>
    <w:p w14:paraId="28BE28AC" w14:textId="77777777" w:rsidR="000145F7" w:rsidRDefault="000145F7" w:rsidP="00493BE6">
      <w:pPr>
        <w:jc w:val="both"/>
      </w:pPr>
    </w:p>
    <w:p w14:paraId="05996EEE" w14:textId="2DE3694A" w:rsidR="000145F7" w:rsidRPr="00A32D46" w:rsidRDefault="000145F7" w:rsidP="000145F7">
      <w:pPr>
        <w:jc w:val="right"/>
      </w:pPr>
      <w:r w:rsidRPr="00A32D46">
        <w:t xml:space="preserve">           Po pooblastilu št. 1003-10/2022-3340-13 </w:t>
      </w:r>
    </w:p>
    <w:p w14:paraId="0BFFCAEE" w14:textId="258C6CD2" w:rsidR="000145F7" w:rsidRPr="000145F7" w:rsidRDefault="000145F7" w:rsidP="000145F7">
      <w:pPr>
        <w:jc w:val="right"/>
      </w:pPr>
      <w:r w:rsidRPr="00A32D46">
        <w:t xml:space="preserve">                                                             z dne 31. 1. 2024:                                                                                       </w:t>
      </w:r>
    </w:p>
    <w:p w14:paraId="1A18DF18" w14:textId="65BF954C" w:rsidR="00D6634B" w:rsidRPr="00202A77" w:rsidRDefault="00D6634B" w:rsidP="00493BE6">
      <w:pPr>
        <w:pStyle w:val="podpisi"/>
        <w:jc w:val="both"/>
        <w:rPr>
          <w:lang w:val="sl-SI"/>
        </w:rPr>
      </w:pPr>
      <w:r w:rsidRPr="00202A77">
        <w:rPr>
          <w:lang w:val="sl-SI"/>
        </w:rPr>
        <w:t>Pripravil:</w:t>
      </w:r>
      <w:r w:rsidR="000145F7">
        <w:rPr>
          <w:lang w:val="sl-SI"/>
        </w:rPr>
        <w:t xml:space="preserve">           </w:t>
      </w:r>
    </w:p>
    <w:p w14:paraId="47335257" w14:textId="2266E594" w:rsidR="00D6634B" w:rsidRPr="006519CB" w:rsidRDefault="00493BE6" w:rsidP="00493BE6">
      <w:pPr>
        <w:pStyle w:val="podpisi"/>
        <w:jc w:val="both"/>
        <w:rPr>
          <w:lang w:val="sl-SI"/>
        </w:rPr>
      </w:pPr>
      <w:r>
        <w:rPr>
          <w:lang w:val="sl-SI"/>
        </w:rPr>
        <w:t>Branko Jezovšek</w:t>
      </w:r>
      <w:r w:rsidR="00D6634B" w:rsidRPr="006519CB">
        <w:rPr>
          <w:lang w:val="sl-SI"/>
        </w:rPr>
        <w:tab/>
      </w:r>
      <w:r w:rsidR="005418C6">
        <w:rPr>
          <w:lang w:val="sl-SI"/>
        </w:rPr>
        <w:t xml:space="preserve">         </w:t>
      </w:r>
      <w:r w:rsidR="000145F7">
        <w:rPr>
          <w:lang w:val="sl-SI"/>
        </w:rPr>
        <w:t xml:space="preserve">                </w:t>
      </w:r>
      <w:r w:rsidR="005418C6">
        <w:rPr>
          <w:lang w:val="sl-SI"/>
        </w:rPr>
        <w:t xml:space="preserve"> </w:t>
      </w:r>
      <w:r>
        <w:rPr>
          <w:lang w:val="sl-SI"/>
        </w:rPr>
        <w:t>mag. Marko Rusjan</w:t>
      </w:r>
    </w:p>
    <w:p w14:paraId="16EABD68" w14:textId="77517FD1" w:rsidR="00D6634B" w:rsidRPr="006519CB" w:rsidRDefault="00493BE6" w:rsidP="00493BE6">
      <w:pPr>
        <w:pStyle w:val="podpisi"/>
        <w:jc w:val="both"/>
        <w:rPr>
          <w:lang w:val="sl-SI"/>
        </w:rPr>
      </w:pPr>
      <w:r>
        <w:rPr>
          <w:lang w:val="sl-SI"/>
        </w:rPr>
        <w:t>sekretar</w:t>
      </w:r>
      <w:r w:rsidR="00D6634B" w:rsidRPr="006519CB">
        <w:rPr>
          <w:lang w:val="sl-SI"/>
        </w:rPr>
        <w:tab/>
      </w:r>
      <w:r w:rsidR="005418C6">
        <w:rPr>
          <w:lang w:val="sl-SI"/>
        </w:rPr>
        <w:t xml:space="preserve">           </w:t>
      </w:r>
      <w:r w:rsidR="000145F7">
        <w:rPr>
          <w:lang w:val="sl-SI"/>
        </w:rPr>
        <w:t xml:space="preserve">              </w:t>
      </w:r>
      <w:r w:rsidR="005418C6">
        <w:rPr>
          <w:lang w:val="sl-SI"/>
        </w:rPr>
        <w:t xml:space="preserve"> </w:t>
      </w:r>
      <w:r>
        <w:rPr>
          <w:lang w:val="sl-SI"/>
        </w:rPr>
        <w:t>državni sekretar</w:t>
      </w:r>
    </w:p>
    <w:p w14:paraId="4671048A" w14:textId="732E5834" w:rsidR="00326571" w:rsidRDefault="00326571" w:rsidP="00493BE6">
      <w:pPr>
        <w:jc w:val="both"/>
      </w:pPr>
    </w:p>
    <w:p w14:paraId="53FAC531" w14:textId="566BBDD8" w:rsidR="00493BE6" w:rsidRDefault="00493BE6" w:rsidP="00493BE6">
      <w:pPr>
        <w:jc w:val="both"/>
      </w:pPr>
    </w:p>
    <w:p w14:paraId="7E5EE786" w14:textId="568FD8E8" w:rsidR="00493BE6" w:rsidRDefault="00493BE6" w:rsidP="00493BE6">
      <w:pPr>
        <w:jc w:val="both"/>
      </w:pPr>
    </w:p>
    <w:p w14:paraId="67810D5A" w14:textId="5CEA2410" w:rsidR="00493BE6" w:rsidRDefault="00493BE6" w:rsidP="00493BE6">
      <w:pPr>
        <w:jc w:val="both"/>
      </w:pPr>
    </w:p>
    <w:p w14:paraId="1D766902" w14:textId="62A73A7B" w:rsidR="00493BE6" w:rsidRDefault="00493BE6" w:rsidP="00493BE6">
      <w:pPr>
        <w:jc w:val="both"/>
      </w:pPr>
    </w:p>
    <w:p w14:paraId="447B68D5" w14:textId="6516D172" w:rsidR="00493BE6" w:rsidRDefault="00493BE6" w:rsidP="00493BE6">
      <w:pPr>
        <w:jc w:val="both"/>
      </w:pPr>
      <w:r>
        <w:t>Poslati</w:t>
      </w:r>
      <w:r w:rsidR="00FB3526">
        <w:t xml:space="preserve"> – elektronsko prek IPP</w:t>
      </w:r>
      <w:r>
        <w:t>:</w:t>
      </w:r>
    </w:p>
    <w:p w14:paraId="6B57669B" w14:textId="10E85AF3" w:rsidR="00493BE6" w:rsidRDefault="00493BE6" w:rsidP="00493BE6">
      <w:pPr>
        <w:pStyle w:val="Odstavekseznama"/>
        <w:numPr>
          <w:ilvl w:val="0"/>
          <w:numId w:val="2"/>
        </w:numPr>
        <w:jc w:val="both"/>
      </w:pPr>
      <w:r>
        <w:t>naslovnikom</w:t>
      </w:r>
    </w:p>
    <w:p w14:paraId="5EA27272" w14:textId="77777777" w:rsidR="000145F7" w:rsidRDefault="000145F7" w:rsidP="00493BE6">
      <w:pPr>
        <w:jc w:val="both"/>
      </w:pPr>
    </w:p>
    <w:p w14:paraId="0B4E485C" w14:textId="77777777" w:rsidR="000145F7" w:rsidRDefault="00493BE6" w:rsidP="00493BE6">
      <w:pPr>
        <w:jc w:val="both"/>
      </w:pPr>
      <w:r>
        <w:t>Priloga:</w:t>
      </w:r>
    </w:p>
    <w:p w14:paraId="223A09AF" w14:textId="1081008C" w:rsidR="00493BE6" w:rsidRDefault="000145F7" w:rsidP="000145F7">
      <w:pPr>
        <w:pStyle w:val="Odstavekseznama"/>
        <w:numPr>
          <w:ilvl w:val="0"/>
          <w:numId w:val="3"/>
        </w:numPr>
        <w:jc w:val="both"/>
      </w:pPr>
      <w:r>
        <w:t>predlog zakona s prilogami</w:t>
      </w:r>
      <w:r w:rsidR="00493BE6">
        <w:t xml:space="preserve"> </w:t>
      </w:r>
    </w:p>
    <w:p w14:paraId="693E609D" w14:textId="7ECF0E67" w:rsidR="00493BE6" w:rsidRDefault="00493BE6" w:rsidP="00493BE6">
      <w:pPr>
        <w:jc w:val="both"/>
      </w:pPr>
    </w:p>
    <w:sectPr w:rsidR="00493BE6" w:rsidSect="00341EBE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AF34C" w14:textId="77777777" w:rsidR="00493BE6" w:rsidRDefault="00493BE6">
      <w:pPr>
        <w:spacing w:line="240" w:lineRule="auto"/>
      </w:pPr>
      <w:r>
        <w:separator/>
      </w:r>
    </w:p>
  </w:endnote>
  <w:endnote w:type="continuationSeparator" w:id="0">
    <w:p w14:paraId="1B51C343" w14:textId="77777777" w:rsidR="00493BE6" w:rsidRDefault="00493B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15EC8" w14:textId="77777777" w:rsidR="00341EBE" w:rsidRDefault="00341EBE" w:rsidP="00341EB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51DE551" w14:textId="77777777" w:rsidR="00341EBE" w:rsidRDefault="00341EBE" w:rsidP="00341EB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8795" w14:textId="77777777" w:rsidR="00341EBE" w:rsidRDefault="00341EBE" w:rsidP="00341EB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  <w:r>
      <w:rPr>
        <w:rStyle w:val="tevilkastrani"/>
      </w:rP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56484E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52431A2C" w14:textId="77777777" w:rsidR="00341EBE" w:rsidRDefault="00341EBE" w:rsidP="00341EB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7F870" w14:textId="77777777" w:rsidR="00493BE6" w:rsidRDefault="00493BE6">
      <w:pPr>
        <w:spacing w:line="240" w:lineRule="auto"/>
      </w:pPr>
      <w:r>
        <w:separator/>
      </w:r>
    </w:p>
  </w:footnote>
  <w:footnote w:type="continuationSeparator" w:id="0">
    <w:p w14:paraId="606EE32B" w14:textId="77777777" w:rsidR="00493BE6" w:rsidRDefault="00493B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4702" w14:textId="77777777" w:rsidR="00341EBE" w:rsidRPr="00110CBD" w:rsidRDefault="00341EBE" w:rsidP="00341EB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341EBE" w:rsidRPr="008F3500" w14:paraId="3EE25542" w14:textId="77777777">
      <w:trPr>
        <w:cantSplit/>
        <w:trHeight w:hRule="exact" w:val="847"/>
      </w:trPr>
      <w:tc>
        <w:tcPr>
          <w:tcW w:w="567" w:type="dxa"/>
        </w:tcPr>
        <w:p w14:paraId="5BA75E87" w14:textId="77777777" w:rsidR="00341EBE" w:rsidRPr="008F3500" w:rsidRDefault="0056484E" w:rsidP="00341EB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359AC599" wp14:editId="0D9B43BF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47977F7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0BED9441" w14:textId="77777777" w:rsidR="00E9134F" w:rsidRPr="00562610" w:rsidRDefault="0056484E" w:rsidP="00E9134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7728" behindDoc="0" locked="0" layoutInCell="1" allowOverlap="1" wp14:anchorId="18829C9A" wp14:editId="65BE8BD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5" name="Slika 5" descr="0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36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134F" w:rsidRPr="00562610">
      <w:rPr>
        <w:rFonts w:cs="Arial"/>
        <w:sz w:val="16"/>
      </w:rPr>
      <w:t>Maistrova ulica 10, 1000 Ljubljana</w:t>
    </w:r>
    <w:r w:rsidR="00E9134F" w:rsidRPr="00562610">
      <w:rPr>
        <w:rFonts w:cs="Arial"/>
        <w:sz w:val="16"/>
      </w:rPr>
      <w:tab/>
      <w:t>T: 01 369 59 00</w:t>
    </w:r>
  </w:p>
  <w:p w14:paraId="345D3BD5" w14:textId="77777777"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  <w:t xml:space="preserve">F: 01 369 59 01 </w:t>
    </w:r>
  </w:p>
  <w:p w14:paraId="77CD3963" w14:textId="77777777"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  <w:t>E: gp.mk@gov.si</w:t>
    </w:r>
  </w:p>
  <w:p w14:paraId="171F7118" w14:textId="77777777"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</w:r>
    <w:r w:rsidR="00437358" w:rsidRPr="00562610">
      <w:rPr>
        <w:rFonts w:cs="Arial"/>
        <w:sz w:val="16"/>
      </w:rPr>
      <w:t>www.mk.gov.si</w:t>
    </w:r>
  </w:p>
  <w:p w14:paraId="2C426F60" w14:textId="77777777" w:rsidR="00341EBE" w:rsidRPr="00562610" w:rsidRDefault="00341EBE" w:rsidP="00341EB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122B4"/>
    <w:multiLevelType w:val="hybridMultilevel"/>
    <w:tmpl w:val="B45CA7C8"/>
    <w:lvl w:ilvl="0" w:tplc="71544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7267F2"/>
    <w:multiLevelType w:val="hybridMultilevel"/>
    <w:tmpl w:val="C9740CA8"/>
    <w:lvl w:ilvl="0" w:tplc="71544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3617DA"/>
    <w:multiLevelType w:val="hybridMultilevel"/>
    <w:tmpl w:val="46B2823C"/>
    <w:lvl w:ilvl="0" w:tplc="F6B2B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851359">
    <w:abstractNumId w:val="2"/>
  </w:num>
  <w:num w:numId="2" w16cid:durableId="1870100362">
    <w:abstractNumId w:val="0"/>
  </w:num>
  <w:num w:numId="3" w16cid:durableId="1131903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BE6"/>
    <w:rsid w:val="000145F7"/>
    <w:rsid w:val="0002220F"/>
    <w:rsid w:val="00204E11"/>
    <w:rsid w:val="002520B5"/>
    <w:rsid w:val="002A3C75"/>
    <w:rsid w:val="002D2707"/>
    <w:rsid w:val="00326571"/>
    <w:rsid w:val="00341EBE"/>
    <w:rsid w:val="00342AAA"/>
    <w:rsid w:val="00437358"/>
    <w:rsid w:val="00493BE6"/>
    <w:rsid w:val="005418C6"/>
    <w:rsid w:val="00562610"/>
    <w:rsid w:val="0056484E"/>
    <w:rsid w:val="00637F8E"/>
    <w:rsid w:val="006519CB"/>
    <w:rsid w:val="00716457"/>
    <w:rsid w:val="007F65EA"/>
    <w:rsid w:val="00845687"/>
    <w:rsid w:val="008603C2"/>
    <w:rsid w:val="008B3540"/>
    <w:rsid w:val="008E6322"/>
    <w:rsid w:val="008F08EB"/>
    <w:rsid w:val="009B0C60"/>
    <w:rsid w:val="00A01295"/>
    <w:rsid w:val="00A41AED"/>
    <w:rsid w:val="00B27161"/>
    <w:rsid w:val="00B52069"/>
    <w:rsid w:val="00B8533B"/>
    <w:rsid w:val="00C64A56"/>
    <w:rsid w:val="00C91BEC"/>
    <w:rsid w:val="00D21129"/>
    <w:rsid w:val="00D6634B"/>
    <w:rsid w:val="00D706FD"/>
    <w:rsid w:val="00D878CC"/>
    <w:rsid w:val="00DA4FE6"/>
    <w:rsid w:val="00E07CBE"/>
    <w:rsid w:val="00E365B7"/>
    <w:rsid w:val="00E8077D"/>
    <w:rsid w:val="00E9134F"/>
    <w:rsid w:val="00EE7AFA"/>
    <w:rsid w:val="00F25B0E"/>
    <w:rsid w:val="00FB3526"/>
    <w:rsid w:val="00FB4C82"/>
    <w:rsid w:val="00FC18C8"/>
    <w:rsid w:val="00FC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7133B"/>
  <w15:docId w15:val="{3CEB88F8-0301-4227-BC5D-004CB879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6634B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D6634B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D6634B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semiHidden/>
    <w:rsid w:val="00D6634B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semiHidden/>
    <w:rsid w:val="00D6634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D6634B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6634B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D6634B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D6634B"/>
  </w:style>
  <w:style w:type="paragraph" w:styleId="Odstavekseznama">
    <w:name w:val="List Paragraph"/>
    <w:basedOn w:val="Navaden"/>
    <w:uiPriority w:val="34"/>
    <w:qFormat/>
    <w:rsid w:val="00493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8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K\Predloge\MK\dopis%20MK%20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MK slo</Template>
  <TotalTime>16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kulturo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 Jezovšek</dc:creator>
  <cp:lastModifiedBy>Branko Jezovšek</cp:lastModifiedBy>
  <cp:revision>9</cp:revision>
  <dcterms:created xsi:type="dcterms:W3CDTF">2024-08-23T12:28:00Z</dcterms:created>
  <dcterms:modified xsi:type="dcterms:W3CDTF">2024-08-27T07:20:00Z</dcterms:modified>
</cp:coreProperties>
</file>