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42BA" w14:textId="1329FC5A" w:rsidR="00D023BE" w:rsidRDefault="008664C3" w:rsidP="008664C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  <w:t>PREDLOG ZAKONA O FUNKCIONARJIH –</w:t>
      </w:r>
    </w:p>
    <w:p w14:paraId="6ADCB5E2" w14:textId="77777777" w:rsidR="008664C3" w:rsidRPr="00D023BE" w:rsidRDefault="008664C3" w:rsidP="008664C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</w:pPr>
    </w:p>
    <w:p w14:paraId="079B12C2" w14:textId="3E24C332" w:rsidR="00D023BE" w:rsidRPr="00D023BE" w:rsidRDefault="00D023BE" w:rsidP="00D023B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</w:pPr>
      <w:r w:rsidRPr="00D023BE"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  <w:t>PREGLEDNICA PODANIH PRIPOMB</w:t>
      </w:r>
      <w:r w:rsidR="00DF5C38">
        <w:rPr>
          <w:rFonts w:ascii="Arial" w:eastAsia="Times New Roman" w:hAnsi="Arial" w:cs="Arial"/>
          <w:b/>
          <w:color w:val="000000"/>
          <w:sz w:val="28"/>
          <w:szCs w:val="28"/>
          <w:lang w:val="sl-SI" w:eastAsia="sl-SI"/>
        </w:rPr>
        <w:t xml:space="preserve"> IN PREDLOGOV</w:t>
      </w:r>
    </w:p>
    <w:p w14:paraId="1234CB43" w14:textId="77777777" w:rsidR="00D023BE" w:rsidRDefault="00D023BE" w:rsidP="00D023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sl-SI" w:eastAsia="sl-SI"/>
        </w:rPr>
      </w:pPr>
    </w:p>
    <w:p w14:paraId="1E6C6316" w14:textId="7DEBE32A" w:rsidR="00D0284D" w:rsidRDefault="00D0284D" w:rsidP="00D023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sl-SI" w:eastAsia="sl-SI"/>
        </w:rPr>
      </w:pPr>
      <w:proofErr w:type="spellStart"/>
      <w:r>
        <w:rPr>
          <w:rFonts w:ascii="Arial" w:hAnsi="Arial" w:cs="Arial"/>
          <w:sz w:val="20"/>
          <w:szCs w:val="20"/>
        </w:rPr>
        <w:t>Predloge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komentarje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dopolnitve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predloga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zakona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lahko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posreduje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elektronski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naslov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541D59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>
        <w:rPr>
          <w:rFonts w:ascii="Arial" w:hAnsi="Arial" w:cs="Arial"/>
          <w:sz w:val="20"/>
          <w:szCs w:val="20"/>
        </w:rPr>
        <w:t xml:space="preserve">, s </w:t>
      </w:r>
      <w:proofErr w:type="spellStart"/>
      <w:r>
        <w:rPr>
          <w:rFonts w:ascii="Arial" w:hAnsi="Arial" w:cs="Arial"/>
          <w:sz w:val="20"/>
          <w:szCs w:val="20"/>
        </w:rPr>
        <w:t>pripisom</w:t>
      </w:r>
      <w:proofErr w:type="spellEnd"/>
      <w:r>
        <w:rPr>
          <w:rFonts w:ascii="Arial" w:hAnsi="Arial" w:cs="Arial"/>
          <w:sz w:val="20"/>
          <w:szCs w:val="20"/>
        </w:rPr>
        <w:t xml:space="preserve"> »</w:t>
      </w:r>
      <w:proofErr w:type="spellStart"/>
      <w:r>
        <w:rPr>
          <w:rFonts w:ascii="Arial" w:hAnsi="Arial" w:cs="Arial"/>
          <w:sz w:val="20"/>
          <w:szCs w:val="20"/>
        </w:rPr>
        <w:t>Pripombe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predlog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Zakona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funkcionarjih</w:t>
      </w:r>
      <w:proofErr w:type="spellEnd"/>
      <w:r>
        <w:rPr>
          <w:rFonts w:ascii="Arial" w:hAnsi="Arial" w:cs="Arial"/>
          <w:sz w:val="20"/>
          <w:szCs w:val="20"/>
        </w:rPr>
        <w:t xml:space="preserve">« in </w:t>
      </w:r>
      <w:r>
        <w:rPr>
          <w:rFonts w:ascii="Arial" w:hAnsi="Arial" w:cs="Arial"/>
          <w:sz w:val="20"/>
          <w:szCs w:val="20"/>
        </w:rPr>
        <w:t xml:space="preserve">s </w:t>
      </w:r>
      <w:proofErr w:type="spellStart"/>
      <w:r>
        <w:rPr>
          <w:rFonts w:ascii="Arial" w:hAnsi="Arial" w:cs="Arial"/>
          <w:sz w:val="20"/>
          <w:szCs w:val="20"/>
        </w:rPr>
        <w:t>sklicem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</w:t>
      </w:r>
      <w:proofErr w:type="spellEnd"/>
      <w:r>
        <w:rPr>
          <w:rFonts w:ascii="Arial" w:hAnsi="Arial" w:cs="Arial"/>
          <w:sz w:val="20"/>
          <w:szCs w:val="20"/>
        </w:rPr>
        <w:t xml:space="preserve">.: </w:t>
      </w:r>
      <w:r w:rsidRPr="00D0284D">
        <w:rPr>
          <w:rFonts w:ascii="Arial" w:hAnsi="Arial" w:cs="Arial"/>
          <w:sz w:val="20"/>
          <w:szCs w:val="20"/>
        </w:rPr>
        <w:t>007-</w:t>
      </w:r>
      <w:r w:rsidRPr="00D0284D">
        <w:rPr>
          <w:rFonts w:ascii="Arial" w:hAnsi="Arial" w:cs="Arial"/>
          <w:sz w:val="20"/>
          <w:szCs w:val="20"/>
        </w:rPr>
        <w:t>349</w:t>
      </w:r>
      <w:r w:rsidRPr="00D0284D">
        <w:rPr>
          <w:rFonts w:ascii="Arial" w:hAnsi="Arial" w:cs="Arial"/>
          <w:sz w:val="20"/>
          <w:szCs w:val="20"/>
        </w:rPr>
        <w:t xml:space="preserve">/2024 </w:t>
      </w:r>
      <w:proofErr w:type="spellStart"/>
      <w:r w:rsidRPr="00D0284D">
        <w:rPr>
          <w:rFonts w:ascii="Arial" w:hAnsi="Arial" w:cs="Arial"/>
          <w:sz w:val="20"/>
          <w:szCs w:val="20"/>
        </w:rPr>
        <w:t>ali</w:t>
      </w:r>
      <w:proofErr w:type="spellEnd"/>
      <w:r w:rsidRPr="00D028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284D">
        <w:rPr>
          <w:rFonts w:ascii="Arial" w:hAnsi="Arial" w:cs="Arial"/>
          <w:sz w:val="20"/>
          <w:szCs w:val="20"/>
        </w:rPr>
        <w:t>na</w:t>
      </w:r>
      <w:proofErr w:type="spellEnd"/>
      <w:r w:rsidRPr="00D028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284D">
        <w:rPr>
          <w:rFonts w:ascii="Arial" w:hAnsi="Arial" w:cs="Arial"/>
          <w:sz w:val="20"/>
          <w:szCs w:val="20"/>
        </w:rPr>
        <w:t>št</w:t>
      </w:r>
      <w:proofErr w:type="spellEnd"/>
      <w:r w:rsidRPr="00D0284D">
        <w:rPr>
          <w:rFonts w:ascii="Arial" w:hAnsi="Arial" w:cs="Arial"/>
          <w:sz w:val="20"/>
          <w:szCs w:val="20"/>
        </w:rPr>
        <w:t>.: EVA: 2024-3130-0023</w:t>
      </w:r>
    </w:p>
    <w:p w14:paraId="0A730ED2" w14:textId="77777777" w:rsidR="00D0284D" w:rsidRPr="00D023BE" w:rsidRDefault="00D0284D" w:rsidP="00D023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sl-SI" w:eastAsia="sl-SI"/>
        </w:rPr>
      </w:pPr>
    </w:p>
    <w:p w14:paraId="0E669578" w14:textId="77777777" w:rsidR="00D023BE" w:rsidRPr="00D023BE" w:rsidRDefault="00D023BE" w:rsidP="00D023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</w:p>
    <w:tbl>
      <w:tblPr>
        <w:tblStyle w:val="Tabelamrea"/>
        <w:tblW w:w="13930" w:type="dxa"/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D023BE" w:rsidRPr="00D023BE" w14:paraId="3D8D14BA" w14:textId="77777777" w:rsidTr="0075495C">
        <w:trPr>
          <w:trHeight w:val="81"/>
        </w:trPr>
        <w:tc>
          <w:tcPr>
            <w:tcW w:w="6417" w:type="dxa"/>
          </w:tcPr>
          <w:p w14:paraId="1080E50D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oseba:</w:t>
            </w:r>
          </w:p>
        </w:tc>
        <w:tc>
          <w:tcPr>
            <w:tcW w:w="5670" w:type="dxa"/>
          </w:tcPr>
          <w:p w14:paraId="3BDFF000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  <w:t>Naslov:</w:t>
            </w:r>
          </w:p>
        </w:tc>
        <w:tc>
          <w:tcPr>
            <w:tcW w:w="1843" w:type="dxa"/>
          </w:tcPr>
          <w:p w14:paraId="19070665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D023BE" w:rsidRPr="00D023BE" w14:paraId="5F82B802" w14:textId="77777777" w:rsidTr="0075495C">
        <w:trPr>
          <w:trHeight w:val="493"/>
        </w:trPr>
        <w:tc>
          <w:tcPr>
            <w:tcW w:w="6417" w:type="dxa"/>
          </w:tcPr>
          <w:p w14:paraId="6860FAB6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6B7EFB78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01822541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78DBEF6C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287D0703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099ECE0" w14:textId="77777777" w:rsidR="00D023BE" w:rsidRPr="00D023BE" w:rsidRDefault="00D023BE" w:rsidP="00D023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</w:p>
    <w:tbl>
      <w:tblPr>
        <w:tblStyle w:val="Tabelamrea"/>
        <w:tblW w:w="13930" w:type="dxa"/>
        <w:tblLook w:val="0000" w:firstRow="0" w:lastRow="0" w:firstColumn="0" w:lastColumn="0" w:noHBand="0" w:noVBand="0"/>
      </w:tblPr>
      <w:tblGrid>
        <w:gridCol w:w="1555"/>
        <w:gridCol w:w="6746"/>
        <w:gridCol w:w="5629"/>
      </w:tblGrid>
      <w:tr w:rsidR="00D023BE" w:rsidRPr="00D023BE" w14:paraId="3D3894B0" w14:textId="77777777" w:rsidTr="0056174D">
        <w:trPr>
          <w:trHeight w:val="519"/>
        </w:trPr>
        <w:tc>
          <w:tcPr>
            <w:tcW w:w="1555" w:type="dxa"/>
          </w:tcPr>
          <w:p w14:paraId="7C20F6CF" w14:textId="77777777" w:rsidR="00D023BE" w:rsidRPr="00D023BE" w:rsidRDefault="00D023BE" w:rsidP="00754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  <w:t>Št. člena in odstavek</w:t>
            </w:r>
          </w:p>
        </w:tc>
        <w:tc>
          <w:tcPr>
            <w:tcW w:w="6746" w:type="dxa"/>
          </w:tcPr>
          <w:p w14:paraId="17A94E33" w14:textId="77777777" w:rsidR="00D023BE" w:rsidRPr="00D023BE" w:rsidRDefault="00D023BE" w:rsidP="00754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</w:tcPr>
          <w:p w14:paraId="5529BCB0" w14:textId="77777777" w:rsidR="00D023BE" w:rsidRPr="00D023BE" w:rsidRDefault="00D023BE" w:rsidP="00754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D023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D023BE" w:rsidRPr="00D023BE" w14:paraId="548E276A" w14:textId="77777777" w:rsidTr="0056174D">
        <w:trPr>
          <w:trHeight w:val="388"/>
        </w:trPr>
        <w:tc>
          <w:tcPr>
            <w:tcW w:w="1555" w:type="dxa"/>
          </w:tcPr>
          <w:p w14:paraId="3EACFB3B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6649E270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0D2ED15E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5822A8D6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44B40198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48ADF49E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D023BE" w:rsidRPr="00D023BE" w14:paraId="5D5E4807" w14:textId="77777777" w:rsidTr="0056174D">
        <w:tc>
          <w:tcPr>
            <w:tcW w:w="1555" w:type="dxa"/>
          </w:tcPr>
          <w:p w14:paraId="6C8AFB6D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58373166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2ADC7059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65CEC199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47E5FE6C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D023BE" w:rsidRPr="00D023BE" w14:paraId="0C1A8C64" w14:textId="77777777" w:rsidTr="0056174D">
        <w:tc>
          <w:tcPr>
            <w:tcW w:w="1555" w:type="dxa"/>
          </w:tcPr>
          <w:p w14:paraId="04FE29BC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34DE9FE1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2593C812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316F2BEA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10F46D87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D023BE" w:rsidRPr="00D023BE" w14:paraId="2D5AE7D6" w14:textId="77777777" w:rsidTr="0056174D">
        <w:tc>
          <w:tcPr>
            <w:tcW w:w="1555" w:type="dxa"/>
          </w:tcPr>
          <w:p w14:paraId="7188A294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622F158B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21D20832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11912688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087FE402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D023BE" w:rsidRPr="00D023BE" w14:paraId="164912A3" w14:textId="77777777" w:rsidTr="0056174D">
        <w:tc>
          <w:tcPr>
            <w:tcW w:w="1555" w:type="dxa"/>
          </w:tcPr>
          <w:p w14:paraId="226BB3DB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7ACAA61A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33ABED0F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65B215BD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7BF8E3D3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D023BE" w:rsidRPr="00D023BE" w14:paraId="7FF55A4D" w14:textId="77777777" w:rsidTr="0056174D">
        <w:tc>
          <w:tcPr>
            <w:tcW w:w="1555" w:type="dxa"/>
          </w:tcPr>
          <w:p w14:paraId="6E1F3B83" w14:textId="77777777" w:rsid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4EFA5B31" w14:textId="77777777" w:rsidR="009A6CB5" w:rsidRPr="00D023BE" w:rsidRDefault="009A6CB5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  <w:p w14:paraId="3F3AFC69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746" w:type="dxa"/>
          </w:tcPr>
          <w:p w14:paraId="54F230AB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</w:tcPr>
          <w:p w14:paraId="6A41F8DE" w14:textId="77777777" w:rsidR="00D023BE" w:rsidRPr="00D023BE" w:rsidRDefault="00D023BE" w:rsidP="007549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66F34B1B" w14:textId="77777777" w:rsidR="008664C3" w:rsidRPr="008664C3" w:rsidRDefault="008664C3" w:rsidP="008664C3">
      <w:pPr>
        <w:rPr>
          <w:lang w:val="sl-SI"/>
        </w:rPr>
      </w:pPr>
    </w:p>
    <w:sectPr w:rsidR="008664C3" w:rsidRPr="008664C3" w:rsidSect="00D023BE">
      <w:headerReference w:type="first" r:id="rId8"/>
      <w:pgSz w:w="16840" w:h="11900" w:orient="landscape" w:code="9"/>
      <w:pgMar w:top="1701" w:right="1701" w:bottom="1701" w:left="1134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0603" w14:textId="77777777" w:rsidR="00D023BE" w:rsidRDefault="00D023BE">
      <w:r>
        <w:separator/>
      </w:r>
    </w:p>
  </w:endnote>
  <w:endnote w:type="continuationSeparator" w:id="0">
    <w:p w14:paraId="41931391" w14:textId="77777777" w:rsidR="00D023BE" w:rsidRDefault="00D0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D37C" w14:textId="77777777" w:rsidR="00D023BE" w:rsidRDefault="00D023BE">
      <w:r>
        <w:separator/>
      </w:r>
    </w:p>
  </w:footnote>
  <w:footnote w:type="continuationSeparator" w:id="0">
    <w:p w14:paraId="4E43F6BB" w14:textId="77777777" w:rsidR="00D023BE" w:rsidRDefault="00D0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BF49" w14:textId="77777777" w:rsidR="002A2B69" w:rsidRPr="008F3500" w:rsidRDefault="002A2B69" w:rsidP="00D023BE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340100">
    <w:abstractNumId w:val="4"/>
  </w:num>
  <w:num w:numId="2" w16cid:durableId="987586816">
    <w:abstractNumId w:val="2"/>
  </w:num>
  <w:num w:numId="3" w16cid:durableId="69155699">
    <w:abstractNumId w:val="3"/>
  </w:num>
  <w:num w:numId="4" w16cid:durableId="865412915">
    <w:abstractNumId w:val="0"/>
  </w:num>
  <w:num w:numId="5" w16cid:durableId="185893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BE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5207C5"/>
    <w:rsid w:val="00526246"/>
    <w:rsid w:val="0056174D"/>
    <w:rsid w:val="00567106"/>
    <w:rsid w:val="005E1D3C"/>
    <w:rsid w:val="00625AE6"/>
    <w:rsid w:val="00632253"/>
    <w:rsid w:val="00642714"/>
    <w:rsid w:val="006455CE"/>
    <w:rsid w:val="00655841"/>
    <w:rsid w:val="00655E20"/>
    <w:rsid w:val="00733017"/>
    <w:rsid w:val="00783310"/>
    <w:rsid w:val="007A4A6D"/>
    <w:rsid w:val="007D1BCF"/>
    <w:rsid w:val="007D75CF"/>
    <w:rsid w:val="007E0440"/>
    <w:rsid w:val="007E6DC5"/>
    <w:rsid w:val="008664C3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A6CB5"/>
    <w:rsid w:val="009C740A"/>
    <w:rsid w:val="00A014CC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023BE"/>
    <w:rsid w:val="00D0284D"/>
    <w:rsid w:val="00D248DE"/>
    <w:rsid w:val="00D8542D"/>
    <w:rsid w:val="00DC6A71"/>
    <w:rsid w:val="00DF5C38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D576E27"/>
  <w15:chartTrackingRefBased/>
  <w15:docId w15:val="{8DEEF2C1-806E-4164-AE01-CBFFCC7E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3BE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56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Kocjančič</dc:creator>
  <cp:keywords/>
  <cp:lastModifiedBy>Petra Kocjančič</cp:lastModifiedBy>
  <cp:revision>2</cp:revision>
  <cp:lastPrinted>2012-09-24T10:52:00Z</cp:lastPrinted>
  <dcterms:created xsi:type="dcterms:W3CDTF">2024-08-26T06:02:00Z</dcterms:created>
  <dcterms:modified xsi:type="dcterms:W3CDTF">2024-08-26T06:02:00Z</dcterms:modified>
</cp:coreProperties>
</file>