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4242BA" w14:textId="1329FC5A" w:rsidR="00D023BE" w:rsidRDefault="008664C3" w:rsidP="008664C3">
      <w:pPr>
        <w:spacing w:after="0" w:line="240" w:lineRule="auto"/>
        <w:jc w:val="center"/>
        <w:rPr>
          <w:rFonts w:ascii="Arial" w:eastAsia="Times New Roman" w:hAnsi="Arial" w:cs="Arial"/>
          <w:b/>
          <w:color w:val="000000"/>
          <w:sz w:val="28"/>
          <w:szCs w:val="28"/>
          <w:lang w:val="sl-SI" w:eastAsia="sl-SI"/>
        </w:rPr>
      </w:pPr>
      <w:r>
        <w:rPr>
          <w:rFonts w:ascii="Arial" w:eastAsia="Times New Roman" w:hAnsi="Arial" w:cs="Arial"/>
          <w:b/>
          <w:color w:val="000000"/>
          <w:sz w:val="28"/>
          <w:szCs w:val="28"/>
          <w:lang w:val="sl-SI" w:eastAsia="sl-SI"/>
        </w:rPr>
        <w:t>PREDLOG ZAKONA O FUNKCIONARJIH –</w:t>
      </w:r>
    </w:p>
    <w:p w14:paraId="6ADCB5E2" w14:textId="77777777" w:rsidR="008664C3" w:rsidRPr="00D023BE" w:rsidRDefault="008664C3" w:rsidP="008664C3">
      <w:pPr>
        <w:spacing w:after="0" w:line="240" w:lineRule="auto"/>
        <w:jc w:val="center"/>
        <w:rPr>
          <w:rFonts w:ascii="Arial" w:eastAsia="Times New Roman" w:hAnsi="Arial" w:cs="Arial"/>
          <w:b/>
          <w:color w:val="000000"/>
          <w:sz w:val="28"/>
          <w:szCs w:val="28"/>
          <w:lang w:val="sl-SI" w:eastAsia="sl-SI"/>
        </w:rPr>
      </w:pPr>
    </w:p>
    <w:p w14:paraId="079B12C2" w14:textId="3E24C332" w:rsidR="00D023BE" w:rsidRPr="00D023BE" w:rsidRDefault="00D023BE" w:rsidP="00D023BE">
      <w:pPr>
        <w:spacing w:after="0" w:line="240" w:lineRule="auto"/>
        <w:jc w:val="center"/>
        <w:rPr>
          <w:rFonts w:ascii="Arial" w:eastAsia="Times New Roman" w:hAnsi="Arial" w:cs="Arial"/>
          <w:b/>
          <w:color w:val="000000"/>
          <w:sz w:val="28"/>
          <w:szCs w:val="28"/>
          <w:lang w:val="sl-SI" w:eastAsia="sl-SI"/>
        </w:rPr>
      </w:pPr>
      <w:r w:rsidRPr="00D023BE">
        <w:rPr>
          <w:rFonts w:ascii="Arial" w:eastAsia="Times New Roman" w:hAnsi="Arial" w:cs="Arial"/>
          <w:b/>
          <w:color w:val="000000"/>
          <w:sz w:val="28"/>
          <w:szCs w:val="28"/>
          <w:lang w:val="sl-SI" w:eastAsia="sl-SI"/>
        </w:rPr>
        <w:t>PREGLEDNICA PODANIH PRIPOMB</w:t>
      </w:r>
      <w:r w:rsidR="00DF5C38">
        <w:rPr>
          <w:rFonts w:ascii="Arial" w:eastAsia="Times New Roman" w:hAnsi="Arial" w:cs="Arial"/>
          <w:b/>
          <w:color w:val="000000"/>
          <w:sz w:val="28"/>
          <w:szCs w:val="28"/>
          <w:lang w:val="sl-SI" w:eastAsia="sl-SI"/>
        </w:rPr>
        <w:t xml:space="preserve"> IN PREDLOGOV</w:t>
      </w:r>
    </w:p>
    <w:p w14:paraId="1234CB43" w14:textId="77777777" w:rsidR="00D023BE" w:rsidRDefault="00D023BE" w:rsidP="00D023BE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val="sl-SI" w:eastAsia="sl-SI"/>
        </w:rPr>
      </w:pPr>
    </w:p>
    <w:p w14:paraId="1E6C6316" w14:textId="7DEBE32A" w:rsidR="00D0284D" w:rsidRDefault="00D0284D" w:rsidP="00D023BE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val="sl-SI" w:eastAsia="sl-SI"/>
        </w:rPr>
      </w:pPr>
      <w:proofErr w:type="spellStart"/>
      <w:r>
        <w:rPr>
          <w:rFonts w:ascii="Arial" w:hAnsi="Arial" w:cs="Arial"/>
          <w:sz w:val="20"/>
          <w:szCs w:val="20"/>
        </w:rPr>
        <w:t>Predloge</w:t>
      </w:r>
      <w:proofErr w:type="spellEnd"/>
      <w:r>
        <w:rPr>
          <w:rFonts w:ascii="Arial" w:hAnsi="Arial" w:cs="Arial"/>
          <w:sz w:val="20"/>
          <w:szCs w:val="20"/>
        </w:rPr>
        <w:t xml:space="preserve">, </w:t>
      </w:r>
      <w:proofErr w:type="spellStart"/>
      <w:r>
        <w:rPr>
          <w:rFonts w:ascii="Arial" w:hAnsi="Arial" w:cs="Arial"/>
          <w:sz w:val="20"/>
          <w:szCs w:val="20"/>
        </w:rPr>
        <w:t>komentarje</w:t>
      </w:r>
      <w:proofErr w:type="spellEnd"/>
      <w:r>
        <w:rPr>
          <w:rFonts w:ascii="Arial" w:hAnsi="Arial" w:cs="Arial"/>
          <w:sz w:val="20"/>
          <w:szCs w:val="20"/>
        </w:rPr>
        <w:t xml:space="preserve"> in </w:t>
      </w:r>
      <w:proofErr w:type="spellStart"/>
      <w:r>
        <w:rPr>
          <w:rFonts w:ascii="Arial" w:hAnsi="Arial" w:cs="Arial"/>
          <w:sz w:val="20"/>
          <w:szCs w:val="20"/>
        </w:rPr>
        <w:t>dopolnitve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na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predloga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zakona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lahko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posreduje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na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elektronski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naslov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hyperlink r:id="rId7" w:history="1">
        <w:r w:rsidRPr="00541D59">
          <w:rPr>
            <w:rStyle w:val="Hiperpovezava"/>
            <w:rFonts w:ascii="Arial" w:hAnsi="Arial" w:cs="Arial"/>
            <w:sz w:val="20"/>
            <w:szCs w:val="20"/>
          </w:rPr>
          <w:t>gp.mju@gov.si</w:t>
        </w:r>
      </w:hyperlink>
      <w:r>
        <w:rPr>
          <w:rFonts w:ascii="Arial" w:hAnsi="Arial" w:cs="Arial"/>
          <w:sz w:val="20"/>
          <w:szCs w:val="20"/>
        </w:rPr>
        <w:t xml:space="preserve">, s </w:t>
      </w:r>
      <w:proofErr w:type="spellStart"/>
      <w:r>
        <w:rPr>
          <w:rFonts w:ascii="Arial" w:hAnsi="Arial" w:cs="Arial"/>
          <w:sz w:val="20"/>
          <w:szCs w:val="20"/>
        </w:rPr>
        <w:t>pripisom</w:t>
      </w:r>
      <w:proofErr w:type="spellEnd"/>
      <w:r>
        <w:rPr>
          <w:rFonts w:ascii="Arial" w:hAnsi="Arial" w:cs="Arial"/>
          <w:sz w:val="20"/>
          <w:szCs w:val="20"/>
        </w:rPr>
        <w:t xml:space="preserve"> »</w:t>
      </w:r>
      <w:proofErr w:type="spellStart"/>
      <w:r>
        <w:rPr>
          <w:rFonts w:ascii="Arial" w:hAnsi="Arial" w:cs="Arial"/>
          <w:sz w:val="20"/>
          <w:szCs w:val="20"/>
        </w:rPr>
        <w:t>Pripombe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na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predlog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Zakona</w:t>
      </w:r>
      <w:proofErr w:type="spellEnd"/>
      <w:r>
        <w:rPr>
          <w:rFonts w:ascii="Arial" w:hAnsi="Arial" w:cs="Arial"/>
          <w:sz w:val="20"/>
          <w:szCs w:val="20"/>
        </w:rPr>
        <w:t xml:space="preserve"> o </w:t>
      </w:r>
      <w:proofErr w:type="spellStart"/>
      <w:r>
        <w:rPr>
          <w:rFonts w:ascii="Arial" w:hAnsi="Arial" w:cs="Arial"/>
          <w:sz w:val="20"/>
          <w:szCs w:val="20"/>
        </w:rPr>
        <w:t>funkcionarjih</w:t>
      </w:r>
      <w:proofErr w:type="spellEnd"/>
      <w:r>
        <w:rPr>
          <w:rFonts w:ascii="Arial" w:hAnsi="Arial" w:cs="Arial"/>
          <w:sz w:val="20"/>
          <w:szCs w:val="20"/>
        </w:rPr>
        <w:t xml:space="preserve">« in </w:t>
      </w:r>
      <w:r>
        <w:rPr>
          <w:rFonts w:ascii="Arial" w:hAnsi="Arial" w:cs="Arial"/>
          <w:sz w:val="20"/>
          <w:szCs w:val="20"/>
        </w:rPr>
        <w:t xml:space="preserve">s </w:t>
      </w:r>
      <w:proofErr w:type="spellStart"/>
      <w:r>
        <w:rPr>
          <w:rFonts w:ascii="Arial" w:hAnsi="Arial" w:cs="Arial"/>
          <w:sz w:val="20"/>
          <w:szCs w:val="20"/>
        </w:rPr>
        <w:t>sklicem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na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št</w:t>
      </w:r>
      <w:proofErr w:type="spellEnd"/>
      <w:r>
        <w:rPr>
          <w:rFonts w:ascii="Arial" w:hAnsi="Arial" w:cs="Arial"/>
          <w:sz w:val="20"/>
          <w:szCs w:val="20"/>
        </w:rPr>
        <w:t xml:space="preserve">.: </w:t>
      </w:r>
      <w:r w:rsidRPr="00D0284D">
        <w:rPr>
          <w:rFonts w:ascii="Arial" w:hAnsi="Arial" w:cs="Arial"/>
          <w:sz w:val="20"/>
          <w:szCs w:val="20"/>
        </w:rPr>
        <w:t>007-</w:t>
      </w:r>
      <w:r w:rsidRPr="00D0284D">
        <w:rPr>
          <w:rFonts w:ascii="Arial" w:hAnsi="Arial" w:cs="Arial"/>
          <w:sz w:val="20"/>
          <w:szCs w:val="20"/>
        </w:rPr>
        <w:t>349</w:t>
      </w:r>
      <w:r w:rsidRPr="00D0284D">
        <w:rPr>
          <w:rFonts w:ascii="Arial" w:hAnsi="Arial" w:cs="Arial"/>
          <w:sz w:val="20"/>
          <w:szCs w:val="20"/>
        </w:rPr>
        <w:t xml:space="preserve">/2024 </w:t>
      </w:r>
      <w:proofErr w:type="spellStart"/>
      <w:r w:rsidRPr="00D0284D">
        <w:rPr>
          <w:rFonts w:ascii="Arial" w:hAnsi="Arial" w:cs="Arial"/>
          <w:sz w:val="20"/>
          <w:szCs w:val="20"/>
        </w:rPr>
        <w:t>ali</w:t>
      </w:r>
      <w:proofErr w:type="spellEnd"/>
      <w:r w:rsidRPr="00D0284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0284D">
        <w:rPr>
          <w:rFonts w:ascii="Arial" w:hAnsi="Arial" w:cs="Arial"/>
          <w:sz w:val="20"/>
          <w:szCs w:val="20"/>
        </w:rPr>
        <w:t>na</w:t>
      </w:r>
      <w:proofErr w:type="spellEnd"/>
      <w:r w:rsidRPr="00D0284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D0284D">
        <w:rPr>
          <w:rFonts w:ascii="Arial" w:hAnsi="Arial" w:cs="Arial"/>
          <w:sz w:val="20"/>
          <w:szCs w:val="20"/>
        </w:rPr>
        <w:t>št</w:t>
      </w:r>
      <w:proofErr w:type="spellEnd"/>
      <w:r w:rsidRPr="00D0284D">
        <w:rPr>
          <w:rFonts w:ascii="Arial" w:hAnsi="Arial" w:cs="Arial"/>
          <w:sz w:val="20"/>
          <w:szCs w:val="20"/>
        </w:rPr>
        <w:t>.: EVA: 2024-3130-0023</w:t>
      </w:r>
    </w:p>
    <w:p w14:paraId="0A730ED2" w14:textId="77777777" w:rsidR="00D0284D" w:rsidRPr="00D023BE" w:rsidRDefault="00D0284D" w:rsidP="00D023BE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val="sl-SI" w:eastAsia="sl-SI"/>
        </w:rPr>
      </w:pPr>
    </w:p>
    <w:p w14:paraId="0E669578" w14:textId="77777777" w:rsidR="00D023BE" w:rsidRPr="00D023BE" w:rsidRDefault="00D023BE" w:rsidP="00D023BE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sl-SI" w:eastAsia="sl-SI"/>
        </w:rPr>
      </w:pPr>
    </w:p>
    <w:tbl>
      <w:tblPr>
        <w:tblStyle w:val="Tabelamrea"/>
        <w:tblW w:w="13930" w:type="dxa"/>
        <w:tblLook w:val="0000" w:firstRow="0" w:lastRow="0" w:firstColumn="0" w:lastColumn="0" w:noHBand="0" w:noVBand="0"/>
      </w:tblPr>
      <w:tblGrid>
        <w:gridCol w:w="6417"/>
        <w:gridCol w:w="5670"/>
        <w:gridCol w:w="1843"/>
      </w:tblGrid>
      <w:tr w:rsidR="00D023BE" w:rsidRPr="00D023BE" w14:paraId="3D8D14BA" w14:textId="77777777" w:rsidTr="0075495C">
        <w:trPr>
          <w:trHeight w:val="81"/>
        </w:trPr>
        <w:tc>
          <w:tcPr>
            <w:tcW w:w="6417" w:type="dxa"/>
          </w:tcPr>
          <w:p w14:paraId="1080E50D" w14:textId="77777777" w:rsidR="00D023BE" w:rsidRPr="00D023BE" w:rsidRDefault="00D023BE" w:rsidP="0075495C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 w:eastAsia="sl-SI"/>
              </w:rPr>
            </w:pPr>
            <w:r w:rsidRPr="00D023BE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 w:eastAsia="sl-SI"/>
              </w:rPr>
              <w:t>Predlagatelj in kontaktna oseba:</w:t>
            </w:r>
          </w:p>
        </w:tc>
        <w:tc>
          <w:tcPr>
            <w:tcW w:w="5670" w:type="dxa"/>
          </w:tcPr>
          <w:p w14:paraId="3BDFF000" w14:textId="77777777" w:rsidR="00D023BE" w:rsidRPr="00D023BE" w:rsidRDefault="00D023BE" w:rsidP="0075495C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 w:eastAsia="sl-SI"/>
              </w:rPr>
            </w:pPr>
            <w:r w:rsidRPr="00D023BE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 w:eastAsia="sl-SI"/>
              </w:rPr>
              <w:t>Naslov:</w:t>
            </w:r>
          </w:p>
        </w:tc>
        <w:tc>
          <w:tcPr>
            <w:tcW w:w="1843" w:type="dxa"/>
          </w:tcPr>
          <w:p w14:paraId="19070665" w14:textId="77777777" w:rsidR="00D023BE" w:rsidRPr="00D023BE" w:rsidRDefault="00D023BE" w:rsidP="0075495C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 w:eastAsia="sl-SI"/>
              </w:rPr>
            </w:pPr>
            <w:r w:rsidRPr="00D023BE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 w:eastAsia="sl-SI"/>
              </w:rPr>
              <w:t>Datum:</w:t>
            </w:r>
          </w:p>
        </w:tc>
      </w:tr>
      <w:tr w:rsidR="00D023BE" w:rsidRPr="00D023BE" w14:paraId="5F82B802" w14:textId="77777777" w:rsidTr="0075495C">
        <w:trPr>
          <w:trHeight w:val="493"/>
        </w:trPr>
        <w:tc>
          <w:tcPr>
            <w:tcW w:w="6417" w:type="dxa"/>
          </w:tcPr>
          <w:p w14:paraId="6860FAB6" w14:textId="77777777" w:rsidR="00D023BE" w:rsidRPr="00D023BE" w:rsidRDefault="00D023BE" w:rsidP="0075495C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 w:eastAsia="sl-SI"/>
              </w:rPr>
            </w:pPr>
          </w:p>
          <w:p w14:paraId="6B7EFB78" w14:textId="77777777" w:rsidR="00D023BE" w:rsidRPr="00D023BE" w:rsidRDefault="00D023BE" w:rsidP="0075495C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 w:eastAsia="sl-SI"/>
              </w:rPr>
            </w:pPr>
          </w:p>
          <w:p w14:paraId="01822541" w14:textId="77777777" w:rsidR="00D023BE" w:rsidRPr="00D023BE" w:rsidRDefault="00D023BE" w:rsidP="0075495C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70" w:type="dxa"/>
          </w:tcPr>
          <w:p w14:paraId="78DBEF6C" w14:textId="77777777" w:rsidR="00D023BE" w:rsidRPr="00D023BE" w:rsidRDefault="00D023BE" w:rsidP="0075495C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1843" w:type="dxa"/>
          </w:tcPr>
          <w:p w14:paraId="287D0703" w14:textId="77777777" w:rsidR="00D023BE" w:rsidRPr="00D023BE" w:rsidRDefault="00D023BE" w:rsidP="0075495C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 w:eastAsia="sl-SI"/>
              </w:rPr>
            </w:pPr>
          </w:p>
        </w:tc>
      </w:tr>
    </w:tbl>
    <w:p w14:paraId="1099ECE0" w14:textId="77777777" w:rsidR="00D023BE" w:rsidRPr="00D023BE" w:rsidRDefault="00D023BE" w:rsidP="00D023BE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sl-SI" w:eastAsia="sl-SI"/>
        </w:rPr>
      </w:pPr>
    </w:p>
    <w:tbl>
      <w:tblPr>
        <w:tblStyle w:val="Tabelamrea"/>
        <w:tblW w:w="13930" w:type="dxa"/>
        <w:tblLook w:val="0000" w:firstRow="0" w:lastRow="0" w:firstColumn="0" w:lastColumn="0" w:noHBand="0" w:noVBand="0"/>
      </w:tblPr>
      <w:tblGrid>
        <w:gridCol w:w="1555"/>
        <w:gridCol w:w="6746"/>
        <w:gridCol w:w="5629"/>
      </w:tblGrid>
      <w:tr w:rsidR="00D023BE" w:rsidRPr="00D023BE" w14:paraId="3D3894B0" w14:textId="77777777" w:rsidTr="0056174D">
        <w:trPr>
          <w:trHeight w:val="519"/>
        </w:trPr>
        <w:tc>
          <w:tcPr>
            <w:tcW w:w="1555" w:type="dxa"/>
          </w:tcPr>
          <w:p w14:paraId="7C20F6CF" w14:textId="77777777" w:rsidR="00D023BE" w:rsidRPr="00D023BE" w:rsidRDefault="00D023BE" w:rsidP="0075495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 w:eastAsia="sl-SI"/>
              </w:rPr>
            </w:pPr>
            <w:r w:rsidRPr="00D023BE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 w:eastAsia="sl-SI"/>
              </w:rPr>
              <w:t>Št. člena in odstavek</w:t>
            </w:r>
          </w:p>
        </w:tc>
        <w:tc>
          <w:tcPr>
            <w:tcW w:w="6746" w:type="dxa"/>
          </w:tcPr>
          <w:p w14:paraId="17A94E33" w14:textId="77777777" w:rsidR="00D023BE" w:rsidRPr="00D023BE" w:rsidRDefault="00D023BE" w:rsidP="0075495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 w:eastAsia="sl-SI"/>
              </w:rPr>
            </w:pPr>
            <w:r w:rsidRPr="00D023BE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 w:eastAsia="sl-SI"/>
              </w:rPr>
              <w:t>Predlog spremembe predlagane določbe</w:t>
            </w:r>
          </w:p>
        </w:tc>
        <w:tc>
          <w:tcPr>
            <w:tcW w:w="5629" w:type="dxa"/>
          </w:tcPr>
          <w:p w14:paraId="5529BCB0" w14:textId="77777777" w:rsidR="00D023BE" w:rsidRPr="00D023BE" w:rsidRDefault="00D023BE" w:rsidP="0075495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 w:eastAsia="sl-SI"/>
              </w:rPr>
            </w:pPr>
            <w:r w:rsidRPr="00D023BE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 w:eastAsia="sl-SI"/>
              </w:rPr>
              <w:t>Utemeljitev</w:t>
            </w:r>
          </w:p>
        </w:tc>
      </w:tr>
      <w:tr w:rsidR="00D023BE" w:rsidRPr="00D023BE" w14:paraId="548E276A" w14:textId="77777777" w:rsidTr="0056174D">
        <w:trPr>
          <w:trHeight w:val="388"/>
        </w:trPr>
        <w:tc>
          <w:tcPr>
            <w:tcW w:w="1555" w:type="dxa"/>
          </w:tcPr>
          <w:p w14:paraId="3EACFB3B" w14:textId="77777777" w:rsidR="00D023BE" w:rsidRDefault="00D023BE" w:rsidP="0075495C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 w:eastAsia="sl-SI"/>
              </w:rPr>
            </w:pPr>
          </w:p>
          <w:p w14:paraId="6649E270" w14:textId="77777777" w:rsidR="009A6CB5" w:rsidRPr="00D023BE" w:rsidRDefault="009A6CB5" w:rsidP="0075495C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 w:eastAsia="sl-SI"/>
              </w:rPr>
            </w:pPr>
          </w:p>
          <w:p w14:paraId="0D2ED15E" w14:textId="77777777" w:rsidR="00D023BE" w:rsidRPr="00D023BE" w:rsidRDefault="00D023BE" w:rsidP="0075495C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746" w:type="dxa"/>
          </w:tcPr>
          <w:p w14:paraId="5822A8D6" w14:textId="77777777" w:rsidR="00D023BE" w:rsidRPr="00D023BE" w:rsidRDefault="00D023BE" w:rsidP="0075495C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 w:eastAsia="sl-SI"/>
              </w:rPr>
            </w:pPr>
          </w:p>
          <w:p w14:paraId="44B40198" w14:textId="77777777" w:rsidR="00D023BE" w:rsidRPr="00D023BE" w:rsidRDefault="00D023BE" w:rsidP="0075495C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</w:tcPr>
          <w:p w14:paraId="48ADF49E" w14:textId="77777777" w:rsidR="00D023BE" w:rsidRPr="00D023BE" w:rsidRDefault="00D023BE" w:rsidP="0075495C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D023BE" w:rsidRPr="00D023BE" w14:paraId="5D5E4807" w14:textId="77777777" w:rsidTr="0056174D">
        <w:tc>
          <w:tcPr>
            <w:tcW w:w="1555" w:type="dxa"/>
          </w:tcPr>
          <w:p w14:paraId="6C8AFB6D" w14:textId="77777777" w:rsidR="00D023BE" w:rsidRPr="00D023BE" w:rsidRDefault="00D023BE" w:rsidP="0075495C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 w:eastAsia="sl-SI"/>
              </w:rPr>
            </w:pPr>
          </w:p>
          <w:p w14:paraId="58373166" w14:textId="77777777" w:rsidR="00D023BE" w:rsidRDefault="00D023BE" w:rsidP="0075495C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 w:eastAsia="sl-SI"/>
              </w:rPr>
            </w:pPr>
          </w:p>
          <w:p w14:paraId="2ADC7059" w14:textId="77777777" w:rsidR="009A6CB5" w:rsidRPr="00D023BE" w:rsidRDefault="009A6CB5" w:rsidP="0075495C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746" w:type="dxa"/>
          </w:tcPr>
          <w:p w14:paraId="65CEC199" w14:textId="77777777" w:rsidR="00D023BE" w:rsidRPr="00D023BE" w:rsidRDefault="00D023BE" w:rsidP="0075495C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</w:tcPr>
          <w:p w14:paraId="47E5FE6C" w14:textId="77777777" w:rsidR="00D023BE" w:rsidRPr="00D023BE" w:rsidRDefault="00D023BE" w:rsidP="0075495C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D023BE" w:rsidRPr="00D023BE" w14:paraId="0C1A8C64" w14:textId="77777777" w:rsidTr="0056174D">
        <w:tc>
          <w:tcPr>
            <w:tcW w:w="1555" w:type="dxa"/>
          </w:tcPr>
          <w:p w14:paraId="04FE29BC" w14:textId="77777777" w:rsidR="00D023BE" w:rsidRPr="00D023BE" w:rsidRDefault="00D023BE" w:rsidP="0075495C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 w:eastAsia="sl-SI"/>
              </w:rPr>
            </w:pPr>
          </w:p>
          <w:p w14:paraId="34DE9FE1" w14:textId="77777777" w:rsidR="00D023BE" w:rsidRDefault="00D023BE" w:rsidP="0075495C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 w:eastAsia="sl-SI"/>
              </w:rPr>
            </w:pPr>
          </w:p>
          <w:p w14:paraId="2593C812" w14:textId="77777777" w:rsidR="009A6CB5" w:rsidRPr="00D023BE" w:rsidRDefault="009A6CB5" w:rsidP="0075495C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746" w:type="dxa"/>
          </w:tcPr>
          <w:p w14:paraId="316F2BEA" w14:textId="77777777" w:rsidR="00D023BE" w:rsidRPr="00D023BE" w:rsidRDefault="00D023BE" w:rsidP="0075495C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</w:tcPr>
          <w:p w14:paraId="10F46D87" w14:textId="77777777" w:rsidR="00D023BE" w:rsidRPr="00D023BE" w:rsidRDefault="00D023BE" w:rsidP="0075495C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D023BE" w:rsidRPr="00D023BE" w14:paraId="2D5AE7D6" w14:textId="77777777" w:rsidTr="0056174D">
        <w:tc>
          <w:tcPr>
            <w:tcW w:w="1555" w:type="dxa"/>
          </w:tcPr>
          <w:p w14:paraId="7188A294" w14:textId="77777777" w:rsidR="00D023BE" w:rsidRDefault="00D023BE" w:rsidP="0075495C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 w:eastAsia="sl-SI"/>
              </w:rPr>
            </w:pPr>
          </w:p>
          <w:p w14:paraId="622F158B" w14:textId="77777777" w:rsidR="009A6CB5" w:rsidRPr="00D023BE" w:rsidRDefault="009A6CB5" w:rsidP="0075495C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 w:eastAsia="sl-SI"/>
              </w:rPr>
            </w:pPr>
          </w:p>
          <w:p w14:paraId="21D20832" w14:textId="77777777" w:rsidR="00D023BE" w:rsidRPr="00D023BE" w:rsidRDefault="00D023BE" w:rsidP="0075495C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746" w:type="dxa"/>
          </w:tcPr>
          <w:p w14:paraId="11912688" w14:textId="77777777" w:rsidR="00D023BE" w:rsidRPr="00D023BE" w:rsidRDefault="00D023BE" w:rsidP="0075495C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</w:tcPr>
          <w:p w14:paraId="087FE402" w14:textId="77777777" w:rsidR="00D023BE" w:rsidRPr="00D023BE" w:rsidRDefault="00D023BE" w:rsidP="0075495C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D023BE" w:rsidRPr="00D023BE" w14:paraId="164912A3" w14:textId="77777777" w:rsidTr="0056174D">
        <w:tc>
          <w:tcPr>
            <w:tcW w:w="1555" w:type="dxa"/>
          </w:tcPr>
          <w:p w14:paraId="226BB3DB" w14:textId="77777777" w:rsidR="00D023BE" w:rsidRDefault="00D023BE" w:rsidP="0075495C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 w:eastAsia="sl-SI"/>
              </w:rPr>
            </w:pPr>
          </w:p>
          <w:p w14:paraId="7ACAA61A" w14:textId="77777777" w:rsidR="009A6CB5" w:rsidRPr="00D023BE" w:rsidRDefault="009A6CB5" w:rsidP="0075495C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 w:eastAsia="sl-SI"/>
              </w:rPr>
            </w:pPr>
          </w:p>
          <w:p w14:paraId="33ABED0F" w14:textId="77777777" w:rsidR="00D023BE" w:rsidRPr="00D023BE" w:rsidRDefault="00D023BE" w:rsidP="0075495C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746" w:type="dxa"/>
          </w:tcPr>
          <w:p w14:paraId="65B215BD" w14:textId="77777777" w:rsidR="00D023BE" w:rsidRPr="00D023BE" w:rsidRDefault="00D023BE" w:rsidP="0075495C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</w:tcPr>
          <w:p w14:paraId="7BF8E3D3" w14:textId="77777777" w:rsidR="00D023BE" w:rsidRPr="00D023BE" w:rsidRDefault="00D023BE" w:rsidP="0075495C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 w:eastAsia="sl-SI"/>
              </w:rPr>
            </w:pPr>
          </w:p>
        </w:tc>
      </w:tr>
      <w:tr w:rsidR="00D023BE" w:rsidRPr="00D023BE" w14:paraId="7FF55A4D" w14:textId="77777777" w:rsidTr="0056174D">
        <w:tc>
          <w:tcPr>
            <w:tcW w:w="1555" w:type="dxa"/>
          </w:tcPr>
          <w:p w14:paraId="6E1F3B83" w14:textId="77777777" w:rsidR="00D023BE" w:rsidRDefault="00D023BE" w:rsidP="0075495C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 w:eastAsia="sl-SI"/>
              </w:rPr>
            </w:pPr>
          </w:p>
          <w:p w14:paraId="4EFA5B31" w14:textId="77777777" w:rsidR="009A6CB5" w:rsidRPr="00D023BE" w:rsidRDefault="009A6CB5" w:rsidP="0075495C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 w:eastAsia="sl-SI"/>
              </w:rPr>
            </w:pPr>
          </w:p>
          <w:p w14:paraId="3F3AFC69" w14:textId="77777777" w:rsidR="00D023BE" w:rsidRPr="00D023BE" w:rsidRDefault="00D023BE" w:rsidP="0075495C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6746" w:type="dxa"/>
          </w:tcPr>
          <w:p w14:paraId="54F230AB" w14:textId="77777777" w:rsidR="00D023BE" w:rsidRPr="00D023BE" w:rsidRDefault="00D023BE" w:rsidP="0075495C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 w:eastAsia="sl-SI"/>
              </w:rPr>
            </w:pPr>
          </w:p>
        </w:tc>
        <w:tc>
          <w:tcPr>
            <w:tcW w:w="5629" w:type="dxa"/>
          </w:tcPr>
          <w:p w14:paraId="6A41F8DE" w14:textId="77777777" w:rsidR="00D023BE" w:rsidRPr="00D023BE" w:rsidRDefault="00D023BE" w:rsidP="0075495C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 w:eastAsia="sl-SI"/>
              </w:rPr>
            </w:pPr>
          </w:p>
        </w:tc>
      </w:tr>
    </w:tbl>
    <w:p w14:paraId="66F34B1B" w14:textId="77777777" w:rsidR="008664C3" w:rsidRPr="008664C3" w:rsidRDefault="008664C3" w:rsidP="008664C3">
      <w:pPr>
        <w:rPr>
          <w:lang w:val="sl-SI"/>
        </w:rPr>
      </w:pPr>
    </w:p>
    <w:sectPr w:rsidR="008664C3" w:rsidRPr="008664C3" w:rsidSect="00D023BE">
      <w:headerReference w:type="first" r:id="rId8"/>
      <w:pgSz w:w="16840" w:h="11900" w:orient="landscape" w:code="9"/>
      <w:pgMar w:top="1701" w:right="1701" w:bottom="1701" w:left="1134" w:header="1531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EC0603" w14:textId="77777777" w:rsidR="00D023BE" w:rsidRDefault="00D023BE">
      <w:r>
        <w:separator/>
      </w:r>
    </w:p>
  </w:endnote>
  <w:endnote w:type="continuationSeparator" w:id="0">
    <w:p w14:paraId="41931391" w14:textId="77777777" w:rsidR="00D023BE" w:rsidRDefault="00D023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C2D37C" w14:textId="77777777" w:rsidR="00D023BE" w:rsidRDefault="00D023BE">
      <w:r>
        <w:separator/>
      </w:r>
    </w:p>
  </w:footnote>
  <w:footnote w:type="continuationSeparator" w:id="0">
    <w:p w14:paraId="4E43F6BB" w14:textId="77777777" w:rsidR="00D023BE" w:rsidRDefault="00D023B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E7BF49" w14:textId="77777777" w:rsidR="002A2B69" w:rsidRPr="008F3500" w:rsidRDefault="002A2B69" w:rsidP="00D023BE">
    <w:pPr>
      <w:pStyle w:val="Glava"/>
      <w:tabs>
        <w:tab w:val="clear" w:pos="4320"/>
        <w:tab w:val="clear" w:pos="8640"/>
        <w:tab w:val="left" w:pos="5112"/>
      </w:tabs>
      <w:rPr>
        <w:lang w:val="sl-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2087340100">
    <w:abstractNumId w:val="4"/>
  </w:num>
  <w:num w:numId="2" w16cid:durableId="987586816">
    <w:abstractNumId w:val="2"/>
  </w:num>
  <w:num w:numId="3" w16cid:durableId="69155699">
    <w:abstractNumId w:val="3"/>
  </w:num>
  <w:num w:numId="4" w16cid:durableId="865412915">
    <w:abstractNumId w:val="0"/>
  </w:num>
  <w:num w:numId="5" w16cid:durableId="185893259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2050">
      <o:colormru v:ext="edit" colors="#428299,#529db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23BE"/>
    <w:rsid w:val="000102AB"/>
    <w:rsid w:val="00023A88"/>
    <w:rsid w:val="000A6401"/>
    <w:rsid w:val="000A7238"/>
    <w:rsid w:val="000B04B5"/>
    <w:rsid w:val="000E1055"/>
    <w:rsid w:val="00127B86"/>
    <w:rsid w:val="00131ADC"/>
    <w:rsid w:val="001357B2"/>
    <w:rsid w:val="00162821"/>
    <w:rsid w:val="00164064"/>
    <w:rsid w:val="0017478F"/>
    <w:rsid w:val="001B3F20"/>
    <w:rsid w:val="00202A77"/>
    <w:rsid w:val="00267E56"/>
    <w:rsid w:val="00271CE5"/>
    <w:rsid w:val="00282020"/>
    <w:rsid w:val="002A212E"/>
    <w:rsid w:val="002A2B69"/>
    <w:rsid w:val="003636BF"/>
    <w:rsid w:val="00371442"/>
    <w:rsid w:val="003845B4"/>
    <w:rsid w:val="00387B1A"/>
    <w:rsid w:val="003C5EE5"/>
    <w:rsid w:val="003E1C74"/>
    <w:rsid w:val="00420D5D"/>
    <w:rsid w:val="004657EE"/>
    <w:rsid w:val="00482FF5"/>
    <w:rsid w:val="005207C5"/>
    <w:rsid w:val="00526246"/>
    <w:rsid w:val="0056174D"/>
    <w:rsid w:val="00567106"/>
    <w:rsid w:val="005E1D3C"/>
    <w:rsid w:val="00625AE6"/>
    <w:rsid w:val="00632253"/>
    <w:rsid w:val="00642714"/>
    <w:rsid w:val="006455CE"/>
    <w:rsid w:val="00655841"/>
    <w:rsid w:val="00655E20"/>
    <w:rsid w:val="00733017"/>
    <w:rsid w:val="00783310"/>
    <w:rsid w:val="007A4A6D"/>
    <w:rsid w:val="007D1BCF"/>
    <w:rsid w:val="007D75CF"/>
    <w:rsid w:val="007E0440"/>
    <w:rsid w:val="007E6DC5"/>
    <w:rsid w:val="008664C3"/>
    <w:rsid w:val="00866E80"/>
    <w:rsid w:val="00877FFC"/>
    <w:rsid w:val="0088043C"/>
    <w:rsid w:val="00884889"/>
    <w:rsid w:val="00890396"/>
    <w:rsid w:val="008906C9"/>
    <w:rsid w:val="008C5738"/>
    <w:rsid w:val="008D04F0"/>
    <w:rsid w:val="008E65EB"/>
    <w:rsid w:val="008F3500"/>
    <w:rsid w:val="00915C0D"/>
    <w:rsid w:val="00924E3C"/>
    <w:rsid w:val="009612BB"/>
    <w:rsid w:val="0099437B"/>
    <w:rsid w:val="009A6CB5"/>
    <w:rsid w:val="009C740A"/>
    <w:rsid w:val="00A014CC"/>
    <w:rsid w:val="00A125C5"/>
    <w:rsid w:val="00A2451C"/>
    <w:rsid w:val="00A3126E"/>
    <w:rsid w:val="00A65EE7"/>
    <w:rsid w:val="00A70133"/>
    <w:rsid w:val="00A770A6"/>
    <w:rsid w:val="00A813B1"/>
    <w:rsid w:val="00AB36C4"/>
    <w:rsid w:val="00AC32B2"/>
    <w:rsid w:val="00AD217D"/>
    <w:rsid w:val="00AF051B"/>
    <w:rsid w:val="00B17141"/>
    <w:rsid w:val="00B31575"/>
    <w:rsid w:val="00B8547D"/>
    <w:rsid w:val="00BA7BBC"/>
    <w:rsid w:val="00C250D5"/>
    <w:rsid w:val="00C35666"/>
    <w:rsid w:val="00C71699"/>
    <w:rsid w:val="00C92898"/>
    <w:rsid w:val="00CA4340"/>
    <w:rsid w:val="00CB71FE"/>
    <w:rsid w:val="00CE5238"/>
    <w:rsid w:val="00CE7514"/>
    <w:rsid w:val="00D023BE"/>
    <w:rsid w:val="00D0284D"/>
    <w:rsid w:val="00D248DE"/>
    <w:rsid w:val="00D8542D"/>
    <w:rsid w:val="00DC6A71"/>
    <w:rsid w:val="00DF5C38"/>
    <w:rsid w:val="00E0357D"/>
    <w:rsid w:val="00E124C9"/>
    <w:rsid w:val="00E3087B"/>
    <w:rsid w:val="00E74CF8"/>
    <w:rsid w:val="00E76A2E"/>
    <w:rsid w:val="00EA0413"/>
    <w:rsid w:val="00ED1C3E"/>
    <w:rsid w:val="00ED6779"/>
    <w:rsid w:val="00F240BB"/>
    <w:rsid w:val="00F57FED"/>
    <w:rsid w:val="00FE0194"/>
    <w:rsid w:val="00FF348A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o:colormru v:ext="edit" colors="#428299,#529dba"/>
    </o:shapedefaults>
    <o:shapelayout v:ext="edit">
      <o:idmap v:ext="edit" data="2"/>
    </o:shapelayout>
  </w:shapeDefaults>
  <w:doNotEmbedSmartTags/>
  <w:decimalSymbol w:val=","/>
  <w:listSeparator w:val=";"/>
  <w14:docId w14:val="1D576E27"/>
  <w15:chartTrackingRefBased/>
  <w15:docId w15:val="{8DEEF2C1-806E-4164-AE01-CBFFCC7EB5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D023BE"/>
    <w:pPr>
      <w:spacing w:after="200" w:line="276" w:lineRule="auto"/>
    </w:pPr>
    <w:rPr>
      <w:rFonts w:ascii="Calibri" w:eastAsia="Calibri" w:hAnsi="Calibri"/>
      <w:sz w:val="22"/>
      <w:szCs w:val="22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 w:line="260" w:lineRule="exact"/>
      <w:outlineLvl w:val="0"/>
    </w:pPr>
    <w:rPr>
      <w:rFonts w:ascii="Arial" w:eastAsia="Times New Roman" w:hAnsi="Arial"/>
      <w:b/>
      <w:kern w:val="32"/>
      <w:sz w:val="28"/>
      <w:szCs w:val="32"/>
      <w:lang w:val="sl-SI"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AD2B87"/>
    <w:pPr>
      <w:tabs>
        <w:tab w:val="center" w:pos="4320"/>
        <w:tab w:val="right" w:pos="8640"/>
      </w:tabs>
      <w:spacing w:after="0" w:line="260" w:lineRule="exact"/>
    </w:pPr>
    <w:rPr>
      <w:rFonts w:ascii="Arial" w:eastAsia="Times New Roman" w:hAnsi="Arial"/>
      <w:sz w:val="20"/>
      <w:szCs w:val="24"/>
    </w:r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  <w:spacing w:after="0" w:line="260" w:lineRule="exact"/>
    </w:pPr>
    <w:rPr>
      <w:rFonts w:ascii="Arial" w:eastAsia="Times New Roman" w:hAnsi="Arial"/>
      <w:sz w:val="20"/>
      <w:szCs w:val="24"/>
    </w:rPr>
  </w:style>
  <w:style w:type="paragraph" w:styleId="Zgradbadokumenta">
    <w:name w:val="Document Map"/>
    <w:basedOn w:val="Navaden"/>
    <w:link w:val="ZgradbadokumentaZnak"/>
    <w:rsid w:val="00B31575"/>
    <w:pPr>
      <w:spacing w:after="0" w:line="260" w:lineRule="exact"/>
    </w:pPr>
    <w:rPr>
      <w:rFonts w:ascii="Tahoma" w:eastAsia="Times New Roman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uiPriority w:val="59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  <w:spacing w:after="0" w:line="260" w:lineRule="exact"/>
    </w:pPr>
    <w:rPr>
      <w:rFonts w:ascii="Arial" w:eastAsia="Times New Roman" w:hAnsi="Arial"/>
      <w:sz w:val="20"/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spacing w:after="0" w:line="260" w:lineRule="exact"/>
      <w:ind w:left="1701" w:hanging="1701"/>
    </w:pPr>
    <w:rPr>
      <w:rFonts w:ascii="Arial" w:eastAsia="Times New Roman" w:hAnsi="Arial"/>
      <w:b/>
      <w:sz w:val="20"/>
      <w:szCs w:val="24"/>
      <w:lang w:val="it-IT"/>
    </w:rPr>
  </w:style>
  <w:style w:type="character" w:styleId="Hiperpovezava">
    <w:name w:val="Hyperlink"/>
    <w:uiPriority w:val="99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  <w:spacing w:after="0" w:line="260" w:lineRule="exact"/>
    </w:pPr>
    <w:rPr>
      <w:rFonts w:ascii="Arial" w:eastAsia="Times New Roman" w:hAnsi="Arial"/>
      <w:sz w:val="20"/>
      <w:szCs w:val="24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gp.mju@gov.si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ad.sigov.si\DAT\MJU\Skupno\Predloge\MJU\MJU.dotx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MJU</Template>
  <TotalTime>1</TotalTime>
  <Pages>1</Pages>
  <Words>56</Words>
  <Characters>453</Characters>
  <Application>Microsoft Office Word</Application>
  <DocSecurity>0</DocSecurity>
  <Lines>3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MNZ RS</Company>
  <LinksUpToDate>false</LinksUpToDate>
  <CharactersWithSpaces>508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Petra Kocjančič</dc:creator>
  <cp:keywords/>
  <cp:lastModifiedBy>Petra Kocjančič</cp:lastModifiedBy>
  <cp:revision>2</cp:revision>
  <cp:lastPrinted>2012-09-24T10:52:00Z</cp:lastPrinted>
  <dcterms:created xsi:type="dcterms:W3CDTF">2024-08-26T06:02:00Z</dcterms:created>
  <dcterms:modified xsi:type="dcterms:W3CDTF">2024-08-26T06:02:00Z</dcterms:modified>
</cp:coreProperties>
</file>