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96CC9" w14:textId="77777777" w:rsidR="0090039E" w:rsidRDefault="0090039E" w:rsidP="00FF05AE">
      <w:pPr>
        <w:spacing w:after="200" w:line="240" w:lineRule="auto"/>
        <w:jc w:val="both"/>
        <w:rPr>
          <w:rFonts w:ascii="Arial Narrow" w:eastAsia="Calibri" w:hAnsi="Arial Narrow" w:cs="Arial"/>
          <w:b/>
          <w:sz w:val="22"/>
          <w:szCs w:val="22"/>
          <w:lang w:val="sl-SI"/>
        </w:rPr>
      </w:pPr>
      <w:bookmarkStart w:id="0" w:name="_Hlk128660916"/>
    </w:p>
    <w:p w14:paraId="73A0B727" w14:textId="4E0D3B51" w:rsidR="00E6493E" w:rsidRPr="00EB32A4" w:rsidRDefault="00E6493E" w:rsidP="00FF05AE">
      <w:pPr>
        <w:spacing w:after="200" w:line="240" w:lineRule="auto"/>
        <w:jc w:val="both"/>
        <w:rPr>
          <w:rFonts w:ascii="Arial Narrow" w:eastAsia="Calibri" w:hAnsi="Arial Narrow" w:cs="Arial"/>
          <w:b/>
          <w:sz w:val="22"/>
          <w:szCs w:val="22"/>
          <w:lang w:val="sl-SI"/>
        </w:rPr>
      </w:pPr>
      <w:r w:rsidRPr="00EB32A4">
        <w:rPr>
          <w:rFonts w:ascii="Arial Narrow" w:eastAsia="Calibri" w:hAnsi="Arial Narrow" w:cs="Arial"/>
          <w:b/>
          <w:sz w:val="22"/>
          <w:szCs w:val="22"/>
          <w:lang w:val="sl-SI"/>
        </w:rPr>
        <w:t>IPP</w:t>
      </w:r>
      <w:r w:rsidR="00302039" w:rsidRPr="00EB32A4">
        <w:rPr>
          <w:rFonts w:ascii="Arial Narrow" w:eastAsia="Calibri" w:hAnsi="Arial Narrow" w:cs="Arial"/>
          <w:b/>
          <w:sz w:val="22"/>
          <w:szCs w:val="22"/>
          <w:lang w:val="sl-SI"/>
        </w:rPr>
        <w:t xml:space="preserve"> – </w:t>
      </w:r>
      <w:r w:rsidRPr="00EB32A4">
        <w:rPr>
          <w:rFonts w:ascii="Arial Narrow" w:eastAsia="Calibri" w:hAnsi="Arial Narrow" w:cs="Arial"/>
          <w:b/>
          <w:sz w:val="22"/>
          <w:szCs w:val="22"/>
          <w:lang w:val="sl-SI"/>
        </w:rPr>
        <w:t>OBJAVA</w:t>
      </w:r>
    </w:p>
    <w:p w14:paraId="779F3B51" w14:textId="77777777" w:rsidR="00302039" w:rsidRPr="00EB32A4" w:rsidRDefault="00302039" w:rsidP="00FF05AE">
      <w:pPr>
        <w:spacing w:line="240" w:lineRule="auto"/>
        <w:rPr>
          <w:rFonts w:ascii="Arial Narrow" w:eastAsia="Calibri" w:hAnsi="Arial Narrow" w:cs="Arial"/>
          <w:bCs/>
          <w:sz w:val="22"/>
          <w:szCs w:val="22"/>
          <w:lang w:val="sl-SI"/>
        </w:rPr>
      </w:pPr>
    </w:p>
    <w:p w14:paraId="32B37ED9" w14:textId="77777777" w:rsidR="00302039" w:rsidRPr="00EB32A4" w:rsidRDefault="00302039" w:rsidP="00FF05AE">
      <w:pPr>
        <w:spacing w:line="240" w:lineRule="auto"/>
        <w:rPr>
          <w:rFonts w:ascii="Arial Narrow" w:eastAsia="Calibri" w:hAnsi="Arial Narrow" w:cs="Arial"/>
          <w:bCs/>
          <w:sz w:val="22"/>
          <w:szCs w:val="22"/>
          <w:lang w:val="sl-SI"/>
        </w:rPr>
      </w:pPr>
    </w:p>
    <w:p w14:paraId="2B161E61" w14:textId="52DEB7B3" w:rsidR="007E7290" w:rsidRPr="00E87120" w:rsidRDefault="007E7290" w:rsidP="00FF05AE">
      <w:pPr>
        <w:shd w:val="clear" w:color="auto" w:fill="FFFFFF"/>
        <w:spacing w:after="72" w:line="240" w:lineRule="auto"/>
        <w:rPr>
          <w:rFonts w:cs="Arial"/>
          <w:sz w:val="22"/>
          <w:szCs w:val="22"/>
          <w:lang w:val="sl-SI" w:eastAsia="sl-SI"/>
        </w:rPr>
      </w:pPr>
      <w:bookmarkStart w:id="1" w:name="_Hlk139440046"/>
      <w:r w:rsidRPr="00E87120">
        <w:rPr>
          <w:rFonts w:cs="Arial"/>
          <w:sz w:val="22"/>
          <w:szCs w:val="22"/>
          <w:lang w:val="sl-SI" w:eastAsia="sl-SI"/>
        </w:rPr>
        <w:t>Številka:</w:t>
      </w:r>
      <w:r w:rsidR="007B7074">
        <w:rPr>
          <w:rFonts w:cs="Arial"/>
          <w:sz w:val="22"/>
          <w:szCs w:val="22"/>
          <w:lang w:val="sl-SI" w:eastAsia="sl-SI"/>
        </w:rPr>
        <w:t xml:space="preserve"> </w:t>
      </w:r>
      <w:r w:rsidR="00A84B0D">
        <w:rPr>
          <w:rFonts w:cs="Arial"/>
          <w:sz w:val="22"/>
          <w:szCs w:val="22"/>
          <w:lang w:val="sl-SI" w:eastAsia="sl-SI"/>
        </w:rPr>
        <w:t>0070-80/2024/1</w:t>
      </w:r>
    </w:p>
    <w:p w14:paraId="0A983706" w14:textId="5879CB67" w:rsidR="007E7290" w:rsidRPr="00E87120" w:rsidRDefault="007E7290" w:rsidP="00FF05AE">
      <w:pPr>
        <w:shd w:val="clear" w:color="auto" w:fill="FFFFFF"/>
        <w:spacing w:after="72" w:line="240" w:lineRule="auto"/>
        <w:rPr>
          <w:rFonts w:cs="Arial"/>
          <w:sz w:val="22"/>
          <w:szCs w:val="22"/>
          <w:lang w:val="sl-SI" w:eastAsia="sl-SI"/>
        </w:rPr>
      </w:pPr>
      <w:r w:rsidRPr="00E87120">
        <w:rPr>
          <w:rFonts w:cs="Arial"/>
          <w:sz w:val="22"/>
          <w:szCs w:val="22"/>
          <w:lang w:val="sl-SI" w:eastAsia="sl-SI"/>
        </w:rPr>
        <w:t xml:space="preserve">Datum: </w:t>
      </w:r>
      <w:r w:rsidR="00C271F4">
        <w:rPr>
          <w:rFonts w:cs="Arial"/>
          <w:sz w:val="22"/>
          <w:szCs w:val="22"/>
          <w:lang w:val="sl-SI" w:eastAsia="sl-SI"/>
        </w:rPr>
        <w:t>23</w:t>
      </w:r>
      <w:r w:rsidR="008C5407" w:rsidRPr="00E87120">
        <w:rPr>
          <w:rFonts w:cs="Arial"/>
          <w:sz w:val="22"/>
          <w:szCs w:val="22"/>
          <w:lang w:val="sl-SI" w:eastAsia="sl-SI"/>
        </w:rPr>
        <w:t xml:space="preserve">. </w:t>
      </w:r>
      <w:r w:rsidR="00C271F4">
        <w:rPr>
          <w:rFonts w:cs="Arial"/>
          <w:sz w:val="22"/>
          <w:szCs w:val="22"/>
          <w:lang w:val="sl-SI" w:eastAsia="sl-SI"/>
        </w:rPr>
        <w:t>7</w:t>
      </w:r>
      <w:r w:rsidR="008C5407" w:rsidRPr="00E87120">
        <w:rPr>
          <w:rFonts w:cs="Arial"/>
          <w:sz w:val="22"/>
          <w:szCs w:val="22"/>
          <w:lang w:val="sl-SI" w:eastAsia="sl-SI"/>
        </w:rPr>
        <w:t>. 2024</w:t>
      </w:r>
    </w:p>
    <w:bookmarkEnd w:id="1"/>
    <w:p w14:paraId="0C83951C" w14:textId="77777777" w:rsidR="00E6493E" w:rsidRPr="00E87120" w:rsidRDefault="00E6493E" w:rsidP="00FF05AE">
      <w:pPr>
        <w:spacing w:line="240" w:lineRule="auto"/>
        <w:rPr>
          <w:rFonts w:eastAsia="Calibri" w:cs="Arial"/>
          <w:bCs/>
          <w:sz w:val="22"/>
          <w:szCs w:val="22"/>
          <w:lang w:val="sl-SI"/>
        </w:rPr>
      </w:pPr>
    </w:p>
    <w:p w14:paraId="2EFC01EE" w14:textId="77777777" w:rsidR="00E6493E" w:rsidRPr="00E87120" w:rsidRDefault="00E6493E" w:rsidP="00FF05AE">
      <w:pPr>
        <w:spacing w:after="200" w:line="240" w:lineRule="auto"/>
        <w:ind w:left="851" w:hanging="851"/>
        <w:jc w:val="both"/>
        <w:rPr>
          <w:rFonts w:eastAsia="Calibri" w:cs="Arial"/>
          <w:b/>
          <w:bCs/>
          <w:sz w:val="22"/>
          <w:szCs w:val="22"/>
          <w:lang w:val="sl-SI"/>
        </w:rPr>
      </w:pPr>
    </w:p>
    <w:p w14:paraId="5B244419" w14:textId="42406826" w:rsidR="00E6493E" w:rsidRDefault="00E6493E" w:rsidP="00B64982">
      <w:pPr>
        <w:shd w:val="clear" w:color="auto" w:fill="FFFFFF"/>
        <w:spacing w:line="240" w:lineRule="auto"/>
        <w:rPr>
          <w:rFonts w:eastAsia="Calibri" w:cs="Arial"/>
          <w:b/>
          <w:sz w:val="22"/>
          <w:szCs w:val="22"/>
          <w:lang w:val="sl-SI"/>
        </w:rPr>
      </w:pPr>
      <w:r w:rsidRPr="00E87120">
        <w:rPr>
          <w:rFonts w:eastAsia="Calibri" w:cs="Arial"/>
          <w:sz w:val="22"/>
          <w:szCs w:val="22"/>
          <w:lang w:val="sl-SI"/>
        </w:rPr>
        <w:t>Zadeva:</w:t>
      </w:r>
      <w:r w:rsidRPr="00E87120">
        <w:rPr>
          <w:rFonts w:eastAsia="Calibri" w:cs="Arial"/>
          <w:b/>
          <w:bCs/>
          <w:sz w:val="22"/>
          <w:szCs w:val="22"/>
          <w:lang w:val="sl-SI"/>
        </w:rPr>
        <w:t xml:space="preserve"> </w:t>
      </w:r>
      <w:r w:rsidR="00302039" w:rsidRPr="00E87120">
        <w:rPr>
          <w:rFonts w:eastAsia="Calibri" w:cs="Arial"/>
          <w:b/>
          <w:bCs/>
          <w:sz w:val="22"/>
          <w:szCs w:val="22"/>
          <w:lang w:val="sl-SI"/>
        </w:rPr>
        <w:t xml:space="preserve"> </w:t>
      </w:r>
      <w:r w:rsidRPr="00E87120">
        <w:rPr>
          <w:rFonts w:eastAsia="Calibri" w:cs="Arial"/>
          <w:b/>
          <w:bCs/>
          <w:sz w:val="22"/>
          <w:szCs w:val="22"/>
          <w:lang w:val="sl-SI"/>
        </w:rPr>
        <w:t xml:space="preserve">Javna objava </w:t>
      </w:r>
      <w:r w:rsidR="008C5407" w:rsidRPr="00E87120">
        <w:rPr>
          <w:rFonts w:eastAsia="Calibri" w:cs="Arial"/>
          <w:b/>
          <w:bCs/>
          <w:sz w:val="22"/>
          <w:szCs w:val="22"/>
          <w:lang w:val="sl-SI"/>
        </w:rPr>
        <w:t xml:space="preserve">osnutka </w:t>
      </w:r>
      <w:r w:rsidR="008C5407" w:rsidRPr="00E87120">
        <w:rPr>
          <w:rFonts w:cs="Arial"/>
          <w:b/>
          <w:sz w:val="22"/>
          <w:szCs w:val="22"/>
          <w:lang w:val="sl-SI" w:eastAsia="sl-SI"/>
        </w:rPr>
        <w:t xml:space="preserve">Pravilnika </w:t>
      </w:r>
      <w:r w:rsidR="00E25560">
        <w:rPr>
          <w:rFonts w:cs="Arial"/>
          <w:b/>
          <w:sz w:val="22"/>
          <w:szCs w:val="22"/>
          <w:lang w:val="sl-SI" w:eastAsia="sl-SI"/>
        </w:rPr>
        <w:t xml:space="preserve">o spremembah in dopolnitvah Pravilnika o </w:t>
      </w:r>
      <w:r w:rsidR="00C271F4">
        <w:rPr>
          <w:rFonts w:cs="Arial"/>
          <w:b/>
          <w:sz w:val="22"/>
          <w:szCs w:val="22"/>
          <w:lang w:val="sl-SI" w:eastAsia="sl-SI"/>
        </w:rPr>
        <w:t>obrazcih javnih listin v osnovni šoli</w:t>
      </w:r>
    </w:p>
    <w:p w14:paraId="3AF5645D" w14:textId="77777777" w:rsidR="00E87120" w:rsidRDefault="00E87120" w:rsidP="00FF05AE">
      <w:pPr>
        <w:spacing w:after="200" w:line="240" w:lineRule="auto"/>
        <w:ind w:left="851" w:hanging="851"/>
        <w:jc w:val="both"/>
        <w:rPr>
          <w:rFonts w:eastAsia="Calibri" w:cs="Arial"/>
          <w:b/>
          <w:sz w:val="22"/>
          <w:szCs w:val="22"/>
          <w:lang w:val="sl-SI"/>
        </w:rPr>
      </w:pPr>
    </w:p>
    <w:p w14:paraId="39AAA3D3" w14:textId="77777777" w:rsidR="00E87120" w:rsidRPr="00E87120" w:rsidRDefault="00E87120" w:rsidP="00FF05AE">
      <w:pPr>
        <w:spacing w:after="200" w:line="240" w:lineRule="auto"/>
        <w:ind w:left="851" w:hanging="851"/>
        <w:jc w:val="both"/>
        <w:rPr>
          <w:rFonts w:eastAsia="Calibri" w:cs="Arial"/>
          <w:b/>
          <w:sz w:val="22"/>
          <w:szCs w:val="22"/>
          <w:lang w:val="sl-SI"/>
        </w:rPr>
      </w:pPr>
    </w:p>
    <w:p w14:paraId="37822F5F" w14:textId="432F82CB" w:rsidR="0073645C" w:rsidRPr="00B64982" w:rsidRDefault="00E6493E" w:rsidP="00C271F4">
      <w:pPr>
        <w:shd w:val="clear" w:color="auto" w:fill="FFFFFF"/>
        <w:spacing w:line="240" w:lineRule="auto"/>
        <w:rPr>
          <w:rFonts w:cs="Arial"/>
          <w:b/>
          <w:noProof/>
          <w:sz w:val="22"/>
          <w:szCs w:val="22"/>
          <w:lang w:val="sl-SI" w:eastAsia="sl-SI"/>
        </w:rPr>
      </w:pPr>
      <w:r w:rsidRPr="00B64982">
        <w:rPr>
          <w:rFonts w:eastAsia="Calibri" w:cs="Arial"/>
          <w:bCs/>
          <w:noProof/>
          <w:sz w:val="22"/>
          <w:szCs w:val="22"/>
          <w:lang w:val="sl-SI"/>
        </w:rPr>
        <w:t>Ministrstvo za vzgojo in izobraževanje z objavo na e-demokraciji v javno obravnavo pošilja</w:t>
      </w:r>
      <w:r w:rsidR="008C5407" w:rsidRPr="00B64982">
        <w:rPr>
          <w:rFonts w:eastAsia="Calibri" w:cs="Arial"/>
          <w:b/>
          <w:bCs/>
          <w:noProof/>
          <w:sz w:val="22"/>
          <w:szCs w:val="22"/>
          <w:lang w:val="sl-SI"/>
        </w:rPr>
        <w:t xml:space="preserve"> osnutek </w:t>
      </w:r>
      <w:r w:rsidR="00FF05AE" w:rsidRPr="00B64982">
        <w:rPr>
          <w:rFonts w:eastAsia="Calibri" w:cs="Arial"/>
          <w:b/>
          <w:bCs/>
          <w:noProof/>
          <w:sz w:val="22"/>
          <w:szCs w:val="22"/>
          <w:lang w:val="sl-SI"/>
        </w:rPr>
        <w:t xml:space="preserve"> </w:t>
      </w:r>
      <w:r w:rsidR="00E25560" w:rsidRPr="00E87120">
        <w:rPr>
          <w:rFonts w:cs="Arial"/>
          <w:b/>
          <w:sz w:val="22"/>
          <w:szCs w:val="22"/>
          <w:lang w:val="sl-SI" w:eastAsia="sl-SI"/>
        </w:rPr>
        <w:t xml:space="preserve">Pravilnika </w:t>
      </w:r>
      <w:r w:rsidR="00E25560">
        <w:rPr>
          <w:rFonts w:cs="Arial"/>
          <w:b/>
          <w:sz w:val="22"/>
          <w:szCs w:val="22"/>
          <w:lang w:val="sl-SI" w:eastAsia="sl-SI"/>
        </w:rPr>
        <w:t xml:space="preserve">o spremembah in dopolnitvah Pravilnika </w:t>
      </w:r>
      <w:r w:rsidR="00C271F4">
        <w:rPr>
          <w:rFonts w:cs="Arial"/>
          <w:b/>
          <w:sz w:val="22"/>
          <w:szCs w:val="22"/>
          <w:lang w:val="sl-SI" w:eastAsia="sl-SI"/>
        </w:rPr>
        <w:t xml:space="preserve">o obrazcih javnih listin v osnovni šoli </w:t>
      </w:r>
      <w:r w:rsidR="00B64982" w:rsidRPr="00B64982">
        <w:rPr>
          <w:rFonts w:cs="Arial"/>
          <w:b/>
          <w:noProof/>
          <w:sz w:val="22"/>
          <w:szCs w:val="22"/>
          <w:lang w:val="sl-SI" w:eastAsia="sl-SI"/>
        </w:rPr>
        <w:t xml:space="preserve"> </w:t>
      </w:r>
      <w:r w:rsidR="00E70C5F" w:rsidRPr="00B64982">
        <w:rPr>
          <w:rFonts w:cs="Arial"/>
          <w:b/>
          <w:noProof/>
          <w:sz w:val="22"/>
          <w:szCs w:val="22"/>
          <w:lang w:val="sl-SI" w:eastAsia="sl-SI"/>
        </w:rPr>
        <w:t>(v nadaljnjem besedilu: pravilnik)</w:t>
      </w:r>
      <w:r w:rsidR="0073645C" w:rsidRPr="00B64982">
        <w:rPr>
          <w:rFonts w:cs="Arial"/>
          <w:b/>
          <w:noProof/>
          <w:sz w:val="22"/>
          <w:szCs w:val="22"/>
          <w:lang w:val="sl-SI" w:eastAsia="sl-SI"/>
        </w:rPr>
        <w:t>.</w:t>
      </w:r>
    </w:p>
    <w:p w14:paraId="3A43FC98" w14:textId="77777777" w:rsidR="000F47A1" w:rsidRPr="00B64982" w:rsidRDefault="000F47A1" w:rsidP="006A14F3">
      <w:pPr>
        <w:shd w:val="clear" w:color="auto" w:fill="FFFFFF"/>
        <w:spacing w:line="240" w:lineRule="auto"/>
        <w:ind w:right="-7"/>
        <w:jc w:val="both"/>
        <w:rPr>
          <w:rFonts w:cs="Arial"/>
          <w:b/>
          <w:noProof/>
          <w:sz w:val="22"/>
          <w:szCs w:val="22"/>
          <w:lang w:val="sl-SI" w:eastAsia="sl-SI"/>
        </w:rPr>
      </w:pPr>
    </w:p>
    <w:p w14:paraId="3BC38004" w14:textId="77777777" w:rsidR="006A14F3" w:rsidRDefault="006A14F3" w:rsidP="006A14F3">
      <w:pPr>
        <w:spacing w:line="240" w:lineRule="auto"/>
        <w:ind w:right="-7"/>
        <w:jc w:val="both"/>
        <w:rPr>
          <w:rFonts w:cs="Arial"/>
          <w:noProof/>
          <w:color w:val="000000" w:themeColor="text1"/>
          <w:sz w:val="22"/>
          <w:szCs w:val="22"/>
          <w:lang w:val="sl-SI" w:eastAsia="sl-SI"/>
        </w:rPr>
      </w:pPr>
    </w:p>
    <w:p w14:paraId="07BC1DFC" w14:textId="1A0F5674" w:rsidR="006A14F3" w:rsidRPr="009912B0" w:rsidRDefault="006A14F3" w:rsidP="006A14F3">
      <w:pPr>
        <w:shd w:val="clear" w:color="auto" w:fill="FFFFFF"/>
        <w:spacing w:line="240" w:lineRule="auto"/>
        <w:ind w:right="-7"/>
        <w:jc w:val="both"/>
        <w:rPr>
          <w:rFonts w:cs="Arial"/>
          <w:sz w:val="22"/>
          <w:szCs w:val="22"/>
          <w:lang w:val="sl-SI" w:eastAsia="sl-SI"/>
        </w:rPr>
      </w:pPr>
      <w:r w:rsidRPr="009912B0">
        <w:rPr>
          <w:rFonts w:eastAsia="Calibri" w:cs="Arial"/>
          <w:bCs/>
          <w:sz w:val="22"/>
          <w:szCs w:val="22"/>
          <w:lang w:val="sl-SI"/>
        </w:rPr>
        <w:t xml:space="preserve">Zainteresirana javnost lahko posreduje predloge in komentarje na osnutek pravilnika na elektronski naslov: gp.mvi@gov.si najkasneje do </w:t>
      </w:r>
      <w:r w:rsidR="00C271F4">
        <w:rPr>
          <w:rFonts w:eastAsia="Calibri" w:cs="Arial"/>
          <w:bCs/>
          <w:sz w:val="22"/>
          <w:szCs w:val="22"/>
          <w:lang w:val="sl-SI"/>
        </w:rPr>
        <w:t>18</w:t>
      </w:r>
      <w:r w:rsidRPr="009912B0">
        <w:rPr>
          <w:rFonts w:eastAsia="Calibri" w:cs="Arial"/>
          <w:bCs/>
          <w:sz w:val="22"/>
          <w:szCs w:val="22"/>
          <w:lang w:val="sl-SI"/>
        </w:rPr>
        <w:t xml:space="preserve">. </w:t>
      </w:r>
      <w:r w:rsidR="00A84B0D">
        <w:rPr>
          <w:rFonts w:eastAsia="Calibri" w:cs="Arial"/>
          <w:bCs/>
          <w:sz w:val="22"/>
          <w:szCs w:val="22"/>
          <w:lang w:val="sl-SI"/>
        </w:rPr>
        <w:t>8</w:t>
      </w:r>
      <w:r w:rsidRPr="009912B0">
        <w:rPr>
          <w:rFonts w:eastAsia="Calibri" w:cs="Arial"/>
          <w:bCs/>
          <w:sz w:val="22"/>
          <w:szCs w:val="22"/>
          <w:lang w:val="sl-SI"/>
        </w:rPr>
        <w:t>. 2024</w:t>
      </w:r>
      <w:r w:rsidRPr="009912B0">
        <w:rPr>
          <w:rFonts w:eastAsia="Calibri" w:cs="Arial"/>
          <w:sz w:val="22"/>
          <w:szCs w:val="22"/>
          <w:lang w:val="sl-SI"/>
        </w:rPr>
        <w:t xml:space="preserve"> s pripisom »Pripombe na predlog </w:t>
      </w:r>
      <w:r w:rsidRPr="009912B0">
        <w:rPr>
          <w:rFonts w:cs="Arial"/>
          <w:sz w:val="22"/>
          <w:szCs w:val="22"/>
          <w:lang w:val="sl-SI" w:eastAsia="sl-SI"/>
        </w:rPr>
        <w:t xml:space="preserve">Pravilnika o spremembah in dopolnitvah </w:t>
      </w:r>
      <w:r w:rsidRPr="009912B0">
        <w:rPr>
          <w:rFonts w:cs="Arial"/>
          <w:color w:val="000000"/>
          <w:sz w:val="22"/>
          <w:szCs w:val="22"/>
          <w:lang w:val="sl-SI"/>
        </w:rPr>
        <w:t>Pravilnika o</w:t>
      </w:r>
      <w:r w:rsidR="00C271F4">
        <w:rPr>
          <w:rFonts w:cs="Arial"/>
          <w:color w:val="000000"/>
          <w:sz w:val="22"/>
          <w:szCs w:val="22"/>
          <w:lang w:val="sl-SI"/>
        </w:rPr>
        <w:t>brazcih javnih listin v osnovni šoli«.</w:t>
      </w:r>
    </w:p>
    <w:p w14:paraId="3006962E" w14:textId="77777777" w:rsidR="006A14F3" w:rsidRPr="00E25560" w:rsidRDefault="006A14F3" w:rsidP="006A14F3">
      <w:pPr>
        <w:spacing w:line="240" w:lineRule="auto"/>
        <w:ind w:left="-142" w:right="-7"/>
        <w:jc w:val="both"/>
        <w:rPr>
          <w:rFonts w:cs="Arial"/>
          <w:noProof/>
          <w:color w:val="000000" w:themeColor="text1"/>
          <w:sz w:val="22"/>
          <w:szCs w:val="22"/>
          <w:lang w:val="sl-SI" w:eastAsia="sl-SI"/>
        </w:rPr>
      </w:pPr>
    </w:p>
    <w:p w14:paraId="6F185CC3" w14:textId="77777777" w:rsidR="00E25560" w:rsidRPr="002267CC" w:rsidRDefault="00E25560" w:rsidP="00E25560">
      <w:pPr>
        <w:spacing w:line="240" w:lineRule="auto"/>
        <w:ind w:left="-142" w:right="-574"/>
        <w:jc w:val="both"/>
        <w:rPr>
          <w:rFonts w:cs="Arial"/>
          <w:color w:val="000000" w:themeColor="text1"/>
          <w:sz w:val="22"/>
          <w:szCs w:val="22"/>
          <w:lang w:eastAsia="sl-SI"/>
        </w:rPr>
      </w:pPr>
    </w:p>
    <w:p w14:paraId="6429256D" w14:textId="77777777" w:rsidR="00302039" w:rsidRDefault="00302039" w:rsidP="0081637A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 w:val="24"/>
          <w:lang w:val="sl-SI" w:eastAsia="sl-SI"/>
        </w:rPr>
      </w:pPr>
    </w:p>
    <w:p w14:paraId="7C54CD91" w14:textId="77777777" w:rsidR="00E87120" w:rsidRDefault="00E87120" w:rsidP="0081637A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 w:val="24"/>
          <w:lang w:val="sl-SI" w:eastAsia="sl-SI"/>
        </w:rPr>
      </w:pPr>
    </w:p>
    <w:p w14:paraId="4D195C1B" w14:textId="77777777" w:rsidR="00E87120" w:rsidRPr="00E87120" w:rsidRDefault="00E87120" w:rsidP="0081637A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 w:val="24"/>
          <w:lang w:val="sl-SI" w:eastAsia="sl-SI"/>
        </w:rPr>
      </w:pPr>
    </w:p>
    <w:bookmarkEnd w:id="0"/>
    <w:p w14:paraId="31BB511F" w14:textId="0787E941" w:rsidR="00E25560" w:rsidRDefault="00C271F4" w:rsidP="00C271F4">
      <w:pPr>
        <w:pStyle w:val="datumtevilka"/>
        <w:spacing w:line="276" w:lineRule="auto"/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Sandi Vrabec</w:t>
      </w:r>
    </w:p>
    <w:p w14:paraId="5D6AD107" w14:textId="594E036E" w:rsidR="00C271F4" w:rsidRDefault="00C271F4" w:rsidP="00C271F4">
      <w:pPr>
        <w:pStyle w:val="datumtevilka"/>
        <w:spacing w:line="276" w:lineRule="auto"/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Vodja sektorja za osnovno šolstvo</w:t>
      </w:r>
    </w:p>
    <w:p w14:paraId="4E95B995" w14:textId="77777777" w:rsidR="00E25560" w:rsidRDefault="00E25560" w:rsidP="00302039">
      <w:pPr>
        <w:pStyle w:val="datumtevilka"/>
        <w:spacing w:line="276" w:lineRule="auto"/>
        <w:jc w:val="both"/>
        <w:rPr>
          <w:rFonts w:cs="Arial"/>
          <w:sz w:val="22"/>
          <w:szCs w:val="22"/>
        </w:rPr>
      </w:pPr>
    </w:p>
    <w:p w14:paraId="23EB5A16" w14:textId="7A23E85A" w:rsidR="00302039" w:rsidRPr="00E87120" w:rsidRDefault="00302039" w:rsidP="00302039">
      <w:pPr>
        <w:pStyle w:val="datumtevilka"/>
        <w:spacing w:line="276" w:lineRule="auto"/>
        <w:jc w:val="both"/>
        <w:rPr>
          <w:rFonts w:cs="Arial"/>
          <w:sz w:val="22"/>
          <w:szCs w:val="22"/>
        </w:rPr>
      </w:pPr>
      <w:r w:rsidRPr="00E87120">
        <w:rPr>
          <w:rFonts w:cs="Arial"/>
          <w:sz w:val="22"/>
          <w:szCs w:val="22"/>
        </w:rPr>
        <w:t>Priloga:</w:t>
      </w:r>
    </w:p>
    <w:p w14:paraId="59A4253D" w14:textId="5EFC7EFE" w:rsidR="00282180" w:rsidRDefault="00302039" w:rsidP="00B64982">
      <w:pPr>
        <w:shd w:val="clear" w:color="auto" w:fill="FFFFFF"/>
        <w:spacing w:line="360" w:lineRule="atLeast"/>
        <w:rPr>
          <w:rFonts w:ascii="Arial Narrow" w:hAnsi="Arial Narrow"/>
          <w:sz w:val="22"/>
          <w:szCs w:val="22"/>
          <w:lang w:val="sl-SI" w:eastAsia="sl-SI"/>
        </w:rPr>
      </w:pPr>
      <w:r w:rsidRPr="00E87120">
        <w:rPr>
          <w:rFonts w:cs="Arial"/>
          <w:sz w:val="22"/>
          <w:szCs w:val="22"/>
          <w:lang w:val="sl-SI" w:eastAsia="sl-SI"/>
        </w:rPr>
        <w:t xml:space="preserve">– </w:t>
      </w:r>
      <w:r w:rsidR="00C271F4" w:rsidRPr="009912B0">
        <w:rPr>
          <w:rFonts w:eastAsia="Calibri" w:cs="Arial"/>
          <w:sz w:val="22"/>
          <w:szCs w:val="22"/>
          <w:lang w:val="sl-SI"/>
        </w:rPr>
        <w:t xml:space="preserve">predlog </w:t>
      </w:r>
      <w:r w:rsidR="00C271F4" w:rsidRPr="009912B0">
        <w:rPr>
          <w:rFonts w:cs="Arial"/>
          <w:sz w:val="22"/>
          <w:szCs w:val="22"/>
          <w:lang w:val="sl-SI" w:eastAsia="sl-SI"/>
        </w:rPr>
        <w:t xml:space="preserve">Pravilnika o spremembah in dopolnitvah </w:t>
      </w:r>
      <w:r w:rsidR="00C271F4" w:rsidRPr="009912B0">
        <w:rPr>
          <w:rFonts w:cs="Arial"/>
          <w:color w:val="000000"/>
          <w:sz w:val="22"/>
          <w:szCs w:val="22"/>
          <w:lang w:val="sl-SI"/>
        </w:rPr>
        <w:t>Pravilnika o</w:t>
      </w:r>
      <w:r w:rsidR="00C271F4">
        <w:rPr>
          <w:rFonts w:cs="Arial"/>
          <w:color w:val="000000"/>
          <w:sz w:val="22"/>
          <w:szCs w:val="22"/>
          <w:lang w:val="sl-SI"/>
        </w:rPr>
        <w:t>brazcih javnih listin v osnovni šoli</w:t>
      </w:r>
    </w:p>
    <w:sectPr w:rsidR="00282180" w:rsidSect="00783310">
      <w:headerReference w:type="default" r:id="rId11"/>
      <w:headerReference w:type="first" r:id="rId1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25444" w14:textId="77777777" w:rsidR="00867B84" w:rsidRDefault="00867B84">
      <w:r>
        <w:separator/>
      </w:r>
    </w:p>
  </w:endnote>
  <w:endnote w:type="continuationSeparator" w:id="0">
    <w:p w14:paraId="07F5052B" w14:textId="77777777" w:rsidR="00867B84" w:rsidRDefault="00867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tineau_CE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3F5F0" w14:textId="77777777" w:rsidR="00867B84" w:rsidRDefault="00867B84">
      <w:r>
        <w:separator/>
      </w:r>
    </w:p>
  </w:footnote>
  <w:footnote w:type="continuationSeparator" w:id="0">
    <w:p w14:paraId="7621F882" w14:textId="77777777" w:rsidR="00867B84" w:rsidRDefault="00867B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B0964" w14:textId="77777777"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AD480D" w:rsidRPr="008F3500" w14:paraId="2E1B7817" w14:textId="77777777" w:rsidTr="000D2865">
      <w:trPr>
        <w:trHeight w:hRule="exact" w:val="847"/>
      </w:trPr>
      <w:tc>
        <w:tcPr>
          <w:tcW w:w="567" w:type="dxa"/>
          <w:shd w:val="clear" w:color="auto" w:fill="auto"/>
        </w:tcPr>
        <w:p w14:paraId="6B9E2C6E" w14:textId="77777777" w:rsidR="00AD480D" w:rsidRPr="000D2865" w:rsidRDefault="00AD480D" w:rsidP="000D2865">
          <w:pPr>
            <w:rPr>
              <w:rFonts w:ascii="Republika" w:hAnsi="Republika"/>
              <w:b/>
              <w:bCs/>
              <w:sz w:val="60"/>
              <w:szCs w:val="60"/>
            </w:rPr>
          </w:pPr>
        </w:p>
      </w:tc>
    </w:tr>
  </w:tbl>
  <w:p w14:paraId="6EDAD535" w14:textId="729A0DA3" w:rsidR="00AD480D" w:rsidRPr="008A4089" w:rsidRDefault="007F08FC" w:rsidP="000463BE">
    <w:pPr>
      <w:autoSpaceDE w:val="0"/>
      <w:autoSpaceDN w:val="0"/>
      <w:adjustRightInd w:val="0"/>
      <w:spacing w:line="240" w:lineRule="auto"/>
      <w:rPr>
        <w:rFonts w:ascii="Republika" w:hAnsi="Republika"/>
        <w:b/>
        <w:caps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216" behindDoc="1" locked="0" layoutInCell="0" allowOverlap="1" wp14:anchorId="1C2206B9" wp14:editId="4D207E4C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1" name="Raven povezovalni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FD0970" id="Raven povezovalnik 1" o:spid="_x0000_s1026" style="position:absolute;z-index:-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>
      <w:rPr>
        <w:rFonts w:ascii="Republika" w:hAnsi="Republika"/>
        <w:noProof/>
      </w:rPr>
      <w:drawing>
        <wp:inline distT="0" distB="0" distL="0" distR="0" wp14:anchorId="60689D14" wp14:editId="7360C929">
          <wp:extent cx="3037840" cy="314325"/>
          <wp:effectExtent l="0" t="0" r="0" b="0"/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784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C323DB3" w14:textId="77777777" w:rsidR="00AD480D" w:rsidRPr="008F3500" w:rsidRDefault="00AD480D" w:rsidP="0036364A">
    <w:pPr>
      <w:pStyle w:val="Glava"/>
      <w:tabs>
        <w:tab w:val="clear" w:pos="4320"/>
        <w:tab w:val="clear" w:pos="8640"/>
        <w:tab w:val="left" w:pos="851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>Masarykova cesta 16,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01 400 52 00</w:t>
    </w:r>
  </w:p>
  <w:p w14:paraId="0E75E827" w14:textId="77777777" w:rsidR="00AD480D" w:rsidRPr="008F3500" w:rsidRDefault="00AD480D" w:rsidP="00AD480D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01 400 53 21</w:t>
    </w:r>
  </w:p>
  <w:p w14:paraId="5C57D7C3" w14:textId="77777777" w:rsidR="00AD480D" w:rsidRPr="008F3500" w:rsidRDefault="00AD480D" w:rsidP="00AD480D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gp.mvi@gov.si</w:t>
    </w:r>
  </w:p>
  <w:p w14:paraId="30FD4B80" w14:textId="77777777" w:rsidR="00AD480D" w:rsidRPr="008F3500" w:rsidRDefault="00AD480D" w:rsidP="00AD480D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www.mvi.gov.si</w:t>
    </w:r>
  </w:p>
  <w:p w14:paraId="00464A6A" w14:textId="77777777"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37095"/>
    <w:multiLevelType w:val="hybridMultilevel"/>
    <w:tmpl w:val="89E6A97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FB150F"/>
    <w:multiLevelType w:val="hybridMultilevel"/>
    <w:tmpl w:val="767871A6"/>
    <w:lvl w:ilvl="0" w:tplc="FB42D8AA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4DF2F30"/>
    <w:multiLevelType w:val="hybridMultilevel"/>
    <w:tmpl w:val="15025A26"/>
    <w:lvl w:ilvl="0" w:tplc="1B3AEB4A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80" w:hanging="360"/>
      </w:pPr>
    </w:lvl>
    <w:lvl w:ilvl="2" w:tplc="0424001B" w:tentative="1">
      <w:start w:val="1"/>
      <w:numFmt w:val="lowerRoman"/>
      <w:lvlText w:val="%3."/>
      <w:lvlJc w:val="right"/>
      <w:pPr>
        <w:ind w:left="1900" w:hanging="180"/>
      </w:pPr>
    </w:lvl>
    <w:lvl w:ilvl="3" w:tplc="0424000F" w:tentative="1">
      <w:start w:val="1"/>
      <w:numFmt w:val="decimal"/>
      <w:lvlText w:val="%4."/>
      <w:lvlJc w:val="left"/>
      <w:pPr>
        <w:ind w:left="2620" w:hanging="360"/>
      </w:pPr>
    </w:lvl>
    <w:lvl w:ilvl="4" w:tplc="04240019" w:tentative="1">
      <w:start w:val="1"/>
      <w:numFmt w:val="lowerLetter"/>
      <w:lvlText w:val="%5."/>
      <w:lvlJc w:val="left"/>
      <w:pPr>
        <w:ind w:left="3340" w:hanging="360"/>
      </w:pPr>
    </w:lvl>
    <w:lvl w:ilvl="5" w:tplc="0424001B" w:tentative="1">
      <w:start w:val="1"/>
      <w:numFmt w:val="lowerRoman"/>
      <w:lvlText w:val="%6."/>
      <w:lvlJc w:val="right"/>
      <w:pPr>
        <w:ind w:left="4060" w:hanging="180"/>
      </w:pPr>
    </w:lvl>
    <w:lvl w:ilvl="6" w:tplc="0424000F" w:tentative="1">
      <w:start w:val="1"/>
      <w:numFmt w:val="decimal"/>
      <w:lvlText w:val="%7."/>
      <w:lvlJc w:val="left"/>
      <w:pPr>
        <w:ind w:left="4780" w:hanging="360"/>
      </w:pPr>
    </w:lvl>
    <w:lvl w:ilvl="7" w:tplc="04240019" w:tentative="1">
      <w:start w:val="1"/>
      <w:numFmt w:val="lowerLetter"/>
      <w:lvlText w:val="%8."/>
      <w:lvlJc w:val="left"/>
      <w:pPr>
        <w:ind w:left="5500" w:hanging="360"/>
      </w:pPr>
    </w:lvl>
    <w:lvl w:ilvl="8" w:tplc="0424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5" w15:restartNumberingAfterBreak="0">
    <w:nsid w:val="25AC6116"/>
    <w:multiLevelType w:val="hybridMultilevel"/>
    <w:tmpl w:val="9D9C0F7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30D3BCC"/>
    <w:multiLevelType w:val="hybridMultilevel"/>
    <w:tmpl w:val="3B547AB4"/>
    <w:lvl w:ilvl="0" w:tplc="BBBCAC36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B8393E"/>
    <w:multiLevelType w:val="hybridMultilevel"/>
    <w:tmpl w:val="589017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B1D5FFC"/>
    <w:multiLevelType w:val="hybridMultilevel"/>
    <w:tmpl w:val="5E007F88"/>
    <w:lvl w:ilvl="0" w:tplc="BBBCA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567348"/>
    <w:multiLevelType w:val="hybridMultilevel"/>
    <w:tmpl w:val="1048EA68"/>
    <w:lvl w:ilvl="0" w:tplc="30521AEE">
      <w:start w:val="3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500BFF"/>
    <w:multiLevelType w:val="hybridMultilevel"/>
    <w:tmpl w:val="2D28B0AE"/>
    <w:lvl w:ilvl="0" w:tplc="E5D4AE6E">
      <w:start w:val="228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961AD6"/>
    <w:multiLevelType w:val="hybridMultilevel"/>
    <w:tmpl w:val="7322630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83040C"/>
    <w:multiLevelType w:val="hybridMultilevel"/>
    <w:tmpl w:val="C24A3AD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649449F"/>
    <w:multiLevelType w:val="hybridMultilevel"/>
    <w:tmpl w:val="B3AEC89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6766E6"/>
    <w:multiLevelType w:val="hybridMultilevel"/>
    <w:tmpl w:val="35322D8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0643F5"/>
    <w:multiLevelType w:val="hybridMultilevel"/>
    <w:tmpl w:val="6AB28F6C"/>
    <w:lvl w:ilvl="0" w:tplc="04240013">
      <w:start w:val="1"/>
      <w:numFmt w:val="upperRoman"/>
      <w:lvlText w:val="%1."/>
      <w:lvlJc w:val="right"/>
      <w:pPr>
        <w:tabs>
          <w:tab w:val="num" w:pos="280"/>
        </w:tabs>
        <w:ind w:left="280" w:hanging="18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00"/>
        </w:tabs>
        <w:ind w:left="10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720"/>
        </w:tabs>
        <w:ind w:left="17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440"/>
        </w:tabs>
        <w:ind w:left="24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160"/>
        </w:tabs>
        <w:ind w:left="31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880"/>
        </w:tabs>
        <w:ind w:left="38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00"/>
        </w:tabs>
        <w:ind w:left="46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320"/>
        </w:tabs>
        <w:ind w:left="53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040"/>
        </w:tabs>
        <w:ind w:left="6040" w:hanging="180"/>
      </w:pPr>
    </w:lvl>
  </w:abstractNum>
  <w:num w:numId="1" w16cid:durableId="182867670">
    <w:abstractNumId w:val="15"/>
  </w:num>
  <w:num w:numId="2" w16cid:durableId="113793028">
    <w:abstractNumId w:val="6"/>
  </w:num>
  <w:num w:numId="3" w16cid:durableId="1456218585">
    <w:abstractNumId w:val="9"/>
  </w:num>
  <w:num w:numId="4" w16cid:durableId="1000082956">
    <w:abstractNumId w:val="1"/>
  </w:num>
  <w:num w:numId="5" w16cid:durableId="660815729">
    <w:abstractNumId w:val="3"/>
  </w:num>
  <w:num w:numId="6" w16cid:durableId="309292540">
    <w:abstractNumId w:val="12"/>
  </w:num>
  <w:num w:numId="7" w16cid:durableId="1009984777">
    <w:abstractNumId w:val="18"/>
  </w:num>
  <w:num w:numId="8" w16cid:durableId="2046060680">
    <w:abstractNumId w:val="4"/>
  </w:num>
  <w:num w:numId="9" w16cid:durableId="158355025">
    <w:abstractNumId w:val="8"/>
  </w:num>
  <w:num w:numId="10" w16cid:durableId="1193567085">
    <w:abstractNumId w:val="14"/>
  </w:num>
  <w:num w:numId="11" w16cid:durableId="145170247">
    <w:abstractNumId w:val="16"/>
  </w:num>
  <w:num w:numId="12" w16cid:durableId="647711804">
    <w:abstractNumId w:val="13"/>
  </w:num>
  <w:num w:numId="13" w16cid:durableId="1808081952">
    <w:abstractNumId w:val="17"/>
  </w:num>
  <w:num w:numId="14" w16cid:durableId="699743080">
    <w:abstractNumId w:val="11"/>
  </w:num>
  <w:num w:numId="15" w16cid:durableId="1105080184">
    <w:abstractNumId w:val="7"/>
  </w:num>
  <w:num w:numId="16" w16cid:durableId="1330252943">
    <w:abstractNumId w:val="10"/>
  </w:num>
  <w:num w:numId="17" w16cid:durableId="1960405843">
    <w:abstractNumId w:val="2"/>
  </w:num>
  <w:num w:numId="18" w16cid:durableId="824391263">
    <w:abstractNumId w:val="5"/>
  </w:num>
  <w:num w:numId="19" w16cid:durableId="498035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0CC"/>
    <w:rsid w:val="00002B6B"/>
    <w:rsid w:val="00002BC5"/>
    <w:rsid w:val="000117E1"/>
    <w:rsid w:val="00012572"/>
    <w:rsid w:val="00015F3A"/>
    <w:rsid w:val="00022FF7"/>
    <w:rsid w:val="00023A88"/>
    <w:rsid w:val="00024A46"/>
    <w:rsid w:val="000265F2"/>
    <w:rsid w:val="00035BAB"/>
    <w:rsid w:val="000371E0"/>
    <w:rsid w:val="00042913"/>
    <w:rsid w:val="000463BE"/>
    <w:rsid w:val="00060416"/>
    <w:rsid w:val="00062F06"/>
    <w:rsid w:val="000741EF"/>
    <w:rsid w:val="0008173B"/>
    <w:rsid w:val="00087069"/>
    <w:rsid w:val="00093180"/>
    <w:rsid w:val="000934AD"/>
    <w:rsid w:val="000A3B52"/>
    <w:rsid w:val="000A6968"/>
    <w:rsid w:val="000A7238"/>
    <w:rsid w:val="000B149B"/>
    <w:rsid w:val="000B19AE"/>
    <w:rsid w:val="000B441C"/>
    <w:rsid w:val="000B578B"/>
    <w:rsid w:val="000B7BEE"/>
    <w:rsid w:val="000C53B3"/>
    <w:rsid w:val="000D2865"/>
    <w:rsid w:val="000D3E02"/>
    <w:rsid w:val="000D4D01"/>
    <w:rsid w:val="000E6078"/>
    <w:rsid w:val="000F47A1"/>
    <w:rsid w:val="000F5E23"/>
    <w:rsid w:val="000F6FE0"/>
    <w:rsid w:val="001061A7"/>
    <w:rsid w:val="00110EC1"/>
    <w:rsid w:val="00111280"/>
    <w:rsid w:val="0011666A"/>
    <w:rsid w:val="001266BB"/>
    <w:rsid w:val="0013255C"/>
    <w:rsid w:val="001357B2"/>
    <w:rsid w:val="00140C9E"/>
    <w:rsid w:val="0014161B"/>
    <w:rsid w:val="00155B24"/>
    <w:rsid w:val="0017658C"/>
    <w:rsid w:val="001772FC"/>
    <w:rsid w:val="001973E8"/>
    <w:rsid w:val="00197863"/>
    <w:rsid w:val="001A7691"/>
    <w:rsid w:val="001B1F2F"/>
    <w:rsid w:val="001B4D59"/>
    <w:rsid w:val="001B5379"/>
    <w:rsid w:val="001C6F3C"/>
    <w:rsid w:val="001E1E97"/>
    <w:rsid w:val="001E20EA"/>
    <w:rsid w:val="001E4A25"/>
    <w:rsid w:val="001E6C9A"/>
    <w:rsid w:val="001F2D26"/>
    <w:rsid w:val="00202A77"/>
    <w:rsid w:val="0021605A"/>
    <w:rsid w:val="00224A74"/>
    <w:rsid w:val="00227822"/>
    <w:rsid w:val="00251AD8"/>
    <w:rsid w:val="00254B31"/>
    <w:rsid w:val="00255275"/>
    <w:rsid w:val="00264D8A"/>
    <w:rsid w:val="00271CE5"/>
    <w:rsid w:val="00275D2D"/>
    <w:rsid w:val="00277704"/>
    <w:rsid w:val="0028101B"/>
    <w:rsid w:val="00282020"/>
    <w:rsid w:val="00282180"/>
    <w:rsid w:val="00287ED4"/>
    <w:rsid w:val="002B33DE"/>
    <w:rsid w:val="002B3402"/>
    <w:rsid w:val="002B5A78"/>
    <w:rsid w:val="002B690F"/>
    <w:rsid w:val="002D10A0"/>
    <w:rsid w:val="002E5B48"/>
    <w:rsid w:val="002F090B"/>
    <w:rsid w:val="00300A17"/>
    <w:rsid w:val="00300C98"/>
    <w:rsid w:val="00302039"/>
    <w:rsid w:val="00307A3D"/>
    <w:rsid w:val="00321CFF"/>
    <w:rsid w:val="003306AC"/>
    <w:rsid w:val="003319AD"/>
    <w:rsid w:val="00337E1E"/>
    <w:rsid w:val="00344D4C"/>
    <w:rsid w:val="00345A70"/>
    <w:rsid w:val="00346330"/>
    <w:rsid w:val="00355D1A"/>
    <w:rsid w:val="003573E5"/>
    <w:rsid w:val="0036364A"/>
    <w:rsid w:val="003636BF"/>
    <w:rsid w:val="0036717E"/>
    <w:rsid w:val="00373F7D"/>
    <w:rsid w:val="0037479F"/>
    <w:rsid w:val="003845B4"/>
    <w:rsid w:val="00387B1A"/>
    <w:rsid w:val="003A3D98"/>
    <w:rsid w:val="003A5ECF"/>
    <w:rsid w:val="003B6478"/>
    <w:rsid w:val="003B6855"/>
    <w:rsid w:val="003C2FE0"/>
    <w:rsid w:val="003C758A"/>
    <w:rsid w:val="003E0C18"/>
    <w:rsid w:val="003E1C74"/>
    <w:rsid w:val="003E3CE7"/>
    <w:rsid w:val="003E7A95"/>
    <w:rsid w:val="003F06D9"/>
    <w:rsid w:val="003F0704"/>
    <w:rsid w:val="004037D6"/>
    <w:rsid w:val="00416F49"/>
    <w:rsid w:val="00422F77"/>
    <w:rsid w:val="004334B7"/>
    <w:rsid w:val="00436A4F"/>
    <w:rsid w:val="00440B21"/>
    <w:rsid w:val="00450F8A"/>
    <w:rsid w:val="00463315"/>
    <w:rsid w:val="004701C9"/>
    <w:rsid w:val="00473BB3"/>
    <w:rsid w:val="00475854"/>
    <w:rsid w:val="00481F86"/>
    <w:rsid w:val="004850DF"/>
    <w:rsid w:val="004911D6"/>
    <w:rsid w:val="00491E9C"/>
    <w:rsid w:val="004C1782"/>
    <w:rsid w:val="004C6C3C"/>
    <w:rsid w:val="004D4A1A"/>
    <w:rsid w:val="004F20C6"/>
    <w:rsid w:val="004F2FF0"/>
    <w:rsid w:val="004F5289"/>
    <w:rsid w:val="00510C5B"/>
    <w:rsid w:val="0051651F"/>
    <w:rsid w:val="00520557"/>
    <w:rsid w:val="00526246"/>
    <w:rsid w:val="00530D5F"/>
    <w:rsid w:val="00532CA1"/>
    <w:rsid w:val="00540B13"/>
    <w:rsid w:val="00557630"/>
    <w:rsid w:val="00565542"/>
    <w:rsid w:val="00567106"/>
    <w:rsid w:val="005700A1"/>
    <w:rsid w:val="00581834"/>
    <w:rsid w:val="00595E58"/>
    <w:rsid w:val="005A34D4"/>
    <w:rsid w:val="005B55B6"/>
    <w:rsid w:val="005C2E89"/>
    <w:rsid w:val="005C3C1E"/>
    <w:rsid w:val="005C4E20"/>
    <w:rsid w:val="005D255D"/>
    <w:rsid w:val="005D27B1"/>
    <w:rsid w:val="005E1D3C"/>
    <w:rsid w:val="005F28A1"/>
    <w:rsid w:val="005F733C"/>
    <w:rsid w:val="0060575F"/>
    <w:rsid w:val="006064C8"/>
    <w:rsid w:val="006167A1"/>
    <w:rsid w:val="0062480D"/>
    <w:rsid w:val="00624D96"/>
    <w:rsid w:val="00632253"/>
    <w:rsid w:val="00633011"/>
    <w:rsid w:val="00642714"/>
    <w:rsid w:val="006455CE"/>
    <w:rsid w:val="00645F56"/>
    <w:rsid w:val="00647BA5"/>
    <w:rsid w:val="00650EAA"/>
    <w:rsid w:val="00664598"/>
    <w:rsid w:val="00666151"/>
    <w:rsid w:val="00691985"/>
    <w:rsid w:val="00697DD0"/>
    <w:rsid w:val="006A14F3"/>
    <w:rsid w:val="006A247B"/>
    <w:rsid w:val="006B29B9"/>
    <w:rsid w:val="006C28C1"/>
    <w:rsid w:val="006C5C32"/>
    <w:rsid w:val="006C7482"/>
    <w:rsid w:val="006D42D9"/>
    <w:rsid w:val="006D5FFC"/>
    <w:rsid w:val="006D6C0B"/>
    <w:rsid w:val="006D77B2"/>
    <w:rsid w:val="006E2013"/>
    <w:rsid w:val="006E3A87"/>
    <w:rsid w:val="006E3C13"/>
    <w:rsid w:val="006F2210"/>
    <w:rsid w:val="006F2456"/>
    <w:rsid w:val="006F5F9C"/>
    <w:rsid w:val="006F7C2E"/>
    <w:rsid w:val="00714C0D"/>
    <w:rsid w:val="007158B8"/>
    <w:rsid w:val="007160A4"/>
    <w:rsid w:val="00731649"/>
    <w:rsid w:val="00733017"/>
    <w:rsid w:val="0073351B"/>
    <w:rsid w:val="0073645C"/>
    <w:rsid w:val="00745C5C"/>
    <w:rsid w:val="0074688F"/>
    <w:rsid w:val="00750A13"/>
    <w:rsid w:val="007524E1"/>
    <w:rsid w:val="0076377C"/>
    <w:rsid w:val="00776191"/>
    <w:rsid w:val="00782951"/>
    <w:rsid w:val="00783310"/>
    <w:rsid w:val="00794507"/>
    <w:rsid w:val="007A1F8E"/>
    <w:rsid w:val="007A386A"/>
    <w:rsid w:val="007A4584"/>
    <w:rsid w:val="007A4A6D"/>
    <w:rsid w:val="007B519F"/>
    <w:rsid w:val="007B59B5"/>
    <w:rsid w:val="007B6AE4"/>
    <w:rsid w:val="007B7074"/>
    <w:rsid w:val="007C6C4E"/>
    <w:rsid w:val="007D1BCF"/>
    <w:rsid w:val="007D75CF"/>
    <w:rsid w:val="007E26DB"/>
    <w:rsid w:val="007E40CC"/>
    <w:rsid w:val="007E6DC5"/>
    <w:rsid w:val="007E7290"/>
    <w:rsid w:val="007F08FC"/>
    <w:rsid w:val="0081637A"/>
    <w:rsid w:val="00817887"/>
    <w:rsid w:val="00817F8A"/>
    <w:rsid w:val="008232CB"/>
    <w:rsid w:val="00827167"/>
    <w:rsid w:val="008374F3"/>
    <w:rsid w:val="008426E7"/>
    <w:rsid w:val="00843EF3"/>
    <w:rsid w:val="00845EB3"/>
    <w:rsid w:val="008518F1"/>
    <w:rsid w:val="00855239"/>
    <w:rsid w:val="008563F9"/>
    <w:rsid w:val="00865E60"/>
    <w:rsid w:val="00867B84"/>
    <w:rsid w:val="0087159C"/>
    <w:rsid w:val="00874E35"/>
    <w:rsid w:val="0088043C"/>
    <w:rsid w:val="00882338"/>
    <w:rsid w:val="00883A21"/>
    <w:rsid w:val="008855A5"/>
    <w:rsid w:val="008906C9"/>
    <w:rsid w:val="0089231C"/>
    <w:rsid w:val="00897DB3"/>
    <w:rsid w:val="008A6BDC"/>
    <w:rsid w:val="008B078B"/>
    <w:rsid w:val="008B6BB1"/>
    <w:rsid w:val="008C09D2"/>
    <w:rsid w:val="008C3BF4"/>
    <w:rsid w:val="008C5407"/>
    <w:rsid w:val="008C5738"/>
    <w:rsid w:val="008D04F0"/>
    <w:rsid w:val="008D45D5"/>
    <w:rsid w:val="008D7077"/>
    <w:rsid w:val="008E0D13"/>
    <w:rsid w:val="008F3500"/>
    <w:rsid w:val="008F5E63"/>
    <w:rsid w:val="0090039E"/>
    <w:rsid w:val="00903C3D"/>
    <w:rsid w:val="00906078"/>
    <w:rsid w:val="00917829"/>
    <w:rsid w:val="00924E3C"/>
    <w:rsid w:val="00927393"/>
    <w:rsid w:val="00931D26"/>
    <w:rsid w:val="00936704"/>
    <w:rsid w:val="00943AE9"/>
    <w:rsid w:val="00960248"/>
    <w:rsid w:val="009612BB"/>
    <w:rsid w:val="00962A26"/>
    <w:rsid w:val="00975D22"/>
    <w:rsid w:val="009823A3"/>
    <w:rsid w:val="00993E32"/>
    <w:rsid w:val="00994EDB"/>
    <w:rsid w:val="009A13F9"/>
    <w:rsid w:val="009A6E3C"/>
    <w:rsid w:val="009A6FD7"/>
    <w:rsid w:val="009B6384"/>
    <w:rsid w:val="009C0B6F"/>
    <w:rsid w:val="009D2230"/>
    <w:rsid w:val="009E485D"/>
    <w:rsid w:val="009E487B"/>
    <w:rsid w:val="009E4A48"/>
    <w:rsid w:val="009E510F"/>
    <w:rsid w:val="00A125C5"/>
    <w:rsid w:val="00A228C5"/>
    <w:rsid w:val="00A31B01"/>
    <w:rsid w:val="00A40CF9"/>
    <w:rsid w:val="00A413D4"/>
    <w:rsid w:val="00A5039D"/>
    <w:rsid w:val="00A506B3"/>
    <w:rsid w:val="00A61AFA"/>
    <w:rsid w:val="00A6415D"/>
    <w:rsid w:val="00A65EE7"/>
    <w:rsid w:val="00A70133"/>
    <w:rsid w:val="00A71CEB"/>
    <w:rsid w:val="00A75979"/>
    <w:rsid w:val="00A84B0D"/>
    <w:rsid w:val="00A85530"/>
    <w:rsid w:val="00A87451"/>
    <w:rsid w:val="00A917B9"/>
    <w:rsid w:val="00A91AA5"/>
    <w:rsid w:val="00AC2C76"/>
    <w:rsid w:val="00AC3272"/>
    <w:rsid w:val="00AC354A"/>
    <w:rsid w:val="00AD3B63"/>
    <w:rsid w:val="00AD3BD3"/>
    <w:rsid w:val="00AD480D"/>
    <w:rsid w:val="00AD7F82"/>
    <w:rsid w:val="00AE76B9"/>
    <w:rsid w:val="00AF5020"/>
    <w:rsid w:val="00AF54DF"/>
    <w:rsid w:val="00AF6F9A"/>
    <w:rsid w:val="00B00BA5"/>
    <w:rsid w:val="00B0192F"/>
    <w:rsid w:val="00B042C4"/>
    <w:rsid w:val="00B06D21"/>
    <w:rsid w:val="00B10E0A"/>
    <w:rsid w:val="00B1539F"/>
    <w:rsid w:val="00B17141"/>
    <w:rsid w:val="00B31575"/>
    <w:rsid w:val="00B31F4C"/>
    <w:rsid w:val="00B32E26"/>
    <w:rsid w:val="00B35E09"/>
    <w:rsid w:val="00B36462"/>
    <w:rsid w:val="00B36F6B"/>
    <w:rsid w:val="00B45645"/>
    <w:rsid w:val="00B56B59"/>
    <w:rsid w:val="00B624F5"/>
    <w:rsid w:val="00B64982"/>
    <w:rsid w:val="00B740E3"/>
    <w:rsid w:val="00B8547D"/>
    <w:rsid w:val="00B86FA0"/>
    <w:rsid w:val="00BC7FAD"/>
    <w:rsid w:val="00BD59BA"/>
    <w:rsid w:val="00BD623F"/>
    <w:rsid w:val="00BD6A8C"/>
    <w:rsid w:val="00BE4A47"/>
    <w:rsid w:val="00BE6743"/>
    <w:rsid w:val="00C00C72"/>
    <w:rsid w:val="00C06104"/>
    <w:rsid w:val="00C139B4"/>
    <w:rsid w:val="00C21EC6"/>
    <w:rsid w:val="00C250D5"/>
    <w:rsid w:val="00C271F4"/>
    <w:rsid w:val="00C329B1"/>
    <w:rsid w:val="00C33B50"/>
    <w:rsid w:val="00C3687A"/>
    <w:rsid w:val="00C37D02"/>
    <w:rsid w:val="00C5326D"/>
    <w:rsid w:val="00C552C6"/>
    <w:rsid w:val="00C61D07"/>
    <w:rsid w:val="00C63AFD"/>
    <w:rsid w:val="00C765C3"/>
    <w:rsid w:val="00C76C64"/>
    <w:rsid w:val="00C8484C"/>
    <w:rsid w:val="00C91A20"/>
    <w:rsid w:val="00C92898"/>
    <w:rsid w:val="00C93338"/>
    <w:rsid w:val="00C9359F"/>
    <w:rsid w:val="00CA3CAB"/>
    <w:rsid w:val="00CB2F60"/>
    <w:rsid w:val="00CC1C93"/>
    <w:rsid w:val="00CC7C07"/>
    <w:rsid w:val="00CD29ED"/>
    <w:rsid w:val="00CD3C9B"/>
    <w:rsid w:val="00CE7514"/>
    <w:rsid w:val="00D0691A"/>
    <w:rsid w:val="00D06BDF"/>
    <w:rsid w:val="00D1000B"/>
    <w:rsid w:val="00D10141"/>
    <w:rsid w:val="00D244B2"/>
    <w:rsid w:val="00D248DE"/>
    <w:rsid w:val="00D2497A"/>
    <w:rsid w:val="00D51E42"/>
    <w:rsid w:val="00D52420"/>
    <w:rsid w:val="00D56FF7"/>
    <w:rsid w:val="00D62EBB"/>
    <w:rsid w:val="00D63DAD"/>
    <w:rsid w:val="00D65ACD"/>
    <w:rsid w:val="00D669DD"/>
    <w:rsid w:val="00D67D91"/>
    <w:rsid w:val="00D703EA"/>
    <w:rsid w:val="00D74DE5"/>
    <w:rsid w:val="00D76E01"/>
    <w:rsid w:val="00D8542D"/>
    <w:rsid w:val="00D9242E"/>
    <w:rsid w:val="00DA54F6"/>
    <w:rsid w:val="00DB0F66"/>
    <w:rsid w:val="00DC04AE"/>
    <w:rsid w:val="00DC289E"/>
    <w:rsid w:val="00DC6A71"/>
    <w:rsid w:val="00DD7012"/>
    <w:rsid w:val="00DE2181"/>
    <w:rsid w:val="00DE5B46"/>
    <w:rsid w:val="00DE654A"/>
    <w:rsid w:val="00DF5624"/>
    <w:rsid w:val="00E0357D"/>
    <w:rsid w:val="00E1282C"/>
    <w:rsid w:val="00E24EC2"/>
    <w:rsid w:val="00E25560"/>
    <w:rsid w:val="00E367C5"/>
    <w:rsid w:val="00E370E2"/>
    <w:rsid w:val="00E40858"/>
    <w:rsid w:val="00E45DBE"/>
    <w:rsid w:val="00E5192A"/>
    <w:rsid w:val="00E5468F"/>
    <w:rsid w:val="00E6493E"/>
    <w:rsid w:val="00E70C5F"/>
    <w:rsid w:val="00E71FBA"/>
    <w:rsid w:val="00E768CA"/>
    <w:rsid w:val="00E87120"/>
    <w:rsid w:val="00EA3CFF"/>
    <w:rsid w:val="00EA6632"/>
    <w:rsid w:val="00EB0910"/>
    <w:rsid w:val="00EB32A4"/>
    <w:rsid w:val="00EC3F8C"/>
    <w:rsid w:val="00EC77D4"/>
    <w:rsid w:val="00ED331E"/>
    <w:rsid w:val="00EE01E6"/>
    <w:rsid w:val="00EF21E3"/>
    <w:rsid w:val="00EF4303"/>
    <w:rsid w:val="00EF5164"/>
    <w:rsid w:val="00F11622"/>
    <w:rsid w:val="00F2139F"/>
    <w:rsid w:val="00F23B4C"/>
    <w:rsid w:val="00F240BB"/>
    <w:rsid w:val="00F241D1"/>
    <w:rsid w:val="00F31865"/>
    <w:rsid w:val="00F3642B"/>
    <w:rsid w:val="00F411C0"/>
    <w:rsid w:val="00F46724"/>
    <w:rsid w:val="00F52539"/>
    <w:rsid w:val="00F5261C"/>
    <w:rsid w:val="00F57FED"/>
    <w:rsid w:val="00F6177E"/>
    <w:rsid w:val="00F67E79"/>
    <w:rsid w:val="00F70D0A"/>
    <w:rsid w:val="00F9130B"/>
    <w:rsid w:val="00F97F79"/>
    <w:rsid w:val="00FA237D"/>
    <w:rsid w:val="00FA6322"/>
    <w:rsid w:val="00FC4B33"/>
    <w:rsid w:val="00FD383C"/>
    <w:rsid w:val="00FE067D"/>
    <w:rsid w:val="00FE0F0A"/>
    <w:rsid w:val="00FE1B50"/>
    <w:rsid w:val="00FF05AE"/>
    <w:rsid w:val="00FF68BC"/>
    <w:rsid w:val="00FF782C"/>
    <w:rsid w:val="00FF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0CD7FF83"/>
  <w15:chartTrackingRefBased/>
  <w15:docId w15:val="{5EAA64BF-D590-41C0-8F60-A73ECAA47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uiPriority="11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524E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paragraph" w:styleId="Naslov4">
    <w:name w:val="heading 4"/>
    <w:basedOn w:val="Navaden"/>
    <w:next w:val="Navaden"/>
    <w:link w:val="Naslov4Znak"/>
    <w:semiHidden/>
    <w:unhideWhenUsed/>
    <w:qFormat/>
    <w:rsid w:val="001E20E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9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uiPriority w:val="99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uiPriority w:val="99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uiPriority w:val="99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link w:val="TelobesedilaZnak"/>
    <w:rsid w:val="006B29B9"/>
    <w:pPr>
      <w:spacing w:after="120" w:line="240" w:lineRule="auto"/>
    </w:pPr>
    <w:rPr>
      <w:rFonts w:ascii="Gatineau_CE" w:hAnsi="Gatineau_CE"/>
      <w:sz w:val="24"/>
      <w:szCs w:val="20"/>
      <w:lang w:val="en-GB" w:eastAsia="sl-SI"/>
    </w:rPr>
  </w:style>
  <w:style w:type="character" w:customStyle="1" w:styleId="TelobesedilaZnak">
    <w:name w:val="Telo besedila Znak"/>
    <w:link w:val="Telobesedila"/>
    <w:semiHidden/>
    <w:locked/>
    <w:rsid w:val="006B29B9"/>
    <w:rPr>
      <w:rFonts w:ascii="Gatineau_CE" w:hAnsi="Gatineau_CE"/>
      <w:sz w:val="24"/>
      <w:lang w:val="en-GB" w:eastAsia="sl-SI" w:bidi="ar-SA"/>
    </w:rPr>
  </w:style>
  <w:style w:type="paragraph" w:styleId="Besedilooblaka">
    <w:name w:val="Balloon Text"/>
    <w:basedOn w:val="Navaden"/>
    <w:semiHidden/>
    <w:rsid w:val="00B32E26"/>
    <w:rPr>
      <w:rFonts w:ascii="Tahoma" w:hAnsi="Tahoma" w:cs="Tahoma"/>
      <w:sz w:val="16"/>
      <w:szCs w:val="16"/>
    </w:rPr>
  </w:style>
  <w:style w:type="paragraph" w:styleId="Navadensplet">
    <w:name w:val="Normal (Web)"/>
    <w:basedOn w:val="Navaden"/>
    <w:rsid w:val="00022FF7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Pripombasklic">
    <w:name w:val="annotation reference"/>
    <w:rsid w:val="00B1539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rsid w:val="00B1539F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B1539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B1539F"/>
    <w:rPr>
      <w:b/>
      <w:bCs/>
    </w:rPr>
  </w:style>
  <w:style w:type="character" w:customStyle="1" w:styleId="ZadevapripombeZnak">
    <w:name w:val="Zadeva pripombe Znak"/>
    <w:link w:val="Zadevapripombe"/>
    <w:rsid w:val="00B1539F"/>
    <w:rPr>
      <w:rFonts w:ascii="Arial" w:hAnsi="Arial"/>
      <w:b/>
      <w:bCs/>
      <w:lang w:val="en-US" w:eastAsia="en-US"/>
    </w:rPr>
  </w:style>
  <w:style w:type="paragraph" w:styleId="Revizija">
    <w:name w:val="Revision"/>
    <w:hidden/>
    <w:uiPriority w:val="99"/>
    <w:semiHidden/>
    <w:rsid w:val="006C5C32"/>
    <w:rPr>
      <w:rFonts w:ascii="Arial" w:hAnsi="Arial"/>
      <w:szCs w:val="24"/>
      <w:lang w:val="en-US" w:eastAsia="en-US"/>
    </w:rPr>
  </w:style>
  <w:style w:type="character" w:customStyle="1" w:styleId="NogaZnak">
    <w:name w:val="Noga Znak"/>
    <w:link w:val="Noga"/>
    <w:uiPriority w:val="99"/>
    <w:rsid w:val="00A228C5"/>
    <w:rPr>
      <w:rFonts w:ascii="Arial" w:hAnsi="Arial"/>
      <w:szCs w:val="24"/>
      <w:lang w:val="en-US" w:eastAsia="en-US"/>
    </w:rPr>
  </w:style>
  <w:style w:type="character" w:customStyle="1" w:styleId="GlavaZnak">
    <w:name w:val="Glava Znak"/>
    <w:link w:val="Glava"/>
    <w:rsid w:val="00AD480D"/>
    <w:rPr>
      <w:rFonts w:ascii="Arial" w:hAnsi="Arial"/>
      <w:szCs w:val="24"/>
      <w:lang w:val="en-US" w:eastAsia="en-US"/>
    </w:rPr>
  </w:style>
  <w:style w:type="table" w:styleId="Navadnatabela4">
    <w:name w:val="Plain Table 4"/>
    <w:basedOn w:val="Navadnatabela"/>
    <w:uiPriority w:val="44"/>
    <w:rsid w:val="00AD480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Naslov4Znak">
    <w:name w:val="Naslov 4 Znak"/>
    <w:link w:val="Naslov4"/>
    <w:semiHidden/>
    <w:rsid w:val="001E20EA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1E20EA"/>
    <w:pPr>
      <w:spacing w:after="60" w:line="276" w:lineRule="auto"/>
      <w:jc w:val="center"/>
      <w:outlineLvl w:val="1"/>
    </w:pPr>
    <w:rPr>
      <w:rFonts w:ascii="Cambria" w:hAnsi="Cambria"/>
      <w:sz w:val="24"/>
      <w:lang w:val="x-none"/>
    </w:rPr>
  </w:style>
  <w:style w:type="character" w:customStyle="1" w:styleId="PodnaslovZnak">
    <w:name w:val="Podnaslov Znak"/>
    <w:link w:val="Podnaslov"/>
    <w:uiPriority w:val="11"/>
    <w:rsid w:val="001E20EA"/>
    <w:rPr>
      <w:rFonts w:ascii="Cambria" w:hAnsi="Cambria"/>
      <w:sz w:val="24"/>
      <w:szCs w:val="24"/>
      <w:lang w:val="x-none" w:eastAsia="en-US"/>
    </w:rPr>
  </w:style>
  <w:style w:type="paragraph" w:styleId="Odstavekseznama">
    <w:name w:val="List Paragraph"/>
    <w:basedOn w:val="Navaden"/>
    <w:uiPriority w:val="34"/>
    <w:qFormat/>
    <w:rsid w:val="001E20EA"/>
    <w:pPr>
      <w:spacing w:line="240" w:lineRule="auto"/>
      <w:ind w:left="720"/>
      <w:contextualSpacing/>
    </w:pPr>
    <w:rPr>
      <w:rFonts w:ascii="Times New Roman" w:hAnsi="Times New Roman"/>
      <w:sz w:val="24"/>
      <w:lang w:val="sl-SI" w:eastAsia="sl-SI"/>
    </w:rPr>
  </w:style>
  <w:style w:type="paragraph" w:customStyle="1" w:styleId="len">
    <w:name w:val="len"/>
    <w:basedOn w:val="Navaden"/>
    <w:rsid w:val="001E20EA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lennaslov">
    <w:name w:val="lennaslov"/>
    <w:basedOn w:val="Navaden"/>
    <w:rsid w:val="001E20EA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">
    <w:name w:val="odstavek"/>
    <w:basedOn w:val="Navaden"/>
    <w:rsid w:val="001E20EA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pozorilo">
    <w:name w:val="Opozorilo"/>
    <w:basedOn w:val="Navaden"/>
    <w:link w:val="OpozoriloZnak"/>
    <w:qFormat/>
    <w:rsid w:val="000F47A1"/>
    <w:pPr>
      <w:overflowPunct w:val="0"/>
      <w:autoSpaceDE w:val="0"/>
      <w:autoSpaceDN w:val="0"/>
      <w:adjustRightInd w:val="0"/>
      <w:spacing w:before="240" w:after="360" w:line="200" w:lineRule="exact"/>
      <w:jc w:val="both"/>
      <w:textAlignment w:val="baseline"/>
    </w:pPr>
    <w:rPr>
      <w:color w:val="808080"/>
      <w:sz w:val="17"/>
      <w:szCs w:val="17"/>
      <w:lang w:val="x-none" w:eastAsia="x-none"/>
    </w:rPr>
  </w:style>
  <w:style w:type="character" w:customStyle="1" w:styleId="OpozoriloZnak">
    <w:name w:val="Opozorilo Znak"/>
    <w:link w:val="Opozorilo"/>
    <w:rsid w:val="000F47A1"/>
    <w:rPr>
      <w:rFonts w:ascii="Arial" w:hAnsi="Arial"/>
      <w:color w:val="808080"/>
      <w:sz w:val="17"/>
      <w:szCs w:val="17"/>
      <w:lang w:val="x-none" w:eastAsia="x-none"/>
    </w:rPr>
  </w:style>
  <w:style w:type="paragraph" w:customStyle="1" w:styleId="Nazivpodpisnika">
    <w:name w:val="Naziv podpisnika"/>
    <w:basedOn w:val="Navaden"/>
    <w:link w:val="NazivpodpisnikaZnak"/>
    <w:rsid w:val="000F47A1"/>
    <w:pPr>
      <w:overflowPunct w:val="0"/>
      <w:autoSpaceDE w:val="0"/>
      <w:autoSpaceDN w:val="0"/>
      <w:adjustRightInd w:val="0"/>
      <w:spacing w:line="240" w:lineRule="auto"/>
      <w:ind w:left="5670"/>
      <w:jc w:val="center"/>
      <w:textAlignment w:val="baseline"/>
    </w:pPr>
    <w:rPr>
      <w:sz w:val="22"/>
      <w:szCs w:val="22"/>
      <w:lang w:val="x-none" w:eastAsia="x-none"/>
    </w:rPr>
  </w:style>
  <w:style w:type="character" w:customStyle="1" w:styleId="NazivpodpisnikaZnak">
    <w:name w:val="Naziv podpisnika Znak"/>
    <w:link w:val="Nazivpodpisnika"/>
    <w:rsid w:val="000F47A1"/>
    <w:rPr>
      <w:rFonts w:ascii="Arial" w:hAnsi="Arial"/>
      <w:sz w:val="22"/>
      <w:szCs w:val="22"/>
      <w:lang w:val="x-none" w:eastAsia="x-none"/>
    </w:rPr>
  </w:style>
  <w:style w:type="paragraph" w:customStyle="1" w:styleId="Podpisnik">
    <w:name w:val="Podpisnik"/>
    <w:basedOn w:val="Navaden"/>
    <w:link w:val="PodpisnikZnak"/>
    <w:qFormat/>
    <w:rsid w:val="000F47A1"/>
    <w:pPr>
      <w:overflowPunct w:val="0"/>
      <w:autoSpaceDE w:val="0"/>
      <w:autoSpaceDN w:val="0"/>
      <w:adjustRightInd w:val="0"/>
      <w:spacing w:line="240" w:lineRule="auto"/>
      <w:ind w:left="5670"/>
      <w:jc w:val="center"/>
      <w:textAlignment w:val="baseline"/>
    </w:pPr>
    <w:rPr>
      <w:rFonts w:cs="Arial"/>
      <w:sz w:val="22"/>
      <w:szCs w:val="22"/>
      <w:lang w:val="x-none" w:eastAsia="sl-SI"/>
    </w:rPr>
  </w:style>
  <w:style w:type="character" w:customStyle="1" w:styleId="PodpisnikZnak">
    <w:name w:val="Podpisnik Znak"/>
    <w:link w:val="Podpisnik"/>
    <w:rsid w:val="000F47A1"/>
    <w:rPr>
      <w:rFonts w:ascii="Arial" w:hAnsi="Arial" w:cs="Arial"/>
      <w:sz w:val="22"/>
      <w:szCs w:val="22"/>
      <w:lang w:val="x-none"/>
    </w:rPr>
  </w:style>
  <w:style w:type="paragraph" w:customStyle="1" w:styleId="EVA">
    <w:name w:val="EVA"/>
    <w:basedOn w:val="Navaden"/>
    <w:link w:val="EVAZnak"/>
    <w:qFormat/>
    <w:rsid w:val="000F47A1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EVAZnak">
    <w:name w:val="EVA Znak"/>
    <w:link w:val="EVA"/>
    <w:rsid w:val="000F47A1"/>
    <w:rPr>
      <w:rFonts w:ascii="Arial" w:hAnsi="Arial"/>
      <w:sz w:val="22"/>
      <w:szCs w:val="22"/>
      <w:lang w:val="x-none" w:eastAsia="x-none"/>
    </w:rPr>
  </w:style>
  <w:style w:type="paragraph" w:customStyle="1" w:styleId="vrstapredpisa">
    <w:name w:val="vrstapredpisa"/>
    <w:basedOn w:val="Navaden"/>
    <w:rsid w:val="000F47A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naslovpredpisa">
    <w:name w:val="naslovpredpisa"/>
    <w:basedOn w:val="Navaden"/>
    <w:rsid w:val="000F47A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alineazaodstavkom">
    <w:name w:val="alinea_za_odstavkom"/>
    <w:basedOn w:val="Navaden"/>
    <w:rsid w:val="000F47A1"/>
    <w:pPr>
      <w:spacing w:line="240" w:lineRule="auto"/>
      <w:ind w:hanging="425"/>
      <w:jc w:val="both"/>
    </w:pPr>
    <w:rPr>
      <w:rFonts w:ascii="Times New Roman" w:hAnsi="Times New Roman"/>
      <w:sz w:val="24"/>
    </w:rPr>
  </w:style>
  <w:style w:type="paragraph" w:customStyle="1" w:styleId="zamik">
    <w:name w:val="zamik"/>
    <w:basedOn w:val="Navaden"/>
    <w:rsid w:val="000F47A1"/>
    <w:pPr>
      <w:spacing w:line="240" w:lineRule="auto"/>
      <w:ind w:firstLine="1021"/>
    </w:pPr>
    <w:rPr>
      <w:rFonts w:ascii="Times New Roman" w:hAnsi="Times New Roman"/>
      <w:sz w:val="24"/>
    </w:rPr>
  </w:style>
  <w:style w:type="paragraph" w:customStyle="1" w:styleId="Odstavek0">
    <w:name w:val="Odstavek"/>
    <w:basedOn w:val="Navaden"/>
    <w:link w:val="OdstavekZnak"/>
    <w:qFormat/>
    <w:rsid w:val="00B64982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OdstavekZnak">
    <w:name w:val="Odstavek Znak"/>
    <w:link w:val="Odstavek0"/>
    <w:rsid w:val="00B64982"/>
    <w:rPr>
      <w:rFonts w:ascii="Arial" w:hAnsi="Arial"/>
      <w:sz w:val="22"/>
      <w:szCs w:val="2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4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Skupno\Predloge\MIZ&#352;\Predloga_MIZ&#352;_SLO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C41CDA5FDF7C41A73D1855A0A73E57" ma:contentTypeVersion="7" ma:contentTypeDescription="Ustvari nov dokument." ma:contentTypeScope="" ma:versionID="485ea7851ccb36cefe972cdaf05ea1a9">
  <xsd:schema xmlns:xsd="http://www.w3.org/2001/XMLSchema" xmlns:xs="http://www.w3.org/2001/XMLSchema" xmlns:p="http://schemas.microsoft.com/office/2006/metadata/properties" xmlns:ns2="8adb3e49-8487-4404-8b9f-7a5c20cbc834" xmlns:ns3="05ac48bf-ae13-4d06-8054-2430eff41daf" targetNamespace="http://schemas.microsoft.com/office/2006/metadata/properties" ma:root="true" ma:fieldsID="59760b82456cd457b31ad7d4b29c5f27" ns2:_="" ns3:_="">
    <xsd:import namespace="8adb3e49-8487-4404-8b9f-7a5c20cbc834"/>
    <xsd:import namespace="05ac48bf-ae13-4d06-8054-2430eff41d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Koment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db3e49-8487-4404-8b9f-7a5c20cbc8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Komentar" ma:index="14" nillable="true" ma:displayName="Komentar" ma:format="Dropdown" ma:internalName="Komenta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ac48bf-ae13-4d06-8054-2430eff41da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mentar xmlns="8adb3e49-8487-4404-8b9f-7a5c20cbc834" xsi:nil="true"/>
  </documentManagement>
</p:properties>
</file>

<file path=customXml/itemProps1.xml><?xml version="1.0" encoding="utf-8"?>
<ds:datastoreItem xmlns:ds="http://schemas.openxmlformats.org/officeDocument/2006/customXml" ds:itemID="{CDEA231A-4763-4ED5-B90F-FD2B5BC880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B5A6B7-D38C-4C12-9452-87991157F6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5157D7-26F7-4027-A0AA-0BFC163B71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db3e49-8487-4404-8b9f-7a5c20cbc834"/>
    <ds:schemaRef ds:uri="05ac48bf-ae13-4d06-8054-2430eff41d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827FCA1-E5AB-45A8-9006-243E509C27C2}">
  <ds:schemaRefs>
    <ds:schemaRef ds:uri="http://schemas.microsoft.com/office/2006/metadata/properties"/>
    <ds:schemaRef ds:uri="http://schemas.microsoft.com/office/infopath/2007/PartnerControls"/>
    <ds:schemaRef ds:uri="8adb3e49-8487-4404-8b9f-7a5c20cbc83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Predloga_MIZŠ_SLO</Template>
  <TotalTime>3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841</CharactersWithSpaces>
  <SharedDoc>false</SharedDoc>
  <HLinks>
    <vt:vector size="84" baseType="variant">
      <vt:variant>
        <vt:i4>7798828</vt:i4>
      </vt:variant>
      <vt:variant>
        <vt:i4>39</vt:i4>
      </vt:variant>
      <vt:variant>
        <vt:i4>0</vt:i4>
      </vt:variant>
      <vt:variant>
        <vt:i4>5</vt:i4>
      </vt:variant>
      <vt:variant>
        <vt:lpwstr>http://www.uradni-list.si/1/objava.jsp?sop=2022-01-2603</vt:lpwstr>
      </vt:variant>
      <vt:variant>
        <vt:lpwstr/>
      </vt:variant>
      <vt:variant>
        <vt:i4>7929899</vt:i4>
      </vt:variant>
      <vt:variant>
        <vt:i4>36</vt:i4>
      </vt:variant>
      <vt:variant>
        <vt:i4>0</vt:i4>
      </vt:variant>
      <vt:variant>
        <vt:i4>5</vt:i4>
      </vt:variant>
      <vt:variant>
        <vt:lpwstr>http://www.uradni-list.si/1/objava.jsp?sop=2021-01-4285</vt:lpwstr>
      </vt:variant>
      <vt:variant>
        <vt:lpwstr/>
      </vt:variant>
      <vt:variant>
        <vt:i4>7536682</vt:i4>
      </vt:variant>
      <vt:variant>
        <vt:i4>33</vt:i4>
      </vt:variant>
      <vt:variant>
        <vt:i4>0</vt:i4>
      </vt:variant>
      <vt:variant>
        <vt:i4>5</vt:i4>
      </vt:variant>
      <vt:variant>
        <vt:lpwstr>http://www.uradni-list.si/1/objava.jsp?sop=2021-01-3352</vt:lpwstr>
      </vt:variant>
      <vt:variant>
        <vt:lpwstr/>
      </vt:variant>
      <vt:variant>
        <vt:i4>7667759</vt:i4>
      </vt:variant>
      <vt:variant>
        <vt:i4>30</vt:i4>
      </vt:variant>
      <vt:variant>
        <vt:i4>0</vt:i4>
      </vt:variant>
      <vt:variant>
        <vt:i4>5</vt:i4>
      </vt:variant>
      <vt:variant>
        <vt:lpwstr>http://www.uradni-list.si/1/objava.jsp?sop=2021-01-2629</vt:lpwstr>
      </vt:variant>
      <vt:variant>
        <vt:lpwstr/>
      </vt:variant>
      <vt:variant>
        <vt:i4>7667756</vt:i4>
      </vt:variant>
      <vt:variant>
        <vt:i4>27</vt:i4>
      </vt:variant>
      <vt:variant>
        <vt:i4>0</vt:i4>
      </vt:variant>
      <vt:variant>
        <vt:i4>5</vt:i4>
      </vt:variant>
      <vt:variant>
        <vt:lpwstr>http://www.uradni-list.si/1/objava.jsp?sop=2017-01-1324</vt:lpwstr>
      </vt:variant>
      <vt:variant>
        <vt:lpwstr/>
      </vt:variant>
      <vt:variant>
        <vt:i4>7471149</vt:i4>
      </vt:variant>
      <vt:variant>
        <vt:i4>24</vt:i4>
      </vt:variant>
      <vt:variant>
        <vt:i4>0</vt:i4>
      </vt:variant>
      <vt:variant>
        <vt:i4>5</vt:i4>
      </vt:variant>
      <vt:variant>
        <vt:lpwstr>http://www.uradni-list.si/1/objava.jsp?sop=2016-21-2169</vt:lpwstr>
      </vt:variant>
      <vt:variant>
        <vt:lpwstr/>
      </vt:variant>
      <vt:variant>
        <vt:i4>8257575</vt:i4>
      </vt:variant>
      <vt:variant>
        <vt:i4>21</vt:i4>
      </vt:variant>
      <vt:variant>
        <vt:i4>0</vt:i4>
      </vt:variant>
      <vt:variant>
        <vt:i4>5</vt:i4>
      </vt:variant>
      <vt:variant>
        <vt:lpwstr>http://www.uradni-list.si/1/objava.jsp?sop=2016-01-1999</vt:lpwstr>
      </vt:variant>
      <vt:variant>
        <vt:lpwstr/>
      </vt:variant>
      <vt:variant>
        <vt:i4>7602212</vt:i4>
      </vt:variant>
      <vt:variant>
        <vt:i4>18</vt:i4>
      </vt:variant>
      <vt:variant>
        <vt:i4>0</vt:i4>
      </vt:variant>
      <vt:variant>
        <vt:i4>5</vt:i4>
      </vt:variant>
      <vt:variant>
        <vt:lpwstr>http://www.uradni-list.si/1/objava.jsp?sop=2015-01-1934</vt:lpwstr>
      </vt:variant>
      <vt:variant>
        <vt:lpwstr/>
      </vt:variant>
      <vt:variant>
        <vt:i4>7667758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http://www.uradni-list.si/1/objava.jsp?sop=2012-01-2410</vt:lpwstr>
      </vt:variant>
      <vt:variant>
        <vt:lpwstr/>
      </vt:variant>
      <vt:variant>
        <vt:i4>7798829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http://www.uradni-list.si/1/objava.jsp?sop=2012-01-1700</vt:lpwstr>
      </vt:variant>
      <vt:variant>
        <vt:lpwstr/>
      </vt:variant>
      <vt:variant>
        <vt:i4>7602209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http://www.uradni-list.si/1/objava.jsp?sop=2011-01-0821</vt:lpwstr>
      </vt:variant>
      <vt:variant>
        <vt:lpwstr/>
      </vt:variant>
      <vt:variant>
        <vt:i4>7405603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http://www.uradni-list.si/1/objava.jsp?sop=2009-21-3051</vt:lpwstr>
      </vt:variant>
      <vt:variant>
        <vt:lpwstr/>
      </vt:variant>
      <vt:variant>
        <vt:i4>7798819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http://www.uradni-list.si/1/objava.jsp?sop=2009-21-3033</vt:lpwstr>
      </vt:variant>
      <vt:variant>
        <vt:lpwstr/>
      </vt:variant>
      <vt:variant>
        <vt:i4>7471145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http://www.uradni-list.si/1/objava.jsp?sop=2009-01-2871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uporabnik</dc:creator>
  <cp:keywords/>
  <cp:lastModifiedBy>Sandi Vrabec</cp:lastModifiedBy>
  <cp:revision>3</cp:revision>
  <cp:lastPrinted>2023-11-20T11:32:00Z</cp:lastPrinted>
  <dcterms:created xsi:type="dcterms:W3CDTF">2024-07-22T13:44:00Z</dcterms:created>
  <dcterms:modified xsi:type="dcterms:W3CDTF">2024-07-22T13:51:00Z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0x01010071C41CDA5FDF7C41A73D1855A0A73E57</vt:lpwstr>
  </property>
</Properties>
</file>