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87CDD" w14:textId="6E95DD9D" w:rsidR="007A2999" w:rsidRDefault="00383C8B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31080CE2" wp14:editId="0663BA96">
                <wp:simplePos x="0" y="0"/>
                <wp:positionH relativeFrom="margin">
                  <wp:align>left</wp:align>
                </wp:positionH>
                <wp:positionV relativeFrom="page">
                  <wp:posOffset>2162176</wp:posOffset>
                </wp:positionV>
                <wp:extent cx="2520315" cy="723900"/>
                <wp:effectExtent l="0" t="0" r="13335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A87407" w14:textId="4A52B051" w:rsidR="002A2B69" w:rsidRDefault="001C7AB5" w:rsidP="007D75CF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M</w:t>
                            </w:r>
                            <w:r w:rsidR="00383C8B">
                              <w:rPr>
                                <w:lang w:val="sl-SI"/>
                              </w:rPr>
                              <w:t>JU</w:t>
                            </w:r>
                          </w:p>
                          <w:p w14:paraId="6077EEBB" w14:textId="77777777" w:rsidR="001C7AB5" w:rsidRDefault="001C7AB5" w:rsidP="007D75CF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MF</w:t>
                            </w:r>
                          </w:p>
                          <w:p w14:paraId="740E72FE" w14:textId="77777777" w:rsidR="001C7AB5" w:rsidRDefault="001C7AB5" w:rsidP="007D75CF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SVZ</w:t>
                            </w:r>
                          </w:p>
                          <w:p w14:paraId="5F8C7BC3" w14:textId="0C0BD91C" w:rsidR="00383C8B" w:rsidRDefault="00383C8B" w:rsidP="007D75CF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MZI</w:t>
                            </w:r>
                          </w:p>
                          <w:p w14:paraId="695E6C2A" w14:textId="77777777" w:rsidR="001C7AB5" w:rsidRPr="003E1C74" w:rsidRDefault="001C7AB5" w:rsidP="007D75C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80CE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0;margin-top:170.25pt;width:198.45pt;height:57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" o:allowoverlap="f" filled="f" stroked="f">
                <v:textbox inset="0,0,0,0">
                  <w:txbxContent>
                    <w:p w14:paraId="33A87407" w14:textId="4A52B051" w:rsidR="002A2B69" w:rsidRDefault="001C7AB5" w:rsidP="007D75CF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M</w:t>
                      </w:r>
                      <w:r w:rsidR="00383C8B">
                        <w:rPr>
                          <w:lang w:val="sl-SI"/>
                        </w:rPr>
                        <w:t>JU</w:t>
                      </w:r>
                    </w:p>
                    <w:p w14:paraId="6077EEBB" w14:textId="77777777" w:rsidR="001C7AB5" w:rsidRDefault="001C7AB5" w:rsidP="007D75CF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MF</w:t>
                      </w:r>
                    </w:p>
                    <w:p w14:paraId="740E72FE" w14:textId="77777777" w:rsidR="001C7AB5" w:rsidRDefault="001C7AB5" w:rsidP="007D75CF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SVZ</w:t>
                      </w:r>
                    </w:p>
                    <w:p w14:paraId="5F8C7BC3" w14:textId="0C0BD91C" w:rsidR="00383C8B" w:rsidRDefault="00383C8B" w:rsidP="007D75CF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MZI</w:t>
                      </w:r>
                    </w:p>
                    <w:p w14:paraId="695E6C2A" w14:textId="77777777" w:rsidR="001C7AB5" w:rsidRPr="003E1C74" w:rsidRDefault="001C7AB5" w:rsidP="007D75C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</w:p>
    <w:p w14:paraId="1E2B0E8B" w14:textId="57CD006B" w:rsidR="007D75CF" w:rsidRPr="00202A77" w:rsidRDefault="007D75CF" w:rsidP="00DC6A71">
      <w:pPr>
        <w:pStyle w:val="datumtevilka"/>
      </w:pPr>
      <w:r w:rsidRPr="00202A77">
        <w:t xml:space="preserve">Številka: </w:t>
      </w:r>
      <w:r w:rsidRPr="00202A77">
        <w:tab/>
      </w:r>
      <w:r w:rsidR="00383C8B" w:rsidRPr="00383C8B">
        <w:t>007-68/2024/1</w:t>
      </w:r>
    </w:p>
    <w:p w14:paraId="74D99F51" w14:textId="10DACD0B"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383C8B">
        <w:t>18</w:t>
      </w:r>
      <w:r w:rsidR="001C7AB5">
        <w:t xml:space="preserve">. </w:t>
      </w:r>
      <w:r w:rsidR="00383C8B">
        <w:t>6</w:t>
      </w:r>
      <w:r w:rsidR="001C7AB5">
        <w:t>. 202</w:t>
      </w:r>
      <w:r w:rsidR="00383C8B">
        <w:t>4</w:t>
      </w:r>
      <w:r w:rsidR="007D75CF" w:rsidRPr="00202A77">
        <w:t xml:space="preserve"> </w:t>
      </w:r>
    </w:p>
    <w:p w14:paraId="5BC1E8CD" w14:textId="77777777" w:rsidR="007D75CF" w:rsidRPr="00202A77" w:rsidRDefault="007D75CF" w:rsidP="007D75CF">
      <w:pPr>
        <w:rPr>
          <w:lang w:val="sl-SI"/>
        </w:rPr>
      </w:pPr>
    </w:p>
    <w:p w14:paraId="390CDC69" w14:textId="4120CEBF" w:rsidR="007D75CF" w:rsidRPr="00202A77" w:rsidRDefault="007D75CF" w:rsidP="00383C8B">
      <w:pPr>
        <w:pStyle w:val="ZADEVA"/>
        <w:jc w:val="both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383C8B" w:rsidRPr="00383C8B">
        <w:rPr>
          <w:lang w:val="sl-SI"/>
        </w:rPr>
        <w:t>Pravilnik o določitvi kriterijev za izkazovanje pomembnejših dosežkov za podelitev statusa nevladne organizacije v javnem interesu na področju energije (EVA 202</w:t>
      </w:r>
      <w:r w:rsidR="000D097E">
        <w:rPr>
          <w:lang w:val="sl-SI"/>
        </w:rPr>
        <w:t>4</w:t>
      </w:r>
      <w:r w:rsidR="00383C8B" w:rsidRPr="00383C8B">
        <w:rPr>
          <w:lang w:val="sl-SI"/>
        </w:rPr>
        <w:t>-2570-00</w:t>
      </w:r>
      <w:r w:rsidR="000D097E">
        <w:rPr>
          <w:lang w:val="sl-SI"/>
        </w:rPr>
        <w:t>23</w:t>
      </w:r>
      <w:r w:rsidR="00383C8B" w:rsidRPr="00383C8B">
        <w:rPr>
          <w:lang w:val="sl-SI"/>
        </w:rPr>
        <w:t>)</w:t>
      </w:r>
      <w:r w:rsidR="001C7AB5">
        <w:rPr>
          <w:lang w:val="sl-SI"/>
        </w:rPr>
        <w:t xml:space="preserve"> – v medresorsko usklajevanje</w:t>
      </w:r>
    </w:p>
    <w:p w14:paraId="3D707D1D" w14:textId="77777777" w:rsidR="007D75CF" w:rsidRPr="00202A77" w:rsidRDefault="007D75CF" w:rsidP="007D75CF">
      <w:pPr>
        <w:rPr>
          <w:lang w:val="sl-SI"/>
        </w:rPr>
      </w:pPr>
    </w:p>
    <w:p w14:paraId="1F7C9AA1" w14:textId="77777777" w:rsidR="007D75CF" w:rsidRDefault="001C7AB5" w:rsidP="007D75CF">
      <w:pPr>
        <w:rPr>
          <w:lang w:val="sl-SI"/>
        </w:rPr>
      </w:pPr>
      <w:r>
        <w:rPr>
          <w:lang w:val="sl-SI"/>
        </w:rPr>
        <w:t>Spoštovani,</w:t>
      </w:r>
    </w:p>
    <w:p w14:paraId="0A44C4D8" w14:textId="77777777" w:rsidR="001C7AB5" w:rsidRDefault="001C7AB5" w:rsidP="007D75CF">
      <w:pPr>
        <w:rPr>
          <w:lang w:val="sl-SI"/>
        </w:rPr>
      </w:pPr>
    </w:p>
    <w:p w14:paraId="127D3DFA" w14:textId="77777777" w:rsidR="00383C8B" w:rsidRDefault="001C7AB5" w:rsidP="00151EF0">
      <w:pPr>
        <w:jc w:val="both"/>
        <w:rPr>
          <w:lang w:val="sl-SI"/>
        </w:rPr>
      </w:pPr>
      <w:r>
        <w:rPr>
          <w:lang w:val="sl-SI"/>
        </w:rPr>
        <w:t xml:space="preserve">v medresorsko usklajevanje vam v prilogi tega dopisa pošiljamo </w:t>
      </w:r>
      <w:r w:rsidR="00383C8B" w:rsidRPr="00383C8B">
        <w:rPr>
          <w:lang w:val="sl-SI"/>
        </w:rPr>
        <w:t>Pravilnik o določitvi kriterijev za izkazovanje pomembnejših dosežkov za podelitev statusa nevladne organizacije v javnem interesu na področju energije</w:t>
      </w:r>
      <w:r w:rsidR="00151EF0" w:rsidRPr="00500F0F">
        <w:rPr>
          <w:lang w:val="sl-SI"/>
        </w:rPr>
        <w:t xml:space="preserve"> </w:t>
      </w:r>
      <w:r>
        <w:rPr>
          <w:lang w:val="sl-SI"/>
        </w:rPr>
        <w:t xml:space="preserve">in vas prosimo </w:t>
      </w:r>
      <w:r w:rsidR="00B11A66">
        <w:rPr>
          <w:lang w:val="sl-SI"/>
        </w:rPr>
        <w:t>za vaše mnenje</w:t>
      </w:r>
      <w:r w:rsidR="00383C8B">
        <w:rPr>
          <w:lang w:val="sl-SI"/>
        </w:rPr>
        <w:t xml:space="preserve">. </w:t>
      </w:r>
    </w:p>
    <w:p w14:paraId="0B404859" w14:textId="69BF5A43" w:rsidR="001C7AB5" w:rsidRPr="00202A77" w:rsidRDefault="00383C8B" w:rsidP="00151EF0">
      <w:pPr>
        <w:jc w:val="both"/>
        <w:rPr>
          <w:lang w:val="sl-SI"/>
        </w:rPr>
      </w:pPr>
      <w:r>
        <w:rPr>
          <w:lang w:val="sl-SI"/>
        </w:rPr>
        <w:t>Mnenje pošljite na</w:t>
      </w:r>
      <w:r w:rsidR="00B11A66">
        <w:rPr>
          <w:lang w:val="sl-SI"/>
        </w:rPr>
        <w:t xml:space="preserve"> </w:t>
      </w:r>
      <w:r>
        <w:rPr>
          <w:lang w:val="sl-SI"/>
        </w:rPr>
        <w:t>naslov gp.mope@gov.si</w:t>
      </w:r>
      <w:r w:rsidR="00B11A66">
        <w:rPr>
          <w:lang w:val="sl-SI"/>
        </w:rPr>
        <w:t>.</w:t>
      </w:r>
    </w:p>
    <w:p w14:paraId="3C242273" w14:textId="77777777" w:rsidR="00F57FED" w:rsidRPr="00202A77" w:rsidRDefault="00F57FED" w:rsidP="007D75CF">
      <w:pPr>
        <w:rPr>
          <w:lang w:val="sl-SI"/>
        </w:rPr>
      </w:pPr>
    </w:p>
    <w:p w14:paraId="514A5E62" w14:textId="77777777" w:rsidR="007E6DC5" w:rsidRPr="00202A77" w:rsidRDefault="007E6DC5" w:rsidP="007D75CF">
      <w:pPr>
        <w:rPr>
          <w:lang w:val="sl-SI"/>
        </w:rPr>
      </w:pPr>
    </w:p>
    <w:p w14:paraId="2D13AFD1" w14:textId="77777777" w:rsidR="007D75CF" w:rsidRPr="00202A77" w:rsidRDefault="007D75CF" w:rsidP="007D75CF">
      <w:pPr>
        <w:rPr>
          <w:lang w:val="sl-SI"/>
        </w:rPr>
      </w:pPr>
      <w:r w:rsidRPr="00202A77">
        <w:rPr>
          <w:lang w:val="sl-SI"/>
        </w:rPr>
        <w:t>S spoštovanjem,</w:t>
      </w:r>
    </w:p>
    <w:p w14:paraId="674CB313" w14:textId="77777777" w:rsidR="001C7AB5" w:rsidRDefault="001C7AB5" w:rsidP="003E1C74">
      <w:pPr>
        <w:pStyle w:val="podpisi"/>
        <w:rPr>
          <w:lang w:val="sl-SI"/>
        </w:rPr>
      </w:pPr>
    </w:p>
    <w:p w14:paraId="047ECB0E" w14:textId="0D304AF4" w:rsidR="007D75CF" w:rsidRPr="00202A77" w:rsidRDefault="003E1C74" w:rsidP="003E1C74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383C8B">
        <w:rPr>
          <w:lang w:val="sl-SI"/>
        </w:rPr>
        <w:t xml:space="preserve">                             </w:t>
      </w:r>
      <w:r w:rsidR="009E0297">
        <w:rPr>
          <w:lang w:val="sl-SI"/>
        </w:rPr>
        <w:t xml:space="preserve">    </w:t>
      </w:r>
      <w:r w:rsidR="00383C8B">
        <w:rPr>
          <w:lang w:val="sl-SI"/>
        </w:rPr>
        <w:t xml:space="preserve"> </w:t>
      </w:r>
      <w:r w:rsidR="001C7AB5">
        <w:rPr>
          <w:lang w:val="sl-SI"/>
        </w:rPr>
        <w:t xml:space="preserve">mag. </w:t>
      </w:r>
      <w:r w:rsidR="009E0297">
        <w:rPr>
          <w:lang w:val="sl-SI"/>
        </w:rPr>
        <w:t>Tina Seršen</w:t>
      </w:r>
    </w:p>
    <w:p w14:paraId="0F4081D3" w14:textId="60468A30" w:rsidR="007D75CF" w:rsidRDefault="003E1C74" w:rsidP="003E1C74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383C8B">
        <w:rPr>
          <w:lang w:val="sl-SI"/>
        </w:rPr>
        <w:t xml:space="preserve">                           </w:t>
      </w:r>
      <w:r w:rsidR="009E0297">
        <w:rPr>
          <w:lang w:val="sl-SI"/>
        </w:rPr>
        <w:t>DRŽAVNA SEKRETARKA</w:t>
      </w:r>
    </w:p>
    <w:p w14:paraId="38C135CC" w14:textId="77777777" w:rsidR="001C7AB5" w:rsidRDefault="001C7AB5" w:rsidP="003E1C74">
      <w:pPr>
        <w:pStyle w:val="podpisi"/>
        <w:rPr>
          <w:lang w:val="sl-SI"/>
        </w:rPr>
      </w:pPr>
    </w:p>
    <w:p w14:paraId="6739AB26" w14:textId="77777777" w:rsidR="001C7AB5" w:rsidRDefault="001C7AB5" w:rsidP="003E1C74">
      <w:pPr>
        <w:pStyle w:val="podpisi"/>
        <w:rPr>
          <w:lang w:val="sl-SI"/>
        </w:rPr>
      </w:pPr>
    </w:p>
    <w:p w14:paraId="2A67BB0E" w14:textId="77777777" w:rsidR="001C7AB5" w:rsidRDefault="001C7AB5" w:rsidP="003E1C74">
      <w:pPr>
        <w:pStyle w:val="podpisi"/>
        <w:rPr>
          <w:lang w:val="sl-SI"/>
        </w:rPr>
      </w:pPr>
    </w:p>
    <w:p w14:paraId="687FD14A" w14:textId="77777777" w:rsidR="001C7AB5" w:rsidRDefault="001C7AB5" w:rsidP="003E1C74">
      <w:pPr>
        <w:pStyle w:val="podpisi"/>
        <w:rPr>
          <w:lang w:val="sl-SI"/>
        </w:rPr>
      </w:pPr>
    </w:p>
    <w:p w14:paraId="0A8CEF7C" w14:textId="77777777" w:rsidR="001C7AB5" w:rsidRDefault="001C7AB5" w:rsidP="003E1C74">
      <w:pPr>
        <w:pStyle w:val="podpisi"/>
        <w:rPr>
          <w:lang w:val="sl-SI"/>
        </w:rPr>
      </w:pPr>
    </w:p>
    <w:p w14:paraId="5BCC153A" w14:textId="77777777" w:rsidR="001C7AB5" w:rsidRDefault="001C7AB5" w:rsidP="003E1C74">
      <w:pPr>
        <w:pStyle w:val="podpisi"/>
        <w:rPr>
          <w:lang w:val="sl-SI"/>
        </w:rPr>
      </w:pPr>
    </w:p>
    <w:p w14:paraId="3F574037" w14:textId="77777777" w:rsidR="001C7AB5" w:rsidRDefault="001C7AB5" w:rsidP="003E1C74">
      <w:pPr>
        <w:pStyle w:val="podpisi"/>
        <w:rPr>
          <w:lang w:val="sl-SI"/>
        </w:rPr>
      </w:pPr>
    </w:p>
    <w:p w14:paraId="11475846" w14:textId="77777777" w:rsidR="001C7AB5" w:rsidRDefault="001C7AB5" w:rsidP="003E1C74">
      <w:pPr>
        <w:pStyle w:val="podpisi"/>
        <w:rPr>
          <w:lang w:val="sl-SI"/>
        </w:rPr>
      </w:pPr>
    </w:p>
    <w:p w14:paraId="7912242F" w14:textId="77777777" w:rsidR="001C7AB5" w:rsidRDefault="001C7AB5" w:rsidP="003E1C74">
      <w:pPr>
        <w:pStyle w:val="podpisi"/>
        <w:rPr>
          <w:lang w:val="sl-SI"/>
        </w:rPr>
      </w:pPr>
    </w:p>
    <w:p w14:paraId="4803061A" w14:textId="77777777" w:rsidR="001C7AB5" w:rsidRDefault="001C7AB5" w:rsidP="003E1C74">
      <w:pPr>
        <w:pStyle w:val="podpisi"/>
        <w:rPr>
          <w:lang w:val="sl-SI"/>
        </w:rPr>
      </w:pPr>
    </w:p>
    <w:p w14:paraId="370DE3FE" w14:textId="77777777" w:rsidR="001C7AB5" w:rsidRDefault="001C7AB5" w:rsidP="003E1C74">
      <w:pPr>
        <w:pStyle w:val="podpisi"/>
        <w:rPr>
          <w:lang w:val="sl-SI"/>
        </w:rPr>
      </w:pPr>
    </w:p>
    <w:p w14:paraId="2AF06B3B" w14:textId="77777777" w:rsidR="001C7AB5" w:rsidRDefault="001C7AB5" w:rsidP="003E1C74">
      <w:pPr>
        <w:pStyle w:val="podpisi"/>
        <w:rPr>
          <w:lang w:val="sl-SI"/>
        </w:rPr>
      </w:pPr>
      <w:r>
        <w:rPr>
          <w:lang w:val="sl-SI"/>
        </w:rPr>
        <w:t>Poslati: naslovnikom po IPP</w:t>
      </w:r>
    </w:p>
    <w:p w14:paraId="644E75BF" w14:textId="77777777" w:rsidR="001C7AB5" w:rsidRPr="00202A77" w:rsidRDefault="001C7AB5" w:rsidP="003E1C74">
      <w:pPr>
        <w:pStyle w:val="podpisi"/>
        <w:rPr>
          <w:lang w:val="sl-SI"/>
        </w:rPr>
      </w:pPr>
      <w:r>
        <w:rPr>
          <w:lang w:val="sl-SI"/>
        </w:rPr>
        <w:t>Vložiti: zbirka dokumentarnega gradiva</w:t>
      </w:r>
    </w:p>
    <w:sectPr w:rsidR="001C7AB5" w:rsidRPr="00202A77" w:rsidSect="008F7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B1A7E" w14:textId="77777777" w:rsidR="00AA02EB" w:rsidRDefault="00AA02EB">
      <w:r>
        <w:separator/>
      </w:r>
    </w:p>
  </w:endnote>
  <w:endnote w:type="continuationSeparator" w:id="0">
    <w:p w14:paraId="6B466B3D" w14:textId="77777777" w:rsidR="00AA02EB" w:rsidRDefault="00AA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EC58D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73CFC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84067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45409" w14:textId="77777777" w:rsidR="00AA02EB" w:rsidRDefault="00AA02EB">
      <w:r>
        <w:separator/>
      </w:r>
    </w:p>
  </w:footnote>
  <w:footnote w:type="continuationSeparator" w:id="0">
    <w:p w14:paraId="2A7ADF5D" w14:textId="77777777" w:rsidR="00AA02EB" w:rsidRDefault="00AA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F8D2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712B9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BFB32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76D403A8" wp14:editId="3E9D4D3A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8079F8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36D3D98A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</w:t>
    </w:r>
    <w:r w:rsidR="005F7F9F">
      <w:rPr>
        <w:rFonts w:cs="Arial"/>
        <w:sz w:val="16"/>
        <w:lang w:val="sl-SI"/>
      </w:rPr>
      <w:t>000</w:t>
    </w:r>
    <w:r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784D50A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491D235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7DE18B75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4189851">
    <w:abstractNumId w:val="4"/>
  </w:num>
  <w:num w:numId="2" w16cid:durableId="105464838">
    <w:abstractNumId w:val="2"/>
  </w:num>
  <w:num w:numId="3" w16cid:durableId="542980413">
    <w:abstractNumId w:val="3"/>
  </w:num>
  <w:num w:numId="4" w16cid:durableId="1952588568">
    <w:abstractNumId w:val="0"/>
  </w:num>
  <w:num w:numId="5" w16cid:durableId="1232302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AB5"/>
    <w:rsid w:val="00023A88"/>
    <w:rsid w:val="00035711"/>
    <w:rsid w:val="00085FE5"/>
    <w:rsid w:val="00094AF5"/>
    <w:rsid w:val="000A7238"/>
    <w:rsid w:val="000B2E7E"/>
    <w:rsid w:val="000D097E"/>
    <w:rsid w:val="001357B2"/>
    <w:rsid w:val="00151EF0"/>
    <w:rsid w:val="0017478F"/>
    <w:rsid w:val="001C7AB5"/>
    <w:rsid w:val="00202A77"/>
    <w:rsid w:val="00271CE5"/>
    <w:rsid w:val="00282020"/>
    <w:rsid w:val="002A2B69"/>
    <w:rsid w:val="002E7F51"/>
    <w:rsid w:val="003636BF"/>
    <w:rsid w:val="00371442"/>
    <w:rsid w:val="00383C8B"/>
    <w:rsid w:val="003845B4"/>
    <w:rsid w:val="00387B1A"/>
    <w:rsid w:val="003B5E9B"/>
    <w:rsid w:val="003C5EE5"/>
    <w:rsid w:val="003E1C74"/>
    <w:rsid w:val="00403458"/>
    <w:rsid w:val="00431110"/>
    <w:rsid w:val="004360CD"/>
    <w:rsid w:val="004657EE"/>
    <w:rsid w:val="004731C2"/>
    <w:rsid w:val="004915D3"/>
    <w:rsid w:val="004E5DBB"/>
    <w:rsid w:val="00500F0F"/>
    <w:rsid w:val="005078D5"/>
    <w:rsid w:val="00526246"/>
    <w:rsid w:val="0056333E"/>
    <w:rsid w:val="00564C5E"/>
    <w:rsid w:val="00567106"/>
    <w:rsid w:val="005E1D3C"/>
    <w:rsid w:val="005F7F9F"/>
    <w:rsid w:val="0061772C"/>
    <w:rsid w:val="00625AE6"/>
    <w:rsid w:val="00632253"/>
    <w:rsid w:val="00642714"/>
    <w:rsid w:val="006455CE"/>
    <w:rsid w:val="00655841"/>
    <w:rsid w:val="006770B0"/>
    <w:rsid w:val="006D6B90"/>
    <w:rsid w:val="00717B7A"/>
    <w:rsid w:val="00733017"/>
    <w:rsid w:val="00783310"/>
    <w:rsid w:val="00792537"/>
    <w:rsid w:val="007936CD"/>
    <w:rsid w:val="007A2999"/>
    <w:rsid w:val="007A4A6D"/>
    <w:rsid w:val="007D1BCF"/>
    <w:rsid w:val="007D75CF"/>
    <w:rsid w:val="007E0440"/>
    <w:rsid w:val="007E6DC5"/>
    <w:rsid w:val="00802BB5"/>
    <w:rsid w:val="0088043C"/>
    <w:rsid w:val="00884889"/>
    <w:rsid w:val="008906C9"/>
    <w:rsid w:val="008B40D5"/>
    <w:rsid w:val="008C5561"/>
    <w:rsid w:val="008C5738"/>
    <w:rsid w:val="008D04F0"/>
    <w:rsid w:val="008F3500"/>
    <w:rsid w:val="008F7564"/>
    <w:rsid w:val="00924E3C"/>
    <w:rsid w:val="009545A7"/>
    <w:rsid w:val="009612BB"/>
    <w:rsid w:val="009C411B"/>
    <w:rsid w:val="009C740A"/>
    <w:rsid w:val="009E0297"/>
    <w:rsid w:val="00A125C5"/>
    <w:rsid w:val="00A2451C"/>
    <w:rsid w:val="00A65EE7"/>
    <w:rsid w:val="00A70133"/>
    <w:rsid w:val="00A770A6"/>
    <w:rsid w:val="00A813B1"/>
    <w:rsid w:val="00A872B7"/>
    <w:rsid w:val="00A87C50"/>
    <w:rsid w:val="00AA02EB"/>
    <w:rsid w:val="00AB36C4"/>
    <w:rsid w:val="00AC32B2"/>
    <w:rsid w:val="00B11A66"/>
    <w:rsid w:val="00B1443B"/>
    <w:rsid w:val="00B17141"/>
    <w:rsid w:val="00B20E88"/>
    <w:rsid w:val="00B31575"/>
    <w:rsid w:val="00B57B90"/>
    <w:rsid w:val="00B7732A"/>
    <w:rsid w:val="00B8547D"/>
    <w:rsid w:val="00BF0036"/>
    <w:rsid w:val="00C17F09"/>
    <w:rsid w:val="00C250D5"/>
    <w:rsid w:val="00C33F11"/>
    <w:rsid w:val="00C35666"/>
    <w:rsid w:val="00C46D9B"/>
    <w:rsid w:val="00C92898"/>
    <w:rsid w:val="00C96A71"/>
    <w:rsid w:val="00CA4340"/>
    <w:rsid w:val="00CE5238"/>
    <w:rsid w:val="00CE7514"/>
    <w:rsid w:val="00D05AC4"/>
    <w:rsid w:val="00D200A7"/>
    <w:rsid w:val="00D248DE"/>
    <w:rsid w:val="00D8542D"/>
    <w:rsid w:val="00DC6A71"/>
    <w:rsid w:val="00DD64B1"/>
    <w:rsid w:val="00DE6547"/>
    <w:rsid w:val="00DF1FC1"/>
    <w:rsid w:val="00DF4DE2"/>
    <w:rsid w:val="00E0357D"/>
    <w:rsid w:val="00ED1C3E"/>
    <w:rsid w:val="00F240BB"/>
    <w:rsid w:val="00F57FED"/>
    <w:rsid w:val="00F60A2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3FCB2D3"/>
  <w15:chartTrackingRefBased/>
  <w15:docId w15:val="{14411D2F-9812-4A87-9780-89C6A26FF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predloge_MOPE\Glava_MOP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Glava_MOPE</Template>
  <TotalTime>17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Gajšek</dc:creator>
  <cp:keywords/>
  <cp:lastModifiedBy>Maša Vrhovnik</cp:lastModifiedBy>
  <cp:revision>4</cp:revision>
  <cp:lastPrinted>2010-07-16T07:41:00Z</cp:lastPrinted>
  <dcterms:created xsi:type="dcterms:W3CDTF">2024-06-18T11:16:00Z</dcterms:created>
  <dcterms:modified xsi:type="dcterms:W3CDTF">2024-06-18T11:31:00Z</dcterms:modified>
</cp:coreProperties>
</file>