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08AD53" w14:textId="053456C7" w:rsidR="00D6634B" w:rsidRPr="00202A77" w:rsidRDefault="0056484E" w:rsidP="00493BE6">
      <w:pPr>
        <w:pStyle w:val="datumtevilka"/>
        <w:jc w:val="both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78C80017" wp14:editId="2BB86A04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2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07DDBF" w14:textId="686C6AB0" w:rsidR="00D6634B" w:rsidRDefault="000145F7" w:rsidP="00D6634B">
                            <w:r>
                              <w:t>Ministrstva</w:t>
                            </w:r>
                          </w:p>
                          <w:p w14:paraId="306AE12F" w14:textId="359E3702" w:rsidR="000145F7" w:rsidRDefault="000145F7" w:rsidP="00D6634B">
                            <w:r>
                              <w:t>Vladne službe</w:t>
                            </w:r>
                          </w:p>
                          <w:p w14:paraId="531C8C73" w14:textId="2AF63E7D" w:rsidR="000145F7" w:rsidRDefault="000145F7" w:rsidP="00D6634B">
                            <w:r>
                              <w:t>AKOS</w:t>
                            </w:r>
                          </w:p>
                          <w:p w14:paraId="199184A3" w14:textId="1D72E215" w:rsidR="000145F7" w:rsidRPr="003E1C74" w:rsidRDefault="000145F7" w:rsidP="00D6634B">
                            <w:r>
                              <w:t>Informacijski pooblaščenec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8C8001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Prostor za vnos naslovnika&#10;" style="position:absolute;left:0;text-align:left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" o:allowoverlap="f" filled="f" stroked="f">
                <v:textbox inset="0,0,0,0">
                  <w:txbxContent>
                    <w:p w14:paraId="5A07DDBF" w14:textId="686C6AB0" w:rsidR="00D6634B" w:rsidRDefault="000145F7" w:rsidP="00D6634B">
                      <w:r>
                        <w:t>Ministrstva</w:t>
                      </w:r>
                    </w:p>
                    <w:p w14:paraId="306AE12F" w14:textId="359E3702" w:rsidR="000145F7" w:rsidRDefault="000145F7" w:rsidP="00D6634B">
                      <w:r>
                        <w:t>Vladne službe</w:t>
                      </w:r>
                    </w:p>
                    <w:p w14:paraId="531C8C73" w14:textId="2AF63E7D" w:rsidR="000145F7" w:rsidRDefault="000145F7" w:rsidP="00D6634B">
                      <w:r>
                        <w:t>AKOS</w:t>
                      </w:r>
                    </w:p>
                    <w:p w14:paraId="199184A3" w14:textId="1D72E215" w:rsidR="000145F7" w:rsidRPr="003E1C74" w:rsidRDefault="000145F7" w:rsidP="00D6634B">
                      <w:r>
                        <w:t>Informacijski pooblaščenec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D6634B" w:rsidRPr="00202A77">
        <w:t xml:space="preserve">Številka: </w:t>
      </w:r>
      <w:r w:rsidR="00D6634B" w:rsidRPr="00202A77">
        <w:tab/>
      </w:r>
      <w:r w:rsidR="00493BE6" w:rsidRPr="00493BE6">
        <w:t xml:space="preserve">IPP </w:t>
      </w:r>
      <w:r w:rsidR="000145F7" w:rsidRPr="000145F7">
        <w:t>0070-9/2023</w:t>
      </w:r>
      <w:r w:rsidR="000145F7">
        <w:t>/</w:t>
      </w:r>
      <w:r w:rsidR="00342AAA">
        <w:t>249</w:t>
      </w:r>
    </w:p>
    <w:p w14:paraId="24EE2CA9" w14:textId="13AD665F" w:rsidR="00D6634B" w:rsidRPr="00202A77" w:rsidRDefault="00D6634B" w:rsidP="00493BE6">
      <w:pPr>
        <w:pStyle w:val="datumtevilka"/>
        <w:jc w:val="both"/>
      </w:pPr>
      <w:r w:rsidRPr="00202A77">
        <w:t xml:space="preserve">Datum: </w:t>
      </w:r>
      <w:r w:rsidRPr="00202A77">
        <w:tab/>
      </w:r>
      <w:r w:rsidR="000145F7">
        <w:t>14</w:t>
      </w:r>
      <w:r w:rsidR="00493BE6">
        <w:t xml:space="preserve">. </w:t>
      </w:r>
      <w:r w:rsidR="000145F7">
        <w:t>5</w:t>
      </w:r>
      <w:r w:rsidR="00493BE6">
        <w:t>. 202</w:t>
      </w:r>
      <w:r w:rsidR="000145F7">
        <w:t>4</w:t>
      </w:r>
    </w:p>
    <w:p w14:paraId="60340B43" w14:textId="0C6D1214" w:rsidR="00D6634B" w:rsidRDefault="00D6634B" w:rsidP="00493BE6">
      <w:pPr>
        <w:jc w:val="both"/>
      </w:pPr>
    </w:p>
    <w:p w14:paraId="4F5B304D" w14:textId="77777777" w:rsidR="00493BE6" w:rsidRPr="00202A77" w:rsidRDefault="00493BE6" w:rsidP="00493BE6">
      <w:pPr>
        <w:jc w:val="both"/>
      </w:pPr>
    </w:p>
    <w:p w14:paraId="47A0E833" w14:textId="7A9533E3" w:rsidR="00D6634B" w:rsidRPr="00202A77" w:rsidRDefault="00D6634B" w:rsidP="00493BE6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493BE6">
        <w:rPr>
          <w:lang w:val="sl-SI"/>
        </w:rPr>
        <w:t xml:space="preserve">Predlog </w:t>
      </w:r>
      <w:r w:rsidR="00493BE6" w:rsidRPr="00493BE6">
        <w:rPr>
          <w:lang w:val="sl-SI"/>
        </w:rPr>
        <w:t>Zakon</w:t>
      </w:r>
      <w:r w:rsidR="00493BE6">
        <w:rPr>
          <w:lang w:val="sl-SI"/>
        </w:rPr>
        <w:t>a</w:t>
      </w:r>
      <w:r w:rsidR="00493BE6" w:rsidRPr="00493BE6">
        <w:rPr>
          <w:lang w:val="sl-SI"/>
        </w:rPr>
        <w:t xml:space="preserve"> </w:t>
      </w:r>
      <w:r w:rsidR="000145F7">
        <w:rPr>
          <w:lang w:val="sl-SI"/>
        </w:rPr>
        <w:t xml:space="preserve">o medijih </w:t>
      </w:r>
      <w:r w:rsidR="00493BE6" w:rsidRPr="00493BE6">
        <w:rPr>
          <w:lang w:val="sl-SI"/>
        </w:rPr>
        <w:t xml:space="preserve">– </w:t>
      </w:r>
      <w:r w:rsidR="00493BE6">
        <w:rPr>
          <w:lang w:val="sl-SI"/>
        </w:rPr>
        <w:t>medresorsko usklajevanje</w:t>
      </w:r>
    </w:p>
    <w:p w14:paraId="02F8C4B9" w14:textId="77777777" w:rsidR="00D6634B" w:rsidRPr="00202A77" w:rsidRDefault="00D6634B" w:rsidP="00493BE6">
      <w:pPr>
        <w:jc w:val="both"/>
      </w:pPr>
    </w:p>
    <w:p w14:paraId="1C9F98AB" w14:textId="0CB916E3" w:rsidR="00D6634B" w:rsidRDefault="00D6634B" w:rsidP="00493BE6">
      <w:pPr>
        <w:jc w:val="both"/>
      </w:pPr>
    </w:p>
    <w:p w14:paraId="33AFAE86" w14:textId="5D774F2D" w:rsidR="00493BE6" w:rsidRDefault="00493BE6" w:rsidP="00493BE6">
      <w:pPr>
        <w:jc w:val="both"/>
      </w:pPr>
      <w:r>
        <w:t xml:space="preserve">Spoštovani, </w:t>
      </w:r>
    </w:p>
    <w:p w14:paraId="4525645D" w14:textId="468816A8" w:rsidR="00493BE6" w:rsidRDefault="00493BE6" w:rsidP="00493BE6">
      <w:pPr>
        <w:jc w:val="both"/>
      </w:pPr>
    </w:p>
    <w:p w14:paraId="6DDA00D2" w14:textId="0F3B0054" w:rsidR="00493BE6" w:rsidRDefault="00493BE6" w:rsidP="00493BE6">
      <w:pPr>
        <w:jc w:val="both"/>
      </w:pPr>
      <w:r>
        <w:t xml:space="preserve">v medresorsko usklajevanje vam pošiljamo predlog </w:t>
      </w:r>
      <w:r w:rsidRPr="00493BE6">
        <w:t>Zakon</w:t>
      </w:r>
      <w:r>
        <w:t>a</w:t>
      </w:r>
      <w:r w:rsidRPr="00493BE6">
        <w:t xml:space="preserve"> o </w:t>
      </w:r>
      <w:r w:rsidR="000145F7">
        <w:t xml:space="preserve">medijih. </w:t>
      </w:r>
      <w:r>
        <w:t>Prosimo vas za pregled gradiva</w:t>
      </w:r>
      <w:r w:rsidR="000145F7">
        <w:t xml:space="preserve"> najpozneje do 2</w:t>
      </w:r>
      <w:r w:rsidR="00A41AED">
        <w:t>7</w:t>
      </w:r>
      <w:r w:rsidR="000145F7">
        <w:t>. 5. 2024</w:t>
      </w:r>
      <w:r>
        <w:t xml:space="preserve">. </w:t>
      </w:r>
    </w:p>
    <w:p w14:paraId="5EEDBDFA" w14:textId="77777777" w:rsidR="00D6634B" w:rsidRPr="00202A77" w:rsidRDefault="00D6634B" w:rsidP="00493BE6">
      <w:pPr>
        <w:jc w:val="both"/>
      </w:pPr>
    </w:p>
    <w:p w14:paraId="619E099E" w14:textId="77777777" w:rsidR="00D6634B" w:rsidRPr="00202A77" w:rsidRDefault="00437358" w:rsidP="00493BE6">
      <w:pPr>
        <w:jc w:val="both"/>
      </w:pPr>
      <w:r>
        <w:t>Lep pozdrav</w:t>
      </w:r>
      <w:r w:rsidR="00D6634B" w:rsidRPr="00202A77">
        <w:t>,</w:t>
      </w:r>
    </w:p>
    <w:p w14:paraId="0668DA35" w14:textId="7F87D9B9" w:rsidR="00493BE6" w:rsidRDefault="00493BE6" w:rsidP="00493BE6">
      <w:pPr>
        <w:jc w:val="both"/>
      </w:pPr>
    </w:p>
    <w:p w14:paraId="28BE28AC" w14:textId="77777777" w:rsidR="000145F7" w:rsidRDefault="000145F7" w:rsidP="00493BE6">
      <w:pPr>
        <w:jc w:val="both"/>
      </w:pPr>
    </w:p>
    <w:p w14:paraId="05996EEE" w14:textId="2DE3694A" w:rsidR="000145F7" w:rsidRPr="00A32D46" w:rsidRDefault="000145F7" w:rsidP="000145F7">
      <w:pPr>
        <w:jc w:val="right"/>
      </w:pPr>
      <w:r w:rsidRPr="00A32D46">
        <w:t xml:space="preserve">           Po pooblastilu št. 1003-10/2022-3340-13 </w:t>
      </w:r>
    </w:p>
    <w:p w14:paraId="0BFFCAEE" w14:textId="258C6CD2" w:rsidR="000145F7" w:rsidRPr="000145F7" w:rsidRDefault="000145F7" w:rsidP="000145F7">
      <w:pPr>
        <w:jc w:val="right"/>
      </w:pPr>
      <w:r w:rsidRPr="00A32D46">
        <w:t xml:space="preserve">                                                             z dne 31. 1. 2024:                                                                                       </w:t>
      </w:r>
    </w:p>
    <w:p w14:paraId="1A18DF18" w14:textId="65BF954C" w:rsidR="00D6634B" w:rsidRPr="00202A77" w:rsidRDefault="00D6634B" w:rsidP="00493BE6">
      <w:pPr>
        <w:pStyle w:val="podpisi"/>
        <w:jc w:val="both"/>
        <w:rPr>
          <w:lang w:val="sl-SI"/>
        </w:rPr>
      </w:pPr>
      <w:r w:rsidRPr="00202A77">
        <w:rPr>
          <w:lang w:val="sl-SI"/>
        </w:rPr>
        <w:t>Pripravil:</w:t>
      </w:r>
      <w:r w:rsidR="000145F7">
        <w:rPr>
          <w:lang w:val="sl-SI"/>
        </w:rPr>
        <w:t xml:space="preserve">           </w:t>
      </w:r>
    </w:p>
    <w:p w14:paraId="47335257" w14:textId="2266E594" w:rsidR="00D6634B" w:rsidRPr="006519CB" w:rsidRDefault="00493BE6" w:rsidP="00493BE6">
      <w:pPr>
        <w:pStyle w:val="podpisi"/>
        <w:jc w:val="both"/>
        <w:rPr>
          <w:lang w:val="sl-SI"/>
        </w:rPr>
      </w:pPr>
      <w:r>
        <w:rPr>
          <w:lang w:val="sl-SI"/>
        </w:rPr>
        <w:t>Branko Jezovšek</w:t>
      </w:r>
      <w:r w:rsidR="00D6634B" w:rsidRPr="006519CB">
        <w:rPr>
          <w:lang w:val="sl-SI"/>
        </w:rPr>
        <w:tab/>
      </w:r>
      <w:r w:rsidR="005418C6">
        <w:rPr>
          <w:lang w:val="sl-SI"/>
        </w:rPr>
        <w:t xml:space="preserve">         </w:t>
      </w:r>
      <w:r w:rsidR="000145F7">
        <w:rPr>
          <w:lang w:val="sl-SI"/>
        </w:rPr>
        <w:t xml:space="preserve">                </w:t>
      </w:r>
      <w:r w:rsidR="005418C6">
        <w:rPr>
          <w:lang w:val="sl-SI"/>
        </w:rPr>
        <w:t xml:space="preserve"> </w:t>
      </w:r>
      <w:r>
        <w:rPr>
          <w:lang w:val="sl-SI"/>
        </w:rPr>
        <w:t>mag. Marko Rusjan</w:t>
      </w:r>
    </w:p>
    <w:p w14:paraId="16EABD68" w14:textId="77517FD1" w:rsidR="00D6634B" w:rsidRPr="006519CB" w:rsidRDefault="00493BE6" w:rsidP="00493BE6">
      <w:pPr>
        <w:pStyle w:val="podpisi"/>
        <w:jc w:val="both"/>
        <w:rPr>
          <w:lang w:val="sl-SI"/>
        </w:rPr>
      </w:pPr>
      <w:r>
        <w:rPr>
          <w:lang w:val="sl-SI"/>
        </w:rPr>
        <w:t>sekretar</w:t>
      </w:r>
      <w:r w:rsidR="00D6634B" w:rsidRPr="006519CB">
        <w:rPr>
          <w:lang w:val="sl-SI"/>
        </w:rPr>
        <w:tab/>
      </w:r>
      <w:r w:rsidR="005418C6">
        <w:rPr>
          <w:lang w:val="sl-SI"/>
        </w:rPr>
        <w:t xml:space="preserve">           </w:t>
      </w:r>
      <w:r w:rsidR="000145F7">
        <w:rPr>
          <w:lang w:val="sl-SI"/>
        </w:rPr>
        <w:t xml:space="preserve">              </w:t>
      </w:r>
      <w:r w:rsidR="005418C6">
        <w:rPr>
          <w:lang w:val="sl-SI"/>
        </w:rPr>
        <w:t xml:space="preserve"> </w:t>
      </w:r>
      <w:r>
        <w:rPr>
          <w:lang w:val="sl-SI"/>
        </w:rPr>
        <w:t>državni sekretar</w:t>
      </w:r>
    </w:p>
    <w:p w14:paraId="4671048A" w14:textId="732E5834" w:rsidR="00326571" w:rsidRDefault="00326571" w:rsidP="00493BE6">
      <w:pPr>
        <w:jc w:val="both"/>
      </w:pPr>
    </w:p>
    <w:p w14:paraId="53FAC531" w14:textId="566BBDD8" w:rsidR="00493BE6" w:rsidRDefault="00493BE6" w:rsidP="00493BE6">
      <w:pPr>
        <w:jc w:val="both"/>
      </w:pPr>
    </w:p>
    <w:p w14:paraId="7E5EE786" w14:textId="568FD8E8" w:rsidR="00493BE6" w:rsidRDefault="00493BE6" w:rsidP="00493BE6">
      <w:pPr>
        <w:jc w:val="both"/>
      </w:pPr>
    </w:p>
    <w:p w14:paraId="67810D5A" w14:textId="5CEA2410" w:rsidR="00493BE6" w:rsidRDefault="00493BE6" w:rsidP="00493BE6">
      <w:pPr>
        <w:jc w:val="both"/>
      </w:pPr>
    </w:p>
    <w:p w14:paraId="1D766902" w14:textId="62A73A7B" w:rsidR="00493BE6" w:rsidRDefault="00493BE6" w:rsidP="00493BE6">
      <w:pPr>
        <w:jc w:val="both"/>
      </w:pPr>
    </w:p>
    <w:p w14:paraId="447B68D5" w14:textId="5AEE30B2" w:rsidR="00493BE6" w:rsidRDefault="00493BE6" w:rsidP="00493BE6">
      <w:pPr>
        <w:jc w:val="both"/>
      </w:pPr>
      <w:r>
        <w:t>Poslati:</w:t>
      </w:r>
    </w:p>
    <w:p w14:paraId="6B57669B" w14:textId="10E85AF3" w:rsidR="00493BE6" w:rsidRDefault="00493BE6" w:rsidP="00493BE6">
      <w:pPr>
        <w:pStyle w:val="Odstavekseznama"/>
        <w:numPr>
          <w:ilvl w:val="0"/>
          <w:numId w:val="2"/>
        </w:numPr>
        <w:jc w:val="both"/>
      </w:pPr>
      <w:r>
        <w:t>naslovnikom</w:t>
      </w:r>
    </w:p>
    <w:p w14:paraId="5EA27272" w14:textId="77777777" w:rsidR="000145F7" w:rsidRDefault="000145F7" w:rsidP="00493BE6">
      <w:pPr>
        <w:jc w:val="both"/>
      </w:pPr>
    </w:p>
    <w:p w14:paraId="0B4E485C" w14:textId="77777777" w:rsidR="000145F7" w:rsidRDefault="00493BE6" w:rsidP="00493BE6">
      <w:pPr>
        <w:jc w:val="both"/>
      </w:pPr>
      <w:r>
        <w:t>Priloga:</w:t>
      </w:r>
    </w:p>
    <w:p w14:paraId="223A09AF" w14:textId="1081008C" w:rsidR="00493BE6" w:rsidRDefault="000145F7" w:rsidP="000145F7">
      <w:pPr>
        <w:pStyle w:val="Odstavekseznama"/>
        <w:numPr>
          <w:ilvl w:val="0"/>
          <w:numId w:val="3"/>
        </w:numPr>
        <w:jc w:val="both"/>
      </w:pPr>
      <w:r>
        <w:t>predlog zakona s prilogami</w:t>
      </w:r>
      <w:r w:rsidR="00493BE6">
        <w:t xml:space="preserve"> </w:t>
      </w:r>
    </w:p>
    <w:p w14:paraId="693E609D" w14:textId="7ECF0E67" w:rsidR="00493BE6" w:rsidRDefault="00493BE6" w:rsidP="00493BE6">
      <w:pPr>
        <w:jc w:val="both"/>
      </w:pPr>
    </w:p>
    <w:sectPr w:rsidR="00493BE6" w:rsidSect="00341EBE">
      <w:headerReference w:type="default" r:id="rId7"/>
      <w:footerReference w:type="even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8AF34C" w14:textId="77777777" w:rsidR="00493BE6" w:rsidRDefault="00493BE6">
      <w:pPr>
        <w:spacing w:line="240" w:lineRule="auto"/>
      </w:pPr>
      <w:r>
        <w:separator/>
      </w:r>
    </w:p>
  </w:endnote>
  <w:endnote w:type="continuationSeparator" w:id="0">
    <w:p w14:paraId="1B51C343" w14:textId="77777777" w:rsidR="00493BE6" w:rsidRDefault="00493BE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15EC8" w14:textId="77777777"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051DE551" w14:textId="77777777" w:rsidR="00341EBE" w:rsidRDefault="00341EBE" w:rsidP="00341EBE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98795" w14:textId="77777777"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56484E">
      <w:rPr>
        <w:rStyle w:val="tevilkastrani"/>
        <w:noProof/>
      </w:rPr>
      <w:t>1</w:t>
    </w:r>
    <w:r>
      <w:rPr>
        <w:rStyle w:val="tevilkastrani"/>
      </w:rPr>
      <w:fldChar w:fldCharType="end"/>
    </w:r>
  </w:p>
  <w:p w14:paraId="52431A2C" w14:textId="77777777" w:rsidR="00341EBE" w:rsidRDefault="00341EBE" w:rsidP="00341EBE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C7F870" w14:textId="77777777" w:rsidR="00493BE6" w:rsidRDefault="00493BE6">
      <w:pPr>
        <w:spacing w:line="240" w:lineRule="auto"/>
      </w:pPr>
      <w:r>
        <w:separator/>
      </w:r>
    </w:p>
  </w:footnote>
  <w:footnote w:type="continuationSeparator" w:id="0">
    <w:p w14:paraId="606EE32B" w14:textId="77777777" w:rsidR="00493BE6" w:rsidRDefault="00493BE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A4702" w14:textId="77777777" w:rsidR="00341EBE" w:rsidRPr="00110CBD" w:rsidRDefault="00341EBE" w:rsidP="00341E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341EBE" w:rsidRPr="008F3500" w14:paraId="3EE25542" w14:textId="77777777">
      <w:trPr>
        <w:cantSplit/>
        <w:trHeight w:hRule="exact" w:val="847"/>
      </w:trPr>
      <w:tc>
        <w:tcPr>
          <w:tcW w:w="567" w:type="dxa"/>
        </w:tcPr>
        <w:p w14:paraId="5BA75E87" w14:textId="77777777" w:rsidR="00341EBE" w:rsidRPr="008F3500" w:rsidRDefault="0056484E" w:rsidP="00341EB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0" allowOverlap="1" wp14:anchorId="359AC599" wp14:editId="0D9B43BF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47977F7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" o:spid="_x0000_s1026" type="#_x0000_t32" style="position:absolute;margin-left:2.35pt;margin-top:283.5pt;width:17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0BED9441" w14:textId="77777777" w:rsidR="00E9134F" w:rsidRPr="00562610" w:rsidRDefault="0056484E" w:rsidP="00E9134F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7728" behindDoc="0" locked="0" layoutInCell="1" allowOverlap="1" wp14:anchorId="18829C9A" wp14:editId="65BE8BD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5" name="Slika 5" descr="03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36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9134F" w:rsidRPr="00562610">
      <w:rPr>
        <w:rFonts w:cs="Arial"/>
        <w:sz w:val="16"/>
      </w:rPr>
      <w:t>Maistrova ulica 10, 1000 Ljubljana</w:t>
    </w:r>
    <w:r w:rsidR="00E9134F" w:rsidRPr="00562610">
      <w:rPr>
        <w:rFonts w:cs="Arial"/>
        <w:sz w:val="16"/>
      </w:rPr>
      <w:tab/>
      <w:t>T: 01 369 59 00</w:t>
    </w:r>
  </w:p>
  <w:p w14:paraId="345D3BD5" w14:textId="77777777"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 xml:space="preserve">F: 01 369 59 01 </w:t>
    </w:r>
  </w:p>
  <w:p w14:paraId="77CD3963" w14:textId="77777777"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>E: gp.mk@gov.si</w:t>
    </w:r>
  </w:p>
  <w:p w14:paraId="171F7118" w14:textId="77777777"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</w:r>
    <w:r w:rsidR="00437358" w:rsidRPr="00562610">
      <w:rPr>
        <w:rFonts w:cs="Arial"/>
        <w:sz w:val="16"/>
      </w:rPr>
      <w:t>www.mk.gov.si</w:t>
    </w:r>
  </w:p>
  <w:p w14:paraId="2C426F60" w14:textId="77777777" w:rsidR="00341EBE" w:rsidRPr="00562610" w:rsidRDefault="00341EBE" w:rsidP="00341E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A122B4"/>
    <w:multiLevelType w:val="hybridMultilevel"/>
    <w:tmpl w:val="B45CA7C8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87267F2"/>
    <w:multiLevelType w:val="hybridMultilevel"/>
    <w:tmpl w:val="C9740CA8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03617DA"/>
    <w:multiLevelType w:val="hybridMultilevel"/>
    <w:tmpl w:val="46B2823C"/>
    <w:lvl w:ilvl="0" w:tplc="F6B2BDD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5851359">
    <w:abstractNumId w:val="2"/>
  </w:num>
  <w:num w:numId="2" w16cid:durableId="1870100362">
    <w:abstractNumId w:val="0"/>
  </w:num>
  <w:num w:numId="3" w16cid:durableId="11319035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BE6"/>
    <w:rsid w:val="000145F7"/>
    <w:rsid w:val="0002220F"/>
    <w:rsid w:val="00204E11"/>
    <w:rsid w:val="002520B5"/>
    <w:rsid w:val="002A3C75"/>
    <w:rsid w:val="00326571"/>
    <w:rsid w:val="00341EBE"/>
    <w:rsid w:val="00342AAA"/>
    <w:rsid w:val="00437358"/>
    <w:rsid w:val="00493BE6"/>
    <w:rsid w:val="005418C6"/>
    <w:rsid w:val="00562610"/>
    <w:rsid w:val="0056484E"/>
    <w:rsid w:val="00637F8E"/>
    <w:rsid w:val="006519CB"/>
    <w:rsid w:val="00716457"/>
    <w:rsid w:val="00845687"/>
    <w:rsid w:val="008E6322"/>
    <w:rsid w:val="008F08EB"/>
    <w:rsid w:val="009B0C60"/>
    <w:rsid w:val="00A01295"/>
    <w:rsid w:val="00A41AED"/>
    <w:rsid w:val="00B52069"/>
    <w:rsid w:val="00B8533B"/>
    <w:rsid w:val="00C64A56"/>
    <w:rsid w:val="00D21129"/>
    <w:rsid w:val="00D6634B"/>
    <w:rsid w:val="00D706FD"/>
    <w:rsid w:val="00D878CC"/>
    <w:rsid w:val="00DA4FE6"/>
    <w:rsid w:val="00E07CBE"/>
    <w:rsid w:val="00E8077D"/>
    <w:rsid w:val="00E9134F"/>
    <w:rsid w:val="00EE7AFA"/>
    <w:rsid w:val="00F25B0E"/>
    <w:rsid w:val="00FB4C82"/>
    <w:rsid w:val="00FC18C8"/>
    <w:rsid w:val="00FC3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17133B"/>
  <w15:docId w15:val="{3CEB88F8-0301-4227-BC5D-004CB8793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6634B"/>
    <w:pPr>
      <w:spacing w:line="260" w:lineRule="exact"/>
    </w:pPr>
    <w:rPr>
      <w:rFonts w:ascii="Arial" w:eastAsia="Times New Roman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D6634B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semiHidden/>
    <w:rsid w:val="00D6634B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semiHidden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D6634B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6634B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D6634B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D6634B"/>
  </w:style>
  <w:style w:type="paragraph" w:styleId="Odstavekseznama">
    <w:name w:val="List Paragraph"/>
    <w:basedOn w:val="Navaden"/>
    <w:uiPriority w:val="34"/>
    <w:qFormat/>
    <w:rsid w:val="00493B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K\Predloge\MK\dopis%20MK%20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 MK slo</Template>
  <TotalTime>63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kulturo</Company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Branko Jezovšek</dc:creator>
  <cp:lastModifiedBy>Branko Jezovšek</cp:lastModifiedBy>
  <cp:revision>8</cp:revision>
  <dcterms:created xsi:type="dcterms:W3CDTF">2024-05-14T11:16:00Z</dcterms:created>
  <dcterms:modified xsi:type="dcterms:W3CDTF">2024-05-14T13:26:00Z</dcterms:modified>
</cp:coreProperties>
</file>