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AD53" w14:textId="053456C7" w:rsidR="00D6634B" w:rsidRPr="00202A77" w:rsidRDefault="0056484E" w:rsidP="00493BE6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8C80017" wp14:editId="2BB86A04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7DDBF" w14:textId="686C6AB0" w:rsidR="00D6634B" w:rsidRDefault="000145F7" w:rsidP="00D6634B">
                            <w:r>
                              <w:t>Ministrstva</w:t>
                            </w:r>
                          </w:p>
                          <w:p w14:paraId="306AE12F" w14:textId="359E3702" w:rsidR="000145F7" w:rsidRDefault="000145F7" w:rsidP="00D6634B">
                            <w:r>
                              <w:t>Vladne službe</w:t>
                            </w:r>
                          </w:p>
                          <w:p w14:paraId="531C8C73" w14:textId="2AF63E7D" w:rsidR="000145F7" w:rsidRDefault="000145F7" w:rsidP="00D6634B">
                            <w:r>
                              <w:t>AKOS</w:t>
                            </w:r>
                          </w:p>
                          <w:p w14:paraId="199184A3" w14:textId="1D72E215" w:rsidR="000145F7" w:rsidRPr="003E1C74" w:rsidRDefault="000145F7" w:rsidP="00D6634B">
                            <w:r>
                              <w:t>Informacijski pooblaščenec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800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5A07DDBF" w14:textId="686C6AB0" w:rsidR="00D6634B" w:rsidRDefault="000145F7" w:rsidP="00D6634B">
                      <w:r>
                        <w:t>Ministrstva</w:t>
                      </w:r>
                    </w:p>
                    <w:p w14:paraId="306AE12F" w14:textId="359E3702" w:rsidR="000145F7" w:rsidRDefault="000145F7" w:rsidP="00D6634B">
                      <w:r>
                        <w:t>Vladne službe</w:t>
                      </w:r>
                    </w:p>
                    <w:p w14:paraId="531C8C73" w14:textId="2AF63E7D" w:rsidR="000145F7" w:rsidRDefault="000145F7" w:rsidP="00D6634B">
                      <w:r>
                        <w:t>AKOS</w:t>
                      </w:r>
                    </w:p>
                    <w:p w14:paraId="199184A3" w14:textId="1D72E215" w:rsidR="000145F7" w:rsidRPr="003E1C74" w:rsidRDefault="000145F7" w:rsidP="00D6634B">
                      <w:r>
                        <w:t>Informacijski pooblaščenec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493BE6" w:rsidRPr="00493BE6">
        <w:t xml:space="preserve">IPP </w:t>
      </w:r>
      <w:r w:rsidR="000145F7" w:rsidRPr="000145F7">
        <w:t>0070-9/2023</w:t>
      </w:r>
      <w:r w:rsidR="000145F7">
        <w:t>/</w:t>
      </w:r>
      <w:r w:rsidR="00342AAA">
        <w:t>249</w:t>
      </w:r>
    </w:p>
    <w:p w14:paraId="24EE2CA9" w14:textId="13AD665F" w:rsidR="00D6634B" w:rsidRPr="00202A77" w:rsidRDefault="00D6634B" w:rsidP="00493BE6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0145F7">
        <w:t>14</w:t>
      </w:r>
      <w:r w:rsidR="00493BE6">
        <w:t xml:space="preserve">. </w:t>
      </w:r>
      <w:r w:rsidR="000145F7">
        <w:t>5</w:t>
      </w:r>
      <w:r w:rsidR="00493BE6">
        <w:t>. 202</w:t>
      </w:r>
      <w:r w:rsidR="000145F7">
        <w:t>4</w:t>
      </w:r>
    </w:p>
    <w:p w14:paraId="60340B43" w14:textId="0C6D1214" w:rsidR="00D6634B" w:rsidRDefault="00D6634B" w:rsidP="00493BE6">
      <w:pPr>
        <w:jc w:val="both"/>
      </w:pPr>
    </w:p>
    <w:p w14:paraId="4F5B304D" w14:textId="77777777" w:rsidR="00493BE6" w:rsidRPr="00202A77" w:rsidRDefault="00493BE6" w:rsidP="00493BE6">
      <w:pPr>
        <w:jc w:val="both"/>
      </w:pPr>
    </w:p>
    <w:p w14:paraId="47A0E833" w14:textId="7A9533E3" w:rsidR="00D6634B" w:rsidRPr="00202A77" w:rsidRDefault="00D6634B" w:rsidP="00493BE6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93BE6">
        <w:rPr>
          <w:lang w:val="sl-SI"/>
        </w:rPr>
        <w:t xml:space="preserve">Predlog </w:t>
      </w:r>
      <w:r w:rsidR="00493BE6" w:rsidRPr="00493BE6">
        <w:rPr>
          <w:lang w:val="sl-SI"/>
        </w:rPr>
        <w:t>Zakon</w:t>
      </w:r>
      <w:r w:rsidR="00493BE6">
        <w:rPr>
          <w:lang w:val="sl-SI"/>
        </w:rPr>
        <w:t>a</w:t>
      </w:r>
      <w:r w:rsidR="00493BE6" w:rsidRPr="00493BE6">
        <w:rPr>
          <w:lang w:val="sl-SI"/>
        </w:rPr>
        <w:t xml:space="preserve"> </w:t>
      </w:r>
      <w:r w:rsidR="000145F7">
        <w:rPr>
          <w:lang w:val="sl-SI"/>
        </w:rPr>
        <w:t xml:space="preserve">o medijih </w:t>
      </w:r>
      <w:r w:rsidR="00493BE6" w:rsidRPr="00493BE6">
        <w:rPr>
          <w:lang w:val="sl-SI"/>
        </w:rPr>
        <w:t xml:space="preserve">– </w:t>
      </w:r>
      <w:r w:rsidR="00493BE6">
        <w:rPr>
          <w:lang w:val="sl-SI"/>
        </w:rPr>
        <w:t>medresorsko usklajevanje</w:t>
      </w:r>
    </w:p>
    <w:p w14:paraId="02F8C4B9" w14:textId="77777777" w:rsidR="00D6634B" w:rsidRPr="00202A77" w:rsidRDefault="00D6634B" w:rsidP="00493BE6">
      <w:pPr>
        <w:jc w:val="both"/>
      </w:pPr>
    </w:p>
    <w:p w14:paraId="1C9F98AB" w14:textId="0CB916E3" w:rsidR="00D6634B" w:rsidRDefault="00D6634B" w:rsidP="00493BE6">
      <w:pPr>
        <w:jc w:val="both"/>
      </w:pPr>
    </w:p>
    <w:p w14:paraId="33AFAE86" w14:textId="5D774F2D" w:rsidR="00493BE6" w:rsidRDefault="00493BE6" w:rsidP="00493BE6">
      <w:pPr>
        <w:jc w:val="both"/>
      </w:pPr>
      <w:r>
        <w:t xml:space="preserve">Spoštovani, </w:t>
      </w:r>
    </w:p>
    <w:p w14:paraId="4525645D" w14:textId="468816A8" w:rsidR="00493BE6" w:rsidRDefault="00493BE6" w:rsidP="00493BE6">
      <w:pPr>
        <w:jc w:val="both"/>
      </w:pPr>
    </w:p>
    <w:p w14:paraId="6DDA00D2" w14:textId="0F3B0054" w:rsidR="00493BE6" w:rsidRDefault="00493BE6" w:rsidP="00493BE6">
      <w:pPr>
        <w:jc w:val="both"/>
      </w:pPr>
      <w:r>
        <w:t xml:space="preserve">v medresorsko usklajevanje vam pošiljamo predlog </w:t>
      </w:r>
      <w:r w:rsidRPr="00493BE6">
        <w:t>Zakon</w:t>
      </w:r>
      <w:r>
        <w:t>a</w:t>
      </w:r>
      <w:r w:rsidRPr="00493BE6">
        <w:t xml:space="preserve"> o </w:t>
      </w:r>
      <w:r w:rsidR="000145F7">
        <w:t xml:space="preserve">medijih. </w:t>
      </w:r>
      <w:r>
        <w:t>Prosimo vas za pregled gradiva</w:t>
      </w:r>
      <w:r w:rsidR="000145F7">
        <w:t xml:space="preserve"> najpozneje do 2</w:t>
      </w:r>
      <w:r w:rsidR="00A41AED">
        <w:t>7</w:t>
      </w:r>
      <w:r w:rsidR="000145F7">
        <w:t>. 5. 2024</w:t>
      </w:r>
      <w:r>
        <w:t xml:space="preserve">. </w:t>
      </w:r>
    </w:p>
    <w:p w14:paraId="5EEDBDFA" w14:textId="77777777" w:rsidR="00D6634B" w:rsidRPr="00202A77" w:rsidRDefault="00D6634B" w:rsidP="00493BE6">
      <w:pPr>
        <w:jc w:val="both"/>
      </w:pPr>
    </w:p>
    <w:p w14:paraId="619E099E" w14:textId="77777777" w:rsidR="00D6634B" w:rsidRPr="00202A77" w:rsidRDefault="00437358" w:rsidP="00493BE6">
      <w:pPr>
        <w:jc w:val="both"/>
      </w:pPr>
      <w:r>
        <w:t>Lep pozdrav</w:t>
      </w:r>
      <w:r w:rsidR="00D6634B" w:rsidRPr="00202A77">
        <w:t>,</w:t>
      </w:r>
    </w:p>
    <w:p w14:paraId="0668DA35" w14:textId="7F87D9B9" w:rsidR="00493BE6" w:rsidRDefault="00493BE6" w:rsidP="00493BE6">
      <w:pPr>
        <w:jc w:val="both"/>
      </w:pPr>
    </w:p>
    <w:p w14:paraId="28BE28AC" w14:textId="77777777" w:rsidR="000145F7" w:rsidRDefault="000145F7" w:rsidP="00493BE6">
      <w:pPr>
        <w:jc w:val="both"/>
      </w:pPr>
    </w:p>
    <w:p w14:paraId="05996EEE" w14:textId="2DE3694A" w:rsidR="000145F7" w:rsidRPr="00A32D46" w:rsidRDefault="000145F7" w:rsidP="000145F7">
      <w:pPr>
        <w:jc w:val="right"/>
      </w:pPr>
      <w:r w:rsidRPr="00A32D46">
        <w:t xml:space="preserve">           Po pooblastilu št. 1003-10/2022-3340-13 </w:t>
      </w:r>
    </w:p>
    <w:p w14:paraId="0BFFCAEE" w14:textId="258C6CD2" w:rsidR="000145F7" w:rsidRPr="000145F7" w:rsidRDefault="000145F7" w:rsidP="000145F7">
      <w:pPr>
        <w:jc w:val="right"/>
      </w:pPr>
      <w:r w:rsidRPr="00A32D46">
        <w:t xml:space="preserve">                                                             z dne 31. 1. 2024:                                                                                       </w:t>
      </w:r>
    </w:p>
    <w:p w14:paraId="1A18DF18" w14:textId="65BF954C" w:rsidR="00D6634B" w:rsidRPr="00202A77" w:rsidRDefault="00D6634B" w:rsidP="00493BE6">
      <w:pPr>
        <w:pStyle w:val="podpisi"/>
        <w:jc w:val="both"/>
        <w:rPr>
          <w:lang w:val="sl-SI"/>
        </w:rPr>
      </w:pPr>
      <w:r w:rsidRPr="00202A77">
        <w:rPr>
          <w:lang w:val="sl-SI"/>
        </w:rPr>
        <w:t>Pripravil:</w:t>
      </w:r>
      <w:r w:rsidR="000145F7">
        <w:rPr>
          <w:lang w:val="sl-SI"/>
        </w:rPr>
        <w:t xml:space="preserve">           </w:t>
      </w:r>
    </w:p>
    <w:p w14:paraId="47335257" w14:textId="2266E594" w:rsidR="00D6634B" w:rsidRPr="006519CB" w:rsidRDefault="00493BE6" w:rsidP="00493BE6">
      <w:pPr>
        <w:pStyle w:val="podpisi"/>
        <w:jc w:val="both"/>
        <w:rPr>
          <w:lang w:val="sl-SI"/>
        </w:rPr>
      </w:pPr>
      <w:r>
        <w:rPr>
          <w:lang w:val="sl-SI"/>
        </w:rPr>
        <w:t>Branko Jezovšek</w:t>
      </w:r>
      <w:r w:rsidR="00D6634B" w:rsidRPr="006519CB">
        <w:rPr>
          <w:lang w:val="sl-SI"/>
        </w:rPr>
        <w:tab/>
      </w:r>
      <w:r w:rsidR="005418C6">
        <w:rPr>
          <w:lang w:val="sl-SI"/>
        </w:rPr>
        <w:t xml:space="preserve">         </w:t>
      </w:r>
      <w:r w:rsidR="000145F7">
        <w:rPr>
          <w:lang w:val="sl-SI"/>
        </w:rPr>
        <w:t xml:space="preserve">                </w:t>
      </w:r>
      <w:r w:rsidR="005418C6">
        <w:rPr>
          <w:lang w:val="sl-SI"/>
        </w:rPr>
        <w:t xml:space="preserve"> </w:t>
      </w:r>
      <w:r>
        <w:rPr>
          <w:lang w:val="sl-SI"/>
        </w:rPr>
        <w:t>mag. Marko Rusjan</w:t>
      </w:r>
    </w:p>
    <w:p w14:paraId="16EABD68" w14:textId="77517FD1" w:rsidR="00D6634B" w:rsidRPr="006519CB" w:rsidRDefault="00493BE6" w:rsidP="00493BE6">
      <w:pPr>
        <w:pStyle w:val="podpisi"/>
        <w:jc w:val="both"/>
        <w:rPr>
          <w:lang w:val="sl-SI"/>
        </w:rPr>
      </w:pPr>
      <w:r>
        <w:rPr>
          <w:lang w:val="sl-SI"/>
        </w:rPr>
        <w:t>sekretar</w:t>
      </w:r>
      <w:r w:rsidR="00D6634B" w:rsidRPr="006519CB">
        <w:rPr>
          <w:lang w:val="sl-SI"/>
        </w:rPr>
        <w:tab/>
      </w:r>
      <w:r w:rsidR="005418C6">
        <w:rPr>
          <w:lang w:val="sl-SI"/>
        </w:rPr>
        <w:t xml:space="preserve">           </w:t>
      </w:r>
      <w:r w:rsidR="000145F7">
        <w:rPr>
          <w:lang w:val="sl-SI"/>
        </w:rPr>
        <w:t xml:space="preserve">              </w:t>
      </w:r>
      <w:r w:rsidR="005418C6">
        <w:rPr>
          <w:lang w:val="sl-SI"/>
        </w:rPr>
        <w:t xml:space="preserve"> </w:t>
      </w:r>
      <w:r>
        <w:rPr>
          <w:lang w:val="sl-SI"/>
        </w:rPr>
        <w:t>državni sekretar</w:t>
      </w:r>
    </w:p>
    <w:p w14:paraId="4671048A" w14:textId="732E5834" w:rsidR="00326571" w:rsidRDefault="00326571" w:rsidP="00493BE6">
      <w:pPr>
        <w:jc w:val="both"/>
      </w:pPr>
    </w:p>
    <w:p w14:paraId="53FAC531" w14:textId="566BBDD8" w:rsidR="00493BE6" w:rsidRDefault="00493BE6" w:rsidP="00493BE6">
      <w:pPr>
        <w:jc w:val="both"/>
      </w:pPr>
    </w:p>
    <w:p w14:paraId="7E5EE786" w14:textId="568FD8E8" w:rsidR="00493BE6" w:rsidRDefault="00493BE6" w:rsidP="00493BE6">
      <w:pPr>
        <w:jc w:val="both"/>
      </w:pPr>
    </w:p>
    <w:p w14:paraId="67810D5A" w14:textId="5CEA2410" w:rsidR="00493BE6" w:rsidRDefault="00493BE6" w:rsidP="00493BE6">
      <w:pPr>
        <w:jc w:val="both"/>
      </w:pPr>
    </w:p>
    <w:p w14:paraId="1D766902" w14:textId="62A73A7B" w:rsidR="00493BE6" w:rsidRDefault="00493BE6" w:rsidP="00493BE6">
      <w:pPr>
        <w:jc w:val="both"/>
      </w:pPr>
    </w:p>
    <w:p w14:paraId="447B68D5" w14:textId="5AEE30B2" w:rsidR="00493BE6" w:rsidRDefault="00493BE6" w:rsidP="00493BE6">
      <w:pPr>
        <w:jc w:val="both"/>
      </w:pPr>
      <w:r>
        <w:t>Poslati:</w:t>
      </w:r>
    </w:p>
    <w:p w14:paraId="6B57669B" w14:textId="10E85AF3" w:rsidR="00493BE6" w:rsidRDefault="00493BE6" w:rsidP="00493BE6">
      <w:pPr>
        <w:pStyle w:val="Odstavekseznama"/>
        <w:numPr>
          <w:ilvl w:val="0"/>
          <w:numId w:val="2"/>
        </w:numPr>
        <w:jc w:val="both"/>
      </w:pPr>
      <w:r>
        <w:t>naslovnikom</w:t>
      </w:r>
    </w:p>
    <w:p w14:paraId="5EA27272" w14:textId="77777777" w:rsidR="000145F7" w:rsidRDefault="000145F7" w:rsidP="00493BE6">
      <w:pPr>
        <w:jc w:val="both"/>
      </w:pPr>
    </w:p>
    <w:p w14:paraId="0B4E485C" w14:textId="77777777" w:rsidR="000145F7" w:rsidRDefault="00493BE6" w:rsidP="00493BE6">
      <w:pPr>
        <w:jc w:val="both"/>
      </w:pPr>
      <w:r>
        <w:t>Priloga:</w:t>
      </w:r>
    </w:p>
    <w:p w14:paraId="223A09AF" w14:textId="1081008C" w:rsidR="00493BE6" w:rsidRDefault="000145F7" w:rsidP="000145F7">
      <w:pPr>
        <w:pStyle w:val="Odstavekseznama"/>
        <w:numPr>
          <w:ilvl w:val="0"/>
          <w:numId w:val="3"/>
        </w:numPr>
        <w:jc w:val="both"/>
      </w:pPr>
      <w:r>
        <w:t>predlog zakona s prilogami</w:t>
      </w:r>
      <w:r w:rsidR="00493BE6">
        <w:t xml:space="preserve"> </w:t>
      </w:r>
    </w:p>
    <w:p w14:paraId="693E609D" w14:textId="7ECF0E67" w:rsidR="00493BE6" w:rsidRDefault="00493BE6" w:rsidP="00493BE6">
      <w:pPr>
        <w:jc w:val="both"/>
      </w:pPr>
    </w:p>
    <w:sectPr w:rsidR="00493BE6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F34C" w14:textId="77777777" w:rsidR="00493BE6" w:rsidRDefault="00493BE6">
      <w:pPr>
        <w:spacing w:line="240" w:lineRule="auto"/>
      </w:pPr>
      <w:r>
        <w:separator/>
      </w:r>
    </w:p>
  </w:endnote>
  <w:endnote w:type="continuationSeparator" w:id="0">
    <w:p w14:paraId="1B51C343" w14:textId="77777777" w:rsidR="00493BE6" w:rsidRDefault="00493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5EC8" w14:textId="77777777"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51DE551" w14:textId="77777777"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8795" w14:textId="77777777"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2431A2C" w14:textId="77777777"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F870" w14:textId="77777777" w:rsidR="00493BE6" w:rsidRDefault="00493BE6">
      <w:pPr>
        <w:spacing w:line="240" w:lineRule="auto"/>
      </w:pPr>
      <w:r>
        <w:separator/>
      </w:r>
    </w:p>
  </w:footnote>
  <w:footnote w:type="continuationSeparator" w:id="0">
    <w:p w14:paraId="606EE32B" w14:textId="77777777" w:rsidR="00493BE6" w:rsidRDefault="00493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4702" w14:textId="77777777"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 w14:paraId="3EE25542" w14:textId="77777777">
      <w:trPr>
        <w:cantSplit/>
        <w:trHeight w:hRule="exact" w:val="847"/>
      </w:trPr>
      <w:tc>
        <w:tcPr>
          <w:tcW w:w="567" w:type="dxa"/>
        </w:tcPr>
        <w:p w14:paraId="5BA75E87" w14:textId="77777777"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359AC599" wp14:editId="0D9B43BF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7977F7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BED9441" w14:textId="77777777"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18829C9A" wp14:editId="65BE8BD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14:paraId="345D3BD5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14:paraId="77CD3963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14:paraId="171F7118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14:paraId="2C426F60" w14:textId="77777777"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122B4"/>
    <w:multiLevelType w:val="hybridMultilevel"/>
    <w:tmpl w:val="B45CA7C8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7267F2"/>
    <w:multiLevelType w:val="hybridMultilevel"/>
    <w:tmpl w:val="C9740CA8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3617DA"/>
    <w:multiLevelType w:val="hybridMultilevel"/>
    <w:tmpl w:val="46B2823C"/>
    <w:lvl w:ilvl="0" w:tplc="F6B2B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51359">
    <w:abstractNumId w:val="2"/>
  </w:num>
  <w:num w:numId="2" w16cid:durableId="1870100362">
    <w:abstractNumId w:val="0"/>
  </w:num>
  <w:num w:numId="3" w16cid:durableId="113190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E6"/>
    <w:rsid w:val="000145F7"/>
    <w:rsid w:val="0002220F"/>
    <w:rsid w:val="00204E11"/>
    <w:rsid w:val="002520B5"/>
    <w:rsid w:val="002A3C75"/>
    <w:rsid w:val="00326571"/>
    <w:rsid w:val="00341EBE"/>
    <w:rsid w:val="00342AAA"/>
    <w:rsid w:val="00437358"/>
    <w:rsid w:val="00493BE6"/>
    <w:rsid w:val="005418C6"/>
    <w:rsid w:val="00562610"/>
    <w:rsid w:val="0056484E"/>
    <w:rsid w:val="00637F8E"/>
    <w:rsid w:val="006519CB"/>
    <w:rsid w:val="00716457"/>
    <w:rsid w:val="00845687"/>
    <w:rsid w:val="008E6322"/>
    <w:rsid w:val="008F08EB"/>
    <w:rsid w:val="009B0C60"/>
    <w:rsid w:val="00A01295"/>
    <w:rsid w:val="00A41AED"/>
    <w:rsid w:val="00B52069"/>
    <w:rsid w:val="00B8533B"/>
    <w:rsid w:val="00C64A56"/>
    <w:rsid w:val="00D21129"/>
    <w:rsid w:val="00D6634B"/>
    <w:rsid w:val="00D706FD"/>
    <w:rsid w:val="00D878CC"/>
    <w:rsid w:val="00DA4FE6"/>
    <w:rsid w:val="00E07CBE"/>
    <w:rsid w:val="00E8077D"/>
    <w:rsid w:val="00E9134F"/>
    <w:rsid w:val="00EE7AFA"/>
    <w:rsid w:val="00F25B0E"/>
    <w:rsid w:val="00FB4C82"/>
    <w:rsid w:val="00FC18C8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133B"/>
  <w15:docId w15:val="{3CEB88F8-0301-4227-BC5D-004CB879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493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63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Branko Jezovšek</cp:lastModifiedBy>
  <cp:revision>8</cp:revision>
  <dcterms:created xsi:type="dcterms:W3CDTF">2024-05-14T11:16:00Z</dcterms:created>
  <dcterms:modified xsi:type="dcterms:W3CDTF">2024-05-14T13:26:00Z</dcterms:modified>
</cp:coreProperties>
</file>