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425127B0" w:rsidR="00493EEC" w:rsidRPr="00CE4A1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E4A1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CE4A10">
        <w:rPr>
          <w:rFonts w:ascii="Arial" w:hAnsi="Arial" w:cs="Arial"/>
          <w:color w:val="000000"/>
          <w:sz w:val="20"/>
          <w:szCs w:val="20"/>
        </w:rPr>
        <w:t>:</w:t>
      </w:r>
      <w:r w:rsidR="009D21D7" w:rsidRPr="00CE4A10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007-</w:t>
      </w:r>
      <w:r w:rsidR="009775DF">
        <w:rPr>
          <w:rFonts w:ascii="Arial" w:hAnsi="Arial" w:cs="Arial"/>
          <w:color w:val="000000"/>
          <w:sz w:val="20"/>
          <w:szCs w:val="20"/>
        </w:rPr>
        <w:t>21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/20</w:t>
      </w:r>
      <w:r w:rsidR="009775DF">
        <w:rPr>
          <w:rFonts w:ascii="Arial" w:hAnsi="Arial" w:cs="Arial"/>
          <w:color w:val="000000"/>
          <w:sz w:val="20"/>
          <w:szCs w:val="20"/>
        </w:rPr>
        <w:t>24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/</w:t>
      </w:r>
      <w:r w:rsidR="009775DF">
        <w:rPr>
          <w:rFonts w:ascii="Arial" w:hAnsi="Arial" w:cs="Arial"/>
          <w:color w:val="000000"/>
          <w:sz w:val="20"/>
          <w:szCs w:val="20"/>
        </w:rPr>
        <w:t>1</w:t>
      </w:r>
    </w:p>
    <w:p w14:paraId="601CA10C" w14:textId="1EFFCB1A" w:rsidR="0047497D" w:rsidRPr="00CE4A10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2B48E3" w:rsidRPr="00CE4A10">
        <w:rPr>
          <w:rFonts w:ascii="Arial" w:hAnsi="Arial" w:cs="Arial"/>
          <w:color w:val="000000"/>
          <w:sz w:val="20"/>
          <w:szCs w:val="20"/>
        </w:rPr>
        <w:t>1</w:t>
      </w:r>
      <w:r w:rsidR="00383922" w:rsidRPr="00CE4A10">
        <w:rPr>
          <w:rFonts w:ascii="Arial" w:hAnsi="Arial" w:cs="Arial"/>
          <w:color w:val="000000"/>
          <w:sz w:val="20"/>
          <w:szCs w:val="20"/>
        </w:rPr>
        <w:t>1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 xml:space="preserve">. </w:t>
      </w:r>
      <w:r w:rsidR="009775DF">
        <w:rPr>
          <w:rFonts w:ascii="Arial" w:hAnsi="Arial" w:cs="Arial"/>
          <w:color w:val="000000"/>
          <w:sz w:val="20"/>
          <w:szCs w:val="20"/>
        </w:rPr>
        <w:t>3</w:t>
      </w:r>
      <w:r w:rsidR="002B48E3" w:rsidRPr="00CE4A10">
        <w:rPr>
          <w:rFonts w:ascii="Arial" w:hAnsi="Arial" w:cs="Arial"/>
          <w:color w:val="000000"/>
          <w:sz w:val="20"/>
          <w:szCs w:val="20"/>
        </w:rPr>
        <w:t xml:space="preserve">. </w:t>
      </w:r>
      <w:r w:rsidR="00436EC8" w:rsidRPr="00CE4A10">
        <w:rPr>
          <w:rFonts w:ascii="Arial" w:hAnsi="Arial" w:cs="Arial"/>
          <w:color w:val="000000"/>
          <w:sz w:val="20"/>
          <w:szCs w:val="20"/>
        </w:rPr>
        <w:t>202</w:t>
      </w:r>
      <w:r w:rsidR="009775DF">
        <w:rPr>
          <w:rFonts w:ascii="Arial" w:hAnsi="Arial" w:cs="Arial"/>
          <w:color w:val="000000"/>
          <w:sz w:val="20"/>
          <w:szCs w:val="20"/>
        </w:rPr>
        <w:t>4</w:t>
      </w:r>
    </w:p>
    <w:p w14:paraId="730B6C96" w14:textId="33F3C76C" w:rsidR="00852FFA" w:rsidRPr="00CE4A1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CE4A1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9822D" w14:textId="77777777" w:rsidR="00490FE4" w:rsidRDefault="00490FE4" w:rsidP="00376A98">
      <w:pPr>
        <w:pStyle w:val="Navadensplet"/>
        <w:spacing w:line="240" w:lineRule="exact"/>
        <w:ind w:left="1440" w:hanging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07416A64" w14:textId="31716BDB" w:rsidR="00436EC8" w:rsidRPr="00CE4A10" w:rsidRDefault="0047497D" w:rsidP="00376A98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CE4A10">
        <w:rPr>
          <w:rFonts w:ascii="Arial" w:hAnsi="Arial" w:cs="Arial"/>
          <w:color w:val="000000"/>
          <w:sz w:val="20"/>
          <w:szCs w:val="20"/>
        </w:rPr>
        <w:t>:</w:t>
      </w:r>
      <w:r w:rsidR="002F6C8C" w:rsidRPr="00CE4A10">
        <w:rPr>
          <w:rFonts w:ascii="Arial" w:hAnsi="Arial" w:cs="Arial"/>
          <w:color w:val="000000"/>
          <w:sz w:val="20"/>
          <w:szCs w:val="20"/>
        </w:rPr>
        <w:tab/>
      </w:r>
      <w:r w:rsidR="00436EC8" w:rsidRPr="00CE4A10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 xml:space="preserve">Zakona o izvajanju uredbe (EU) o </w:t>
      </w:r>
      <w:r w:rsidR="009775DF">
        <w:rPr>
          <w:rFonts w:ascii="Arial" w:hAnsi="Arial" w:cs="Arial"/>
          <w:b/>
          <w:bCs/>
          <w:color w:val="000000"/>
          <w:sz w:val="20"/>
          <w:szCs w:val="20"/>
        </w:rPr>
        <w:t>evropskem upravljanju podatkov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 xml:space="preserve"> (EVA 202</w:t>
      </w:r>
      <w:r w:rsidR="009775DF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>-3150-000</w:t>
      </w:r>
      <w:r w:rsidR="009775DF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376A98" w:rsidRPr="00CE4A10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C751C7" w:rsidRPr="00CE4A10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78E9D7BF" w14:textId="522E56DC" w:rsidR="00376A98" w:rsidRDefault="00376A9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6C72171" w14:textId="77777777" w:rsidR="00490FE4" w:rsidRPr="00CE4A10" w:rsidRDefault="00490FE4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4C82B43" w14:textId="27E4359F" w:rsidR="00436EC8" w:rsidRPr="00CE4A10" w:rsidRDefault="00436EC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CE4A10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CE4A10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68C05D7A" w:rsidR="00436EC8" w:rsidRPr="00CE4A10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>Na Ministrstvu za digitalno preobrazbo</w:t>
      </w:r>
      <w:r w:rsidR="00097F72" w:rsidRPr="00CE4A10">
        <w:rPr>
          <w:rFonts w:cs="Arial"/>
          <w:szCs w:val="20"/>
          <w:lang w:val="sl-SI"/>
        </w:rPr>
        <w:t xml:space="preserve"> </w:t>
      </w:r>
      <w:r w:rsidRPr="00CE4A10">
        <w:rPr>
          <w:rFonts w:cs="Arial"/>
          <w:szCs w:val="20"/>
          <w:lang w:val="sl-SI"/>
        </w:rPr>
        <w:t xml:space="preserve">smo pripravili </w:t>
      </w:r>
      <w:r w:rsidR="00A43AB0" w:rsidRPr="00CE4A10">
        <w:rPr>
          <w:rFonts w:cs="Arial"/>
          <w:szCs w:val="20"/>
          <w:lang w:val="sl-SI"/>
        </w:rPr>
        <w:t xml:space="preserve">predlog </w:t>
      </w:r>
      <w:r w:rsidRPr="00CE4A10">
        <w:rPr>
          <w:rFonts w:cs="Arial"/>
          <w:szCs w:val="20"/>
          <w:lang w:val="sl-SI"/>
        </w:rPr>
        <w:t>osnut</w:t>
      </w:r>
      <w:r w:rsidR="00A43AB0" w:rsidRPr="00CE4A10">
        <w:rPr>
          <w:rFonts w:cs="Arial"/>
          <w:szCs w:val="20"/>
          <w:lang w:val="sl-SI"/>
        </w:rPr>
        <w:t>ka</w:t>
      </w:r>
      <w:bookmarkStart w:id="0" w:name="_Hlk142565259"/>
      <w:r w:rsidRPr="00CE4A10">
        <w:rPr>
          <w:rFonts w:cs="Arial"/>
          <w:szCs w:val="20"/>
          <w:lang w:val="sl-SI"/>
        </w:rPr>
        <w:t xml:space="preserve"> </w:t>
      </w:r>
      <w:r w:rsidR="002B48E3" w:rsidRPr="00CE4A10">
        <w:rPr>
          <w:rFonts w:cs="Arial"/>
          <w:szCs w:val="20"/>
          <w:lang w:val="sl-SI"/>
        </w:rPr>
        <w:t xml:space="preserve">Zakona o izvajanju </w:t>
      </w:r>
      <w:bookmarkStart w:id="1" w:name="_Hlk142565116"/>
      <w:r w:rsidR="002B48E3" w:rsidRPr="00CE4A10">
        <w:rPr>
          <w:rFonts w:cs="Arial"/>
          <w:szCs w:val="20"/>
          <w:lang w:val="sl-SI"/>
        </w:rPr>
        <w:t xml:space="preserve">uredbe (EU) o </w:t>
      </w:r>
      <w:r w:rsidR="009775DF">
        <w:rPr>
          <w:rFonts w:cs="Arial"/>
          <w:szCs w:val="20"/>
          <w:lang w:val="sl-SI"/>
        </w:rPr>
        <w:t>evropskem upravljanju podatkov</w:t>
      </w:r>
      <w:r w:rsidR="002B48E3" w:rsidRPr="00CE4A10">
        <w:rPr>
          <w:rFonts w:cs="Arial"/>
          <w:szCs w:val="20"/>
          <w:lang w:val="sl-SI"/>
        </w:rPr>
        <w:t xml:space="preserve"> </w:t>
      </w:r>
      <w:bookmarkEnd w:id="1"/>
      <w:r w:rsidRPr="00CE4A10">
        <w:rPr>
          <w:rFonts w:cs="Arial"/>
          <w:szCs w:val="20"/>
          <w:lang w:val="sl-SI"/>
        </w:rPr>
        <w:t xml:space="preserve">(EVA </w:t>
      </w:r>
      <w:r w:rsidR="002B48E3" w:rsidRPr="00CE4A10">
        <w:rPr>
          <w:rFonts w:cs="Arial"/>
          <w:szCs w:val="20"/>
          <w:lang w:val="sl-SI"/>
        </w:rPr>
        <w:t>202</w:t>
      </w:r>
      <w:r w:rsidR="009775DF">
        <w:rPr>
          <w:rFonts w:cs="Arial"/>
          <w:szCs w:val="20"/>
          <w:lang w:val="sl-SI"/>
        </w:rPr>
        <w:t>4</w:t>
      </w:r>
      <w:r w:rsidR="002B48E3" w:rsidRPr="00CE4A10">
        <w:rPr>
          <w:rFonts w:cs="Arial"/>
          <w:szCs w:val="20"/>
          <w:lang w:val="sl-SI"/>
        </w:rPr>
        <w:t>-3150-000</w:t>
      </w:r>
      <w:r w:rsidR="009775DF">
        <w:rPr>
          <w:rFonts w:cs="Arial"/>
          <w:szCs w:val="20"/>
          <w:lang w:val="sl-SI"/>
        </w:rPr>
        <w:t>2</w:t>
      </w:r>
      <w:r w:rsidR="00A43AB0" w:rsidRPr="00CE4A10">
        <w:rPr>
          <w:rFonts w:cs="Arial"/>
          <w:szCs w:val="20"/>
          <w:lang w:val="sl-SI"/>
        </w:rPr>
        <w:t>)</w:t>
      </w:r>
      <w:bookmarkEnd w:id="0"/>
      <w:r w:rsidRPr="00CE4A10">
        <w:rPr>
          <w:rFonts w:cs="Arial"/>
          <w:szCs w:val="20"/>
          <w:lang w:val="sl-SI"/>
        </w:rPr>
        <w:t xml:space="preserve"> (v nadaljevanju: </w:t>
      </w:r>
      <w:r w:rsidRPr="00CE4A10">
        <w:rPr>
          <w:rFonts w:cs="Arial"/>
          <w:i/>
          <w:iCs/>
          <w:szCs w:val="20"/>
          <w:lang w:val="sl-SI"/>
        </w:rPr>
        <w:t xml:space="preserve">osnutek </w:t>
      </w:r>
      <w:r w:rsidR="002B48E3" w:rsidRPr="00CE4A10">
        <w:rPr>
          <w:rFonts w:cs="Arial"/>
          <w:i/>
          <w:iCs/>
          <w:szCs w:val="20"/>
          <w:lang w:val="sl-SI"/>
        </w:rPr>
        <w:t>zakona</w:t>
      </w:r>
      <w:r w:rsidRPr="00CE4A10">
        <w:rPr>
          <w:rFonts w:cs="Arial"/>
          <w:szCs w:val="20"/>
          <w:lang w:val="sl-SI"/>
        </w:rPr>
        <w:t>)</w:t>
      </w:r>
      <w:r w:rsidR="00AC2A36" w:rsidRPr="00CE4A10">
        <w:rPr>
          <w:rFonts w:cs="Arial"/>
          <w:szCs w:val="20"/>
          <w:lang w:val="sl-SI"/>
        </w:rPr>
        <w:t xml:space="preserve">. </w:t>
      </w:r>
    </w:p>
    <w:p w14:paraId="2D214817" w14:textId="0CAEE3A7" w:rsidR="009775DF" w:rsidRDefault="00436EC8" w:rsidP="009775D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 xml:space="preserve">Sprejem </w:t>
      </w:r>
      <w:r w:rsidR="004E611E" w:rsidRPr="00CE4A10">
        <w:rPr>
          <w:rFonts w:cs="Arial"/>
          <w:szCs w:val="20"/>
          <w:lang w:val="sl-SI"/>
        </w:rPr>
        <w:t>predmetne</w:t>
      </w:r>
      <w:r w:rsidR="002B48E3" w:rsidRPr="00CE4A10">
        <w:rPr>
          <w:rFonts w:cs="Arial"/>
          <w:szCs w:val="20"/>
          <w:lang w:val="sl-SI"/>
        </w:rPr>
        <w:t>ga zakona</w:t>
      </w:r>
      <w:r w:rsidRPr="00CE4A10">
        <w:rPr>
          <w:rFonts w:cs="Arial"/>
          <w:szCs w:val="20"/>
          <w:lang w:val="sl-SI"/>
        </w:rPr>
        <w:t xml:space="preserve"> je potreben zaradi </w:t>
      </w:r>
      <w:r w:rsidR="002B48E3" w:rsidRPr="00CE4A10">
        <w:rPr>
          <w:rFonts w:cs="Arial"/>
          <w:szCs w:val="20"/>
          <w:lang w:val="sl-SI"/>
        </w:rPr>
        <w:t xml:space="preserve">izvajanja Uredbe (EU) </w:t>
      </w:r>
      <w:r w:rsidR="009775DF" w:rsidRPr="009775DF">
        <w:rPr>
          <w:rFonts w:cs="Arial"/>
          <w:szCs w:val="20"/>
          <w:lang w:val="sl-SI"/>
        </w:rPr>
        <w:t>2022/868 Evropskega parlamenta in Sveta z dne 30. maja 2022 o evropskem upravljanju podatkov in spremembi Uredbe (EU) 2018/1724</w:t>
      </w:r>
      <w:r w:rsidR="00645BFA">
        <w:rPr>
          <w:rFonts w:cs="Arial"/>
          <w:szCs w:val="20"/>
          <w:lang w:val="sl-SI"/>
        </w:rPr>
        <w:t xml:space="preserve"> (v nadaljevanju: </w:t>
      </w:r>
      <w:r w:rsidR="006D2A0A">
        <w:rPr>
          <w:rFonts w:cs="Arial"/>
          <w:szCs w:val="20"/>
          <w:lang w:val="sl-SI"/>
        </w:rPr>
        <w:t>Akt o upravljanju podatkov</w:t>
      </w:r>
      <w:r w:rsidR="00645BFA">
        <w:rPr>
          <w:rFonts w:cs="Arial"/>
          <w:szCs w:val="20"/>
          <w:lang w:val="sl-SI"/>
        </w:rPr>
        <w:t>)</w:t>
      </w:r>
      <w:r w:rsidR="006D2A0A">
        <w:rPr>
          <w:rFonts w:cs="Arial"/>
          <w:szCs w:val="20"/>
          <w:lang w:val="sl-SI"/>
        </w:rPr>
        <w:t xml:space="preserve">, ki predstavlja ključni steber evropske strategije za podatke in katerega namen je povečati zaupanje v souporabo podatkov, okrepiti mehanizme za povečanje razpoložljivosti podatkov in odpraviti tehnične ovire za ponovno uporabo podatkov. </w:t>
      </w:r>
    </w:p>
    <w:p w14:paraId="043E281B" w14:textId="77777777" w:rsidR="006D2A0A" w:rsidRDefault="006D2A0A" w:rsidP="009775D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</w:p>
    <w:p w14:paraId="7B587EA6" w14:textId="607973E5" w:rsidR="006D2A0A" w:rsidRDefault="006D2A0A" w:rsidP="009775D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 osnutkom zakona se določajo pristojni organi za izvajanje in nadzor nad izvajanjem Akta o upravljanju podatkov, in sicer za posamezna področja urejanja, to je </w:t>
      </w:r>
      <w:r w:rsidR="00F4554E">
        <w:rPr>
          <w:rFonts w:cs="Arial"/>
          <w:szCs w:val="20"/>
          <w:lang w:val="sl-SI"/>
        </w:rPr>
        <w:t>za</w:t>
      </w:r>
      <w:r>
        <w:rPr>
          <w:rFonts w:cs="Arial"/>
          <w:szCs w:val="20"/>
          <w:lang w:val="sl-SI"/>
        </w:rPr>
        <w:t xml:space="preserve"> pomoč organom javnega sektorja, ki odobrijo ali zavrnejo dostop za ponovno uporabo podatkov, za izvedbo nalog v zvezi s priglasitvenim postopkom za storitve posredovanja podatkov in za izvedbo registracije priznanih organizacij za podatkovni altruizem. </w:t>
      </w:r>
    </w:p>
    <w:p w14:paraId="0B5F3499" w14:textId="77777777" w:rsidR="006D2A0A" w:rsidRDefault="006D2A0A" w:rsidP="009775D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</w:p>
    <w:p w14:paraId="470CBF76" w14:textId="7F53B675" w:rsidR="006D2A0A" w:rsidRPr="009775DF" w:rsidRDefault="006D2A0A" w:rsidP="009775D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Osnutek zakona določa tudi nadzorne ukrepe, prekrške in globe v zvezi z izvajanjem Akta o upravljanju podatkov. </w:t>
      </w:r>
    </w:p>
    <w:p w14:paraId="0C2735F4" w14:textId="0E05B9D0" w:rsidR="00CE4A10" w:rsidRPr="006D2A0A" w:rsidRDefault="00CE4A10" w:rsidP="00CE4A10">
      <w:pPr>
        <w:jc w:val="both"/>
        <w:rPr>
          <w:lang w:val="it-IT"/>
        </w:rPr>
      </w:pPr>
    </w:p>
    <w:p w14:paraId="48847FE7" w14:textId="3B639B52" w:rsidR="008E7AE3" w:rsidRPr="00CE4A10" w:rsidRDefault="00436EC8" w:rsidP="001314D6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CE4A10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097F72" w:rsidRPr="00CE4A10">
        <w:rPr>
          <w:rFonts w:cs="Arial"/>
          <w:szCs w:val="20"/>
          <w:lang w:val="sl-SI"/>
        </w:rPr>
        <w:t xml:space="preserve">zakona najpozneje </w:t>
      </w:r>
      <w:r w:rsidR="009775DF">
        <w:rPr>
          <w:rFonts w:cs="Arial"/>
          <w:szCs w:val="20"/>
          <w:lang w:val="sl-SI"/>
        </w:rPr>
        <w:t>v 30 dneh od te objave</w:t>
      </w:r>
      <w:r w:rsidR="00097F72" w:rsidRPr="00CE4A10">
        <w:rPr>
          <w:b/>
          <w:bCs/>
          <w:lang w:val="sl-SI"/>
        </w:rPr>
        <w:t xml:space="preserve">. </w:t>
      </w:r>
    </w:p>
    <w:p w14:paraId="0B528557" w14:textId="0CB6250D" w:rsidR="008E7AE3" w:rsidRPr="00CE4A10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>S spoštovanjem</w:t>
      </w:r>
      <w:r w:rsidR="00436EC8" w:rsidRPr="00CE4A10">
        <w:rPr>
          <w:rFonts w:cs="Arial"/>
          <w:szCs w:val="20"/>
          <w:lang w:val="sl-SI"/>
        </w:rPr>
        <w:t>.</w:t>
      </w:r>
    </w:p>
    <w:p w14:paraId="3B4280DA" w14:textId="1EC49AFE" w:rsidR="008E7AE3" w:rsidRPr="00CE4A10" w:rsidRDefault="00436EC8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CE4A10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8E7AE3" w:rsidRPr="00CE4A10">
        <w:rPr>
          <w:rFonts w:ascii="Arial" w:hAnsi="Arial" w:cs="Arial"/>
          <w:color w:val="000000"/>
          <w:sz w:val="20"/>
          <w:szCs w:val="20"/>
        </w:rPr>
        <w:tab/>
      </w:r>
      <w:r w:rsidR="00C579F2" w:rsidRPr="00CE4A10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AE3" w:rsidRPr="00CE4A10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2AB35674" w14:textId="77777777" w:rsidR="00823087" w:rsidRPr="00CE4A10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CE4A10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ab/>
        <w:t xml:space="preserve">          </w:t>
      </w:r>
      <w:r w:rsidRPr="00CE4A10">
        <w:rPr>
          <w:rFonts w:cs="Arial"/>
          <w:color w:val="000000"/>
          <w:szCs w:val="20"/>
          <w:lang w:val="sl-SI"/>
        </w:rPr>
        <w:tab/>
      </w:r>
      <w:r w:rsidRPr="00CE4A10">
        <w:rPr>
          <w:rFonts w:cs="Arial"/>
          <w:color w:val="000000"/>
          <w:szCs w:val="20"/>
          <w:lang w:val="sl-SI"/>
        </w:rPr>
        <w:tab/>
      </w:r>
      <w:r w:rsidRPr="00CE4A10">
        <w:rPr>
          <w:rFonts w:cs="Arial"/>
          <w:color w:val="000000"/>
          <w:szCs w:val="20"/>
          <w:lang w:val="sl-SI"/>
        </w:rPr>
        <w:tab/>
      </w:r>
      <w:r w:rsidR="008E7AE3" w:rsidRPr="00CE4A10"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CE4A10" w:rsidRDefault="00823087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1C2F1568" w14:textId="77777777" w:rsidR="00097F72" w:rsidRPr="00CE4A10" w:rsidRDefault="00097F72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5AA8E391" w:rsidR="008E7AE3" w:rsidRPr="00CE4A10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CE4A10">
        <w:rPr>
          <w:rFonts w:cs="Arial"/>
          <w:color w:val="000000"/>
          <w:szCs w:val="20"/>
          <w:lang w:val="sl-SI"/>
        </w:rPr>
        <w:t>P</w:t>
      </w:r>
      <w:r w:rsidR="008E7AE3" w:rsidRPr="00CE4A10">
        <w:rPr>
          <w:rFonts w:cs="Arial"/>
          <w:color w:val="000000"/>
          <w:szCs w:val="20"/>
          <w:lang w:val="sl-SI"/>
        </w:rPr>
        <w:t>riloga:</w:t>
      </w:r>
    </w:p>
    <w:p w14:paraId="35EF9C5B" w14:textId="000C7AE7" w:rsidR="00493EEC" w:rsidRPr="00CE4A10" w:rsidRDefault="00097F72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CE4A10">
        <w:rPr>
          <w:rFonts w:ascii="Arial" w:hAnsi="Arial" w:cs="Arial"/>
          <w:sz w:val="20"/>
          <w:szCs w:val="20"/>
        </w:rPr>
        <w:t>O</w:t>
      </w:r>
      <w:r w:rsidR="004E611E" w:rsidRPr="00CE4A10">
        <w:rPr>
          <w:rFonts w:ascii="Arial" w:hAnsi="Arial" w:cs="Arial"/>
          <w:sz w:val="20"/>
          <w:szCs w:val="20"/>
        </w:rPr>
        <w:t>snutek</w:t>
      </w:r>
      <w:r w:rsidRPr="00CE4A10">
        <w:rPr>
          <w:rFonts w:ascii="Arial" w:hAnsi="Arial" w:cs="Arial"/>
          <w:sz w:val="20"/>
          <w:szCs w:val="20"/>
        </w:rPr>
        <w:t xml:space="preserve"> Zakona o izvajanju uredbe (EU) o </w:t>
      </w:r>
      <w:r w:rsidR="009775DF">
        <w:rPr>
          <w:rFonts w:ascii="Arial" w:hAnsi="Arial" w:cs="Arial"/>
          <w:sz w:val="20"/>
          <w:szCs w:val="20"/>
        </w:rPr>
        <w:t>evropskem upravljanju podatkov</w:t>
      </w:r>
      <w:r w:rsidR="009D21D7" w:rsidRPr="00CE4A10">
        <w:rPr>
          <w:rFonts w:ascii="Arial" w:hAnsi="Arial" w:cs="Arial"/>
          <w:sz w:val="20"/>
          <w:szCs w:val="20"/>
        </w:rPr>
        <w:t>.</w:t>
      </w:r>
    </w:p>
    <w:p w14:paraId="5AE247F6" w14:textId="77777777" w:rsidR="00493EEC" w:rsidRPr="00CE4A10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CE4A1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8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39"/>
  </w:num>
  <w:num w:numId="33" w16cid:durableId="158547770">
    <w:abstractNumId w:val="40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76A98"/>
    <w:rsid w:val="003805C7"/>
    <w:rsid w:val="00380A3A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68D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634C"/>
    <w:rsid w:val="006421CD"/>
    <w:rsid w:val="00642714"/>
    <w:rsid w:val="006455CE"/>
    <w:rsid w:val="00645BFA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2A0A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775DF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364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34F65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4C5C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37E0"/>
    <w:rsid w:val="00F34C22"/>
    <w:rsid w:val="00F41AEA"/>
    <w:rsid w:val="00F4554E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227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1733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3</cp:revision>
  <cp:lastPrinted>2015-01-09T09:09:00Z</cp:lastPrinted>
  <dcterms:created xsi:type="dcterms:W3CDTF">2024-03-11T10:52:00Z</dcterms:created>
  <dcterms:modified xsi:type="dcterms:W3CDTF">2024-03-11T10:53:00Z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