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41C5" w14:textId="688F724D" w:rsidR="007D75CF" w:rsidRPr="00ED59D8" w:rsidRDefault="00685DCF" w:rsidP="00DC6A71">
      <w:pPr>
        <w:pStyle w:val="datumtevilka"/>
      </w:pPr>
      <w:bookmarkStart w:id="0" w:name="_Hlk83018165"/>
      <w:r w:rsidRPr="00D07D56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E494D9C" wp14:editId="7977B815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32866" w14:textId="194E59FD" w:rsidR="00BF1054" w:rsidRPr="004B654B" w:rsidRDefault="00685DCF" w:rsidP="007D75CF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4B654B">
                              <w:rPr>
                                <w:b/>
                                <w:bCs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94D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55132866" w14:textId="194E59FD" w:rsidR="00BF1054" w:rsidRPr="004B654B" w:rsidRDefault="00685DCF" w:rsidP="007D75CF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4B654B">
                        <w:rPr>
                          <w:b/>
                          <w:bCs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D07D56">
        <w:rPr>
          <w:rFonts w:cs="Arial"/>
        </w:rPr>
        <w:t xml:space="preserve">Številka: </w:t>
      </w:r>
      <w:r w:rsidR="007D75CF" w:rsidRPr="00D07D56">
        <w:rPr>
          <w:rFonts w:cs="Arial"/>
        </w:rPr>
        <w:tab/>
      </w:r>
      <w:r w:rsidR="004179DB">
        <w:rPr>
          <w:rFonts w:cs="Arial"/>
        </w:rPr>
        <w:t>007-66/2023-2</w:t>
      </w:r>
    </w:p>
    <w:bookmarkEnd w:id="0"/>
    <w:p w14:paraId="5873940F" w14:textId="7922DF4C" w:rsidR="00ED59D8" w:rsidRPr="00202A77" w:rsidRDefault="00C250D5" w:rsidP="00ED59D8">
      <w:pPr>
        <w:pStyle w:val="datumtevilka"/>
      </w:pPr>
      <w:r w:rsidRPr="00D07D56">
        <w:rPr>
          <w:rFonts w:cs="Arial"/>
        </w:rPr>
        <w:t xml:space="preserve">Datum: </w:t>
      </w:r>
      <w:r w:rsidRPr="00D07D56">
        <w:rPr>
          <w:rFonts w:cs="Arial"/>
        </w:rPr>
        <w:tab/>
      </w:r>
      <w:r w:rsidR="004B654B">
        <w:rPr>
          <w:rFonts w:cs="Arial"/>
        </w:rPr>
        <w:t>1</w:t>
      </w:r>
      <w:r w:rsidR="006E5F41">
        <w:rPr>
          <w:rFonts w:cs="Arial"/>
        </w:rPr>
        <w:t>6</w:t>
      </w:r>
      <w:r w:rsidR="00ED59D8">
        <w:t xml:space="preserve">. </w:t>
      </w:r>
      <w:r w:rsidR="004B654B">
        <w:t>2</w:t>
      </w:r>
      <w:r w:rsidR="00ED59D8">
        <w:t>. 202</w:t>
      </w:r>
      <w:r w:rsidR="004B654B">
        <w:t>4</w:t>
      </w:r>
    </w:p>
    <w:p w14:paraId="2C826262" w14:textId="02E91834" w:rsidR="007D75CF" w:rsidRDefault="007D75CF" w:rsidP="00ED59D8">
      <w:pPr>
        <w:pStyle w:val="datumtevilka"/>
        <w:rPr>
          <w:rFonts w:cs="Arial"/>
        </w:rPr>
      </w:pPr>
    </w:p>
    <w:p w14:paraId="435229EE" w14:textId="77777777" w:rsidR="00B52E86" w:rsidRPr="00D07D56" w:rsidRDefault="00B52E86" w:rsidP="00ED59D8">
      <w:pPr>
        <w:pStyle w:val="datumtevilka"/>
        <w:rPr>
          <w:rFonts w:cs="Arial"/>
        </w:rPr>
      </w:pPr>
    </w:p>
    <w:p w14:paraId="2C91B763" w14:textId="7F6FCB75" w:rsidR="00F67ED1" w:rsidRPr="009B0C8B" w:rsidRDefault="007D75CF" w:rsidP="00F67ED1">
      <w:pPr>
        <w:pStyle w:val="ZADEVA"/>
        <w:rPr>
          <w:lang w:val="sl-SI"/>
        </w:rPr>
      </w:pPr>
      <w:r w:rsidRPr="00D07D56">
        <w:rPr>
          <w:rFonts w:cs="Arial"/>
          <w:szCs w:val="20"/>
          <w:lang w:val="sl-SI"/>
        </w:rPr>
        <w:t xml:space="preserve">Zadeva: </w:t>
      </w:r>
      <w:r w:rsidR="00BF1054">
        <w:rPr>
          <w:rFonts w:cs="Arial"/>
          <w:szCs w:val="20"/>
          <w:lang w:val="sl-SI"/>
        </w:rPr>
        <w:t xml:space="preserve"> </w:t>
      </w:r>
      <w:r w:rsidR="00BF1054">
        <w:rPr>
          <w:rFonts w:cs="Arial"/>
          <w:szCs w:val="20"/>
          <w:lang w:val="sl-SI"/>
        </w:rPr>
        <w:tab/>
      </w:r>
      <w:r w:rsidR="004B654B" w:rsidRPr="004B654B">
        <w:rPr>
          <w:rFonts w:cs="Arial"/>
          <w:szCs w:val="20"/>
          <w:lang w:val="sl-SI"/>
        </w:rPr>
        <w:t xml:space="preserve">Javna obravnava osnutka predloga Zakona o </w:t>
      </w:r>
      <w:r w:rsidR="004B654B">
        <w:rPr>
          <w:rFonts w:cs="Arial"/>
          <w:szCs w:val="20"/>
          <w:lang w:val="sl-SI"/>
        </w:rPr>
        <w:t>informacijski varnosti</w:t>
      </w:r>
      <w:r w:rsidR="004B654B" w:rsidRPr="004B654B">
        <w:rPr>
          <w:rFonts w:cs="Arial"/>
          <w:szCs w:val="20"/>
          <w:lang w:val="sl-SI"/>
        </w:rPr>
        <w:t xml:space="preserve"> (EVA</w:t>
      </w:r>
      <w:r w:rsidR="004B654B" w:rsidRPr="004B654B">
        <w:t xml:space="preserve"> </w:t>
      </w:r>
      <w:r w:rsidR="004B654B" w:rsidRPr="004B654B">
        <w:rPr>
          <w:rFonts w:cs="Arial"/>
          <w:szCs w:val="20"/>
          <w:lang w:val="sl-SI"/>
        </w:rPr>
        <w:t>2023-1544-0005) – redni postopek</w:t>
      </w:r>
    </w:p>
    <w:p w14:paraId="1F9050CD" w14:textId="421F5B4A" w:rsidR="00ED59D8" w:rsidRDefault="00ED59D8" w:rsidP="00ED59D8">
      <w:pPr>
        <w:rPr>
          <w:lang w:val="sl-SI"/>
        </w:rPr>
      </w:pPr>
    </w:p>
    <w:p w14:paraId="17F162C9" w14:textId="6F83AE6C" w:rsidR="004B654B" w:rsidRDefault="004B654B" w:rsidP="004B654B">
      <w:pPr>
        <w:jc w:val="both"/>
        <w:rPr>
          <w:lang w:val="sl-SI"/>
        </w:rPr>
      </w:pPr>
      <w:r w:rsidRPr="004B654B">
        <w:rPr>
          <w:lang w:val="sl-SI"/>
        </w:rPr>
        <w:t xml:space="preserve">Urad Vlade Republike Slovenije za informacijsko varnost (URSIV) </w:t>
      </w:r>
      <w:r>
        <w:rPr>
          <w:lang w:val="sl-SI"/>
        </w:rPr>
        <w:t xml:space="preserve">je pripravil osnutek predloga novega Zakona o informacijski varnosti (ZInfV-1), ki bo nadomestil </w:t>
      </w:r>
      <w:r w:rsidRPr="004B654B">
        <w:rPr>
          <w:lang w:val="sl-SI"/>
        </w:rPr>
        <w:t>Zakon o informacijski varnosti (Uradni list RS, št. 30/18, 95/21, 130/22 – ZEKom-2, 18/23 – ZDU-1O in 49/23</w:t>
      </w:r>
      <w:r w:rsidR="000B5B56">
        <w:rPr>
          <w:lang w:val="sl-SI"/>
        </w:rPr>
        <w:t xml:space="preserve">; </w:t>
      </w:r>
      <w:proofErr w:type="spellStart"/>
      <w:r w:rsidR="000B5B56">
        <w:rPr>
          <w:lang w:val="sl-SI"/>
        </w:rPr>
        <w:t>ZInfV</w:t>
      </w:r>
      <w:proofErr w:type="spellEnd"/>
      <w:r w:rsidRPr="004B654B">
        <w:rPr>
          <w:lang w:val="sl-SI"/>
        </w:rPr>
        <w:t>)</w:t>
      </w:r>
      <w:r>
        <w:rPr>
          <w:lang w:val="sl-SI"/>
        </w:rPr>
        <w:t xml:space="preserve"> . Poglavitni namen priprave novega zakona je prenos sekundarne zakonodaje Evropske unije v pravni red Republike Slovenije. S</w:t>
      </w:r>
      <w:r w:rsidRPr="004B654B">
        <w:rPr>
          <w:lang w:val="sl-SI"/>
        </w:rPr>
        <w:t xml:space="preserve"> predlaganim novim ZInfV-1 v </w:t>
      </w:r>
      <w:r w:rsidR="004179DB">
        <w:rPr>
          <w:lang w:val="sl-SI"/>
        </w:rPr>
        <w:t>slovenski</w:t>
      </w:r>
      <w:r w:rsidRPr="004B654B">
        <w:rPr>
          <w:lang w:val="sl-SI"/>
        </w:rPr>
        <w:t xml:space="preserve"> pravni red pren</w:t>
      </w:r>
      <w:r>
        <w:rPr>
          <w:lang w:val="sl-SI"/>
        </w:rPr>
        <w:t>ašamo</w:t>
      </w:r>
      <w:r w:rsidRPr="004B654B">
        <w:rPr>
          <w:lang w:val="sl-SI"/>
        </w:rPr>
        <w:t xml:space="preserve"> Direktivo (EU) 2022/2555 Evropskega parlamenta in Sveta z dne 14. decembra 2022 o ukrepih za visoko skupno raven kibernetske varnosti v Uniji, spremembi Uredbe (EU) št. 910/2014 in Direktive (EU) 2018/1972 ter razveljavitvi Direktive (EU) 2016/1148 (Direktiva NIS 2) (UL L št. 333/142, z dne 27. 12. 2022, str.80.), nazadnje popravljena s Popravkom Direktive (EU) 2022/2555 Evropskega parlamenta in Sveta z dne 14. decembra 2022 o ukrepih za visoko skupno raven kibernetske varnosti v Uniji, spremembi Uredbe (EU) št. 910/2014 in Direktive (EU) 2018/1972 ter razveljavitvi Direktive (EU) 2016/1148 (Direktiva NIS 2) (UL L št. 239 z dne 28. 9. 2023, str. 48) (v nadaljnjem besedilu: Direktiva </w:t>
      </w:r>
      <w:r w:rsidR="000828B0">
        <w:rPr>
          <w:lang w:val="sl-SI"/>
        </w:rPr>
        <w:t xml:space="preserve">(EU) </w:t>
      </w:r>
      <w:r w:rsidRPr="004B654B">
        <w:rPr>
          <w:lang w:val="sl-SI"/>
        </w:rPr>
        <w:t>2022/2555).</w:t>
      </w:r>
      <w:r>
        <w:rPr>
          <w:lang w:val="sl-SI"/>
        </w:rPr>
        <w:t xml:space="preserve"> </w:t>
      </w:r>
      <w:r w:rsidRPr="004B654B">
        <w:rPr>
          <w:lang w:val="sl-SI"/>
        </w:rPr>
        <w:t xml:space="preserve">Namen predlaganega ZInfV-1 je sistemska ureditev področja informacijske oziroma kibernetske varnosti in zagotovitev visoke ravni kibernetske varnosti v Republiki Sloveniji na področjih, ki so bistvenega pomena za nemoteno delovanje države ter ohranitev zagotavljanja ključnih družbenih in gospodarskih dejavnosti v vseh varnostnih razmerah. Predlagani zakon tako vsebuje določbe, ki prenašajo Direktivo </w:t>
      </w:r>
      <w:r w:rsidR="000828B0">
        <w:rPr>
          <w:lang w:val="sl-SI"/>
        </w:rPr>
        <w:t xml:space="preserve">(EU) </w:t>
      </w:r>
      <w:r w:rsidRPr="004B654B">
        <w:rPr>
          <w:lang w:val="sl-SI"/>
        </w:rPr>
        <w:t>2022/2555 kot tudi nacionalne določbe za doseganje namena zakona v Republiki Sloveniji.</w:t>
      </w:r>
    </w:p>
    <w:p w14:paraId="73EDFEFD" w14:textId="77777777" w:rsidR="004B654B" w:rsidRDefault="004B654B" w:rsidP="004B654B">
      <w:pPr>
        <w:jc w:val="both"/>
        <w:rPr>
          <w:lang w:val="sl-SI"/>
        </w:rPr>
      </w:pPr>
    </w:p>
    <w:p w14:paraId="001305BD" w14:textId="7A2F1685" w:rsidR="004B654B" w:rsidRDefault="004B654B" w:rsidP="004B654B">
      <w:pPr>
        <w:jc w:val="both"/>
        <w:rPr>
          <w:lang w:val="sl-SI"/>
        </w:rPr>
      </w:pPr>
      <w:r w:rsidRPr="004B654B">
        <w:rPr>
          <w:lang w:val="sl-SI"/>
        </w:rPr>
        <w:t xml:space="preserve">Od začetka veljavnosti </w:t>
      </w:r>
      <w:r>
        <w:rPr>
          <w:lang w:val="sl-SI"/>
        </w:rPr>
        <w:t>ZInfV</w:t>
      </w:r>
      <w:r w:rsidRPr="004B654B">
        <w:rPr>
          <w:lang w:val="sl-SI"/>
        </w:rPr>
        <w:t xml:space="preserve"> je bil dosežen velik napredek pri zviševanju ravni kibernetske odpornosti v </w:t>
      </w:r>
      <w:r>
        <w:rPr>
          <w:lang w:val="sl-SI"/>
        </w:rPr>
        <w:t>Republiki Slovenije</w:t>
      </w:r>
      <w:r w:rsidRPr="004B654B">
        <w:rPr>
          <w:lang w:val="sl-SI"/>
        </w:rPr>
        <w:t xml:space="preserve">. </w:t>
      </w:r>
      <w:r>
        <w:rPr>
          <w:lang w:val="sl-SI"/>
        </w:rPr>
        <w:t xml:space="preserve">Vzpostavljen je bil institucionalni okvir </w:t>
      </w:r>
      <w:r w:rsidR="00DD3B6B">
        <w:rPr>
          <w:lang w:val="sl-SI"/>
        </w:rPr>
        <w:t xml:space="preserve">in regulatorni okvir za kibernetsko varnost v državi. Z implementacijo </w:t>
      </w:r>
      <w:r w:rsidR="00DD3B6B" w:rsidRPr="000828B0">
        <w:rPr>
          <w:lang w:val="sl-SI"/>
        </w:rPr>
        <w:t>Direktive</w:t>
      </w:r>
      <w:r w:rsidR="00DD3B6B" w:rsidRPr="00F61707">
        <w:rPr>
          <w:lang w:val="sl-SI"/>
        </w:rPr>
        <w:t xml:space="preserve"> (EU) 2016/1148</w:t>
      </w:r>
      <w:r w:rsidR="00DD3B6B">
        <w:rPr>
          <w:lang w:val="sl-SI"/>
        </w:rPr>
        <w:t xml:space="preserve"> smo vzpostavili </w:t>
      </w:r>
      <w:r w:rsidRPr="004B654B">
        <w:rPr>
          <w:lang w:val="sl-SI"/>
        </w:rPr>
        <w:t>nacionalni okvir za varnost omrežij in informacijskih sistemov</w:t>
      </w:r>
      <w:r w:rsidR="00DD3B6B">
        <w:rPr>
          <w:lang w:val="sl-SI"/>
        </w:rPr>
        <w:t xml:space="preserve">. Nacionalne zmogljivosti smo povezali z </w:t>
      </w:r>
      <w:r w:rsidRPr="004B654B">
        <w:rPr>
          <w:lang w:val="sl-SI"/>
        </w:rPr>
        <w:t>bistven</w:t>
      </w:r>
      <w:r w:rsidR="00DD3B6B">
        <w:rPr>
          <w:lang w:val="sl-SI"/>
        </w:rPr>
        <w:t>o</w:t>
      </w:r>
      <w:r w:rsidRPr="004B654B">
        <w:rPr>
          <w:lang w:val="sl-SI"/>
        </w:rPr>
        <w:t xml:space="preserve"> infrastruktur</w:t>
      </w:r>
      <w:r w:rsidR="00DD3B6B">
        <w:rPr>
          <w:lang w:val="sl-SI"/>
        </w:rPr>
        <w:t>o</w:t>
      </w:r>
      <w:r w:rsidRPr="004B654B">
        <w:rPr>
          <w:lang w:val="sl-SI"/>
        </w:rPr>
        <w:t xml:space="preserve"> in subjekt</w:t>
      </w:r>
      <w:r w:rsidR="00DD3B6B">
        <w:rPr>
          <w:lang w:val="sl-SI"/>
        </w:rPr>
        <w:t>i</w:t>
      </w:r>
      <w:r w:rsidRPr="004B654B">
        <w:rPr>
          <w:lang w:val="sl-SI"/>
        </w:rPr>
        <w:t xml:space="preserve">, ki jih je določila </w:t>
      </w:r>
      <w:r w:rsidR="00DD3B6B">
        <w:rPr>
          <w:lang w:val="sl-SI"/>
        </w:rPr>
        <w:t xml:space="preserve">Vlada Republike Slovenije. V </w:t>
      </w:r>
      <w:r w:rsidR="004179DB">
        <w:rPr>
          <w:lang w:val="sl-SI"/>
        </w:rPr>
        <w:t xml:space="preserve">Republiki </w:t>
      </w:r>
      <w:r w:rsidR="00DD3B6B">
        <w:rPr>
          <w:lang w:val="sl-SI"/>
        </w:rPr>
        <w:t>Slovenij</w:t>
      </w:r>
      <w:r w:rsidR="004179DB">
        <w:rPr>
          <w:lang w:val="sl-SI"/>
        </w:rPr>
        <w:t>i</w:t>
      </w:r>
      <w:r w:rsidR="00DD3B6B">
        <w:rPr>
          <w:lang w:val="sl-SI"/>
        </w:rPr>
        <w:t xml:space="preserve"> smo poleg izvajalcev bistvenih storitev </w:t>
      </w:r>
      <w:r w:rsidR="006E5F41">
        <w:rPr>
          <w:lang w:val="sl-SI"/>
        </w:rPr>
        <w:t xml:space="preserve">(IBS) </w:t>
      </w:r>
      <w:r w:rsidR="00DD3B6B">
        <w:rPr>
          <w:lang w:val="sl-SI"/>
        </w:rPr>
        <w:t>in ponudnikov digitalnih storitev</w:t>
      </w:r>
      <w:r w:rsidR="006E5F41">
        <w:rPr>
          <w:lang w:val="sl-SI"/>
        </w:rPr>
        <w:t xml:space="preserve"> (PDS) </w:t>
      </w:r>
      <w:r w:rsidR="00DD3B6B">
        <w:rPr>
          <w:lang w:val="sl-SI"/>
        </w:rPr>
        <w:t xml:space="preserve">identificirali tudi </w:t>
      </w:r>
      <w:r w:rsidR="00DD3B6B" w:rsidRPr="00DD3B6B">
        <w:rPr>
          <w:lang w:val="sl-SI"/>
        </w:rPr>
        <w:t>organ</w:t>
      </w:r>
      <w:r w:rsidR="00DD3B6B">
        <w:rPr>
          <w:lang w:val="sl-SI"/>
        </w:rPr>
        <w:t>e</w:t>
      </w:r>
      <w:r w:rsidR="00DD3B6B" w:rsidRPr="00DD3B6B">
        <w:rPr>
          <w:lang w:val="sl-SI"/>
        </w:rPr>
        <w:t xml:space="preserve"> državne uprave, ki upravljajo z informacijskimi sistemi in deli omrežja oziroma izvajajo informacijske storitve, nujne za nemoteno delovanje države ali za zagotavljanje nacionalne varnosti </w:t>
      </w:r>
      <w:r w:rsidR="006E5F41">
        <w:rPr>
          <w:lang w:val="sl-SI"/>
        </w:rPr>
        <w:t>(ODU)</w:t>
      </w:r>
      <w:r w:rsidR="007D7BF1">
        <w:rPr>
          <w:lang w:val="sl-SI"/>
        </w:rPr>
        <w:t xml:space="preserve">, dodatno pa še </w:t>
      </w:r>
      <w:r w:rsidR="00DD3B6B">
        <w:rPr>
          <w:lang w:val="sl-SI"/>
        </w:rPr>
        <w:t>povezane subjekte</w:t>
      </w:r>
      <w:r w:rsidR="006E5F41">
        <w:rPr>
          <w:lang w:val="sl-SI"/>
        </w:rPr>
        <w:t xml:space="preserve"> (kolikor </w:t>
      </w:r>
      <w:r w:rsidR="007D7BF1">
        <w:rPr>
          <w:lang w:val="sl-SI"/>
        </w:rPr>
        <w:t xml:space="preserve">takšni subjekti </w:t>
      </w:r>
      <w:r w:rsidR="006E5F41">
        <w:rPr>
          <w:lang w:val="sl-SI"/>
        </w:rPr>
        <w:t>niso že zajeti med</w:t>
      </w:r>
      <w:r w:rsidR="007D7BF1">
        <w:rPr>
          <w:lang w:val="sl-SI"/>
        </w:rPr>
        <w:t xml:space="preserve"> IBS in ODU)</w:t>
      </w:r>
      <w:r w:rsidR="00DD3B6B">
        <w:rPr>
          <w:lang w:val="sl-SI"/>
        </w:rPr>
        <w:t>, ki se povezujejo</w:t>
      </w:r>
      <w:r w:rsidR="00DD3B6B" w:rsidRPr="00DD3B6B">
        <w:rPr>
          <w:lang w:val="sl-SI"/>
        </w:rPr>
        <w:t xml:space="preserve"> </w:t>
      </w:r>
      <w:r w:rsidR="00DD3B6B">
        <w:rPr>
          <w:lang w:val="sl-SI"/>
        </w:rPr>
        <w:t xml:space="preserve">s </w:t>
      </w:r>
      <w:r w:rsidR="00DD3B6B" w:rsidRPr="00DD3B6B">
        <w:rPr>
          <w:lang w:val="sl-SI"/>
        </w:rPr>
        <w:t>centralnim državnim informacijsko-komunikacijskim omrežjem oziroma sistemom</w:t>
      </w:r>
      <w:r w:rsidR="00DD3B6B">
        <w:rPr>
          <w:lang w:val="sl-SI"/>
        </w:rPr>
        <w:t xml:space="preserve">. Zaradi pomena kritične infrastrukture smo določili, </w:t>
      </w:r>
      <w:r w:rsidR="00DD3B6B">
        <w:rPr>
          <w:lang w:val="sl-SI"/>
        </w:rPr>
        <w:lastRenderedPageBreak/>
        <w:t xml:space="preserve">da so izvajalci bistvenih storitev </w:t>
      </w:r>
      <w:r w:rsidR="00DD3B6B" w:rsidRPr="00DD3B6B">
        <w:rPr>
          <w:lang w:val="sl-SI"/>
        </w:rPr>
        <w:t>tudi tist</w:t>
      </w:r>
      <w:r w:rsidR="00DD3B6B">
        <w:rPr>
          <w:lang w:val="sl-SI"/>
        </w:rPr>
        <w:t>i</w:t>
      </w:r>
      <w:r w:rsidR="00DD3B6B" w:rsidRPr="00DD3B6B">
        <w:rPr>
          <w:lang w:val="sl-SI"/>
        </w:rPr>
        <w:t xml:space="preserve"> upravljavc</w:t>
      </w:r>
      <w:r w:rsidR="00DD3B6B">
        <w:rPr>
          <w:lang w:val="sl-SI"/>
        </w:rPr>
        <w:t>i</w:t>
      </w:r>
      <w:r w:rsidR="00DD3B6B" w:rsidRPr="00DD3B6B">
        <w:rPr>
          <w:lang w:val="sl-SI"/>
        </w:rPr>
        <w:t xml:space="preserve"> kritične infrastrukture, ki so določeni v skladu s predpisi, ki urejajo področje kritične infrastrukture, in nosilce obrambnega načrtovanja, ki so določeni v skladu s predpisi, ki urejajo področje obrambe, katerih zagotavljanje storitev je odvisno od omrežij in informacijskih sistemov.</w:t>
      </w:r>
    </w:p>
    <w:p w14:paraId="69DF6BA2" w14:textId="77777777" w:rsidR="00DD3B6B" w:rsidRDefault="00DD3B6B" w:rsidP="004B654B">
      <w:pPr>
        <w:jc w:val="both"/>
        <w:rPr>
          <w:lang w:val="sl-SI"/>
        </w:rPr>
      </w:pPr>
    </w:p>
    <w:p w14:paraId="5FB155CF" w14:textId="6E1AFB0B" w:rsidR="004B654B" w:rsidRDefault="004B654B" w:rsidP="004B654B">
      <w:pPr>
        <w:jc w:val="both"/>
        <w:rPr>
          <w:lang w:val="sl-SI"/>
        </w:rPr>
      </w:pPr>
      <w:r w:rsidRPr="004B654B">
        <w:rPr>
          <w:lang w:val="sl-SI"/>
        </w:rPr>
        <w:t xml:space="preserve">Kljub tem dosežkom pa so bile pri pregledu Direktive (EU) 2016/1148 razkrite pomanjkljivosti, zaradi katerih z navedeno direktivo ni </w:t>
      </w:r>
      <w:r w:rsidR="007D7BF1">
        <w:rPr>
          <w:lang w:val="sl-SI"/>
        </w:rPr>
        <w:t xml:space="preserve">bilo </w:t>
      </w:r>
      <w:r w:rsidR="004179DB">
        <w:rPr>
          <w:lang w:val="sl-SI"/>
        </w:rPr>
        <w:t xml:space="preserve">več </w:t>
      </w:r>
      <w:r w:rsidRPr="004B654B">
        <w:rPr>
          <w:lang w:val="sl-SI"/>
        </w:rPr>
        <w:t>mogoče učinkovito obravnavati sedanjih in nastajajočih izzivov na področju kibernetske varnosti</w:t>
      </w:r>
      <w:r w:rsidR="000828B0">
        <w:rPr>
          <w:lang w:val="sl-SI"/>
        </w:rPr>
        <w:t>.</w:t>
      </w:r>
    </w:p>
    <w:p w14:paraId="77D85CFF" w14:textId="77777777" w:rsidR="004B654B" w:rsidRDefault="004B654B" w:rsidP="004B654B">
      <w:pPr>
        <w:jc w:val="both"/>
        <w:rPr>
          <w:lang w:val="sl-SI"/>
        </w:rPr>
      </w:pPr>
    </w:p>
    <w:p w14:paraId="259C9FD7" w14:textId="7B7FD716" w:rsidR="000828B0" w:rsidRDefault="004B654B" w:rsidP="000828B0">
      <w:pPr>
        <w:jc w:val="both"/>
        <w:rPr>
          <w:lang w:val="sl-SI"/>
        </w:rPr>
      </w:pPr>
      <w:r>
        <w:rPr>
          <w:lang w:val="sl-SI"/>
        </w:rPr>
        <w:t xml:space="preserve">Poglavitni poudarki, ki jih prinaša </w:t>
      </w:r>
      <w:bookmarkStart w:id="1" w:name="_Hlk158975219"/>
      <w:r>
        <w:rPr>
          <w:lang w:val="sl-SI"/>
        </w:rPr>
        <w:t xml:space="preserve">Direktiva </w:t>
      </w:r>
      <w:r w:rsidR="000828B0">
        <w:rPr>
          <w:lang w:val="sl-SI"/>
        </w:rPr>
        <w:t xml:space="preserve">(EU) </w:t>
      </w:r>
      <w:r w:rsidR="000828B0" w:rsidRPr="000828B0">
        <w:rPr>
          <w:lang w:val="sl-SI"/>
        </w:rPr>
        <w:t>2022/2555</w:t>
      </w:r>
      <w:r w:rsidR="000828B0">
        <w:rPr>
          <w:lang w:val="sl-SI"/>
        </w:rPr>
        <w:t xml:space="preserve"> </w:t>
      </w:r>
      <w:bookmarkEnd w:id="1"/>
      <w:r w:rsidR="000828B0">
        <w:rPr>
          <w:lang w:val="sl-SI"/>
        </w:rPr>
        <w:t>so, da di</w:t>
      </w:r>
      <w:r w:rsidR="000828B0" w:rsidRPr="000828B0">
        <w:rPr>
          <w:lang w:val="sl-SI"/>
        </w:rPr>
        <w:t xml:space="preserve">rektiva določa obveznosti za </w:t>
      </w:r>
      <w:r w:rsidR="000828B0">
        <w:rPr>
          <w:lang w:val="sl-SI"/>
        </w:rPr>
        <w:t>ponudnike</w:t>
      </w:r>
      <w:r w:rsidR="000828B0" w:rsidRPr="000828B0">
        <w:rPr>
          <w:lang w:val="sl-SI"/>
        </w:rPr>
        <w:t xml:space="preserve"> digitalnih storitev</w:t>
      </w:r>
      <w:r w:rsidR="00F61707">
        <w:rPr>
          <w:lang w:val="sl-SI"/>
        </w:rPr>
        <w:t xml:space="preserve"> oz. digitalne infrastrukture</w:t>
      </w:r>
      <w:r w:rsidR="000828B0" w:rsidRPr="000828B0">
        <w:rPr>
          <w:lang w:val="sl-SI"/>
        </w:rPr>
        <w:t>, vključno s ponudniki stičišča omrežij, ponudniki storitev DNS, razen upravljavcev korenskih imenskih strežnikov</w:t>
      </w:r>
      <w:r w:rsidR="000828B0">
        <w:rPr>
          <w:lang w:val="sl-SI"/>
        </w:rPr>
        <w:t xml:space="preserve">, </w:t>
      </w:r>
      <w:r w:rsidR="000828B0" w:rsidRPr="000828B0">
        <w:rPr>
          <w:lang w:val="sl-SI"/>
        </w:rPr>
        <w:t>registri TLD imen</w:t>
      </w:r>
      <w:r w:rsidR="000828B0">
        <w:rPr>
          <w:lang w:val="sl-SI"/>
        </w:rPr>
        <w:t xml:space="preserve">, </w:t>
      </w:r>
      <w:r w:rsidR="000828B0" w:rsidRPr="000828B0">
        <w:rPr>
          <w:lang w:val="sl-SI"/>
        </w:rPr>
        <w:t>ponudniki storitev računalništva v oblaku</w:t>
      </w:r>
      <w:r w:rsidR="000828B0">
        <w:rPr>
          <w:lang w:val="sl-SI"/>
        </w:rPr>
        <w:t xml:space="preserve">, </w:t>
      </w:r>
      <w:r w:rsidR="000828B0" w:rsidRPr="000828B0">
        <w:rPr>
          <w:lang w:val="sl-SI"/>
        </w:rPr>
        <w:t>ponudniki storitev podatkovnih centrov</w:t>
      </w:r>
      <w:r w:rsidR="000828B0">
        <w:rPr>
          <w:lang w:val="sl-SI"/>
        </w:rPr>
        <w:t xml:space="preserve">, </w:t>
      </w:r>
      <w:r w:rsidR="000828B0" w:rsidRPr="000828B0">
        <w:rPr>
          <w:lang w:val="sl-SI"/>
        </w:rPr>
        <w:t>ponudniki omrežij za dostavo vsebin</w:t>
      </w:r>
      <w:r w:rsidR="000828B0">
        <w:rPr>
          <w:lang w:val="sl-SI"/>
        </w:rPr>
        <w:t xml:space="preserve">, </w:t>
      </w:r>
      <w:r w:rsidR="000828B0" w:rsidRPr="000828B0">
        <w:rPr>
          <w:lang w:val="sl-SI"/>
        </w:rPr>
        <w:t>ponudniki storitev zaupanja</w:t>
      </w:r>
      <w:r w:rsidR="000828B0">
        <w:rPr>
          <w:lang w:val="sl-SI"/>
        </w:rPr>
        <w:t xml:space="preserve">, </w:t>
      </w:r>
      <w:r w:rsidR="000828B0" w:rsidRPr="000828B0">
        <w:rPr>
          <w:lang w:val="sl-SI"/>
        </w:rPr>
        <w:t>ponudniki javnih elektronskih komunikacijskih omrežij</w:t>
      </w:r>
      <w:r w:rsidR="000828B0">
        <w:rPr>
          <w:lang w:val="sl-SI"/>
        </w:rPr>
        <w:t xml:space="preserve"> in </w:t>
      </w:r>
      <w:r w:rsidR="000828B0" w:rsidRPr="000828B0">
        <w:rPr>
          <w:lang w:val="sl-SI"/>
        </w:rPr>
        <w:t>ponudniki javno dostopnih elektronskih komunikacijskih storitev</w:t>
      </w:r>
      <w:r w:rsidR="000828B0">
        <w:rPr>
          <w:lang w:val="sl-SI"/>
        </w:rPr>
        <w:t xml:space="preserve">. </w:t>
      </w:r>
      <w:r w:rsidR="000828B0" w:rsidRPr="000828B0">
        <w:rPr>
          <w:lang w:val="sl-SI"/>
        </w:rPr>
        <w:t>Direktiva razširja obseg sektorjev, ki so vključeni v okvir varnosti omrežij in informacijskih sistemov, na kritično infrastrukturo, ki je ključnega pomena za delovanje družbe in gospodarstva.</w:t>
      </w:r>
      <w:r w:rsidR="000828B0">
        <w:rPr>
          <w:lang w:val="sl-SI"/>
        </w:rPr>
        <w:t xml:space="preserve"> Določa obveznost </w:t>
      </w:r>
      <w:r w:rsidR="000828B0" w:rsidRPr="000828B0">
        <w:rPr>
          <w:lang w:val="sl-SI"/>
        </w:rPr>
        <w:t>oblikova</w:t>
      </w:r>
      <w:r w:rsidR="000828B0">
        <w:rPr>
          <w:lang w:val="sl-SI"/>
        </w:rPr>
        <w:t>nja</w:t>
      </w:r>
      <w:r w:rsidR="000828B0" w:rsidRPr="000828B0">
        <w:rPr>
          <w:lang w:val="sl-SI"/>
        </w:rPr>
        <w:t xml:space="preserve"> nacionalne strategije za varnost omrežij in informacijskih sistemov ter vzpostavit</w:t>
      </w:r>
      <w:r w:rsidR="004179DB">
        <w:rPr>
          <w:lang w:val="sl-SI"/>
        </w:rPr>
        <w:t>ve</w:t>
      </w:r>
      <w:r w:rsidR="000828B0" w:rsidRPr="000828B0">
        <w:rPr>
          <w:lang w:val="sl-SI"/>
        </w:rPr>
        <w:t xml:space="preserve"> sodelovanje med organi pregona, regulatorji, informacijskimi varnostnimi agencijami in drugimi ustreznimi organi.</w:t>
      </w:r>
      <w:r w:rsidR="000828B0">
        <w:rPr>
          <w:lang w:val="sl-SI"/>
        </w:rPr>
        <w:t xml:space="preserve"> U</w:t>
      </w:r>
      <w:r w:rsidR="000828B0" w:rsidRPr="000828B0">
        <w:rPr>
          <w:lang w:val="sl-SI"/>
        </w:rPr>
        <w:t xml:space="preserve">vaja strožje zahteve za poročanje o varnostnih incidentih s strani </w:t>
      </w:r>
      <w:r w:rsidR="00FC5950">
        <w:rPr>
          <w:lang w:val="sl-SI"/>
        </w:rPr>
        <w:t>ponudnikov digitalne infrastrukture</w:t>
      </w:r>
      <w:r w:rsidR="000828B0" w:rsidRPr="000828B0">
        <w:rPr>
          <w:lang w:val="sl-SI"/>
        </w:rPr>
        <w:t xml:space="preserve"> in drugih </w:t>
      </w:r>
      <w:r w:rsidR="00FC5950">
        <w:rPr>
          <w:lang w:val="sl-SI"/>
        </w:rPr>
        <w:t>zavezancev</w:t>
      </w:r>
      <w:r w:rsidR="000828B0" w:rsidRPr="000828B0">
        <w:rPr>
          <w:lang w:val="sl-SI"/>
        </w:rPr>
        <w:t xml:space="preserve"> ter določa kriterije za ocenjevanje resnosti incidentov.</w:t>
      </w:r>
      <w:r w:rsidR="00FC5950">
        <w:rPr>
          <w:lang w:val="sl-SI"/>
        </w:rPr>
        <w:t xml:space="preserve"> S</w:t>
      </w:r>
      <w:r w:rsidR="000828B0" w:rsidRPr="000828B0">
        <w:rPr>
          <w:lang w:val="sl-SI"/>
        </w:rPr>
        <w:t>podbuja izmenjavo informacij in sodelovanje med državami članicami EU, zlasti v zvezi z varnostnimi incidenti, ki lahko vplivajo na več držav.</w:t>
      </w:r>
    </w:p>
    <w:p w14:paraId="71FFA149" w14:textId="77777777" w:rsidR="000828B0" w:rsidRDefault="000828B0" w:rsidP="004B654B">
      <w:pPr>
        <w:jc w:val="both"/>
        <w:rPr>
          <w:lang w:val="sl-SI"/>
        </w:rPr>
      </w:pPr>
    </w:p>
    <w:p w14:paraId="36493ED0" w14:textId="36BEA481" w:rsidR="00FC5950" w:rsidRDefault="004B654B" w:rsidP="00FC5950">
      <w:pPr>
        <w:jc w:val="both"/>
        <w:rPr>
          <w:lang w:val="sl-SI"/>
        </w:rPr>
      </w:pPr>
      <w:r>
        <w:rPr>
          <w:lang w:val="sl-SI"/>
        </w:rPr>
        <w:t xml:space="preserve">Glede na obseg sprememb regulativnega okvira smo se zaradi jasnosti ureditve in upoštevanja pravil </w:t>
      </w:r>
      <w:proofErr w:type="spellStart"/>
      <w:r>
        <w:rPr>
          <w:lang w:val="sl-SI"/>
        </w:rPr>
        <w:t>nomotehnike</w:t>
      </w:r>
      <w:proofErr w:type="spellEnd"/>
      <w:r>
        <w:rPr>
          <w:lang w:val="sl-SI"/>
        </w:rPr>
        <w:t xml:space="preserve"> odločili za pripravo predloga novega področnega zakona in ne za morebitno novelirano obliko obstoječega besedila</w:t>
      </w:r>
      <w:r w:rsidR="00FC5950">
        <w:rPr>
          <w:lang w:val="sl-SI"/>
        </w:rPr>
        <w:t xml:space="preserve">. Poleg prenosa določb </w:t>
      </w:r>
      <w:r w:rsidR="00FC5950" w:rsidRPr="00FC5950">
        <w:rPr>
          <w:lang w:val="sl-SI"/>
        </w:rPr>
        <w:t xml:space="preserve">Direktiva (EU) 2022/2555 </w:t>
      </w:r>
      <w:r w:rsidR="00FC5950">
        <w:rPr>
          <w:lang w:val="sl-SI"/>
        </w:rPr>
        <w:t>z osnutkom predloga ZInfV-1 izboljšujemo zakonsko ureditev v delu, ko gre za nacionalne določbe</w:t>
      </w:r>
      <w:r w:rsidR="009210E4">
        <w:rPr>
          <w:lang w:val="sl-SI"/>
        </w:rPr>
        <w:t>.</w:t>
      </w:r>
    </w:p>
    <w:p w14:paraId="47A08A35" w14:textId="726B610C" w:rsidR="00FC5950" w:rsidRDefault="004B654B" w:rsidP="004B654B">
      <w:pPr>
        <w:jc w:val="both"/>
        <w:rPr>
          <w:lang w:val="sl-SI"/>
        </w:rPr>
      </w:pPr>
      <w:r>
        <w:rPr>
          <w:lang w:val="sl-SI"/>
        </w:rPr>
        <w:t xml:space="preserve">Predlog zakona </w:t>
      </w:r>
      <w:r w:rsidR="00FC5950">
        <w:rPr>
          <w:lang w:val="sl-SI"/>
        </w:rPr>
        <w:t xml:space="preserve">v največji meri ohranja strukturo </w:t>
      </w:r>
      <w:r w:rsidR="00FC5950" w:rsidRPr="00FC5950">
        <w:rPr>
          <w:lang w:val="sl-SI"/>
        </w:rPr>
        <w:t>Direktiv</w:t>
      </w:r>
      <w:r w:rsidR="004179DB">
        <w:rPr>
          <w:lang w:val="sl-SI"/>
        </w:rPr>
        <w:t>e</w:t>
      </w:r>
      <w:r w:rsidR="00FC5950" w:rsidRPr="00FC5950">
        <w:rPr>
          <w:lang w:val="sl-SI"/>
        </w:rPr>
        <w:t xml:space="preserve"> (EU) 2022/2555</w:t>
      </w:r>
      <w:r w:rsidR="00FC5950">
        <w:rPr>
          <w:lang w:val="sl-SI"/>
        </w:rPr>
        <w:t xml:space="preserve"> in jo nadgrajuje s poglavjema VII. </w:t>
      </w:r>
      <w:r w:rsidR="00FC5950" w:rsidRPr="00FC5950">
        <w:rPr>
          <w:lang w:val="sl-SI"/>
        </w:rPr>
        <w:t>Vrednotenje incidenta, ocena ogroženosti in ukrepanje</w:t>
      </w:r>
      <w:r w:rsidR="00FC5950">
        <w:rPr>
          <w:lang w:val="sl-SI"/>
        </w:rPr>
        <w:t xml:space="preserve"> in </w:t>
      </w:r>
      <w:r w:rsidR="00FC5950" w:rsidRPr="00FC5950">
        <w:rPr>
          <w:lang w:val="sl-SI"/>
        </w:rPr>
        <w:t>VIII.</w:t>
      </w:r>
      <w:r w:rsidR="00FC5950">
        <w:rPr>
          <w:lang w:val="sl-SI"/>
        </w:rPr>
        <w:t xml:space="preserve"> </w:t>
      </w:r>
      <w:r w:rsidR="00FC5950" w:rsidRPr="00FC5950">
        <w:rPr>
          <w:lang w:val="sl-SI"/>
        </w:rPr>
        <w:t>Kibernetska obramba</w:t>
      </w:r>
      <w:r w:rsidR="00FC5950">
        <w:rPr>
          <w:lang w:val="sl-SI"/>
        </w:rPr>
        <w:t>. Z ohranitvijo, razširitvijo in nadgraditvijo vsebin iz obstoječega zakona v novem ZInfV-1 sledimo ugotovitvam iz vaj kriznega odzivanja in koordinacije med deležniki kibernetske varnosti.</w:t>
      </w:r>
      <w:r w:rsidR="00FC5950" w:rsidRPr="00F61707">
        <w:rPr>
          <w:lang w:val="sl-SI"/>
        </w:rPr>
        <w:t xml:space="preserve"> </w:t>
      </w:r>
      <w:r w:rsidR="00FC5950" w:rsidRPr="00FC5950">
        <w:rPr>
          <w:lang w:val="sl-SI"/>
        </w:rPr>
        <w:t xml:space="preserve">Ti </w:t>
      </w:r>
      <w:r w:rsidR="00FC5950">
        <w:rPr>
          <w:lang w:val="sl-SI"/>
        </w:rPr>
        <w:t xml:space="preserve">postopki odzivanja </w:t>
      </w:r>
      <w:r w:rsidR="00FC5950" w:rsidRPr="00FC5950">
        <w:rPr>
          <w:lang w:val="sl-SI"/>
        </w:rPr>
        <w:t>so zasnovani z namenom izboljšanja odpornosti in varnosti omrežij in informacijskih sistemov pred kibernetskimi grožnjami ter zagotavljanja učinkovitejšega odziva na morebitne incidente.</w:t>
      </w:r>
    </w:p>
    <w:p w14:paraId="41046837" w14:textId="77777777" w:rsidR="00FC5950" w:rsidRDefault="00FC5950" w:rsidP="004B654B">
      <w:pPr>
        <w:jc w:val="both"/>
        <w:rPr>
          <w:lang w:val="sl-SI"/>
        </w:rPr>
      </w:pPr>
    </w:p>
    <w:p w14:paraId="0F3286CE" w14:textId="1D1B720C" w:rsidR="004B654B" w:rsidRPr="00B51E87" w:rsidRDefault="004B654B" w:rsidP="004B654B">
      <w:pPr>
        <w:jc w:val="both"/>
        <w:rPr>
          <w:lang w:val="sl-SI"/>
        </w:rPr>
      </w:pPr>
      <w:r>
        <w:rPr>
          <w:lang w:val="sl-SI"/>
        </w:rPr>
        <w:t xml:space="preserve">Zainteresirano javnost vabimo, da svoje morebitne </w:t>
      </w:r>
      <w:r w:rsidR="00206AC8">
        <w:rPr>
          <w:lang w:val="sl-SI"/>
        </w:rPr>
        <w:t xml:space="preserve">komentarje, </w:t>
      </w:r>
      <w:r>
        <w:rPr>
          <w:lang w:val="sl-SI"/>
        </w:rPr>
        <w:t xml:space="preserve">pripombe </w:t>
      </w:r>
      <w:r w:rsidR="00206AC8">
        <w:rPr>
          <w:lang w:val="sl-SI"/>
        </w:rPr>
        <w:t xml:space="preserve">oziroma </w:t>
      </w:r>
      <w:r>
        <w:rPr>
          <w:lang w:val="sl-SI"/>
        </w:rPr>
        <w:t xml:space="preserve">predloge na ta zakonski osnutek poda </w:t>
      </w:r>
      <w:r w:rsidRPr="00D96B63">
        <w:rPr>
          <w:b/>
          <w:bCs/>
          <w:lang w:val="sl-SI"/>
        </w:rPr>
        <w:t xml:space="preserve">do </w:t>
      </w:r>
      <w:r w:rsidR="006E5F41">
        <w:rPr>
          <w:b/>
          <w:bCs/>
          <w:lang w:val="sl-SI"/>
        </w:rPr>
        <w:t xml:space="preserve">ponedeljka </w:t>
      </w:r>
      <w:r w:rsidRPr="00D96B63">
        <w:rPr>
          <w:b/>
          <w:bCs/>
          <w:lang w:val="sl-SI"/>
        </w:rPr>
        <w:t>1</w:t>
      </w:r>
      <w:r w:rsidR="006E5F41">
        <w:rPr>
          <w:b/>
          <w:bCs/>
          <w:lang w:val="sl-SI"/>
        </w:rPr>
        <w:t>8</w:t>
      </w:r>
      <w:r w:rsidRPr="00D96B63">
        <w:rPr>
          <w:b/>
          <w:bCs/>
          <w:lang w:val="sl-SI"/>
        </w:rPr>
        <w:t xml:space="preserve">. </w:t>
      </w:r>
      <w:r w:rsidR="009210E4">
        <w:rPr>
          <w:b/>
          <w:bCs/>
          <w:lang w:val="sl-SI"/>
        </w:rPr>
        <w:t>marca</w:t>
      </w:r>
      <w:r w:rsidRPr="00D96B63">
        <w:rPr>
          <w:b/>
          <w:bCs/>
          <w:lang w:val="sl-SI"/>
        </w:rPr>
        <w:t xml:space="preserve"> 202</w:t>
      </w:r>
      <w:r w:rsidR="009210E4">
        <w:rPr>
          <w:b/>
          <w:bCs/>
          <w:lang w:val="sl-SI"/>
        </w:rPr>
        <w:t>4</w:t>
      </w:r>
      <w:r w:rsidR="00E84386">
        <w:rPr>
          <w:b/>
          <w:bCs/>
          <w:lang w:val="sl-SI"/>
        </w:rPr>
        <w:t>.</w:t>
      </w:r>
    </w:p>
    <w:p w14:paraId="206A4496" w14:textId="77777777" w:rsidR="004B654B" w:rsidRDefault="004B654B" w:rsidP="004B654B">
      <w:pPr>
        <w:rPr>
          <w:lang w:val="sl-SI"/>
        </w:rPr>
      </w:pPr>
    </w:p>
    <w:p w14:paraId="302340C8" w14:textId="77777777" w:rsidR="009210E4" w:rsidRPr="00202A77" w:rsidRDefault="009210E4" w:rsidP="004B654B">
      <w:pPr>
        <w:rPr>
          <w:lang w:val="sl-SI"/>
        </w:rPr>
      </w:pPr>
    </w:p>
    <w:p w14:paraId="27D5E75D" w14:textId="77777777" w:rsidR="004B654B" w:rsidRPr="00202A77" w:rsidRDefault="004B654B" w:rsidP="004B654B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2FB3D2BC" w14:textId="77777777" w:rsidR="004B654B" w:rsidRDefault="004B654B" w:rsidP="001B3D0B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FB0FB8" w14:textId="77777777" w:rsidR="004B654B" w:rsidRPr="00D07D56" w:rsidRDefault="004B654B" w:rsidP="001B3D0B">
      <w:pPr>
        <w:pStyle w:val="vrstapredpisa"/>
        <w:jc w:val="both"/>
        <w:rPr>
          <w:rFonts w:cs="Arial"/>
          <w:szCs w:val="20"/>
        </w:rPr>
      </w:pPr>
    </w:p>
    <w:p w14:paraId="74EEFA12" w14:textId="0573FAE9" w:rsidR="00413017" w:rsidRPr="00D07D56" w:rsidRDefault="00413017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4B654B">
        <w:rPr>
          <w:rFonts w:cs="Arial"/>
          <w:szCs w:val="20"/>
          <w:lang w:val="sl-SI"/>
        </w:rPr>
        <w:t>Dr. Uroš Svete</w:t>
      </w:r>
    </w:p>
    <w:p w14:paraId="0EFC84E5" w14:textId="70D26519" w:rsidR="00E31541" w:rsidRPr="00D07D56" w:rsidRDefault="00E31541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413017" w:rsidRPr="00D07D56">
        <w:rPr>
          <w:rFonts w:cs="Arial"/>
          <w:szCs w:val="20"/>
          <w:lang w:val="sl-SI"/>
        </w:rPr>
        <w:t>direktor</w:t>
      </w:r>
      <w:r w:rsidR="00F04E96">
        <w:rPr>
          <w:rFonts w:cs="Arial"/>
          <w:szCs w:val="20"/>
          <w:lang w:val="sl-SI"/>
        </w:rPr>
        <w:t xml:space="preserve"> u</w:t>
      </w:r>
      <w:r w:rsidR="002D730A">
        <w:rPr>
          <w:rFonts w:cs="Arial"/>
          <w:szCs w:val="20"/>
          <w:lang w:val="sl-SI"/>
        </w:rPr>
        <w:t>rada</w:t>
      </w:r>
    </w:p>
    <w:p w14:paraId="0882FE84" w14:textId="77777777" w:rsidR="00E31541" w:rsidRPr="00D07D56" w:rsidRDefault="00B65C47" w:rsidP="00E31541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</w:p>
    <w:p w14:paraId="776DB98D" w14:textId="77777777" w:rsidR="004B654B" w:rsidRDefault="001B3D0B" w:rsidP="000B736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F67ED1">
        <w:rPr>
          <w:rFonts w:cs="Arial"/>
          <w:szCs w:val="20"/>
          <w:lang w:val="sl-SI"/>
        </w:rPr>
        <w:t>riloga:</w:t>
      </w:r>
    </w:p>
    <w:p w14:paraId="1268C929" w14:textId="6E6C411D" w:rsidR="000B736E" w:rsidRPr="00D07D56" w:rsidRDefault="004B654B" w:rsidP="000B736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- o</w:t>
      </w:r>
      <w:r w:rsidR="00F67ED1">
        <w:rPr>
          <w:rFonts w:cs="Arial"/>
          <w:szCs w:val="20"/>
          <w:lang w:val="sl-SI"/>
        </w:rPr>
        <w:t xml:space="preserve">snutek </w:t>
      </w:r>
      <w:r>
        <w:rPr>
          <w:rFonts w:cs="Arial"/>
          <w:szCs w:val="20"/>
          <w:lang w:val="sl-SI"/>
        </w:rPr>
        <w:t>predloga ZInfV-1</w:t>
      </w:r>
      <w:r w:rsidR="00B646F9">
        <w:rPr>
          <w:rFonts w:cs="Arial"/>
          <w:szCs w:val="20"/>
          <w:lang w:val="sl-SI"/>
        </w:rPr>
        <w:t xml:space="preserve"> z obrazložitvijo</w:t>
      </w:r>
    </w:p>
    <w:sectPr w:rsidR="000B736E" w:rsidRPr="00D07D56" w:rsidSect="00030B2F">
      <w:headerReference w:type="first" r:id="rId8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5411" w14:textId="77777777" w:rsidR="00AA3491" w:rsidRDefault="00AA3491">
      <w:r>
        <w:separator/>
      </w:r>
    </w:p>
  </w:endnote>
  <w:endnote w:type="continuationSeparator" w:id="0">
    <w:p w14:paraId="03DF08A9" w14:textId="77777777" w:rsidR="00AA3491" w:rsidRDefault="00A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E16" w14:textId="77777777" w:rsidR="00AA3491" w:rsidRDefault="00AA3491">
      <w:r>
        <w:separator/>
      </w:r>
    </w:p>
  </w:footnote>
  <w:footnote w:type="continuationSeparator" w:id="0">
    <w:p w14:paraId="5FD1CCFE" w14:textId="77777777" w:rsidR="00AA3491" w:rsidRDefault="00AA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EB49B3">
      <w:trPr>
        <w:cantSplit/>
        <w:trHeight w:hRule="exact" w:val="847"/>
      </w:trPr>
      <w:tc>
        <w:tcPr>
          <w:tcW w:w="567" w:type="dxa"/>
        </w:tcPr>
        <w:p w14:paraId="462746DC" w14:textId="77777777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szCs w:val="20"/>
              <w:lang w:val="sl-SI" w:eastAsia="sl-SI"/>
            </w:rPr>
            <w:drawing>
              <wp:anchor distT="0" distB="0" distL="114300" distR="114300" simplePos="0" relativeHeight="251661312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31E7FCF" w14:textId="77777777" w:rsidR="0097789C" w:rsidRPr="00A606FA" w:rsidRDefault="0097789C" w:rsidP="0097789C">
    <w:pPr>
      <w:adjustRightInd w:val="0"/>
      <w:rPr>
        <w:rFonts w:ascii="Republika" w:hAnsi="Republika"/>
        <w:lang w:val="it-IT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ECFCD4B" wp14:editId="55036F7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D6CA4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c58Bz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Pr="00A606FA">
      <w:rPr>
        <w:rFonts w:ascii="Republika" w:hAnsi="Republika"/>
        <w:lang w:val="it-IT"/>
      </w:rPr>
      <w:t>REPUBLIKA SLOVENIJA</w:t>
    </w:r>
  </w:p>
  <w:p w14:paraId="6419F347" w14:textId="41DF5D32" w:rsidR="0097789C" w:rsidRPr="00030B2F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030B2F">
      <w:rPr>
        <w:rFonts w:ascii="Republika" w:hAnsi="Republika"/>
        <w:b/>
        <w:caps/>
        <w:lang w:val="it-IT"/>
      </w:rPr>
      <w:t xml:space="preserve">Urad Vlade </w:t>
    </w:r>
    <w:r w:rsidR="00AA3491">
      <w:rPr>
        <w:rFonts w:ascii="Republika" w:hAnsi="Republika"/>
        <w:b/>
        <w:caps/>
        <w:lang w:val="it-IT"/>
      </w:rPr>
      <w:t xml:space="preserve">RS </w:t>
    </w:r>
    <w:r w:rsidRPr="00030B2F">
      <w:rPr>
        <w:rFonts w:ascii="Republika" w:hAnsi="Republika"/>
        <w:b/>
        <w:caps/>
        <w:lang w:val="it-IT"/>
      </w:rPr>
      <w:t>za INFORMACIJSKO VARNOST</w:t>
    </w:r>
  </w:p>
  <w:p w14:paraId="5296C4C8" w14:textId="36801EF9" w:rsidR="0097789C" w:rsidRPr="00A606FA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  <w:lang w:val="it-IT"/>
      </w:rPr>
    </w:pPr>
    <w:r w:rsidRPr="000B736E">
      <w:rPr>
        <w:rFonts w:ascii="Republika" w:hAnsi="Republika"/>
        <w:sz w:val="16"/>
        <w:szCs w:val="16"/>
        <w:lang w:val="sl-SI"/>
      </w:rPr>
      <w:t>Ulica gledališča BTC 2</w:t>
    </w:r>
    <w:r w:rsidR="0097789C" w:rsidRPr="000B736E">
      <w:rPr>
        <w:rFonts w:ascii="Republika" w:hAnsi="Republika"/>
        <w:sz w:val="16"/>
        <w:szCs w:val="16"/>
        <w:lang w:val="sl-SI"/>
      </w:rPr>
      <w:t>, 1000 Ljubljana</w:t>
    </w:r>
    <w:r w:rsidR="0097789C" w:rsidRPr="00A606FA">
      <w:rPr>
        <w:rFonts w:ascii="Republika" w:hAnsi="Republika"/>
        <w:sz w:val="16"/>
        <w:szCs w:val="16"/>
        <w:lang w:val="it-IT"/>
      </w:rPr>
      <w:tab/>
    </w:r>
    <w:r w:rsidR="0097789C" w:rsidRPr="00A606FA">
      <w:rPr>
        <w:rFonts w:ascii="Republika" w:hAnsi="Republika"/>
        <w:sz w:val="16"/>
        <w:szCs w:val="16"/>
        <w:lang w:val="it-IT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77777777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</w:rPr>
      <w:t>Twitter: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75630"/>
    <w:multiLevelType w:val="hybridMultilevel"/>
    <w:tmpl w:val="ADB697B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606"/>
    <w:multiLevelType w:val="hybridMultilevel"/>
    <w:tmpl w:val="7248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431"/>
    <w:multiLevelType w:val="hybridMultilevel"/>
    <w:tmpl w:val="9A8468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E4C24"/>
    <w:multiLevelType w:val="hybridMultilevel"/>
    <w:tmpl w:val="F9BC6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11EF"/>
    <w:multiLevelType w:val="hybridMultilevel"/>
    <w:tmpl w:val="3F88BB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942758"/>
    <w:multiLevelType w:val="hybridMultilevel"/>
    <w:tmpl w:val="FB242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380726">
    <w:abstractNumId w:val="9"/>
  </w:num>
  <w:num w:numId="2" w16cid:durableId="275987431">
    <w:abstractNumId w:val="6"/>
  </w:num>
  <w:num w:numId="3" w16cid:durableId="889804224">
    <w:abstractNumId w:val="7"/>
  </w:num>
  <w:num w:numId="4" w16cid:durableId="1553156461">
    <w:abstractNumId w:val="0"/>
  </w:num>
  <w:num w:numId="5" w16cid:durableId="2051496881">
    <w:abstractNumId w:val="4"/>
  </w:num>
  <w:num w:numId="6" w16cid:durableId="1253196713">
    <w:abstractNumId w:val="10"/>
  </w:num>
  <w:num w:numId="7" w16cid:durableId="1658993123">
    <w:abstractNumId w:val="1"/>
  </w:num>
  <w:num w:numId="8" w16cid:durableId="1803183590">
    <w:abstractNumId w:val="5"/>
  </w:num>
  <w:num w:numId="9" w16cid:durableId="1978684780">
    <w:abstractNumId w:val="3"/>
  </w:num>
  <w:num w:numId="10" w16cid:durableId="1508128389">
    <w:abstractNumId w:val="2"/>
  </w:num>
  <w:num w:numId="11" w16cid:durableId="618610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23A88"/>
    <w:rsid w:val="00030B2F"/>
    <w:rsid w:val="00041644"/>
    <w:rsid w:val="00044C21"/>
    <w:rsid w:val="000825F8"/>
    <w:rsid w:val="000828B0"/>
    <w:rsid w:val="000A45FF"/>
    <w:rsid w:val="000A7238"/>
    <w:rsid w:val="000A7851"/>
    <w:rsid w:val="000B04B5"/>
    <w:rsid w:val="000B5B56"/>
    <w:rsid w:val="000B736E"/>
    <w:rsid w:val="000E1055"/>
    <w:rsid w:val="00127B86"/>
    <w:rsid w:val="00131ADC"/>
    <w:rsid w:val="001357B2"/>
    <w:rsid w:val="00162821"/>
    <w:rsid w:val="00164064"/>
    <w:rsid w:val="0017478F"/>
    <w:rsid w:val="001B3D0B"/>
    <w:rsid w:val="001B3F20"/>
    <w:rsid w:val="001E139C"/>
    <w:rsid w:val="001E752D"/>
    <w:rsid w:val="00202A77"/>
    <w:rsid w:val="00206AC8"/>
    <w:rsid w:val="00206BFC"/>
    <w:rsid w:val="00256052"/>
    <w:rsid w:val="00267E56"/>
    <w:rsid w:val="00271CE5"/>
    <w:rsid w:val="00282020"/>
    <w:rsid w:val="002A212E"/>
    <w:rsid w:val="002A2B69"/>
    <w:rsid w:val="002B1096"/>
    <w:rsid w:val="002D730A"/>
    <w:rsid w:val="003636BF"/>
    <w:rsid w:val="00371442"/>
    <w:rsid w:val="003845B4"/>
    <w:rsid w:val="0038574D"/>
    <w:rsid w:val="00386CC7"/>
    <w:rsid w:val="00387B1A"/>
    <w:rsid w:val="003A31C4"/>
    <w:rsid w:val="003C5EE5"/>
    <w:rsid w:val="003D1AC6"/>
    <w:rsid w:val="003D4A49"/>
    <w:rsid w:val="003E1C74"/>
    <w:rsid w:val="00413017"/>
    <w:rsid w:val="004179DB"/>
    <w:rsid w:val="00420D5D"/>
    <w:rsid w:val="00454552"/>
    <w:rsid w:val="0046561E"/>
    <w:rsid w:val="004657EE"/>
    <w:rsid w:val="00482FF5"/>
    <w:rsid w:val="004B654B"/>
    <w:rsid w:val="004E558A"/>
    <w:rsid w:val="004F3D2B"/>
    <w:rsid w:val="005207C5"/>
    <w:rsid w:val="00526246"/>
    <w:rsid w:val="00567106"/>
    <w:rsid w:val="005747D8"/>
    <w:rsid w:val="00591D89"/>
    <w:rsid w:val="005E1D3C"/>
    <w:rsid w:val="005E2FE1"/>
    <w:rsid w:val="00625AE6"/>
    <w:rsid w:val="00632253"/>
    <w:rsid w:val="00642714"/>
    <w:rsid w:val="006455CE"/>
    <w:rsid w:val="00653DB0"/>
    <w:rsid w:val="00655841"/>
    <w:rsid w:val="00655E20"/>
    <w:rsid w:val="00655EBB"/>
    <w:rsid w:val="00685DCF"/>
    <w:rsid w:val="006E5F41"/>
    <w:rsid w:val="00733017"/>
    <w:rsid w:val="007646C0"/>
    <w:rsid w:val="00783310"/>
    <w:rsid w:val="00792160"/>
    <w:rsid w:val="007A4A6D"/>
    <w:rsid w:val="007D1BCF"/>
    <w:rsid w:val="007D75CF"/>
    <w:rsid w:val="007D7BF1"/>
    <w:rsid w:val="007E0440"/>
    <w:rsid w:val="007E6DC5"/>
    <w:rsid w:val="00840550"/>
    <w:rsid w:val="00866E80"/>
    <w:rsid w:val="00877FFC"/>
    <w:rsid w:val="0088043C"/>
    <w:rsid w:val="00884889"/>
    <w:rsid w:val="00890396"/>
    <w:rsid w:val="008906C9"/>
    <w:rsid w:val="008B3A9F"/>
    <w:rsid w:val="008C5738"/>
    <w:rsid w:val="008D04F0"/>
    <w:rsid w:val="008E65EB"/>
    <w:rsid w:val="008F3500"/>
    <w:rsid w:val="00915C0D"/>
    <w:rsid w:val="009210E4"/>
    <w:rsid w:val="00924E3C"/>
    <w:rsid w:val="009612BB"/>
    <w:rsid w:val="0097789C"/>
    <w:rsid w:val="0099437B"/>
    <w:rsid w:val="009B0C8B"/>
    <w:rsid w:val="009C740A"/>
    <w:rsid w:val="009D3F14"/>
    <w:rsid w:val="00A125C5"/>
    <w:rsid w:val="00A2451C"/>
    <w:rsid w:val="00A3126E"/>
    <w:rsid w:val="00A65EE7"/>
    <w:rsid w:val="00A70133"/>
    <w:rsid w:val="00A770A6"/>
    <w:rsid w:val="00A813B1"/>
    <w:rsid w:val="00AA3491"/>
    <w:rsid w:val="00AB36C4"/>
    <w:rsid w:val="00AC32B2"/>
    <w:rsid w:val="00AD217D"/>
    <w:rsid w:val="00AE1807"/>
    <w:rsid w:val="00AF051B"/>
    <w:rsid w:val="00B10572"/>
    <w:rsid w:val="00B17141"/>
    <w:rsid w:val="00B31575"/>
    <w:rsid w:val="00B50016"/>
    <w:rsid w:val="00B52E86"/>
    <w:rsid w:val="00B646F9"/>
    <w:rsid w:val="00B65C47"/>
    <w:rsid w:val="00B8547D"/>
    <w:rsid w:val="00B96DAC"/>
    <w:rsid w:val="00BA7BBC"/>
    <w:rsid w:val="00BF1054"/>
    <w:rsid w:val="00C250D5"/>
    <w:rsid w:val="00C35666"/>
    <w:rsid w:val="00C71699"/>
    <w:rsid w:val="00C92898"/>
    <w:rsid w:val="00C928A5"/>
    <w:rsid w:val="00CA4340"/>
    <w:rsid w:val="00CB71FE"/>
    <w:rsid w:val="00CE5238"/>
    <w:rsid w:val="00CE7514"/>
    <w:rsid w:val="00D07D56"/>
    <w:rsid w:val="00D248DE"/>
    <w:rsid w:val="00D8542D"/>
    <w:rsid w:val="00DA4FB0"/>
    <w:rsid w:val="00DC6A71"/>
    <w:rsid w:val="00DD096B"/>
    <w:rsid w:val="00DD3B6B"/>
    <w:rsid w:val="00E0357D"/>
    <w:rsid w:val="00E124C9"/>
    <w:rsid w:val="00E22920"/>
    <w:rsid w:val="00E26C8C"/>
    <w:rsid w:val="00E3087B"/>
    <w:rsid w:val="00E31541"/>
    <w:rsid w:val="00E7324A"/>
    <w:rsid w:val="00E74CF8"/>
    <w:rsid w:val="00E76A2E"/>
    <w:rsid w:val="00E84386"/>
    <w:rsid w:val="00EA0413"/>
    <w:rsid w:val="00EC1572"/>
    <w:rsid w:val="00ED1C3E"/>
    <w:rsid w:val="00ED59D8"/>
    <w:rsid w:val="00ED6779"/>
    <w:rsid w:val="00F04E96"/>
    <w:rsid w:val="00F16C99"/>
    <w:rsid w:val="00F240BB"/>
    <w:rsid w:val="00F42D3B"/>
    <w:rsid w:val="00F57FED"/>
    <w:rsid w:val="00F61707"/>
    <w:rsid w:val="00F67ED1"/>
    <w:rsid w:val="00F975C8"/>
    <w:rsid w:val="00FC5950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5A501"/>
  <w15:chartTrackingRefBased/>
  <w15:docId w15:val="{9A92C029-D871-4B53-A09F-E5B849F3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096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97789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D096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D096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unhideWhenUsed/>
    <w:rsid w:val="00C92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8A5"/>
    <w:pPr>
      <w:spacing w:after="240" w:line="240" w:lineRule="auto"/>
      <w:jc w:val="both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8A5"/>
    <w:rPr>
      <w:rFonts w:ascii="Arial" w:hAnsi="Arial"/>
      <w:lang w:eastAsia="en-US"/>
    </w:rPr>
  </w:style>
  <w:style w:type="paragraph" w:customStyle="1" w:styleId="alineazaodstavkom1">
    <w:name w:val="alineazaodstavkom1"/>
    <w:basedOn w:val="Navaden"/>
    <w:rsid w:val="001E752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vrstapredpisa">
    <w:name w:val="vrstapredpisa"/>
    <w:basedOn w:val="Navaden"/>
    <w:rsid w:val="001E752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Revizija">
    <w:name w:val="Revision"/>
    <w:hidden/>
    <w:uiPriority w:val="99"/>
    <w:semiHidden/>
    <w:rsid w:val="006E5F41"/>
    <w:rPr>
      <w:rFonts w:ascii="Arial" w:hAnsi="Arial"/>
      <w:szCs w:val="24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E5F41"/>
    <w:pPr>
      <w:spacing w:after="0"/>
      <w:jc w:val="left"/>
    </w:pPr>
    <w:rPr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rsid w:val="006E5F41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IV\URSIV\Predloge\Novo\Urad_RSIV_dopi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336E3F-5F2C-4AFF-AD30-D0DD87C3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Urad_RSIV_dopis_SI.dotx</Template>
  <TotalTime>2</TotalTime>
  <Pages>2</Pages>
  <Words>787</Words>
  <Characters>5184</Characters>
  <Application>Microsoft Office Word</Application>
  <DocSecurity>0</DocSecurity>
  <Lines>43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cp:lastModifiedBy>Barbara Pernuš Grošelj</cp:lastModifiedBy>
  <cp:revision>3</cp:revision>
  <cp:lastPrinted>2012-09-24T10:52:00Z</cp:lastPrinted>
  <dcterms:created xsi:type="dcterms:W3CDTF">2024-02-16T14:30:00Z</dcterms:created>
  <dcterms:modified xsi:type="dcterms:W3CDTF">2024-02-16T14:34:00Z</dcterms:modified>
</cp:coreProperties>
</file>