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15F6" w14:textId="4AF52FF7" w:rsidR="0067667E" w:rsidRDefault="00523D6C" w:rsidP="00B7272C">
      <w:pPr>
        <w:pStyle w:val="datumtevilka"/>
        <w:spacing w:line="240" w:lineRule="auto"/>
        <w:rPr>
          <w:rFonts w:cs="Arial"/>
        </w:rPr>
      </w:pPr>
      <w:r w:rsidRPr="00B7272C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604C96BD" wp14:editId="753FB31D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2520315" cy="1214438"/>
                <wp:effectExtent l="0" t="0" r="13335" b="508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214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7CBFA" w14:textId="77777777" w:rsidR="00CB1C9B" w:rsidRDefault="00CB1C9B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C96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198.45pt;height:95.6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" o:allowoverlap="f" filled="f" stroked="f">
                <v:textbox inset="0,0,0,0">
                  <w:txbxContent>
                    <w:p w14:paraId="60A7CBFA" w14:textId="77777777" w:rsidR="00CB1C9B" w:rsidRDefault="00CB1C9B" w:rsidP="007D75CF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B7272C">
        <w:rPr>
          <w:rFonts w:cs="Arial"/>
        </w:rPr>
        <w:t xml:space="preserve">Številka: </w:t>
      </w:r>
      <w:r w:rsidR="007D75CF" w:rsidRPr="00B7272C">
        <w:rPr>
          <w:rFonts w:cs="Arial"/>
        </w:rPr>
        <w:tab/>
      </w:r>
      <w:r w:rsidR="0067667E" w:rsidRPr="0046563E">
        <w:rPr>
          <w:rFonts w:cs="Arial"/>
        </w:rPr>
        <w:t>007-</w:t>
      </w:r>
      <w:r w:rsidR="0046563E" w:rsidRPr="0046563E">
        <w:rPr>
          <w:rFonts w:cs="Arial"/>
        </w:rPr>
        <w:t>311</w:t>
      </w:r>
      <w:r w:rsidR="0067667E" w:rsidRPr="0046563E">
        <w:rPr>
          <w:rFonts w:cs="Arial"/>
        </w:rPr>
        <w:t>/2023/1</w:t>
      </w:r>
    </w:p>
    <w:p w14:paraId="7FBF3E89" w14:textId="6D7AA30A" w:rsidR="007D75CF" w:rsidRPr="00B7272C" w:rsidRDefault="00C250D5" w:rsidP="00B7272C">
      <w:pPr>
        <w:pStyle w:val="datumtevilka"/>
        <w:spacing w:line="240" w:lineRule="auto"/>
        <w:rPr>
          <w:rFonts w:cs="Arial"/>
        </w:rPr>
      </w:pPr>
      <w:r w:rsidRPr="00B7272C">
        <w:rPr>
          <w:rFonts w:cs="Arial"/>
        </w:rPr>
        <w:t xml:space="preserve">Datum: </w:t>
      </w:r>
      <w:r w:rsidRPr="00B7272C">
        <w:rPr>
          <w:rFonts w:cs="Arial"/>
        </w:rPr>
        <w:tab/>
      </w:r>
      <w:r w:rsidR="00E233CE">
        <w:rPr>
          <w:rFonts w:cs="Arial"/>
        </w:rPr>
        <w:t>2</w:t>
      </w:r>
      <w:r w:rsidR="001A2BD3">
        <w:rPr>
          <w:rFonts w:cs="Arial"/>
        </w:rPr>
        <w:t>8</w:t>
      </w:r>
      <w:r w:rsidR="00E42BE4" w:rsidRPr="00B7272C">
        <w:rPr>
          <w:rFonts w:cs="Arial"/>
        </w:rPr>
        <w:t xml:space="preserve">. </w:t>
      </w:r>
      <w:r w:rsidR="00500314">
        <w:rPr>
          <w:rFonts w:cs="Arial"/>
        </w:rPr>
        <w:t>12</w:t>
      </w:r>
      <w:r w:rsidR="00523D6C" w:rsidRPr="00B7272C">
        <w:rPr>
          <w:rFonts w:cs="Arial"/>
        </w:rPr>
        <w:t>. 2023</w:t>
      </w:r>
    </w:p>
    <w:p w14:paraId="66CF0D85" w14:textId="77777777" w:rsidR="007D75CF" w:rsidRPr="00B7272C" w:rsidRDefault="007D75CF" w:rsidP="00B7272C">
      <w:pPr>
        <w:spacing w:line="240" w:lineRule="auto"/>
        <w:rPr>
          <w:rFonts w:cs="Arial"/>
          <w:szCs w:val="20"/>
        </w:rPr>
      </w:pPr>
    </w:p>
    <w:p w14:paraId="3B17F6C0" w14:textId="77777777" w:rsidR="00910331" w:rsidRDefault="00910331" w:rsidP="00B7272C">
      <w:pPr>
        <w:spacing w:line="240" w:lineRule="auto"/>
        <w:rPr>
          <w:rFonts w:cs="Arial"/>
          <w:szCs w:val="20"/>
        </w:rPr>
      </w:pPr>
    </w:p>
    <w:p w14:paraId="0161E955" w14:textId="64B64057" w:rsidR="00910331" w:rsidRPr="00910331" w:rsidRDefault="00910331" w:rsidP="00910331">
      <w:pPr>
        <w:pStyle w:val="ZADEVA"/>
        <w:spacing w:line="240" w:lineRule="auto"/>
        <w:jc w:val="both"/>
        <w:rPr>
          <w:rFonts w:cs="Arial"/>
          <w:szCs w:val="20"/>
          <w:lang w:val="sl-SI"/>
        </w:rPr>
      </w:pPr>
      <w:r w:rsidRPr="00166C09">
        <w:rPr>
          <w:rFonts w:cs="Arial"/>
          <w:szCs w:val="20"/>
          <w:lang w:val="sl-SI"/>
        </w:rPr>
        <w:t xml:space="preserve">Zadeva: </w:t>
      </w:r>
      <w:r w:rsidRPr="00910331">
        <w:rPr>
          <w:rFonts w:cs="Arial"/>
          <w:szCs w:val="20"/>
          <w:lang w:val="sl-SI"/>
        </w:rPr>
        <w:tab/>
        <w:t xml:space="preserve">Osnutek </w:t>
      </w:r>
      <w:r w:rsidRPr="00910331">
        <w:rPr>
          <w:rFonts w:eastAsia="SimSun" w:cs="Arial"/>
          <w:kern w:val="2"/>
          <w:szCs w:val="20"/>
          <w:lang w:val="sl-SI" w:eastAsia="hi-IN" w:bidi="hi-IN"/>
        </w:rPr>
        <w:t>Uredbe o</w:t>
      </w:r>
      <w:r w:rsidR="00A86023">
        <w:rPr>
          <w:rFonts w:eastAsia="SimSun" w:cs="Arial"/>
          <w:kern w:val="2"/>
          <w:szCs w:val="20"/>
          <w:lang w:val="sl-SI" w:eastAsia="hi-IN" w:bidi="hi-IN"/>
        </w:rPr>
        <w:t xml:space="preserve"> dopolnitvah</w:t>
      </w:r>
      <w:r w:rsidRPr="00910331">
        <w:rPr>
          <w:rFonts w:eastAsia="SimSun" w:cs="Arial"/>
          <w:kern w:val="2"/>
          <w:szCs w:val="20"/>
          <w:lang w:val="sl-SI" w:eastAsia="hi-IN" w:bidi="hi-IN"/>
        </w:rPr>
        <w:t xml:space="preserve">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Uredbe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</w:t>
      </w:r>
      <w:bookmarkStart w:id="0" w:name="_Hlk154582804"/>
      <w:r w:rsidR="00A86023" w:rsidRPr="00AE4DA1">
        <w:rPr>
          <w:rFonts w:cs="Arial"/>
          <w:bCs/>
          <w:iCs/>
          <w:szCs w:val="20"/>
          <w:lang w:eastAsia="sl-SI"/>
        </w:rPr>
        <w:t xml:space="preserve">o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samooskrbi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z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električno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energijo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iz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obnovljivih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virov</w:t>
      </w:r>
      <w:proofErr w:type="spellEnd"/>
      <w:r w:rsidR="00A86023" w:rsidRPr="00AE4DA1">
        <w:rPr>
          <w:rFonts w:cs="Arial"/>
          <w:bCs/>
          <w:iCs/>
          <w:szCs w:val="20"/>
          <w:lang w:eastAsia="sl-SI"/>
        </w:rPr>
        <w:t xml:space="preserve"> </w:t>
      </w:r>
      <w:proofErr w:type="spellStart"/>
      <w:r w:rsidR="00A86023" w:rsidRPr="00AE4DA1">
        <w:rPr>
          <w:rFonts w:cs="Arial"/>
          <w:bCs/>
          <w:iCs/>
          <w:szCs w:val="20"/>
          <w:lang w:eastAsia="sl-SI"/>
        </w:rPr>
        <w:t>energije</w:t>
      </w:r>
      <w:bookmarkEnd w:id="0"/>
      <w:proofErr w:type="spellEnd"/>
      <w:r w:rsidR="00A86023">
        <w:rPr>
          <w:rFonts w:eastAsia="SimSun" w:cs="Arial"/>
          <w:kern w:val="2"/>
          <w:szCs w:val="20"/>
          <w:lang w:val="sl-SI" w:eastAsia="hi-IN" w:bidi="hi-IN"/>
        </w:rPr>
        <w:t xml:space="preserve"> </w:t>
      </w:r>
      <w:r w:rsidRPr="00910331">
        <w:rPr>
          <w:rFonts w:cs="Arial"/>
          <w:szCs w:val="20"/>
          <w:lang w:val="sl-SI"/>
        </w:rPr>
        <w:t xml:space="preserve">(EVA </w:t>
      </w:r>
      <w:r w:rsidRPr="00910331">
        <w:rPr>
          <w:lang w:val="sl-SI"/>
        </w:rPr>
        <w:t>2023-2570-</w:t>
      </w:r>
      <w:r w:rsidR="00962881">
        <w:rPr>
          <w:lang w:val="sl-SI"/>
        </w:rPr>
        <w:t>0103</w:t>
      </w:r>
      <w:r w:rsidRPr="00910331">
        <w:rPr>
          <w:rFonts w:cs="Arial"/>
          <w:szCs w:val="20"/>
          <w:lang w:val="sl-SI"/>
        </w:rPr>
        <w:t>) – v javno obravnavo</w:t>
      </w:r>
    </w:p>
    <w:p w14:paraId="244108B2" w14:textId="77777777" w:rsidR="00910331" w:rsidRPr="00166C09" w:rsidRDefault="00910331" w:rsidP="00910331">
      <w:pPr>
        <w:spacing w:line="240" w:lineRule="auto"/>
        <w:rPr>
          <w:rFonts w:cs="Arial"/>
          <w:szCs w:val="20"/>
        </w:rPr>
      </w:pPr>
    </w:p>
    <w:p w14:paraId="6DF74B96" w14:textId="77777777" w:rsidR="00910331" w:rsidRPr="00166C09" w:rsidRDefault="00910331" w:rsidP="00910331">
      <w:pPr>
        <w:spacing w:line="240" w:lineRule="auto"/>
        <w:rPr>
          <w:rFonts w:cs="Arial"/>
          <w:szCs w:val="20"/>
        </w:rPr>
      </w:pPr>
    </w:p>
    <w:p w14:paraId="431BA44D" w14:textId="77777777" w:rsidR="00910331" w:rsidRDefault="00910331" w:rsidP="00910331">
      <w:pPr>
        <w:spacing w:line="240" w:lineRule="auto"/>
        <w:rPr>
          <w:rFonts w:cs="Arial"/>
          <w:szCs w:val="20"/>
        </w:rPr>
      </w:pPr>
      <w:r w:rsidRPr="00166C09">
        <w:rPr>
          <w:rFonts w:cs="Arial"/>
          <w:szCs w:val="20"/>
        </w:rPr>
        <w:t>Spoštovani!</w:t>
      </w:r>
    </w:p>
    <w:p w14:paraId="0EB999D2" w14:textId="77777777" w:rsidR="00962881" w:rsidRPr="00166C09" w:rsidRDefault="00962881" w:rsidP="00910331">
      <w:pPr>
        <w:spacing w:line="240" w:lineRule="auto"/>
        <w:rPr>
          <w:rFonts w:cs="Arial"/>
          <w:szCs w:val="20"/>
        </w:rPr>
      </w:pPr>
    </w:p>
    <w:p w14:paraId="167B084C" w14:textId="77777777" w:rsidR="00910331" w:rsidRPr="00166C09" w:rsidRDefault="00910331" w:rsidP="00910331">
      <w:pPr>
        <w:spacing w:line="240" w:lineRule="auto"/>
        <w:jc w:val="both"/>
        <w:rPr>
          <w:rFonts w:cs="Arial"/>
          <w:szCs w:val="20"/>
        </w:rPr>
      </w:pPr>
    </w:p>
    <w:p w14:paraId="08FA1BC9" w14:textId="7A7100FB" w:rsidR="00910331" w:rsidRPr="00CF568E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eastAsia="Calibri" w:cs="Arial"/>
          <w:szCs w:val="20"/>
        </w:rPr>
        <w:t xml:space="preserve">Vabimo vas k oddaji pripomb in predlogov na </w:t>
      </w:r>
      <w:r w:rsidRPr="00CF568E">
        <w:rPr>
          <w:rFonts w:eastAsia="Calibri" w:cs="Arial"/>
          <w:szCs w:val="20"/>
        </w:rPr>
        <w:t xml:space="preserve">osnutek </w:t>
      </w:r>
      <w:r w:rsidRPr="00962881">
        <w:rPr>
          <w:rFonts w:eastAsia="SimSun" w:cs="Arial"/>
          <w:kern w:val="2"/>
          <w:szCs w:val="20"/>
          <w:lang w:eastAsia="hi-IN" w:bidi="hi-IN"/>
        </w:rPr>
        <w:t xml:space="preserve">Uredbe o dopolnitvah Uredbe o </w:t>
      </w:r>
      <w:r w:rsidR="00962881" w:rsidRPr="00962881">
        <w:rPr>
          <w:rFonts w:cs="Arial"/>
          <w:iCs/>
          <w:szCs w:val="20"/>
          <w:lang w:eastAsia="sl-SI"/>
        </w:rPr>
        <w:t>samooskrbi z električno energijo iz obnovljivih virov energije</w:t>
      </w:r>
      <w:r w:rsidRPr="00962881">
        <w:rPr>
          <w:rFonts w:cs="Arial"/>
          <w:szCs w:val="20"/>
        </w:rPr>
        <w:t>.</w:t>
      </w:r>
    </w:p>
    <w:p w14:paraId="7E08AF21" w14:textId="0E8AF560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Vaše pripombe in predloge lahko posredujete na priloženem obrazcu </w:t>
      </w:r>
      <w:r w:rsidR="00B472A7">
        <w:rPr>
          <w:rFonts w:cs="Arial"/>
          <w:szCs w:val="20"/>
          <w:u w:val="single"/>
        </w:rPr>
        <w:t xml:space="preserve">v roku 14 </w:t>
      </w:r>
      <w:r w:rsidR="00FB53F7">
        <w:rPr>
          <w:rFonts w:cs="Arial"/>
          <w:szCs w:val="20"/>
          <w:u w:val="single"/>
        </w:rPr>
        <w:t xml:space="preserve">dni od objave </w:t>
      </w:r>
      <w:r>
        <w:rPr>
          <w:rFonts w:cs="Arial"/>
          <w:szCs w:val="20"/>
        </w:rPr>
        <w:t xml:space="preserve">in sicer na </w:t>
      </w:r>
      <w:r w:rsidRPr="00076813">
        <w:rPr>
          <w:rFonts w:eastAsia="Calibri" w:cs="Arial"/>
          <w:szCs w:val="20"/>
        </w:rPr>
        <w:t xml:space="preserve">naslov </w:t>
      </w:r>
      <w:hyperlink r:id="rId8" w:history="1">
        <w:r w:rsidRPr="006B7982">
          <w:rPr>
            <w:rStyle w:val="Hiperpovezava"/>
            <w:rFonts w:eastAsia="Calibri" w:cs="Arial"/>
            <w:szCs w:val="20"/>
          </w:rPr>
          <w:t>gp.mope@gov.si</w:t>
        </w:r>
      </w:hyperlink>
      <w:r>
        <w:rPr>
          <w:rFonts w:eastAsia="Calibri" w:cs="Arial"/>
          <w:szCs w:val="20"/>
          <w:u w:val="single"/>
        </w:rPr>
        <w:t xml:space="preserve"> </w:t>
      </w:r>
      <w:r w:rsidRPr="00076813">
        <w:rPr>
          <w:rFonts w:eastAsia="Calibri" w:cs="Arial"/>
          <w:szCs w:val="20"/>
        </w:rPr>
        <w:t>a</w:t>
      </w:r>
      <w:r>
        <w:rPr>
          <w:rFonts w:eastAsia="Calibri" w:cs="Arial"/>
          <w:szCs w:val="20"/>
        </w:rPr>
        <w:t>li</w:t>
      </w:r>
      <w:r w:rsidRPr="00076813">
        <w:rPr>
          <w:rFonts w:eastAsia="Calibri" w:cs="Arial"/>
          <w:szCs w:val="20"/>
        </w:rPr>
        <w:t xml:space="preserve"> naslov:</w:t>
      </w:r>
    </w:p>
    <w:p w14:paraId="2E337F46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Ministrstvo za okolje, podnebje in energijo</w:t>
      </w:r>
    </w:p>
    <w:p w14:paraId="08A664B1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Langusova ulica 4</w:t>
      </w:r>
    </w:p>
    <w:p w14:paraId="72719FFB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1000 Ljubljana.</w:t>
      </w:r>
    </w:p>
    <w:p w14:paraId="0C135D8B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</w:p>
    <w:p w14:paraId="6166AB0A" w14:textId="57919B0F" w:rsidR="004B273E" w:rsidRDefault="004B273E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spoštovanjem,</w:t>
      </w:r>
    </w:p>
    <w:p w14:paraId="5DF84CA0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</w:p>
    <w:p w14:paraId="19A079A2" w14:textId="40272D3B" w:rsidR="00910331" w:rsidRPr="00C629E6" w:rsidRDefault="001A2BD3" w:rsidP="001A2BD3">
      <w:pPr>
        <w:spacing w:after="160" w:line="240" w:lineRule="auto"/>
        <w:ind w:left="5040" w:firstLine="720"/>
        <w:jc w:val="both"/>
        <w:rPr>
          <w:rFonts w:cs="Arial"/>
          <w:szCs w:val="20"/>
        </w:rPr>
      </w:pPr>
      <w:r>
        <w:rPr>
          <w:rFonts w:cs="Arial"/>
          <w:szCs w:val="20"/>
        </w:rPr>
        <w:t>Uroš Vajgl</w:t>
      </w:r>
    </w:p>
    <w:p w14:paraId="3C66F7B8" w14:textId="238EAA9D" w:rsidR="00910331" w:rsidRPr="00C629E6" w:rsidRDefault="00910331" w:rsidP="00910331">
      <w:pPr>
        <w:spacing w:after="160" w:line="240" w:lineRule="auto"/>
        <w:ind w:left="4320" w:firstLine="720"/>
        <w:jc w:val="both"/>
        <w:rPr>
          <w:rFonts w:cs="Arial"/>
          <w:szCs w:val="20"/>
        </w:rPr>
      </w:pPr>
      <w:r w:rsidRPr="00C629E6">
        <w:rPr>
          <w:rFonts w:cs="Arial"/>
          <w:szCs w:val="20"/>
        </w:rPr>
        <w:t xml:space="preserve">      </w:t>
      </w:r>
      <w:r w:rsidR="001A2BD3">
        <w:rPr>
          <w:rFonts w:cs="Arial"/>
          <w:szCs w:val="20"/>
        </w:rPr>
        <w:t>DRŽAVNI SEKRETAR</w:t>
      </w:r>
    </w:p>
    <w:p w14:paraId="43CF439E" w14:textId="77777777" w:rsidR="00910331" w:rsidRPr="00B7272C" w:rsidRDefault="00910331" w:rsidP="00B7272C">
      <w:pPr>
        <w:spacing w:line="240" w:lineRule="auto"/>
        <w:rPr>
          <w:rFonts w:cs="Arial"/>
          <w:szCs w:val="20"/>
        </w:rPr>
      </w:pPr>
    </w:p>
    <w:p w14:paraId="25C80675" w14:textId="77777777" w:rsidR="009F7302" w:rsidRPr="00B7272C" w:rsidRDefault="009F7302" w:rsidP="00B7272C">
      <w:pPr>
        <w:spacing w:line="240" w:lineRule="auto"/>
        <w:jc w:val="both"/>
        <w:rPr>
          <w:rFonts w:cs="Arial"/>
          <w:szCs w:val="20"/>
        </w:rPr>
      </w:pPr>
    </w:p>
    <w:p w14:paraId="28EB273A" w14:textId="7A970B0D" w:rsidR="001B6A09" w:rsidRPr="00B7272C" w:rsidRDefault="00D55DB2" w:rsidP="00B7272C">
      <w:pPr>
        <w:spacing w:line="240" w:lineRule="auto"/>
        <w:ind w:left="5760"/>
        <w:jc w:val="both"/>
        <w:rPr>
          <w:rFonts w:cs="Arial"/>
          <w:szCs w:val="20"/>
        </w:rPr>
      </w:pPr>
      <w:r w:rsidRPr="00B7272C">
        <w:rPr>
          <w:rFonts w:eastAsia="Calibri" w:cs="Arial"/>
          <w:color w:val="000000"/>
          <w:szCs w:val="20"/>
        </w:rPr>
        <w:t xml:space="preserve"> </w:t>
      </w:r>
    </w:p>
    <w:sectPr w:rsidR="001B6A09" w:rsidRPr="00B7272C" w:rsidSect="003840B4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418" w:right="1701" w:bottom="1560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ADA0" w14:textId="77777777" w:rsidR="00AA7183" w:rsidRDefault="00AA7183">
      <w:r>
        <w:separator/>
      </w:r>
    </w:p>
  </w:endnote>
  <w:endnote w:type="continuationSeparator" w:id="0">
    <w:p w14:paraId="10C700A6" w14:textId="77777777" w:rsidR="00AA7183" w:rsidRDefault="00AA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912863"/>
      <w:docPartObj>
        <w:docPartGallery w:val="Page Numbers (Bottom of Page)"/>
        <w:docPartUnique/>
      </w:docPartObj>
    </w:sdtPr>
    <w:sdtEndPr/>
    <w:sdtContent>
      <w:p w14:paraId="2BB42D0A" w14:textId="2F4FCDB9" w:rsidR="00CB1C9B" w:rsidRDefault="00CB1C9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501">
          <w:rPr>
            <w:noProof/>
          </w:rPr>
          <w:t>5</w:t>
        </w:r>
        <w:r>
          <w:fldChar w:fldCharType="end"/>
        </w:r>
      </w:p>
    </w:sdtContent>
  </w:sdt>
  <w:p w14:paraId="3A30A150" w14:textId="77777777" w:rsidR="00CB1C9B" w:rsidRDefault="00CB1C9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48C2" w14:textId="0A4F7599" w:rsidR="00CB1C9B" w:rsidRDefault="00CB1C9B">
    <w:pPr>
      <w:pStyle w:val="Noga"/>
      <w:jc w:val="right"/>
    </w:pPr>
  </w:p>
  <w:p w14:paraId="483524F3" w14:textId="77777777" w:rsidR="00CB1C9B" w:rsidRDefault="00CB1C9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2AB9A" w14:textId="77777777" w:rsidR="00AA7183" w:rsidRDefault="00AA7183">
      <w:r>
        <w:separator/>
      </w:r>
    </w:p>
  </w:footnote>
  <w:footnote w:type="continuationSeparator" w:id="0">
    <w:p w14:paraId="7FCA8386" w14:textId="77777777" w:rsidR="00AA7183" w:rsidRDefault="00AA7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C96BD" w14:textId="77777777" w:rsidR="00CB1C9B" w:rsidRPr="00110CBD" w:rsidRDefault="00CB1C9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49EA" w14:textId="77777777" w:rsidR="00CB1C9B" w:rsidRDefault="00CB1C9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E067633" wp14:editId="78F13FBE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068187" w14:textId="77777777" w:rsidR="00CB1C9B" w:rsidRDefault="00CB1C9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2FA40AFC" w14:textId="77777777" w:rsidR="00CB1C9B" w:rsidRPr="008F3500" w:rsidRDefault="00CB1C9B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43463173" w14:textId="77777777" w:rsidR="00CB1C9B" w:rsidRPr="008F3500" w:rsidRDefault="00CB1C9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76E3E2B0" w14:textId="77777777" w:rsidR="00CB1C9B" w:rsidRPr="008F3500" w:rsidRDefault="00CB1C9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  <w:p w14:paraId="1F7C78F1" w14:textId="77777777" w:rsidR="00CB1C9B" w:rsidRPr="008F3500" w:rsidRDefault="00CB1C9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49E1"/>
    <w:multiLevelType w:val="hybridMultilevel"/>
    <w:tmpl w:val="CC72D0C2"/>
    <w:lvl w:ilvl="0" w:tplc="F9A26C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1B2"/>
    <w:multiLevelType w:val="hybridMultilevel"/>
    <w:tmpl w:val="BF1C05E6"/>
    <w:lvl w:ilvl="0" w:tplc="26E47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462101"/>
    <w:multiLevelType w:val="hybridMultilevel"/>
    <w:tmpl w:val="AE20B5E4"/>
    <w:lvl w:ilvl="0" w:tplc="6F488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A08E3"/>
    <w:multiLevelType w:val="hybridMultilevel"/>
    <w:tmpl w:val="89C8559E"/>
    <w:lvl w:ilvl="0" w:tplc="871240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B554B"/>
    <w:multiLevelType w:val="hybridMultilevel"/>
    <w:tmpl w:val="A68CC3DC"/>
    <w:lvl w:ilvl="0" w:tplc="6F488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B7615"/>
    <w:multiLevelType w:val="hybridMultilevel"/>
    <w:tmpl w:val="40F8B9A0"/>
    <w:lvl w:ilvl="0" w:tplc="8BAE1F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67E60"/>
    <w:multiLevelType w:val="hybridMultilevel"/>
    <w:tmpl w:val="1F78B97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6354A"/>
    <w:multiLevelType w:val="hybridMultilevel"/>
    <w:tmpl w:val="F6F6F992"/>
    <w:lvl w:ilvl="0" w:tplc="836C49E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4361A"/>
    <w:multiLevelType w:val="hybridMultilevel"/>
    <w:tmpl w:val="45A2D8D0"/>
    <w:lvl w:ilvl="0" w:tplc="862E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79118B"/>
    <w:multiLevelType w:val="hybridMultilevel"/>
    <w:tmpl w:val="93FEF2A8"/>
    <w:lvl w:ilvl="0" w:tplc="45C878F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15B8D"/>
    <w:multiLevelType w:val="hybridMultilevel"/>
    <w:tmpl w:val="ACD614C2"/>
    <w:lvl w:ilvl="0" w:tplc="65CE05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D1623"/>
    <w:multiLevelType w:val="hybridMultilevel"/>
    <w:tmpl w:val="45A2D8D0"/>
    <w:lvl w:ilvl="0" w:tplc="862E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A5DF8"/>
    <w:multiLevelType w:val="hybridMultilevel"/>
    <w:tmpl w:val="D6F02BB8"/>
    <w:lvl w:ilvl="0" w:tplc="C5B66C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0C43D0"/>
    <w:multiLevelType w:val="hybridMultilevel"/>
    <w:tmpl w:val="000E5292"/>
    <w:lvl w:ilvl="0" w:tplc="700855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44578"/>
    <w:multiLevelType w:val="hybridMultilevel"/>
    <w:tmpl w:val="7DEAE4AA"/>
    <w:lvl w:ilvl="0" w:tplc="F0546A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32339">
    <w:abstractNumId w:val="17"/>
  </w:num>
  <w:num w:numId="2" w16cid:durableId="271522523">
    <w:abstractNumId w:val="7"/>
  </w:num>
  <w:num w:numId="3" w16cid:durableId="1915695940">
    <w:abstractNumId w:val="12"/>
  </w:num>
  <w:num w:numId="4" w16cid:durableId="1943224878">
    <w:abstractNumId w:val="2"/>
  </w:num>
  <w:num w:numId="5" w16cid:durableId="85930337">
    <w:abstractNumId w:val="4"/>
  </w:num>
  <w:num w:numId="6" w16cid:durableId="338121156">
    <w:abstractNumId w:val="3"/>
  </w:num>
  <w:num w:numId="7" w16cid:durableId="985663941">
    <w:abstractNumId w:val="6"/>
  </w:num>
  <w:num w:numId="8" w16cid:durableId="840583123">
    <w:abstractNumId w:val="1"/>
  </w:num>
  <w:num w:numId="9" w16cid:durableId="2041782713">
    <w:abstractNumId w:val="18"/>
  </w:num>
  <w:num w:numId="10" w16cid:durableId="914097112">
    <w:abstractNumId w:val="11"/>
  </w:num>
  <w:num w:numId="11" w16cid:durableId="1056126020">
    <w:abstractNumId w:val="16"/>
  </w:num>
  <w:num w:numId="12" w16cid:durableId="2026713800">
    <w:abstractNumId w:val="15"/>
  </w:num>
  <w:num w:numId="13" w16cid:durableId="863061185">
    <w:abstractNumId w:val="8"/>
  </w:num>
  <w:num w:numId="14" w16cid:durableId="1627849641">
    <w:abstractNumId w:val="19"/>
  </w:num>
  <w:num w:numId="15" w16cid:durableId="2115589562">
    <w:abstractNumId w:val="0"/>
  </w:num>
  <w:num w:numId="16" w16cid:durableId="415323478">
    <w:abstractNumId w:val="9"/>
  </w:num>
  <w:num w:numId="17" w16cid:durableId="619997023">
    <w:abstractNumId w:val="5"/>
  </w:num>
  <w:num w:numId="18" w16cid:durableId="1747678395">
    <w:abstractNumId w:val="10"/>
  </w:num>
  <w:num w:numId="19" w16cid:durableId="743186578">
    <w:abstractNumId w:val="13"/>
  </w:num>
  <w:num w:numId="20" w16cid:durableId="1143543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D2"/>
    <w:rsid w:val="00023A88"/>
    <w:rsid w:val="000347D0"/>
    <w:rsid w:val="00035711"/>
    <w:rsid w:val="00035C80"/>
    <w:rsid w:val="00071A42"/>
    <w:rsid w:val="0007520C"/>
    <w:rsid w:val="00082DDE"/>
    <w:rsid w:val="00085FE5"/>
    <w:rsid w:val="000914FD"/>
    <w:rsid w:val="000A08DF"/>
    <w:rsid w:val="000A43AA"/>
    <w:rsid w:val="000A7238"/>
    <w:rsid w:val="000B2E7E"/>
    <w:rsid w:val="000D54E0"/>
    <w:rsid w:val="001001E7"/>
    <w:rsid w:val="001357B2"/>
    <w:rsid w:val="001634F3"/>
    <w:rsid w:val="00173ADD"/>
    <w:rsid w:val="0017478F"/>
    <w:rsid w:val="00192AF4"/>
    <w:rsid w:val="00197D78"/>
    <w:rsid w:val="001A2BD3"/>
    <w:rsid w:val="001A2C7A"/>
    <w:rsid w:val="001B6A09"/>
    <w:rsid w:val="001D635D"/>
    <w:rsid w:val="001E58BB"/>
    <w:rsid w:val="00202A77"/>
    <w:rsid w:val="002102F0"/>
    <w:rsid w:val="00214468"/>
    <w:rsid w:val="0021494A"/>
    <w:rsid w:val="00215638"/>
    <w:rsid w:val="00243DF3"/>
    <w:rsid w:val="00245F73"/>
    <w:rsid w:val="00271CE5"/>
    <w:rsid w:val="00282020"/>
    <w:rsid w:val="002A2B69"/>
    <w:rsid w:val="002B5C00"/>
    <w:rsid w:val="002B79D9"/>
    <w:rsid w:val="002C118C"/>
    <w:rsid w:val="002D3C14"/>
    <w:rsid w:val="002E23C8"/>
    <w:rsid w:val="002E7F51"/>
    <w:rsid w:val="00303A69"/>
    <w:rsid w:val="0030722C"/>
    <w:rsid w:val="003151C4"/>
    <w:rsid w:val="00322793"/>
    <w:rsid w:val="00345350"/>
    <w:rsid w:val="003636BF"/>
    <w:rsid w:val="00363CB1"/>
    <w:rsid w:val="00371442"/>
    <w:rsid w:val="003840B4"/>
    <w:rsid w:val="003845B4"/>
    <w:rsid w:val="00387B1A"/>
    <w:rsid w:val="003B55EE"/>
    <w:rsid w:val="003B5E9B"/>
    <w:rsid w:val="003C4B85"/>
    <w:rsid w:val="003C5EE5"/>
    <w:rsid w:val="003E1C74"/>
    <w:rsid w:val="0041325C"/>
    <w:rsid w:val="00415182"/>
    <w:rsid w:val="00420A49"/>
    <w:rsid w:val="00431110"/>
    <w:rsid w:val="00434CD2"/>
    <w:rsid w:val="004360CD"/>
    <w:rsid w:val="004372F6"/>
    <w:rsid w:val="00446A0A"/>
    <w:rsid w:val="00456790"/>
    <w:rsid w:val="0046563E"/>
    <w:rsid w:val="004657EE"/>
    <w:rsid w:val="00467D0E"/>
    <w:rsid w:val="004731C2"/>
    <w:rsid w:val="00477092"/>
    <w:rsid w:val="004779C5"/>
    <w:rsid w:val="00480196"/>
    <w:rsid w:val="00487574"/>
    <w:rsid w:val="00487CDC"/>
    <w:rsid w:val="004915D3"/>
    <w:rsid w:val="004936D1"/>
    <w:rsid w:val="004B273E"/>
    <w:rsid w:val="004E5DBB"/>
    <w:rsid w:val="004F6A18"/>
    <w:rsid w:val="00500314"/>
    <w:rsid w:val="005078D5"/>
    <w:rsid w:val="0051478F"/>
    <w:rsid w:val="0051540F"/>
    <w:rsid w:val="00523D6C"/>
    <w:rsid w:val="00526246"/>
    <w:rsid w:val="00526F43"/>
    <w:rsid w:val="00533163"/>
    <w:rsid w:val="005449B0"/>
    <w:rsid w:val="00550ADF"/>
    <w:rsid w:val="0056014D"/>
    <w:rsid w:val="00561A26"/>
    <w:rsid w:val="0056333E"/>
    <w:rsid w:val="00564A33"/>
    <w:rsid w:val="00564C5E"/>
    <w:rsid w:val="00567106"/>
    <w:rsid w:val="005839D5"/>
    <w:rsid w:val="0059457B"/>
    <w:rsid w:val="005A2EC4"/>
    <w:rsid w:val="005A4F19"/>
    <w:rsid w:val="005B78A5"/>
    <w:rsid w:val="005C2F7F"/>
    <w:rsid w:val="005E1D3C"/>
    <w:rsid w:val="005E7988"/>
    <w:rsid w:val="0060503D"/>
    <w:rsid w:val="00617631"/>
    <w:rsid w:val="0061772C"/>
    <w:rsid w:val="00621AD3"/>
    <w:rsid w:val="00625AE6"/>
    <w:rsid w:val="00632253"/>
    <w:rsid w:val="006324FC"/>
    <w:rsid w:val="00642714"/>
    <w:rsid w:val="006455CE"/>
    <w:rsid w:val="006469FE"/>
    <w:rsid w:val="00655841"/>
    <w:rsid w:val="00660E8F"/>
    <w:rsid w:val="0067667E"/>
    <w:rsid w:val="006770B0"/>
    <w:rsid w:val="00692271"/>
    <w:rsid w:val="006951AF"/>
    <w:rsid w:val="00696B31"/>
    <w:rsid w:val="006A0F6E"/>
    <w:rsid w:val="006B5F81"/>
    <w:rsid w:val="006C1644"/>
    <w:rsid w:val="006C753E"/>
    <w:rsid w:val="006D0E00"/>
    <w:rsid w:val="006D6B90"/>
    <w:rsid w:val="006E187C"/>
    <w:rsid w:val="006F2B71"/>
    <w:rsid w:val="0070131D"/>
    <w:rsid w:val="007016AE"/>
    <w:rsid w:val="00706D64"/>
    <w:rsid w:val="00732646"/>
    <w:rsid w:val="00733017"/>
    <w:rsid w:val="00742380"/>
    <w:rsid w:val="00761596"/>
    <w:rsid w:val="00783310"/>
    <w:rsid w:val="00784E01"/>
    <w:rsid w:val="00792537"/>
    <w:rsid w:val="007936CD"/>
    <w:rsid w:val="007A2999"/>
    <w:rsid w:val="007A4A6D"/>
    <w:rsid w:val="007B214B"/>
    <w:rsid w:val="007C03EB"/>
    <w:rsid w:val="007C5380"/>
    <w:rsid w:val="007D1BCF"/>
    <w:rsid w:val="007D4015"/>
    <w:rsid w:val="007D75CF"/>
    <w:rsid w:val="007E0440"/>
    <w:rsid w:val="007E6DC5"/>
    <w:rsid w:val="007F059F"/>
    <w:rsid w:val="00802BB5"/>
    <w:rsid w:val="008046DE"/>
    <w:rsid w:val="0083079B"/>
    <w:rsid w:val="0083697E"/>
    <w:rsid w:val="008604EE"/>
    <w:rsid w:val="0088043C"/>
    <w:rsid w:val="00884889"/>
    <w:rsid w:val="008906C9"/>
    <w:rsid w:val="008A521A"/>
    <w:rsid w:val="008A7532"/>
    <w:rsid w:val="008B77F8"/>
    <w:rsid w:val="008C10A2"/>
    <w:rsid w:val="008C5738"/>
    <w:rsid w:val="008C59C6"/>
    <w:rsid w:val="008C7C63"/>
    <w:rsid w:val="008D04F0"/>
    <w:rsid w:val="008D61BA"/>
    <w:rsid w:val="008E3092"/>
    <w:rsid w:val="008F3500"/>
    <w:rsid w:val="008F7564"/>
    <w:rsid w:val="00906457"/>
    <w:rsid w:val="00910331"/>
    <w:rsid w:val="00921233"/>
    <w:rsid w:val="00924E3C"/>
    <w:rsid w:val="009545A7"/>
    <w:rsid w:val="009612BB"/>
    <w:rsid w:val="00962881"/>
    <w:rsid w:val="0098068F"/>
    <w:rsid w:val="009B6491"/>
    <w:rsid w:val="009C411B"/>
    <w:rsid w:val="009C740A"/>
    <w:rsid w:val="009D2326"/>
    <w:rsid w:val="009E0745"/>
    <w:rsid w:val="009F7302"/>
    <w:rsid w:val="00A00E09"/>
    <w:rsid w:val="00A125C5"/>
    <w:rsid w:val="00A2451C"/>
    <w:rsid w:val="00A254EE"/>
    <w:rsid w:val="00A36057"/>
    <w:rsid w:val="00A41EFB"/>
    <w:rsid w:val="00A65EE7"/>
    <w:rsid w:val="00A70133"/>
    <w:rsid w:val="00A770A6"/>
    <w:rsid w:val="00A813B1"/>
    <w:rsid w:val="00A85085"/>
    <w:rsid w:val="00A86023"/>
    <w:rsid w:val="00A872B7"/>
    <w:rsid w:val="00A87C50"/>
    <w:rsid w:val="00AA7183"/>
    <w:rsid w:val="00AB36C4"/>
    <w:rsid w:val="00AB5851"/>
    <w:rsid w:val="00AB78D8"/>
    <w:rsid w:val="00AC32B2"/>
    <w:rsid w:val="00AD07D1"/>
    <w:rsid w:val="00AD2501"/>
    <w:rsid w:val="00AD593D"/>
    <w:rsid w:val="00B0437C"/>
    <w:rsid w:val="00B0743A"/>
    <w:rsid w:val="00B129D8"/>
    <w:rsid w:val="00B1443B"/>
    <w:rsid w:val="00B17141"/>
    <w:rsid w:val="00B20E88"/>
    <w:rsid w:val="00B24C0C"/>
    <w:rsid w:val="00B31575"/>
    <w:rsid w:val="00B472A7"/>
    <w:rsid w:val="00B54043"/>
    <w:rsid w:val="00B57B90"/>
    <w:rsid w:val="00B659CB"/>
    <w:rsid w:val="00B71E7E"/>
    <w:rsid w:val="00B7272C"/>
    <w:rsid w:val="00B7732A"/>
    <w:rsid w:val="00B8547D"/>
    <w:rsid w:val="00B9400D"/>
    <w:rsid w:val="00B977CC"/>
    <w:rsid w:val="00BB2FB7"/>
    <w:rsid w:val="00C15DC7"/>
    <w:rsid w:val="00C17F09"/>
    <w:rsid w:val="00C250D5"/>
    <w:rsid w:val="00C274B3"/>
    <w:rsid w:val="00C31FBA"/>
    <w:rsid w:val="00C338FF"/>
    <w:rsid w:val="00C33F11"/>
    <w:rsid w:val="00C35666"/>
    <w:rsid w:val="00C46D9B"/>
    <w:rsid w:val="00C62967"/>
    <w:rsid w:val="00C629E6"/>
    <w:rsid w:val="00C638BB"/>
    <w:rsid w:val="00C80239"/>
    <w:rsid w:val="00C922EA"/>
    <w:rsid w:val="00C92898"/>
    <w:rsid w:val="00C95FFB"/>
    <w:rsid w:val="00C96A71"/>
    <w:rsid w:val="00CA4340"/>
    <w:rsid w:val="00CA6FBE"/>
    <w:rsid w:val="00CB1C9B"/>
    <w:rsid w:val="00CB3DB6"/>
    <w:rsid w:val="00CD2392"/>
    <w:rsid w:val="00CD7CF1"/>
    <w:rsid w:val="00CE5238"/>
    <w:rsid w:val="00CE7514"/>
    <w:rsid w:val="00CF6E02"/>
    <w:rsid w:val="00D03290"/>
    <w:rsid w:val="00D200A7"/>
    <w:rsid w:val="00D248DE"/>
    <w:rsid w:val="00D26C62"/>
    <w:rsid w:val="00D309B4"/>
    <w:rsid w:val="00D37647"/>
    <w:rsid w:val="00D37782"/>
    <w:rsid w:val="00D411BC"/>
    <w:rsid w:val="00D55DB2"/>
    <w:rsid w:val="00D574D3"/>
    <w:rsid w:val="00D8542D"/>
    <w:rsid w:val="00D91B20"/>
    <w:rsid w:val="00DA4002"/>
    <w:rsid w:val="00DC6A71"/>
    <w:rsid w:val="00DD64B1"/>
    <w:rsid w:val="00DE055A"/>
    <w:rsid w:val="00DE6547"/>
    <w:rsid w:val="00DF1FC1"/>
    <w:rsid w:val="00DF4DE2"/>
    <w:rsid w:val="00E0357D"/>
    <w:rsid w:val="00E04337"/>
    <w:rsid w:val="00E12644"/>
    <w:rsid w:val="00E17D86"/>
    <w:rsid w:val="00E233CE"/>
    <w:rsid w:val="00E27F88"/>
    <w:rsid w:val="00E42BE4"/>
    <w:rsid w:val="00E54150"/>
    <w:rsid w:val="00E618B9"/>
    <w:rsid w:val="00E704FB"/>
    <w:rsid w:val="00E718C8"/>
    <w:rsid w:val="00E75A17"/>
    <w:rsid w:val="00E85BE3"/>
    <w:rsid w:val="00E9509F"/>
    <w:rsid w:val="00E953C8"/>
    <w:rsid w:val="00EB5A89"/>
    <w:rsid w:val="00ED0035"/>
    <w:rsid w:val="00ED1C3E"/>
    <w:rsid w:val="00ED6071"/>
    <w:rsid w:val="00EF6546"/>
    <w:rsid w:val="00F020DA"/>
    <w:rsid w:val="00F02739"/>
    <w:rsid w:val="00F02F75"/>
    <w:rsid w:val="00F240BB"/>
    <w:rsid w:val="00F37B15"/>
    <w:rsid w:val="00F447B6"/>
    <w:rsid w:val="00F57FED"/>
    <w:rsid w:val="00F60A2F"/>
    <w:rsid w:val="00F62029"/>
    <w:rsid w:val="00F6248F"/>
    <w:rsid w:val="00F728FE"/>
    <w:rsid w:val="00F86CFC"/>
    <w:rsid w:val="00F916BD"/>
    <w:rsid w:val="00FB53F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D8376EB"/>
  <w15:chartTrackingRefBased/>
  <w15:docId w15:val="{FF9172BD-2E51-444C-89F5-9F1A6037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D54E0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7B214B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CD7CF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D7CF1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rsid w:val="00CD7CF1"/>
    <w:rPr>
      <w:vertAlign w:val="superscript"/>
    </w:rPr>
  </w:style>
  <w:style w:type="paragraph" w:styleId="Besedilooblaka">
    <w:name w:val="Balloon Text"/>
    <w:basedOn w:val="Navaden"/>
    <w:link w:val="BesedilooblakaZnak"/>
    <w:rsid w:val="005839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5839D5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basedOn w:val="Privzetapisavaodstavka"/>
    <w:rsid w:val="00DA400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A400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A4002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A40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DA4002"/>
    <w:rPr>
      <w:rFonts w:ascii="Arial" w:hAnsi="Arial"/>
      <w:b/>
      <w:bCs/>
      <w:lang w:eastAsia="en-US"/>
    </w:rPr>
  </w:style>
  <w:style w:type="paragraph" w:customStyle="1" w:styleId="Poglavje">
    <w:name w:val="Poglavje"/>
    <w:basedOn w:val="Navaden"/>
    <w:qFormat/>
    <w:rsid w:val="00A00E09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ope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\predloge_MOPE\Osnutek_Glav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5898EC-CCC6-4C17-A19A-5C177E28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Osnutek_Glava_MOPE</Template>
  <TotalTime>72</TotalTime>
  <Pages>1</Pages>
  <Words>88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Božovič Holc</dc:creator>
  <cp:keywords/>
  <cp:lastModifiedBy>Mirna Tomažin</cp:lastModifiedBy>
  <cp:revision>19</cp:revision>
  <cp:lastPrinted>2023-02-20T11:14:00Z</cp:lastPrinted>
  <dcterms:created xsi:type="dcterms:W3CDTF">2023-09-07T09:21:00Z</dcterms:created>
  <dcterms:modified xsi:type="dcterms:W3CDTF">2023-12-28T09:02:00Z</dcterms:modified>
</cp:coreProperties>
</file>