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8A3C" w14:textId="6D2E522C" w:rsidR="003702FA" w:rsidRPr="00202A77" w:rsidRDefault="003702FA" w:rsidP="003702FA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28FB337C" wp14:editId="53D9468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0" t="0" r="0" b="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BFCDA" w14:textId="77777777" w:rsidR="007B551E" w:rsidRPr="006132C1" w:rsidRDefault="007B551E" w:rsidP="007B551E">
                            <w:pPr>
                              <w:rPr>
                                <w:b/>
                              </w:rPr>
                            </w:pPr>
                            <w:r w:rsidRPr="006132C1">
                              <w:rPr>
                                <w:b/>
                              </w:rPr>
                              <w:t>E-DEMOKRACIJA</w:t>
                            </w:r>
                          </w:p>
                          <w:p w14:paraId="16F0208C" w14:textId="77777777" w:rsidR="007B551E" w:rsidRDefault="007B551E" w:rsidP="007B551E"/>
                          <w:p w14:paraId="151D5D53" w14:textId="77777777" w:rsidR="007B551E" w:rsidRDefault="007B551E" w:rsidP="007B551E">
                            <w:r>
                              <w:t>ZAINTERESIRANA STROKOVNA IN DRUGA JAVNOST</w:t>
                            </w:r>
                          </w:p>
                          <w:p w14:paraId="46D4D4D1" w14:textId="3FCE7FDC" w:rsidR="003702FA" w:rsidRPr="003E1C74" w:rsidRDefault="003702FA" w:rsidP="003702F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B33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5.05pt;margin-top:170.1pt;width:198.45pt;height:85.0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700BFCDA" w14:textId="77777777" w:rsidR="007B551E" w:rsidRPr="006132C1" w:rsidRDefault="007B551E" w:rsidP="007B551E">
                      <w:pPr>
                        <w:rPr>
                          <w:b/>
                        </w:rPr>
                      </w:pPr>
                      <w:r w:rsidRPr="006132C1">
                        <w:rPr>
                          <w:b/>
                        </w:rPr>
                        <w:t>E-DEMOKRACIJA</w:t>
                      </w:r>
                    </w:p>
                    <w:p w14:paraId="16F0208C" w14:textId="77777777" w:rsidR="007B551E" w:rsidRDefault="007B551E" w:rsidP="007B551E"/>
                    <w:p w14:paraId="151D5D53" w14:textId="77777777" w:rsidR="007B551E" w:rsidRDefault="007B551E" w:rsidP="007B551E">
                      <w:r>
                        <w:t>ZAINTERESIRANA STROKOVNA IN DRUGA JAVNOST</w:t>
                      </w:r>
                    </w:p>
                    <w:p w14:paraId="46D4D4D1" w14:textId="3FCE7FDC" w:rsidR="003702FA" w:rsidRPr="003E1C74" w:rsidRDefault="003702FA" w:rsidP="003702FA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02A77">
        <w:t xml:space="preserve">Številka: </w:t>
      </w:r>
      <w:r w:rsidRPr="00202A77">
        <w:tab/>
      </w:r>
      <w:r w:rsidR="007B551E">
        <w:t>007-351/2023/1</w:t>
      </w:r>
    </w:p>
    <w:p w14:paraId="5F351B21" w14:textId="5F7BDFDC" w:rsidR="003702FA" w:rsidRPr="00202A77" w:rsidRDefault="003702FA" w:rsidP="003702FA">
      <w:pPr>
        <w:pStyle w:val="datumtevilka"/>
      </w:pPr>
      <w:r w:rsidRPr="00202A77">
        <w:t xml:space="preserve">Datum: </w:t>
      </w:r>
      <w:r w:rsidRPr="00202A77">
        <w:tab/>
      </w:r>
      <w:r w:rsidR="007B551E">
        <w:t>30. 11. 2023</w:t>
      </w:r>
      <w:r w:rsidRPr="00202A77">
        <w:t xml:space="preserve"> </w:t>
      </w:r>
    </w:p>
    <w:p w14:paraId="135E9A3B" w14:textId="611DCF3E" w:rsidR="003702FA" w:rsidRDefault="003702FA" w:rsidP="003702FA"/>
    <w:p w14:paraId="4FA47063" w14:textId="77777777" w:rsidR="007B551E" w:rsidRPr="00202A77" w:rsidRDefault="007B551E" w:rsidP="003702FA"/>
    <w:p w14:paraId="2F4F89B9" w14:textId="42477220" w:rsidR="003702FA" w:rsidRDefault="003702FA" w:rsidP="006F6B7D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7B551E">
        <w:rPr>
          <w:lang w:val="sl-SI"/>
        </w:rPr>
        <w:t>Predlog zakona o Poslovnem registru Slovenije (ZPRS-2) – javna razprava</w:t>
      </w:r>
    </w:p>
    <w:p w14:paraId="19635234" w14:textId="1EAC8062" w:rsidR="003702FA" w:rsidRPr="00202A77" w:rsidRDefault="003702FA" w:rsidP="006F6B7D">
      <w:pPr>
        <w:pStyle w:val="ZADEVA"/>
        <w:jc w:val="both"/>
        <w:rPr>
          <w:lang w:val="sl-SI"/>
        </w:rPr>
      </w:pPr>
      <w:r>
        <w:rPr>
          <w:lang w:val="sl-SI"/>
        </w:rPr>
        <w:t>Zveza:</w:t>
      </w:r>
      <w:r>
        <w:rPr>
          <w:lang w:val="sl-SI"/>
        </w:rPr>
        <w:tab/>
      </w:r>
      <w:r w:rsidR="007B551E">
        <w:rPr>
          <w:lang w:val="sl-SI"/>
        </w:rPr>
        <w:t>/</w:t>
      </w:r>
    </w:p>
    <w:p w14:paraId="14245C51" w14:textId="77777777" w:rsidR="007B551E" w:rsidRDefault="007B551E" w:rsidP="006F6B7D">
      <w:pPr>
        <w:jc w:val="both"/>
      </w:pPr>
    </w:p>
    <w:p w14:paraId="768F6B96" w14:textId="77777777" w:rsidR="007B551E" w:rsidRPr="00CD2392" w:rsidRDefault="007B551E" w:rsidP="006F6B7D">
      <w:pPr>
        <w:jc w:val="both"/>
      </w:pPr>
    </w:p>
    <w:p w14:paraId="771F49BB" w14:textId="2794C0A7" w:rsidR="007B551E" w:rsidRDefault="007B551E" w:rsidP="006F6B7D">
      <w:pPr>
        <w:jc w:val="both"/>
        <w:rPr>
          <w:color w:val="000000"/>
        </w:rPr>
      </w:pPr>
      <w:r>
        <w:t>V</w:t>
      </w:r>
      <w:r w:rsidRPr="00CD2392">
        <w:t xml:space="preserve"> javno razpravo pošiljamo </w:t>
      </w:r>
      <w:r>
        <w:t>osnutek P</w:t>
      </w:r>
      <w:r w:rsidRPr="00192EFD">
        <w:t>redlog</w:t>
      </w:r>
      <w:r>
        <w:t>a</w:t>
      </w:r>
      <w:r w:rsidRPr="00192EFD">
        <w:rPr>
          <w:rFonts w:cs="Arial"/>
        </w:rPr>
        <w:t xml:space="preserve"> </w:t>
      </w:r>
      <w:r>
        <w:rPr>
          <w:rFonts w:cs="Arial"/>
          <w:szCs w:val="20"/>
          <w:lang w:eastAsia="sl-SI"/>
        </w:rPr>
        <w:t>zakona o Poslovnem registru Slovenije (ZPRS-2) (EVA št. 2023-2180-0053)</w:t>
      </w:r>
      <w:r w:rsidRPr="00192EFD">
        <w:rPr>
          <w:color w:val="000000"/>
        </w:rPr>
        <w:t>.</w:t>
      </w:r>
    </w:p>
    <w:p w14:paraId="065C8F09" w14:textId="77777777" w:rsidR="007B551E" w:rsidRDefault="007B551E" w:rsidP="006F6B7D">
      <w:pPr>
        <w:jc w:val="both"/>
        <w:rPr>
          <w:color w:val="000000"/>
        </w:rPr>
      </w:pPr>
    </w:p>
    <w:p w14:paraId="27E808BD" w14:textId="4D443FD8" w:rsidR="007B551E" w:rsidRDefault="007B551E" w:rsidP="006F6B7D">
      <w:pPr>
        <w:jc w:val="both"/>
        <w:rPr>
          <w:color w:val="000000"/>
        </w:rPr>
      </w:pPr>
      <w:r>
        <w:rPr>
          <w:color w:val="000000"/>
        </w:rPr>
        <w:t xml:space="preserve">Zainteresirano strokovno in drugo javnost vabimo, da posreduje komentarje in predloge na osnutek predloga zakona s pomočjo funkcionalnosti portala e-demokracija ali neposredno na el. naslov: </w:t>
      </w:r>
      <w:hyperlink r:id="rId7" w:history="1">
        <w:r w:rsidR="002065AB" w:rsidRPr="00065FD0">
          <w:rPr>
            <w:rStyle w:val="Hiperpovezava"/>
          </w:rPr>
          <w:t>gp.mgts@gov.si</w:t>
        </w:r>
      </w:hyperlink>
      <w:r>
        <w:rPr>
          <w:color w:val="000000"/>
        </w:rPr>
        <w:t xml:space="preserve"> s pripisom »Pripombe na osnutek Predloga ZPRS-2«. </w:t>
      </w:r>
    </w:p>
    <w:p w14:paraId="0BA4048B" w14:textId="77777777" w:rsidR="007B551E" w:rsidRPr="00192EFD" w:rsidRDefault="007B551E" w:rsidP="007B551E">
      <w:pPr>
        <w:jc w:val="both"/>
        <w:rPr>
          <w:rFonts w:cs="Arial"/>
        </w:rPr>
      </w:pPr>
    </w:p>
    <w:p w14:paraId="2E4EFFB8" w14:textId="584FF418" w:rsidR="007B551E" w:rsidRDefault="007B551E" w:rsidP="007B551E">
      <w:r>
        <w:t>V dopisu se sklicujte na številko zadeve: 007-351/2023.</w:t>
      </w:r>
    </w:p>
    <w:p w14:paraId="27B50AAA" w14:textId="72787142" w:rsidR="007B551E" w:rsidRDefault="007B551E" w:rsidP="007B551E"/>
    <w:p w14:paraId="119DF561" w14:textId="77777777" w:rsidR="007B551E" w:rsidRPr="00CD2392" w:rsidRDefault="007B551E" w:rsidP="007B551E"/>
    <w:p w14:paraId="6766E6E9" w14:textId="77777777" w:rsidR="007B551E" w:rsidRPr="00CD2392" w:rsidRDefault="007B551E" w:rsidP="007B551E">
      <w:r>
        <w:t>S spoštovanjem</w:t>
      </w:r>
      <w:r w:rsidRPr="00CD2392">
        <w:t>,</w:t>
      </w:r>
    </w:p>
    <w:p w14:paraId="71B55999" w14:textId="77777777" w:rsidR="007B551E" w:rsidRDefault="007B551E" w:rsidP="007B551E"/>
    <w:p w14:paraId="553B446F" w14:textId="77777777" w:rsidR="007B551E" w:rsidRDefault="007B551E" w:rsidP="007B551E"/>
    <w:tbl>
      <w:tblPr>
        <w:tblW w:w="8828" w:type="dxa"/>
        <w:tblLook w:val="04A0" w:firstRow="1" w:lastRow="0" w:firstColumn="1" w:lastColumn="0" w:noHBand="0" w:noVBand="1"/>
      </w:tblPr>
      <w:tblGrid>
        <w:gridCol w:w="4969"/>
        <w:gridCol w:w="3859"/>
      </w:tblGrid>
      <w:tr w:rsidR="007B551E" w14:paraId="5F8163EB" w14:textId="77777777" w:rsidTr="00F15D90">
        <w:trPr>
          <w:trHeight w:val="902"/>
        </w:trPr>
        <w:tc>
          <w:tcPr>
            <w:tcW w:w="4969" w:type="dxa"/>
            <w:shd w:val="clear" w:color="auto" w:fill="auto"/>
          </w:tcPr>
          <w:p w14:paraId="5DBD27EB" w14:textId="77777777" w:rsidR="007B551E" w:rsidRDefault="007B551E" w:rsidP="00F15D90">
            <w:pPr>
              <w:jc w:val="center"/>
            </w:pPr>
          </w:p>
        </w:tc>
        <w:tc>
          <w:tcPr>
            <w:tcW w:w="3859" w:type="dxa"/>
            <w:shd w:val="clear" w:color="auto" w:fill="auto"/>
          </w:tcPr>
          <w:p w14:paraId="3CB15B28" w14:textId="77777777" w:rsidR="007B551E" w:rsidRDefault="007B551E" w:rsidP="00F15D9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</w:p>
          <w:p w14:paraId="7B02DFE0" w14:textId="77777777" w:rsidR="007B551E" w:rsidRDefault="007B551E" w:rsidP="00F15D9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>
              <w:rPr>
                <w:rFonts w:cs="Arial"/>
                <w:bCs/>
                <w:color w:val="000000"/>
                <w:szCs w:val="20"/>
                <w:lang w:eastAsia="sl-SI"/>
              </w:rPr>
              <w:t>Matjaž Han</w:t>
            </w:r>
          </w:p>
          <w:p w14:paraId="3853861E" w14:textId="312981F9" w:rsidR="007B551E" w:rsidRPr="00576CA8" w:rsidRDefault="00DF6341" w:rsidP="00F15D90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  <w:szCs w:val="20"/>
                <w:lang w:eastAsia="sl-SI"/>
              </w:rPr>
            </w:pPr>
            <w:r>
              <w:rPr>
                <w:rFonts w:cs="Arial"/>
                <w:bCs/>
                <w:color w:val="000000"/>
                <w:szCs w:val="20"/>
                <w:lang w:eastAsia="sl-SI"/>
              </w:rPr>
              <w:t>minister</w:t>
            </w:r>
          </w:p>
          <w:p w14:paraId="774CFC8B" w14:textId="77777777" w:rsidR="007B551E" w:rsidRDefault="007B551E" w:rsidP="00F15D90">
            <w:pPr>
              <w:jc w:val="center"/>
            </w:pPr>
          </w:p>
        </w:tc>
      </w:tr>
    </w:tbl>
    <w:p w14:paraId="01E31F4B" w14:textId="77777777" w:rsidR="007B551E" w:rsidRDefault="007B551E" w:rsidP="007B551E">
      <w:pPr>
        <w:spacing w:line="240" w:lineRule="auto"/>
        <w:jc w:val="both"/>
        <w:rPr>
          <w:rFonts w:cs="Arial"/>
          <w:bCs/>
          <w:szCs w:val="20"/>
        </w:rPr>
      </w:pPr>
    </w:p>
    <w:p w14:paraId="01342976" w14:textId="77777777" w:rsidR="007B551E" w:rsidRDefault="007B551E" w:rsidP="007B551E">
      <w:pPr>
        <w:spacing w:line="240" w:lineRule="auto"/>
        <w:jc w:val="both"/>
        <w:rPr>
          <w:rFonts w:cs="Arial"/>
          <w:bCs/>
          <w:szCs w:val="20"/>
        </w:rPr>
      </w:pPr>
    </w:p>
    <w:p w14:paraId="49274399" w14:textId="73DB3C36" w:rsidR="007B551E" w:rsidRDefault="007B551E" w:rsidP="007B551E">
      <w:pPr>
        <w:spacing w:line="240" w:lineRule="auto"/>
        <w:jc w:val="both"/>
        <w:rPr>
          <w:rFonts w:cs="Arial"/>
          <w:bCs/>
          <w:szCs w:val="20"/>
        </w:rPr>
      </w:pPr>
    </w:p>
    <w:p w14:paraId="68A3E1B2" w14:textId="77777777" w:rsidR="007B551E" w:rsidRDefault="007B551E" w:rsidP="007B551E">
      <w:pPr>
        <w:spacing w:line="240" w:lineRule="auto"/>
        <w:jc w:val="both"/>
        <w:rPr>
          <w:rFonts w:cs="Arial"/>
          <w:bCs/>
          <w:szCs w:val="20"/>
        </w:rPr>
      </w:pPr>
    </w:p>
    <w:p w14:paraId="02592A1C" w14:textId="77777777" w:rsidR="007B551E" w:rsidRDefault="007B551E" w:rsidP="007B551E">
      <w:pPr>
        <w:spacing w:line="240" w:lineRule="auto"/>
        <w:jc w:val="both"/>
        <w:rPr>
          <w:rFonts w:cs="Arial"/>
          <w:bCs/>
          <w:szCs w:val="20"/>
        </w:rPr>
      </w:pPr>
    </w:p>
    <w:p w14:paraId="31B11943" w14:textId="77777777" w:rsidR="007B551E" w:rsidRPr="00844608" w:rsidRDefault="007B551E" w:rsidP="007B551E">
      <w:pPr>
        <w:spacing w:line="240" w:lineRule="auto"/>
        <w:jc w:val="both"/>
        <w:rPr>
          <w:rFonts w:cs="Arial"/>
          <w:bCs/>
          <w:szCs w:val="20"/>
        </w:rPr>
      </w:pPr>
      <w:r w:rsidRPr="00FC1E2B">
        <w:rPr>
          <w:rFonts w:cs="Arial"/>
          <w:bCs/>
          <w:szCs w:val="20"/>
        </w:rPr>
        <w:t>Poslano:</w:t>
      </w:r>
    </w:p>
    <w:p w14:paraId="7222F5CF" w14:textId="3028828E" w:rsidR="007B551E" w:rsidRPr="0058359C" w:rsidRDefault="007B551E" w:rsidP="007B551E">
      <w:pPr>
        <w:numPr>
          <w:ilvl w:val="0"/>
          <w:numId w:val="1"/>
        </w:num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objava na portalu e-demokraciji in </w:t>
      </w:r>
      <w:r w:rsidRPr="002A75A4">
        <w:rPr>
          <w:rFonts w:cs="Arial"/>
          <w:bCs/>
          <w:szCs w:val="20"/>
        </w:rPr>
        <w:t>spletn</w:t>
      </w:r>
      <w:r>
        <w:rPr>
          <w:rFonts w:cs="Arial"/>
          <w:bCs/>
          <w:szCs w:val="20"/>
        </w:rPr>
        <w:t>i</w:t>
      </w:r>
      <w:r w:rsidRPr="002A75A4">
        <w:rPr>
          <w:rFonts w:cs="Arial"/>
          <w:bCs/>
          <w:szCs w:val="20"/>
        </w:rPr>
        <w:t xml:space="preserve"> stran</w:t>
      </w:r>
      <w:r>
        <w:rPr>
          <w:rFonts w:cs="Arial"/>
          <w:bCs/>
          <w:szCs w:val="20"/>
        </w:rPr>
        <w:t>i</w:t>
      </w:r>
      <w:r w:rsidRPr="002A75A4">
        <w:rPr>
          <w:rFonts w:cs="Arial"/>
          <w:bCs/>
          <w:szCs w:val="20"/>
        </w:rPr>
        <w:t xml:space="preserve"> ministrstva</w:t>
      </w:r>
      <w:r w:rsidRPr="0058359C">
        <w:rPr>
          <w:rFonts w:cs="Arial"/>
          <w:bCs/>
          <w:szCs w:val="20"/>
        </w:rPr>
        <w:t>.</w:t>
      </w:r>
    </w:p>
    <w:p w14:paraId="0D73A7DB" w14:textId="77777777" w:rsidR="00AB660A" w:rsidRDefault="00AB660A"/>
    <w:sectPr w:rsidR="00AB660A" w:rsidSect="0078331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C701B" w14:textId="77777777" w:rsidR="007B551E" w:rsidRDefault="007B551E" w:rsidP="008A4089">
      <w:pPr>
        <w:spacing w:line="240" w:lineRule="auto"/>
      </w:pPr>
      <w:r>
        <w:separator/>
      </w:r>
    </w:p>
  </w:endnote>
  <w:endnote w:type="continuationSeparator" w:id="0">
    <w:p w14:paraId="52AA2CFD" w14:textId="77777777" w:rsidR="007B551E" w:rsidRDefault="007B551E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C7D3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6C99DF5" w14:textId="77777777" w:rsidR="00F04B14" w:rsidRDefault="00AA68F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7EC96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00CBFFC7" w14:textId="77777777" w:rsidR="00F04B14" w:rsidRDefault="00AA68F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9706677"/>
      <w:docPartObj>
        <w:docPartGallery w:val="Page Numbers (Bottom of Page)"/>
        <w:docPartUnique/>
      </w:docPartObj>
    </w:sdtPr>
    <w:sdtEndPr/>
    <w:sdtContent>
      <w:p w14:paraId="153104B3" w14:textId="5D7CF1ED" w:rsidR="007B551E" w:rsidRDefault="007B551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7AE55BA6" w14:textId="77777777" w:rsidR="005141A8" w:rsidRDefault="005141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1EFE9" w14:textId="77777777" w:rsidR="007B551E" w:rsidRDefault="007B551E" w:rsidP="008A4089">
      <w:pPr>
        <w:spacing w:line="240" w:lineRule="auto"/>
      </w:pPr>
      <w:r>
        <w:separator/>
      </w:r>
    </w:p>
  </w:footnote>
  <w:footnote w:type="continuationSeparator" w:id="0">
    <w:p w14:paraId="3440D805" w14:textId="77777777" w:rsidR="007B551E" w:rsidRDefault="007B551E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AF0D" w14:textId="77777777" w:rsidR="00F04B14" w:rsidRPr="00110CBD" w:rsidRDefault="00AA68F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31FC1A97" w14:textId="77777777" w:rsidTr="00CA6DCC">
      <w:trPr>
        <w:trHeight w:hRule="exact" w:val="847"/>
      </w:trPr>
      <w:tc>
        <w:tcPr>
          <w:tcW w:w="649" w:type="dxa"/>
        </w:tcPr>
        <w:p w14:paraId="43BDB6C7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019C3F3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577F26BB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43FDAB86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75AA1A7A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19C6C29E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7924EA75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18437A26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6FB1D027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138B6BE5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66B6F041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132BD312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134D0AC5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0DA2E802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3DAB504C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70343698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  <w:p w14:paraId="1E1F4DE5" w14:textId="77777777" w:rsidR="007A37F8" w:rsidRPr="006D42D9" w:rsidRDefault="00AA68F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EB6A0EE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2F94E8E0" w14:textId="77777777" w:rsidR="00F04B14" w:rsidRPr="006D42D9" w:rsidRDefault="00AA68F3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F48B635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C376D6" wp14:editId="6BB2D65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964F1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6382F0E2" w14:textId="77777777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316001F1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4B374D59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239F1E29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2A54C1AB" w14:textId="77777777" w:rsidR="00F04B14" w:rsidRPr="008F3500" w:rsidRDefault="00AA68F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32BC4"/>
    <w:multiLevelType w:val="hybridMultilevel"/>
    <w:tmpl w:val="72CEE74E"/>
    <w:lvl w:ilvl="0" w:tplc="FABE09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124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1E"/>
    <w:rsid w:val="000150D5"/>
    <w:rsid w:val="002041F5"/>
    <w:rsid w:val="002065AB"/>
    <w:rsid w:val="00291EE2"/>
    <w:rsid w:val="003702FA"/>
    <w:rsid w:val="00374230"/>
    <w:rsid w:val="004941CD"/>
    <w:rsid w:val="005141A8"/>
    <w:rsid w:val="00631DA0"/>
    <w:rsid w:val="006D12BB"/>
    <w:rsid w:val="006F6B7D"/>
    <w:rsid w:val="00722E8D"/>
    <w:rsid w:val="0079510C"/>
    <w:rsid w:val="007A64F5"/>
    <w:rsid w:val="007B551E"/>
    <w:rsid w:val="00863AA6"/>
    <w:rsid w:val="008A4089"/>
    <w:rsid w:val="00AA68F3"/>
    <w:rsid w:val="00AB660A"/>
    <w:rsid w:val="00AC1684"/>
    <w:rsid w:val="00B12F1A"/>
    <w:rsid w:val="00BA0488"/>
    <w:rsid w:val="00C3025A"/>
    <w:rsid w:val="00C77296"/>
    <w:rsid w:val="00D66869"/>
    <w:rsid w:val="00DF6341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2DDB"/>
  <w15:chartTrackingRefBased/>
  <w15:docId w15:val="{063E4293-0CAB-4D1D-AB5F-FE57375D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uiPriority w:val="99"/>
    <w:rsid w:val="007B551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06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p.mgts@gov.si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Gorišek</dc:creator>
  <cp:keywords/>
  <dc:description/>
  <cp:lastModifiedBy>Aleš Gorišek</cp:lastModifiedBy>
  <cp:revision>2</cp:revision>
  <cp:lastPrinted>2022-04-20T12:17:00Z</cp:lastPrinted>
  <dcterms:created xsi:type="dcterms:W3CDTF">2023-11-30T09:00:00Z</dcterms:created>
  <dcterms:modified xsi:type="dcterms:W3CDTF">2023-11-30T09:00:00Z</dcterms:modified>
</cp:coreProperties>
</file>