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B0C57" w14:textId="0DE59827" w:rsidR="009172AC" w:rsidRPr="00202A77" w:rsidRDefault="003702FA" w:rsidP="009172AC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04CCD057" wp14:editId="40613E8C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0" t="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FC5B18" w14:textId="77777777" w:rsidR="009172AC" w:rsidRPr="006132C1" w:rsidRDefault="009172AC" w:rsidP="009172AC">
                            <w:pPr>
                              <w:rPr>
                                <w:b/>
                              </w:rPr>
                            </w:pPr>
                            <w:r w:rsidRPr="006132C1">
                              <w:rPr>
                                <w:b/>
                              </w:rPr>
                              <w:t>E-DEMOKRACIJA</w:t>
                            </w:r>
                          </w:p>
                          <w:p w14:paraId="543F5BA5" w14:textId="77777777" w:rsidR="009172AC" w:rsidRDefault="009172AC" w:rsidP="009172AC"/>
                          <w:p w14:paraId="1DAB9E10" w14:textId="77777777" w:rsidR="009172AC" w:rsidRDefault="009172AC" w:rsidP="009172AC">
                            <w:r>
                              <w:t>ZAINTERESIRANA STROKOVNA IN DRUGA JAVNOST</w:t>
                            </w:r>
                          </w:p>
                          <w:p w14:paraId="5BDB8C79" w14:textId="77777777" w:rsidR="009172AC" w:rsidRPr="003E1C74" w:rsidRDefault="009172AC" w:rsidP="009172AC"/>
                          <w:p w14:paraId="7D5FDD6C" w14:textId="1DE22D9B" w:rsidR="003702FA" w:rsidRPr="003E1C74" w:rsidRDefault="003702FA" w:rsidP="003702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CD0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5.05pt;margin-top:170.1pt;width:198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8FC5B18" w14:textId="77777777" w:rsidR="009172AC" w:rsidRPr="006132C1" w:rsidRDefault="009172AC" w:rsidP="009172AC">
                      <w:pPr>
                        <w:rPr>
                          <w:b/>
                        </w:rPr>
                      </w:pPr>
                      <w:r w:rsidRPr="006132C1">
                        <w:rPr>
                          <w:b/>
                        </w:rPr>
                        <w:t>E-DEMOKRACIJA</w:t>
                      </w:r>
                    </w:p>
                    <w:p w14:paraId="543F5BA5" w14:textId="77777777" w:rsidR="009172AC" w:rsidRDefault="009172AC" w:rsidP="009172AC"/>
                    <w:p w14:paraId="1DAB9E10" w14:textId="77777777" w:rsidR="009172AC" w:rsidRDefault="009172AC" w:rsidP="009172AC">
                      <w:r>
                        <w:t>ZAINTERESIRANA STROKOVNA IN DRUGA JAVNOST</w:t>
                      </w:r>
                    </w:p>
                    <w:p w14:paraId="5BDB8C79" w14:textId="77777777" w:rsidR="009172AC" w:rsidRPr="003E1C74" w:rsidRDefault="009172AC" w:rsidP="009172AC"/>
                    <w:p w14:paraId="7D5FDD6C" w14:textId="1DE22D9B" w:rsidR="003702FA" w:rsidRPr="003E1C74" w:rsidRDefault="003702FA" w:rsidP="003702FA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172AC" w:rsidRPr="00202A77">
        <w:t>Številka</w:t>
      </w:r>
      <w:r w:rsidR="009172AC">
        <w:t xml:space="preserve"> IPP</w:t>
      </w:r>
      <w:r w:rsidR="009172AC" w:rsidRPr="00202A77">
        <w:t xml:space="preserve">: </w:t>
      </w:r>
      <w:r w:rsidR="00BD336C" w:rsidRPr="00BD336C">
        <w:t>007-283/2023</w:t>
      </w:r>
      <w:r w:rsidR="00FA64A7">
        <w:t>/1</w:t>
      </w:r>
    </w:p>
    <w:p w14:paraId="0E1554A7" w14:textId="17EDCB35" w:rsidR="009172AC" w:rsidRPr="00202A77" w:rsidRDefault="009172AC" w:rsidP="009172AC">
      <w:pPr>
        <w:pStyle w:val="datumtevilka"/>
      </w:pPr>
      <w:r>
        <w:t>Datum: 29. 9. 2023</w:t>
      </w:r>
    </w:p>
    <w:p w14:paraId="635D457C" w14:textId="77777777" w:rsidR="009172AC" w:rsidRDefault="009172AC" w:rsidP="009172AC"/>
    <w:p w14:paraId="0C3F9671" w14:textId="77777777" w:rsidR="009172AC" w:rsidRPr="00202A77" w:rsidRDefault="009172AC" w:rsidP="009172AC"/>
    <w:p w14:paraId="7E7B3235" w14:textId="22A4719F" w:rsidR="009172AC" w:rsidRPr="00192EFD" w:rsidRDefault="009172AC" w:rsidP="009172AC">
      <w:pPr>
        <w:pStyle w:val="ZADEVA"/>
        <w:tabs>
          <w:tab w:val="clear" w:pos="1701"/>
          <w:tab w:val="left" w:pos="-5812"/>
        </w:tabs>
        <w:ind w:left="0" w:firstLine="0"/>
        <w:jc w:val="both"/>
        <w:rPr>
          <w:b w:val="0"/>
          <w:lang w:val="sl-SI"/>
        </w:rPr>
      </w:pPr>
      <w:r w:rsidRPr="00CD2392">
        <w:rPr>
          <w:lang w:val="sl-SI"/>
        </w:rPr>
        <w:t xml:space="preserve">Zadeva: </w:t>
      </w:r>
      <w:r>
        <w:rPr>
          <w:lang w:val="sl-SI"/>
        </w:rPr>
        <w:t xml:space="preserve">Osnutek </w:t>
      </w:r>
      <w:r>
        <w:rPr>
          <w:color w:val="000000"/>
          <w:lang w:val="sl-SI"/>
        </w:rPr>
        <w:t>P</w:t>
      </w:r>
      <w:r w:rsidRPr="00192EFD">
        <w:rPr>
          <w:color w:val="000000"/>
          <w:lang w:val="sl-SI"/>
        </w:rPr>
        <w:t>redlog</w:t>
      </w:r>
      <w:r>
        <w:rPr>
          <w:color w:val="000000"/>
          <w:lang w:val="sl-SI"/>
        </w:rPr>
        <w:t>a</w:t>
      </w:r>
      <w:r w:rsidRPr="00192EFD">
        <w:rPr>
          <w:color w:val="000000"/>
          <w:lang w:val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zakona o spremembah in dopolnitvah Zakona o gospodarskih družbah (</w:t>
      </w:r>
      <w:r w:rsidR="009B4F0F" w:rsidRPr="009B4F0F">
        <w:rPr>
          <w:rFonts w:ascii="Helv" w:hAnsi="Helv" w:cs="Helv"/>
          <w:color w:val="000000"/>
          <w:szCs w:val="20"/>
          <w:lang w:val="sl-SI" w:eastAsia="sl-SI"/>
        </w:rPr>
        <w:t>EVA je 2023-2180-0042</w:t>
      </w:r>
      <w:r>
        <w:rPr>
          <w:rFonts w:ascii="Helv" w:hAnsi="Helv" w:cs="Helv"/>
          <w:color w:val="000000"/>
          <w:szCs w:val="20"/>
          <w:lang w:val="sl-SI" w:eastAsia="sl-SI"/>
        </w:rPr>
        <w:t>)</w:t>
      </w:r>
      <w:r w:rsidRPr="00192EFD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192EFD">
        <w:rPr>
          <w:color w:val="000000"/>
          <w:lang w:val="sl-SI"/>
        </w:rPr>
        <w:t>– v javno razpravo</w:t>
      </w:r>
      <w:r w:rsidRPr="00192EFD">
        <w:rPr>
          <w:lang w:val="sl-SI"/>
        </w:rPr>
        <w:tab/>
      </w:r>
    </w:p>
    <w:p w14:paraId="57420E31" w14:textId="77777777" w:rsidR="009172AC" w:rsidRPr="00CD2392" w:rsidRDefault="009172AC" w:rsidP="009172AC"/>
    <w:p w14:paraId="1C276038" w14:textId="77777777" w:rsidR="009172AC" w:rsidRPr="00CD2392" w:rsidRDefault="009172AC" w:rsidP="009172AC"/>
    <w:p w14:paraId="2DA305D5" w14:textId="67D7363A" w:rsidR="009172AC" w:rsidRDefault="009172AC" w:rsidP="009172AC">
      <w:pPr>
        <w:jc w:val="both"/>
        <w:rPr>
          <w:color w:val="000000"/>
        </w:rPr>
      </w:pPr>
      <w:r>
        <w:t>V</w:t>
      </w:r>
      <w:r w:rsidRPr="00CD2392">
        <w:t xml:space="preserve"> </w:t>
      </w:r>
      <w:r>
        <w:t xml:space="preserve">enomesečno </w:t>
      </w:r>
      <w:r w:rsidRPr="00CD2392">
        <w:t xml:space="preserve">javno razpravo pošiljamo </w:t>
      </w:r>
      <w:r>
        <w:t>osnutek P</w:t>
      </w:r>
      <w:r w:rsidRPr="00192EFD">
        <w:t>redlog</w:t>
      </w:r>
      <w:r>
        <w:t>a</w:t>
      </w:r>
      <w:r w:rsidRPr="00192EFD">
        <w:rPr>
          <w:rFonts w:cs="Arial"/>
        </w:rPr>
        <w:t xml:space="preserve"> </w:t>
      </w:r>
      <w:r>
        <w:rPr>
          <w:rFonts w:cs="Arial"/>
          <w:szCs w:val="20"/>
          <w:lang w:eastAsia="sl-SI"/>
        </w:rPr>
        <w:t>zakona o spremembah in dopolnitvah Zakona o gospodarskih družbah (ZGD-1M)</w:t>
      </w:r>
      <w:r w:rsidRPr="00192EFD">
        <w:rPr>
          <w:color w:val="000000"/>
        </w:rPr>
        <w:t>.</w:t>
      </w:r>
    </w:p>
    <w:p w14:paraId="62238CC6" w14:textId="77777777" w:rsidR="009172AC" w:rsidRDefault="009172AC" w:rsidP="009172AC">
      <w:pPr>
        <w:jc w:val="both"/>
        <w:rPr>
          <w:color w:val="000000"/>
        </w:rPr>
      </w:pPr>
    </w:p>
    <w:p w14:paraId="08DC8450" w14:textId="4D6A5CEE" w:rsidR="009172AC" w:rsidRDefault="009172AC" w:rsidP="009172AC">
      <w:pPr>
        <w:jc w:val="both"/>
        <w:rPr>
          <w:color w:val="000000"/>
        </w:rPr>
      </w:pPr>
      <w:r>
        <w:rPr>
          <w:color w:val="000000"/>
        </w:rPr>
        <w:t xml:space="preserve">Zainteresirano strokovno in drugo javnost vabimo, da posreduje komentarje in predloge na osnutek predloga zakona s pomočjo funkcionalnosti portala e-demokracija ali neposredno na el. naslov: </w:t>
      </w:r>
      <w:hyperlink r:id="rId7" w:history="1">
        <w:r w:rsidR="00BE4B6B" w:rsidRPr="000B41F9">
          <w:rPr>
            <w:rStyle w:val="Hiperpovezava"/>
          </w:rPr>
          <w:t>gp.mgts@gov.si</w:t>
        </w:r>
      </w:hyperlink>
      <w:r>
        <w:rPr>
          <w:color w:val="000000"/>
        </w:rPr>
        <w:t xml:space="preserve"> s pripisom »Pripombe na osnutek Predloga ZGD-1M«. </w:t>
      </w:r>
    </w:p>
    <w:p w14:paraId="0ECCB89F" w14:textId="77777777" w:rsidR="009172AC" w:rsidRPr="00192EFD" w:rsidRDefault="009172AC" w:rsidP="009172AC">
      <w:pPr>
        <w:jc w:val="both"/>
        <w:rPr>
          <w:rFonts w:cs="Arial"/>
        </w:rPr>
      </w:pPr>
    </w:p>
    <w:p w14:paraId="5ED37125" w14:textId="6F01B17F" w:rsidR="009172AC" w:rsidRDefault="009172AC" w:rsidP="009172AC">
      <w:r>
        <w:t xml:space="preserve">V dopisu se sklicujte na številko zadeve IPP </w:t>
      </w:r>
      <w:r w:rsidR="00D5605F">
        <w:t>007-283/2023</w:t>
      </w:r>
      <w:r>
        <w:t>.</w:t>
      </w:r>
    </w:p>
    <w:p w14:paraId="70A879EC" w14:textId="77777777" w:rsidR="009172AC" w:rsidRPr="00CD2392" w:rsidRDefault="009172AC" w:rsidP="009172AC"/>
    <w:p w14:paraId="0A5A38A4" w14:textId="77777777" w:rsidR="009172AC" w:rsidRPr="00CD2392" w:rsidRDefault="009172AC" w:rsidP="009172AC">
      <w:r>
        <w:t>S spoštovanjem</w:t>
      </w:r>
      <w:r w:rsidRPr="00CD2392">
        <w:t>,</w:t>
      </w:r>
    </w:p>
    <w:p w14:paraId="423BA041" w14:textId="77777777" w:rsidR="009172AC" w:rsidRDefault="009172AC" w:rsidP="009172AC"/>
    <w:p w14:paraId="047FABB1" w14:textId="77777777" w:rsidR="009172AC" w:rsidRDefault="009172AC" w:rsidP="009172AC"/>
    <w:tbl>
      <w:tblPr>
        <w:tblW w:w="8828" w:type="dxa"/>
        <w:tblLook w:val="04A0" w:firstRow="1" w:lastRow="0" w:firstColumn="1" w:lastColumn="0" w:noHBand="0" w:noVBand="1"/>
      </w:tblPr>
      <w:tblGrid>
        <w:gridCol w:w="4969"/>
        <w:gridCol w:w="3859"/>
      </w:tblGrid>
      <w:tr w:rsidR="009172AC" w14:paraId="24E45A53" w14:textId="77777777" w:rsidTr="00442754">
        <w:trPr>
          <w:trHeight w:val="902"/>
        </w:trPr>
        <w:tc>
          <w:tcPr>
            <w:tcW w:w="4969" w:type="dxa"/>
            <w:shd w:val="clear" w:color="auto" w:fill="auto"/>
          </w:tcPr>
          <w:p w14:paraId="30EA631E" w14:textId="77777777" w:rsidR="009172AC" w:rsidRDefault="009172AC" w:rsidP="00442754">
            <w:pPr>
              <w:jc w:val="center"/>
            </w:pPr>
          </w:p>
        </w:tc>
        <w:tc>
          <w:tcPr>
            <w:tcW w:w="3859" w:type="dxa"/>
            <w:shd w:val="clear" w:color="auto" w:fill="auto"/>
          </w:tcPr>
          <w:p w14:paraId="2AE94A1F" w14:textId="77777777" w:rsidR="009172AC" w:rsidRDefault="009172AC" w:rsidP="004427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</w:p>
          <w:p w14:paraId="52CD4108" w14:textId="77777777" w:rsidR="009172AC" w:rsidRDefault="009172AC" w:rsidP="0044275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>
              <w:rPr>
                <w:rFonts w:cs="Arial"/>
                <w:bCs/>
                <w:color w:val="000000"/>
                <w:szCs w:val="20"/>
                <w:lang w:eastAsia="sl-SI"/>
              </w:rPr>
              <w:t>Matjaž Han</w:t>
            </w:r>
          </w:p>
          <w:p w14:paraId="2744AB78" w14:textId="2AC040E1" w:rsidR="009172AC" w:rsidRPr="00576CA8" w:rsidRDefault="00D5605F" w:rsidP="00442754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  <w:szCs w:val="20"/>
                <w:lang w:eastAsia="sl-SI"/>
              </w:rPr>
            </w:pPr>
            <w:r>
              <w:rPr>
                <w:rFonts w:cs="Arial"/>
                <w:bCs/>
                <w:color w:val="000000"/>
                <w:szCs w:val="20"/>
                <w:lang w:eastAsia="sl-SI"/>
              </w:rPr>
              <w:t>minister</w:t>
            </w:r>
          </w:p>
          <w:p w14:paraId="1072F316" w14:textId="77777777" w:rsidR="009172AC" w:rsidRDefault="009172AC" w:rsidP="00442754">
            <w:pPr>
              <w:jc w:val="center"/>
            </w:pPr>
          </w:p>
        </w:tc>
      </w:tr>
    </w:tbl>
    <w:p w14:paraId="6769F8FE" w14:textId="77777777" w:rsidR="009172AC" w:rsidRDefault="009172AC" w:rsidP="009172AC">
      <w:pPr>
        <w:spacing w:line="240" w:lineRule="auto"/>
        <w:jc w:val="both"/>
        <w:rPr>
          <w:rFonts w:cs="Arial"/>
          <w:bCs/>
          <w:szCs w:val="20"/>
        </w:rPr>
      </w:pPr>
    </w:p>
    <w:p w14:paraId="6782161E" w14:textId="77777777" w:rsidR="009172AC" w:rsidRDefault="009172AC" w:rsidP="009172AC">
      <w:pPr>
        <w:spacing w:line="240" w:lineRule="auto"/>
        <w:jc w:val="both"/>
        <w:rPr>
          <w:rFonts w:cs="Arial"/>
          <w:bCs/>
          <w:szCs w:val="20"/>
        </w:rPr>
      </w:pPr>
    </w:p>
    <w:p w14:paraId="049761AE" w14:textId="77777777" w:rsidR="009172AC" w:rsidRDefault="009172AC" w:rsidP="009172AC">
      <w:pPr>
        <w:spacing w:line="240" w:lineRule="auto"/>
        <w:jc w:val="both"/>
        <w:rPr>
          <w:rFonts w:cs="Arial"/>
          <w:bCs/>
          <w:szCs w:val="20"/>
        </w:rPr>
      </w:pPr>
    </w:p>
    <w:p w14:paraId="3E8B0F73" w14:textId="77777777" w:rsidR="009172AC" w:rsidRDefault="009172AC" w:rsidP="009172AC">
      <w:pPr>
        <w:spacing w:line="240" w:lineRule="auto"/>
        <w:jc w:val="both"/>
        <w:rPr>
          <w:rFonts w:cs="Arial"/>
          <w:bCs/>
          <w:szCs w:val="20"/>
        </w:rPr>
      </w:pPr>
    </w:p>
    <w:p w14:paraId="77DC944D" w14:textId="77777777" w:rsidR="009172AC" w:rsidRPr="00844608" w:rsidRDefault="009172AC" w:rsidP="009172AC">
      <w:pPr>
        <w:spacing w:line="240" w:lineRule="auto"/>
        <w:jc w:val="both"/>
        <w:rPr>
          <w:rFonts w:cs="Arial"/>
          <w:bCs/>
          <w:szCs w:val="20"/>
        </w:rPr>
      </w:pPr>
      <w:r w:rsidRPr="00FC1E2B">
        <w:rPr>
          <w:rFonts w:cs="Arial"/>
          <w:bCs/>
          <w:szCs w:val="20"/>
        </w:rPr>
        <w:t>Poslano:</w:t>
      </w:r>
    </w:p>
    <w:p w14:paraId="643252E5" w14:textId="48C27324" w:rsidR="009172AC" w:rsidRPr="0058359C" w:rsidRDefault="009172AC" w:rsidP="009172AC">
      <w:pPr>
        <w:numPr>
          <w:ilvl w:val="0"/>
          <w:numId w:val="1"/>
        </w:num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objava na e-demokraciji</w:t>
      </w:r>
      <w:r w:rsidRPr="0058359C">
        <w:rPr>
          <w:rFonts w:cs="Arial"/>
          <w:bCs/>
          <w:szCs w:val="20"/>
        </w:rPr>
        <w:t>.</w:t>
      </w:r>
    </w:p>
    <w:p w14:paraId="65E3245A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55F6904C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6F0A9A42" w14:textId="77777777" w:rsidR="00AB660A" w:rsidRDefault="00AB660A"/>
    <w:sectPr w:rsidR="00AB660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EFD7" w14:textId="77777777" w:rsidR="00B1046C" w:rsidRDefault="00B1046C" w:rsidP="008A4089">
      <w:pPr>
        <w:spacing w:line="240" w:lineRule="auto"/>
      </w:pPr>
      <w:r>
        <w:separator/>
      </w:r>
    </w:p>
  </w:endnote>
  <w:endnote w:type="continuationSeparator" w:id="0">
    <w:p w14:paraId="6D782DED" w14:textId="77777777" w:rsidR="00B1046C" w:rsidRDefault="00B1046C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AFD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EA6CA1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F80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567F70D9" w14:textId="77777777" w:rsidR="00F04B14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D5E8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7BC8" w14:textId="77777777" w:rsidR="00B1046C" w:rsidRDefault="00B1046C" w:rsidP="008A4089">
      <w:pPr>
        <w:spacing w:line="240" w:lineRule="auto"/>
      </w:pPr>
      <w:r>
        <w:separator/>
      </w:r>
    </w:p>
  </w:footnote>
  <w:footnote w:type="continuationSeparator" w:id="0">
    <w:p w14:paraId="738DE99D" w14:textId="77777777" w:rsidR="00B1046C" w:rsidRDefault="00B1046C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8C10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3F8A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31A45368" w14:textId="77777777" w:rsidTr="00CA6DCC">
      <w:trPr>
        <w:trHeight w:hRule="exact" w:val="847"/>
      </w:trPr>
      <w:tc>
        <w:tcPr>
          <w:tcW w:w="649" w:type="dxa"/>
        </w:tcPr>
        <w:p w14:paraId="4862B67D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0DFFBFF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77519F0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270DB8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EA2FE52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E036AA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420555A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77723C1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0A37696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A09194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A1CA3C0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7C2AB22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22BFB8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C5D9BD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E30AEF2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CB44EF6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C45ED10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65A97EA6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08209965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26C80AB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426680F" wp14:editId="7072C0E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6BB73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0790FC36" w14:textId="77777777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0286028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07FDD5BF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2FFDB37D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32DB979B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32BC4"/>
    <w:multiLevelType w:val="hybridMultilevel"/>
    <w:tmpl w:val="72CEE74E"/>
    <w:lvl w:ilvl="0" w:tplc="FABE09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069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AC"/>
    <w:rsid w:val="000150D5"/>
    <w:rsid w:val="002041F5"/>
    <w:rsid w:val="00291EE2"/>
    <w:rsid w:val="003702FA"/>
    <w:rsid w:val="00374230"/>
    <w:rsid w:val="004941CD"/>
    <w:rsid w:val="005141A8"/>
    <w:rsid w:val="00631DA0"/>
    <w:rsid w:val="00722E8D"/>
    <w:rsid w:val="0079510C"/>
    <w:rsid w:val="007A64F5"/>
    <w:rsid w:val="00863AA6"/>
    <w:rsid w:val="00885F8A"/>
    <w:rsid w:val="008A4089"/>
    <w:rsid w:val="009172AC"/>
    <w:rsid w:val="009B4F0F"/>
    <w:rsid w:val="00AB660A"/>
    <w:rsid w:val="00AC1684"/>
    <w:rsid w:val="00B1046C"/>
    <w:rsid w:val="00B12F1A"/>
    <w:rsid w:val="00BA0488"/>
    <w:rsid w:val="00BD336C"/>
    <w:rsid w:val="00BE4B6B"/>
    <w:rsid w:val="00C3025A"/>
    <w:rsid w:val="00C62211"/>
    <w:rsid w:val="00C77296"/>
    <w:rsid w:val="00D5605F"/>
    <w:rsid w:val="00D66869"/>
    <w:rsid w:val="00F13FDD"/>
    <w:rsid w:val="00F17F85"/>
    <w:rsid w:val="00FA64A7"/>
    <w:rsid w:val="00FA7FF9"/>
    <w:rsid w:val="00FC0FD8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013B"/>
  <w15:chartTrackingRefBased/>
  <w15:docId w15:val="{D9B8A075-F456-4A7B-BCB0-E043C7BC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72AC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uiPriority w:val="99"/>
    <w:rsid w:val="009172AC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E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mgts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Trokić</dc:creator>
  <cp:keywords/>
  <dc:description/>
  <cp:lastModifiedBy>Tanja Đurić</cp:lastModifiedBy>
  <cp:revision>3</cp:revision>
  <cp:lastPrinted>2022-04-20T12:17:00Z</cp:lastPrinted>
  <dcterms:created xsi:type="dcterms:W3CDTF">2023-09-29T11:26:00Z</dcterms:created>
  <dcterms:modified xsi:type="dcterms:W3CDTF">2023-09-29T11:31:00Z</dcterms:modified>
</cp:coreProperties>
</file>