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64D95" w:rsidRPr="0003619A" w14:paraId="01DD033C" w14:textId="77777777" w:rsidTr="00BD7EA2">
        <w:trPr>
          <w:gridAfter w:val="2"/>
          <w:wAfter w:w="3067" w:type="dxa"/>
        </w:trPr>
        <w:tc>
          <w:tcPr>
            <w:tcW w:w="6096" w:type="dxa"/>
            <w:gridSpan w:val="2"/>
          </w:tcPr>
          <w:p w14:paraId="1E3F6A48" w14:textId="4521656F" w:rsidR="00664D95" w:rsidRPr="0003619A" w:rsidRDefault="00664D95" w:rsidP="00423A34">
            <w:pPr>
              <w:jc w:val="both"/>
              <w:rPr>
                <w:lang w:val="sl-SI"/>
              </w:rPr>
            </w:pPr>
            <w:bookmarkStart w:id="0" w:name="_Hlk128547319"/>
            <w:r w:rsidRPr="0003619A">
              <w:rPr>
                <w:lang w:val="sl-SI"/>
              </w:rPr>
              <w:t xml:space="preserve">Številka: IPP </w:t>
            </w:r>
            <w:r w:rsidR="00734171" w:rsidRPr="00734171">
              <w:rPr>
                <w:lang w:val="sl-SI"/>
              </w:rPr>
              <w:t>007-129/2023</w:t>
            </w:r>
          </w:p>
        </w:tc>
      </w:tr>
      <w:tr w:rsidR="00664D95" w:rsidRPr="0003619A" w14:paraId="0625B7D4" w14:textId="77777777" w:rsidTr="00BD7EA2">
        <w:trPr>
          <w:gridAfter w:val="2"/>
          <w:wAfter w:w="3067" w:type="dxa"/>
        </w:trPr>
        <w:tc>
          <w:tcPr>
            <w:tcW w:w="6096" w:type="dxa"/>
            <w:gridSpan w:val="2"/>
          </w:tcPr>
          <w:p w14:paraId="16D1B552" w14:textId="5ED90E39" w:rsidR="00664D95" w:rsidRPr="0003619A" w:rsidRDefault="00664D95" w:rsidP="00423A34">
            <w:pPr>
              <w:jc w:val="both"/>
              <w:rPr>
                <w:lang w:val="sl-SI"/>
              </w:rPr>
            </w:pPr>
            <w:r w:rsidRPr="0003619A">
              <w:rPr>
                <w:lang w:val="sl-SI"/>
              </w:rPr>
              <w:t xml:space="preserve">Ljubljana, dne </w:t>
            </w:r>
          </w:p>
        </w:tc>
      </w:tr>
      <w:tr w:rsidR="00664D95" w:rsidRPr="0003619A" w14:paraId="477609F7" w14:textId="77777777" w:rsidTr="00BD7EA2">
        <w:trPr>
          <w:gridAfter w:val="2"/>
          <w:wAfter w:w="3067" w:type="dxa"/>
        </w:trPr>
        <w:tc>
          <w:tcPr>
            <w:tcW w:w="6096" w:type="dxa"/>
            <w:gridSpan w:val="2"/>
          </w:tcPr>
          <w:p w14:paraId="7009EA7F" w14:textId="01BA740F" w:rsidR="00664D95" w:rsidRPr="0003619A" w:rsidRDefault="00664D95" w:rsidP="00423A34">
            <w:pPr>
              <w:jc w:val="both"/>
              <w:rPr>
                <w:lang w:val="sl-SI"/>
              </w:rPr>
            </w:pPr>
            <w:r w:rsidRPr="0003619A">
              <w:rPr>
                <w:iCs/>
                <w:lang w:val="sl-SI"/>
              </w:rPr>
              <w:t xml:space="preserve">EVA </w:t>
            </w:r>
            <w:r w:rsidR="00734171">
              <w:rPr>
                <w:iCs/>
                <w:lang w:val="sl-SI"/>
              </w:rPr>
              <w:t>2023-2030-</w:t>
            </w:r>
            <w:r w:rsidR="00B639A8">
              <w:rPr>
                <w:iCs/>
                <w:lang w:val="sl-SI"/>
              </w:rPr>
              <w:t>0023</w:t>
            </w:r>
          </w:p>
        </w:tc>
      </w:tr>
      <w:tr w:rsidR="00664D95" w:rsidRPr="0003619A" w14:paraId="769FCBC0" w14:textId="77777777" w:rsidTr="00BD7EA2">
        <w:trPr>
          <w:gridAfter w:val="2"/>
          <w:wAfter w:w="3067" w:type="dxa"/>
        </w:trPr>
        <w:tc>
          <w:tcPr>
            <w:tcW w:w="6096" w:type="dxa"/>
            <w:gridSpan w:val="2"/>
          </w:tcPr>
          <w:p w14:paraId="16691E14" w14:textId="77777777" w:rsidR="00664D95" w:rsidRPr="0003619A" w:rsidRDefault="00664D95" w:rsidP="00423A34">
            <w:pPr>
              <w:jc w:val="both"/>
              <w:rPr>
                <w:lang w:val="sl-SI"/>
              </w:rPr>
            </w:pPr>
          </w:p>
          <w:p w14:paraId="59B39478" w14:textId="77777777" w:rsidR="00664D95" w:rsidRPr="0003619A" w:rsidRDefault="00664D95" w:rsidP="00423A34">
            <w:pPr>
              <w:jc w:val="both"/>
              <w:rPr>
                <w:lang w:val="sl-SI"/>
              </w:rPr>
            </w:pPr>
            <w:r w:rsidRPr="0003619A">
              <w:rPr>
                <w:lang w:val="sl-SI"/>
              </w:rPr>
              <w:t>GENERALNI SEKRETARIAT VLADE REPUBLIKE SLOVENIJE</w:t>
            </w:r>
          </w:p>
          <w:p w14:paraId="5953AA11" w14:textId="77777777" w:rsidR="00664D95" w:rsidRPr="0003619A" w:rsidRDefault="00000000" w:rsidP="00423A34">
            <w:pPr>
              <w:jc w:val="both"/>
              <w:rPr>
                <w:lang w:val="sl-SI"/>
              </w:rPr>
            </w:pPr>
            <w:hyperlink r:id="rId8" w:history="1">
              <w:r w:rsidR="00664D95" w:rsidRPr="0003619A">
                <w:rPr>
                  <w:rStyle w:val="Hiperpovezava"/>
                  <w:lang w:val="sl-SI"/>
                </w:rPr>
                <w:t>Gp.gs@gov.si</w:t>
              </w:r>
            </w:hyperlink>
          </w:p>
          <w:p w14:paraId="79B02C48" w14:textId="77777777" w:rsidR="00664D95" w:rsidRPr="0003619A" w:rsidRDefault="00664D95" w:rsidP="00423A34">
            <w:pPr>
              <w:jc w:val="both"/>
              <w:rPr>
                <w:lang w:val="sl-SI"/>
              </w:rPr>
            </w:pPr>
          </w:p>
        </w:tc>
      </w:tr>
      <w:tr w:rsidR="00664D95" w:rsidRPr="0003619A" w14:paraId="3D2DDF2F" w14:textId="77777777" w:rsidTr="00BD7EA2">
        <w:tc>
          <w:tcPr>
            <w:tcW w:w="9163" w:type="dxa"/>
            <w:gridSpan w:val="4"/>
          </w:tcPr>
          <w:p w14:paraId="6B587FDB" w14:textId="4FA5CF74" w:rsidR="00664D95" w:rsidRPr="0003619A" w:rsidRDefault="00664D95" w:rsidP="00423A34">
            <w:pPr>
              <w:jc w:val="both"/>
              <w:rPr>
                <w:b/>
                <w:lang w:val="sl-SI"/>
              </w:rPr>
            </w:pPr>
            <w:r w:rsidRPr="0003619A">
              <w:rPr>
                <w:b/>
                <w:lang w:val="sl-SI"/>
              </w:rPr>
              <w:t xml:space="preserve">ZADEVA: Predlog </w:t>
            </w:r>
            <w:r w:rsidR="008F5AC5" w:rsidRPr="008F5AC5">
              <w:rPr>
                <w:b/>
                <w:lang w:val="sl-SI"/>
              </w:rPr>
              <w:t>Uredb</w:t>
            </w:r>
            <w:r w:rsidR="008F5AC5">
              <w:rPr>
                <w:b/>
                <w:lang w:val="sl-SI"/>
              </w:rPr>
              <w:t>e</w:t>
            </w:r>
            <w:r w:rsidR="008F5AC5" w:rsidRPr="008F5AC5">
              <w:rPr>
                <w:b/>
                <w:lang w:val="sl-SI"/>
              </w:rPr>
              <w:t xml:space="preserve"> o spremembah in dopolnitvah Uredbe o vpisu družb in drugih pravnih oseb v sodni register</w:t>
            </w:r>
            <w:r w:rsidRPr="0003619A">
              <w:rPr>
                <w:b/>
                <w:lang w:val="sl-SI"/>
              </w:rPr>
              <w:t xml:space="preserve"> – predlog za obravnavo</w:t>
            </w:r>
          </w:p>
        </w:tc>
      </w:tr>
      <w:tr w:rsidR="00664D95" w:rsidRPr="0003619A" w14:paraId="29E67057" w14:textId="77777777" w:rsidTr="00BD7EA2">
        <w:tc>
          <w:tcPr>
            <w:tcW w:w="9163" w:type="dxa"/>
            <w:gridSpan w:val="4"/>
          </w:tcPr>
          <w:p w14:paraId="23D7D3D6" w14:textId="77777777" w:rsidR="00664D95" w:rsidRPr="0003619A" w:rsidRDefault="00664D95" w:rsidP="00423A34">
            <w:pPr>
              <w:jc w:val="both"/>
              <w:rPr>
                <w:b/>
                <w:lang w:val="sl-SI"/>
              </w:rPr>
            </w:pPr>
            <w:r w:rsidRPr="0003619A">
              <w:rPr>
                <w:b/>
                <w:lang w:val="sl-SI"/>
              </w:rPr>
              <w:t>1. Predlog sklepov vlade:</w:t>
            </w:r>
          </w:p>
        </w:tc>
      </w:tr>
      <w:tr w:rsidR="00664D95" w:rsidRPr="0003619A" w14:paraId="45CE6236" w14:textId="77777777" w:rsidTr="00BD7EA2">
        <w:tc>
          <w:tcPr>
            <w:tcW w:w="9163" w:type="dxa"/>
            <w:gridSpan w:val="4"/>
          </w:tcPr>
          <w:p w14:paraId="74FED8D3" w14:textId="5D114897" w:rsidR="00664D95" w:rsidRPr="0003619A" w:rsidRDefault="00664D95" w:rsidP="00423A34">
            <w:pPr>
              <w:jc w:val="both"/>
              <w:rPr>
                <w:iCs/>
                <w:lang w:val="sl-SI"/>
              </w:rPr>
            </w:pPr>
            <w:r w:rsidRPr="0003619A">
              <w:rPr>
                <w:iCs/>
                <w:lang w:val="sl-SI"/>
              </w:rPr>
              <w:t xml:space="preserve">Na podlagi </w:t>
            </w:r>
            <w:r w:rsidR="00BD7EA2" w:rsidRPr="00BD7EA2">
              <w:rPr>
                <w:iCs/>
                <w:lang w:val="sl-SI"/>
              </w:rPr>
              <w:t>tretjega odstavka 28. člena</w:t>
            </w:r>
            <w:r w:rsidR="00BD7EA2">
              <w:rPr>
                <w:iCs/>
                <w:lang w:val="sl-SI"/>
              </w:rPr>
              <w:t xml:space="preserve"> </w:t>
            </w:r>
            <w:r w:rsidR="008A27BB" w:rsidRPr="0003619A">
              <w:rPr>
                <w:iCs/>
                <w:lang w:val="sl-SI"/>
              </w:rPr>
              <w:t xml:space="preserve">Zakona o </w:t>
            </w:r>
            <w:r w:rsidR="00570CD0" w:rsidRPr="0003619A">
              <w:rPr>
                <w:iCs/>
                <w:lang w:val="sl-SI"/>
              </w:rPr>
              <w:t xml:space="preserve">sodnem registru (Uradni list RS, št. Uradni list RS, št. 54/07 – uradno prečiščeno besedilo, 65/08, 49/09, 82/13 – ZGD-1H, 17/15, 54/17, 16/19 – ZNP-1 in </w:t>
            </w:r>
            <w:r w:rsidR="00904818" w:rsidRPr="0003619A">
              <w:rPr>
                <w:iCs/>
                <w:lang w:val="sl-SI"/>
              </w:rPr>
              <w:t>75/23</w:t>
            </w:r>
            <w:r w:rsidR="00570CD0" w:rsidRPr="0003619A">
              <w:rPr>
                <w:iCs/>
                <w:lang w:val="sl-SI"/>
              </w:rPr>
              <w:t>)</w:t>
            </w:r>
            <w:r w:rsidR="00831D41" w:rsidRPr="0003619A">
              <w:rPr>
                <w:iCs/>
                <w:lang w:val="sl-SI"/>
              </w:rPr>
              <w:t xml:space="preserve"> je</w:t>
            </w:r>
            <w:r w:rsidR="008A27BB" w:rsidRPr="0003619A">
              <w:rPr>
                <w:iCs/>
                <w:lang w:val="sl-SI"/>
              </w:rPr>
              <w:t xml:space="preserve"> </w:t>
            </w:r>
            <w:r w:rsidRPr="0003619A">
              <w:rPr>
                <w:iCs/>
                <w:lang w:val="sl-SI"/>
              </w:rPr>
              <w:t>Vlada Republike Slovenije na … seji dne … sprejela naslednji sklep:</w:t>
            </w:r>
          </w:p>
          <w:p w14:paraId="6FD11A86" w14:textId="77777777" w:rsidR="00664D95" w:rsidRPr="0003619A" w:rsidRDefault="00664D95" w:rsidP="00423A34">
            <w:pPr>
              <w:jc w:val="both"/>
              <w:rPr>
                <w:iCs/>
                <w:lang w:val="sl-SI"/>
              </w:rPr>
            </w:pPr>
          </w:p>
          <w:p w14:paraId="43F37AE5" w14:textId="02AA3172" w:rsidR="00664D95" w:rsidRPr="0003619A" w:rsidRDefault="00BF451F" w:rsidP="00BF451F">
            <w:pPr>
              <w:jc w:val="both"/>
              <w:rPr>
                <w:iCs/>
                <w:lang w:val="sl-SI"/>
              </w:rPr>
            </w:pPr>
            <w:r w:rsidRPr="0003619A">
              <w:rPr>
                <w:iCs/>
                <w:lang w:val="sl-SI"/>
              </w:rPr>
              <w:t>Vlada Republike Slovenije je izdala Uredb</w:t>
            </w:r>
            <w:r w:rsidR="00831D41" w:rsidRPr="0003619A">
              <w:rPr>
                <w:iCs/>
                <w:lang w:val="sl-SI"/>
              </w:rPr>
              <w:t>o</w:t>
            </w:r>
            <w:r w:rsidRPr="0003619A">
              <w:rPr>
                <w:iCs/>
                <w:lang w:val="sl-SI"/>
              </w:rPr>
              <w:t xml:space="preserve"> o spremembah in dopolnitvah </w:t>
            </w:r>
            <w:r w:rsidR="008F5AC5" w:rsidRPr="008F5AC5">
              <w:rPr>
                <w:iCs/>
                <w:lang w:val="sl-SI"/>
              </w:rPr>
              <w:t xml:space="preserve">Uredbe o vpisu družb in drugih pravnih oseb v sodni register </w:t>
            </w:r>
            <w:r w:rsidRPr="0003619A">
              <w:rPr>
                <w:iCs/>
                <w:lang w:val="sl-SI"/>
              </w:rPr>
              <w:t>in jo objavi v Uradnem listu Republike Slovenije.</w:t>
            </w:r>
          </w:p>
          <w:p w14:paraId="6EBE728A" w14:textId="77777777" w:rsidR="00664D95" w:rsidRPr="0003619A" w:rsidRDefault="00664D95" w:rsidP="00423A34">
            <w:pPr>
              <w:jc w:val="both"/>
              <w:rPr>
                <w:iCs/>
                <w:lang w:val="sl-SI"/>
              </w:rPr>
            </w:pPr>
          </w:p>
          <w:p w14:paraId="1B3CFFB0" w14:textId="77777777" w:rsidR="00664D95" w:rsidRPr="0003619A" w:rsidRDefault="00664D95" w:rsidP="00423A34">
            <w:pPr>
              <w:jc w:val="both"/>
              <w:rPr>
                <w:iCs/>
                <w:lang w:val="sl-SI"/>
              </w:rPr>
            </w:pPr>
          </w:p>
          <w:p w14:paraId="0D4BF34C" w14:textId="77777777" w:rsidR="0042285A" w:rsidRPr="0003619A" w:rsidRDefault="0042285A" w:rsidP="0042285A">
            <w:pPr>
              <w:ind w:left="4111"/>
              <w:jc w:val="center"/>
              <w:rPr>
                <w:iCs/>
                <w:lang w:val="sl-SI"/>
              </w:rPr>
            </w:pPr>
            <w:r w:rsidRPr="0003619A">
              <w:rPr>
                <w:iCs/>
                <w:lang w:val="sl-SI"/>
              </w:rPr>
              <w:t>Barbara Kolenko Helbl</w:t>
            </w:r>
          </w:p>
          <w:p w14:paraId="35C15013" w14:textId="77777777" w:rsidR="0042285A" w:rsidRPr="0003619A" w:rsidRDefault="0042285A" w:rsidP="0042285A">
            <w:pPr>
              <w:ind w:left="4111"/>
              <w:jc w:val="center"/>
              <w:rPr>
                <w:lang w:val="sl-SI"/>
              </w:rPr>
            </w:pPr>
            <w:r w:rsidRPr="0003619A">
              <w:rPr>
                <w:iCs/>
                <w:lang w:val="sl-SI"/>
              </w:rPr>
              <w:t>GENERALNA SEKRETARKA</w:t>
            </w:r>
          </w:p>
          <w:p w14:paraId="5429BBD9" w14:textId="77777777" w:rsidR="0042285A" w:rsidRPr="0003619A" w:rsidRDefault="0042285A" w:rsidP="0042285A">
            <w:pPr>
              <w:jc w:val="both"/>
              <w:rPr>
                <w:lang w:val="sl-SI"/>
              </w:rPr>
            </w:pPr>
          </w:p>
          <w:p w14:paraId="60185097" w14:textId="77777777" w:rsidR="0042285A" w:rsidRPr="0003619A" w:rsidRDefault="0042285A" w:rsidP="0042285A">
            <w:pPr>
              <w:jc w:val="both"/>
              <w:rPr>
                <w:lang w:val="sl-SI"/>
              </w:rPr>
            </w:pPr>
          </w:p>
          <w:p w14:paraId="1FD8AC1D" w14:textId="77777777" w:rsidR="0042285A" w:rsidRPr="0003619A" w:rsidRDefault="0042285A" w:rsidP="0042285A">
            <w:pPr>
              <w:jc w:val="both"/>
              <w:rPr>
                <w:lang w:val="sl-SI"/>
              </w:rPr>
            </w:pPr>
          </w:p>
          <w:p w14:paraId="096CBB84" w14:textId="4493F7E6" w:rsidR="0042285A" w:rsidRPr="0003619A" w:rsidRDefault="0042285A" w:rsidP="0042285A">
            <w:pPr>
              <w:jc w:val="both"/>
              <w:rPr>
                <w:lang w:val="sl-SI"/>
              </w:rPr>
            </w:pPr>
            <w:r w:rsidRPr="0003619A">
              <w:rPr>
                <w:lang w:val="sl-SI"/>
              </w:rPr>
              <w:t>Sklep prejmejo:</w:t>
            </w:r>
          </w:p>
          <w:p w14:paraId="7B99FDB4" w14:textId="77777777" w:rsidR="0042285A" w:rsidRPr="0003619A" w:rsidRDefault="0042285A" w:rsidP="0042285A">
            <w:pPr>
              <w:jc w:val="both"/>
              <w:rPr>
                <w:lang w:val="sl-SI"/>
              </w:rPr>
            </w:pPr>
          </w:p>
          <w:p w14:paraId="2B625E97" w14:textId="77777777" w:rsidR="0042285A" w:rsidRPr="0003619A" w:rsidRDefault="0042285A" w:rsidP="0042285A">
            <w:pPr>
              <w:numPr>
                <w:ilvl w:val="0"/>
                <w:numId w:val="14"/>
              </w:numPr>
              <w:tabs>
                <w:tab w:val="clear" w:pos="360"/>
              </w:tabs>
              <w:jc w:val="both"/>
              <w:rPr>
                <w:iCs/>
                <w:lang w:val="sl-SI"/>
              </w:rPr>
            </w:pPr>
            <w:r w:rsidRPr="0003619A">
              <w:rPr>
                <w:iCs/>
                <w:lang w:val="sl-SI"/>
              </w:rPr>
              <w:t>Generalni sekretariat Vlade Republike Slovenije</w:t>
            </w:r>
          </w:p>
          <w:p w14:paraId="0D49F885" w14:textId="77777777" w:rsidR="0042285A" w:rsidRPr="0003619A" w:rsidRDefault="0042285A" w:rsidP="0042285A">
            <w:pPr>
              <w:numPr>
                <w:ilvl w:val="0"/>
                <w:numId w:val="14"/>
              </w:numPr>
              <w:jc w:val="both"/>
              <w:rPr>
                <w:iCs/>
                <w:lang w:val="sl-SI"/>
              </w:rPr>
            </w:pPr>
            <w:r w:rsidRPr="0003619A">
              <w:rPr>
                <w:iCs/>
                <w:lang w:val="sl-SI"/>
              </w:rPr>
              <w:t>Ministrstvo za pravosodje</w:t>
            </w:r>
          </w:p>
          <w:p w14:paraId="69CFBFC9" w14:textId="72E2A878" w:rsidR="0042285A" w:rsidRPr="0003619A" w:rsidRDefault="0042285A" w:rsidP="0042285A">
            <w:pPr>
              <w:numPr>
                <w:ilvl w:val="0"/>
                <w:numId w:val="14"/>
              </w:numPr>
              <w:tabs>
                <w:tab w:val="clear" w:pos="360"/>
              </w:tabs>
              <w:jc w:val="both"/>
              <w:rPr>
                <w:iCs/>
                <w:lang w:val="sl-SI"/>
              </w:rPr>
            </w:pPr>
            <w:r w:rsidRPr="0003619A">
              <w:rPr>
                <w:iCs/>
                <w:lang w:val="sl-SI"/>
              </w:rPr>
              <w:t>Ministrstvo za finance</w:t>
            </w:r>
          </w:p>
          <w:p w14:paraId="61FD6812" w14:textId="77777777" w:rsidR="0042285A" w:rsidRPr="0003619A" w:rsidRDefault="0042285A" w:rsidP="0042285A">
            <w:pPr>
              <w:numPr>
                <w:ilvl w:val="0"/>
                <w:numId w:val="14"/>
              </w:numPr>
              <w:tabs>
                <w:tab w:val="clear" w:pos="360"/>
              </w:tabs>
              <w:jc w:val="both"/>
              <w:rPr>
                <w:lang w:val="sl-SI"/>
              </w:rPr>
            </w:pPr>
            <w:r w:rsidRPr="0003619A">
              <w:rPr>
                <w:lang w:val="sl-SI"/>
              </w:rPr>
              <w:t>Ministrstvo za gospodarstvo, turizem in šport</w:t>
            </w:r>
          </w:p>
          <w:p w14:paraId="518E6383" w14:textId="77777777" w:rsidR="0042285A" w:rsidRPr="0003619A" w:rsidRDefault="0042285A" w:rsidP="0042285A">
            <w:pPr>
              <w:numPr>
                <w:ilvl w:val="0"/>
                <w:numId w:val="14"/>
              </w:numPr>
              <w:tabs>
                <w:tab w:val="clear" w:pos="360"/>
              </w:tabs>
              <w:jc w:val="both"/>
              <w:rPr>
                <w:lang w:val="sl-SI"/>
              </w:rPr>
            </w:pPr>
            <w:r w:rsidRPr="0003619A">
              <w:rPr>
                <w:lang w:val="sl-SI"/>
              </w:rPr>
              <w:t>Ministrstvo za javno upravo</w:t>
            </w:r>
          </w:p>
          <w:p w14:paraId="5E8C84C9" w14:textId="77777777" w:rsidR="0042285A" w:rsidRPr="0003619A" w:rsidRDefault="0042285A" w:rsidP="0042285A">
            <w:pPr>
              <w:numPr>
                <w:ilvl w:val="0"/>
                <w:numId w:val="14"/>
              </w:numPr>
              <w:tabs>
                <w:tab w:val="clear" w:pos="360"/>
              </w:tabs>
              <w:jc w:val="both"/>
              <w:rPr>
                <w:iCs/>
                <w:lang w:val="sl-SI"/>
              </w:rPr>
            </w:pPr>
            <w:r w:rsidRPr="0003619A">
              <w:rPr>
                <w:lang w:val="sl-SI"/>
              </w:rPr>
              <w:t>Služba Vlade Republike Slovenije za zakonodajo</w:t>
            </w:r>
          </w:p>
          <w:p w14:paraId="332FA4B4" w14:textId="13891734" w:rsidR="00664D95" w:rsidRPr="0003619A" w:rsidRDefault="00664D95" w:rsidP="00532646">
            <w:pPr>
              <w:ind w:left="360"/>
              <w:jc w:val="both"/>
              <w:rPr>
                <w:iCs/>
                <w:lang w:val="sl-SI"/>
              </w:rPr>
            </w:pPr>
          </w:p>
        </w:tc>
      </w:tr>
      <w:tr w:rsidR="00664D95" w:rsidRPr="0003619A" w14:paraId="56B17286" w14:textId="77777777" w:rsidTr="00BD7EA2">
        <w:tc>
          <w:tcPr>
            <w:tcW w:w="9163" w:type="dxa"/>
            <w:gridSpan w:val="4"/>
          </w:tcPr>
          <w:p w14:paraId="199A7CC6" w14:textId="77777777" w:rsidR="00664D95" w:rsidRPr="0003619A" w:rsidRDefault="00664D95" w:rsidP="00423A34">
            <w:pPr>
              <w:jc w:val="both"/>
              <w:rPr>
                <w:b/>
                <w:iCs/>
                <w:lang w:val="sl-SI"/>
              </w:rPr>
            </w:pPr>
            <w:r w:rsidRPr="0003619A">
              <w:rPr>
                <w:b/>
                <w:lang w:val="sl-SI"/>
              </w:rPr>
              <w:t>2. Predlog za obravnavo predloga zakona po nujnem ali skrajšanem postopku v državnem zboru z obrazložitvijo razlogov:</w:t>
            </w:r>
          </w:p>
        </w:tc>
      </w:tr>
      <w:tr w:rsidR="00664D95" w:rsidRPr="0003619A" w14:paraId="7A26F524" w14:textId="77777777" w:rsidTr="00BD7EA2">
        <w:tc>
          <w:tcPr>
            <w:tcW w:w="9163" w:type="dxa"/>
            <w:gridSpan w:val="4"/>
          </w:tcPr>
          <w:p w14:paraId="5E196D1A" w14:textId="56CB4568" w:rsidR="00664D95" w:rsidRPr="0003619A" w:rsidRDefault="000F7448" w:rsidP="00423A34">
            <w:pPr>
              <w:jc w:val="both"/>
              <w:rPr>
                <w:iCs/>
                <w:lang w:val="sl-SI"/>
              </w:rPr>
            </w:pPr>
            <w:r w:rsidRPr="0003619A">
              <w:rPr>
                <w:iCs/>
                <w:lang w:val="sl-SI"/>
              </w:rPr>
              <w:t>/</w:t>
            </w:r>
          </w:p>
          <w:p w14:paraId="70835A2A" w14:textId="73494CEF" w:rsidR="00274203" w:rsidRPr="0003619A" w:rsidRDefault="00274203" w:rsidP="00423A34">
            <w:pPr>
              <w:jc w:val="both"/>
              <w:rPr>
                <w:iCs/>
                <w:lang w:val="sl-SI"/>
              </w:rPr>
            </w:pPr>
          </w:p>
        </w:tc>
      </w:tr>
      <w:tr w:rsidR="00664D95" w:rsidRPr="0003619A" w14:paraId="2013C2BC" w14:textId="77777777" w:rsidTr="00BD7EA2">
        <w:tc>
          <w:tcPr>
            <w:tcW w:w="9163" w:type="dxa"/>
            <w:gridSpan w:val="4"/>
          </w:tcPr>
          <w:p w14:paraId="439757E5" w14:textId="77777777" w:rsidR="00664D95" w:rsidRPr="0003619A" w:rsidRDefault="00664D95" w:rsidP="00423A34">
            <w:pPr>
              <w:jc w:val="both"/>
              <w:rPr>
                <w:b/>
                <w:iCs/>
                <w:lang w:val="sl-SI"/>
              </w:rPr>
            </w:pPr>
            <w:r w:rsidRPr="0003619A">
              <w:rPr>
                <w:b/>
                <w:lang w:val="sl-SI"/>
              </w:rPr>
              <w:t>3.a Osebe, odgovorne za strokovno pripravo in usklajenost gradiva:</w:t>
            </w:r>
          </w:p>
        </w:tc>
      </w:tr>
      <w:tr w:rsidR="00664D95" w:rsidRPr="0003619A" w14:paraId="126CBDF8" w14:textId="77777777" w:rsidTr="00BD7EA2">
        <w:tc>
          <w:tcPr>
            <w:tcW w:w="9163" w:type="dxa"/>
            <w:gridSpan w:val="4"/>
          </w:tcPr>
          <w:p w14:paraId="2688499F" w14:textId="77777777" w:rsidR="005E4283" w:rsidRPr="0003619A" w:rsidRDefault="005E4283" w:rsidP="00423A34">
            <w:pPr>
              <w:numPr>
                <w:ilvl w:val="0"/>
                <w:numId w:val="15"/>
              </w:numPr>
              <w:jc w:val="both"/>
              <w:rPr>
                <w:iCs/>
                <w:lang w:val="sl-SI"/>
              </w:rPr>
            </w:pPr>
            <w:r w:rsidRPr="0003619A">
              <w:rPr>
                <w:iCs/>
                <w:lang w:val="sl-SI"/>
              </w:rPr>
              <w:t xml:space="preserve">dr. Dominika Švarc Pipan, ministrica za pravosodje, </w:t>
            </w:r>
          </w:p>
          <w:p w14:paraId="557D20EB" w14:textId="77777777" w:rsidR="005E4283" w:rsidRPr="0003619A" w:rsidRDefault="005E4283" w:rsidP="00423A34">
            <w:pPr>
              <w:numPr>
                <w:ilvl w:val="0"/>
                <w:numId w:val="15"/>
              </w:numPr>
              <w:jc w:val="both"/>
              <w:rPr>
                <w:iCs/>
                <w:lang w:val="sl-SI"/>
              </w:rPr>
            </w:pPr>
            <w:r w:rsidRPr="0003619A">
              <w:rPr>
                <w:iCs/>
                <w:lang w:val="sl-SI"/>
              </w:rPr>
              <w:t>mag. Valerija Jelen Kosi, državna sekretarka na Ministrstvu za pravosodje,</w:t>
            </w:r>
          </w:p>
          <w:p w14:paraId="3C64AE23" w14:textId="77777777" w:rsidR="005E4283" w:rsidRPr="0003619A" w:rsidRDefault="005E4283" w:rsidP="00423A34">
            <w:pPr>
              <w:numPr>
                <w:ilvl w:val="0"/>
                <w:numId w:val="15"/>
              </w:numPr>
              <w:jc w:val="both"/>
              <w:rPr>
                <w:iCs/>
                <w:lang w:val="sl-SI"/>
              </w:rPr>
            </w:pPr>
            <w:r w:rsidRPr="0003619A">
              <w:rPr>
                <w:iCs/>
                <w:lang w:val="sl-SI"/>
              </w:rPr>
              <w:t>dr. Igor Šoltes, državni sekretar na Ministrstvu za pravosodje,</w:t>
            </w:r>
          </w:p>
          <w:p w14:paraId="7D795B97" w14:textId="77777777" w:rsidR="005E4283" w:rsidRPr="0003619A" w:rsidRDefault="005E4283" w:rsidP="00423A34">
            <w:pPr>
              <w:numPr>
                <w:ilvl w:val="0"/>
                <w:numId w:val="15"/>
              </w:numPr>
              <w:jc w:val="both"/>
              <w:rPr>
                <w:iCs/>
                <w:lang w:val="sl-SI"/>
              </w:rPr>
            </w:pPr>
            <w:r w:rsidRPr="0003619A">
              <w:rPr>
                <w:iCs/>
                <w:lang w:val="sl-SI"/>
              </w:rPr>
              <w:t>Miha Verčko, generalni direktor Direktorata za civilno pravo,</w:t>
            </w:r>
          </w:p>
          <w:p w14:paraId="33BB98C2" w14:textId="77777777" w:rsidR="005E4283" w:rsidRPr="0003619A" w:rsidRDefault="005E4283" w:rsidP="00423A34">
            <w:pPr>
              <w:numPr>
                <w:ilvl w:val="0"/>
                <w:numId w:val="15"/>
              </w:numPr>
              <w:jc w:val="both"/>
              <w:rPr>
                <w:iCs/>
                <w:lang w:val="sl-SI"/>
              </w:rPr>
            </w:pPr>
            <w:r w:rsidRPr="0003619A">
              <w:rPr>
                <w:iCs/>
                <w:lang w:val="sl-SI"/>
              </w:rPr>
              <w:t>Sara Regancin, sekretarka, vodja Sektorja za civilno zakonodajo,</w:t>
            </w:r>
          </w:p>
          <w:p w14:paraId="68836858" w14:textId="77777777" w:rsidR="00664D95" w:rsidRPr="0003619A" w:rsidRDefault="005E4283" w:rsidP="00423A34">
            <w:pPr>
              <w:numPr>
                <w:ilvl w:val="0"/>
                <w:numId w:val="15"/>
              </w:numPr>
              <w:jc w:val="both"/>
              <w:rPr>
                <w:iCs/>
                <w:lang w:val="sl-SI"/>
              </w:rPr>
            </w:pPr>
            <w:r w:rsidRPr="0003619A">
              <w:rPr>
                <w:iCs/>
                <w:lang w:val="sl-SI"/>
              </w:rPr>
              <w:t>Aljaž Perme, sekretar.</w:t>
            </w:r>
          </w:p>
          <w:p w14:paraId="31227845" w14:textId="107B62A1" w:rsidR="00274203" w:rsidRPr="0003619A" w:rsidRDefault="00274203" w:rsidP="00D4576C">
            <w:pPr>
              <w:ind w:left="360"/>
              <w:jc w:val="both"/>
              <w:rPr>
                <w:iCs/>
                <w:lang w:val="sl-SI"/>
              </w:rPr>
            </w:pPr>
          </w:p>
        </w:tc>
      </w:tr>
      <w:tr w:rsidR="00664D95" w:rsidRPr="0003619A" w14:paraId="26812EFF" w14:textId="77777777" w:rsidTr="00BD7EA2">
        <w:tc>
          <w:tcPr>
            <w:tcW w:w="9163" w:type="dxa"/>
            <w:gridSpan w:val="4"/>
          </w:tcPr>
          <w:p w14:paraId="70C090D5" w14:textId="77777777" w:rsidR="00664D95" w:rsidRPr="0003619A" w:rsidRDefault="00664D95" w:rsidP="00423A34">
            <w:pPr>
              <w:jc w:val="both"/>
              <w:rPr>
                <w:b/>
                <w:iCs/>
                <w:lang w:val="sl-SI"/>
              </w:rPr>
            </w:pPr>
            <w:r w:rsidRPr="0003619A">
              <w:rPr>
                <w:b/>
                <w:iCs/>
                <w:lang w:val="sl-SI"/>
              </w:rPr>
              <w:lastRenderedPageBreak/>
              <w:t xml:space="preserve">3.b Zunanji strokovnjaki, ki so </w:t>
            </w:r>
            <w:r w:rsidRPr="0003619A">
              <w:rPr>
                <w:b/>
                <w:lang w:val="sl-SI"/>
              </w:rPr>
              <w:t>sodelovali pri pripravi dela ali celotnega gradiva:</w:t>
            </w:r>
          </w:p>
        </w:tc>
      </w:tr>
      <w:tr w:rsidR="00664D95" w:rsidRPr="0003619A" w14:paraId="69409556" w14:textId="77777777" w:rsidTr="00BD7EA2">
        <w:tc>
          <w:tcPr>
            <w:tcW w:w="9163" w:type="dxa"/>
            <w:gridSpan w:val="4"/>
          </w:tcPr>
          <w:p w14:paraId="790E67FD" w14:textId="0B2D09FB" w:rsidR="00776253" w:rsidRPr="0003619A" w:rsidRDefault="00776253" w:rsidP="00423A34">
            <w:pPr>
              <w:jc w:val="both"/>
              <w:rPr>
                <w:iCs/>
                <w:lang w:val="sl-SI"/>
              </w:rPr>
            </w:pPr>
            <w:r w:rsidRPr="0003619A">
              <w:rPr>
                <w:iCs/>
                <w:lang w:val="sl-SI"/>
              </w:rPr>
              <w:t xml:space="preserve">Zunanji strokovnjaki oziroma predstavniki pristojnih organov ter pravnih oseb za plačilo niso sodelovali pri pripravi </w:t>
            </w:r>
            <w:r w:rsidR="00926444">
              <w:rPr>
                <w:iCs/>
                <w:lang w:val="sl-SI"/>
              </w:rPr>
              <w:t>uredbe</w:t>
            </w:r>
            <w:r w:rsidRPr="0003619A">
              <w:rPr>
                <w:iCs/>
                <w:lang w:val="sl-SI"/>
              </w:rPr>
              <w:t xml:space="preserve">. </w:t>
            </w:r>
          </w:p>
          <w:p w14:paraId="7941B819" w14:textId="0BB6A617" w:rsidR="00664D95" w:rsidRPr="0003619A" w:rsidRDefault="00664D95" w:rsidP="00423A34">
            <w:pPr>
              <w:jc w:val="both"/>
              <w:rPr>
                <w:iCs/>
                <w:lang w:val="sl-SI"/>
              </w:rPr>
            </w:pPr>
          </w:p>
        </w:tc>
      </w:tr>
      <w:tr w:rsidR="00664D95" w:rsidRPr="0003619A" w14:paraId="428F58E7" w14:textId="77777777" w:rsidTr="00BD7EA2">
        <w:tc>
          <w:tcPr>
            <w:tcW w:w="9163" w:type="dxa"/>
            <w:gridSpan w:val="4"/>
          </w:tcPr>
          <w:p w14:paraId="6DADE0A0" w14:textId="77777777" w:rsidR="00664D95" w:rsidRPr="0003619A" w:rsidRDefault="00664D95" w:rsidP="00423A34">
            <w:pPr>
              <w:jc w:val="both"/>
              <w:rPr>
                <w:b/>
                <w:iCs/>
                <w:lang w:val="sl-SI"/>
              </w:rPr>
            </w:pPr>
            <w:r w:rsidRPr="0003619A">
              <w:rPr>
                <w:b/>
                <w:lang w:val="sl-SI"/>
              </w:rPr>
              <w:t>4. Predstavniki vlade, ki bodo sodelovali pri delu državnega zbora:</w:t>
            </w:r>
          </w:p>
        </w:tc>
      </w:tr>
      <w:tr w:rsidR="00664D95" w:rsidRPr="0003619A" w14:paraId="4784A0E7" w14:textId="77777777" w:rsidTr="00BD7EA2">
        <w:tc>
          <w:tcPr>
            <w:tcW w:w="9163" w:type="dxa"/>
            <w:gridSpan w:val="4"/>
          </w:tcPr>
          <w:p w14:paraId="75DEBF1F" w14:textId="77777777" w:rsidR="00274203" w:rsidRDefault="00442E9D" w:rsidP="00442E9D">
            <w:pPr>
              <w:jc w:val="both"/>
              <w:rPr>
                <w:iCs/>
                <w:lang w:val="sl-SI"/>
              </w:rPr>
            </w:pPr>
            <w:r>
              <w:rPr>
                <w:iCs/>
                <w:lang w:val="sl-SI"/>
              </w:rPr>
              <w:t>/</w:t>
            </w:r>
          </w:p>
          <w:p w14:paraId="10527CA6" w14:textId="19FF6552" w:rsidR="00076579" w:rsidRPr="0003619A" w:rsidRDefault="00076579" w:rsidP="00442E9D">
            <w:pPr>
              <w:jc w:val="both"/>
              <w:rPr>
                <w:iCs/>
                <w:lang w:val="sl-SI"/>
              </w:rPr>
            </w:pPr>
          </w:p>
        </w:tc>
      </w:tr>
      <w:tr w:rsidR="00664D95" w:rsidRPr="0003619A" w14:paraId="7B44DD43" w14:textId="77777777" w:rsidTr="00BD7EA2">
        <w:tc>
          <w:tcPr>
            <w:tcW w:w="9163" w:type="dxa"/>
            <w:gridSpan w:val="4"/>
          </w:tcPr>
          <w:p w14:paraId="461DAB63" w14:textId="77777777" w:rsidR="00664D95" w:rsidRPr="0003619A" w:rsidRDefault="00664D95" w:rsidP="00423A34">
            <w:pPr>
              <w:jc w:val="both"/>
              <w:rPr>
                <w:b/>
                <w:lang w:val="sl-SI"/>
              </w:rPr>
            </w:pPr>
            <w:r w:rsidRPr="0003619A">
              <w:rPr>
                <w:b/>
                <w:lang w:val="sl-SI"/>
              </w:rPr>
              <w:t>5. Kratek povzetek gradiva:</w:t>
            </w:r>
          </w:p>
        </w:tc>
      </w:tr>
      <w:tr w:rsidR="00664D95" w:rsidRPr="0003619A" w14:paraId="6050D796" w14:textId="77777777" w:rsidTr="00BD7EA2">
        <w:tc>
          <w:tcPr>
            <w:tcW w:w="9163" w:type="dxa"/>
            <w:gridSpan w:val="4"/>
          </w:tcPr>
          <w:p w14:paraId="3F65B329" w14:textId="2CA0C43C" w:rsidR="000111EF" w:rsidRPr="000111EF" w:rsidRDefault="000111EF" w:rsidP="000111EF">
            <w:pPr>
              <w:jc w:val="both"/>
              <w:rPr>
                <w:iCs/>
                <w:lang w:val="sl-SI"/>
              </w:rPr>
            </w:pPr>
            <w:r w:rsidRPr="000111EF">
              <w:rPr>
                <w:iCs/>
                <w:lang w:val="sl-SI"/>
              </w:rPr>
              <w:t xml:space="preserve">S predlogom Uredbe o spremembah in dopolnitvah Uredbe o vpisu družb in drugih pravnih oseb v sodni register (v nadaljnjem besedilu: predlog uredbe) se širi nabor predlogov za posamezne vrste vpisov v sodni register ter </w:t>
            </w:r>
            <w:r w:rsidR="00607F3C">
              <w:rPr>
                <w:iCs/>
                <w:lang w:val="sl-SI"/>
              </w:rPr>
              <w:t>podrobneje urejajo</w:t>
            </w:r>
            <w:r w:rsidR="00EC66A9">
              <w:rPr>
                <w:iCs/>
                <w:lang w:val="sl-SI"/>
              </w:rPr>
              <w:t xml:space="preserve"> </w:t>
            </w:r>
            <w:r w:rsidRPr="000111EF">
              <w:rPr>
                <w:iCs/>
                <w:lang w:val="sl-SI"/>
              </w:rPr>
              <w:t>listine in dokazi, ki jih je treba takim predlogom za vpis priložiti. Dopolniti je namreč treba vsebino predlogov za vpis</w:t>
            </w:r>
            <w:r w:rsidR="00284EE7">
              <w:rPr>
                <w:iCs/>
                <w:lang w:val="sl-SI"/>
              </w:rPr>
              <w:t xml:space="preserve"> </w:t>
            </w:r>
            <w:r w:rsidR="00AC7232">
              <w:rPr>
                <w:iCs/>
                <w:lang w:val="sl-SI"/>
              </w:rPr>
              <w:t>in za predložitev listin zaradi javne objave</w:t>
            </w:r>
            <w:r w:rsidRPr="000111EF">
              <w:rPr>
                <w:iCs/>
                <w:lang w:val="sl-SI"/>
              </w:rPr>
              <w:t>, ki se nanašajo na čezmejne združitve, čezmejne delitve in čezmejna preoblikovanja (t. i. čezmejne operacije).</w:t>
            </w:r>
            <w:r w:rsidR="00133014">
              <w:rPr>
                <w:iCs/>
                <w:lang w:val="sl-SI"/>
              </w:rPr>
              <w:t xml:space="preserve"> </w:t>
            </w:r>
            <w:r w:rsidR="00FD410A">
              <w:rPr>
                <w:iCs/>
                <w:lang w:val="sl-SI"/>
              </w:rPr>
              <w:t>P</w:t>
            </w:r>
            <w:r w:rsidR="00792657">
              <w:rPr>
                <w:iCs/>
                <w:lang w:val="sl-SI"/>
              </w:rPr>
              <w:t>oleg tega je p</w:t>
            </w:r>
            <w:r w:rsidR="00FD410A">
              <w:rPr>
                <w:iCs/>
                <w:lang w:val="sl-SI"/>
              </w:rPr>
              <w:t xml:space="preserve">ri ustanovitvi </w:t>
            </w:r>
            <w:r w:rsidR="009F61F5">
              <w:rPr>
                <w:iCs/>
                <w:lang w:val="sl-SI"/>
              </w:rPr>
              <w:t>družbe z omejeno odgovornostjo prek spletnega portala za pod</w:t>
            </w:r>
            <w:r w:rsidR="006C5465">
              <w:rPr>
                <w:iCs/>
                <w:lang w:val="sl-SI"/>
              </w:rPr>
              <w:t xml:space="preserve">poro poslovnim subjektom </w:t>
            </w:r>
            <w:r w:rsidR="000B45E0">
              <w:rPr>
                <w:iCs/>
                <w:lang w:val="sl-SI"/>
              </w:rPr>
              <w:t xml:space="preserve">kot </w:t>
            </w:r>
            <w:r w:rsidR="006C5465">
              <w:rPr>
                <w:iCs/>
                <w:lang w:val="sl-SI"/>
              </w:rPr>
              <w:t>podlaga za njeno ustanovitev dodana</w:t>
            </w:r>
            <w:r w:rsidR="00266C90">
              <w:rPr>
                <w:iCs/>
                <w:lang w:val="sl-SI"/>
              </w:rPr>
              <w:t xml:space="preserve"> </w:t>
            </w:r>
            <w:r w:rsidR="0061423A">
              <w:rPr>
                <w:iCs/>
                <w:lang w:val="sl-SI"/>
              </w:rPr>
              <w:t>oblika</w:t>
            </w:r>
            <w:r w:rsidR="006C5465">
              <w:rPr>
                <w:iCs/>
                <w:lang w:val="sl-SI"/>
              </w:rPr>
              <w:t xml:space="preserve"> </w:t>
            </w:r>
            <w:r w:rsidR="000B45E0">
              <w:rPr>
                <w:iCs/>
                <w:lang w:val="sl-SI"/>
              </w:rPr>
              <w:t>družben</w:t>
            </w:r>
            <w:r w:rsidR="0061423A">
              <w:rPr>
                <w:iCs/>
                <w:lang w:val="sl-SI"/>
              </w:rPr>
              <w:t>e</w:t>
            </w:r>
            <w:r w:rsidR="000B45E0">
              <w:rPr>
                <w:iCs/>
                <w:lang w:val="sl-SI"/>
              </w:rPr>
              <w:t xml:space="preserve"> pogodb</w:t>
            </w:r>
            <w:r w:rsidR="0061423A">
              <w:rPr>
                <w:iCs/>
                <w:lang w:val="sl-SI"/>
              </w:rPr>
              <w:t>e</w:t>
            </w:r>
            <w:r w:rsidR="000B45E0">
              <w:rPr>
                <w:iCs/>
                <w:lang w:val="sl-SI"/>
              </w:rPr>
              <w:t xml:space="preserve"> oziroma akt</w:t>
            </w:r>
            <w:r w:rsidR="0061423A">
              <w:rPr>
                <w:iCs/>
                <w:lang w:val="sl-SI"/>
              </w:rPr>
              <w:t>a</w:t>
            </w:r>
            <w:r w:rsidR="000B45E0">
              <w:rPr>
                <w:iCs/>
                <w:lang w:val="sl-SI"/>
              </w:rPr>
              <w:t xml:space="preserve"> </w:t>
            </w:r>
            <w:r w:rsidR="00266C90">
              <w:rPr>
                <w:iCs/>
                <w:lang w:val="sl-SI"/>
              </w:rPr>
              <w:t xml:space="preserve">o ustanovitvi, ki jo aplikacija </w:t>
            </w:r>
            <w:r w:rsidR="00520F00">
              <w:rPr>
                <w:iCs/>
                <w:lang w:val="sl-SI"/>
              </w:rPr>
              <w:t>sistema za podporo poslovnim subjektom izdela</w:t>
            </w:r>
            <w:r w:rsidR="00784219">
              <w:rPr>
                <w:iCs/>
                <w:lang w:val="sl-SI"/>
              </w:rPr>
              <w:t xml:space="preserve"> </w:t>
            </w:r>
            <w:r w:rsidR="0052440C">
              <w:rPr>
                <w:iCs/>
                <w:lang w:val="sl-SI"/>
              </w:rPr>
              <w:t xml:space="preserve">v </w:t>
            </w:r>
            <w:r w:rsidR="00784219">
              <w:rPr>
                <w:iCs/>
                <w:lang w:val="sl-SI"/>
              </w:rPr>
              <w:t>obliki izpolnjenega predpisanega elektronskega obrazca</w:t>
            </w:r>
            <w:r w:rsidR="00520F00">
              <w:rPr>
                <w:iCs/>
                <w:lang w:val="sl-SI"/>
              </w:rPr>
              <w:t xml:space="preserve"> na podlagi</w:t>
            </w:r>
            <w:r w:rsidR="00921EA4">
              <w:rPr>
                <w:iCs/>
                <w:lang w:val="sl-SI"/>
              </w:rPr>
              <w:t xml:space="preserve"> podatkov, ki jih prek portala vnesejo družbeniki oziroma edini družbenik</w:t>
            </w:r>
            <w:r w:rsidR="00622C08">
              <w:rPr>
                <w:iCs/>
                <w:lang w:val="sl-SI"/>
              </w:rPr>
              <w:t xml:space="preserve"> (gl. tretji odstavek 474</w:t>
            </w:r>
            <w:r w:rsidR="009E4AC7">
              <w:rPr>
                <w:iCs/>
                <w:lang w:val="sl-SI"/>
              </w:rPr>
              <w:t>. člena in</w:t>
            </w:r>
            <w:r w:rsidR="00622C08">
              <w:rPr>
                <w:iCs/>
                <w:lang w:val="sl-SI"/>
              </w:rPr>
              <w:t xml:space="preserve"> prvi in drugi odstavek 523. člena </w:t>
            </w:r>
            <w:r w:rsidR="00DB39F0">
              <w:rPr>
                <w:iCs/>
                <w:lang w:val="sl-SI"/>
              </w:rPr>
              <w:t>Zakona o gospodarskih družbah</w:t>
            </w:r>
            <w:r w:rsidR="00075304">
              <w:rPr>
                <w:iCs/>
                <w:lang w:val="sl-SI"/>
              </w:rPr>
              <w:t xml:space="preserve"> v povezavi </w:t>
            </w:r>
            <w:r w:rsidR="009E4AC7">
              <w:rPr>
                <w:iCs/>
                <w:lang w:val="sl-SI"/>
              </w:rPr>
              <w:t>s 3</w:t>
            </w:r>
            <w:r w:rsidR="00075304">
              <w:rPr>
                <w:iCs/>
                <w:lang w:val="sl-SI"/>
              </w:rPr>
              <w:t xml:space="preserve">. točko </w:t>
            </w:r>
            <w:r w:rsidR="00091EFB">
              <w:rPr>
                <w:iCs/>
                <w:lang w:val="sl-SI"/>
              </w:rPr>
              <w:t>drugega</w:t>
            </w:r>
            <w:r w:rsidR="00075304">
              <w:rPr>
                <w:iCs/>
                <w:lang w:val="sl-SI"/>
              </w:rPr>
              <w:t xml:space="preserve"> odstavka </w:t>
            </w:r>
            <w:r w:rsidR="00091EFB">
              <w:rPr>
                <w:iCs/>
                <w:lang w:val="sl-SI"/>
              </w:rPr>
              <w:t xml:space="preserve">27.b člena in </w:t>
            </w:r>
            <w:r w:rsidR="00091EFB" w:rsidRPr="00091EFB">
              <w:rPr>
                <w:iCs/>
                <w:lang w:val="sl-SI"/>
              </w:rPr>
              <w:t>2. točko drugega odstavka 27.</w:t>
            </w:r>
            <w:r w:rsidR="00091EFB">
              <w:rPr>
                <w:iCs/>
                <w:lang w:val="sl-SI"/>
              </w:rPr>
              <w:t>a</w:t>
            </w:r>
            <w:r w:rsidR="00091EFB" w:rsidRPr="00091EFB">
              <w:rPr>
                <w:iCs/>
                <w:lang w:val="sl-SI"/>
              </w:rPr>
              <w:t xml:space="preserve"> člena</w:t>
            </w:r>
            <w:r w:rsidR="00992D92">
              <w:rPr>
                <w:iCs/>
                <w:lang w:val="sl-SI"/>
              </w:rPr>
              <w:t xml:space="preserve"> Zakona o sodnem registru).</w:t>
            </w:r>
          </w:p>
          <w:p w14:paraId="3B970F8D" w14:textId="77777777" w:rsidR="000111EF" w:rsidRPr="000111EF" w:rsidRDefault="000111EF" w:rsidP="000111EF">
            <w:pPr>
              <w:jc w:val="both"/>
              <w:rPr>
                <w:iCs/>
                <w:lang w:val="sl-SI"/>
              </w:rPr>
            </w:pPr>
          </w:p>
          <w:p w14:paraId="2D3C5E07" w14:textId="0802FFD3" w:rsidR="000111EF" w:rsidRPr="000111EF" w:rsidRDefault="000111EF" w:rsidP="000111EF">
            <w:pPr>
              <w:jc w:val="both"/>
              <w:rPr>
                <w:iCs/>
                <w:lang w:val="sl-SI"/>
              </w:rPr>
            </w:pPr>
            <w:r w:rsidRPr="000111EF">
              <w:rPr>
                <w:iCs/>
                <w:lang w:val="sl-SI"/>
              </w:rPr>
              <w:t xml:space="preserve">Po ureditvi veljavne uredbe so v zvezi s čezmejnimi operacijami določeni le predlogi, ki se nanašajo na čezmejne združitve kapitalskih družb; urejajo jih pravila pododdelka uredbe 17.2.2 »Posebna pravila za čezmejne združitve kapitalskih družb« </w:t>
            </w:r>
            <w:r w:rsidR="00886018">
              <w:rPr>
                <w:iCs/>
                <w:lang w:val="sl-SI"/>
              </w:rPr>
              <w:t xml:space="preserve">– </w:t>
            </w:r>
            <w:r w:rsidRPr="000111EF">
              <w:rPr>
                <w:iCs/>
                <w:lang w:val="sl-SI"/>
              </w:rPr>
              <w:t xml:space="preserve">(116.a do 116.c člen). Pravila o pogojih in poteku čezmejnih združitev kapitalskih družb na zakonski ravni urejajo določbe Zakona o gospodarskih družbah </w:t>
            </w:r>
            <w:r w:rsidR="00E3583B">
              <w:rPr>
                <w:iCs/>
                <w:lang w:val="sl-SI"/>
              </w:rPr>
              <w:t>–</w:t>
            </w:r>
            <w:r w:rsidRPr="000111EF">
              <w:rPr>
                <w:iCs/>
                <w:lang w:val="sl-SI"/>
              </w:rPr>
              <w:t xml:space="preserve"> določbe 4. oddelka »Posebna pravila za čezmejne združitve kapitalskih družb« (gl. VI. Statusno preoblikovanje družb, 2. poglavje »Združitev«). Z Direktivo (EU) 2019/2121 Evropskega parlamenta in Sveta z dne 27. novembra 2019 o spremembi Direktive (EU) 2017/1132 glede čezmejnih preoblikovanj, združitev in delitev se je v letu 2019 dopolnila dotedanja ureditev EU, tako da je poleg čezmejnih združitev kapitalskih družb, ki se </w:t>
            </w:r>
            <w:r w:rsidR="00E604D0">
              <w:rPr>
                <w:iCs/>
                <w:lang w:val="sl-SI"/>
              </w:rPr>
              <w:t xml:space="preserve">je </w:t>
            </w:r>
            <w:r w:rsidRPr="000111EF">
              <w:rPr>
                <w:iCs/>
                <w:lang w:val="sl-SI"/>
              </w:rPr>
              <w:t>s to direktivo še nadgra</w:t>
            </w:r>
            <w:r w:rsidR="00E511ED">
              <w:rPr>
                <w:iCs/>
                <w:lang w:val="sl-SI"/>
              </w:rPr>
              <w:t>dila</w:t>
            </w:r>
            <w:r w:rsidRPr="000111EF">
              <w:rPr>
                <w:iCs/>
                <w:lang w:val="sl-SI"/>
              </w:rPr>
              <w:t>, uredila tudi pravila o čezmejnih delitvah in čezmejnih preoblikovanjih kapitalskih družb. Pravila te direktive so bila v slovenski pravni red prenesena z Zakonom o spremembah in dopolnitvah Zakona o gospodarskih družbah (ZGD-1L) in Z</w:t>
            </w:r>
            <w:r w:rsidR="00E355D2">
              <w:rPr>
                <w:iCs/>
                <w:lang w:val="sl-SI"/>
              </w:rPr>
              <w:t>akonom o spremembah in dopolnitvah Zakona o sodnem registru (Z</w:t>
            </w:r>
            <w:r w:rsidRPr="000111EF">
              <w:rPr>
                <w:iCs/>
                <w:lang w:val="sl-SI"/>
              </w:rPr>
              <w:t>SReg-H</w:t>
            </w:r>
            <w:r w:rsidR="00E355D2">
              <w:rPr>
                <w:iCs/>
                <w:lang w:val="sl-SI"/>
              </w:rPr>
              <w:t>)</w:t>
            </w:r>
            <w:r w:rsidRPr="000111EF">
              <w:rPr>
                <w:iCs/>
                <w:lang w:val="sl-SI"/>
              </w:rPr>
              <w:t>. Z ZGD</w:t>
            </w:r>
            <w:r w:rsidR="00EA4464">
              <w:rPr>
                <w:iCs/>
                <w:lang w:val="sl-SI"/>
              </w:rPr>
              <w:t>–</w:t>
            </w:r>
            <w:r w:rsidRPr="000111EF">
              <w:rPr>
                <w:iCs/>
                <w:lang w:val="sl-SI"/>
              </w:rPr>
              <w:t xml:space="preserve">1L so se nadgradila pravila o pogojih in poteku izvedbe čezmejne združitve ter na novo uredila pravila glede čezmejne delitve in čezmejnega preoblikovanja, z ZSReg-H pa so se na zakonski ravni uredila izvedbena pravila o vpisih navedenih čezmejnih operacij. </w:t>
            </w:r>
          </w:p>
          <w:p w14:paraId="7FF00928" w14:textId="77777777" w:rsidR="000111EF" w:rsidRPr="000111EF" w:rsidRDefault="000111EF" w:rsidP="000111EF">
            <w:pPr>
              <w:jc w:val="both"/>
              <w:rPr>
                <w:iCs/>
                <w:lang w:val="sl-SI"/>
              </w:rPr>
            </w:pPr>
          </w:p>
          <w:p w14:paraId="3E6A76F5" w14:textId="410411FB" w:rsidR="000111EF" w:rsidRDefault="000111EF" w:rsidP="000111EF">
            <w:pPr>
              <w:jc w:val="both"/>
              <w:rPr>
                <w:iCs/>
                <w:lang w:val="sl-SI"/>
              </w:rPr>
            </w:pPr>
            <w:r w:rsidRPr="000111EF">
              <w:rPr>
                <w:iCs/>
                <w:lang w:val="sl-SI"/>
              </w:rPr>
              <w:t>S predlaganimi spremembami in dopolnitvami uredbe se</w:t>
            </w:r>
            <w:r w:rsidR="001A417F">
              <w:rPr>
                <w:iCs/>
                <w:lang w:val="sl-SI"/>
              </w:rPr>
              <w:t xml:space="preserve"> </w:t>
            </w:r>
            <w:r w:rsidRPr="000111EF">
              <w:rPr>
                <w:iCs/>
                <w:lang w:val="sl-SI"/>
              </w:rPr>
              <w:t xml:space="preserve">dopolnjuje ureditev glede </w:t>
            </w:r>
            <w:r w:rsidR="0044559D">
              <w:rPr>
                <w:iCs/>
                <w:lang w:val="sl-SI"/>
              </w:rPr>
              <w:t xml:space="preserve">vsebine </w:t>
            </w:r>
            <w:r w:rsidRPr="000111EF">
              <w:rPr>
                <w:iCs/>
                <w:lang w:val="sl-SI"/>
              </w:rPr>
              <w:t xml:space="preserve">predlogov, povezanih s čezmejnimi združitvami </w:t>
            </w:r>
            <w:r w:rsidR="001A417F">
              <w:rPr>
                <w:iCs/>
                <w:lang w:val="sl-SI"/>
              </w:rPr>
              <w:t>in na novo določajo</w:t>
            </w:r>
            <w:r w:rsidRPr="000111EF">
              <w:rPr>
                <w:iCs/>
                <w:lang w:val="sl-SI"/>
              </w:rPr>
              <w:t xml:space="preserve"> pravila glede predlogov za vpis, povezanih s čezmejnimi delitvami </w:t>
            </w:r>
            <w:r w:rsidR="001A417F">
              <w:rPr>
                <w:iCs/>
                <w:lang w:val="sl-SI"/>
              </w:rPr>
              <w:t xml:space="preserve">in </w:t>
            </w:r>
            <w:r w:rsidRPr="000111EF">
              <w:rPr>
                <w:iCs/>
                <w:lang w:val="sl-SI"/>
              </w:rPr>
              <w:t>čezmejnimi preoblikovanji</w:t>
            </w:r>
            <w:r w:rsidR="0044559D">
              <w:rPr>
                <w:iCs/>
                <w:lang w:val="sl-SI"/>
              </w:rPr>
              <w:t>, ter</w:t>
            </w:r>
            <w:r w:rsidR="00FC1647">
              <w:rPr>
                <w:iCs/>
                <w:lang w:val="sl-SI"/>
              </w:rPr>
              <w:t xml:space="preserve"> </w:t>
            </w:r>
            <w:r w:rsidR="00607F3C" w:rsidRPr="00607F3C">
              <w:rPr>
                <w:iCs/>
                <w:lang w:val="sl-SI"/>
              </w:rPr>
              <w:t>podrobneje urejajo listine</w:t>
            </w:r>
            <w:r w:rsidR="00FC1647">
              <w:rPr>
                <w:iCs/>
                <w:lang w:val="sl-SI"/>
              </w:rPr>
              <w:t>, ki se takim predlogom priložijo.</w:t>
            </w:r>
          </w:p>
          <w:p w14:paraId="0830C8F6" w14:textId="77777777" w:rsidR="00FC1647" w:rsidRPr="000111EF" w:rsidRDefault="00FC1647" w:rsidP="000111EF">
            <w:pPr>
              <w:jc w:val="both"/>
              <w:rPr>
                <w:iCs/>
                <w:lang w:val="sl-SI"/>
              </w:rPr>
            </w:pPr>
          </w:p>
          <w:p w14:paraId="1BE94D8D" w14:textId="4E6B1AC0" w:rsidR="006655D8" w:rsidRPr="0003619A" w:rsidRDefault="000111EF" w:rsidP="000111EF">
            <w:pPr>
              <w:jc w:val="both"/>
              <w:rPr>
                <w:iCs/>
                <w:lang w:val="sl-SI"/>
              </w:rPr>
            </w:pPr>
            <w:r w:rsidRPr="000111EF">
              <w:rPr>
                <w:iCs/>
                <w:lang w:val="sl-SI"/>
              </w:rPr>
              <w:t>S predlagano uredbo se prenavljajo še nekatere druge določbe veljavne uredbe.</w:t>
            </w:r>
          </w:p>
        </w:tc>
      </w:tr>
      <w:tr w:rsidR="00664D95" w:rsidRPr="0003619A" w14:paraId="70FECEFB" w14:textId="77777777" w:rsidTr="00BD7EA2">
        <w:tc>
          <w:tcPr>
            <w:tcW w:w="9163" w:type="dxa"/>
            <w:gridSpan w:val="4"/>
          </w:tcPr>
          <w:p w14:paraId="186B8CA2" w14:textId="77777777" w:rsidR="00664D95" w:rsidRPr="0003619A" w:rsidRDefault="00664D95" w:rsidP="00423A34">
            <w:pPr>
              <w:jc w:val="both"/>
              <w:rPr>
                <w:b/>
                <w:lang w:val="sl-SI"/>
              </w:rPr>
            </w:pPr>
            <w:r w:rsidRPr="0003619A">
              <w:rPr>
                <w:b/>
                <w:lang w:val="sl-SI"/>
              </w:rPr>
              <w:t>6. Presoja posledic za:</w:t>
            </w:r>
          </w:p>
        </w:tc>
      </w:tr>
      <w:tr w:rsidR="00664D95" w:rsidRPr="0003619A" w14:paraId="338D82FC" w14:textId="77777777" w:rsidTr="00BD7EA2">
        <w:tc>
          <w:tcPr>
            <w:tcW w:w="1448" w:type="dxa"/>
          </w:tcPr>
          <w:p w14:paraId="7A5772DC" w14:textId="77777777" w:rsidR="00664D95" w:rsidRPr="0003619A" w:rsidRDefault="00664D95" w:rsidP="00423A34">
            <w:pPr>
              <w:jc w:val="both"/>
              <w:rPr>
                <w:iCs/>
                <w:lang w:val="sl-SI"/>
              </w:rPr>
            </w:pPr>
            <w:r w:rsidRPr="0003619A">
              <w:rPr>
                <w:iCs/>
                <w:lang w:val="sl-SI"/>
              </w:rPr>
              <w:t>a)</w:t>
            </w:r>
          </w:p>
        </w:tc>
        <w:tc>
          <w:tcPr>
            <w:tcW w:w="5444" w:type="dxa"/>
            <w:gridSpan w:val="2"/>
          </w:tcPr>
          <w:p w14:paraId="07DE4F8C" w14:textId="77777777" w:rsidR="00664D95" w:rsidRPr="0003619A" w:rsidRDefault="00664D95" w:rsidP="00423A34">
            <w:pPr>
              <w:jc w:val="both"/>
              <w:rPr>
                <w:lang w:val="sl-SI"/>
              </w:rPr>
            </w:pPr>
            <w:r w:rsidRPr="0003619A">
              <w:rPr>
                <w:lang w:val="sl-SI"/>
              </w:rPr>
              <w:t>javnofinančna sredstva nad 40.000 EUR v tekočem in naslednjih treh letih</w:t>
            </w:r>
          </w:p>
        </w:tc>
        <w:tc>
          <w:tcPr>
            <w:tcW w:w="2271" w:type="dxa"/>
            <w:vAlign w:val="center"/>
          </w:tcPr>
          <w:p w14:paraId="769E5771" w14:textId="45085309" w:rsidR="00664D95" w:rsidRPr="0003619A" w:rsidRDefault="00FB5480" w:rsidP="00423A34">
            <w:pPr>
              <w:jc w:val="both"/>
              <w:rPr>
                <w:iCs/>
                <w:lang w:val="sl-SI"/>
              </w:rPr>
            </w:pPr>
            <w:r w:rsidRPr="0003619A">
              <w:rPr>
                <w:lang w:val="sl-SI"/>
              </w:rPr>
              <w:t>NE</w:t>
            </w:r>
          </w:p>
        </w:tc>
      </w:tr>
      <w:tr w:rsidR="00664D95" w:rsidRPr="0003619A" w14:paraId="2DC95A74" w14:textId="77777777" w:rsidTr="00BD7EA2">
        <w:tc>
          <w:tcPr>
            <w:tcW w:w="1448" w:type="dxa"/>
          </w:tcPr>
          <w:p w14:paraId="56E6DDFA" w14:textId="77777777" w:rsidR="00664D95" w:rsidRPr="0003619A" w:rsidRDefault="00664D95" w:rsidP="00423A34">
            <w:pPr>
              <w:jc w:val="both"/>
              <w:rPr>
                <w:iCs/>
                <w:lang w:val="sl-SI"/>
              </w:rPr>
            </w:pPr>
            <w:r w:rsidRPr="0003619A">
              <w:rPr>
                <w:iCs/>
                <w:lang w:val="sl-SI"/>
              </w:rPr>
              <w:t>b)</w:t>
            </w:r>
          </w:p>
        </w:tc>
        <w:tc>
          <w:tcPr>
            <w:tcW w:w="5444" w:type="dxa"/>
            <w:gridSpan w:val="2"/>
          </w:tcPr>
          <w:p w14:paraId="71DEB741" w14:textId="77777777" w:rsidR="00664D95" w:rsidRPr="0003619A" w:rsidRDefault="00664D95" w:rsidP="00423A34">
            <w:pPr>
              <w:jc w:val="both"/>
              <w:rPr>
                <w:iCs/>
                <w:lang w:val="sl-SI"/>
              </w:rPr>
            </w:pPr>
            <w:r w:rsidRPr="0003619A">
              <w:rPr>
                <w:bCs/>
                <w:lang w:val="sl-SI"/>
              </w:rPr>
              <w:t>usklajenost slovenskega pravnega reda s pravnim redom Evropske unije</w:t>
            </w:r>
          </w:p>
        </w:tc>
        <w:tc>
          <w:tcPr>
            <w:tcW w:w="2271" w:type="dxa"/>
            <w:vAlign w:val="center"/>
          </w:tcPr>
          <w:p w14:paraId="082926FD" w14:textId="46F91979" w:rsidR="00664D95" w:rsidRPr="00A911CC" w:rsidRDefault="00A911CC" w:rsidP="00423A34">
            <w:pPr>
              <w:jc w:val="both"/>
              <w:rPr>
                <w:iCs/>
                <w:lang w:val="sl-SI"/>
              </w:rPr>
            </w:pPr>
            <w:r w:rsidRPr="00A911CC">
              <w:rPr>
                <w:lang w:val="sl-SI"/>
              </w:rPr>
              <w:t>NE</w:t>
            </w:r>
          </w:p>
        </w:tc>
      </w:tr>
      <w:tr w:rsidR="00664D95" w:rsidRPr="0003619A" w14:paraId="17DBAE22" w14:textId="77777777" w:rsidTr="00BD7EA2">
        <w:tc>
          <w:tcPr>
            <w:tcW w:w="1448" w:type="dxa"/>
          </w:tcPr>
          <w:p w14:paraId="209FE3DE" w14:textId="77777777" w:rsidR="00664D95" w:rsidRPr="0003619A" w:rsidRDefault="00664D95" w:rsidP="00423A34">
            <w:pPr>
              <w:jc w:val="both"/>
              <w:rPr>
                <w:iCs/>
                <w:lang w:val="sl-SI"/>
              </w:rPr>
            </w:pPr>
            <w:r w:rsidRPr="0003619A">
              <w:rPr>
                <w:iCs/>
                <w:lang w:val="sl-SI"/>
              </w:rPr>
              <w:t>c)</w:t>
            </w:r>
          </w:p>
        </w:tc>
        <w:tc>
          <w:tcPr>
            <w:tcW w:w="5444" w:type="dxa"/>
            <w:gridSpan w:val="2"/>
          </w:tcPr>
          <w:p w14:paraId="30F57951" w14:textId="77777777" w:rsidR="00664D95" w:rsidRPr="0003619A" w:rsidRDefault="00664D95" w:rsidP="00423A34">
            <w:pPr>
              <w:jc w:val="both"/>
              <w:rPr>
                <w:iCs/>
                <w:lang w:val="sl-SI"/>
              </w:rPr>
            </w:pPr>
            <w:r w:rsidRPr="0003619A">
              <w:rPr>
                <w:lang w:val="sl-SI"/>
              </w:rPr>
              <w:t>administrativne posledice</w:t>
            </w:r>
          </w:p>
        </w:tc>
        <w:tc>
          <w:tcPr>
            <w:tcW w:w="2271" w:type="dxa"/>
            <w:vAlign w:val="center"/>
          </w:tcPr>
          <w:p w14:paraId="543BDEB5" w14:textId="6D571B51" w:rsidR="00664D95" w:rsidRPr="00A911CC" w:rsidRDefault="00A911CC" w:rsidP="00423A34">
            <w:pPr>
              <w:jc w:val="both"/>
              <w:rPr>
                <w:lang w:val="sl-SI"/>
              </w:rPr>
            </w:pPr>
            <w:r w:rsidRPr="00A911CC">
              <w:rPr>
                <w:lang w:val="sl-SI"/>
              </w:rPr>
              <w:t>NE</w:t>
            </w:r>
          </w:p>
        </w:tc>
      </w:tr>
      <w:tr w:rsidR="00664D95" w:rsidRPr="0003619A" w14:paraId="7CBAF760" w14:textId="77777777" w:rsidTr="00BD7EA2">
        <w:tc>
          <w:tcPr>
            <w:tcW w:w="1448" w:type="dxa"/>
          </w:tcPr>
          <w:p w14:paraId="61B402CD" w14:textId="77777777" w:rsidR="00664D95" w:rsidRPr="0003619A" w:rsidRDefault="00664D95" w:rsidP="00423A34">
            <w:pPr>
              <w:jc w:val="both"/>
              <w:rPr>
                <w:iCs/>
                <w:lang w:val="sl-SI"/>
              </w:rPr>
            </w:pPr>
            <w:r w:rsidRPr="0003619A">
              <w:rPr>
                <w:iCs/>
                <w:lang w:val="sl-SI"/>
              </w:rPr>
              <w:t>č)</w:t>
            </w:r>
          </w:p>
        </w:tc>
        <w:tc>
          <w:tcPr>
            <w:tcW w:w="5444" w:type="dxa"/>
            <w:gridSpan w:val="2"/>
          </w:tcPr>
          <w:p w14:paraId="51DC5201" w14:textId="77777777" w:rsidR="00664D95" w:rsidRPr="0003619A" w:rsidRDefault="00664D95" w:rsidP="00423A34">
            <w:pPr>
              <w:jc w:val="both"/>
              <w:rPr>
                <w:bCs/>
                <w:lang w:val="sl-SI"/>
              </w:rPr>
            </w:pPr>
            <w:r w:rsidRPr="0003619A">
              <w:rPr>
                <w:lang w:val="sl-SI"/>
              </w:rPr>
              <w:t>gospodarstvo, zlasti</w:t>
            </w:r>
            <w:r w:rsidRPr="0003619A">
              <w:rPr>
                <w:bCs/>
                <w:lang w:val="sl-SI"/>
              </w:rPr>
              <w:t xml:space="preserve"> mala in srednja podjetja ter konkurenčnost podjetij</w:t>
            </w:r>
          </w:p>
        </w:tc>
        <w:tc>
          <w:tcPr>
            <w:tcW w:w="2271" w:type="dxa"/>
            <w:vAlign w:val="center"/>
          </w:tcPr>
          <w:p w14:paraId="0C42E0E9" w14:textId="536EB793" w:rsidR="00664D95" w:rsidRPr="00A911CC" w:rsidRDefault="00A911CC" w:rsidP="00423A34">
            <w:pPr>
              <w:jc w:val="both"/>
              <w:rPr>
                <w:iCs/>
                <w:lang w:val="sl-SI"/>
              </w:rPr>
            </w:pPr>
            <w:r w:rsidRPr="00A911CC">
              <w:rPr>
                <w:iCs/>
                <w:lang w:val="sl-SI"/>
              </w:rPr>
              <w:t>NE</w:t>
            </w:r>
          </w:p>
        </w:tc>
      </w:tr>
      <w:tr w:rsidR="00664D95" w:rsidRPr="0003619A" w14:paraId="181087CD" w14:textId="77777777" w:rsidTr="00BD7EA2">
        <w:tc>
          <w:tcPr>
            <w:tcW w:w="1448" w:type="dxa"/>
          </w:tcPr>
          <w:p w14:paraId="2BB10893" w14:textId="77777777" w:rsidR="00664D95" w:rsidRPr="0003619A" w:rsidRDefault="00664D95" w:rsidP="00423A34">
            <w:pPr>
              <w:jc w:val="both"/>
              <w:rPr>
                <w:iCs/>
                <w:lang w:val="sl-SI"/>
              </w:rPr>
            </w:pPr>
            <w:r w:rsidRPr="0003619A">
              <w:rPr>
                <w:iCs/>
                <w:lang w:val="sl-SI"/>
              </w:rPr>
              <w:lastRenderedPageBreak/>
              <w:t>d)</w:t>
            </w:r>
          </w:p>
        </w:tc>
        <w:tc>
          <w:tcPr>
            <w:tcW w:w="5444" w:type="dxa"/>
            <w:gridSpan w:val="2"/>
          </w:tcPr>
          <w:p w14:paraId="41A2BC0E" w14:textId="77777777" w:rsidR="00664D95" w:rsidRPr="0003619A" w:rsidRDefault="00664D95" w:rsidP="00423A34">
            <w:pPr>
              <w:jc w:val="both"/>
              <w:rPr>
                <w:bCs/>
                <w:lang w:val="sl-SI"/>
              </w:rPr>
            </w:pPr>
            <w:r w:rsidRPr="0003619A">
              <w:rPr>
                <w:bCs/>
                <w:lang w:val="sl-SI"/>
              </w:rPr>
              <w:t>okolje, vključno s prostorskimi in varstvenimi vidiki</w:t>
            </w:r>
          </w:p>
        </w:tc>
        <w:tc>
          <w:tcPr>
            <w:tcW w:w="2271" w:type="dxa"/>
            <w:vAlign w:val="center"/>
          </w:tcPr>
          <w:p w14:paraId="1B1537F6" w14:textId="66B8572C" w:rsidR="00664D95" w:rsidRPr="00A911CC" w:rsidRDefault="003A35CE" w:rsidP="00423A34">
            <w:pPr>
              <w:jc w:val="both"/>
              <w:rPr>
                <w:iCs/>
                <w:lang w:val="sl-SI"/>
              </w:rPr>
            </w:pPr>
            <w:r w:rsidRPr="00A911CC">
              <w:rPr>
                <w:lang w:val="sl-SI"/>
              </w:rPr>
              <w:t>NE</w:t>
            </w:r>
          </w:p>
        </w:tc>
      </w:tr>
      <w:tr w:rsidR="00664D95" w:rsidRPr="0003619A" w14:paraId="2F2CF41E" w14:textId="77777777" w:rsidTr="00BD7EA2">
        <w:tc>
          <w:tcPr>
            <w:tcW w:w="1448" w:type="dxa"/>
          </w:tcPr>
          <w:p w14:paraId="4D367620" w14:textId="77777777" w:rsidR="00664D95" w:rsidRPr="0003619A" w:rsidRDefault="00664D95" w:rsidP="00423A34">
            <w:pPr>
              <w:jc w:val="both"/>
              <w:rPr>
                <w:iCs/>
                <w:lang w:val="sl-SI"/>
              </w:rPr>
            </w:pPr>
            <w:r w:rsidRPr="0003619A">
              <w:rPr>
                <w:iCs/>
                <w:lang w:val="sl-SI"/>
              </w:rPr>
              <w:t>e)</w:t>
            </w:r>
          </w:p>
        </w:tc>
        <w:tc>
          <w:tcPr>
            <w:tcW w:w="5444" w:type="dxa"/>
            <w:gridSpan w:val="2"/>
          </w:tcPr>
          <w:p w14:paraId="3D5E7B5F" w14:textId="77777777" w:rsidR="00664D95" w:rsidRPr="0003619A" w:rsidRDefault="00664D95" w:rsidP="00423A34">
            <w:pPr>
              <w:jc w:val="both"/>
              <w:rPr>
                <w:bCs/>
                <w:lang w:val="sl-SI"/>
              </w:rPr>
            </w:pPr>
            <w:r w:rsidRPr="0003619A">
              <w:rPr>
                <w:bCs/>
                <w:lang w:val="sl-SI"/>
              </w:rPr>
              <w:t>socialno področje</w:t>
            </w:r>
          </w:p>
        </w:tc>
        <w:tc>
          <w:tcPr>
            <w:tcW w:w="2271" w:type="dxa"/>
            <w:vAlign w:val="center"/>
          </w:tcPr>
          <w:p w14:paraId="6CAFCBDE" w14:textId="03B56901" w:rsidR="00664D95" w:rsidRPr="00A911CC" w:rsidRDefault="003A35CE" w:rsidP="00423A34">
            <w:pPr>
              <w:jc w:val="both"/>
              <w:rPr>
                <w:iCs/>
                <w:lang w:val="sl-SI"/>
              </w:rPr>
            </w:pPr>
            <w:r w:rsidRPr="00A911CC">
              <w:rPr>
                <w:lang w:val="sl-SI"/>
              </w:rPr>
              <w:t>NE</w:t>
            </w:r>
          </w:p>
        </w:tc>
      </w:tr>
      <w:tr w:rsidR="00664D95" w:rsidRPr="0003619A" w14:paraId="5C0AAA97" w14:textId="77777777" w:rsidTr="00BD7EA2">
        <w:tc>
          <w:tcPr>
            <w:tcW w:w="1448" w:type="dxa"/>
            <w:tcBorders>
              <w:bottom w:val="single" w:sz="4" w:space="0" w:color="auto"/>
            </w:tcBorders>
          </w:tcPr>
          <w:p w14:paraId="6A9DEF19" w14:textId="77777777" w:rsidR="00664D95" w:rsidRPr="0003619A" w:rsidRDefault="00664D95" w:rsidP="00423A34">
            <w:pPr>
              <w:jc w:val="both"/>
              <w:rPr>
                <w:iCs/>
                <w:lang w:val="sl-SI"/>
              </w:rPr>
            </w:pPr>
            <w:r w:rsidRPr="0003619A">
              <w:rPr>
                <w:iCs/>
                <w:lang w:val="sl-SI"/>
              </w:rPr>
              <w:t>f)</w:t>
            </w:r>
          </w:p>
        </w:tc>
        <w:tc>
          <w:tcPr>
            <w:tcW w:w="5444" w:type="dxa"/>
            <w:gridSpan w:val="2"/>
            <w:tcBorders>
              <w:bottom w:val="single" w:sz="4" w:space="0" w:color="auto"/>
            </w:tcBorders>
          </w:tcPr>
          <w:p w14:paraId="47EA87DF" w14:textId="77777777" w:rsidR="00664D95" w:rsidRPr="0003619A" w:rsidRDefault="00664D95" w:rsidP="00423A34">
            <w:pPr>
              <w:jc w:val="both"/>
              <w:rPr>
                <w:bCs/>
                <w:lang w:val="sl-SI"/>
              </w:rPr>
            </w:pPr>
            <w:r w:rsidRPr="0003619A">
              <w:rPr>
                <w:bCs/>
                <w:lang w:val="sl-SI"/>
              </w:rPr>
              <w:t>dokumente razvojnega načrtovanja:</w:t>
            </w:r>
          </w:p>
          <w:p w14:paraId="0B6B3E2C" w14:textId="77777777" w:rsidR="00664D95" w:rsidRPr="0003619A" w:rsidRDefault="00664D95" w:rsidP="00423A34">
            <w:pPr>
              <w:numPr>
                <w:ilvl w:val="0"/>
                <w:numId w:val="8"/>
              </w:numPr>
              <w:jc w:val="both"/>
              <w:rPr>
                <w:bCs/>
                <w:lang w:val="sl-SI"/>
              </w:rPr>
            </w:pPr>
            <w:r w:rsidRPr="0003619A">
              <w:rPr>
                <w:bCs/>
                <w:lang w:val="sl-SI"/>
              </w:rPr>
              <w:t>nacionalne dokumente razvojnega načrtovanja</w:t>
            </w:r>
          </w:p>
          <w:p w14:paraId="2C3CCE64" w14:textId="77777777" w:rsidR="00664D95" w:rsidRPr="0003619A" w:rsidRDefault="00664D95" w:rsidP="00423A34">
            <w:pPr>
              <w:numPr>
                <w:ilvl w:val="0"/>
                <w:numId w:val="8"/>
              </w:numPr>
              <w:jc w:val="both"/>
              <w:rPr>
                <w:bCs/>
                <w:lang w:val="sl-SI"/>
              </w:rPr>
            </w:pPr>
            <w:r w:rsidRPr="0003619A">
              <w:rPr>
                <w:bCs/>
                <w:lang w:val="sl-SI"/>
              </w:rPr>
              <w:t>razvojne politike na ravni programov po strukturi razvojne klasifikacije programskega proračuna</w:t>
            </w:r>
          </w:p>
          <w:p w14:paraId="33C692D8" w14:textId="77777777" w:rsidR="00664D95" w:rsidRPr="0003619A" w:rsidRDefault="00664D95" w:rsidP="00423A34">
            <w:pPr>
              <w:numPr>
                <w:ilvl w:val="0"/>
                <w:numId w:val="8"/>
              </w:numPr>
              <w:jc w:val="both"/>
              <w:rPr>
                <w:bCs/>
                <w:lang w:val="sl-SI"/>
              </w:rPr>
            </w:pPr>
            <w:r w:rsidRPr="0003619A">
              <w:rPr>
                <w:bCs/>
                <w:lang w:val="sl-SI"/>
              </w:rPr>
              <w:t>razvojne dokumente Evropske unije in mednarodnih organizacij</w:t>
            </w:r>
          </w:p>
        </w:tc>
        <w:tc>
          <w:tcPr>
            <w:tcW w:w="2271" w:type="dxa"/>
            <w:tcBorders>
              <w:bottom w:val="single" w:sz="4" w:space="0" w:color="auto"/>
            </w:tcBorders>
            <w:vAlign w:val="center"/>
          </w:tcPr>
          <w:p w14:paraId="63FC2B01" w14:textId="21BB5EAF" w:rsidR="00664D95" w:rsidRPr="00A911CC" w:rsidRDefault="003A35CE" w:rsidP="00423A34">
            <w:pPr>
              <w:jc w:val="both"/>
              <w:rPr>
                <w:iCs/>
                <w:lang w:val="sl-SI"/>
              </w:rPr>
            </w:pPr>
            <w:r w:rsidRPr="00A911CC">
              <w:rPr>
                <w:lang w:val="sl-SI"/>
              </w:rPr>
              <w:t>NE</w:t>
            </w:r>
          </w:p>
        </w:tc>
      </w:tr>
      <w:tr w:rsidR="00664D95" w:rsidRPr="0003619A" w14:paraId="0BEE9671" w14:textId="77777777" w:rsidTr="00BD7EA2">
        <w:tc>
          <w:tcPr>
            <w:tcW w:w="9163" w:type="dxa"/>
            <w:gridSpan w:val="4"/>
            <w:tcBorders>
              <w:top w:val="single" w:sz="4" w:space="0" w:color="auto"/>
              <w:left w:val="single" w:sz="4" w:space="0" w:color="auto"/>
              <w:bottom w:val="single" w:sz="4" w:space="0" w:color="auto"/>
              <w:right w:val="single" w:sz="4" w:space="0" w:color="auto"/>
            </w:tcBorders>
          </w:tcPr>
          <w:p w14:paraId="6F54150E" w14:textId="77777777" w:rsidR="00664D95" w:rsidRPr="0003619A" w:rsidRDefault="00664D95" w:rsidP="00641597">
            <w:pPr>
              <w:jc w:val="both"/>
              <w:rPr>
                <w:b/>
                <w:lang w:val="sl-SI"/>
              </w:rPr>
            </w:pPr>
            <w:r w:rsidRPr="0003619A">
              <w:rPr>
                <w:b/>
                <w:lang w:val="sl-SI"/>
              </w:rPr>
              <w:t>7.a Predstavitev ocene finančnih posledic nad 40.000 EUR:</w:t>
            </w:r>
          </w:p>
          <w:p w14:paraId="1B1608E2" w14:textId="4B568562" w:rsidR="007873FF" w:rsidRPr="0003619A" w:rsidRDefault="000E4B8B" w:rsidP="007873FF">
            <w:pPr>
              <w:jc w:val="both"/>
              <w:rPr>
                <w:bCs/>
                <w:lang w:val="sl-SI"/>
              </w:rPr>
            </w:pPr>
            <w:r w:rsidRPr="0003619A">
              <w:rPr>
                <w:bCs/>
                <w:lang w:val="sl-SI"/>
              </w:rPr>
              <w:t>/</w:t>
            </w:r>
          </w:p>
          <w:p w14:paraId="374FD015" w14:textId="633C4AFF" w:rsidR="007873FF" w:rsidRPr="0003619A" w:rsidRDefault="007873FF" w:rsidP="007873FF">
            <w:pPr>
              <w:jc w:val="both"/>
              <w:rPr>
                <w:b/>
                <w:lang w:val="sl-SI"/>
              </w:rPr>
            </w:pPr>
          </w:p>
        </w:tc>
      </w:tr>
    </w:tbl>
    <w:p w14:paraId="5B0E143D" w14:textId="77777777" w:rsidR="00664D95" w:rsidRPr="0003619A" w:rsidRDefault="00664D95" w:rsidP="00423A34">
      <w:pPr>
        <w:jc w:val="both"/>
        <w:rPr>
          <w:vanish/>
          <w:lang w:val="sl-SI"/>
        </w:rPr>
      </w:pPr>
    </w:p>
    <w:tbl>
      <w:tblPr>
        <w:tblW w:w="9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2"/>
        <w:gridCol w:w="833"/>
        <w:gridCol w:w="1365"/>
        <w:gridCol w:w="400"/>
        <w:gridCol w:w="1566"/>
        <w:gridCol w:w="314"/>
        <w:gridCol w:w="374"/>
        <w:gridCol w:w="729"/>
        <w:gridCol w:w="1687"/>
      </w:tblGrid>
      <w:tr w:rsidR="00664D95" w:rsidRPr="0003619A" w14:paraId="048CEBCE" w14:textId="77777777" w:rsidTr="005737A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62B41ED" w14:textId="77777777" w:rsidR="00664D95" w:rsidRPr="0003619A" w:rsidRDefault="00664D95" w:rsidP="00423A34">
            <w:pPr>
              <w:jc w:val="both"/>
              <w:rPr>
                <w:b/>
                <w:lang w:val="sl-SI"/>
              </w:rPr>
            </w:pPr>
            <w:r w:rsidRPr="0003619A">
              <w:rPr>
                <w:b/>
                <w:lang w:val="sl-SI"/>
              </w:rPr>
              <w:t>I. Ocena finančnih posledic, ki niso načrtovane v sprejetem proračunu</w:t>
            </w:r>
          </w:p>
        </w:tc>
      </w:tr>
      <w:tr w:rsidR="003F7050" w:rsidRPr="0003619A" w14:paraId="29CAEA7C" w14:textId="77777777" w:rsidTr="003F7050">
        <w:trPr>
          <w:cantSplit/>
          <w:trHeight w:val="276"/>
        </w:trPr>
        <w:tc>
          <w:tcPr>
            <w:tcW w:w="2765" w:type="dxa"/>
            <w:gridSpan w:val="2"/>
            <w:tcBorders>
              <w:top w:val="single" w:sz="4" w:space="0" w:color="auto"/>
              <w:left w:val="single" w:sz="4" w:space="0" w:color="auto"/>
              <w:bottom w:val="single" w:sz="4" w:space="0" w:color="auto"/>
              <w:right w:val="single" w:sz="4" w:space="0" w:color="auto"/>
            </w:tcBorders>
            <w:vAlign w:val="center"/>
          </w:tcPr>
          <w:p w14:paraId="2D3EF4FC" w14:textId="77777777" w:rsidR="00664D95" w:rsidRPr="0003619A" w:rsidRDefault="00664D95" w:rsidP="00423A34">
            <w:pPr>
              <w:jc w:val="both"/>
              <w:rPr>
                <w:lang w:val="sl-SI"/>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63493565" w14:textId="77777777" w:rsidR="00664D95" w:rsidRPr="0003619A" w:rsidRDefault="00664D95" w:rsidP="00423A34">
            <w:pPr>
              <w:jc w:val="both"/>
              <w:rPr>
                <w:lang w:val="sl-SI"/>
              </w:rPr>
            </w:pPr>
            <w:r w:rsidRPr="0003619A">
              <w:rPr>
                <w:lang w:val="sl-SI"/>
              </w:rPr>
              <w:t>Tekoče leto (t)</w:t>
            </w:r>
          </w:p>
        </w:tc>
        <w:tc>
          <w:tcPr>
            <w:tcW w:w="1566" w:type="dxa"/>
            <w:tcBorders>
              <w:top w:val="single" w:sz="4" w:space="0" w:color="auto"/>
              <w:left w:val="single" w:sz="4" w:space="0" w:color="auto"/>
              <w:bottom w:val="single" w:sz="4" w:space="0" w:color="auto"/>
              <w:right w:val="single" w:sz="4" w:space="0" w:color="auto"/>
            </w:tcBorders>
            <w:vAlign w:val="center"/>
          </w:tcPr>
          <w:p w14:paraId="0A925955" w14:textId="77777777" w:rsidR="00664D95" w:rsidRPr="0003619A" w:rsidRDefault="00664D95" w:rsidP="00423A34">
            <w:pPr>
              <w:jc w:val="both"/>
              <w:rPr>
                <w:lang w:val="sl-SI"/>
              </w:rPr>
            </w:pPr>
            <w:r w:rsidRPr="0003619A">
              <w:rPr>
                <w:lang w:val="sl-SI"/>
              </w:rPr>
              <w:t>t + 1</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B79CC1A" w14:textId="77777777" w:rsidR="00664D95" w:rsidRPr="0003619A" w:rsidRDefault="00664D95" w:rsidP="00423A34">
            <w:pPr>
              <w:jc w:val="both"/>
              <w:rPr>
                <w:lang w:val="sl-SI"/>
              </w:rPr>
            </w:pPr>
            <w:r w:rsidRPr="0003619A">
              <w:rPr>
                <w:lang w:val="sl-SI"/>
              </w:rPr>
              <w:t>t + 2</w:t>
            </w:r>
          </w:p>
        </w:tc>
        <w:tc>
          <w:tcPr>
            <w:tcW w:w="1687" w:type="dxa"/>
            <w:tcBorders>
              <w:top w:val="single" w:sz="4" w:space="0" w:color="auto"/>
              <w:left w:val="single" w:sz="4" w:space="0" w:color="auto"/>
              <w:bottom w:val="single" w:sz="4" w:space="0" w:color="auto"/>
              <w:right w:val="single" w:sz="4" w:space="0" w:color="auto"/>
            </w:tcBorders>
            <w:vAlign w:val="center"/>
          </w:tcPr>
          <w:p w14:paraId="7A97BA16" w14:textId="77777777" w:rsidR="00664D95" w:rsidRPr="0003619A" w:rsidRDefault="00664D95" w:rsidP="00423A34">
            <w:pPr>
              <w:jc w:val="both"/>
              <w:rPr>
                <w:lang w:val="sl-SI"/>
              </w:rPr>
            </w:pPr>
            <w:r w:rsidRPr="0003619A">
              <w:rPr>
                <w:lang w:val="sl-SI"/>
              </w:rPr>
              <w:t>t + 3</w:t>
            </w:r>
          </w:p>
        </w:tc>
      </w:tr>
      <w:tr w:rsidR="003F7050" w:rsidRPr="0003619A" w14:paraId="7ED6B75D"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689260B3"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xml:space="preserve">) prihodkov državnega proračuna </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294A212" w14:textId="77777777" w:rsidR="00664D95" w:rsidRPr="0003619A" w:rsidRDefault="00664D95" w:rsidP="00423A34">
            <w:pPr>
              <w:jc w:val="both"/>
              <w:rPr>
                <w:bCs/>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2B1A6DB9"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FF01C3D"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29781552" w14:textId="77777777" w:rsidR="00664D95" w:rsidRPr="0003619A" w:rsidRDefault="00664D95" w:rsidP="00423A34">
            <w:pPr>
              <w:jc w:val="both"/>
              <w:rPr>
                <w:lang w:val="sl-SI"/>
              </w:rPr>
            </w:pPr>
          </w:p>
        </w:tc>
      </w:tr>
      <w:tr w:rsidR="003F7050" w:rsidRPr="0003619A" w14:paraId="6F7EE7F1"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0E455D0E"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xml:space="preserve">) prihodkov občinskih proračunov </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160F95B7" w14:textId="77777777" w:rsidR="00664D95" w:rsidRPr="0003619A" w:rsidRDefault="00664D95" w:rsidP="00423A34">
            <w:pPr>
              <w:jc w:val="both"/>
              <w:rPr>
                <w:bCs/>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6EEF46B9"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C791EB7"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7D9C47E4" w14:textId="77777777" w:rsidR="00664D95" w:rsidRPr="0003619A" w:rsidRDefault="00664D95" w:rsidP="00423A34">
            <w:pPr>
              <w:jc w:val="both"/>
              <w:rPr>
                <w:lang w:val="sl-SI"/>
              </w:rPr>
            </w:pPr>
          </w:p>
        </w:tc>
      </w:tr>
      <w:tr w:rsidR="003F7050" w:rsidRPr="0003619A" w14:paraId="585DDC77"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7294FAF7"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xml:space="preserve">) odhodkov državnega proračuna </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86CBDA8" w14:textId="77777777" w:rsidR="00664D95" w:rsidRPr="0003619A" w:rsidRDefault="00664D95" w:rsidP="00423A34">
            <w:pPr>
              <w:jc w:val="both"/>
              <w:rPr>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5EB4AD79" w14:textId="0890AC10" w:rsidR="00664D95" w:rsidRPr="0003619A" w:rsidRDefault="00664D95" w:rsidP="00423A34">
            <w:pPr>
              <w:jc w:val="both"/>
              <w:rPr>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46FD3D2"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611E0976" w14:textId="77777777" w:rsidR="00664D95" w:rsidRPr="0003619A" w:rsidRDefault="00664D95" w:rsidP="00423A34">
            <w:pPr>
              <w:jc w:val="both"/>
              <w:rPr>
                <w:lang w:val="sl-SI"/>
              </w:rPr>
            </w:pPr>
          </w:p>
        </w:tc>
      </w:tr>
      <w:tr w:rsidR="003F7050" w:rsidRPr="0003619A" w14:paraId="56200D59" w14:textId="77777777" w:rsidTr="003F7050">
        <w:trPr>
          <w:cantSplit/>
          <w:trHeight w:val="6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23DFB0F3"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odhodkov občinskih proračunov</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7942D72" w14:textId="77777777" w:rsidR="00664D95" w:rsidRPr="0003619A" w:rsidRDefault="00664D95" w:rsidP="00423A34">
            <w:pPr>
              <w:jc w:val="both"/>
              <w:rPr>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6AA06014" w14:textId="77777777" w:rsidR="00664D95" w:rsidRPr="0003619A" w:rsidRDefault="00664D95" w:rsidP="00423A34">
            <w:pPr>
              <w:jc w:val="both"/>
              <w:rPr>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592CE29"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0BFBCE25" w14:textId="77777777" w:rsidR="00664D95" w:rsidRPr="0003619A" w:rsidRDefault="00664D95" w:rsidP="00423A34">
            <w:pPr>
              <w:jc w:val="both"/>
              <w:rPr>
                <w:lang w:val="sl-SI"/>
              </w:rPr>
            </w:pPr>
          </w:p>
        </w:tc>
      </w:tr>
      <w:tr w:rsidR="003F7050" w:rsidRPr="0003619A" w14:paraId="38DB3398" w14:textId="77777777" w:rsidTr="003F7050">
        <w:trPr>
          <w:cantSplit/>
          <w:trHeight w:val="423"/>
        </w:trPr>
        <w:tc>
          <w:tcPr>
            <w:tcW w:w="2765" w:type="dxa"/>
            <w:gridSpan w:val="2"/>
            <w:tcBorders>
              <w:top w:val="single" w:sz="4" w:space="0" w:color="auto"/>
              <w:left w:val="single" w:sz="4" w:space="0" w:color="auto"/>
              <w:bottom w:val="single" w:sz="4" w:space="0" w:color="auto"/>
              <w:right w:val="single" w:sz="4" w:space="0" w:color="auto"/>
            </w:tcBorders>
            <w:vAlign w:val="center"/>
          </w:tcPr>
          <w:p w14:paraId="26ACFA1B" w14:textId="77777777" w:rsidR="00664D95" w:rsidRPr="0003619A" w:rsidRDefault="00664D95" w:rsidP="00423A34">
            <w:pPr>
              <w:jc w:val="both"/>
              <w:rPr>
                <w:bCs/>
                <w:lang w:val="sl-SI"/>
              </w:rPr>
            </w:pPr>
            <w:r w:rsidRPr="0003619A">
              <w:rPr>
                <w:bCs/>
                <w:lang w:val="sl-SI"/>
              </w:rPr>
              <w:t>Predvideno povečanje (+) ali zmanjšanje (</w:t>
            </w:r>
            <w:r w:rsidRPr="0003619A">
              <w:rPr>
                <w:b/>
                <w:lang w:val="sl-SI"/>
              </w:rPr>
              <w:t>–</w:t>
            </w:r>
            <w:r w:rsidRPr="0003619A">
              <w:rPr>
                <w:bCs/>
                <w:lang w:val="sl-SI"/>
              </w:rPr>
              <w:t>) obveznosti za druga javnofinančna sredstva</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5503B16D" w14:textId="77777777" w:rsidR="00664D95" w:rsidRPr="0003619A" w:rsidRDefault="00664D95" w:rsidP="00423A34">
            <w:pPr>
              <w:jc w:val="both"/>
              <w:rPr>
                <w:bCs/>
                <w:lang w:val="sl-SI"/>
              </w:rPr>
            </w:pPr>
          </w:p>
        </w:tc>
        <w:tc>
          <w:tcPr>
            <w:tcW w:w="1566" w:type="dxa"/>
            <w:tcBorders>
              <w:top w:val="single" w:sz="4" w:space="0" w:color="auto"/>
              <w:left w:val="single" w:sz="4" w:space="0" w:color="auto"/>
              <w:bottom w:val="single" w:sz="4" w:space="0" w:color="auto"/>
              <w:right w:val="single" w:sz="4" w:space="0" w:color="auto"/>
            </w:tcBorders>
            <w:vAlign w:val="center"/>
          </w:tcPr>
          <w:p w14:paraId="09BA97B7"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65AF749" w14:textId="77777777" w:rsidR="00664D95" w:rsidRPr="0003619A" w:rsidRDefault="00664D95" w:rsidP="00423A34">
            <w:pPr>
              <w:jc w:val="both"/>
              <w:rPr>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7ACD8102" w14:textId="77777777" w:rsidR="00664D95" w:rsidRPr="0003619A" w:rsidRDefault="00664D95" w:rsidP="00423A34">
            <w:pPr>
              <w:jc w:val="both"/>
              <w:rPr>
                <w:lang w:val="sl-SI"/>
              </w:rPr>
            </w:pPr>
          </w:p>
        </w:tc>
      </w:tr>
      <w:tr w:rsidR="00664D95" w:rsidRPr="0003619A" w14:paraId="47EA8AA3" w14:textId="77777777" w:rsidTr="005737A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573073" w14:textId="77777777" w:rsidR="00664D95" w:rsidRPr="0003619A" w:rsidRDefault="00664D95" w:rsidP="00423A34">
            <w:pPr>
              <w:jc w:val="both"/>
              <w:rPr>
                <w:b/>
                <w:lang w:val="sl-SI"/>
              </w:rPr>
            </w:pPr>
            <w:r w:rsidRPr="0003619A">
              <w:rPr>
                <w:b/>
                <w:lang w:val="sl-SI"/>
              </w:rPr>
              <w:t>II. Finančne posledice za državni proračun</w:t>
            </w:r>
          </w:p>
        </w:tc>
      </w:tr>
      <w:tr w:rsidR="00664D95" w:rsidRPr="0003619A" w14:paraId="14ECD29B" w14:textId="77777777" w:rsidTr="005737A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BD56769" w14:textId="77777777" w:rsidR="00664D95" w:rsidRPr="0003619A" w:rsidRDefault="00664D95" w:rsidP="00423A34">
            <w:pPr>
              <w:jc w:val="both"/>
              <w:rPr>
                <w:b/>
                <w:lang w:val="sl-SI"/>
              </w:rPr>
            </w:pPr>
            <w:r w:rsidRPr="0003619A">
              <w:rPr>
                <w:b/>
                <w:lang w:val="sl-SI"/>
              </w:rPr>
              <w:t>II.a Pravice porabe za izvedbo predlaganih rešitev so zagotovljene:</w:t>
            </w:r>
          </w:p>
        </w:tc>
      </w:tr>
      <w:tr w:rsidR="003F7050" w:rsidRPr="0003619A" w14:paraId="7F84413E" w14:textId="77777777" w:rsidTr="003F7050">
        <w:trPr>
          <w:cantSplit/>
          <w:trHeight w:val="100"/>
        </w:trPr>
        <w:tc>
          <w:tcPr>
            <w:tcW w:w="1932" w:type="dxa"/>
            <w:tcBorders>
              <w:top w:val="single" w:sz="4" w:space="0" w:color="auto"/>
              <w:left w:val="single" w:sz="4" w:space="0" w:color="auto"/>
              <w:bottom w:val="single" w:sz="4" w:space="0" w:color="auto"/>
              <w:right w:val="single" w:sz="4" w:space="0" w:color="auto"/>
            </w:tcBorders>
            <w:vAlign w:val="center"/>
          </w:tcPr>
          <w:p w14:paraId="5C584545" w14:textId="77777777" w:rsidR="00664D95" w:rsidRPr="0003619A" w:rsidRDefault="00664D95" w:rsidP="00423A34">
            <w:pPr>
              <w:jc w:val="both"/>
              <w:rPr>
                <w:lang w:val="sl-SI"/>
              </w:rPr>
            </w:pPr>
            <w:r w:rsidRPr="0003619A">
              <w:rPr>
                <w:lang w:val="sl-SI"/>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166546A" w14:textId="77777777" w:rsidR="00664D95" w:rsidRPr="0003619A" w:rsidRDefault="00664D95" w:rsidP="00423A34">
            <w:pPr>
              <w:jc w:val="both"/>
              <w:rPr>
                <w:lang w:val="sl-SI"/>
              </w:rPr>
            </w:pPr>
            <w:r w:rsidRPr="0003619A">
              <w:rPr>
                <w:lang w:val="sl-SI"/>
              </w:rPr>
              <w:t>Šifra in naziv ukrepa, projekta</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DC13303" w14:textId="77777777" w:rsidR="00664D95" w:rsidRPr="0003619A" w:rsidRDefault="00664D95" w:rsidP="00423A34">
            <w:pPr>
              <w:jc w:val="both"/>
              <w:rPr>
                <w:lang w:val="sl-SI"/>
              </w:rPr>
            </w:pPr>
            <w:r w:rsidRPr="0003619A">
              <w:rPr>
                <w:lang w:val="sl-SI"/>
              </w:rPr>
              <w:t>Šifra in naziv proračunske postavke</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47CEBF06" w14:textId="77777777" w:rsidR="00664D95" w:rsidRPr="0003619A" w:rsidRDefault="00664D95" w:rsidP="00423A34">
            <w:pPr>
              <w:jc w:val="both"/>
              <w:rPr>
                <w:lang w:val="sl-SI"/>
              </w:rPr>
            </w:pPr>
            <w:r w:rsidRPr="0003619A">
              <w:rPr>
                <w:lang w:val="sl-SI"/>
              </w:rPr>
              <w:t>Znesek za tekoče leto (t)</w:t>
            </w:r>
          </w:p>
        </w:tc>
        <w:tc>
          <w:tcPr>
            <w:tcW w:w="1687" w:type="dxa"/>
            <w:tcBorders>
              <w:top w:val="single" w:sz="4" w:space="0" w:color="auto"/>
              <w:left w:val="single" w:sz="4" w:space="0" w:color="auto"/>
              <w:bottom w:val="single" w:sz="4" w:space="0" w:color="auto"/>
              <w:right w:val="single" w:sz="4" w:space="0" w:color="auto"/>
            </w:tcBorders>
            <w:vAlign w:val="center"/>
          </w:tcPr>
          <w:p w14:paraId="61832737" w14:textId="77777777" w:rsidR="00664D95" w:rsidRPr="0003619A" w:rsidRDefault="00664D95" w:rsidP="00423A34">
            <w:pPr>
              <w:jc w:val="both"/>
              <w:rPr>
                <w:lang w:val="sl-SI"/>
              </w:rPr>
            </w:pPr>
            <w:r w:rsidRPr="0003619A">
              <w:rPr>
                <w:lang w:val="sl-SI"/>
              </w:rPr>
              <w:t>Znesek za t + 1</w:t>
            </w:r>
          </w:p>
        </w:tc>
      </w:tr>
      <w:tr w:rsidR="003F7050" w:rsidRPr="0003619A" w14:paraId="1681BB2E" w14:textId="77777777" w:rsidTr="003F7050">
        <w:trPr>
          <w:cantSplit/>
          <w:trHeight w:val="328"/>
        </w:trPr>
        <w:tc>
          <w:tcPr>
            <w:tcW w:w="1932" w:type="dxa"/>
            <w:tcBorders>
              <w:top w:val="single" w:sz="4" w:space="0" w:color="auto"/>
              <w:left w:val="single" w:sz="4" w:space="0" w:color="auto"/>
              <w:bottom w:val="single" w:sz="4" w:space="0" w:color="auto"/>
              <w:right w:val="single" w:sz="4" w:space="0" w:color="auto"/>
            </w:tcBorders>
            <w:vAlign w:val="center"/>
          </w:tcPr>
          <w:p w14:paraId="0FC7E6AE"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02E95E22"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4DCCE550"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48861949"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5B84F396" w14:textId="77777777" w:rsidR="00664D95" w:rsidRPr="0003619A" w:rsidRDefault="00664D95" w:rsidP="00423A34">
            <w:pPr>
              <w:jc w:val="both"/>
              <w:rPr>
                <w:bCs/>
                <w:lang w:val="sl-SI"/>
              </w:rPr>
            </w:pPr>
          </w:p>
        </w:tc>
      </w:tr>
      <w:tr w:rsidR="003F7050" w:rsidRPr="0003619A" w14:paraId="714C4530" w14:textId="77777777" w:rsidTr="003F7050">
        <w:trPr>
          <w:cantSplit/>
          <w:trHeight w:val="95"/>
        </w:trPr>
        <w:tc>
          <w:tcPr>
            <w:tcW w:w="1932" w:type="dxa"/>
            <w:tcBorders>
              <w:top w:val="single" w:sz="4" w:space="0" w:color="auto"/>
              <w:left w:val="single" w:sz="4" w:space="0" w:color="auto"/>
              <w:bottom w:val="single" w:sz="4" w:space="0" w:color="auto"/>
              <w:right w:val="single" w:sz="4" w:space="0" w:color="auto"/>
            </w:tcBorders>
            <w:vAlign w:val="center"/>
          </w:tcPr>
          <w:p w14:paraId="09F68697"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51960F25"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4CFD271"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3C8DDEB"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3BF641EF" w14:textId="77777777" w:rsidR="00664D95" w:rsidRPr="0003619A" w:rsidRDefault="00664D95" w:rsidP="00423A34">
            <w:pPr>
              <w:jc w:val="both"/>
              <w:rPr>
                <w:bCs/>
                <w:lang w:val="sl-SI"/>
              </w:rPr>
            </w:pPr>
          </w:p>
        </w:tc>
      </w:tr>
      <w:tr w:rsidR="003F7050" w:rsidRPr="0003619A" w14:paraId="1E3ADD34" w14:textId="77777777" w:rsidTr="003F7050">
        <w:trPr>
          <w:cantSplit/>
          <w:trHeight w:val="95"/>
        </w:trPr>
        <w:tc>
          <w:tcPr>
            <w:tcW w:w="6096" w:type="dxa"/>
            <w:gridSpan w:val="5"/>
            <w:tcBorders>
              <w:top w:val="single" w:sz="4" w:space="0" w:color="auto"/>
              <w:left w:val="single" w:sz="4" w:space="0" w:color="auto"/>
              <w:bottom w:val="single" w:sz="4" w:space="0" w:color="auto"/>
              <w:right w:val="single" w:sz="4" w:space="0" w:color="auto"/>
            </w:tcBorders>
            <w:vAlign w:val="center"/>
          </w:tcPr>
          <w:p w14:paraId="16073AB3" w14:textId="77777777" w:rsidR="00664D95" w:rsidRPr="0003619A" w:rsidRDefault="00664D95" w:rsidP="00423A34">
            <w:pPr>
              <w:jc w:val="both"/>
              <w:rPr>
                <w:b/>
                <w:lang w:val="sl-SI"/>
              </w:rPr>
            </w:pPr>
            <w:r w:rsidRPr="0003619A">
              <w:rPr>
                <w:b/>
                <w:lang w:val="sl-SI"/>
              </w:rPr>
              <w:t>SKUPAJ</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E63AD09" w14:textId="77777777" w:rsidR="00664D95" w:rsidRPr="0003619A" w:rsidRDefault="00664D95" w:rsidP="00423A34">
            <w:pPr>
              <w:jc w:val="both"/>
              <w:rPr>
                <w:b/>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40F1FB1A" w14:textId="77777777" w:rsidR="00664D95" w:rsidRPr="0003619A" w:rsidRDefault="00664D95" w:rsidP="00423A34">
            <w:pPr>
              <w:jc w:val="both"/>
              <w:rPr>
                <w:b/>
                <w:lang w:val="sl-SI"/>
              </w:rPr>
            </w:pPr>
          </w:p>
        </w:tc>
      </w:tr>
      <w:tr w:rsidR="00664D95" w:rsidRPr="0003619A" w14:paraId="12C63A1F" w14:textId="77777777" w:rsidTr="005737A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44D5AD" w14:textId="77777777" w:rsidR="00664D95" w:rsidRPr="0003619A" w:rsidRDefault="00664D95" w:rsidP="00423A34">
            <w:pPr>
              <w:jc w:val="both"/>
              <w:rPr>
                <w:b/>
                <w:lang w:val="sl-SI"/>
              </w:rPr>
            </w:pPr>
            <w:r w:rsidRPr="0003619A">
              <w:rPr>
                <w:b/>
                <w:lang w:val="sl-SI"/>
              </w:rPr>
              <w:t>II.b Manjkajoče pravice porabe bodo zagotovljene s prerazporeditvijo:</w:t>
            </w:r>
          </w:p>
        </w:tc>
      </w:tr>
      <w:tr w:rsidR="003F7050" w:rsidRPr="0003619A" w14:paraId="25CC8E6E" w14:textId="77777777" w:rsidTr="003F7050">
        <w:trPr>
          <w:cantSplit/>
          <w:trHeight w:val="100"/>
        </w:trPr>
        <w:tc>
          <w:tcPr>
            <w:tcW w:w="1932" w:type="dxa"/>
            <w:tcBorders>
              <w:top w:val="single" w:sz="4" w:space="0" w:color="auto"/>
              <w:left w:val="single" w:sz="4" w:space="0" w:color="auto"/>
              <w:bottom w:val="single" w:sz="4" w:space="0" w:color="auto"/>
              <w:right w:val="single" w:sz="4" w:space="0" w:color="auto"/>
            </w:tcBorders>
            <w:vAlign w:val="center"/>
          </w:tcPr>
          <w:p w14:paraId="59B07CCB" w14:textId="77777777" w:rsidR="00664D95" w:rsidRPr="0003619A" w:rsidRDefault="00664D95" w:rsidP="00423A34">
            <w:pPr>
              <w:jc w:val="both"/>
              <w:rPr>
                <w:lang w:val="sl-SI"/>
              </w:rPr>
            </w:pPr>
            <w:r w:rsidRPr="0003619A">
              <w:rPr>
                <w:lang w:val="sl-SI"/>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2B0672A" w14:textId="77777777" w:rsidR="00664D95" w:rsidRPr="0003619A" w:rsidRDefault="00664D95" w:rsidP="00423A34">
            <w:pPr>
              <w:jc w:val="both"/>
              <w:rPr>
                <w:lang w:val="sl-SI"/>
              </w:rPr>
            </w:pPr>
            <w:r w:rsidRPr="0003619A">
              <w:rPr>
                <w:lang w:val="sl-SI"/>
              </w:rPr>
              <w:t>Šifra in naziv ukrepa, projekta</w:t>
            </w: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247293EC" w14:textId="77777777" w:rsidR="00664D95" w:rsidRPr="0003619A" w:rsidRDefault="00664D95" w:rsidP="00423A34">
            <w:pPr>
              <w:jc w:val="both"/>
              <w:rPr>
                <w:lang w:val="sl-SI"/>
              </w:rPr>
            </w:pPr>
            <w:r w:rsidRPr="0003619A">
              <w:rPr>
                <w:lang w:val="sl-SI"/>
              </w:rPr>
              <w:t xml:space="preserve">Šifra in naziv proračunske postavke </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AA17A28" w14:textId="77777777" w:rsidR="00664D95" w:rsidRPr="0003619A" w:rsidRDefault="00664D95" w:rsidP="00423A34">
            <w:pPr>
              <w:jc w:val="both"/>
              <w:rPr>
                <w:lang w:val="sl-SI"/>
              </w:rPr>
            </w:pPr>
            <w:r w:rsidRPr="0003619A">
              <w:rPr>
                <w:lang w:val="sl-SI"/>
              </w:rPr>
              <w:t>Znesek za tekoče leto (t)</w:t>
            </w:r>
          </w:p>
        </w:tc>
        <w:tc>
          <w:tcPr>
            <w:tcW w:w="1687" w:type="dxa"/>
            <w:tcBorders>
              <w:top w:val="single" w:sz="4" w:space="0" w:color="auto"/>
              <w:left w:val="single" w:sz="4" w:space="0" w:color="auto"/>
              <w:bottom w:val="single" w:sz="4" w:space="0" w:color="auto"/>
              <w:right w:val="single" w:sz="4" w:space="0" w:color="auto"/>
            </w:tcBorders>
            <w:vAlign w:val="center"/>
          </w:tcPr>
          <w:p w14:paraId="7FD83DEC" w14:textId="77777777" w:rsidR="00664D95" w:rsidRPr="0003619A" w:rsidRDefault="00664D95" w:rsidP="00423A34">
            <w:pPr>
              <w:jc w:val="both"/>
              <w:rPr>
                <w:lang w:val="sl-SI"/>
              </w:rPr>
            </w:pPr>
            <w:r w:rsidRPr="0003619A">
              <w:rPr>
                <w:lang w:val="sl-SI"/>
              </w:rPr>
              <w:t xml:space="preserve">Znesek za t + 1 </w:t>
            </w:r>
          </w:p>
        </w:tc>
      </w:tr>
      <w:tr w:rsidR="003F7050" w:rsidRPr="0003619A" w14:paraId="2FE6F1ED" w14:textId="77777777" w:rsidTr="003F7050">
        <w:trPr>
          <w:cantSplit/>
          <w:trHeight w:val="95"/>
        </w:trPr>
        <w:tc>
          <w:tcPr>
            <w:tcW w:w="1932" w:type="dxa"/>
            <w:tcBorders>
              <w:top w:val="single" w:sz="4" w:space="0" w:color="auto"/>
              <w:left w:val="single" w:sz="4" w:space="0" w:color="auto"/>
              <w:bottom w:val="single" w:sz="4" w:space="0" w:color="auto"/>
              <w:right w:val="single" w:sz="4" w:space="0" w:color="auto"/>
            </w:tcBorders>
            <w:vAlign w:val="center"/>
          </w:tcPr>
          <w:p w14:paraId="3380EA01"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739DEC3F"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0C7D1C75"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36B979D0"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0482FB14" w14:textId="77777777" w:rsidR="00664D95" w:rsidRPr="0003619A" w:rsidRDefault="00664D95" w:rsidP="00423A34">
            <w:pPr>
              <w:jc w:val="both"/>
              <w:rPr>
                <w:bCs/>
                <w:lang w:val="sl-SI"/>
              </w:rPr>
            </w:pPr>
          </w:p>
        </w:tc>
      </w:tr>
      <w:tr w:rsidR="003F7050" w:rsidRPr="0003619A" w14:paraId="7A019529" w14:textId="77777777" w:rsidTr="003F7050">
        <w:trPr>
          <w:cantSplit/>
          <w:trHeight w:val="95"/>
        </w:trPr>
        <w:tc>
          <w:tcPr>
            <w:tcW w:w="1932" w:type="dxa"/>
            <w:tcBorders>
              <w:top w:val="single" w:sz="4" w:space="0" w:color="auto"/>
              <w:left w:val="single" w:sz="4" w:space="0" w:color="auto"/>
              <w:bottom w:val="single" w:sz="4" w:space="0" w:color="auto"/>
              <w:right w:val="single" w:sz="4" w:space="0" w:color="auto"/>
            </w:tcBorders>
            <w:vAlign w:val="center"/>
          </w:tcPr>
          <w:p w14:paraId="49DBEBC3" w14:textId="77777777" w:rsidR="00664D95" w:rsidRPr="0003619A" w:rsidRDefault="00664D95" w:rsidP="00423A34">
            <w:pPr>
              <w:jc w:val="both"/>
              <w:rPr>
                <w:bCs/>
                <w:lang w:val="sl-SI"/>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4F06971" w14:textId="77777777" w:rsidR="00664D95" w:rsidRPr="0003619A" w:rsidRDefault="00664D95" w:rsidP="00423A34">
            <w:pPr>
              <w:jc w:val="both"/>
              <w:rPr>
                <w:bCs/>
                <w:lang w:val="sl-SI"/>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14:paraId="6609C01B" w14:textId="77777777" w:rsidR="00664D95" w:rsidRPr="0003619A" w:rsidRDefault="00664D95" w:rsidP="00423A34">
            <w:pPr>
              <w:jc w:val="both"/>
              <w:rPr>
                <w:bCs/>
                <w:lang w:val="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F1BC485" w14:textId="77777777" w:rsidR="00664D95" w:rsidRPr="0003619A" w:rsidRDefault="00664D95" w:rsidP="00423A34">
            <w:pPr>
              <w:jc w:val="both"/>
              <w:rPr>
                <w:bCs/>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074EEDB3" w14:textId="77777777" w:rsidR="00664D95" w:rsidRPr="0003619A" w:rsidRDefault="00664D95" w:rsidP="00423A34">
            <w:pPr>
              <w:jc w:val="both"/>
              <w:rPr>
                <w:bCs/>
                <w:lang w:val="sl-SI"/>
              </w:rPr>
            </w:pPr>
          </w:p>
        </w:tc>
      </w:tr>
      <w:tr w:rsidR="003F7050" w:rsidRPr="0003619A" w14:paraId="18C05518" w14:textId="77777777" w:rsidTr="003F7050">
        <w:trPr>
          <w:cantSplit/>
          <w:trHeight w:val="95"/>
        </w:trPr>
        <w:tc>
          <w:tcPr>
            <w:tcW w:w="6096" w:type="dxa"/>
            <w:gridSpan w:val="5"/>
            <w:tcBorders>
              <w:top w:val="single" w:sz="4" w:space="0" w:color="auto"/>
              <w:left w:val="single" w:sz="4" w:space="0" w:color="auto"/>
              <w:bottom w:val="single" w:sz="4" w:space="0" w:color="auto"/>
              <w:right w:val="single" w:sz="4" w:space="0" w:color="auto"/>
            </w:tcBorders>
            <w:vAlign w:val="center"/>
          </w:tcPr>
          <w:p w14:paraId="29C43B62" w14:textId="77777777" w:rsidR="00664D95" w:rsidRPr="0003619A" w:rsidRDefault="00664D95" w:rsidP="00423A34">
            <w:pPr>
              <w:jc w:val="both"/>
              <w:rPr>
                <w:b/>
                <w:lang w:val="sl-SI"/>
              </w:rPr>
            </w:pPr>
            <w:r w:rsidRPr="0003619A">
              <w:rPr>
                <w:b/>
                <w:lang w:val="sl-SI"/>
              </w:rPr>
              <w:t>SKUPAJ</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826F13F" w14:textId="77777777" w:rsidR="00664D95" w:rsidRPr="0003619A" w:rsidRDefault="00664D95" w:rsidP="00423A34">
            <w:pPr>
              <w:jc w:val="both"/>
              <w:rPr>
                <w:b/>
                <w:lang w:val="sl-SI"/>
              </w:rPr>
            </w:pPr>
          </w:p>
        </w:tc>
        <w:tc>
          <w:tcPr>
            <w:tcW w:w="1687" w:type="dxa"/>
            <w:tcBorders>
              <w:top w:val="single" w:sz="4" w:space="0" w:color="auto"/>
              <w:left w:val="single" w:sz="4" w:space="0" w:color="auto"/>
              <w:bottom w:val="single" w:sz="4" w:space="0" w:color="auto"/>
              <w:right w:val="single" w:sz="4" w:space="0" w:color="auto"/>
            </w:tcBorders>
            <w:vAlign w:val="center"/>
          </w:tcPr>
          <w:p w14:paraId="3901E523" w14:textId="77777777" w:rsidR="00664D95" w:rsidRPr="0003619A" w:rsidRDefault="00664D95" w:rsidP="00423A34">
            <w:pPr>
              <w:jc w:val="both"/>
              <w:rPr>
                <w:b/>
                <w:lang w:val="sl-SI"/>
              </w:rPr>
            </w:pPr>
          </w:p>
        </w:tc>
      </w:tr>
      <w:tr w:rsidR="00664D95" w:rsidRPr="0003619A" w14:paraId="3869D687" w14:textId="77777777" w:rsidTr="005737A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58D4A58" w14:textId="77777777" w:rsidR="00664D95" w:rsidRPr="0003619A" w:rsidRDefault="00664D95" w:rsidP="00423A34">
            <w:pPr>
              <w:jc w:val="both"/>
              <w:rPr>
                <w:b/>
                <w:lang w:val="sl-SI"/>
              </w:rPr>
            </w:pPr>
            <w:r w:rsidRPr="0003619A">
              <w:rPr>
                <w:b/>
                <w:lang w:val="sl-SI"/>
              </w:rPr>
              <w:t>II.c Načrtovana nadomestitev zmanjšanih prihodkov in povečanih odhodkov proračuna:</w:t>
            </w:r>
          </w:p>
        </w:tc>
      </w:tr>
      <w:tr w:rsidR="00664D95" w:rsidRPr="0003619A" w14:paraId="3B9F2EE6" w14:textId="77777777" w:rsidTr="003F7050">
        <w:trPr>
          <w:cantSplit/>
          <w:trHeight w:val="100"/>
        </w:trPr>
        <w:tc>
          <w:tcPr>
            <w:tcW w:w="4130" w:type="dxa"/>
            <w:gridSpan w:val="3"/>
            <w:tcBorders>
              <w:top w:val="single" w:sz="4" w:space="0" w:color="auto"/>
              <w:left w:val="single" w:sz="4" w:space="0" w:color="auto"/>
              <w:bottom w:val="single" w:sz="4" w:space="0" w:color="auto"/>
              <w:right w:val="single" w:sz="4" w:space="0" w:color="auto"/>
            </w:tcBorders>
            <w:vAlign w:val="center"/>
          </w:tcPr>
          <w:p w14:paraId="4F57DA99" w14:textId="77777777" w:rsidR="00664D95" w:rsidRPr="0003619A" w:rsidRDefault="00664D95" w:rsidP="00423A34">
            <w:pPr>
              <w:jc w:val="both"/>
              <w:rPr>
                <w:lang w:val="sl-SI"/>
              </w:rPr>
            </w:pPr>
            <w:r w:rsidRPr="0003619A">
              <w:rPr>
                <w:lang w:val="sl-SI"/>
              </w:rPr>
              <w:t>Novi prihodki</w:t>
            </w: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786A0C73" w14:textId="77777777" w:rsidR="00664D95" w:rsidRPr="0003619A" w:rsidRDefault="00664D95" w:rsidP="00423A34">
            <w:pPr>
              <w:jc w:val="both"/>
              <w:rPr>
                <w:lang w:val="sl-SI"/>
              </w:rPr>
            </w:pPr>
            <w:r w:rsidRPr="0003619A">
              <w:rPr>
                <w:lang w:val="sl-SI"/>
              </w:rPr>
              <w:t>Znesek za tekoče leto (t)</w:t>
            </w: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176C950F" w14:textId="77777777" w:rsidR="00664D95" w:rsidRPr="0003619A" w:rsidRDefault="00664D95" w:rsidP="00423A34">
            <w:pPr>
              <w:jc w:val="both"/>
              <w:rPr>
                <w:lang w:val="sl-SI"/>
              </w:rPr>
            </w:pPr>
            <w:r w:rsidRPr="0003619A">
              <w:rPr>
                <w:lang w:val="sl-SI"/>
              </w:rPr>
              <w:t>Znesek za t + 1</w:t>
            </w:r>
          </w:p>
        </w:tc>
      </w:tr>
      <w:tr w:rsidR="00664D95" w:rsidRPr="0003619A" w14:paraId="4C86CB06"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64D70E36" w14:textId="77777777" w:rsidR="00664D95" w:rsidRPr="0003619A" w:rsidRDefault="00664D95" w:rsidP="00423A34">
            <w:pPr>
              <w:jc w:val="both"/>
              <w:rPr>
                <w:bCs/>
                <w:lang w:val="sl-SI"/>
              </w:rPr>
            </w:pP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29491399" w14:textId="77777777" w:rsidR="00664D95" w:rsidRPr="0003619A" w:rsidRDefault="00664D95" w:rsidP="00423A34">
            <w:pPr>
              <w:jc w:val="both"/>
              <w:rPr>
                <w:bCs/>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73819039" w14:textId="77777777" w:rsidR="00664D95" w:rsidRPr="0003619A" w:rsidRDefault="00664D95" w:rsidP="00423A34">
            <w:pPr>
              <w:jc w:val="both"/>
              <w:rPr>
                <w:bCs/>
                <w:lang w:val="sl-SI"/>
              </w:rPr>
            </w:pPr>
          </w:p>
        </w:tc>
      </w:tr>
      <w:tr w:rsidR="00664D95" w:rsidRPr="0003619A" w14:paraId="0C3ABBE6"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6A2789CE" w14:textId="77777777" w:rsidR="00664D95" w:rsidRPr="0003619A" w:rsidRDefault="00664D95" w:rsidP="00423A34">
            <w:pPr>
              <w:jc w:val="both"/>
              <w:rPr>
                <w:bCs/>
                <w:lang w:val="sl-SI"/>
              </w:rPr>
            </w:pP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09DEA1DE" w14:textId="77777777" w:rsidR="00664D95" w:rsidRPr="0003619A" w:rsidRDefault="00664D95" w:rsidP="00423A34">
            <w:pPr>
              <w:jc w:val="both"/>
              <w:rPr>
                <w:bCs/>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3CF4890E" w14:textId="77777777" w:rsidR="00664D95" w:rsidRPr="0003619A" w:rsidRDefault="00664D95" w:rsidP="00423A34">
            <w:pPr>
              <w:jc w:val="both"/>
              <w:rPr>
                <w:bCs/>
                <w:lang w:val="sl-SI"/>
              </w:rPr>
            </w:pPr>
          </w:p>
        </w:tc>
      </w:tr>
      <w:tr w:rsidR="00664D95" w:rsidRPr="0003619A" w14:paraId="47B168D1"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444729EA" w14:textId="77777777" w:rsidR="00664D95" w:rsidRPr="0003619A" w:rsidRDefault="00664D95" w:rsidP="00423A34">
            <w:pPr>
              <w:jc w:val="both"/>
              <w:rPr>
                <w:bCs/>
                <w:lang w:val="sl-SI"/>
              </w:rPr>
            </w:pP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791FDB28" w14:textId="77777777" w:rsidR="00664D95" w:rsidRPr="0003619A" w:rsidRDefault="00664D95" w:rsidP="00423A34">
            <w:pPr>
              <w:jc w:val="both"/>
              <w:rPr>
                <w:bCs/>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562795FA" w14:textId="77777777" w:rsidR="00664D95" w:rsidRPr="0003619A" w:rsidRDefault="00664D95" w:rsidP="00423A34">
            <w:pPr>
              <w:jc w:val="both"/>
              <w:rPr>
                <w:bCs/>
                <w:lang w:val="sl-SI"/>
              </w:rPr>
            </w:pPr>
          </w:p>
        </w:tc>
      </w:tr>
      <w:tr w:rsidR="00664D95" w:rsidRPr="0003619A" w14:paraId="606CB2FF" w14:textId="77777777" w:rsidTr="003F7050">
        <w:trPr>
          <w:cantSplit/>
          <w:trHeight w:val="95"/>
        </w:trPr>
        <w:tc>
          <w:tcPr>
            <w:tcW w:w="4130" w:type="dxa"/>
            <w:gridSpan w:val="3"/>
            <w:tcBorders>
              <w:top w:val="single" w:sz="4" w:space="0" w:color="auto"/>
              <w:left w:val="single" w:sz="4" w:space="0" w:color="auto"/>
              <w:bottom w:val="single" w:sz="4" w:space="0" w:color="auto"/>
              <w:right w:val="single" w:sz="4" w:space="0" w:color="auto"/>
            </w:tcBorders>
            <w:vAlign w:val="center"/>
          </w:tcPr>
          <w:p w14:paraId="7C0F0153" w14:textId="77777777" w:rsidR="00664D95" w:rsidRPr="0003619A" w:rsidRDefault="00664D95" w:rsidP="00423A34">
            <w:pPr>
              <w:jc w:val="both"/>
              <w:rPr>
                <w:b/>
                <w:lang w:val="sl-SI"/>
              </w:rPr>
            </w:pPr>
            <w:r w:rsidRPr="0003619A">
              <w:rPr>
                <w:b/>
                <w:lang w:val="sl-SI"/>
              </w:rPr>
              <w:t>SKUPAJ</w:t>
            </w:r>
          </w:p>
        </w:tc>
        <w:tc>
          <w:tcPr>
            <w:tcW w:w="2280" w:type="dxa"/>
            <w:gridSpan w:val="3"/>
            <w:tcBorders>
              <w:top w:val="single" w:sz="4" w:space="0" w:color="auto"/>
              <w:left w:val="single" w:sz="4" w:space="0" w:color="auto"/>
              <w:bottom w:val="single" w:sz="4" w:space="0" w:color="auto"/>
              <w:right w:val="single" w:sz="4" w:space="0" w:color="auto"/>
            </w:tcBorders>
            <w:vAlign w:val="center"/>
          </w:tcPr>
          <w:p w14:paraId="66B2C077" w14:textId="77777777" w:rsidR="00664D95" w:rsidRPr="0003619A" w:rsidRDefault="00664D95" w:rsidP="00423A34">
            <w:pPr>
              <w:jc w:val="both"/>
              <w:rPr>
                <w:b/>
                <w:lang w:val="sl-SI"/>
              </w:rPr>
            </w:pP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728E840C" w14:textId="77777777" w:rsidR="00664D95" w:rsidRPr="0003619A" w:rsidRDefault="00664D95" w:rsidP="00423A34">
            <w:pPr>
              <w:jc w:val="both"/>
              <w:rPr>
                <w:b/>
                <w:lang w:val="sl-SI"/>
              </w:rPr>
            </w:pPr>
          </w:p>
        </w:tc>
      </w:tr>
      <w:tr w:rsidR="00664D95" w:rsidRPr="0003619A" w14:paraId="75234CA3" w14:textId="77777777" w:rsidTr="009A2D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71"/>
        </w:trPr>
        <w:tc>
          <w:tcPr>
            <w:tcW w:w="9200" w:type="dxa"/>
            <w:gridSpan w:val="9"/>
          </w:tcPr>
          <w:p w14:paraId="451BDD8B" w14:textId="77777777" w:rsidR="00664D95" w:rsidRPr="0003619A" w:rsidRDefault="00664D95" w:rsidP="00423A34">
            <w:pPr>
              <w:jc w:val="both"/>
              <w:rPr>
                <w:b/>
                <w:lang w:val="sl-SI"/>
              </w:rPr>
            </w:pPr>
          </w:p>
          <w:p w14:paraId="590EEF77" w14:textId="77777777" w:rsidR="00664D95" w:rsidRPr="0003619A" w:rsidRDefault="00664D95" w:rsidP="00423A34">
            <w:pPr>
              <w:jc w:val="both"/>
              <w:rPr>
                <w:b/>
                <w:lang w:val="sl-SI"/>
              </w:rPr>
            </w:pPr>
            <w:r w:rsidRPr="0003619A">
              <w:rPr>
                <w:b/>
                <w:lang w:val="sl-SI"/>
              </w:rPr>
              <w:t>OBRAZLOŽITEV:</w:t>
            </w:r>
          </w:p>
          <w:p w14:paraId="2D059D7F" w14:textId="77777777" w:rsidR="00664D95" w:rsidRPr="0003619A" w:rsidRDefault="00664D95" w:rsidP="00423A34">
            <w:pPr>
              <w:numPr>
                <w:ilvl w:val="0"/>
                <w:numId w:val="6"/>
              </w:numPr>
              <w:jc w:val="both"/>
              <w:rPr>
                <w:b/>
                <w:lang w:val="sl-SI"/>
              </w:rPr>
            </w:pPr>
            <w:r w:rsidRPr="0003619A">
              <w:rPr>
                <w:b/>
                <w:lang w:val="sl-SI"/>
              </w:rPr>
              <w:t>Ocena finančnih posledic, ki niso načrtovane v sprejetem proračunu</w:t>
            </w:r>
          </w:p>
          <w:p w14:paraId="4B77CEE1" w14:textId="77777777" w:rsidR="00664D95" w:rsidRPr="0003619A" w:rsidRDefault="00664D95" w:rsidP="00423A34">
            <w:pPr>
              <w:jc w:val="both"/>
              <w:rPr>
                <w:lang w:val="sl-SI"/>
              </w:rPr>
            </w:pPr>
            <w:r w:rsidRPr="0003619A">
              <w:rPr>
                <w:lang w:val="sl-SI"/>
              </w:rPr>
              <w:t>V zvezi s predlaganim vladnim gradivom se navedejo predvidene spremembe (povečanje, zmanjšanje):</w:t>
            </w:r>
          </w:p>
          <w:p w14:paraId="4E485AFD" w14:textId="77777777" w:rsidR="00664D95" w:rsidRPr="0003619A" w:rsidRDefault="00664D95" w:rsidP="00423A34">
            <w:pPr>
              <w:numPr>
                <w:ilvl w:val="0"/>
                <w:numId w:val="9"/>
              </w:numPr>
              <w:jc w:val="both"/>
              <w:rPr>
                <w:lang w:val="sl-SI"/>
              </w:rPr>
            </w:pPr>
            <w:r w:rsidRPr="0003619A">
              <w:rPr>
                <w:lang w:val="sl-SI"/>
              </w:rPr>
              <w:t>prihodkov državnega proračuna in občinskih proračunov,</w:t>
            </w:r>
          </w:p>
          <w:p w14:paraId="48D7802A" w14:textId="77777777" w:rsidR="00664D95" w:rsidRPr="0003619A" w:rsidRDefault="00664D95" w:rsidP="00423A34">
            <w:pPr>
              <w:numPr>
                <w:ilvl w:val="0"/>
                <w:numId w:val="9"/>
              </w:numPr>
              <w:jc w:val="both"/>
              <w:rPr>
                <w:lang w:val="sl-SI"/>
              </w:rPr>
            </w:pPr>
            <w:r w:rsidRPr="0003619A">
              <w:rPr>
                <w:lang w:val="sl-SI"/>
              </w:rPr>
              <w:t>odhodkov državnega proračuna, ki niso načrtovani na ukrepih oziroma projektih sprejetih proračunov,</w:t>
            </w:r>
          </w:p>
          <w:p w14:paraId="0E5CA673" w14:textId="77777777" w:rsidR="00664D95" w:rsidRPr="0003619A" w:rsidRDefault="00664D95" w:rsidP="00423A34">
            <w:pPr>
              <w:numPr>
                <w:ilvl w:val="0"/>
                <w:numId w:val="9"/>
              </w:numPr>
              <w:jc w:val="both"/>
              <w:rPr>
                <w:lang w:val="sl-SI"/>
              </w:rPr>
            </w:pPr>
            <w:r w:rsidRPr="0003619A">
              <w:rPr>
                <w:lang w:val="sl-SI"/>
              </w:rPr>
              <w:t>obveznosti za druga javnofinančna sredstva (drugi viri), ki niso načrtovana na ukrepih oziroma projektih sprejetih proračunov.</w:t>
            </w:r>
          </w:p>
          <w:p w14:paraId="136A3F6E" w14:textId="77777777" w:rsidR="00664D95" w:rsidRPr="0003619A" w:rsidRDefault="00664D95" w:rsidP="00423A34">
            <w:pPr>
              <w:jc w:val="both"/>
              <w:rPr>
                <w:lang w:val="sl-SI"/>
              </w:rPr>
            </w:pPr>
          </w:p>
          <w:p w14:paraId="6E101488" w14:textId="77777777" w:rsidR="00664D95" w:rsidRPr="0003619A" w:rsidRDefault="00664D95" w:rsidP="00423A34">
            <w:pPr>
              <w:numPr>
                <w:ilvl w:val="0"/>
                <w:numId w:val="6"/>
              </w:numPr>
              <w:jc w:val="both"/>
              <w:rPr>
                <w:b/>
                <w:lang w:val="sl-SI"/>
              </w:rPr>
            </w:pPr>
            <w:r w:rsidRPr="0003619A">
              <w:rPr>
                <w:b/>
                <w:lang w:val="sl-SI"/>
              </w:rPr>
              <w:t>Finančne posledice za državni proračun</w:t>
            </w:r>
          </w:p>
          <w:p w14:paraId="79F0A0BC" w14:textId="77777777" w:rsidR="00664D95" w:rsidRPr="0003619A" w:rsidRDefault="00664D95" w:rsidP="00423A34">
            <w:pPr>
              <w:jc w:val="both"/>
              <w:rPr>
                <w:lang w:val="sl-SI"/>
              </w:rPr>
            </w:pPr>
            <w:r w:rsidRPr="0003619A">
              <w:rPr>
                <w:lang w:val="sl-SI"/>
              </w:rPr>
              <w:t>Prikazane morajo biti finančne posledice za državni proračun, ki so na proračunskih postavkah načrtovane v dinamiki projektov oziroma ukrepov:</w:t>
            </w:r>
          </w:p>
          <w:p w14:paraId="1F534BE7" w14:textId="77777777" w:rsidR="00664D95" w:rsidRPr="0003619A" w:rsidRDefault="00664D95" w:rsidP="00423A34">
            <w:pPr>
              <w:jc w:val="both"/>
              <w:rPr>
                <w:b/>
                <w:lang w:val="sl-SI"/>
              </w:rPr>
            </w:pPr>
            <w:r w:rsidRPr="0003619A">
              <w:rPr>
                <w:b/>
                <w:lang w:val="sl-SI"/>
              </w:rPr>
              <w:t>II.a Pravice porabe za izvedbo predlaganih rešitev so zagotovljene:</w:t>
            </w:r>
          </w:p>
          <w:p w14:paraId="59939D48" w14:textId="77777777" w:rsidR="00664D95" w:rsidRPr="0003619A" w:rsidRDefault="00664D95" w:rsidP="00423A34">
            <w:pPr>
              <w:jc w:val="both"/>
              <w:rPr>
                <w:lang w:val="sl-SI"/>
              </w:rPr>
            </w:pPr>
            <w:r w:rsidRPr="0003619A">
              <w:rPr>
                <w:lang w:val="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F05AE1F" w14:textId="77777777" w:rsidR="00664D95" w:rsidRPr="0003619A" w:rsidRDefault="00664D95" w:rsidP="00423A34">
            <w:pPr>
              <w:numPr>
                <w:ilvl w:val="0"/>
                <w:numId w:val="10"/>
              </w:numPr>
              <w:jc w:val="both"/>
              <w:rPr>
                <w:lang w:val="sl-SI"/>
              </w:rPr>
            </w:pPr>
            <w:r w:rsidRPr="0003619A">
              <w:rPr>
                <w:lang w:val="sl-SI"/>
              </w:rPr>
              <w:t>proračunski uporabnik, ki bo financiral novi projekt oziroma ukrep,</w:t>
            </w:r>
          </w:p>
          <w:p w14:paraId="67F5A25E" w14:textId="77777777" w:rsidR="00664D95" w:rsidRPr="0003619A" w:rsidRDefault="00664D95" w:rsidP="00423A34">
            <w:pPr>
              <w:numPr>
                <w:ilvl w:val="0"/>
                <w:numId w:val="10"/>
              </w:numPr>
              <w:jc w:val="both"/>
              <w:rPr>
                <w:lang w:val="sl-SI"/>
              </w:rPr>
            </w:pPr>
            <w:r w:rsidRPr="0003619A">
              <w:rPr>
                <w:lang w:val="sl-SI"/>
              </w:rPr>
              <w:t xml:space="preserve">projekt oziroma ukrep, s katerim se bodo dosegli cilji vladnega gradiva, in </w:t>
            </w:r>
          </w:p>
          <w:p w14:paraId="5562D873" w14:textId="77777777" w:rsidR="00664D95" w:rsidRPr="0003619A" w:rsidRDefault="00664D95" w:rsidP="00423A34">
            <w:pPr>
              <w:numPr>
                <w:ilvl w:val="0"/>
                <w:numId w:val="10"/>
              </w:numPr>
              <w:jc w:val="both"/>
              <w:rPr>
                <w:lang w:val="sl-SI"/>
              </w:rPr>
            </w:pPr>
            <w:r w:rsidRPr="0003619A">
              <w:rPr>
                <w:lang w:val="sl-SI"/>
              </w:rPr>
              <w:t>proračunske postavke.</w:t>
            </w:r>
          </w:p>
          <w:p w14:paraId="4C16879F" w14:textId="77777777" w:rsidR="00664D95" w:rsidRPr="0003619A" w:rsidRDefault="00664D95" w:rsidP="00423A34">
            <w:pPr>
              <w:jc w:val="both"/>
              <w:rPr>
                <w:lang w:val="sl-SI"/>
              </w:rPr>
            </w:pPr>
            <w:r w:rsidRPr="0003619A">
              <w:rPr>
                <w:lang w:val="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75DC26B" w14:textId="77777777" w:rsidR="00664D95" w:rsidRPr="0003619A" w:rsidRDefault="00664D95" w:rsidP="00423A34">
            <w:pPr>
              <w:jc w:val="both"/>
              <w:rPr>
                <w:b/>
                <w:lang w:val="sl-SI"/>
              </w:rPr>
            </w:pPr>
            <w:r w:rsidRPr="0003619A">
              <w:rPr>
                <w:b/>
                <w:lang w:val="sl-SI"/>
              </w:rPr>
              <w:t>II.b Manjkajoče pravice porabe bodo zagotovljene s prerazporeditvijo:</w:t>
            </w:r>
          </w:p>
          <w:p w14:paraId="02F84CAE" w14:textId="77777777" w:rsidR="00664D95" w:rsidRPr="0003619A" w:rsidRDefault="00664D95" w:rsidP="00423A34">
            <w:pPr>
              <w:jc w:val="both"/>
              <w:rPr>
                <w:lang w:val="sl-SI"/>
              </w:rPr>
            </w:pPr>
            <w:r w:rsidRPr="0003619A">
              <w:rPr>
                <w:lang w:val="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AA25F78" w14:textId="77777777" w:rsidR="00664D95" w:rsidRPr="0003619A" w:rsidRDefault="00664D95" w:rsidP="00423A34">
            <w:pPr>
              <w:jc w:val="both"/>
              <w:rPr>
                <w:b/>
                <w:lang w:val="sl-SI"/>
              </w:rPr>
            </w:pPr>
            <w:r w:rsidRPr="0003619A">
              <w:rPr>
                <w:b/>
                <w:lang w:val="sl-SI"/>
              </w:rPr>
              <w:t>II.c Načrtovana nadomestitev zmanjšanih prihodkov in povečanih odhodkov proračuna:</w:t>
            </w:r>
          </w:p>
          <w:p w14:paraId="1235312D" w14:textId="77777777" w:rsidR="00664D95" w:rsidRPr="0003619A" w:rsidRDefault="00664D95" w:rsidP="00423A34">
            <w:pPr>
              <w:jc w:val="both"/>
              <w:rPr>
                <w:lang w:val="sl-SI"/>
              </w:rPr>
            </w:pPr>
            <w:r w:rsidRPr="0003619A">
              <w:rPr>
                <w:lang w:val="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DAC46C2" w14:textId="77777777" w:rsidR="00664D95" w:rsidRPr="0003619A" w:rsidRDefault="00664D95" w:rsidP="00423A34">
            <w:pPr>
              <w:jc w:val="both"/>
              <w:rPr>
                <w:b/>
                <w:bCs/>
                <w:lang w:val="sl-SI"/>
              </w:rPr>
            </w:pPr>
          </w:p>
        </w:tc>
      </w:tr>
      <w:tr w:rsidR="00664D95" w:rsidRPr="0003619A" w14:paraId="5E3783AB"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6400EB3" w14:textId="77777777" w:rsidR="00664D95" w:rsidRPr="0003619A" w:rsidRDefault="00664D95" w:rsidP="00423A34">
            <w:pPr>
              <w:jc w:val="both"/>
              <w:rPr>
                <w:b/>
                <w:lang w:val="sl-SI"/>
              </w:rPr>
            </w:pPr>
            <w:r w:rsidRPr="0003619A">
              <w:rPr>
                <w:b/>
                <w:lang w:val="sl-SI"/>
              </w:rPr>
              <w:t>7.b Predstavitev ocene finančnih posledic pod 40.000 EUR:</w:t>
            </w:r>
          </w:p>
          <w:p w14:paraId="4280C677" w14:textId="47CEB31C" w:rsidR="00664D95" w:rsidRPr="0003619A" w:rsidRDefault="00D177F5" w:rsidP="00423A34">
            <w:pPr>
              <w:jc w:val="both"/>
              <w:rPr>
                <w:lang w:val="sl-SI"/>
              </w:rPr>
            </w:pPr>
            <w:r w:rsidRPr="0003619A">
              <w:rPr>
                <w:lang w:val="sl-SI"/>
              </w:rPr>
              <w:t>/</w:t>
            </w:r>
          </w:p>
          <w:p w14:paraId="614A8A1C" w14:textId="77777777" w:rsidR="00664D95" w:rsidRPr="0003619A" w:rsidRDefault="00664D95" w:rsidP="00423A34">
            <w:pPr>
              <w:jc w:val="both"/>
              <w:rPr>
                <w:b/>
                <w:lang w:val="sl-SI"/>
              </w:rPr>
            </w:pPr>
            <w:r w:rsidRPr="0003619A">
              <w:rPr>
                <w:b/>
                <w:lang w:val="sl-SI"/>
              </w:rPr>
              <w:t>Kratka obrazložitev</w:t>
            </w:r>
          </w:p>
          <w:p w14:paraId="03A14DEF" w14:textId="77777777" w:rsidR="00664D95" w:rsidRPr="0003619A" w:rsidRDefault="00664D95" w:rsidP="00423A34">
            <w:pPr>
              <w:jc w:val="both"/>
              <w:rPr>
                <w:b/>
                <w:lang w:val="sl-SI"/>
              </w:rPr>
            </w:pPr>
          </w:p>
        </w:tc>
      </w:tr>
      <w:tr w:rsidR="00664D95" w:rsidRPr="0003619A" w14:paraId="61BBF009"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2C319A8" w14:textId="77777777" w:rsidR="00664D95" w:rsidRPr="0003619A" w:rsidRDefault="00664D95" w:rsidP="00423A34">
            <w:pPr>
              <w:jc w:val="both"/>
              <w:rPr>
                <w:b/>
                <w:lang w:val="sl-SI"/>
              </w:rPr>
            </w:pPr>
            <w:r w:rsidRPr="0003619A">
              <w:rPr>
                <w:b/>
                <w:lang w:val="sl-SI"/>
              </w:rPr>
              <w:t>8. Predstavitev sodelovanja z združenji občin:</w:t>
            </w:r>
          </w:p>
        </w:tc>
      </w:tr>
      <w:tr w:rsidR="00664D95" w:rsidRPr="0003619A" w14:paraId="7F2A4DEE"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tcPr>
          <w:p w14:paraId="01F47758" w14:textId="77777777" w:rsidR="00664D95" w:rsidRPr="0003619A" w:rsidRDefault="00664D95" w:rsidP="00423A34">
            <w:pPr>
              <w:jc w:val="both"/>
              <w:rPr>
                <w:iCs/>
                <w:lang w:val="sl-SI"/>
              </w:rPr>
            </w:pPr>
            <w:r w:rsidRPr="0003619A">
              <w:rPr>
                <w:iCs/>
                <w:lang w:val="sl-SI"/>
              </w:rPr>
              <w:t>Vsebina predloženega gradiva (predpisa) vpliva na:</w:t>
            </w:r>
          </w:p>
          <w:p w14:paraId="1A9317EE" w14:textId="77777777" w:rsidR="00664D95" w:rsidRPr="0003619A" w:rsidRDefault="00664D95" w:rsidP="00423A34">
            <w:pPr>
              <w:numPr>
                <w:ilvl w:val="1"/>
                <w:numId w:val="13"/>
              </w:numPr>
              <w:jc w:val="both"/>
              <w:rPr>
                <w:iCs/>
                <w:lang w:val="sl-SI"/>
              </w:rPr>
            </w:pPr>
            <w:r w:rsidRPr="0003619A">
              <w:rPr>
                <w:iCs/>
                <w:lang w:val="sl-SI"/>
              </w:rPr>
              <w:t>pristojnosti občin,</w:t>
            </w:r>
          </w:p>
          <w:p w14:paraId="1809B858" w14:textId="77777777" w:rsidR="00664D95" w:rsidRPr="0003619A" w:rsidRDefault="00664D95" w:rsidP="00423A34">
            <w:pPr>
              <w:numPr>
                <w:ilvl w:val="1"/>
                <w:numId w:val="13"/>
              </w:numPr>
              <w:jc w:val="both"/>
              <w:rPr>
                <w:iCs/>
                <w:lang w:val="sl-SI"/>
              </w:rPr>
            </w:pPr>
            <w:r w:rsidRPr="0003619A">
              <w:rPr>
                <w:iCs/>
                <w:lang w:val="sl-SI"/>
              </w:rPr>
              <w:t>delovanje občin,</w:t>
            </w:r>
          </w:p>
          <w:p w14:paraId="47F1B8E6" w14:textId="77777777" w:rsidR="00664D95" w:rsidRPr="0003619A" w:rsidRDefault="00664D95" w:rsidP="00423A34">
            <w:pPr>
              <w:numPr>
                <w:ilvl w:val="1"/>
                <w:numId w:val="9"/>
              </w:numPr>
              <w:jc w:val="both"/>
              <w:rPr>
                <w:iCs/>
                <w:lang w:val="sl-SI"/>
              </w:rPr>
            </w:pPr>
            <w:r w:rsidRPr="0003619A">
              <w:rPr>
                <w:iCs/>
                <w:lang w:val="sl-SI"/>
              </w:rPr>
              <w:t>financiranje občin.</w:t>
            </w:r>
          </w:p>
          <w:p w14:paraId="1F4F1A7C" w14:textId="77777777" w:rsidR="00664D95" w:rsidRPr="0003619A" w:rsidRDefault="00664D95" w:rsidP="00423A34">
            <w:pPr>
              <w:jc w:val="both"/>
              <w:rPr>
                <w:iCs/>
                <w:lang w:val="sl-SI"/>
              </w:rPr>
            </w:pPr>
          </w:p>
        </w:tc>
        <w:tc>
          <w:tcPr>
            <w:tcW w:w="2416" w:type="dxa"/>
            <w:gridSpan w:val="2"/>
          </w:tcPr>
          <w:p w14:paraId="38B7D31A" w14:textId="35AFA727" w:rsidR="00664D95" w:rsidRPr="0003619A" w:rsidRDefault="00664D95" w:rsidP="00423A34">
            <w:pPr>
              <w:jc w:val="both"/>
              <w:rPr>
                <w:lang w:val="sl-SI"/>
              </w:rPr>
            </w:pPr>
            <w:r w:rsidRPr="0003619A">
              <w:rPr>
                <w:lang w:val="sl-SI"/>
              </w:rPr>
              <w:t>NE</w:t>
            </w:r>
          </w:p>
        </w:tc>
      </w:tr>
      <w:tr w:rsidR="00664D95" w:rsidRPr="0003619A" w14:paraId="0336307C"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46D1B2C" w14:textId="77777777" w:rsidR="00FC6B6E" w:rsidRPr="0003619A" w:rsidRDefault="00FC6B6E" w:rsidP="00FC6B6E">
            <w:pPr>
              <w:pStyle w:val="Neotevilenodstavek"/>
              <w:widowControl w:val="0"/>
              <w:spacing w:before="0" w:after="0" w:line="260" w:lineRule="exact"/>
              <w:rPr>
                <w:iCs/>
                <w:sz w:val="20"/>
                <w:szCs w:val="20"/>
              </w:rPr>
            </w:pPr>
            <w:r w:rsidRPr="0003619A">
              <w:rPr>
                <w:iCs/>
                <w:sz w:val="20"/>
                <w:szCs w:val="20"/>
              </w:rPr>
              <w:lastRenderedPageBreak/>
              <w:t xml:space="preserve">Gradivo (predpis) je bilo poslano v mnenje: </w:t>
            </w:r>
          </w:p>
          <w:p w14:paraId="48B85128" w14:textId="22209F91" w:rsidR="00FC6B6E" w:rsidRPr="0003619A" w:rsidRDefault="00FC6B6E" w:rsidP="00FC6B6E">
            <w:pPr>
              <w:pStyle w:val="Neotevilenodstavek"/>
              <w:widowControl w:val="0"/>
              <w:numPr>
                <w:ilvl w:val="0"/>
                <w:numId w:val="11"/>
              </w:numPr>
              <w:spacing w:before="0" w:after="0" w:line="260" w:lineRule="exact"/>
              <w:rPr>
                <w:iCs/>
                <w:sz w:val="20"/>
                <w:szCs w:val="20"/>
              </w:rPr>
            </w:pPr>
            <w:r w:rsidRPr="0003619A">
              <w:rPr>
                <w:iCs/>
                <w:sz w:val="20"/>
                <w:szCs w:val="20"/>
              </w:rPr>
              <w:t xml:space="preserve">Skupnosti občin Slovenije SOS: </w:t>
            </w:r>
            <w:r w:rsidR="004E1CB2" w:rsidRPr="0003619A">
              <w:rPr>
                <w:iCs/>
                <w:sz w:val="20"/>
                <w:szCs w:val="20"/>
              </w:rPr>
              <w:t>___</w:t>
            </w:r>
          </w:p>
          <w:p w14:paraId="620E5421" w14:textId="66025E82" w:rsidR="00FC6B6E" w:rsidRPr="0003619A" w:rsidRDefault="00FC6B6E" w:rsidP="00FC6B6E">
            <w:pPr>
              <w:pStyle w:val="Neotevilenodstavek"/>
              <w:widowControl w:val="0"/>
              <w:numPr>
                <w:ilvl w:val="0"/>
                <w:numId w:val="11"/>
              </w:numPr>
              <w:spacing w:before="0" w:after="0" w:line="260" w:lineRule="exact"/>
              <w:rPr>
                <w:iCs/>
                <w:sz w:val="20"/>
                <w:szCs w:val="20"/>
              </w:rPr>
            </w:pPr>
            <w:r w:rsidRPr="0003619A">
              <w:rPr>
                <w:iCs/>
                <w:sz w:val="20"/>
                <w:szCs w:val="20"/>
              </w:rPr>
              <w:t xml:space="preserve">Združenju občin Slovenije ZOS: </w:t>
            </w:r>
            <w:r w:rsidR="004E1CB2" w:rsidRPr="0003619A">
              <w:rPr>
                <w:iCs/>
                <w:sz w:val="20"/>
                <w:szCs w:val="20"/>
              </w:rPr>
              <w:t>___</w:t>
            </w:r>
          </w:p>
          <w:p w14:paraId="5ABE65B4" w14:textId="7DF79BAB" w:rsidR="00FC6B6E" w:rsidRPr="0003619A" w:rsidRDefault="00FC6B6E" w:rsidP="00FC6B6E">
            <w:pPr>
              <w:pStyle w:val="Neotevilenodstavek"/>
              <w:widowControl w:val="0"/>
              <w:numPr>
                <w:ilvl w:val="0"/>
                <w:numId w:val="11"/>
              </w:numPr>
              <w:spacing w:before="0" w:after="0" w:line="260" w:lineRule="exact"/>
              <w:rPr>
                <w:iCs/>
                <w:sz w:val="20"/>
                <w:szCs w:val="20"/>
              </w:rPr>
            </w:pPr>
            <w:r w:rsidRPr="0003619A">
              <w:rPr>
                <w:iCs/>
                <w:sz w:val="20"/>
                <w:szCs w:val="20"/>
              </w:rPr>
              <w:t xml:space="preserve">Združenju mestnih občin Slovenije ZMOS: </w:t>
            </w:r>
            <w:r w:rsidR="004E1CB2" w:rsidRPr="0003619A">
              <w:rPr>
                <w:iCs/>
                <w:sz w:val="20"/>
                <w:szCs w:val="20"/>
              </w:rPr>
              <w:t>___</w:t>
            </w:r>
          </w:p>
          <w:p w14:paraId="5550A3EC" w14:textId="77777777" w:rsidR="00FC6B6E" w:rsidRPr="0003619A" w:rsidRDefault="00FC6B6E" w:rsidP="00FC6B6E">
            <w:pPr>
              <w:pStyle w:val="Neotevilenodstavek"/>
              <w:widowControl w:val="0"/>
              <w:spacing w:before="0" w:after="0" w:line="260" w:lineRule="exact"/>
              <w:rPr>
                <w:iCs/>
                <w:sz w:val="20"/>
                <w:szCs w:val="20"/>
              </w:rPr>
            </w:pPr>
          </w:p>
          <w:p w14:paraId="61227D85" w14:textId="503E624F" w:rsidR="004E1CB2" w:rsidRPr="0003619A" w:rsidRDefault="004E1CB2" w:rsidP="004E1CB2">
            <w:pPr>
              <w:pStyle w:val="datumtevilka"/>
              <w:jc w:val="both"/>
              <w:rPr>
                <w:iCs/>
              </w:rPr>
            </w:pPr>
          </w:p>
        </w:tc>
      </w:tr>
      <w:tr w:rsidR="00664D95" w:rsidRPr="0003619A" w14:paraId="7209F444"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0EEBE5E" w14:textId="77777777" w:rsidR="00664D95" w:rsidRPr="0003619A" w:rsidRDefault="00664D95" w:rsidP="00423A34">
            <w:pPr>
              <w:jc w:val="both"/>
              <w:rPr>
                <w:b/>
                <w:lang w:val="sl-SI"/>
              </w:rPr>
            </w:pPr>
            <w:r w:rsidRPr="0003619A">
              <w:rPr>
                <w:b/>
                <w:lang w:val="sl-SI"/>
              </w:rPr>
              <w:t>9. Predstavitev sodelovanja javnosti:</w:t>
            </w:r>
          </w:p>
        </w:tc>
      </w:tr>
      <w:tr w:rsidR="00664D95" w:rsidRPr="0003619A" w14:paraId="66AF390E"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tcPr>
          <w:p w14:paraId="02ECB690" w14:textId="77777777" w:rsidR="00664D95" w:rsidRPr="0003619A" w:rsidRDefault="00664D95" w:rsidP="00423A34">
            <w:pPr>
              <w:jc w:val="both"/>
              <w:rPr>
                <w:lang w:val="sl-SI"/>
              </w:rPr>
            </w:pPr>
            <w:r w:rsidRPr="0003619A">
              <w:rPr>
                <w:iCs/>
                <w:lang w:val="sl-SI"/>
              </w:rPr>
              <w:t>Gradivo je bilo predhodno objavljeno na spletni strani predlagatelja:</w:t>
            </w:r>
          </w:p>
        </w:tc>
        <w:tc>
          <w:tcPr>
            <w:tcW w:w="2416" w:type="dxa"/>
            <w:gridSpan w:val="2"/>
          </w:tcPr>
          <w:p w14:paraId="4E246E7B" w14:textId="64426A03" w:rsidR="00664D95" w:rsidRPr="0003619A" w:rsidRDefault="00FC6B6E" w:rsidP="00423A34">
            <w:pPr>
              <w:jc w:val="both"/>
              <w:rPr>
                <w:iCs/>
                <w:lang w:val="sl-SI"/>
              </w:rPr>
            </w:pPr>
            <w:r w:rsidRPr="0003619A">
              <w:rPr>
                <w:lang w:val="sl-SI"/>
              </w:rPr>
              <w:t>DA</w:t>
            </w:r>
          </w:p>
        </w:tc>
      </w:tr>
      <w:tr w:rsidR="00664D95" w:rsidRPr="0003619A" w14:paraId="2BEDD85D"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B2CACCB" w14:textId="62E9E196" w:rsidR="00664D95" w:rsidRPr="0003619A" w:rsidRDefault="00664D95" w:rsidP="00423A34">
            <w:pPr>
              <w:jc w:val="both"/>
              <w:rPr>
                <w:iCs/>
                <w:lang w:val="sl-SI"/>
              </w:rPr>
            </w:pPr>
          </w:p>
        </w:tc>
      </w:tr>
      <w:tr w:rsidR="00664D95" w:rsidRPr="0003619A" w14:paraId="25F58EDF" w14:textId="77777777" w:rsidTr="005737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AA6961" w14:textId="5113FD64" w:rsidR="0025734B" w:rsidRPr="0003619A" w:rsidRDefault="0025734B" w:rsidP="0025734B">
            <w:pPr>
              <w:jc w:val="both"/>
              <w:rPr>
                <w:iCs/>
                <w:lang w:val="sl-SI"/>
              </w:rPr>
            </w:pPr>
            <w:r w:rsidRPr="0003619A">
              <w:rPr>
                <w:iCs/>
                <w:lang w:val="sl-SI"/>
              </w:rPr>
              <w:t xml:space="preserve">Datum objave: </w:t>
            </w:r>
            <w:r w:rsidR="00B651D8" w:rsidRPr="0003619A">
              <w:rPr>
                <w:iCs/>
                <w:lang w:val="sl-SI"/>
              </w:rPr>
              <w:t>______</w:t>
            </w:r>
          </w:p>
          <w:p w14:paraId="75996ED3" w14:textId="77777777" w:rsidR="0025734B" w:rsidRPr="0003619A" w:rsidRDefault="0025734B" w:rsidP="0025734B">
            <w:pPr>
              <w:jc w:val="both"/>
              <w:rPr>
                <w:iCs/>
                <w:lang w:val="sl-SI"/>
              </w:rPr>
            </w:pPr>
          </w:p>
          <w:p w14:paraId="79D61BCD" w14:textId="7AC3A984" w:rsidR="00664D95" w:rsidRPr="0003619A" w:rsidRDefault="0025734B" w:rsidP="004E1CB2">
            <w:pPr>
              <w:jc w:val="both"/>
              <w:rPr>
                <w:iCs/>
                <w:lang w:val="sl-SI"/>
              </w:rPr>
            </w:pPr>
            <w:r w:rsidRPr="0003619A">
              <w:rPr>
                <w:iCs/>
                <w:lang w:val="sl-SI"/>
              </w:rPr>
              <w:t xml:space="preserve">Ministrstvo za pravosodje je </w:t>
            </w:r>
            <w:r w:rsidR="00B651D8" w:rsidRPr="0003619A">
              <w:rPr>
                <w:iCs/>
                <w:lang w:val="sl-SI"/>
              </w:rPr>
              <w:t>______</w:t>
            </w:r>
            <w:r w:rsidRPr="0003619A">
              <w:rPr>
                <w:iCs/>
                <w:lang w:val="sl-SI"/>
              </w:rPr>
              <w:t xml:space="preserve"> posredovalo prvi delovni osnutek </w:t>
            </w:r>
            <w:r w:rsidR="004E1CB2" w:rsidRPr="0003619A">
              <w:rPr>
                <w:iCs/>
                <w:lang w:val="sl-SI"/>
              </w:rPr>
              <w:t>uredbe</w:t>
            </w:r>
            <w:r w:rsidRPr="0003619A">
              <w:rPr>
                <w:iCs/>
                <w:lang w:val="sl-SI"/>
              </w:rPr>
              <w:t xml:space="preserve"> v strokovno usklajevanje širšemu krogu zainteresirane strokovne javnosti. Osnutek </w:t>
            </w:r>
            <w:r w:rsidR="00F01377">
              <w:rPr>
                <w:iCs/>
                <w:lang w:val="sl-SI"/>
              </w:rPr>
              <w:t>uredbe</w:t>
            </w:r>
            <w:r w:rsidRPr="0003619A">
              <w:rPr>
                <w:iCs/>
                <w:lang w:val="sl-SI"/>
              </w:rPr>
              <w:t xml:space="preserve"> je poslalo</w:t>
            </w:r>
            <w:r w:rsidR="00574FFB" w:rsidRPr="0003619A">
              <w:rPr>
                <w:iCs/>
                <w:lang w:val="sl-SI"/>
              </w:rPr>
              <w:t xml:space="preserve"> </w:t>
            </w:r>
            <w:r w:rsidRPr="0003619A">
              <w:rPr>
                <w:iCs/>
                <w:lang w:val="sl-SI"/>
              </w:rPr>
              <w:t>Ministrstvu za gospodars</w:t>
            </w:r>
            <w:r w:rsidR="00F01377">
              <w:rPr>
                <w:iCs/>
                <w:lang w:val="sl-SI"/>
              </w:rPr>
              <w:t>tvo, turi</w:t>
            </w:r>
            <w:r w:rsidR="00D255CD">
              <w:rPr>
                <w:iCs/>
                <w:lang w:val="sl-SI"/>
              </w:rPr>
              <w:t>zem in šport</w:t>
            </w:r>
            <w:r w:rsidRPr="0003619A">
              <w:rPr>
                <w:iCs/>
                <w:lang w:val="sl-SI"/>
              </w:rPr>
              <w:t xml:space="preserve">, Ministrstvu za javno upravo, </w:t>
            </w:r>
            <w:r w:rsidR="00D255CD">
              <w:rPr>
                <w:iCs/>
                <w:lang w:val="sl-SI"/>
              </w:rPr>
              <w:t>Ministrstvu</w:t>
            </w:r>
            <w:r w:rsidRPr="0003619A">
              <w:rPr>
                <w:iCs/>
                <w:lang w:val="sl-SI"/>
              </w:rPr>
              <w:t xml:space="preserve"> za digitalno preobrazbo, Vrhovnemu sodišču R</w:t>
            </w:r>
            <w:r w:rsidR="00574FFB" w:rsidRPr="0003619A">
              <w:rPr>
                <w:iCs/>
                <w:lang w:val="sl-SI"/>
              </w:rPr>
              <w:t>epublike Slovenije</w:t>
            </w:r>
            <w:r w:rsidRPr="0003619A">
              <w:rPr>
                <w:iCs/>
                <w:lang w:val="sl-SI"/>
              </w:rPr>
              <w:t xml:space="preserve">, Agenciji </w:t>
            </w:r>
            <w:r w:rsidR="00574FFB" w:rsidRPr="0003619A">
              <w:rPr>
                <w:iCs/>
                <w:lang w:val="sl-SI"/>
              </w:rPr>
              <w:t>Republike Slovenije</w:t>
            </w:r>
            <w:r w:rsidRPr="0003619A">
              <w:rPr>
                <w:iCs/>
                <w:lang w:val="sl-SI"/>
              </w:rPr>
              <w:t xml:space="preserve"> za javnopravne evidence in storitve in Notarski zbornici Slovenije.</w:t>
            </w:r>
          </w:p>
        </w:tc>
      </w:tr>
      <w:tr w:rsidR="00664D95" w:rsidRPr="0003619A" w14:paraId="00738757"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vAlign w:val="center"/>
          </w:tcPr>
          <w:p w14:paraId="5876BD2E" w14:textId="77777777" w:rsidR="00664D95" w:rsidRPr="0003619A" w:rsidRDefault="00664D95" w:rsidP="00423A34">
            <w:pPr>
              <w:jc w:val="both"/>
              <w:rPr>
                <w:lang w:val="sl-SI"/>
              </w:rPr>
            </w:pPr>
            <w:r w:rsidRPr="0003619A">
              <w:rPr>
                <w:b/>
                <w:lang w:val="sl-SI"/>
              </w:rPr>
              <w:t>10. Pri pripravi gradiva so bile upoštevane zahteve iz Resolucije o normativni dejavnosti:</w:t>
            </w:r>
          </w:p>
        </w:tc>
        <w:tc>
          <w:tcPr>
            <w:tcW w:w="2416" w:type="dxa"/>
            <w:gridSpan w:val="2"/>
            <w:vAlign w:val="center"/>
          </w:tcPr>
          <w:p w14:paraId="5E446214" w14:textId="792AD114" w:rsidR="00664D95" w:rsidRPr="0003619A" w:rsidRDefault="00664D95" w:rsidP="00423A34">
            <w:pPr>
              <w:jc w:val="both"/>
              <w:rPr>
                <w:iCs/>
                <w:lang w:val="sl-SI"/>
              </w:rPr>
            </w:pPr>
            <w:r w:rsidRPr="0003619A">
              <w:rPr>
                <w:lang w:val="sl-SI"/>
              </w:rPr>
              <w:t>DA</w:t>
            </w:r>
          </w:p>
        </w:tc>
      </w:tr>
      <w:tr w:rsidR="00664D95" w:rsidRPr="0003619A" w14:paraId="2819357D" w14:textId="77777777" w:rsidTr="003F70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4" w:type="dxa"/>
            <w:gridSpan w:val="7"/>
            <w:vAlign w:val="center"/>
          </w:tcPr>
          <w:p w14:paraId="6B1BC18F" w14:textId="77777777" w:rsidR="00664D95" w:rsidRPr="0003619A" w:rsidRDefault="00664D95" w:rsidP="00423A34">
            <w:pPr>
              <w:jc w:val="both"/>
              <w:rPr>
                <w:b/>
                <w:lang w:val="sl-SI"/>
              </w:rPr>
            </w:pPr>
            <w:r w:rsidRPr="0003619A">
              <w:rPr>
                <w:b/>
                <w:lang w:val="sl-SI"/>
              </w:rPr>
              <w:t>11. Gradivo je uvrščeno v delovni program vlade:</w:t>
            </w:r>
          </w:p>
        </w:tc>
        <w:tc>
          <w:tcPr>
            <w:tcW w:w="2416" w:type="dxa"/>
            <w:gridSpan w:val="2"/>
            <w:vAlign w:val="center"/>
          </w:tcPr>
          <w:p w14:paraId="22DD8A8E" w14:textId="5DBA012F" w:rsidR="00664D95" w:rsidRPr="0003619A" w:rsidRDefault="00664D95" w:rsidP="00423A34">
            <w:pPr>
              <w:jc w:val="both"/>
              <w:rPr>
                <w:lang w:val="sl-SI"/>
              </w:rPr>
            </w:pPr>
            <w:r w:rsidRPr="0003619A">
              <w:rPr>
                <w:lang w:val="sl-SI"/>
              </w:rPr>
              <w:t>NE</w:t>
            </w:r>
          </w:p>
        </w:tc>
      </w:tr>
      <w:bookmarkEnd w:id="0"/>
    </w:tbl>
    <w:p w14:paraId="710CD050" w14:textId="3CBA2433" w:rsidR="00664D95" w:rsidRPr="0003619A" w:rsidRDefault="00664D95" w:rsidP="00423A34">
      <w:pPr>
        <w:jc w:val="both"/>
        <w:rPr>
          <w:lang w:val="sl-SI"/>
        </w:rPr>
      </w:pPr>
    </w:p>
    <w:p w14:paraId="4C0B93DD" w14:textId="2A30CB91" w:rsidR="00716162" w:rsidRPr="0003619A" w:rsidRDefault="00716162" w:rsidP="00423A34">
      <w:pPr>
        <w:jc w:val="both"/>
        <w:rPr>
          <w:lang w:val="sl-SI"/>
        </w:rPr>
      </w:pPr>
    </w:p>
    <w:p w14:paraId="5BA335DE" w14:textId="77777777" w:rsidR="00E35606" w:rsidRPr="0003619A" w:rsidRDefault="00E35606" w:rsidP="00E35606">
      <w:pPr>
        <w:ind w:left="2977"/>
        <w:jc w:val="center"/>
        <w:rPr>
          <w:lang w:val="sl-SI"/>
        </w:rPr>
      </w:pPr>
      <w:r w:rsidRPr="0003619A">
        <w:rPr>
          <w:lang w:val="sl-SI"/>
        </w:rPr>
        <w:t>Dr. Dominika Švarc Pipan</w:t>
      </w:r>
    </w:p>
    <w:p w14:paraId="1F566C4D" w14:textId="1A7CA2AB" w:rsidR="00E35606" w:rsidRPr="0003619A" w:rsidRDefault="00E35606" w:rsidP="00E35606">
      <w:pPr>
        <w:ind w:left="2977"/>
        <w:jc w:val="center"/>
        <w:rPr>
          <w:b/>
          <w:i/>
          <w:lang w:val="sl-SI"/>
        </w:rPr>
      </w:pPr>
      <w:r w:rsidRPr="0003619A">
        <w:rPr>
          <w:lang w:val="sl-SI"/>
        </w:rPr>
        <w:t>MINISTRICA</w:t>
      </w:r>
    </w:p>
    <w:p w14:paraId="518599F7" w14:textId="77777777" w:rsidR="00E35606" w:rsidRPr="0003619A" w:rsidRDefault="00E35606" w:rsidP="00E35606">
      <w:pPr>
        <w:jc w:val="both"/>
        <w:rPr>
          <w:b/>
          <w:i/>
          <w:lang w:val="sl-SI"/>
        </w:rPr>
      </w:pPr>
    </w:p>
    <w:p w14:paraId="5D705B2E" w14:textId="77777777" w:rsidR="003E6811" w:rsidRPr="0003619A" w:rsidRDefault="003E6811" w:rsidP="00E35606">
      <w:pPr>
        <w:jc w:val="both"/>
        <w:rPr>
          <w:b/>
          <w:lang w:val="sl-SI"/>
        </w:rPr>
      </w:pPr>
    </w:p>
    <w:p w14:paraId="0D708A53" w14:textId="0FE84A20" w:rsidR="00E35606" w:rsidRPr="0003619A" w:rsidRDefault="00E35606" w:rsidP="00E35606">
      <w:pPr>
        <w:jc w:val="both"/>
        <w:rPr>
          <w:b/>
          <w:lang w:val="sl-SI"/>
        </w:rPr>
      </w:pPr>
      <w:r w:rsidRPr="0003619A">
        <w:rPr>
          <w:b/>
          <w:lang w:val="sl-SI"/>
        </w:rPr>
        <w:t>PRILOGE:</w:t>
      </w:r>
    </w:p>
    <w:p w14:paraId="317753B7" w14:textId="77777777" w:rsidR="00E35606" w:rsidRPr="0003619A" w:rsidRDefault="00E35606" w:rsidP="00E35606">
      <w:pPr>
        <w:numPr>
          <w:ilvl w:val="0"/>
          <w:numId w:val="18"/>
        </w:numPr>
        <w:jc w:val="both"/>
        <w:rPr>
          <w:lang w:val="sl-SI"/>
        </w:rPr>
      </w:pPr>
      <w:r w:rsidRPr="0003619A">
        <w:rPr>
          <w:lang w:val="sl-SI"/>
        </w:rPr>
        <w:t>predlog sklepa Vlade RS</w:t>
      </w:r>
    </w:p>
    <w:p w14:paraId="49D36AD9" w14:textId="09C5007A" w:rsidR="00E35606" w:rsidRPr="0003619A" w:rsidRDefault="00E35606" w:rsidP="00E35606">
      <w:pPr>
        <w:numPr>
          <w:ilvl w:val="0"/>
          <w:numId w:val="18"/>
        </w:numPr>
        <w:jc w:val="both"/>
        <w:rPr>
          <w:lang w:val="sl-SI"/>
        </w:rPr>
      </w:pPr>
      <w:r w:rsidRPr="0003619A">
        <w:rPr>
          <w:lang w:val="sl-SI"/>
        </w:rPr>
        <w:t xml:space="preserve">predlog </w:t>
      </w:r>
      <w:r w:rsidR="00B651D8" w:rsidRPr="0003619A">
        <w:rPr>
          <w:lang w:val="sl-SI"/>
        </w:rPr>
        <w:t>uredbe</w:t>
      </w:r>
    </w:p>
    <w:p w14:paraId="4EB6D8BA" w14:textId="42CACD35" w:rsidR="00E35606" w:rsidRPr="0003619A" w:rsidRDefault="00E35606" w:rsidP="00E35606">
      <w:pPr>
        <w:numPr>
          <w:ilvl w:val="0"/>
          <w:numId w:val="18"/>
        </w:numPr>
        <w:jc w:val="both"/>
        <w:rPr>
          <w:lang w:val="sl-SI"/>
        </w:rPr>
      </w:pPr>
      <w:r w:rsidRPr="0003619A">
        <w:rPr>
          <w:lang w:val="sl-SI"/>
        </w:rPr>
        <w:t>priloga 2</w:t>
      </w:r>
    </w:p>
    <w:p w14:paraId="2CFE52B1" w14:textId="77777777" w:rsidR="00716162" w:rsidRPr="0003619A" w:rsidRDefault="00716162" w:rsidP="00423A34">
      <w:pPr>
        <w:jc w:val="both"/>
        <w:rPr>
          <w:lang w:val="sl-SI"/>
        </w:rPr>
      </w:pPr>
    </w:p>
    <w:p w14:paraId="3B654496" w14:textId="77777777" w:rsidR="0042285A" w:rsidRPr="0003619A" w:rsidRDefault="0042285A" w:rsidP="0042285A">
      <w:pPr>
        <w:jc w:val="both"/>
        <w:rPr>
          <w:lang w:val="sl-SI"/>
        </w:rPr>
      </w:pPr>
      <w:r w:rsidRPr="0003619A">
        <w:rPr>
          <w:lang w:val="sl-SI"/>
        </w:rPr>
        <w:br w:type="page"/>
      </w:r>
      <w:r w:rsidRPr="0003619A">
        <w:rPr>
          <w:lang w:val="sl-SI"/>
        </w:rPr>
        <w:lastRenderedPageBreak/>
        <w:t>Številka:</w:t>
      </w:r>
    </w:p>
    <w:p w14:paraId="37050C14" w14:textId="77777777" w:rsidR="0042285A" w:rsidRPr="0003619A" w:rsidRDefault="0042285A" w:rsidP="0042285A">
      <w:pPr>
        <w:jc w:val="both"/>
        <w:rPr>
          <w:lang w:val="sl-SI"/>
        </w:rPr>
      </w:pPr>
      <w:r w:rsidRPr="0003619A">
        <w:rPr>
          <w:lang w:val="sl-SI"/>
        </w:rPr>
        <w:t xml:space="preserve">Datum: </w:t>
      </w:r>
    </w:p>
    <w:p w14:paraId="57AD3015" w14:textId="77777777" w:rsidR="0042285A" w:rsidRPr="0003619A" w:rsidRDefault="0042285A" w:rsidP="0042285A">
      <w:pPr>
        <w:jc w:val="both"/>
        <w:rPr>
          <w:lang w:val="sl-SI"/>
        </w:rPr>
      </w:pPr>
    </w:p>
    <w:p w14:paraId="2A1A8726" w14:textId="77777777" w:rsidR="0042285A" w:rsidRPr="0003619A" w:rsidRDefault="0042285A" w:rsidP="0042285A">
      <w:pPr>
        <w:jc w:val="both"/>
        <w:rPr>
          <w:lang w:val="sl-SI"/>
        </w:rPr>
      </w:pPr>
    </w:p>
    <w:p w14:paraId="56BF7766" w14:textId="77777777" w:rsidR="0042285A" w:rsidRPr="0003619A" w:rsidRDefault="0042285A" w:rsidP="0042285A">
      <w:pPr>
        <w:jc w:val="both"/>
        <w:rPr>
          <w:lang w:val="sl-SI"/>
        </w:rPr>
      </w:pPr>
    </w:p>
    <w:p w14:paraId="134BB825" w14:textId="201CC6DE" w:rsidR="004D2B6B" w:rsidRPr="0003619A" w:rsidRDefault="004D2B6B" w:rsidP="004D2B6B">
      <w:pPr>
        <w:jc w:val="both"/>
        <w:rPr>
          <w:lang w:val="sl-SI"/>
        </w:rPr>
      </w:pPr>
      <w:r w:rsidRPr="0003619A">
        <w:rPr>
          <w:lang w:val="sl-SI"/>
        </w:rPr>
        <w:t xml:space="preserve">Na podlagi </w:t>
      </w:r>
      <w:r w:rsidR="00802293" w:rsidRPr="00802293">
        <w:rPr>
          <w:lang w:val="sl-SI"/>
        </w:rPr>
        <w:t>tretjega odstavka 28. člena</w:t>
      </w:r>
      <w:r w:rsidR="00802293">
        <w:rPr>
          <w:lang w:val="sl-SI"/>
        </w:rPr>
        <w:t xml:space="preserve"> </w:t>
      </w:r>
      <w:r w:rsidRPr="0003619A">
        <w:rPr>
          <w:lang w:val="sl-SI"/>
        </w:rPr>
        <w:t xml:space="preserve">Zakona o sodnem registru (Uradni list RS, št. Uradni list RS, št. 54/07 – uradno prečiščeno besedilo, 65/08, 49/09, 82/13 – ZGD-1H, 17/15, 54/17, 16/19 – ZNP-1 in </w:t>
      </w:r>
      <w:r w:rsidR="002720B8" w:rsidRPr="0003619A">
        <w:rPr>
          <w:lang w:val="sl-SI"/>
        </w:rPr>
        <w:t>75/23</w:t>
      </w:r>
      <w:r w:rsidRPr="0003619A">
        <w:rPr>
          <w:lang w:val="sl-SI"/>
        </w:rPr>
        <w:t>) je Vlada Republike Slovenije na … seji dne … sprejela naslednji:</w:t>
      </w:r>
    </w:p>
    <w:p w14:paraId="5AE41EEF" w14:textId="77777777" w:rsidR="004D2B6B" w:rsidRPr="0003619A" w:rsidRDefault="004D2B6B" w:rsidP="004D2B6B">
      <w:pPr>
        <w:jc w:val="both"/>
        <w:rPr>
          <w:lang w:val="sl-SI"/>
        </w:rPr>
      </w:pPr>
    </w:p>
    <w:p w14:paraId="39EE9BC6" w14:textId="77777777" w:rsidR="0042285A" w:rsidRPr="0003619A" w:rsidRDefault="0042285A" w:rsidP="0042285A">
      <w:pPr>
        <w:jc w:val="center"/>
        <w:rPr>
          <w:b/>
          <w:lang w:val="sl-SI"/>
        </w:rPr>
      </w:pPr>
      <w:r w:rsidRPr="0003619A">
        <w:rPr>
          <w:b/>
          <w:lang w:val="sl-SI"/>
        </w:rPr>
        <w:t>S K L E P :</w:t>
      </w:r>
    </w:p>
    <w:p w14:paraId="11DACDF4" w14:textId="77777777" w:rsidR="0042285A" w:rsidRPr="0003619A" w:rsidRDefault="0042285A" w:rsidP="0042285A">
      <w:pPr>
        <w:jc w:val="both"/>
        <w:rPr>
          <w:lang w:val="sl-SI"/>
        </w:rPr>
      </w:pPr>
    </w:p>
    <w:p w14:paraId="121BC703" w14:textId="77777777" w:rsidR="0042285A" w:rsidRPr="0003619A" w:rsidRDefault="0042285A" w:rsidP="0042285A">
      <w:pPr>
        <w:jc w:val="both"/>
        <w:rPr>
          <w:lang w:val="sl-SI"/>
        </w:rPr>
      </w:pPr>
    </w:p>
    <w:p w14:paraId="0D0485F2" w14:textId="4F517424" w:rsidR="00B42A0A" w:rsidRPr="0003619A" w:rsidRDefault="007D6900" w:rsidP="00B42A0A">
      <w:pPr>
        <w:jc w:val="both"/>
        <w:rPr>
          <w:lang w:val="sl-SI"/>
        </w:rPr>
      </w:pPr>
      <w:r w:rsidRPr="007D6900">
        <w:rPr>
          <w:lang w:val="sl-SI"/>
        </w:rPr>
        <w:t>Vlada Republike Slovenije je izdala Uredbo o spremembah in dopolnitvah Uredbe o vpisu družb in drugih pravnih oseb v sodni register in jo objavi v Uradnem listu Republike Slovenije.</w:t>
      </w:r>
    </w:p>
    <w:p w14:paraId="01935B0D" w14:textId="77777777" w:rsidR="00B42A0A" w:rsidRPr="0003619A" w:rsidRDefault="00B42A0A" w:rsidP="00B42A0A">
      <w:pPr>
        <w:jc w:val="both"/>
        <w:rPr>
          <w:lang w:val="sl-SI"/>
        </w:rPr>
      </w:pPr>
    </w:p>
    <w:p w14:paraId="13EBC900" w14:textId="77777777" w:rsidR="0042285A" w:rsidRPr="0003619A" w:rsidRDefault="0042285A" w:rsidP="0042285A">
      <w:pPr>
        <w:jc w:val="both"/>
        <w:rPr>
          <w:lang w:val="sl-SI"/>
        </w:rPr>
      </w:pPr>
    </w:p>
    <w:p w14:paraId="578AB7F3" w14:textId="77777777" w:rsidR="0042285A" w:rsidRPr="0003619A" w:rsidRDefault="0042285A" w:rsidP="0042285A">
      <w:pPr>
        <w:jc w:val="both"/>
        <w:rPr>
          <w:lang w:val="sl-SI"/>
        </w:rPr>
      </w:pPr>
    </w:p>
    <w:p w14:paraId="7FBFD2E5" w14:textId="74193CE4" w:rsidR="0042285A" w:rsidRPr="0003619A" w:rsidRDefault="0042285A" w:rsidP="0042285A">
      <w:pPr>
        <w:ind w:left="4111"/>
        <w:jc w:val="center"/>
        <w:rPr>
          <w:iCs/>
          <w:lang w:val="sl-SI"/>
        </w:rPr>
      </w:pPr>
      <w:r w:rsidRPr="0003619A">
        <w:rPr>
          <w:iCs/>
          <w:lang w:val="sl-SI"/>
        </w:rPr>
        <w:t>Barbara Kolenko Helbl</w:t>
      </w:r>
    </w:p>
    <w:p w14:paraId="7D0A916D" w14:textId="0741EAE5" w:rsidR="0042285A" w:rsidRPr="0003619A" w:rsidRDefault="0042285A" w:rsidP="0042285A">
      <w:pPr>
        <w:ind w:left="4111"/>
        <w:jc w:val="center"/>
        <w:rPr>
          <w:lang w:val="sl-SI"/>
        </w:rPr>
      </w:pPr>
      <w:r w:rsidRPr="0003619A">
        <w:rPr>
          <w:iCs/>
          <w:lang w:val="sl-SI"/>
        </w:rPr>
        <w:t>GENERALNA SEKRETARKA</w:t>
      </w:r>
    </w:p>
    <w:p w14:paraId="1979F4B7" w14:textId="77777777" w:rsidR="0042285A" w:rsidRPr="0003619A" w:rsidRDefault="0042285A" w:rsidP="0042285A">
      <w:pPr>
        <w:jc w:val="both"/>
        <w:rPr>
          <w:lang w:val="sl-SI"/>
        </w:rPr>
      </w:pPr>
    </w:p>
    <w:p w14:paraId="76ADDC88" w14:textId="77777777" w:rsidR="0042285A" w:rsidRPr="0003619A" w:rsidRDefault="0042285A" w:rsidP="0042285A">
      <w:pPr>
        <w:jc w:val="both"/>
        <w:rPr>
          <w:lang w:val="sl-SI"/>
        </w:rPr>
      </w:pPr>
    </w:p>
    <w:p w14:paraId="06F23543" w14:textId="77777777" w:rsidR="0042285A" w:rsidRPr="0003619A" w:rsidRDefault="0042285A" w:rsidP="0042285A">
      <w:pPr>
        <w:jc w:val="both"/>
        <w:rPr>
          <w:lang w:val="sl-SI"/>
        </w:rPr>
      </w:pPr>
    </w:p>
    <w:p w14:paraId="14F1F587" w14:textId="77777777" w:rsidR="0042285A" w:rsidRPr="0003619A" w:rsidRDefault="0042285A" w:rsidP="0042285A">
      <w:pPr>
        <w:jc w:val="both"/>
        <w:rPr>
          <w:lang w:val="sl-SI"/>
        </w:rPr>
      </w:pPr>
    </w:p>
    <w:p w14:paraId="2164F9A3" w14:textId="77777777" w:rsidR="0042285A" w:rsidRPr="0003619A" w:rsidRDefault="0042285A" w:rsidP="0042285A">
      <w:pPr>
        <w:jc w:val="both"/>
        <w:rPr>
          <w:lang w:val="sl-SI"/>
        </w:rPr>
      </w:pPr>
    </w:p>
    <w:p w14:paraId="39C9A188" w14:textId="77777777" w:rsidR="0042285A" w:rsidRPr="0003619A" w:rsidRDefault="0042285A" w:rsidP="0042285A">
      <w:pPr>
        <w:jc w:val="both"/>
        <w:rPr>
          <w:lang w:val="sl-SI"/>
        </w:rPr>
      </w:pPr>
      <w:r w:rsidRPr="0003619A">
        <w:rPr>
          <w:lang w:val="sl-SI"/>
        </w:rPr>
        <w:t>PREJMEJO:</w:t>
      </w:r>
    </w:p>
    <w:p w14:paraId="3C231C92" w14:textId="77EAF01D" w:rsidR="0042285A" w:rsidRPr="00A921B4" w:rsidRDefault="0042285A" w:rsidP="00A921B4">
      <w:pPr>
        <w:numPr>
          <w:ilvl w:val="0"/>
          <w:numId w:val="19"/>
        </w:numPr>
        <w:jc w:val="both"/>
        <w:rPr>
          <w:iCs/>
          <w:lang w:val="sl-SI"/>
        </w:rPr>
      </w:pPr>
      <w:r w:rsidRPr="0003619A">
        <w:rPr>
          <w:iCs/>
          <w:lang w:val="sl-SI"/>
        </w:rPr>
        <w:t>Generalni sekretariat Vlade Republike Slovenije</w:t>
      </w:r>
    </w:p>
    <w:p w14:paraId="2A0BF019" w14:textId="24F6542C" w:rsidR="0042285A" w:rsidRPr="0003619A" w:rsidRDefault="0042285A" w:rsidP="0042285A">
      <w:pPr>
        <w:numPr>
          <w:ilvl w:val="0"/>
          <w:numId w:val="19"/>
        </w:numPr>
        <w:jc w:val="both"/>
        <w:rPr>
          <w:iCs/>
          <w:lang w:val="sl-SI"/>
        </w:rPr>
      </w:pPr>
      <w:r w:rsidRPr="0003619A">
        <w:rPr>
          <w:iCs/>
          <w:lang w:val="sl-SI"/>
        </w:rPr>
        <w:t>Ministrstvo za pravosodje</w:t>
      </w:r>
    </w:p>
    <w:p w14:paraId="1907EAF6" w14:textId="7C65F39C" w:rsidR="0042285A" w:rsidRPr="0003619A" w:rsidRDefault="0042285A" w:rsidP="0042285A">
      <w:pPr>
        <w:numPr>
          <w:ilvl w:val="0"/>
          <w:numId w:val="19"/>
        </w:numPr>
        <w:jc w:val="both"/>
        <w:rPr>
          <w:iCs/>
          <w:lang w:val="sl-SI"/>
        </w:rPr>
      </w:pPr>
      <w:r w:rsidRPr="0003619A">
        <w:rPr>
          <w:iCs/>
          <w:lang w:val="sl-SI"/>
        </w:rPr>
        <w:t>Ministrstvo za finance</w:t>
      </w:r>
    </w:p>
    <w:p w14:paraId="2706A781" w14:textId="77777777" w:rsidR="0042285A" w:rsidRPr="0003619A" w:rsidRDefault="0042285A" w:rsidP="0042285A">
      <w:pPr>
        <w:numPr>
          <w:ilvl w:val="0"/>
          <w:numId w:val="19"/>
        </w:numPr>
        <w:jc w:val="both"/>
        <w:rPr>
          <w:lang w:val="sl-SI"/>
        </w:rPr>
      </w:pPr>
      <w:r w:rsidRPr="0003619A">
        <w:rPr>
          <w:lang w:val="sl-SI"/>
        </w:rPr>
        <w:t>Ministrstvo za gospodarstvo, turizem in šport</w:t>
      </w:r>
    </w:p>
    <w:p w14:paraId="4554D116" w14:textId="77777777" w:rsidR="0042285A" w:rsidRPr="0003619A" w:rsidRDefault="0042285A" w:rsidP="0042285A">
      <w:pPr>
        <w:numPr>
          <w:ilvl w:val="0"/>
          <w:numId w:val="19"/>
        </w:numPr>
        <w:jc w:val="both"/>
        <w:rPr>
          <w:lang w:val="sl-SI"/>
        </w:rPr>
      </w:pPr>
      <w:r w:rsidRPr="0003619A">
        <w:rPr>
          <w:lang w:val="sl-SI"/>
        </w:rPr>
        <w:t>Ministrstvo za javno upravo</w:t>
      </w:r>
    </w:p>
    <w:p w14:paraId="61E60EEF" w14:textId="77777777" w:rsidR="0042285A" w:rsidRPr="0003619A" w:rsidRDefault="0042285A" w:rsidP="0042285A">
      <w:pPr>
        <w:numPr>
          <w:ilvl w:val="0"/>
          <w:numId w:val="19"/>
        </w:numPr>
        <w:jc w:val="both"/>
        <w:rPr>
          <w:iCs/>
          <w:lang w:val="sl-SI"/>
        </w:rPr>
      </w:pPr>
      <w:r w:rsidRPr="0003619A">
        <w:rPr>
          <w:lang w:val="sl-SI"/>
        </w:rPr>
        <w:t>Služba Vlade Republike Slovenije za zakonodajo</w:t>
      </w:r>
    </w:p>
    <w:p w14:paraId="256A5F77" w14:textId="51D7CDC6" w:rsidR="007D75CF" w:rsidRPr="0003619A" w:rsidRDefault="007D75CF" w:rsidP="00423A34">
      <w:pPr>
        <w:jc w:val="both"/>
        <w:rPr>
          <w:lang w:val="sl-SI"/>
        </w:rPr>
      </w:pPr>
    </w:p>
    <w:p w14:paraId="41E9D89E" w14:textId="47EDF5D1" w:rsidR="00E55DF2" w:rsidRPr="0003619A" w:rsidRDefault="00E55DF2">
      <w:pPr>
        <w:spacing w:line="240" w:lineRule="auto"/>
        <w:rPr>
          <w:lang w:val="sl-SI"/>
        </w:rPr>
      </w:pPr>
      <w:r w:rsidRPr="0003619A">
        <w:rPr>
          <w:lang w:val="sl-SI"/>
        </w:rPr>
        <w:br w:type="page"/>
      </w:r>
    </w:p>
    <w:p w14:paraId="388696C3" w14:textId="77777777" w:rsidR="008447F5" w:rsidRPr="0003619A" w:rsidRDefault="008447F5" w:rsidP="008447F5">
      <w:pPr>
        <w:jc w:val="right"/>
        <w:rPr>
          <w:b/>
          <w:bCs/>
          <w:lang w:val="sl-SI"/>
        </w:rPr>
      </w:pPr>
      <w:r w:rsidRPr="0003619A">
        <w:rPr>
          <w:b/>
          <w:bCs/>
          <w:lang w:val="sl-SI"/>
        </w:rPr>
        <w:lastRenderedPageBreak/>
        <w:t>PREDLOG</w:t>
      </w:r>
    </w:p>
    <w:p w14:paraId="1E528059" w14:textId="1147A44E" w:rsidR="008447F5" w:rsidRPr="0003619A" w:rsidRDefault="008447F5" w:rsidP="008447F5">
      <w:pPr>
        <w:jc w:val="right"/>
        <w:rPr>
          <w:b/>
          <w:bCs/>
          <w:lang w:val="sl-SI"/>
        </w:rPr>
      </w:pPr>
      <w:r w:rsidRPr="0003619A">
        <w:rPr>
          <w:b/>
          <w:bCs/>
          <w:lang w:val="sl-SI"/>
        </w:rPr>
        <w:t>(EVA</w:t>
      </w:r>
      <w:r w:rsidR="00740714">
        <w:rPr>
          <w:b/>
          <w:bCs/>
          <w:lang w:val="sl-SI"/>
        </w:rPr>
        <w:t xml:space="preserve"> 2023-2030-0023</w:t>
      </w:r>
      <w:r w:rsidRPr="0003619A">
        <w:rPr>
          <w:b/>
          <w:bCs/>
          <w:lang w:val="sl-SI"/>
        </w:rPr>
        <w:t>)</w:t>
      </w:r>
    </w:p>
    <w:p w14:paraId="54B5224E" w14:textId="77777777" w:rsidR="007F189C" w:rsidRPr="0003619A" w:rsidRDefault="007F189C" w:rsidP="008447F5">
      <w:pPr>
        <w:jc w:val="both"/>
        <w:rPr>
          <w:lang w:val="sl-SI"/>
        </w:rPr>
      </w:pPr>
    </w:p>
    <w:p w14:paraId="344F470D" w14:textId="77777777" w:rsidR="007F189C" w:rsidRPr="0003619A" w:rsidRDefault="007F189C" w:rsidP="008447F5">
      <w:pPr>
        <w:jc w:val="both"/>
        <w:rPr>
          <w:lang w:val="sl-SI"/>
        </w:rPr>
      </w:pPr>
    </w:p>
    <w:p w14:paraId="340705E6" w14:textId="77777777" w:rsidR="007F189C" w:rsidRPr="0003619A" w:rsidRDefault="007F189C" w:rsidP="008447F5">
      <w:pPr>
        <w:jc w:val="both"/>
        <w:rPr>
          <w:lang w:val="sl-SI"/>
        </w:rPr>
      </w:pPr>
    </w:p>
    <w:p w14:paraId="5E129113" w14:textId="46C94680" w:rsidR="008447F5" w:rsidRPr="0003619A" w:rsidRDefault="00D24B76" w:rsidP="008447F5">
      <w:pPr>
        <w:jc w:val="both"/>
        <w:rPr>
          <w:lang w:val="sl-SI"/>
        </w:rPr>
      </w:pPr>
      <w:r w:rsidRPr="0003619A">
        <w:rPr>
          <w:lang w:val="sl-SI"/>
        </w:rPr>
        <w:t xml:space="preserve">Na podlagi </w:t>
      </w:r>
      <w:r w:rsidR="00802293" w:rsidRPr="00802293">
        <w:rPr>
          <w:lang w:val="sl-SI"/>
        </w:rPr>
        <w:t>tretjega odstavka 28. člena</w:t>
      </w:r>
      <w:r w:rsidR="00802293">
        <w:rPr>
          <w:lang w:val="sl-SI"/>
        </w:rPr>
        <w:t xml:space="preserve"> </w:t>
      </w:r>
      <w:r w:rsidRPr="0003619A">
        <w:rPr>
          <w:lang w:val="sl-SI"/>
        </w:rPr>
        <w:t xml:space="preserve">Zakona o sodnem registru (Uradni list RS, št. Uradni list RS, št. 54/07 – uradno prečiščeno besedilo, 65/08, 49/09, 82/13 – ZGD-1H, 17/15, 54/17, 16/19 – ZNP-1 in </w:t>
      </w:r>
      <w:r w:rsidR="002720B8" w:rsidRPr="0003619A">
        <w:rPr>
          <w:lang w:val="sl-SI"/>
        </w:rPr>
        <w:t>75/23</w:t>
      </w:r>
      <w:r w:rsidRPr="0003619A">
        <w:rPr>
          <w:lang w:val="sl-SI"/>
        </w:rPr>
        <w:t>) Vlada Republike Slovenije</w:t>
      </w:r>
      <w:r w:rsidR="008447F5" w:rsidRPr="0003619A">
        <w:rPr>
          <w:lang w:val="sl-SI"/>
        </w:rPr>
        <w:t xml:space="preserve"> izdaja</w:t>
      </w:r>
    </w:p>
    <w:p w14:paraId="59FCEE97" w14:textId="77777777" w:rsidR="00D24B76" w:rsidRPr="0003619A" w:rsidRDefault="00D24B76" w:rsidP="008447F5">
      <w:pPr>
        <w:jc w:val="both"/>
        <w:rPr>
          <w:lang w:val="sl-SI"/>
        </w:rPr>
      </w:pPr>
    </w:p>
    <w:p w14:paraId="37378655" w14:textId="77777777" w:rsidR="0046042F" w:rsidRPr="0003619A" w:rsidRDefault="0046042F" w:rsidP="008447F5">
      <w:pPr>
        <w:jc w:val="both"/>
        <w:rPr>
          <w:lang w:val="sl-SI"/>
        </w:rPr>
      </w:pPr>
    </w:p>
    <w:p w14:paraId="0FB0DB11" w14:textId="77777777" w:rsidR="006200B1" w:rsidRPr="0003619A" w:rsidRDefault="006200B1" w:rsidP="006200B1">
      <w:pPr>
        <w:jc w:val="center"/>
        <w:rPr>
          <w:b/>
          <w:bCs/>
          <w:lang w:val="sl-SI"/>
        </w:rPr>
      </w:pPr>
      <w:r w:rsidRPr="0003619A">
        <w:rPr>
          <w:b/>
          <w:bCs/>
          <w:lang w:val="sl-SI"/>
        </w:rPr>
        <w:t>U R E D B O</w:t>
      </w:r>
    </w:p>
    <w:p w14:paraId="027726C4" w14:textId="1A82E382" w:rsidR="00D24B76" w:rsidRPr="0003619A" w:rsidRDefault="00A515BE" w:rsidP="00A515BE">
      <w:pPr>
        <w:jc w:val="center"/>
        <w:rPr>
          <w:lang w:val="sl-SI"/>
        </w:rPr>
      </w:pPr>
      <w:r w:rsidRPr="0003619A">
        <w:rPr>
          <w:b/>
          <w:bCs/>
          <w:lang w:val="sl-SI"/>
        </w:rPr>
        <w:t xml:space="preserve">O SPREMEMBAH IN DOPOLNITVAH </w:t>
      </w:r>
      <w:r w:rsidRPr="00A515BE">
        <w:rPr>
          <w:b/>
          <w:bCs/>
          <w:lang w:val="sl-SI"/>
        </w:rPr>
        <w:t>UREDBE O VPISU DRUŽB IN DRUGIH PRAVNIH OSEB V SODNI REGISTER</w:t>
      </w:r>
    </w:p>
    <w:p w14:paraId="18806027" w14:textId="77777777" w:rsidR="006200B1" w:rsidRPr="0003619A" w:rsidRDefault="006200B1" w:rsidP="008447F5">
      <w:pPr>
        <w:jc w:val="both"/>
        <w:rPr>
          <w:lang w:val="sl-SI"/>
        </w:rPr>
      </w:pPr>
    </w:p>
    <w:p w14:paraId="7D585388" w14:textId="77777777" w:rsidR="00C50A7D" w:rsidRPr="00C50A7D" w:rsidRDefault="00C50A7D" w:rsidP="00C50A7D">
      <w:pPr>
        <w:tabs>
          <w:tab w:val="left" w:pos="708"/>
        </w:tabs>
        <w:spacing w:line="276" w:lineRule="auto"/>
        <w:jc w:val="both"/>
        <w:rPr>
          <w:rFonts w:eastAsiaTheme="minorHAnsi" w:cs="Arial"/>
          <w:szCs w:val="20"/>
          <w:lang w:val="sl-SI"/>
        </w:rPr>
      </w:pPr>
    </w:p>
    <w:p w14:paraId="40898CCE" w14:textId="77777777" w:rsidR="00C50A7D" w:rsidRPr="00C50A7D" w:rsidRDefault="00C50A7D" w:rsidP="00C50A7D">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77EB932C" w14:textId="77777777" w:rsidR="00C50A7D" w:rsidRPr="00C50A7D" w:rsidRDefault="00C50A7D" w:rsidP="00C50A7D">
      <w:pPr>
        <w:spacing w:line="276" w:lineRule="auto"/>
        <w:contextualSpacing/>
        <w:jc w:val="both"/>
        <w:rPr>
          <w:rFonts w:eastAsiaTheme="minorHAnsi" w:cs="Arial"/>
          <w:bCs/>
          <w:szCs w:val="20"/>
          <w:lang w:val="sl-SI"/>
        </w:rPr>
      </w:pPr>
    </w:p>
    <w:p w14:paraId="117FF476" w14:textId="32618D9C" w:rsidR="00E029DB" w:rsidRDefault="00C50A7D" w:rsidP="00C50A7D">
      <w:pPr>
        <w:spacing w:line="276" w:lineRule="auto"/>
        <w:jc w:val="both"/>
        <w:rPr>
          <w:rFonts w:cs="Arial"/>
          <w:szCs w:val="20"/>
          <w:lang w:val="sl-SI" w:eastAsia="sl-SI"/>
        </w:rPr>
      </w:pPr>
      <w:r w:rsidRPr="00C50A7D">
        <w:rPr>
          <w:rFonts w:eastAsiaTheme="minorHAnsi" w:cs="Arial"/>
          <w:szCs w:val="20"/>
          <w:lang w:val="sl-SI"/>
        </w:rPr>
        <w:t xml:space="preserve">V Uredbi o vpisu družb in drugih pravnih oseb v sodni register (Uradni list RS, št. 43/07, 5/10, 25/14, 54/15 in 1/18) se </w:t>
      </w:r>
      <w:r w:rsidR="00667190">
        <w:rPr>
          <w:rFonts w:eastAsiaTheme="minorHAnsi" w:cs="Arial"/>
          <w:szCs w:val="20"/>
          <w:lang w:val="sl-SI"/>
        </w:rPr>
        <w:t>v 2</w:t>
      </w:r>
      <w:r w:rsidR="00B84EC1">
        <w:rPr>
          <w:rFonts w:eastAsiaTheme="minorHAnsi" w:cs="Arial"/>
          <w:szCs w:val="20"/>
          <w:lang w:val="sl-SI"/>
        </w:rPr>
        <w:t>.</w:t>
      </w:r>
      <w:r w:rsidR="00667190">
        <w:rPr>
          <w:rFonts w:eastAsiaTheme="minorHAnsi" w:cs="Arial"/>
          <w:szCs w:val="20"/>
          <w:lang w:val="sl-SI"/>
        </w:rPr>
        <w:t xml:space="preserve"> členu v prvem odstavku </w:t>
      </w:r>
      <w:r w:rsidR="00855E8C">
        <w:rPr>
          <w:rFonts w:eastAsiaTheme="minorHAnsi" w:cs="Arial"/>
          <w:szCs w:val="20"/>
          <w:lang w:val="sl-SI"/>
        </w:rPr>
        <w:t xml:space="preserve">besedilo </w:t>
      </w:r>
      <w:r w:rsidR="00DA1576">
        <w:rPr>
          <w:rFonts w:eastAsiaTheme="minorHAnsi" w:cs="Arial"/>
          <w:szCs w:val="20"/>
          <w:lang w:val="sl-SI"/>
        </w:rPr>
        <w:t>»</w:t>
      </w:r>
      <w:r w:rsidR="00DA1576" w:rsidRPr="00DA1576">
        <w:rPr>
          <w:rFonts w:eastAsiaTheme="minorHAnsi" w:cs="Arial"/>
          <w:szCs w:val="20"/>
          <w:lang w:val="sl-SI"/>
        </w:rPr>
        <w:t>Uradni list RS, št. 65/09 – uradno prečiščeno besedilo, 33/11, 91/11, 32/12, 57/12, 44/13 – odl. US, 82/13, 55/15 in 15/17</w:t>
      </w:r>
      <w:r w:rsidR="00DA1576">
        <w:rPr>
          <w:rFonts w:eastAsiaTheme="minorHAnsi" w:cs="Arial"/>
          <w:szCs w:val="20"/>
          <w:lang w:val="sl-SI"/>
        </w:rPr>
        <w:t>« nadomesti z besedilom »</w:t>
      </w:r>
      <w:r w:rsidR="00783D5E" w:rsidRPr="0003619A">
        <w:rPr>
          <w:rFonts w:cs="Arial"/>
          <w:szCs w:val="20"/>
          <w:lang w:val="sl-SI" w:eastAsia="sl-SI"/>
        </w:rPr>
        <w:t>Uradni list RS, št. 65/09 – uradno prečiščeno besedilo, 33/11, 91/11, 100/11 – skl. US, 32/12, 57/12, 44/13 – odl. US, 82/13, 55/15, 15/17, 22/19 – ZPosS, 158/20 – ZIntPK-C, 175/20 – ZIUOPDVE, 18/21, 18/23 – ZDU-1O in 75/23</w:t>
      </w:r>
      <w:r w:rsidR="006926C2">
        <w:rPr>
          <w:rFonts w:cs="Arial"/>
          <w:szCs w:val="20"/>
          <w:lang w:val="sl-SI" w:eastAsia="sl-SI"/>
        </w:rPr>
        <w:t>«.</w:t>
      </w:r>
    </w:p>
    <w:p w14:paraId="26D696F4" w14:textId="77777777" w:rsidR="00E65501" w:rsidRDefault="00E65501" w:rsidP="00C50A7D">
      <w:pPr>
        <w:spacing w:line="276" w:lineRule="auto"/>
        <w:jc w:val="both"/>
        <w:rPr>
          <w:rFonts w:cs="Arial"/>
          <w:szCs w:val="20"/>
          <w:lang w:val="sl-SI" w:eastAsia="sl-SI"/>
        </w:rPr>
      </w:pPr>
    </w:p>
    <w:p w14:paraId="245C6723" w14:textId="28A45CD4" w:rsidR="00E65501" w:rsidRDefault="00E65501" w:rsidP="00C50A7D">
      <w:pPr>
        <w:spacing w:line="276" w:lineRule="auto"/>
        <w:jc w:val="both"/>
        <w:rPr>
          <w:rFonts w:eastAsiaTheme="minorHAnsi" w:cs="Arial"/>
          <w:szCs w:val="20"/>
          <w:lang w:val="sl-SI"/>
        </w:rPr>
      </w:pPr>
      <w:r>
        <w:rPr>
          <w:rFonts w:cs="Arial"/>
          <w:szCs w:val="20"/>
          <w:lang w:val="sl-SI" w:eastAsia="sl-SI"/>
        </w:rPr>
        <w:t xml:space="preserve">V drugem odstavku </w:t>
      </w:r>
      <w:r w:rsidR="005F116D">
        <w:rPr>
          <w:rFonts w:cs="Arial"/>
          <w:szCs w:val="20"/>
          <w:lang w:val="sl-SI" w:eastAsia="sl-SI"/>
        </w:rPr>
        <w:t>se</w:t>
      </w:r>
      <w:r w:rsidR="0001559E">
        <w:rPr>
          <w:rFonts w:cs="Arial"/>
          <w:szCs w:val="20"/>
          <w:lang w:val="sl-SI" w:eastAsia="sl-SI"/>
        </w:rPr>
        <w:t xml:space="preserve"> besedil</w:t>
      </w:r>
      <w:r w:rsidR="005F116D">
        <w:rPr>
          <w:rFonts w:cs="Arial"/>
          <w:szCs w:val="20"/>
          <w:lang w:val="sl-SI" w:eastAsia="sl-SI"/>
        </w:rPr>
        <w:t>o »</w:t>
      </w:r>
      <w:r w:rsidR="005F116D" w:rsidRPr="005F116D">
        <w:rPr>
          <w:rFonts w:cs="Arial"/>
          <w:szCs w:val="20"/>
          <w:lang w:val="sl-SI" w:eastAsia="sl-SI"/>
        </w:rPr>
        <w:t>Uradni list RS, št. 54/07 – uradno prečiščeno besedilo, 65/08, 49/09, 82/13 – ZGD-1H, 17/15 in 54/17</w:t>
      </w:r>
      <w:r w:rsidR="005F116D">
        <w:rPr>
          <w:rFonts w:cs="Arial"/>
          <w:szCs w:val="20"/>
          <w:lang w:val="sl-SI" w:eastAsia="sl-SI"/>
        </w:rPr>
        <w:t>« nadomesti z besedilom »</w:t>
      </w:r>
      <w:r w:rsidR="00CF3C7C" w:rsidRPr="0003619A">
        <w:rPr>
          <w:rFonts w:eastAsiaTheme="minorHAnsi" w:cs="Arial"/>
          <w:szCs w:val="20"/>
          <w:lang w:val="sl-SI"/>
        </w:rPr>
        <w:t>Uradni list RS, št. 54/07 – uradno prečiščeno besedilo, 65/08, 49/09, 82/13 – ZGD-1H, 17/15, 54/17, 16/19 – ZNP-1 in 75/23</w:t>
      </w:r>
      <w:r w:rsidR="00CF3C7C">
        <w:rPr>
          <w:rFonts w:eastAsiaTheme="minorHAnsi" w:cs="Arial"/>
          <w:szCs w:val="20"/>
          <w:lang w:val="sl-SI"/>
        </w:rPr>
        <w:t>«.</w:t>
      </w:r>
    </w:p>
    <w:p w14:paraId="117DD5BE" w14:textId="77777777" w:rsidR="00520676" w:rsidRDefault="00520676" w:rsidP="00C50A7D">
      <w:pPr>
        <w:spacing w:line="276" w:lineRule="auto"/>
        <w:jc w:val="both"/>
        <w:rPr>
          <w:rFonts w:eastAsiaTheme="minorHAnsi" w:cs="Arial"/>
          <w:szCs w:val="20"/>
          <w:lang w:val="sl-SI"/>
        </w:rPr>
      </w:pPr>
    </w:p>
    <w:p w14:paraId="21B3044C" w14:textId="13DD0097" w:rsidR="00520676" w:rsidRDefault="001D7361" w:rsidP="00C50A7D">
      <w:pPr>
        <w:spacing w:line="276" w:lineRule="auto"/>
        <w:jc w:val="both"/>
        <w:rPr>
          <w:rFonts w:eastAsiaTheme="minorHAnsi" w:cs="Arial"/>
          <w:bCs/>
          <w:szCs w:val="20"/>
          <w:lang w:val="sl-SI"/>
        </w:rPr>
      </w:pPr>
      <w:r>
        <w:rPr>
          <w:rFonts w:eastAsiaTheme="minorHAnsi" w:cs="Arial"/>
          <w:bCs/>
          <w:szCs w:val="20"/>
          <w:lang w:val="sl-SI"/>
        </w:rPr>
        <w:t>Za drugim odstavkom se doda nov tretji odstavek, ki se glasi:</w:t>
      </w:r>
    </w:p>
    <w:p w14:paraId="387FCC03" w14:textId="5CD9E7F7" w:rsidR="00F5746F" w:rsidRPr="00F5746F" w:rsidRDefault="00F5746F" w:rsidP="00F5746F">
      <w:pPr>
        <w:spacing w:line="276" w:lineRule="auto"/>
        <w:jc w:val="both"/>
        <w:rPr>
          <w:rFonts w:eastAsiaTheme="minorHAnsi" w:cs="Arial"/>
          <w:bCs/>
          <w:szCs w:val="20"/>
          <w:lang w:val="sl-SI"/>
        </w:rPr>
      </w:pPr>
      <w:r>
        <w:rPr>
          <w:rFonts w:eastAsiaTheme="minorHAnsi" w:cs="Arial"/>
          <w:bCs/>
          <w:szCs w:val="20"/>
          <w:lang w:val="sl-SI"/>
        </w:rPr>
        <w:t xml:space="preserve">»(3) </w:t>
      </w:r>
      <w:r w:rsidR="008108A9" w:rsidRPr="008108A9">
        <w:rPr>
          <w:rFonts w:eastAsiaTheme="minorHAnsi" w:cs="Arial"/>
          <w:bCs/>
          <w:szCs w:val="20"/>
          <w:lang w:val="sl-SI"/>
        </w:rPr>
        <w:t xml:space="preserve">Ti izrazi imajo v tej uredbi pomen, kakor je opredeljen v teh določbah </w:t>
      </w:r>
      <w:r w:rsidRPr="00F5746F">
        <w:rPr>
          <w:rFonts w:eastAsiaTheme="minorHAnsi" w:cs="Arial"/>
          <w:bCs/>
          <w:szCs w:val="20"/>
          <w:lang w:val="sl-SI"/>
        </w:rPr>
        <w:t>Zakona o Poslovnem registru Slovenije (</w:t>
      </w:r>
      <w:r w:rsidR="007808D7" w:rsidRPr="007808D7">
        <w:rPr>
          <w:rFonts w:eastAsiaTheme="minorHAnsi" w:cs="Arial"/>
          <w:bCs/>
          <w:szCs w:val="20"/>
          <w:lang w:val="sl-SI"/>
        </w:rPr>
        <w:t>Uradni list RS, št. 49/06, 33/07 – ZSReg-B, 19/15, 54/17</w:t>
      </w:r>
      <w:r w:rsidR="007808D7">
        <w:rPr>
          <w:rFonts w:eastAsiaTheme="minorHAnsi" w:cs="Arial"/>
          <w:bCs/>
          <w:szCs w:val="20"/>
          <w:lang w:val="sl-SI"/>
        </w:rPr>
        <w:t xml:space="preserve">, </w:t>
      </w:r>
      <w:r w:rsidR="007808D7" w:rsidRPr="007808D7">
        <w:rPr>
          <w:rFonts w:eastAsiaTheme="minorHAnsi" w:cs="Arial"/>
          <w:bCs/>
          <w:szCs w:val="20"/>
          <w:lang w:val="sl-SI"/>
        </w:rPr>
        <w:t>18/23 – ZDU-1O</w:t>
      </w:r>
      <w:r w:rsidR="007808D7">
        <w:rPr>
          <w:rFonts w:eastAsiaTheme="minorHAnsi" w:cs="Arial"/>
          <w:bCs/>
          <w:szCs w:val="20"/>
          <w:lang w:val="sl-SI"/>
        </w:rPr>
        <w:t xml:space="preserve"> in 75/23 –</w:t>
      </w:r>
      <w:r w:rsidR="007808D7">
        <w:rPr>
          <w:rFonts w:eastAsiaTheme="minorHAnsi"/>
        </w:rPr>
        <w:t>ZGD-1L</w:t>
      </w:r>
      <w:r w:rsidRPr="00F5746F">
        <w:rPr>
          <w:rFonts w:eastAsiaTheme="minorHAnsi" w:cs="Arial"/>
          <w:bCs/>
          <w:szCs w:val="20"/>
          <w:lang w:val="sl-SI"/>
        </w:rPr>
        <w:t>):</w:t>
      </w:r>
    </w:p>
    <w:p w14:paraId="5085980C" w14:textId="60EF3184" w:rsidR="00F5746F" w:rsidRPr="00F5746F" w:rsidRDefault="00F5746F" w:rsidP="00F5746F">
      <w:pPr>
        <w:spacing w:line="276" w:lineRule="auto"/>
        <w:jc w:val="both"/>
        <w:rPr>
          <w:rFonts w:eastAsiaTheme="minorHAnsi" w:cs="Arial"/>
          <w:bCs/>
          <w:szCs w:val="20"/>
          <w:lang w:val="sl-SI"/>
        </w:rPr>
      </w:pPr>
      <w:r w:rsidRPr="00F5746F">
        <w:rPr>
          <w:rFonts w:eastAsiaTheme="minorHAnsi" w:cs="Arial"/>
          <w:bCs/>
          <w:szCs w:val="20"/>
          <w:lang w:val="sl-SI"/>
        </w:rPr>
        <w:t>1. »matična številka« v osmi alineji 2. člena,</w:t>
      </w:r>
    </w:p>
    <w:p w14:paraId="3026F295" w14:textId="0F23D61C" w:rsidR="00F5746F" w:rsidRPr="00F5746F" w:rsidRDefault="00FC5414" w:rsidP="00F5746F">
      <w:pPr>
        <w:spacing w:line="276" w:lineRule="auto"/>
        <w:jc w:val="both"/>
        <w:rPr>
          <w:rFonts w:eastAsiaTheme="minorHAnsi" w:cs="Arial"/>
          <w:bCs/>
          <w:szCs w:val="20"/>
          <w:lang w:val="sl-SI"/>
        </w:rPr>
      </w:pPr>
      <w:r>
        <w:rPr>
          <w:rFonts w:eastAsiaTheme="minorHAnsi" w:cs="Arial"/>
          <w:bCs/>
          <w:szCs w:val="20"/>
          <w:lang w:val="sl-SI"/>
        </w:rPr>
        <w:t>2</w:t>
      </w:r>
      <w:r w:rsidR="00F5746F" w:rsidRPr="00F5746F">
        <w:rPr>
          <w:rFonts w:eastAsiaTheme="minorHAnsi" w:cs="Arial"/>
          <w:bCs/>
          <w:szCs w:val="20"/>
          <w:lang w:val="sl-SI"/>
        </w:rPr>
        <w:t>. »sistem povezovanja poslovnih registrov« v drugi alineji 2. člena,</w:t>
      </w:r>
    </w:p>
    <w:p w14:paraId="48422C2D" w14:textId="78029F76" w:rsidR="00F5746F" w:rsidRPr="00F5746F" w:rsidRDefault="00FC5414" w:rsidP="00F5746F">
      <w:pPr>
        <w:spacing w:line="276" w:lineRule="auto"/>
        <w:jc w:val="both"/>
        <w:rPr>
          <w:rFonts w:eastAsiaTheme="minorHAnsi" w:cs="Arial"/>
          <w:bCs/>
          <w:szCs w:val="20"/>
          <w:lang w:val="sl-SI"/>
        </w:rPr>
      </w:pPr>
      <w:r>
        <w:rPr>
          <w:rFonts w:eastAsiaTheme="minorHAnsi" w:cs="Arial"/>
          <w:bCs/>
          <w:szCs w:val="20"/>
          <w:lang w:val="sl-SI"/>
        </w:rPr>
        <w:t>3</w:t>
      </w:r>
      <w:r w:rsidR="00F5746F" w:rsidRPr="00F5746F">
        <w:rPr>
          <w:rFonts w:eastAsiaTheme="minorHAnsi" w:cs="Arial"/>
          <w:bCs/>
          <w:szCs w:val="20"/>
          <w:lang w:val="sl-SI"/>
        </w:rPr>
        <w:t>. »točka za podporo poslovnim subjektom« v enajsti alineji 2. člena,</w:t>
      </w:r>
    </w:p>
    <w:p w14:paraId="30F10424" w14:textId="4ACC8EE0" w:rsidR="00515F19" w:rsidRDefault="00FC5414" w:rsidP="00C50A7D">
      <w:pPr>
        <w:spacing w:line="276" w:lineRule="auto"/>
        <w:jc w:val="both"/>
        <w:rPr>
          <w:rFonts w:eastAsiaTheme="minorHAnsi" w:cs="Arial"/>
          <w:bCs/>
          <w:szCs w:val="20"/>
          <w:lang w:val="sl-SI"/>
        </w:rPr>
      </w:pPr>
      <w:r>
        <w:rPr>
          <w:rFonts w:eastAsiaTheme="minorHAnsi" w:cs="Arial"/>
          <w:bCs/>
          <w:szCs w:val="20"/>
          <w:lang w:val="sl-SI"/>
        </w:rPr>
        <w:t>4</w:t>
      </w:r>
      <w:r w:rsidR="00F5746F" w:rsidRPr="00F5746F">
        <w:rPr>
          <w:rFonts w:eastAsiaTheme="minorHAnsi" w:cs="Arial"/>
          <w:bCs/>
          <w:szCs w:val="20"/>
          <w:lang w:val="sl-SI"/>
        </w:rPr>
        <w:t>. »enotni identifikator« v 7.a členu.</w:t>
      </w:r>
      <w:r w:rsidR="0003585B">
        <w:rPr>
          <w:rFonts w:eastAsiaTheme="minorHAnsi" w:cs="Arial"/>
          <w:bCs/>
          <w:szCs w:val="20"/>
          <w:lang w:val="sl-SI"/>
        </w:rPr>
        <w:t>«.</w:t>
      </w:r>
    </w:p>
    <w:p w14:paraId="52F0EC21" w14:textId="77777777" w:rsidR="0003585B" w:rsidRDefault="0003585B" w:rsidP="00C50A7D">
      <w:pPr>
        <w:spacing w:line="276" w:lineRule="auto"/>
        <w:jc w:val="both"/>
        <w:rPr>
          <w:rFonts w:eastAsiaTheme="minorHAnsi" w:cs="Arial"/>
          <w:bCs/>
          <w:szCs w:val="20"/>
          <w:lang w:val="sl-SI"/>
        </w:rPr>
      </w:pPr>
    </w:p>
    <w:p w14:paraId="08D6F9D2" w14:textId="0DC22D84" w:rsidR="004D5FFE" w:rsidRDefault="004D5FFE" w:rsidP="00C50A7D">
      <w:pPr>
        <w:spacing w:line="276" w:lineRule="auto"/>
        <w:jc w:val="both"/>
        <w:rPr>
          <w:rFonts w:eastAsiaTheme="minorHAnsi" w:cs="Arial"/>
          <w:bCs/>
          <w:szCs w:val="20"/>
          <w:lang w:val="sl-SI"/>
        </w:rPr>
      </w:pPr>
      <w:r>
        <w:rPr>
          <w:rFonts w:eastAsiaTheme="minorHAnsi" w:cs="Arial"/>
          <w:bCs/>
          <w:szCs w:val="20"/>
          <w:lang w:val="sl-SI"/>
        </w:rPr>
        <w:t>Dosedanji tretji odstavek</w:t>
      </w:r>
      <w:r w:rsidR="00D351C1">
        <w:rPr>
          <w:rFonts w:eastAsiaTheme="minorHAnsi" w:cs="Arial"/>
          <w:bCs/>
          <w:szCs w:val="20"/>
          <w:lang w:val="sl-SI"/>
        </w:rPr>
        <w:t xml:space="preserve"> postane četrti odstavek.</w:t>
      </w:r>
    </w:p>
    <w:p w14:paraId="1A403BF6" w14:textId="77777777" w:rsidR="00D351C1" w:rsidRDefault="00D351C1" w:rsidP="00C50A7D">
      <w:pPr>
        <w:spacing w:line="276" w:lineRule="auto"/>
        <w:jc w:val="both"/>
        <w:rPr>
          <w:rFonts w:eastAsiaTheme="minorHAnsi" w:cs="Arial"/>
          <w:bCs/>
          <w:szCs w:val="20"/>
          <w:lang w:val="sl-SI"/>
        </w:rPr>
      </w:pPr>
    </w:p>
    <w:p w14:paraId="690F5F26" w14:textId="2EBC4BFA" w:rsidR="00D351C1" w:rsidRDefault="00D351C1" w:rsidP="00C50A7D">
      <w:pPr>
        <w:spacing w:line="276" w:lineRule="auto"/>
        <w:jc w:val="both"/>
        <w:rPr>
          <w:rFonts w:eastAsiaTheme="minorHAnsi" w:cs="Arial"/>
          <w:szCs w:val="20"/>
          <w:lang w:val="sl-SI"/>
        </w:rPr>
      </w:pPr>
      <w:r>
        <w:rPr>
          <w:rFonts w:eastAsiaTheme="minorHAnsi" w:cs="Arial"/>
          <w:szCs w:val="20"/>
          <w:lang w:val="sl-SI"/>
        </w:rPr>
        <w:t>V dosedanjem četrtem odstavku, ki postane peti odstavek, se besedilo »</w:t>
      </w:r>
      <w:r w:rsidR="003E62A3" w:rsidRPr="003E62A3">
        <w:rPr>
          <w:rFonts w:eastAsiaTheme="minorHAnsi" w:cs="Arial"/>
          <w:szCs w:val="20"/>
          <w:lang w:val="sl-SI"/>
        </w:rPr>
        <w:t>tretjega odstavka tega člena</w:t>
      </w:r>
      <w:r w:rsidR="003E62A3">
        <w:rPr>
          <w:rFonts w:eastAsiaTheme="minorHAnsi" w:cs="Arial"/>
          <w:szCs w:val="20"/>
          <w:lang w:val="sl-SI"/>
        </w:rPr>
        <w:t>« nadomesti z besedilo »prejšnjega odstavka«.</w:t>
      </w:r>
    </w:p>
    <w:p w14:paraId="1C1ED39E" w14:textId="77777777" w:rsidR="003E62A3" w:rsidRDefault="003E62A3" w:rsidP="00C50A7D">
      <w:pPr>
        <w:spacing w:line="276" w:lineRule="auto"/>
        <w:jc w:val="both"/>
        <w:rPr>
          <w:rFonts w:eastAsiaTheme="minorHAnsi" w:cs="Arial"/>
          <w:szCs w:val="20"/>
          <w:lang w:val="sl-SI"/>
        </w:rPr>
      </w:pPr>
    </w:p>
    <w:p w14:paraId="5C7B7CA9" w14:textId="77777777" w:rsidR="0019444E" w:rsidRPr="00C50A7D" w:rsidRDefault="0019444E" w:rsidP="0019444E">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0BBB1ACE" w14:textId="77777777" w:rsidR="00E029DB" w:rsidRDefault="00E029DB" w:rsidP="00C50A7D">
      <w:pPr>
        <w:spacing w:line="276" w:lineRule="auto"/>
        <w:jc w:val="both"/>
        <w:rPr>
          <w:rFonts w:eastAsiaTheme="minorHAnsi" w:cs="Arial"/>
          <w:szCs w:val="20"/>
          <w:lang w:val="sl-SI"/>
        </w:rPr>
      </w:pPr>
    </w:p>
    <w:p w14:paraId="64AA34A9" w14:textId="5849AC6F" w:rsidR="00F916F1" w:rsidRDefault="004D2361" w:rsidP="00C50A7D">
      <w:pPr>
        <w:spacing w:line="276" w:lineRule="auto"/>
        <w:jc w:val="both"/>
        <w:rPr>
          <w:rFonts w:eastAsiaTheme="minorHAnsi" w:cs="Arial"/>
          <w:szCs w:val="20"/>
          <w:lang w:val="sl-SI"/>
        </w:rPr>
      </w:pPr>
      <w:r>
        <w:rPr>
          <w:rFonts w:eastAsiaTheme="minorHAnsi" w:cs="Arial"/>
          <w:szCs w:val="20"/>
          <w:lang w:val="sl-SI"/>
        </w:rPr>
        <w:t>V 35. členu se za drugim odstavkom doda no</w:t>
      </w:r>
      <w:r w:rsidR="00860E7F">
        <w:rPr>
          <w:rFonts w:eastAsiaTheme="minorHAnsi" w:cs="Arial"/>
          <w:szCs w:val="20"/>
          <w:lang w:val="sl-SI"/>
        </w:rPr>
        <w:t>v</w:t>
      </w:r>
      <w:r>
        <w:rPr>
          <w:rFonts w:eastAsiaTheme="minorHAnsi" w:cs="Arial"/>
          <w:szCs w:val="20"/>
          <w:lang w:val="sl-SI"/>
        </w:rPr>
        <w:t xml:space="preserve"> tretji odstavek, ki se glasi:</w:t>
      </w:r>
    </w:p>
    <w:p w14:paraId="751CC58A" w14:textId="4768B03C" w:rsidR="004D2361" w:rsidRDefault="00EE700F" w:rsidP="00C50A7D">
      <w:pPr>
        <w:spacing w:line="276" w:lineRule="auto"/>
        <w:jc w:val="both"/>
        <w:rPr>
          <w:rFonts w:eastAsiaTheme="minorHAnsi" w:cs="Arial"/>
          <w:szCs w:val="20"/>
          <w:lang w:val="sl-SI"/>
        </w:rPr>
      </w:pPr>
      <w:r>
        <w:rPr>
          <w:rFonts w:eastAsiaTheme="minorHAnsi" w:cs="Arial"/>
          <w:szCs w:val="20"/>
          <w:lang w:val="sl-SI"/>
        </w:rPr>
        <w:t>»</w:t>
      </w:r>
      <w:r w:rsidR="004D2361">
        <w:rPr>
          <w:rFonts w:eastAsiaTheme="minorHAnsi" w:cs="Arial"/>
          <w:szCs w:val="20"/>
          <w:lang w:val="sl-SI"/>
        </w:rPr>
        <w:t xml:space="preserve">(3) </w:t>
      </w:r>
      <w:r w:rsidR="00001A0B">
        <w:rPr>
          <w:rFonts w:eastAsiaTheme="minorHAnsi" w:cs="Arial"/>
          <w:szCs w:val="20"/>
          <w:lang w:val="sl-SI"/>
        </w:rPr>
        <w:t xml:space="preserve">Če </w:t>
      </w:r>
      <w:r w:rsidR="00DC3967">
        <w:rPr>
          <w:rFonts w:eastAsiaTheme="minorHAnsi" w:cs="Arial"/>
          <w:szCs w:val="20"/>
          <w:lang w:val="sl-SI"/>
        </w:rPr>
        <w:t>se predlog za</w:t>
      </w:r>
      <w:r w:rsidR="00EE5187">
        <w:rPr>
          <w:rFonts w:eastAsiaTheme="minorHAnsi" w:cs="Arial"/>
          <w:szCs w:val="20"/>
          <w:lang w:val="sl-SI"/>
        </w:rPr>
        <w:t xml:space="preserve"> vpis </w:t>
      </w:r>
      <w:r w:rsidR="004105A6">
        <w:rPr>
          <w:rFonts w:eastAsiaTheme="minorHAnsi" w:cs="Arial"/>
          <w:szCs w:val="20"/>
          <w:lang w:val="sl-SI"/>
        </w:rPr>
        <w:t xml:space="preserve">ustanovitve družbe z omejeno odgovornostjo </w:t>
      </w:r>
      <w:r w:rsidR="006B1A85">
        <w:rPr>
          <w:rFonts w:eastAsiaTheme="minorHAnsi" w:cs="Arial"/>
          <w:szCs w:val="20"/>
          <w:lang w:val="sl-SI"/>
        </w:rPr>
        <w:t xml:space="preserve">vlaga v skladu </w:t>
      </w:r>
      <w:r w:rsidR="00880FEE">
        <w:rPr>
          <w:rFonts w:eastAsiaTheme="minorHAnsi" w:cs="Arial"/>
          <w:szCs w:val="20"/>
          <w:lang w:val="sl-SI"/>
        </w:rPr>
        <w:t xml:space="preserve">s 3. točko drugega odstavka 27.b člena </w:t>
      </w:r>
      <w:r w:rsidR="00E2544E">
        <w:rPr>
          <w:rFonts w:eastAsiaTheme="minorHAnsi" w:cs="Arial"/>
          <w:szCs w:val="20"/>
          <w:lang w:val="sl-SI"/>
        </w:rPr>
        <w:t>ZSReg</w:t>
      </w:r>
      <w:r w:rsidR="004105A6">
        <w:rPr>
          <w:rFonts w:eastAsiaTheme="minorHAnsi" w:cs="Arial"/>
          <w:szCs w:val="20"/>
          <w:lang w:val="sl-SI"/>
        </w:rPr>
        <w:t xml:space="preserve">, je </w:t>
      </w:r>
      <w:r w:rsidR="00743785">
        <w:rPr>
          <w:rFonts w:eastAsiaTheme="minorHAnsi" w:cs="Arial"/>
          <w:szCs w:val="20"/>
          <w:lang w:val="sl-SI"/>
        </w:rPr>
        <w:t>ne glede na drugo alinejo 1. točke prvega odstavka tega člena</w:t>
      </w:r>
      <w:r w:rsidR="00743785" w:rsidRPr="00F30436">
        <w:rPr>
          <w:rFonts w:eastAsiaTheme="minorHAnsi" w:cs="Arial"/>
          <w:szCs w:val="20"/>
          <w:lang w:val="sl-SI"/>
        </w:rPr>
        <w:t xml:space="preserve"> </w:t>
      </w:r>
      <w:r w:rsidR="004105A6">
        <w:rPr>
          <w:rFonts w:eastAsiaTheme="minorHAnsi" w:cs="Arial"/>
          <w:szCs w:val="20"/>
          <w:lang w:val="sl-SI"/>
        </w:rPr>
        <w:t xml:space="preserve">treba </w:t>
      </w:r>
      <w:r w:rsidR="00A377EF">
        <w:rPr>
          <w:rFonts w:eastAsiaTheme="minorHAnsi" w:cs="Arial"/>
          <w:szCs w:val="20"/>
          <w:lang w:val="sl-SI"/>
        </w:rPr>
        <w:t xml:space="preserve">predlogu </w:t>
      </w:r>
      <w:r w:rsidR="004A2A91">
        <w:rPr>
          <w:rFonts w:eastAsiaTheme="minorHAnsi" w:cs="Arial"/>
          <w:szCs w:val="20"/>
          <w:lang w:val="sl-SI"/>
        </w:rPr>
        <w:t>za vpis priložiti</w:t>
      </w:r>
      <w:r w:rsidR="00B25E13">
        <w:rPr>
          <w:rFonts w:eastAsiaTheme="minorHAnsi" w:cs="Arial"/>
          <w:szCs w:val="20"/>
          <w:lang w:val="sl-SI"/>
        </w:rPr>
        <w:t xml:space="preserve"> </w:t>
      </w:r>
      <w:r w:rsidR="00B25E13" w:rsidRPr="00B25E13">
        <w:rPr>
          <w:rFonts w:eastAsiaTheme="minorHAnsi" w:cs="Arial"/>
          <w:szCs w:val="20"/>
          <w:lang w:val="sl-SI"/>
        </w:rPr>
        <w:t xml:space="preserve">izpolnjen elektronski obrazec </w:t>
      </w:r>
      <w:r w:rsidR="00B25E13">
        <w:rPr>
          <w:rFonts w:eastAsiaTheme="minorHAnsi" w:cs="Arial"/>
          <w:szCs w:val="20"/>
          <w:lang w:val="sl-SI"/>
        </w:rPr>
        <w:t>družbene pogodbe</w:t>
      </w:r>
      <w:r w:rsidR="00453F3B">
        <w:rPr>
          <w:rFonts w:eastAsiaTheme="minorHAnsi" w:cs="Arial"/>
          <w:szCs w:val="20"/>
          <w:lang w:val="sl-SI"/>
        </w:rPr>
        <w:t>,</w:t>
      </w:r>
      <w:r w:rsidR="00B25E13" w:rsidRPr="00B25E13">
        <w:rPr>
          <w:rFonts w:eastAsiaTheme="minorHAnsi" w:cs="Arial"/>
          <w:szCs w:val="20"/>
          <w:lang w:val="sl-SI"/>
        </w:rPr>
        <w:t xml:space="preserve"> </w:t>
      </w:r>
      <w:r w:rsidR="00453F3B" w:rsidRPr="00453F3B">
        <w:rPr>
          <w:rFonts w:eastAsiaTheme="minorHAnsi" w:cs="Arial"/>
          <w:szCs w:val="20"/>
          <w:lang w:val="sl-SI"/>
        </w:rPr>
        <w:t>ki ga izdela aplikacija portala za podporo poslovnim subjektom in elektronsko podpiše</w:t>
      </w:r>
      <w:r w:rsidR="00453F3B">
        <w:rPr>
          <w:rFonts w:eastAsiaTheme="minorHAnsi" w:cs="Arial"/>
          <w:szCs w:val="20"/>
          <w:lang w:val="sl-SI"/>
        </w:rPr>
        <w:t>jo</w:t>
      </w:r>
      <w:r w:rsidR="00453F3B" w:rsidRPr="00453F3B">
        <w:rPr>
          <w:rFonts w:eastAsiaTheme="minorHAnsi" w:cs="Arial"/>
          <w:szCs w:val="20"/>
          <w:lang w:val="sl-SI"/>
        </w:rPr>
        <w:t xml:space="preserve"> družbenik</w:t>
      </w:r>
      <w:r w:rsidR="008E21F7">
        <w:rPr>
          <w:rFonts w:eastAsiaTheme="minorHAnsi" w:cs="Arial"/>
          <w:szCs w:val="20"/>
          <w:lang w:val="sl-SI"/>
        </w:rPr>
        <w:t>,</w:t>
      </w:r>
      <w:r w:rsidR="00DB4FB3">
        <w:rPr>
          <w:rFonts w:eastAsiaTheme="minorHAnsi" w:cs="Arial"/>
          <w:szCs w:val="20"/>
          <w:lang w:val="sl-SI"/>
        </w:rPr>
        <w:t xml:space="preserve"> ter </w:t>
      </w:r>
      <w:r w:rsidR="003A0C1C">
        <w:rPr>
          <w:rFonts w:eastAsiaTheme="minorHAnsi" w:cs="Arial"/>
          <w:szCs w:val="20"/>
          <w:lang w:val="sl-SI"/>
        </w:rPr>
        <w:t>n</w:t>
      </w:r>
      <w:r w:rsidR="003A0C1C" w:rsidRPr="003A0C1C">
        <w:rPr>
          <w:rFonts w:eastAsiaTheme="minorHAnsi" w:cs="Arial"/>
          <w:szCs w:val="20"/>
          <w:lang w:val="sl-SI"/>
        </w:rPr>
        <w:t>otar</w:t>
      </w:r>
      <w:r w:rsidR="00395119">
        <w:rPr>
          <w:rFonts w:eastAsiaTheme="minorHAnsi" w:cs="Arial"/>
          <w:szCs w:val="20"/>
          <w:lang w:val="sl-SI"/>
        </w:rPr>
        <w:t>je</w:t>
      </w:r>
      <w:r w:rsidR="00A8317B">
        <w:rPr>
          <w:rFonts w:eastAsiaTheme="minorHAnsi" w:cs="Arial"/>
          <w:szCs w:val="20"/>
          <w:lang w:val="sl-SI"/>
        </w:rPr>
        <w:t>vo</w:t>
      </w:r>
      <w:r w:rsidR="00395119">
        <w:rPr>
          <w:rFonts w:eastAsiaTheme="minorHAnsi" w:cs="Arial"/>
          <w:szCs w:val="20"/>
          <w:lang w:val="sl-SI"/>
        </w:rPr>
        <w:t xml:space="preserve"> potrdilo</w:t>
      </w:r>
      <w:r w:rsidR="003A0C1C" w:rsidRPr="003A0C1C">
        <w:rPr>
          <w:rFonts w:eastAsiaTheme="minorHAnsi" w:cs="Arial"/>
          <w:szCs w:val="20"/>
          <w:lang w:val="sl-SI"/>
        </w:rPr>
        <w:t>, s katerim notar potrdi</w:t>
      </w:r>
      <w:r w:rsidR="00FC5414">
        <w:rPr>
          <w:rFonts w:eastAsiaTheme="minorHAnsi" w:cs="Arial"/>
          <w:szCs w:val="20"/>
          <w:lang w:val="sl-SI"/>
        </w:rPr>
        <w:t xml:space="preserve"> </w:t>
      </w:r>
      <w:r w:rsidR="004A44C6">
        <w:rPr>
          <w:rFonts w:eastAsiaTheme="minorHAnsi" w:cs="Arial"/>
          <w:szCs w:val="20"/>
          <w:lang w:val="sl-SI"/>
        </w:rPr>
        <w:t xml:space="preserve">sklenitev družbene pogodbe </w:t>
      </w:r>
      <w:r w:rsidR="00A75E8C">
        <w:rPr>
          <w:rFonts w:eastAsiaTheme="minorHAnsi" w:cs="Arial"/>
          <w:szCs w:val="20"/>
          <w:lang w:val="sl-SI"/>
        </w:rPr>
        <w:t xml:space="preserve">na podlagi tretjega odstavka </w:t>
      </w:r>
      <w:r w:rsidR="00A75E8C">
        <w:rPr>
          <w:rFonts w:eastAsiaTheme="minorHAnsi" w:cs="Arial"/>
          <w:szCs w:val="20"/>
          <w:lang w:val="sl-SI"/>
        </w:rPr>
        <w:lastRenderedPageBreak/>
        <w:t xml:space="preserve">474. člena </w:t>
      </w:r>
      <w:r w:rsidR="00303A76">
        <w:rPr>
          <w:rFonts w:eastAsiaTheme="minorHAnsi" w:cs="Arial"/>
          <w:szCs w:val="20"/>
          <w:lang w:val="sl-SI"/>
        </w:rPr>
        <w:t xml:space="preserve">ZGD-1 </w:t>
      </w:r>
      <w:r w:rsidR="00C63049" w:rsidRPr="00F30436">
        <w:rPr>
          <w:rFonts w:eastAsiaTheme="minorHAnsi" w:cs="Arial"/>
          <w:szCs w:val="20"/>
          <w:lang w:val="sl-SI"/>
        </w:rPr>
        <w:t>z uporabo videoelektronskih sredstev v skladu z določbami zakona, ki ureja notariat</w:t>
      </w:r>
      <w:r w:rsidR="009E7B79" w:rsidRPr="009E7B79">
        <w:rPr>
          <w:rFonts w:eastAsiaTheme="minorHAnsi" w:cs="Arial"/>
          <w:szCs w:val="20"/>
          <w:lang w:val="sl-SI"/>
        </w:rPr>
        <w:t>.</w:t>
      </w:r>
      <w:r w:rsidR="007A409D">
        <w:rPr>
          <w:rFonts w:eastAsiaTheme="minorHAnsi" w:cs="Arial"/>
          <w:szCs w:val="20"/>
          <w:lang w:val="sl-SI"/>
        </w:rPr>
        <w:t>«.</w:t>
      </w:r>
    </w:p>
    <w:p w14:paraId="5BDA9A51" w14:textId="77777777" w:rsidR="00F916F1" w:rsidRDefault="00F916F1" w:rsidP="00C50A7D">
      <w:pPr>
        <w:spacing w:line="276" w:lineRule="auto"/>
        <w:jc w:val="both"/>
        <w:rPr>
          <w:rFonts w:eastAsiaTheme="minorHAnsi" w:cs="Arial"/>
          <w:szCs w:val="20"/>
          <w:lang w:val="sl-SI"/>
        </w:rPr>
      </w:pPr>
    </w:p>
    <w:p w14:paraId="135AD7EC" w14:textId="77777777" w:rsidR="00F916F1" w:rsidRPr="00C50A7D" w:rsidRDefault="00F916F1" w:rsidP="00F916F1">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6B3CB78F" w14:textId="77777777" w:rsidR="00F916F1" w:rsidRDefault="00F916F1" w:rsidP="00C50A7D">
      <w:pPr>
        <w:spacing w:line="276" w:lineRule="auto"/>
        <w:jc w:val="both"/>
        <w:rPr>
          <w:rFonts w:eastAsiaTheme="minorHAnsi" w:cs="Arial"/>
          <w:szCs w:val="20"/>
          <w:lang w:val="sl-SI"/>
        </w:rPr>
      </w:pPr>
    </w:p>
    <w:p w14:paraId="237A051C" w14:textId="3252E479" w:rsidR="00C50A7D" w:rsidRPr="00C50A7D" w:rsidRDefault="00E029DB" w:rsidP="00C50A7D">
      <w:pPr>
        <w:spacing w:line="276" w:lineRule="auto"/>
        <w:jc w:val="both"/>
        <w:rPr>
          <w:rFonts w:eastAsiaTheme="minorHAnsi" w:cs="Arial"/>
          <w:szCs w:val="20"/>
          <w:lang w:val="sl-SI"/>
        </w:rPr>
      </w:pPr>
      <w:r>
        <w:rPr>
          <w:rFonts w:eastAsiaTheme="minorHAnsi" w:cs="Arial"/>
          <w:szCs w:val="20"/>
          <w:lang w:val="sl-SI"/>
        </w:rPr>
        <w:t>V</w:t>
      </w:r>
      <w:r w:rsidR="00C50A7D" w:rsidRPr="00C50A7D">
        <w:rPr>
          <w:rFonts w:eastAsiaTheme="minorHAnsi" w:cs="Arial"/>
          <w:szCs w:val="20"/>
          <w:lang w:val="sl-SI"/>
        </w:rPr>
        <w:t xml:space="preserve"> 43. členu za šestim odstavkom doda nov sedmi odstavek, ki se glasi:</w:t>
      </w:r>
    </w:p>
    <w:p w14:paraId="1B22BC0C" w14:textId="04E7EA13" w:rsid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»(7) </w:t>
      </w:r>
      <w:r w:rsidR="00560D4A">
        <w:rPr>
          <w:rFonts w:eastAsiaTheme="minorHAnsi" w:cs="Arial"/>
          <w:szCs w:val="20"/>
          <w:lang w:val="sl-SI"/>
        </w:rPr>
        <w:t>Če</w:t>
      </w:r>
      <w:r w:rsidRPr="00C50A7D">
        <w:rPr>
          <w:rFonts w:eastAsiaTheme="minorHAnsi" w:cs="Arial"/>
          <w:szCs w:val="20"/>
          <w:lang w:val="sl-SI"/>
        </w:rPr>
        <w:t xml:space="preserve"> je vpis spremembe družbenika družbe z omejeno odgovornostjo odvisen od izpolnitve pogoja, mora notar predlogu za vpis spremembe, poleg notarskega zapisa pravnega posla o prenosu poslovnega deleža, priložiti tudi notarsko potrdilo, da je pogoj izpolnjen.«.</w:t>
      </w:r>
    </w:p>
    <w:p w14:paraId="2528A4B2" w14:textId="77777777" w:rsidR="001E3297" w:rsidRDefault="001E3297" w:rsidP="00C50A7D">
      <w:pPr>
        <w:spacing w:line="276" w:lineRule="auto"/>
        <w:jc w:val="both"/>
        <w:rPr>
          <w:rFonts w:eastAsiaTheme="minorHAnsi" w:cs="Arial"/>
          <w:szCs w:val="20"/>
          <w:lang w:val="sl-SI"/>
        </w:rPr>
      </w:pPr>
    </w:p>
    <w:p w14:paraId="0FC2149B" w14:textId="77777777" w:rsidR="001E3297" w:rsidRPr="00C50A7D" w:rsidRDefault="001E3297" w:rsidP="001E3297">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5C74458A" w14:textId="77777777" w:rsidR="001E3297" w:rsidRDefault="001E3297" w:rsidP="00C50A7D">
      <w:pPr>
        <w:spacing w:line="276" w:lineRule="auto"/>
        <w:jc w:val="both"/>
        <w:rPr>
          <w:rFonts w:eastAsiaTheme="minorHAnsi" w:cs="Arial"/>
          <w:szCs w:val="20"/>
          <w:lang w:val="sl-SI"/>
        </w:rPr>
      </w:pPr>
    </w:p>
    <w:p w14:paraId="5C929C88" w14:textId="5F73F748" w:rsidR="00DC3967" w:rsidRDefault="004F5DF3" w:rsidP="00C50A7D">
      <w:pPr>
        <w:spacing w:line="276" w:lineRule="auto"/>
        <w:jc w:val="both"/>
        <w:rPr>
          <w:rFonts w:eastAsiaTheme="minorHAnsi" w:cs="Arial"/>
          <w:szCs w:val="20"/>
          <w:lang w:val="sl-SI"/>
        </w:rPr>
      </w:pPr>
      <w:r>
        <w:rPr>
          <w:rFonts w:eastAsiaTheme="minorHAnsi" w:cs="Arial"/>
          <w:szCs w:val="20"/>
          <w:lang w:val="sl-SI"/>
        </w:rPr>
        <w:t xml:space="preserve">V 51. členu se za </w:t>
      </w:r>
      <w:r w:rsidR="003C736E">
        <w:rPr>
          <w:rFonts w:eastAsiaTheme="minorHAnsi" w:cs="Arial"/>
          <w:szCs w:val="20"/>
          <w:lang w:val="sl-SI"/>
        </w:rPr>
        <w:t>drugim</w:t>
      </w:r>
      <w:r>
        <w:rPr>
          <w:rFonts w:eastAsiaTheme="minorHAnsi" w:cs="Arial"/>
          <w:szCs w:val="20"/>
          <w:lang w:val="sl-SI"/>
        </w:rPr>
        <w:t xml:space="preserve"> odstavkom doda nov </w:t>
      </w:r>
      <w:r w:rsidR="003C736E">
        <w:rPr>
          <w:rFonts w:eastAsiaTheme="minorHAnsi" w:cs="Arial"/>
          <w:szCs w:val="20"/>
          <w:lang w:val="sl-SI"/>
        </w:rPr>
        <w:t>tretji</w:t>
      </w:r>
      <w:r>
        <w:rPr>
          <w:rFonts w:eastAsiaTheme="minorHAnsi" w:cs="Arial"/>
          <w:szCs w:val="20"/>
          <w:lang w:val="sl-SI"/>
        </w:rPr>
        <w:t xml:space="preserve"> odstavek, ki se glasi:</w:t>
      </w:r>
    </w:p>
    <w:p w14:paraId="04610CC3" w14:textId="0C12A921" w:rsidR="004F5DF3" w:rsidRDefault="004F5DF3" w:rsidP="00C50A7D">
      <w:pPr>
        <w:spacing w:line="276" w:lineRule="auto"/>
        <w:jc w:val="both"/>
        <w:rPr>
          <w:rFonts w:eastAsiaTheme="minorHAnsi" w:cs="Arial"/>
          <w:szCs w:val="20"/>
          <w:lang w:val="sl-SI"/>
        </w:rPr>
      </w:pPr>
      <w:r>
        <w:rPr>
          <w:rFonts w:eastAsiaTheme="minorHAnsi" w:cs="Arial"/>
          <w:szCs w:val="20"/>
          <w:lang w:val="sl-SI"/>
        </w:rPr>
        <w:t>»(2) Č</w:t>
      </w:r>
      <w:r w:rsidR="0091745A">
        <w:rPr>
          <w:rFonts w:eastAsiaTheme="minorHAnsi" w:cs="Arial"/>
          <w:szCs w:val="20"/>
          <w:lang w:val="sl-SI"/>
        </w:rPr>
        <w:t>e</w:t>
      </w:r>
      <w:r>
        <w:rPr>
          <w:rFonts w:eastAsiaTheme="minorHAnsi" w:cs="Arial"/>
          <w:szCs w:val="20"/>
          <w:lang w:val="sl-SI"/>
        </w:rPr>
        <w:t xml:space="preserve"> se predlog za vpis </w:t>
      </w:r>
      <w:r w:rsidR="00C2703A">
        <w:rPr>
          <w:rFonts w:eastAsiaTheme="minorHAnsi" w:cs="Arial"/>
          <w:szCs w:val="20"/>
          <w:lang w:val="sl-SI"/>
        </w:rPr>
        <w:t xml:space="preserve">ustanovitve </w:t>
      </w:r>
      <w:r w:rsidR="00C2703A" w:rsidRPr="00C2703A">
        <w:rPr>
          <w:rFonts w:eastAsiaTheme="minorHAnsi" w:cs="Arial"/>
          <w:szCs w:val="20"/>
          <w:lang w:val="sl-SI"/>
        </w:rPr>
        <w:t>družb</w:t>
      </w:r>
      <w:r w:rsidR="00C2703A">
        <w:rPr>
          <w:rFonts w:eastAsiaTheme="minorHAnsi" w:cs="Arial"/>
          <w:szCs w:val="20"/>
          <w:lang w:val="sl-SI"/>
        </w:rPr>
        <w:t>e</w:t>
      </w:r>
      <w:r w:rsidR="00C2703A" w:rsidRPr="00C2703A">
        <w:rPr>
          <w:rFonts w:eastAsiaTheme="minorHAnsi" w:cs="Arial"/>
          <w:szCs w:val="20"/>
          <w:lang w:val="sl-SI"/>
        </w:rPr>
        <w:t xml:space="preserve"> z omejeno odgovornostjo z enim družbenikom</w:t>
      </w:r>
      <w:r w:rsidR="00C2703A">
        <w:rPr>
          <w:rFonts w:eastAsiaTheme="minorHAnsi" w:cs="Arial"/>
          <w:szCs w:val="20"/>
          <w:lang w:val="sl-SI"/>
        </w:rPr>
        <w:t xml:space="preserve"> </w:t>
      </w:r>
      <w:r w:rsidR="003A21F4">
        <w:rPr>
          <w:rFonts w:eastAsiaTheme="minorHAnsi" w:cs="Arial"/>
          <w:szCs w:val="20"/>
          <w:lang w:val="sl-SI"/>
        </w:rPr>
        <w:t>vlaga</w:t>
      </w:r>
      <w:r w:rsidR="00C2703A">
        <w:rPr>
          <w:rFonts w:eastAsiaTheme="minorHAnsi" w:cs="Arial"/>
          <w:szCs w:val="20"/>
          <w:lang w:val="sl-SI"/>
        </w:rPr>
        <w:t xml:space="preserve"> v skladu z </w:t>
      </w:r>
      <w:r w:rsidR="00F80E9B">
        <w:rPr>
          <w:rFonts w:eastAsiaTheme="minorHAnsi" w:cs="Arial"/>
          <w:szCs w:val="20"/>
          <w:lang w:val="sl-SI"/>
        </w:rPr>
        <w:t>2. točko drugega odstavka 27.a člena ZSReg</w:t>
      </w:r>
      <w:r w:rsidR="00323224">
        <w:rPr>
          <w:rFonts w:eastAsiaTheme="minorHAnsi" w:cs="Arial"/>
          <w:szCs w:val="20"/>
          <w:lang w:val="sl-SI"/>
        </w:rPr>
        <w:t>,</w:t>
      </w:r>
      <w:r w:rsidR="003A21F4">
        <w:rPr>
          <w:rFonts w:eastAsiaTheme="minorHAnsi" w:cs="Arial"/>
          <w:szCs w:val="20"/>
          <w:lang w:val="sl-SI"/>
        </w:rPr>
        <w:t xml:space="preserve"> </w:t>
      </w:r>
      <w:r w:rsidR="007C2D4B">
        <w:rPr>
          <w:rFonts w:eastAsiaTheme="minorHAnsi" w:cs="Arial"/>
          <w:szCs w:val="20"/>
          <w:lang w:val="sl-SI"/>
        </w:rPr>
        <w:t xml:space="preserve">je treba </w:t>
      </w:r>
      <w:r w:rsidR="0059636E" w:rsidRPr="0059636E">
        <w:rPr>
          <w:rFonts w:eastAsiaTheme="minorHAnsi" w:cs="Arial"/>
          <w:szCs w:val="20"/>
          <w:lang w:val="sl-SI"/>
        </w:rPr>
        <w:t>predlogu za vpis priložiti</w:t>
      </w:r>
      <w:r w:rsidR="00210A43">
        <w:rPr>
          <w:rFonts w:eastAsiaTheme="minorHAnsi" w:cs="Arial"/>
          <w:szCs w:val="20"/>
          <w:lang w:val="sl-SI"/>
        </w:rPr>
        <w:t xml:space="preserve"> </w:t>
      </w:r>
      <w:r w:rsidR="00EE4244">
        <w:rPr>
          <w:rFonts w:eastAsiaTheme="minorHAnsi" w:cs="Arial"/>
          <w:szCs w:val="20"/>
          <w:lang w:val="sl-SI"/>
        </w:rPr>
        <w:t xml:space="preserve">izpolnjen elektronski </w:t>
      </w:r>
      <w:r w:rsidR="00210A43">
        <w:rPr>
          <w:rFonts w:eastAsiaTheme="minorHAnsi" w:cs="Arial"/>
          <w:szCs w:val="20"/>
          <w:lang w:val="sl-SI"/>
        </w:rPr>
        <w:t xml:space="preserve">obrazec akta o ustanovitvi </w:t>
      </w:r>
      <w:r w:rsidR="004F454D">
        <w:rPr>
          <w:rFonts w:eastAsiaTheme="minorHAnsi" w:cs="Arial"/>
          <w:szCs w:val="20"/>
          <w:lang w:val="sl-SI"/>
        </w:rPr>
        <w:t>iz prvega</w:t>
      </w:r>
      <w:r w:rsidR="001152FB">
        <w:rPr>
          <w:rFonts w:eastAsiaTheme="minorHAnsi" w:cs="Arial"/>
          <w:szCs w:val="20"/>
          <w:lang w:val="sl-SI"/>
        </w:rPr>
        <w:t xml:space="preserve"> in</w:t>
      </w:r>
      <w:r w:rsidR="004F454D">
        <w:rPr>
          <w:rFonts w:eastAsiaTheme="minorHAnsi" w:cs="Arial"/>
          <w:szCs w:val="20"/>
          <w:lang w:val="sl-SI"/>
        </w:rPr>
        <w:t xml:space="preserve"> </w:t>
      </w:r>
      <w:r w:rsidR="001152FB">
        <w:rPr>
          <w:rFonts w:eastAsiaTheme="minorHAnsi" w:cs="Arial"/>
          <w:szCs w:val="20"/>
          <w:lang w:val="sl-SI"/>
        </w:rPr>
        <w:t xml:space="preserve">drugega </w:t>
      </w:r>
      <w:r w:rsidR="004F454D">
        <w:rPr>
          <w:rFonts w:eastAsiaTheme="minorHAnsi" w:cs="Arial"/>
          <w:szCs w:val="20"/>
          <w:lang w:val="sl-SI"/>
        </w:rPr>
        <w:t>odstavka</w:t>
      </w:r>
      <w:r w:rsidR="001152FB">
        <w:rPr>
          <w:rFonts w:eastAsiaTheme="minorHAnsi" w:cs="Arial"/>
          <w:szCs w:val="20"/>
          <w:lang w:val="sl-SI"/>
        </w:rPr>
        <w:t xml:space="preserve"> 523. člena ZGD-1</w:t>
      </w:r>
      <w:r w:rsidR="0048430C">
        <w:rPr>
          <w:rFonts w:eastAsiaTheme="minorHAnsi" w:cs="Arial"/>
          <w:szCs w:val="20"/>
          <w:lang w:val="sl-SI"/>
        </w:rPr>
        <w:t>, ki ga</w:t>
      </w:r>
      <w:r w:rsidR="00210A43" w:rsidRPr="00210A43">
        <w:rPr>
          <w:rFonts w:eastAsiaTheme="minorHAnsi" w:cs="Arial"/>
          <w:szCs w:val="20"/>
          <w:lang w:val="sl-SI"/>
        </w:rPr>
        <w:t xml:space="preserve"> izdela aplikacija</w:t>
      </w:r>
      <w:r w:rsidR="009E7B79">
        <w:rPr>
          <w:rFonts w:eastAsiaTheme="minorHAnsi" w:cs="Arial"/>
          <w:szCs w:val="20"/>
          <w:lang w:val="sl-SI"/>
        </w:rPr>
        <w:t xml:space="preserve"> portala za podporo poslovnim subjektom</w:t>
      </w:r>
      <w:r w:rsidR="007E6B2D">
        <w:rPr>
          <w:rFonts w:eastAsiaTheme="minorHAnsi" w:cs="Arial"/>
          <w:szCs w:val="20"/>
          <w:lang w:val="sl-SI"/>
        </w:rPr>
        <w:t xml:space="preserve"> in </w:t>
      </w:r>
      <w:r w:rsidR="00EB1A92">
        <w:rPr>
          <w:rFonts w:eastAsiaTheme="minorHAnsi" w:cs="Arial"/>
          <w:szCs w:val="20"/>
          <w:lang w:val="sl-SI"/>
        </w:rPr>
        <w:t xml:space="preserve">elektronsko </w:t>
      </w:r>
      <w:r w:rsidR="007E6B2D">
        <w:rPr>
          <w:rFonts w:eastAsiaTheme="minorHAnsi" w:cs="Arial"/>
          <w:szCs w:val="20"/>
          <w:lang w:val="sl-SI"/>
        </w:rPr>
        <w:t>podpiše edini družbenik</w:t>
      </w:r>
      <w:r w:rsidR="009E7B79">
        <w:rPr>
          <w:rFonts w:eastAsiaTheme="minorHAnsi" w:cs="Arial"/>
          <w:szCs w:val="20"/>
          <w:lang w:val="sl-SI"/>
        </w:rPr>
        <w:t>.</w:t>
      </w:r>
      <w:r w:rsidR="00210A43" w:rsidRPr="00210A43">
        <w:rPr>
          <w:rFonts w:eastAsiaTheme="minorHAnsi" w:cs="Arial"/>
          <w:szCs w:val="20"/>
          <w:lang w:val="sl-SI"/>
        </w:rPr>
        <w:t>«.</w:t>
      </w:r>
    </w:p>
    <w:p w14:paraId="35D14672" w14:textId="77777777" w:rsidR="00DC3967" w:rsidRDefault="00DC3967" w:rsidP="00C50A7D">
      <w:pPr>
        <w:spacing w:line="276" w:lineRule="auto"/>
        <w:jc w:val="both"/>
        <w:rPr>
          <w:rFonts w:eastAsiaTheme="minorHAnsi" w:cs="Arial"/>
          <w:szCs w:val="20"/>
          <w:lang w:val="sl-SI"/>
        </w:rPr>
      </w:pPr>
    </w:p>
    <w:p w14:paraId="514399D5" w14:textId="77777777" w:rsidR="00E654DA" w:rsidRPr="00C50A7D" w:rsidRDefault="00E654DA" w:rsidP="00E654DA">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3AF101CE" w14:textId="77777777" w:rsidR="00E654DA" w:rsidRDefault="00E654DA" w:rsidP="00C50A7D">
      <w:pPr>
        <w:spacing w:line="276" w:lineRule="auto"/>
        <w:jc w:val="both"/>
        <w:rPr>
          <w:rFonts w:eastAsiaTheme="minorHAnsi" w:cs="Arial"/>
          <w:szCs w:val="20"/>
          <w:lang w:val="sl-SI"/>
        </w:rPr>
      </w:pPr>
    </w:p>
    <w:p w14:paraId="5BDC934E" w14:textId="397E26F7" w:rsidR="00E654DA" w:rsidRDefault="00B86835" w:rsidP="00C50A7D">
      <w:pPr>
        <w:spacing w:line="276" w:lineRule="auto"/>
        <w:jc w:val="both"/>
        <w:rPr>
          <w:rFonts w:eastAsiaTheme="minorHAnsi" w:cs="Arial"/>
          <w:szCs w:val="20"/>
          <w:lang w:val="sl-SI"/>
        </w:rPr>
      </w:pPr>
      <w:r>
        <w:rPr>
          <w:rFonts w:eastAsiaTheme="minorHAnsi" w:cs="Arial"/>
          <w:szCs w:val="20"/>
          <w:lang w:val="sl-SI"/>
        </w:rPr>
        <w:t>V naslovu »</w:t>
      </w:r>
      <w:r w:rsidR="00A12B64" w:rsidRPr="00A12B64">
        <w:rPr>
          <w:rFonts w:eastAsiaTheme="minorHAnsi" w:cs="Arial"/>
          <w:szCs w:val="20"/>
          <w:lang w:val="sl-SI"/>
        </w:rPr>
        <w:t>Oddelek 10.1: Vpis ustanovitve podružnice ali organizacijske enote zavoda</w:t>
      </w:r>
      <w:r w:rsidR="00A12B64">
        <w:rPr>
          <w:rFonts w:eastAsiaTheme="minorHAnsi" w:cs="Arial"/>
          <w:szCs w:val="20"/>
          <w:lang w:val="sl-SI"/>
        </w:rPr>
        <w:t>« se za besedo »zavoda« doda besedilo »ter podružnice tujega podjetja«.</w:t>
      </w:r>
    </w:p>
    <w:p w14:paraId="6B665E7C" w14:textId="77777777" w:rsidR="00E654DA" w:rsidRDefault="00E654DA" w:rsidP="00C50A7D">
      <w:pPr>
        <w:spacing w:line="276" w:lineRule="auto"/>
        <w:jc w:val="both"/>
        <w:rPr>
          <w:rFonts w:eastAsiaTheme="minorHAnsi" w:cs="Arial"/>
          <w:szCs w:val="20"/>
          <w:lang w:val="sl-SI"/>
        </w:rPr>
      </w:pPr>
    </w:p>
    <w:p w14:paraId="55CB2151" w14:textId="77777777" w:rsidR="00DC3967" w:rsidRPr="00C50A7D" w:rsidRDefault="00DC3967" w:rsidP="00DC3967">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62E712DA" w14:textId="77777777" w:rsidR="00DC3967" w:rsidRDefault="00DC3967" w:rsidP="00C50A7D">
      <w:pPr>
        <w:spacing w:line="276" w:lineRule="auto"/>
        <w:jc w:val="both"/>
        <w:rPr>
          <w:rFonts w:eastAsiaTheme="minorHAnsi" w:cs="Arial"/>
          <w:szCs w:val="20"/>
          <w:lang w:val="sl-SI"/>
        </w:rPr>
      </w:pPr>
    </w:p>
    <w:p w14:paraId="405134B4" w14:textId="3D960CFC" w:rsidR="00A505FF" w:rsidRDefault="001E3297" w:rsidP="00C50A7D">
      <w:pPr>
        <w:spacing w:line="276" w:lineRule="auto"/>
        <w:jc w:val="both"/>
        <w:rPr>
          <w:rFonts w:eastAsiaTheme="minorHAnsi" w:cs="Arial"/>
          <w:szCs w:val="20"/>
          <w:lang w:val="sl-SI"/>
        </w:rPr>
      </w:pPr>
      <w:r>
        <w:rPr>
          <w:rFonts w:eastAsiaTheme="minorHAnsi" w:cs="Arial"/>
          <w:szCs w:val="20"/>
          <w:lang w:val="sl-SI"/>
        </w:rPr>
        <w:t xml:space="preserve">V 79. členu </w:t>
      </w:r>
      <w:r w:rsidR="00C111AB">
        <w:rPr>
          <w:rFonts w:eastAsiaTheme="minorHAnsi" w:cs="Arial"/>
          <w:szCs w:val="20"/>
          <w:lang w:val="sl-SI"/>
        </w:rPr>
        <w:t xml:space="preserve">se </w:t>
      </w:r>
      <w:r w:rsidR="00420FC0">
        <w:rPr>
          <w:rFonts w:eastAsiaTheme="minorHAnsi" w:cs="Arial"/>
          <w:szCs w:val="20"/>
          <w:lang w:val="sl-SI"/>
        </w:rPr>
        <w:t>v prvem odstavku</w:t>
      </w:r>
      <w:r w:rsidR="00B257C9">
        <w:rPr>
          <w:rFonts w:eastAsiaTheme="minorHAnsi" w:cs="Arial"/>
          <w:szCs w:val="20"/>
          <w:lang w:val="sl-SI"/>
        </w:rPr>
        <w:t xml:space="preserve"> 5. točka spremeni tako, da se glasi:</w:t>
      </w:r>
    </w:p>
    <w:p w14:paraId="0B9428A4" w14:textId="32613D62" w:rsidR="00760855" w:rsidRPr="00760855" w:rsidRDefault="00760855" w:rsidP="00760855">
      <w:pPr>
        <w:spacing w:line="276" w:lineRule="auto"/>
        <w:jc w:val="both"/>
        <w:rPr>
          <w:rFonts w:eastAsiaTheme="minorHAnsi" w:cs="Arial"/>
          <w:szCs w:val="20"/>
          <w:lang w:val="sl-SI"/>
        </w:rPr>
      </w:pPr>
      <w:r>
        <w:rPr>
          <w:rFonts w:eastAsiaTheme="minorHAnsi" w:cs="Arial"/>
          <w:szCs w:val="20"/>
          <w:lang w:val="sl-SI"/>
        </w:rPr>
        <w:t>»</w:t>
      </w:r>
      <w:r w:rsidRPr="00760855">
        <w:rPr>
          <w:rFonts w:eastAsiaTheme="minorHAnsi" w:cs="Arial"/>
          <w:szCs w:val="20"/>
          <w:lang w:val="sl-SI"/>
        </w:rPr>
        <w:t>5. v zvezi z ustanoviteljem – matično družbo:</w:t>
      </w:r>
    </w:p>
    <w:p w14:paraId="51EDB306" w14:textId="5FF9CDD1" w:rsidR="00760855" w:rsidRPr="00760855" w:rsidRDefault="004A6898" w:rsidP="00760855">
      <w:pPr>
        <w:spacing w:line="276" w:lineRule="auto"/>
        <w:jc w:val="both"/>
        <w:rPr>
          <w:rFonts w:eastAsiaTheme="minorHAnsi" w:cs="Arial"/>
          <w:szCs w:val="20"/>
          <w:lang w:val="sl-SI"/>
        </w:rPr>
      </w:pPr>
      <w:r>
        <w:rPr>
          <w:rFonts w:eastAsiaTheme="minorHAnsi" w:cs="Arial"/>
          <w:szCs w:val="20"/>
          <w:lang w:val="sl-SI"/>
        </w:rPr>
        <w:t>–</w:t>
      </w:r>
      <w:r w:rsidR="00760855" w:rsidRPr="00760855">
        <w:rPr>
          <w:rFonts w:eastAsiaTheme="minorHAnsi" w:cs="Arial"/>
          <w:szCs w:val="20"/>
          <w:lang w:val="sl-SI"/>
        </w:rPr>
        <w:t xml:space="preserve"> identifikacijski podatki,</w:t>
      </w:r>
    </w:p>
    <w:p w14:paraId="3B43DB3B" w14:textId="68102D5D" w:rsidR="00760855" w:rsidRDefault="004A6898" w:rsidP="00760855">
      <w:pPr>
        <w:spacing w:line="276" w:lineRule="auto"/>
        <w:jc w:val="both"/>
        <w:rPr>
          <w:rFonts w:eastAsiaTheme="minorHAnsi" w:cs="Arial"/>
          <w:szCs w:val="20"/>
          <w:lang w:val="sl-SI"/>
        </w:rPr>
      </w:pPr>
      <w:r>
        <w:rPr>
          <w:rFonts w:eastAsiaTheme="minorHAnsi" w:cs="Arial"/>
          <w:szCs w:val="20"/>
          <w:lang w:val="sl-SI"/>
        </w:rPr>
        <w:t xml:space="preserve">– </w:t>
      </w:r>
      <w:r w:rsidR="00760855" w:rsidRPr="00760855">
        <w:rPr>
          <w:rFonts w:eastAsiaTheme="minorHAnsi" w:cs="Arial"/>
          <w:szCs w:val="20"/>
          <w:lang w:val="sl-SI"/>
        </w:rPr>
        <w:t>vrsta in obseg odgovornosti za obveznosti podružnice (odgovarja kot ustanovitelj dela subjekta),</w:t>
      </w:r>
      <w:r w:rsidR="00A3073A">
        <w:rPr>
          <w:rFonts w:eastAsiaTheme="minorHAnsi" w:cs="Arial"/>
          <w:szCs w:val="20"/>
          <w:lang w:val="sl-SI"/>
        </w:rPr>
        <w:t>«</w:t>
      </w:r>
      <w:r w:rsidR="00484E70">
        <w:rPr>
          <w:rFonts w:eastAsiaTheme="minorHAnsi" w:cs="Arial"/>
          <w:szCs w:val="20"/>
          <w:lang w:val="sl-SI"/>
        </w:rPr>
        <w:t>.</w:t>
      </w:r>
    </w:p>
    <w:p w14:paraId="2E576492" w14:textId="77777777" w:rsidR="00760855" w:rsidRDefault="00760855" w:rsidP="00743AE5">
      <w:pPr>
        <w:spacing w:line="276" w:lineRule="auto"/>
        <w:jc w:val="both"/>
        <w:rPr>
          <w:rFonts w:eastAsiaTheme="minorHAnsi" w:cs="Arial"/>
          <w:szCs w:val="20"/>
          <w:lang w:val="sl-SI"/>
        </w:rPr>
      </w:pPr>
    </w:p>
    <w:p w14:paraId="08BF2632" w14:textId="5BAF1229" w:rsidR="00484E70" w:rsidRDefault="00484E70" w:rsidP="00743AE5">
      <w:pPr>
        <w:spacing w:line="276" w:lineRule="auto"/>
        <w:jc w:val="both"/>
        <w:rPr>
          <w:rFonts w:eastAsiaTheme="minorHAnsi" w:cs="Arial"/>
          <w:szCs w:val="20"/>
          <w:lang w:val="sl-SI"/>
        </w:rPr>
      </w:pPr>
      <w:r>
        <w:rPr>
          <w:rFonts w:eastAsiaTheme="minorHAnsi" w:cs="Arial"/>
          <w:szCs w:val="20"/>
          <w:lang w:val="sl-SI"/>
        </w:rPr>
        <w:t>Za prvim odstavkom se doda nov drugi odstavek, ki se glasi:</w:t>
      </w:r>
    </w:p>
    <w:p w14:paraId="578AB881" w14:textId="77777777" w:rsidR="005F0F03" w:rsidRDefault="005F0F03" w:rsidP="00743AE5">
      <w:pPr>
        <w:spacing w:line="276" w:lineRule="auto"/>
        <w:jc w:val="both"/>
        <w:rPr>
          <w:rFonts w:eastAsiaTheme="minorHAnsi" w:cs="Arial"/>
          <w:szCs w:val="20"/>
          <w:lang w:val="sl-SI"/>
        </w:rPr>
      </w:pPr>
    </w:p>
    <w:p w14:paraId="6F28F2F5" w14:textId="46DAEB89" w:rsidR="00484E70" w:rsidRDefault="00484E70" w:rsidP="00743AE5">
      <w:pPr>
        <w:spacing w:line="276" w:lineRule="auto"/>
        <w:jc w:val="both"/>
        <w:rPr>
          <w:rFonts w:eastAsiaTheme="minorHAnsi" w:cs="Arial"/>
          <w:szCs w:val="20"/>
          <w:lang w:val="sl-SI"/>
        </w:rPr>
      </w:pPr>
      <w:r>
        <w:rPr>
          <w:rFonts w:eastAsiaTheme="minorHAnsi" w:cs="Arial"/>
          <w:szCs w:val="20"/>
          <w:lang w:val="sl-SI"/>
        </w:rPr>
        <w:t>»(</w:t>
      </w:r>
      <w:r w:rsidR="006820AF">
        <w:rPr>
          <w:rFonts w:eastAsiaTheme="minorHAnsi" w:cs="Arial"/>
          <w:szCs w:val="20"/>
          <w:lang w:val="sl-SI"/>
        </w:rPr>
        <w:t xml:space="preserve">2) Če </w:t>
      </w:r>
      <w:r w:rsidR="006F1487">
        <w:rPr>
          <w:rFonts w:eastAsiaTheme="minorHAnsi" w:cs="Arial"/>
          <w:szCs w:val="20"/>
          <w:lang w:val="sl-SI"/>
        </w:rPr>
        <w:t>je ustanovitelj</w:t>
      </w:r>
      <w:r w:rsidR="00EF1E59">
        <w:rPr>
          <w:rFonts w:eastAsiaTheme="minorHAnsi" w:cs="Arial"/>
          <w:szCs w:val="20"/>
          <w:lang w:val="sl-SI"/>
        </w:rPr>
        <w:t xml:space="preserve"> – matična družba </w:t>
      </w:r>
      <w:r w:rsidR="006F1487">
        <w:rPr>
          <w:rFonts w:eastAsiaTheme="minorHAnsi" w:cs="Arial"/>
          <w:szCs w:val="20"/>
          <w:lang w:val="sl-SI"/>
        </w:rPr>
        <w:t>podružnice tuje podjetje (677. člen ZGD-1)</w:t>
      </w:r>
      <w:r w:rsidR="0064021B">
        <w:rPr>
          <w:rFonts w:eastAsiaTheme="minorHAnsi" w:cs="Arial"/>
          <w:szCs w:val="20"/>
          <w:lang w:val="sl-SI"/>
        </w:rPr>
        <w:t>, je s</w:t>
      </w:r>
      <w:r w:rsidR="0064021B" w:rsidRPr="0064021B">
        <w:rPr>
          <w:rFonts w:eastAsiaTheme="minorHAnsi" w:cs="Arial"/>
          <w:szCs w:val="20"/>
          <w:lang w:val="sl-SI"/>
        </w:rPr>
        <w:t xml:space="preserve"> predlogom za vpis podružnice treba zahtevati, da se v sodni register </w:t>
      </w:r>
      <w:r w:rsidR="00DB48BF">
        <w:rPr>
          <w:rFonts w:eastAsiaTheme="minorHAnsi" w:cs="Arial"/>
          <w:szCs w:val="20"/>
          <w:lang w:val="sl-SI"/>
        </w:rPr>
        <w:t xml:space="preserve">v zvezi s podatki iz </w:t>
      </w:r>
      <w:r w:rsidR="002A6842">
        <w:rPr>
          <w:rFonts w:eastAsiaTheme="minorHAnsi" w:cs="Arial"/>
          <w:szCs w:val="20"/>
          <w:lang w:val="sl-SI"/>
        </w:rPr>
        <w:t>5. točke prejšnjega odstavka</w:t>
      </w:r>
      <w:r w:rsidR="002A6842" w:rsidRPr="002A6842">
        <w:rPr>
          <w:rFonts w:eastAsiaTheme="minorHAnsi" w:cs="Arial"/>
          <w:szCs w:val="20"/>
          <w:lang w:val="sl-SI"/>
        </w:rPr>
        <w:t xml:space="preserve"> </w:t>
      </w:r>
      <w:r w:rsidR="002A6842" w:rsidRPr="0064021B">
        <w:rPr>
          <w:rFonts w:eastAsiaTheme="minorHAnsi" w:cs="Arial"/>
          <w:szCs w:val="20"/>
          <w:lang w:val="sl-SI"/>
        </w:rPr>
        <w:t>vpiše</w:t>
      </w:r>
      <w:r w:rsidR="00AB46F0">
        <w:rPr>
          <w:rFonts w:eastAsiaTheme="minorHAnsi" w:cs="Arial"/>
          <w:szCs w:val="20"/>
          <w:lang w:val="sl-SI"/>
        </w:rPr>
        <w:t>jo tudi</w:t>
      </w:r>
      <w:r w:rsidR="0064021B" w:rsidRPr="0064021B">
        <w:rPr>
          <w:rFonts w:eastAsiaTheme="minorHAnsi" w:cs="Arial"/>
          <w:szCs w:val="20"/>
          <w:lang w:val="sl-SI"/>
        </w:rPr>
        <w:t>:</w:t>
      </w:r>
    </w:p>
    <w:p w14:paraId="3F2B902E" w14:textId="2B89880F" w:rsidR="00743AE5" w:rsidRPr="00743AE5" w:rsidRDefault="00AB46F0" w:rsidP="00743AE5">
      <w:pPr>
        <w:spacing w:line="276" w:lineRule="auto"/>
        <w:jc w:val="both"/>
        <w:rPr>
          <w:rFonts w:eastAsiaTheme="minorHAnsi" w:cs="Arial"/>
          <w:szCs w:val="20"/>
          <w:lang w:val="sl-SI"/>
        </w:rPr>
      </w:pPr>
      <w:r>
        <w:rPr>
          <w:rFonts w:eastAsiaTheme="minorHAnsi" w:cs="Arial"/>
          <w:szCs w:val="20"/>
          <w:lang w:val="sl-SI"/>
        </w:rPr>
        <w:t>1.</w:t>
      </w:r>
      <w:r w:rsidR="00743AE5" w:rsidRPr="00743AE5">
        <w:rPr>
          <w:rFonts w:eastAsiaTheme="minorHAnsi" w:cs="Arial"/>
          <w:szCs w:val="20"/>
          <w:lang w:val="x-none"/>
        </w:rPr>
        <w:t> uradno ime registra oziroma drugega organa, v katerega je vpisana (matična) družba,</w:t>
      </w:r>
    </w:p>
    <w:p w14:paraId="07D27825" w14:textId="77777777" w:rsidR="00AE1EEE" w:rsidRDefault="00C94E33" w:rsidP="00743AE5">
      <w:pPr>
        <w:spacing w:line="276" w:lineRule="auto"/>
        <w:jc w:val="both"/>
        <w:rPr>
          <w:rFonts w:eastAsiaTheme="minorHAnsi" w:cs="Arial"/>
          <w:szCs w:val="20"/>
          <w:lang w:val="x-none"/>
        </w:rPr>
      </w:pPr>
      <w:r>
        <w:rPr>
          <w:rFonts w:eastAsiaTheme="minorHAnsi" w:cs="Arial"/>
          <w:szCs w:val="20"/>
          <w:lang w:val="sl-SI"/>
        </w:rPr>
        <w:t>2.</w:t>
      </w:r>
      <w:r w:rsidR="00743AE5" w:rsidRPr="00743AE5">
        <w:rPr>
          <w:rFonts w:eastAsiaTheme="minorHAnsi" w:cs="Arial"/>
          <w:szCs w:val="20"/>
          <w:lang w:val="x-none"/>
        </w:rPr>
        <w:t> številka registrskega vpisa (matična številka oziroma druga enolična identifikacijska številka matične družbe v tujem registru, ki predstavlja enoličen identifikator matične družbe</w:t>
      </w:r>
      <w:r w:rsidR="00EF1E59">
        <w:rPr>
          <w:rFonts w:eastAsiaTheme="minorHAnsi" w:cs="Arial"/>
          <w:szCs w:val="20"/>
          <w:lang w:val="sl-SI"/>
        </w:rPr>
        <w:t xml:space="preserve">, ter enotni </w:t>
      </w:r>
      <w:r w:rsidR="00AE1EEE">
        <w:rPr>
          <w:rFonts w:eastAsiaTheme="minorHAnsi" w:cs="Arial"/>
          <w:szCs w:val="20"/>
          <w:lang w:val="sl-SI"/>
        </w:rPr>
        <w:t>identifikator, če ga družba ima</w:t>
      </w:r>
      <w:r w:rsidR="00743AE5" w:rsidRPr="00743AE5">
        <w:rPr>
          <w:rFonts w:eastAsiaTheme="minorHAnsi" w:cs="Arial"/>
          <w:szCs w:val="20"/>
          <w:lang w:val="x-none"/>
        </w:rPr>
        <w:t>),</w:t>
      </w:r>
    </w:p>
    <w:p w14:paraId="0296A4A3" w14:textId="389306A4" w:rsidR="00C451DC" w:rsidRDefault="009E7C11" w:rsidP="00743AE5">
      <w:pPr>
        <w:spacing w:line="276" w:lineRule="auto"/>
        <w:jc w:val="both"/>
        <w:rPr>
          <w:rFonts w:eastAsiaTheme="minorHAnsi" w:cs="Arial"/>
          <w:szCs w:val="20"/>
          <w:lang w:val="x-none"/>
        </w:rPr>
      </w:pPr>
      <w:r>
        <w:rPr>
          <w:rFonts w:eastAsiaTheme="minorHAnsi" w:cs="Arial"/>
          <w:szCs w:val="20"/>
          <w:lang w:val="sl-SI"/>
        </w:rPr>
        <w:t>3. podatk</w:t>
      </w:r>
      <w:r w:rsidR="00D322AF">
        <w:rPr>
          <w:rFonts w:eastAsiaTheme="minorHAnsi" w:cs="Arial"/>
          <w:szCs w:val="20"/>
          <w:lang w:val="sl-SI"/>
        </w:rPr>
        <w:t>i</w:t>
      </w:r>
      <w:r>
        <w:rPr>
          <w:rFonts w:eastAsiaTheme="minorHAnsi" w:cs="Arial"/>
          <w:szCs w:val="20"/>
          <w:lang w:val="sl-SI"/>
        </w:rPr>
        <w:t xml:space="preserve"> o </w:t>
      </w:r>
      <w:r w:rsidR="00743AE5" w:rsidRPr="00743AE5">
        <w:rPr>
          <w:rFonts w:eastAsiaTheme="minorHAnsi" w:cs="Arial"/>
          <w:szCs w:val="20"/>
          <w:lang w:val="x-none"/>
        </w:rPr>
        <w:t>ustanovitelj</w:t>
      </w:r>
      <w:r>
        <w:rPr>
          <w:rFonts w:eastAsiaTheme="minorHAnsi" w:cs="Arial"/>
          <w:szCs w:val="20"/>
          <w:lang w:val="sl-SI"/>
        </w:rPr>
        <w:t>ih</w:t>
      </w:r>
      <w:r w:rsidR="00743AE5" w:rsidRPr="00743AE5">
        <w:rPr>
          <w:rFonts w:eastAsiaTheme="minorHAnsi" w:cs="Arial"/>
          <w:szCs w:val="20"/>
          <w:lang w:val="x-none"/>
        </w:rPr>
        <w:t xml:space="preserve"> oziroma družbenik</w:t>
      </w:r>
      <w:r>
        <w:rPr>
          <w:rFonts w:eastAsiaTheme="minorHAnsi" w:cs="Arial"/>
          <w:szCs w:val="20"/>
          <w:lang w:val="sl-SI"/>
        </w:rPr>
        <w:t>i</w:t>
      </w:r>
      <w:r w:rsidR="00C451DC">
        <w:rPr>
          <w:rFonts w:eastAsiaTheme="minorHAnsi" w:cs="Arial"/>
          <w:szCs w:val="20"/>
          <w:lang w:val="sl-SI"/>
        </w:rPr>
        <w:t>h</w:t>
      </w:r>
      <w:r w:rsidR="00743AE5" w:rsidRPr="00743AE5">
        <w:rPr>
          <w:rFonts w:eastAsiaTheme="minorHAnsi" w:cs="Arial"/>
          <w:szCs w:val="20"/>
          <w:lang w:val="x-none"/>
        </w:rPr>
        <w:t xml:space="preserve"> matične družbe</w:t>
      </w:r>
      <w:r w:rsidR="00A225E7">
        <w:rPr>
          <w:rFonts w:eastAsiaTheme="minorHAnsi" w:cs="Arial"/>
          <w:szCs w:val="20"/>
          <w:lang w:val="sl-SI"/>
        </w:rPr>
        <w:t xml:space="preserve"> – tujega podjetja</w:t>
      </w:r>
      <w:r w:rsidR="00743AE5" w:rsidRPr="00743AE5">
        <w:rPr>
          <w:rFonts w:eastAsiaTheme="minorHAnsi" w:cs="Arial"/>
          <w:szCs w:val="20"/>
          <w:lang w:val="x-none"/>
        </w:rPr>
        <w:t>:</w:t>
      </w:r>
    </w:p>
    <w:p w14:paraId="489EEE43" w14:textId="70D7503B" w:rsidR="00866DA4" w:rsidRPr="00866DA4" w:rsidRDefault="00866DA4" w:rsidP="00866DA4">
      <w:pPr>
        <w:spacing w:line="276" w:lineRule="auto"/>
        <w:jc w:val="both"/>
        <w:rPr>
          <w:rFonts w:eastAsiaTheme="minorHAnsi" w:cs="Arial"/>
          <w:szCs w:val="20"/>
          <w:lang w:val="sl-SI"/>
        </w:rPr>
      </w:pPr>
      <w:r w:rsidRPr="00866DA4">
        <w:rPr>
          <w:rFonts w:eastAsiaTheme="minorHAnsi" w:cs="Arial"/>
          <w:szCs w:val="20"/>
          <w:lang w:val="sl-SI"/>
        </w:rPr>
        <w:t xml:space="preserve">– identifikacijski podatki osebe (če je fizična oseba: osebno ime, naslov prebivališča, </w:t>
      </w:r>
      <w:r w:rsidR="000C56C9">
        <w:rPr>
          <w:rFonts w:eastAsiaTheme="minorHAnsi" w:cs="Arial"/>
          <w:szCs w:val="20"/>
          <w:lang w:val="sl-SI"/>
        </w:rPr>
        <w:t xml:space="preserve">država, </w:t>
      </w:r>
      <w:r w:rsidRPr="00866DA4">
        <w:rPr>
          <w:rFonts w:eastAsiaTheme="minorHAnsi" w:cs="Arial"/>
          <w:szCs w:val="20"/>
          <w:lang w:val="sl-SI"/>
        </w:rPr>
        <w:t>datum rojstva, identifikacijska številka in če je prava oseba: firma, sedež, poslovni naslov,</w:t>
      </w:r>
      <w:r w:rsidR="003A6B80">
        <w:rPr>
          <w:rFonts w:eastAsiaTheme="minorHAnsi" w:cs="Arial"/>
          <w:szCs w:val="20"/>
          <w:lang w:val="sl-SI"/>
        </w:rPr>
        <w:t xml:space="preserve"> </w:t>
      </w:r>
      <w:r w:rsidR="000C56C9">
        <w:rPr>
          <w:rFonts w:eastAsiaTheme="minorHAnsi" w:cs="Arial"/>
          <w:szCs w:val="20"/>
          <w:lang w:val="sl-SI"/>
        </w:rPr>
        <w:t>država</w:t>
      </w:r>
      <w:r w:rsidR="00A06EB7">
        <w:rPr>
          <w:rFonts w:eastAsiaTheme="minorHAnsi" w:cs="Arial"/>
          <w:szCs w:val="20"/>
          <w:lang w:val="sl-SI"/>
        </w:rPr>
        <w:t xml:space="preserve">, </w:t>
      </w:r>
      <w:r w:rsidR="003A6B80">
        <w:rPr>
          <w:rFonts w:eastAsiaTheme="minorHAnsi" w:cs="Arial"/>
          <w:szCs w:val="20"/>
          <w:lang w:val="sl-SI"/>
        </w:rPr>
        <w:t>poslovni delež,</w:t>
      </w:r>
      <w:r w:rsidR="00EB5673">
        <w:rPr>
          <w:rFonts w:eastAsiaTheme="minorHAnsi" w:cs="Arial"/>
          <w:szCs w:val="20"/>
          <w:lang w:val="sl-SI"/>
        </w:rPr>
        <w:t xml:space="preserve"> </w:t>
      </w:r>
      <w:r w:rsidRPr="00866DA4">
        <w:rPr>
          <w:rFonts w:eastAsiaTheme="minorHAnsi" w:cs="Arial"/>
          <w:szCs w:val="20"/>
          <w:lang w:val="sl-SI"/>
        </w:rPr>
        <w:t>identifikacijska številka),</w:t>
      </w:r>
    </w:p>
    <w:p w14:paraId="14275337" w14:textId="77777777" w:rsidR="00866DA4" w:rsidRPr="00866DA4" w:rsidRDefault="00866DA4" w:rsidP="00866DA4">
      <w:pPr>
        <w:spacing w:line="276" w:lineRule="auto"/>
        <w:jc w:val="both"/>
        <w:rPr>
          <w:rFonts w:eastAsiaTheme="minorHAnsi" w:cs="Arial"/>
          <w:szCs w:val="20"/>
          <w:lang w:val="sl-SI"/>
        </w:rPr>
      </w:pPr>
      <w:r w:rsidRPr="00866DA4">
        <w:rPr>
          <w:rFonts w:eastAsiaTheme="minorHAnsi" w:cs="Arial"/>
          <w:szCs w:val="20"/>
          <w:lang w:val="sl-SI"/>
        </w:rPr>
        <w:t>– vrsta in obseg odgovornosti,</w:t>
      </w:r>
    </w:p>
    <w:p w14:paraId="56D92B6A" w14:textId="5726EC43" w:rsidR="00866DA4" w:rsidRPr="002208D5" w:rsidRDefault="00866DA4" w:rsidP="00866DA4">
      <w:pPr>
        <w:spacing w:line="276" w:lineRule="auto"/>
        <w:jc w:val="both"/>
        <w:rPr>
          <w:rFonts w:eastAsiaTheme="minorHAnsi" w:cs="Arial"/>
          <w:szCs w:val="20"/>
          <w:lang w:val="sl-SI"/>
        </w:rPr>
      </w:pPr>
      <w:r w:rsidRPr="00866DA4">
        <w:rPr>
          <w:rFonts w:eastAsiaTheme="minorHAnsi" w:cs="Arial"/>
          <w:szCs w:val="20"/>
          <w:lang w:val="sl-SI"/>
        </w:rPr>
        <w:t>– datum</w:t>
      </w:r>
      <w:r w:rsidRPr="002208D5">
        <w:rPr>
          <w:rFonts w:eastAsiaTheme="minorHAnsi" w:cs="Arial"/>
          <w:szCs w:val="20"/>
          <w:lang w:val="sl-SI"/>
        </w:rPr>
        <w:t xml:space="preserve"> vstopa in datum izstopa</w:t>
      </w:r>
      <w:r w:rsidR="00984548" w:rsidRPr="002208D5">
        <w:rPr>
          <w:rFonts w:eastAsiaTheme="minorHAnsi" w:cs="Arial"/>
          <w:szCs w:val="20"/>
          <w:lang w:val="sl-SI"/>
        </w:rPr>
        <w:t xml:space="preserve"> </w:t>
      </w:r>
      <w:r w:rsidR="000C56C9" w:rsidRPr="002208D5">
        <w:rPr>
          <w:rFonts w:eastAsiaTheme="minorHAnsi" w:cs="Arial"/>
          <w:szCs w:val="20"/>
          <w:lang w:val="sl-SI"/>
        </w:rPr>
        <w:t xml:space="preserve">in </w:t>
      </w:r>
      <w:r w:rsidRPr="002208D5">
        <w:rPr>
          <w:rFonts w:eastAsiaTheme="minorHAnsi" w:cs="Arial"/>
          <w:szCs w:val="20"/>
          <w:lang w:val="sl-SI"/>
        </w:rPr>
        <w:t>višina vložka</w:t>
      </w:r>
      <w:r w:rsidR="00984548" w:rsidRPr="002208D5">
        <w:rPr>
          <w:rFonts w:eastAsiaTheme="minorHAnsi" w:cs="Arial"/>
          <w:szCs w:val="20"/>
          <w:lang w:val="sl-SI"/>
        </w:rPr>
        <w:t xml:space="preserve"> (če je matična družba </w:t>
      </w:r>
      <w:r w:rsidR="00EB1A92">
        <w:rPr>
          <w:rFonts w:eastAsiaTheme="minorHAnsi" w:cs="Arial"/>
          <w:szCs w:val="20"/>
          <w:lang w:val="sl-SI"/>
        </w:rPr>
        <w:t>družba z omejeno odgovornostjo</w:t>
      </w:r>
      <w:r w:rsidR="00984548" w:rsidRPr="002208D5">
        <w:rPr>
          <w:rFonts w:eastAsiaTheme="minorHAnsi" w:cs="Arial"/>
          <w:szCs w:val="20"/>
          <w:lang w:val="sl-SI"/>
        </w:rPr>
        <w:t>)</w:t>
      </w:r>
      <w:r w:rsidRPr="002208D5">
        <w:rPr>
          <w:rFonts w:eastAsiaTheme="minorHAnsi" w:cs="Arial"/>
          <w:szCs w:val="20"/>
          <w:lang w:val="sl-SI"/>
        </w:rPr>
        <w:t>;</w:t>
      </w:r>
    </w:p>
    <w:p w14:paraId="79F3C7AC" w14:textId="77777777" w:rsidR="00947059" w:rsidRPr="002208D5" w:rsidRDefault="00A06EB7" w:rsidP="00743AE5">
      <w:pPr>
        <w:spacing w:line="276" w:lineRule="auto"/>
        <w:jc w:val="both"/>
        <w:rPr>
          <w:rFonts w:eastAsiaTheme="minorHAnsi" w:cs="Arial"/>
          <w:szCs w:val="20"/>
          <w:lang w:val="sl-SI"/>
        </w:rPr>
      </w:pPr>
      <w:r w:rsidRPr="002208D5">
        <w:rPr>
          <w:rFonts w:eastAsiaTheme="minorHAnsi" w:cs="Arial"/>
          <w:szCs w:val="20"/>
          <w:lang w:val="sl-SI"/>
        </w:rPr>
        <w:t xml:space="preserve">4. podatke o </w:t>
      </w:r>
      <w:r w:rsidR="00743AE5" w:rsidRPr="002208D5">
        <w:rPr>
          <w:rFonts w:eastAsiaTheme="minorHAnsi" w:cs="Arial"/>
          <w:szCs w:val="20"/>
          <w:lang w:val="sl-SI"/>
        </w:rPr>
        <w:t>oseb</w:t>
      </w:r>
      <w:r w:rsidR="007667DC" w:rsidRPr="002208D5">
        <w:rPr>
          <w:rFonts w:eastAsiaTheme="minorHAnsi" w:cs="Arial"/>
          <w:szCs w:val="20"/>
          <w:lang w:val="sl-SI"/>
        </w:rPr>
        <w:t>ah</w:t>
      </w:r>
      <w:r w:rsidR="00743AE5" w:rsidRPr="002208D5">
        <w:rPr>
          <w:rFonts w:eastAsiaTheme="minorHAnsi" w:cs="Arial"/>
          <w:szCs w:val="20"/>
          <w:lang w:val="sl-SI"/>
        </w:rPr>
        <w:t>, pooblaščen</w:t>
      </w:r>
      <w:r w:rsidR="007667DC" w:rsidRPr="002208D5">
        <w:rPr>
          <w:rFonts w:eastAsiaTheme="minorHAnsi" w:cs="Arial"/>
          <w:szCs w:val="20"/>
          <w:lang w:val="sl-SI"/>
        </w:rPr>
        <w:t>ih</w:t>
      </w:r>
      <w:r w:rsidR="00743AE5" w:rsidRPr="002208D5">
        <w:rPr>
          <w:rFonts w:eastAsiaTheme="minorHAnsi" w:cs="Arial"/>
          <w:szCs w:val="20"/>
          <w:lang w:val="sl-SI"/>
        </w:rPr>
        <w:t xml:space="preserve"> za zastopanje</w:t>
      </w:r>
      <w:r w:rsidR="005F15F3" w:rsidRPr="002208D5">
        <w:rPr>
          <w:rFonts w:eastAsiaTheme="minorHAnsi" w:cs="Arial"/>
          <w:szCs w:val="20"/>
          <w:lang w:val="sl-SI"/>
        </w:rPr>
        <w:t xml:space="preserve"> </w:t>
      </w:r>
      <w:r w:rsidR="00947059" w:rsidRPr="002208D5">
        <w:rPr>
          <w:rFonts w:eastAsiaTheme="minorHAnsi" w:cs="Arial"/>
          <w:szCs w:val="20"/>
          <w:lang w:val="sl-SI"/>
        </w:rPr>
        <w:t>matične družbe –</w:t>
      </w:r>
      <w:r w:rsidR="00947059" w:rsidRPr="002208D5">
        <w:rPr>
          <w:rFonts w:eastAsiaTheme="minorHAnsi"/>
          <w:lang w:val="sl-SI"/>
        </w:rPr>
        <w:t xml:space="preserve"> tujega podjetja</w:t>
      </w:r>
      <w:r w:rsidR="00743AE5" w:rsidRPr="002208D5">
        <w:rPr>
          <w:rFonts w:eastAsiaTheme="minorHAnsi" w:cs="Arial"/>
          <w:szCs w:val="20"/>
          <w:lang w:val="sl-SI"/>
        </w:rPr>
        <w:t xml:space="preserve">: </w:t>
      </w:r>
    </w:p>
    <w:p w14:paraId="75540567" w14:textId="7FE58B0A" w:rsidR="002208D5" w:rsidRPr="002208D5" w:rsidRDefault="00947059" w:rsidP="00743AE5">
      <w:pPr>
        <w:spacing w:line="276" w:lineRule="auto"/>
        <w:jc w:val="both"/>
        <w:rPr>
          <w:rFonts w:eastAsiaTheme="minorHAnsi" w:cs="Arial"/>
          <w:szCs w:val="20"/>
          <w:lang w:val="sl-SI"/>
        </w:rPr>
      </w:pPr>
      <w:r w:rsidRPr="002208D5">
        <w:rPr>
          <w:rFonts w:eastAsiaTheme="minorHAnsi" w:cs="Arial"/>
          <w:szCs w:val="20"/>
          <w:lang w:val="sl-SI"/>
        </w:rPr>
        <w:t>– identifikacijski podatki osebe (</w:t>
      </w:r>
      <w:r w:rsidR="00EB5673" w:rsidRPr="002208D5">
        <w:rPr>
          <w:rFonts w:eastAsiaTheme="minorHAnsi" w:cs="Arial"/>
          <w:szCs w:val="20"/>
          <w:lang w:val="sl-SI"/>
        </w:rPr>
        <w:t>osebno ime, naslov prebivališča, država, datum rojstva, identifikacijska številka</w:t>
      </w:r>
      <w:r w:rsidR="00195C13">
        <w:rPr>
          <w:rFonts w:eastAsiaTheme="minorHAnsi" w:cs="Arial"/>
          <w:szCs w:val="20"/>
          <w:lang w:val="sl-SI"/>
        </w:rPr>
        <w:t>)</w:t>
      </w:r>
      <w:r w:rsidR="00743AE5" w:rsidRPr="002208D5">
        <w:rPr>
          <w:rFonts w:eastAsiaTheme="minorHAnsi" w:cs="Arial"/>
          <w:szCs w:val="20"/>
          <w:lang w:val="sl-SI"/>
        </w:rPr>
        <w:t>,</w:t>
      </w:r>
    </w:p>
    <w:p w14:paraId="5CCF7C27" w14:textId="77777777" w:rsidR="003F4DA6" w:rsidRDefault="002208D5" w:rsidP="00743AE5">
      <w:pPr>
        <w:spacing w:line="276" w:lineRule="auto"/>
        <w:jc w:val="both"/>
        <w:rPr>
          <w:rFonts w:eastAsiaTheme="minorHAnsi" w:cs="Arial"/>
          <w:szCs w:val="20"/>
          <w:lang w:val="sl-SI"/>
        </w:rPr>
      </w:pPr>
      <w:r w:rsidRPr="002208D5">
        <w:rPr>
          <w:rFonts w:eastAsiaTheme="minorHAnsi" w:cs="Arial"/>
          <w:szCs w:val="20"/>
          <w:lang w:val="sl-SI"/>
        </w:rPr>
        <w:t xml:space="preserve">-– </w:t>
      </w:r>
      <w:r w:rsidR="00743AE5" w:rsidRPr="002208D5">
        <w:rPr>
          <w:rFonts w:eastAsiaTheme="minorHAnsi" w:cs="Arial"/>
          <w:szCs w:val="20"/>
          <w:lang w:val="sl-SI"/>
        </w:rPr>
        <w:t>tip zastopanja, način zastopanja (skupno ali samostojno),</w:t>
      </w:r>
    </w:p>
    <w:p w14:paraId="723B7601" w14:textId="77777777" w:rsidR="003F4DA6" w:rsidRDefault="003F4DA6" w:rsidP="00743AE5">
      <w:pPr>
        <w:spacing w:line="276" w:lineRule="auto"/>
        <w:jc w:val="both"/>
        <w:rPr>
          <w:rFonts w:eastAsiaTheme="minorHAnsi" w:cs="Arial"/>
          <w:szCs w:val="20"/>
          <w:lang w:val="sl-SI"/>
        </w:rPr>
      </w:pPr>
      <w:r>
        <w:rPr>
          <w:rFonts w:eastAsiaTheme="minorHAnsi" w:cs="Arial"/>
          <w:szCs w:val="20"/>
          <w:lang w:val="sl-SI"/>
        </w:rPr>
        <w:lastRenderedPageBreak/>
        <w:t xml:space="preserve">– </w:t>
      </w:r>
      <w:r w:rsidR="00743AE5" w:rsidRPr="002208D5">
        <w:rPr>
          <w:rFonts w:eastAsiaTheme="minorHAnsi" w:cs="Arial"/>
          <w:szCs w:val="20"/>
          <w:lang w:val="sl-SI"/>
        </w:rPr>
        <w:t>meje pooblastil za zastopanje, če v skladu z zakonom omejitev pooblastila za zastopanje učinkuje proti tretjim osebam,</w:t>
      </w:r>
    </w:p>
    <w:p w14:paraId="6BD74877" w14:textId="77777777" w:rsidR="003F4DA6" w:rsidRDefault="003F4DA6" w:rsidP="00743AE5">
      <w:pPr>
        <w:spacing w:line="276" w:lineRule="auto"/>
        <w:jc w:val="both"/>
        <w:rPr>
          <w:rFonts w:eastAsiaTheme="minorHAnsi" w:cs="Arial"/>
          <w:szCs w:val="20"/>
          <w:lang w:val="sl-SI"/>
        </w:rPr>
      </w:pPr>
      <w:r>
        <w:rPr>
          <w:rFonts w:eastAsiaTheme="minorHAnsi" w:cs="Arial"/>
          <w:szCs w:val="20"/>
          <w:lang w:val="sl-SI"/>
        </w:rPr>
        <w:t xml:space="preserve">– </w:t>
      </w:r>
      <w:r w:rsidR="00743AE5" w:rsidRPr="002208D5">
        <w:rPr>
          <w:rFonts w:eastAsiaTheme="minorHAnsi" w:cs="Arial"/>
          <w:szCs w:val="20"/>
          <w:lang w:val="sl-SI"/>
        </w:rPr>
        <w:t>podatek, da zastopa kot zastopnik tujega podjetja,</w:t>
      </w:r>
    </w:p>
    <w:p w14:paraId="49969F61" w14:textId="0CCD9BB3" w:rsidR="00743AE5" w:rsidRPr="002208D5" w:rsidRDefault="003F4DA6" w:rsidP="00743AE5">
      <w:pPr>
        <w:spacing w:line="276" w:lineRule="auto"/>
        <w:jc w:val="both"/>
        <w:rPr>
          <w:rFonts w:eastAsiaTheme="minorHAnsi" w:cs="Arial"/>
          <w:szCs w:val="20"/>
          <w:lang w:val="sl-SI"/>
        </w:rPr>
      </w:pPr>
      <w:r>
        <w:rPr>
          <w:rFonts w:eastAsiaTheme="minorHAnsi" w:cs="Arial"/>
          <w:szCs w:val="20"/>
          <w:lang w:val="sl-SI"/>
        </w:rPr>
        <w:t xml:space="preserve">– </w:t>
      </w:r>
      <w:r w:rsidR="00743AE5" w:rsidRPr="002208D5">
        <w:rPr>
          <w:rFonts w:eastAsiaTheme="minorHAnsi" w:cs="Arial"/>
          <w:szCs w:val="20"/>
          <w:lang w:val="sl-SI"/>
        </w:rPr>
        <w:t>datum podelitve pooblastila, datum prenehanja pooblastila</w:t>
      </w:r>
      <w:r>
        <w:rPr>
          <w:rFonts w:eastAsiaTheme="minorHAnsi" w:cs="Arial"/>
          <w:szCs w:val="20"/>
          <w:lang w:val="sl-SI"/>
        </w:rPr>
        <w:t>.</w:t>
      </w:r>
      <w:r w:rsidR="005F0F03">
        <w:rPr>
          <w:rFonts w:eastAsiaTheme="minorHAnsi" w:cs="Arial"/>
          <w:szCs w:val="20"/>
          <w:lang w:val="sl-SI"/>
        </w:rPr>
        <w:t>«.</w:t>
      </w:r>
    </w:p>
    <w:p w14:paraId="570EB2DB" w14:textId="77777777" w:rsidR="00B257C9" w:rsidRDefault="00B257C9" w:rsidP="00C50A7D">
      <w:pPr>
        <w:spacing w:line="276" w:lineRule="auto"/>
        <w:jc w:val="both"/>
        <w:rPr>
          <w:rFonts w:eastAsiaTheme="minorHAnsi" w:cs="Arial"/>
          <w:szCs w:val="20"/>
          <w:lang w:val="sl-SI"/>
        </w:rPr>
      </w:pPr>
    </w:p>
    <w:p w14:paraId="20DCE5EB" w14:textId="73C4D655" w:rsidR="00A505FF" w:rsidRDefault="005F0F03" w:rsidP="00C50A7D">
      <w:pPr>
        <w:spacing w:line="276" w:lineRule="auto"/>
        <w:jc w:val="both"/>
        <w:rPr>
          <w:rFonts w:eastAsiaTheme="minorHAnsi" w:cs="Arial"/>
          <w:szCs w:val="20"/>
          <w:lang w:val="sl-SI"/>
        </w:rPr>
      </w:pPr>
      <w:r>
        <w:rPr>
          <w:rFonts w:eastAsiaTheme="minorHAnsi" w:cs="Arial"/>
          <w:szCs w:val="20"/>
          <w:lang w:val="sl-SI"/>
        </w:rPr>
        <w:t>Dosedanji drugi, tretji</w:t>
      </w:r>
      <w:r w:rsidR="00AB7F27">
        <w:rPr>
          <w:rFonts w:eastAsiaTheme="minorHAnsi" w:cs="Arial"/>
          <w:szCs w:val="20"/>
          <w:lang w:val="sl-SI"/>
        </w:rPr>
        <w:t xml:space="preserve"> in četrti odstavek postanejo tretji, četrti in peti odstavek.</w:t>
      </w:r>
    </w:p>
    <w:p w14:paraId="25F09297" w14:textId="77777777" w:rsidR="00AB7F27" w:rsidRDefault="00AB7F27" w:rsidP="00C50A7D">
      <w:pPr>
        <w:spacing w:line="276" w:lineRule="auto"/>
        <w:jc w:val="both"/>
        <w:rPr>
          <w:rFonts w:eastAsiaTheme="minorHAnsi" w:cs="Arial"/>
          <w:szCs w:val="20"/>
          <w:lang w:val="sl-SI"/>
        </w:rPr>
      </w:pPr>
    </w:p>
    <w:p w14:paraId="0A3047C0" w14:textId="4DF6E64E" w:rsidR="00AB7F27" w:rsidRDefault="00F168EA" w:rsidP="00C50A7D">
      <w:pPr>
        <w:spacing w:line="276" w:lineRule="auto"/>
        <w:jc w:val="both"/>
        <w:rPr>
          <w:rFonts w:eastAsiaTheme="minorHAnsi" w:cs="Arial"/>
          <w:szCs w:val="20"/>
          <w:lang w:val="sl-SI"/>
        </w:rPr>
      </w:pPr>
      <w:r>
        <w:rPr>
          <w:rFonts w:eastAsiaTheme="minorHAnsi" w:cs="Arial"/>
          <w:szCs w:val="20"/>
          <w:lang w:val="sl-SI"/>
        </w:rPr>
        <w:t>V dosedanjem petem odstavk</w:t>
      </w:r>
      <w:r w:rsidR="007410EE">
        <w:rPr>
          <w:rFonts w:eastAsiaTheme="minorHAnsi" w:cs="Arial"/>
          <w:szCs w:val="20"/>
          <w:lang w:val="sl-SI"/>
        </w:rPr>
        <w:t>u</w:t>
      </w:r>
      <w:r>
        <w:rPr>
          <w:rFonts w:eastAsiaTheme="minorHAnsi" w:cs="Arial"/>
          <w:szCs w:val="20"/>
          <w:lang w:val="sl-SI"/>
        </w:rPr>
        <w:t xml:space="preserve">, ki postane šesti odstavek, </w:t>
      </w:r>
      <w:r w:rsidR="007410EE">
        <w:rPr>
          <w:rFonts w:eastAsiaTheme="minorHAnsi" w:cs="Arial"/>
          <w:szCs w:val="20"/>
          <w:lang w:val="sl-SI"/>
        </w:rPr>
        <w:t>se besedilo »</w:t>
      </w:r>
      <w:r w:rsidR="007410EE" w:rsidRPr="007410EE">
        <w:rPr>
          <w:rFonts w:eastAsiaTheme="minorHAnsi" w:cs="Arial"/>
          <w:szCs w:val="20"/>
          <w:lang w:val="sl-SI"/>
        </w:rPr>
        <w:t>Listine iz 4. točke tretjega odstavka tega člena</w:t>
      </w:r>
      <w:r w:rsidR="007410EE">
        <w:rPr>
          <w:rFonts w:eastAsiaTheme="minorHAnsi" w:cs="Arial"/>
          <w:szCs w:val="20"/>
          <w:lang w:val="sl-SI"/>
        </w:rPr>
        <w:t>« nadomesti z besedilom »</w:t>
      </w:r>
      <w:r w:rsidR="007410EE" w:rsidRPr="007410EE">
        <w:rPr>
          <w:rFonts w:eastAsiaTheme="minorHAnsi" w:cs="Arial"/>
          <w:szCs w:val="20"/>
          <w:lang w:val="sl-SI"/>
        </w:rPr>
        <w:t xml:space="preserve">Listine iz 4. točke </w:t>
      </w:r>
      <w:r w:rsidR="007410EE">
        <w:rPr>
          <w:rFonts w:eastAsiaTheme="minorHAnsi" w:cs="Arial"/>
          <w:szCs w:val="20"/>
          <w:lang w:val="sl-SI"/>
        </w:rPr>
        <w:t>četrtega</w:t>
      </w:r>
      <w:r w:rsidR="007410EE" w:rsidRPr="007410EE">
        <w:rPr>
          <w:rFonts w:eastAsiaTheme="minorHAnsi" w:cs="Arial"/>
          <w:szCs w:val="20"/>
          <w:lang w:val="sl-SI"/>
        </w:rPr>
        <w:t xml:space="preserve"> odstavka tega člena</w:t>
      </w:r>
      <w:r w:rsidR="007410EE">
        <w:rPr>
          <w:rFonts w:eastAsiaTheme="minorHAnsi" w:cs="Arial"/>
          <w:szCs w:val="20"/>
          <w:lang w:val="sl-SI"/>
        </w:rPr>
        <w:t>«.</w:t>
      </w:r>
    </w:p>
    <w:p w14:paraId="42873ABC" w14:textId="77777777" w:rsidR="00420FC0" w:rsidRDefault="00420FC0" w:rsidP="00C50A7D">
      <w:pPr>
        <w:spacing w:line="276" w:lineRule="auto"/>
        <w:jc w:val="both"/>
        <w:rPr>
          <w:rFonts w:eastAsiaTheme="minorHAnsi" w:cs="Arial"/>
          <w:szCs w:val="20"/>
          <w:lang w:val="sl-SI"/>
        </w:rPr>
      </w:pPr>
    </w:p>
    <w:p w14:paraId="53D017BF" w14:textId="310DFA56" w:rsidR="001E3297" w:rsidRDefault="00420FC0" w:rsidP="00C50A7D">
      <w:pPr>
        <w:spacing w:line="276" w:lineRule="auto"/>
        <w:jc w:val="both"/>
        <w:rPr>
          <w:rFonts w:eastAsiaTheme="minorHAnsi" w:cs="Arial"/>
          <w:szCs w:val="20"/>
          <w:lang w:val="sl-SI"/>
        </w:rPr>
      </w:pPr>
      <w:r>
        <w:rPr>
          <w:rFonts w:eastAsiaTheme="minorHAnsi" w:cs="Arial"/>
          <w:szCs w:val="20"/>
          <w:lang w:val="sl-SI"/>
        </w:rPr>
        <w:t>Z</w:t>
      </w:r>
      <w:r w:rsidR="00C111AB">
        <w:rPr>
          <w:rFonts w:eastAsiaTheme="minorHAnsi" w:cs="Arial"/>
          <w:szCs w:val="20"/>
          <w:lang w:val="sl-SI"/>
        </w:rPr>
        <w:t xml:space="preserve">a </w:t>
      </w:r>
      <w:r w:rsidR="00C32123">
        <w:rPr>
          <w:rFonts w:eastAsiaTheme="minorHAnsi" w:cs="Arial"/>
          <w:szCs w:val="20"/>
          <w:lang w:val="sl-SI"/>
        </w:rPr>
        <w:t xml:space="preserve">šestim </w:t>
      </w:r>
      <w:r w:rsidR="00C111AB">
        <w:rPr>
          <w:rFonts w:eastAsiaTheme="minorHAnsi" w:cs="Arial"/>
          <w:szCs w:val="20"/>
          <w:lang w:val="sl-SI"/>
        </w:rPr>
        <w:t xml:space="preserve">odstavkom </w:t>
      </w:r>
      <w:r w:rsidR="00C32123">
        <w:rPr>
          <w:rFonts w:eastAsiaTheme="minorHAnsi" w:cs="Arial"/>
          <w:szCs w:val="20"/>
          <w:lang w:val="sl-SI"/>
        </w:rPr>
        <w:t xml:space="preserve">se </w:t>
      </w:r>
      <w:r w:rsidR="00C111AB">
        <w:rPr>
          <w:rFonts w:eastAsiaTheme="minorHAnsi" w:cs="Arial"/>
          <w:szCs w:val="20"/>
          <w:lang w:val="sl-SI"/>
        </w:rPr>
        <w:t xml:space="preserve">doda nov </w:t>
      </w:r>
      <w:r w:rsidR="00C32123">
        <w:rPr>
          <w:rFonts w:eastAsiaTheme="minorHAnsi" w:cs="Arial"/>
          <w:szCs w:val="20"/>
          <w:lang w:val="sl-SI"/>
        </w:rPr>
        <w:t>sedmi</w:t>
      </w:r>
      <w:r w:rsidR="00C111AB">
        <w:rPr>
          <w:rFonts w:eastAsiaTheme="minorHAnsi" w:cs="Arial"/>
          <w:szCs w:val="20"/>
          <w:lang w:val="sl-SI"/>
        </w:rPr>
        <w:t xml:space="preserve"> odstavek, ki se glasi:</w:t>
      </w:r>
    </w:p>
    <w:p w14:paraId="594BD0FF" w14:textId="78C19726" w:rsidR="00C111AB" w:rsidRDefault="00AF5604" w:rsidP="00C50A7D">
      <w:pPr>
        <w:spacing w:line="276" w:lineRule="auto"/>
        <w:jc w:val="both"/>
        <w:rPr>
          <w:rFonts w:eastAsiaTheme="minorHAnsi" w:cs="Arial"/>
          <w:szCs w:val="20"/>
          <w:lang w:val="sl-SI"/>
        </w:rPr>
      </w:pPr>
      <w:r>
        <w:rPr>
          <w:rFonts w:eastAsiaTheme="minorHAnsi" w:cs="Arial"/>
          <w:szCs w:val="20"/>
          <w:lang w:val="sl-SI"/>
        </w:rPr>
        <w:t>»</w:t>
      </w:r>
      <w:r w:rsidR="00FA1F5E">
        <w:rPr>
          <w:rFonts w:eastAsiaTheme="minorHAnsi" w:cs="Arial"/>
          <w:szCs w:val="20"/>
          <w:lang w:val="sl-SI"/>
        </w:rPr>
        <w:t>(</w:t>
      </w:r>
      <w:r w:rsidR="00265BC2">
        <w:rPr>
          <w:rFonts w:eastAsiaTheme="minorHAnsi" w:cs="Arial"/>
          <w:szCs w:val="20"/>
          <w:lang w:val="sl-SI"/>
        </w:rPr>
        <w:t>7</w:t>
      </w:r>
      <w:r w:rsidR="00FA1F5E">
        <w:rPr>
          <w:rFonts w:eastAsiaTheme="minorHAnsi" w:cs="Arial"/>
          <w:szCs w:val="20"/>
          <w:lang w:val="sl-SI"/>
        </w:rPr>
        <w:t xml:space="preserve">) </w:t>
      </w:r>
      <w:r w:rsidR="003E2634">
        <w:rPr>
          <w:rFonts w:eastAsiaTheme="minorHAnsi" w:cs="Arial"/>
          <w:szCs w:val="20"/>
          <w:lang w:val="sl-SI"/>
        </w:rPr>
        <w:t xml:space="preserve">Kadar je </w:t>
      </w:r>
      <w:r w:rsidR="00B373E5">
        <w:rPr>
          <w:rFonts w:eastAsiaTheme="minorHAnsi" w:cs="Arial"/>
          <w:szCs w:val="20"/>
          <w:lang w:val="sl-SI"/>
        </w:rPr>
        <w:t>ustanovitelj</w:t>
      </w:r>
      <w:r w:rsidR="00AE4B5A">
        <w:rPr>
          <w:rFonts w:eastAsiaTheme="minorHAnsi" w:cs="Arial"/>
          <w:szCs w:val="20"/>
          <w:lang w:val="sl-SI"/>
        </w:rPr>
        <w:t xml:space="preserve"> – matična družba</w:t>
      </w:r>
      <w:r w:rsidR="00B373E5">
        <w:rPr>
          <w:rFonts w:eastAsiaTheme="minorHAnsi" w:cs="Arial"/>
          <w:szCs w:val="20"/>
          <w:lang w:val="sl-SI"/>
        </w:rPr>
        <w:t xml:space="preserve"> podružnice </w:t>
      </w:r>
      <w:r w:rsidR="00D2745C">
        <w:rPr>
          <w:rFonts w:eastAsiaTheme="minorHAnsi" w:cs="Arial"/>
          <w:szCs w:val="20"/>
          <w:lang w:val="sl-SI"/>
        </w:rPr>
        <w:t xml:space="preserve">tuje podjetje </w:t>
      </w:r>
      <w:r w:rsidR="00D537FE">
        <w:rPr>
          <w:rFonts w:eastAsiaTheme="minorHAnsi" w:cs="Arial"/>
          <w:szCs w:val="20"/>
          <w:lang w:val="sl-SI"/>
        </w:rPr>
        <w:t>kapitalska družba</w:t>
      </w:r>
      <w:r w:rsidR="00913D65">
        <w:rPr>
          <w:rFonts w:eastAsiaTheme="minorHAnsi" w:cs="Arial"/>
          <w:szCs w:val="20"/>
          <w:lang w:val="sl-SI"/>
        </w:rPr>
        <w:t xml:space="preserve"> iz države članice, </w:t>
      </w:r>
      <w:r>
        <w:rPr>
          <w:rFonts w:eastAsiaTheme="minorHAnsi" w:cs="Arial"/>
          <w:szCs w:val="20"/>
          <w:lang w:val="sl-SI"/>
        </w:rPr>
        <w:t xml:space="preserve">lahko </w:t>
      </w:r>
      <w:r w:rsidR="00420355">
        <w:rPr>
          <w:rFonts w:eastAsiaTheme="minorHAnsi" w:cs="Arial"/>
          <w:szCs w:val="20"/>
          <w:lang w:val="sl-SI"/>
        </w:rPr>
        <w:t xml:space="preserve">registrsko sodišče pred vpisom podružnice v </w:t>
      </w:r>
      <w:r w:rsidR="00420355" w:rsidRPr="0030722E">
        <w:rPr>
          <w:rFonts w:eastAsiaTheme="minorHAnsi" w:cs="Arial"/>
          <w:szCs w:val="20"/>
          <w:lang w:val="sl-SI"/>
        </w:rPr>
        <w:t>sodni register</w:t>
      </w:r>
      <w:r w:rsidR="00FA1F5E" w:rsidRPr="0030722E">
        <w:rPr>
          <w:rFonts w:eastAsiaTheme="minorHAnsi" w:cs="Arial"/>
          <w:szCs w:val="20"/>
          <w:lang w:val="sl-SI"/>
        </w:rPr>
        <w:t xml:space="preserve"> preveri informacije o družbi </w:t>
      </w:r>
      <w:r w:rsidR="0030722E">
        <w:rPr>
          <w:rFonts w:eastAsiaTheme="minorHAnsi" w:cs="Arial"/>
          <w:szCs w:val="20"/>
          <w:lang w:val="sl-SI"/>
        </w:rPr>
        <w:t>v</w:t>
      </w:r>
      <w:r w:rsidR="00FA1F5E" w:rsidRPr="0030722E">
        <w:rPr>
          <w:rFonts w:eastAsiaTheme="minorHAnsi" w:cs="Arial"/>
          <w:szCs w:val="20"/>
          <w:lang w:val="sl-SI"/>
        </w:rPr>
        <w:t xml:space="preserve"> sistem</w:t>
      </w:r>
      <w:r w:rsidR="0030722E">
        <w:rPr>
          <w:rFonts w:eastAsiaTheme="minorHAnsi" w:cs="Arial"/>
          <w:szCs w:val="20"/>
          <w:lang w:val="sl-SI"/>
        </w:rPr>
        <w:t>u</w:t>
      </w:r>
      <w:r w:rsidR="00FA1F5E" w:rsidRPr="0030722E">
        <w:rPr>
          <w:rFonts w:eastAsiaTheme="minorHAnsi" w:cs="Arial"/>
          <w:szCs w:val="20"/>
          <w:lang w:val="sl-SI"/>
        </w:rPr>
        <w:t xml:space="preserve"> povezovanja </w:t>
      </w:r>
      <w:r w:rsidR="00A71E15" w:rsidRPr="0030722E">
        <w:rPr>
          <w:rFonts w:eastAsiaTheme="minorHAnsi" w:cs="Arial"/>
          <w:szCs w:val="20"/>
          <w:lang w:val="sl-SI"/>
        </w:rPr>
        <w:t>poslovnih registrov.</w:t>
      </w:r>
      <w:r w:rsidR="0030722E" w:rsidRPr="0030722E">
        <w:rPr>
          <w:rFonts w:eastAsiaTheme="minorHAnsi" w:cs="Arial"/>
          <w:szCs w:val="20"/>
          <w:lang w:val="sl-SI"/>
        </w:rPr>
        <w:t>«.</w:t>
      </w:r>
    </w:p>
    <w:p w14:paraId="4B2DD98E" w14:textId="77777777" w:rsidR="0030722E" w:rsidRDefault="0030722E" w:rsidP="00C50A7D">
      <w:pPr>
        <w:spacing w:line="276" w:lineRule="auto"/>
        <w:jc w:val="both"/>
        <w:rPr>
          <w:rFonts w:eastAsiaTheme="minorHAnsi" w:cs="Arial"/>
          <w:szCs w:val="20"/>
          <w:lang w:val="sl-SI"/>
        </w:rPr>
      </w:pPr>
    </w:p>
    <w:p w14:paraId="788D2463" w14:textId="77777777" w:rsidR="0030722E" w:rsidRPr="00C50A7D" w:rsidRDefault="0030722E" w:rsidP="0030722E">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4D7E1234" w14:textId="77777777" w:rsidR="0030722E" w:rsidRDefault="0030722E" w:rsidP="00C50A7D">
      <w:pPr>
        <w:spacing w:line="276" w:lineRule="auto"/>
        <w:jc w:val="both"/>
        <w:rPr>
          <w:rFonts w:eastAsiaTheme="minorHAnsi" w:cs="Arial"/>
          <w:szCs w:val="20"/>
          <w:lang w:val="sl-SI"/>
        </w:rPr>
      </w:pPr>
    </w:p>
    <w:p w14:paraId="7E6F0144" w14:textId="2BE89ED5" w:rsidR="0030722E" w:rsidRPr="00C50A7D" w:rsidRDefault="0030722E" w:rsidP="00C50A7D">
      <w:pPr>
        <w:spacing w:line="276" w:lineRule="auto"/>
        <w:jc w:val="both"/>
        <w:rPr>
          <w:rFonts w:eastAsiaTheme="minorHAnsi" w:cs="Arial"/>
          <w:szCs w:val="20"/>
          <w:lang w:val="sl-SI"/>
        </w:rPr>
      </w:pPr>
      <w:r>
        <w:rPr>
          <w:rFonts w:eastAsiaTheme="minorHAnsi" w:cs="Arial"/>
          <w:szCs w:val="20"/>
          <w:lang w:val="sl-SI"/>
        </w:rPr>
        <w:t xml:space="preserve">V 80. členu se </w:t>
      </w:r>
      <w:r w:rsidR="00E71338">
        <w:rPr>
          <w:rFonts w:eastAsiaTheme="minorHAnsi" w:cs="Arial"/>
          <w:szCs w:val="20"/>
          <w:lang w:val="sl-SI"/>
        </w:rPr>
        <w:t>besedilo »</w:t>
      </w:r>
      <w:r w:rsidR="00E71338" w:rsidRPr="00E71338">
        <w:rPr>
          <w:rFonts w:eastAsiaTheme="minorHAnsi" w:cs="Arial"/>
          <w:szCs w:val="20"/>
          <w:lang w:val="sl-SI"/>
        </w:rPr>
        <w:t>smiselno uporabljata prvi in drugi odstavek 79. člena</w:t>
      </w:r>
      <w:r w:rsidR="00E71338">
        <w:rPr>
          <w:rFonts w:eastAsiaTheme="minorHAnsi" w:cs="Arial"/>
          <w:szCs w:val="20"/>
          <w:lang w:val="sl-SI"/>
        </w:rPr>
        <w:t>« nadomesti z besedilom »</w:t>
      </w:r>
      <w:r w:rsidR="00E71338" w:rsidRPr="00E71338">
        <w:rPr>
          <w:rFonts w:eastAsiaTheme="minorHAnsi" w:cs="Arial"/>
          <w:szCs w:val="20"/>
          <w:lang w:val="sl-SI"/>
        </w:rPr>
        <w:t xml:space="preserve">smiselno uporabljata prvi in </w:t>
      </w:r>
      <w:r w:rsidR="00E71338">
        <w:rPr>
          <w:rFonts w:eastAsiaTheme="minorHAnsi" w:cs="Arial"/>
          <w:szCs w:val="20"/>
          <w:lang w:val="sl-SI"/>
        </w:rPr>
        <w:t>tretji</w:t>
      </w:r>
      <w:r w:rsidR="00E71338" w:rsidRPr="00E71338">
        <w:rPr>
          <w:rFonts w:eastAsiaTheme="minorHAnsi" w:cs="Arial"/>
          <w:szCs w:val="20"/>
          <w:lang w:val="sl-SI"/>
        </w:rPr>
        <w:t xml:space="preserve"> odstavek 79. člena</w:t>
      </w:r>
      <w:r w:rsidR="00E71338">
        <w:rPr>
          <w:rFonts w:eastAsiaTheme="minorHAnsi" w:cs="Arial"/>
          <w:szCs w:val="20"/>
          <w:lang w:val="sl-SI"/>
        </w:rPr>
        <w:t>«.</w:t>
      </w:r>
    </w:p>
    <w:p w14:paraId="1E94C6AB" w14:textId="77777777" w:rsidR="00C50A7D" w:rsidRPr="00C50A7D" w:rsidRDefault="00C50A7D" w:rsidP="00C50A7D">
      <w:pPr>
        <w:spacing w:line="276" w:lineRule="auto"/>
        <w:jc w:val="both"/>
        <w:rPr>
          <w:rFonts w:eastAsiaTheme="minorHAnsi" w:cs="Arial"/>
          <w:szCs w:val="20"/>
          <w:lang w:val="sl-SI"/>
        </w:rPr>
      </w:pPr>
    </w:p>
    <w:p w14:paraId="4C964B56" w14:textId="77777777" w:rsidR="00C50A7D" w:rsidRPr="00C50A7D" w:rsidRDefault="00C50A7D" w:rsidP="00C50A7D">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3CD50B71" w14:textId="77777777" w:rsidR="00C50A7D" w:rsidRPr="00C50A7D" w:rsidRDefault="00C50A7D" w:rsidP="00C50A7D">
      <w:pPr>
        <w:spacing w:line="276" w:lineRule="auto"/>
        <w:jc w:val="both"/>
        <w:rPr>
          <w:rFonts w:eastAsiaTheme="minorHAnsi" w:cs="Arial"/>
          <w:szCs w:val="20"/>
          <w:lang w:val="sl-SI"/>
        </w:rPr>
      </w:pPr>
    </w:p>
    <w:p w14:paraId="5424C8CA"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Členi 116.a do 116.c se nadomestijo z novimi členi 116.a do 116.d, ki se glasijo:</w:t>
      </w:r>
    </w:p>
    <w:p w14:paraId="2237C5F3" w14:textId="77777777" w:rsidR="00C50A7D" w:rsidRPr="00C50A7D" w:rsidRDefault="00C50A7D" w:rsidP="00C50A7D">
      <w:pPr>
        <w:spacing w:line="276" w:lineRule="auto"/>
        <w:jc w:val="center"/>
        <w:rPr>
          <w:rFonts w:eastAsiaTheme="minorHAnsi" w:cs="Arial"/>
          <w:szCs w:val="20"/>
          <w:lang w:val="sl-SI"/>
        </w:rPr>
      </w:pPr>
    </w:p>
    <w:p w14:paraId="50B1C994"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w:t>
      </w:r>
      <w:r w:rsidRPr="00C50A7D">
        <w:rPr>
          <w:rFonts w:eastAsiaTheme="minorHAnsi" w:cs="Arial"/>
          <w:szCs w:val="20"/>
          <w:lang w:val="x-none"/>
        </w:rPr>
        <w:t>116.</w:t>
      </w:r>
      <w:r w:rsidRPr="00C50A7D">
        <w:rPr>
          <w:rFonts w:eastAsiaTheme="minorHAnsi" w:cs="Arial"/>
          <w:szCs w:val="20"/>
          <w:lang w:val="sl-SI"/>
        </w:rPr>
        <w:t>a</w:t>
      </w:r>
      <w:r w:rsidRPr="00C50A7D">
        <w:rPr>
          <w:rFonts w:eastAsiaTheme="minorHAnsi" w:cs="Arial"/>
          <w:szCs w:val="20"/>
          <w:lang w:val="x-none"/>
        </w:rPr>
        <w:t xml:space="preserve"> člen</w:t>
      </w:r>
    </w:p>
    <w:p w14:paraId="4F8F057C"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(predložitev načrta zaradi javne objave)</w:t>
      </w:r>
    </w:p>
    <w:p w14:paraId="3CD25444" w14:textId="77777777" w:rsidR="00C50A7D" w:rsidRPr="00C50A7D" w:rsidRDefault="00C50A7D" w:rsidP="00C50A7D">
      <w:pPr>
        <w:spacing w:line="276" w:lineRule="auto"/>
        <w:jc w:val="both"/>
        <w:rPr>
          <w:rFonts w:eastAsiaTheme="minorHAnsi" w:cs="Arial"/>
          <w:szCs w:val="20"/>
          <w:lang w:val="sl-SI"/>
        </w:rPr>
      </w:pPr>
    </w:p>
    <w:p w14:paraId="6BF795F5"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Predlogu, s katerim družba, ki se združuje, zaradi javne objave sodišču predloži načrt čezmejne združitve (622.e ZGD-1), je treba priložiti odpravek notarskega zapisa načrta čezmejne združitve z vsebino v skladu s 622.c členom ZGD-1, ki ga pripravijo poslovodstva ali organi vodenja vseh družb, ki se čezmejno združujejo.</w:t>
      </w:r>
    </w:p>
    <w:p w14:paraId="1440CF5E" w14:textId="77777777" w:rsidR="00C50A7D" w:rsidRPr="00C50A7D" w:rsidRDefault="00C50A7D" w:rsidP="00C50A7D">
      <w:pPr>
        <w:spacing w:line="276" w:lineRule="auto"/>
        <w:jc w:val="both"/>
        <w:rPr>
          <w:rFonts w:eastAsiaTheme="minorHAnsi" w:cs="Arial"/>
          <w:szCs w:val="20"/>
          <w:lang w:val="sl-SI"/>
        </w:rPr>
      </w:pPr>
    </w:p>
    <w:p w14:paraId="15600A44"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Predlogu iz prejšnjega odstavka se priloži tudi:</w:t>
      </w:r>
    </w:p>
    <w:p w14:paraId="20768043" w14:textId="77777777" w:rsidR="00C50A7D" w:rsidRPr="00C50A7D" w:rsidRDefault="00C50A7D" w:rsidP="00C50A7D">
      <w:pPr>
        <w:overflowPunct w:val="0"/>
        <w:autoSpaceDE w:val="0"/>
        <w:autoSpaceDN w:val="0"/>
        <w:adjustRightInd w:val="0"/>
        <w:spacing w:line="276" w:lineRule="auto"/>
        <w:jc w:val="both"/>
        <w:textAlignment w:val="baseline"/>
        <w:rPr>
          <w:rFonts w:cs="Arial"/>
          <w:szCs w:val="20"/>
          <w:lang w:val="sl-SI"/>
        </w:rPr>
      </w:pPr>
      <w:r w:rsidRPr="00C50A7D">
        <w:rPr>
          <w:rFonts w:cs="Arial"/>
          <w:szCs w:val="20"/>
          <w:lang w:val="sl-SI"/>
        </w:rPr>
        <w:t xml:space="preserve">1. obvestilo, da lahko delavci, upniki in imetniki deležev družbe, ki se čezmejno združuje, najpozneje pet delovnih dni pred zasedanjem skupščine dajo pripombe na načrt čezmejne združitve, ter </w:t>
      </w:r>
    </w:p>
    <w:p w14:paraId="7D234E99" w14:textId="684B0482"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poročilo o reviziji čezmejne združitve</w:t>
      </w:r>
      <w:r w:rsidR="006041C2">
        <w:rPr>
          <w:rFonts w:eastAsiaTheme="minorHAnsi" w:cs="Arial"/>
          <w:szCs w:val="20"/>
          <w:lang w:val="sl-SI"/>
        </w:rPr>
        <w:t xml:space="preserve"> </w:t>
      </w:r>
      <w:r w:rsidRPr="00C50A7D">
        <w:rPr>
          <w:rFonts w:eastAsiaTheme="minorHAnsi" w:cs="Arial"/>
          <w:szCs w:val="20"/>
          <w:lang w:val="sl-SI"/>
        </w:rPr>
        <w:t>v skladu s 622.d členom ZGD-1</w:t>
      </w:r>
      <w:r w:rsidR="00CD2AF7">
        <w:rPr>
          <w:rFonts w:eastAsiaTheme="minorHAnsi" w:cs="Arial"/>
          <w:szCs w:val="20"/>
          <w:lang w:val="sl-SI"/>
        </w:rPr>
        <w:t>, če je na voljo</w:t>
      </w:r>
      <w:r w:rsidRPr="00C50A7D">
        <w:rPr>
          <w:rFonts w:eastAsiaTheme="minorHAnsi" w:cs="Arial"/>
          <w:szCs w:val="20"/>
          <w:lang w:val="sl-SI"/>
        </w:rPr>
        <w:t>.</w:t>
      </w:r>
    </w:p>
    <w:p w14:paraId="4E8B2FA1" w14:textId="77777777" w:rsidR="00C50A7D" w:rsidRPr="00C50A7D" w:rsidRDefault="00C50A7D" w:rsidP="00C50A7D">
      <w:pPr>
        <w:spacing w:line="276" w:lineRule="auto"/>
        <w:jc w:val="center"/>
        <w:rPr>
          <w:rFonts w:eastAsiaTheme="minorHAnsi" w:cs="Arial"/>
          <w:szCs w:val="20"/>
          <w:lang w:val="sl-SI"/>
        </w:rPr>
      </w:pPr>
    </w:p>
    <w:p w14:paraId="4CAF0AA1" w14:textId="77777777" w:rsidR="00C50A7D" w:rsidRPr="00C50A7D" w:rsidRDefault="00C50A7D" w:rsidP="00C50A7D">
      <w:pPr>
        <w:spacing w:line="276" w:lineRule="auto"/>
        <w:jc w:val="center"/>
        <w:rPr>
          <w:rFonts w:eastAsiaTheme="minorHAnsi" w:cs="Arial"/>
          <w:szCs w:val="20"/>
          <w:lang w:val="sl-SI"/>
        </w:rPr>
      </w:pPr>
      <w:r w:rsidRPr="00C50A7D">
        <w:rPr>
          <w:rFonts w:cs="Arial"/>
          <w:szCs w:val="20"/>
          <w:lang w:val="x-none" w:eastAsia="sl-SI"/>
        </w:rPr>
        <w:t>116.</w:t>
      </w:r>
      <w:r w:rsidRPr="00C50A7D">
        <w:rPr>
          <w:rFonts w:cs="Arial"/>
          <w:szCs w:val="20"/>
          <w:lang w:val="sl-SI" w:eastAsia="sl-SI"/>
        </w:rPr>
        <w:t>b</w:t>
      </w:r>
      <w:r w:rsidRPr="00C50A7D">
        <w:rPr>
          <w:rFonts w:cs="Arial"/>
          <w:szCs w:val="20"/>
          <w:lang w:val="x-none" w:eastAsia="sl-SI"/>
        </w:rPr>
        <w:t xml:space="preserve"> člen</w:t>
      </w:r>
    </w:p>
    <w:p w14:paraId="7237A5D7" w14:textId="77777777" w:rsidR="00C50A7D" w:rsidRPr="00C50A7D" w:rsidRDefault="00C50A7D" w:rsidP="00C50A7D">
      <w:pPr>
        <w:shd w:val="clear" w:color="auto" w:fill="FFFFFF"/>
        <w:spacing w:line="276" w:lineRule="auto"/>
        <w:jc w:val="center"/>
        <w:rPr>
          <w:rFonts w:cs="Arial"/>
          <w:szCs w:val="20"/>
          <w:lang w:val="sl-SI" w:eastAsia="sl-SI"/>
        </w:rPr>
      </w:pPr>
      <w:r w:rsidRPr="00C50A7D">
        <w:rPr>
          <w:rFonts w:cs="Arial"/>
          <w:szCs w:val="20"/>
          <w:lang w:val="x-none" w:eastAsia="sl-SI"/>
        </w:rPr>
        <w:t>(predlog za vpis namere čezmejne združitve)</w:t>
      </w:r>
    </w:p>
    <w:p w14:paraId="5BE223C3" w14:textId="77777777" w:rsidR="00C50A7D" w:rsidRPr="00C50A7D" w:rsidRDefault="00C50A7D" w:rsidP="00C50A7D">
      <w:pPr>
        <w:shd w:val="clear" w:color="auto" w:fill="FFFFFF"/>
        <w:spacing w:before="240" w:line="276" w:lineRule="auto"/>
        <w:jc w:val="both"/>
        <w:rPr>
          <w:rFonts w:cs="Arial"/>
          <w:szCs w:val="20"/>
          <w:lang w:val="sl-SI" w:eastAsia="sl-SI"/>
        </w:rPr>
      </w:pPr>
      <w:r w:rsidRPr="00C50A7D">
        <w:rPr>
          <w:rFonts w:cs="Arial"/>
          <w:szCs w:val="20"/>
          <w:lang w:val="x-none" w:eastAsia="sl-SI"/>
        </w:rPr>
        <w:t>(1) S predlogom za vpis namere čezmejne združitve (622.k člen ZGD-1) je treba zahtevati, da se v sodni register vpiše:</w:t>
      </w:r>
    </w:p>
    <w:p w14:paraId="0D82D705" w14:textId="77777777" w:rsidR="00C50A7D" w:rsidRPr="00C50A7D" w:rsidRDefault="00C50A7D" w:rsidP="00C50A7D">
      <w:pPr>
        <w:shd w:val="clear" w:color="auto" w:fill="FFFFFF"/>
        <w:spacing w:line="276" w:lineRule="auto"/>
        <w:jc w:val="both"/>
        <w:rPr>
          <w:rFonts w:cs="Arial"/>
          <w:szCs w:val="20"/>
          <w:lang w:val="sl-SI" w:eastAsia="sl-SI"/>
        </w:rPr>
      </w:pPr>
      <w:r w:rsidRPr="00C50A7D">
        <w:rPr>
          <w:rFonts w:cs="Arial"/>
          <w:szCs w:val="20"/>
          <w:lang w:val="x-none" w:eastAsia="sl-SI"/>
        </w:rPr>
        <w:t>1. ta namera,</w:t>
      </w:r>
    </w:p>
    <w:p w14:paraId="6F7F92DC" w14:textId="77777777" w:rsidR="00C50A7D" w:rsidRPr="00C50A7D" w:rsidRDefault="00C50A7D" w:rsidP="00C50A7D">
      <w:pPr>
        <w:shd w:val="clear" w:color="auto" w:fill="FFFFFF"/>
        <w:spacing w:line="276" w:lineRule="auto"/>
        <w:jc w:val="both"/>
        <w:rPr>
          <w:rFonts w:cs="Arial"/>
          <w:szCs w:val="20"/>
          <w:lang w:val="sl-SI" w:eastAsia="sl-SI"/>
        </w:rPr>
      </w:pPr>
      <w:r w:rsidRPr="00C50A7D">
        <w:rPr>
          <w:rFonts w:cs="Arial"/>
          <w:szCs w:val="20"/>
          <w:lang w:val="x-none" w:eastAsia="sl-SI"/>
        </w:rPr>
        <w:t>2. nameravan</w:t>
      </w:r>
      <w:r w:rsidRPr="00C50A7D">
        <w:rPr>
          <w:rFonts w:cs="Arial"/>
          <w:szCs w:val="20"/>
          <w:lang w:val="sl-SI" w:eastAsia="sl-SI"/>
        </w:rPr>
        <w:t>a firma, pravnoorganizacijska oblika in</w:t>
      </w:r>
      <w:r w:rsidRPr="00C50A7D">
        <w:rPr>
          <w:rFonts w:cs="Arial"/>
          <w:szCs w:val="20"/>
          <w:lang w:val="x-none" w:eastAsia="sl-SI"/>
        </w:rPr>
        <w:t xml:space="preserve"> sedež družbe, ki izide iz čezmejne združitve,</w:t>
      </w:r>
    </w:p>
    <w:p w14:paraId="0C31FD08" w14:textId="77777777" w:rsidR="00C50A7D" w:rsidRPr="00C50A7D" w:rsidRDefault="00C50A7D" w:rsidP="00C50A7D">
      <w:pPr>
        <w:shd w:val="clear" w:color="auto" w:fill="FFFFFF"/>
        <w:spacing w:line="276" w:lineRule="auto"/>
        <w:jc w:val="both"/>
        <w:rPr>
          <w:rFonts w:cs="Arial"/>
          <w:szCs w:val="20"/>
          <w:lang w:val="sl-SI" w:eastAsia="sl-SI"/>
        </w:rPr>
      </w:pPr>
      <w:r w:rsidRPr="00C50A7D">
        <w:rPr>
          <w:rFonts w:cs="Arial"/>
          <w:szCs w:val="20"/>
          <w:lang w:val="x-none" w:eastAsia="sl-SI"/>
        </w:rPr>
        <w:t>3. register, pri katerem bo ta družba vpisana, s podatkom o pristojnem organu države članice, ki vodi ta register, in</w:t>
      </w:r>
    </w:p>
    <w:p w14:paraId="0D68AE95" w14:textId="50D10142" w:rsidR="000E18F9" w:rsidRPr="00C50A7D" w:rsidRDefault="00C50A7D" w:rsidP="00C50A7D">
      <w:pPr>
        <w:shd w:val="clear" w:color="auto" w:fill="FFFFFF"/>
        <w:spacing w:line="276" w:lineRule="auto"/>
        <w:jc w:val="both"/>
        <w:rPr>
          <w:rFonts w:cs="Arial"/>
          <w:szCs w:val="20"/>
          <w:lang w:val="sl-SI" w:eastAsia="sl-SI"/>
        </w:rPr>
      </w:pPr>
      <w:r w:rsidRPr="00C50A7D">
        <w:rPr>
          <w:rFonts w:cs="Arial"/>
          <w:szCs w:val="20"/>
          <w:lang w:val="x-none" w:eastAsia="sl-SI"/>
        </w:rPr>
        <w:t>4. navedba, da je pristojno registrsko sodišče z odločitvijo o vpisu te namere potrdilo</w:t>
      </w:r>
      <w:r w:rsidR="000E18F9" w:rsidRPr="000E18F9">
        <w:rPr>
          <w:rFonts w:cs="Arial"/>
          <w:szCs w:val="20"/>
          <w:lang w:val="sl-SI" w:eastAsia="sl-SI"/>
        </w:rPr>
        <w:t xml:space="preserve">, da so bili za čezmejno </w:t>
      </w:r>
      <w:r w:rsidR="00375B22">
        <w:rPr>
          <w:rFonts w:cs="Arial"/>
          <w:szCs w:val="20"/>
          <w:lang w:val="sl-SI" w:eastAsia="sl-SI"/>
        </w:rPr>
        <w:t>združitev</w:t>
      </w:r>
      <w:r w:rsidR="000E18F9" w:rsidRPr="000E18F9">
        <w:rPr>
          <w:rFonts w:cs="Arial"/>
          <w:szCs w:val="20"/>
          <w:lang w:val="sl-SI" w:eastAsia="sl-SI"/>
        </w:rPr>
        <w:t xml:space="preserve"> izpolnjeni vsi pogoji in da so bila pravilno opravljena vsa pravna opravila, ki jih je bilo treba opraviti</w:t>
      </w:r>
      <w:r w:rsidR="007C166B">
        <w:rPr>
          <w:rFonts w:cs="Arial"/>
          <w:szCs w:val="20"/>
          <w:lang w:val="sl-SI" w:eastAsia="sl-SI"/>
        </w:rPr>
        <w:t>,</w:t>
      </w:r>
      <w:r w:rsidR="007C166B" w:rsidRPr="007C166B">
        <w:rPr>
          <w:rFonts w:cs="Arial"/>
          <w:szCs w:val="20"/>
          <w:lang w:val="sl-SI" w:eastAsia="sl-SI"/>
        </w:rPr>
        <w:t xml:space="preserve"> </w:t>
      </w:r>
      <w:r w:rsidR="007C166B" w:rsidRPr="000E18F9">
        <w:rPr>
          <w:rFonts w:cs="Arial"/>
          <w:szCs w:val="20"/>
          <w:lang w:val="sl-SI" w:eastAsia="sl-SI"/>
        </w:rPr>
        <w:t>po sedmem odstavku 6</w:t>
      </w:r>
      <w:r w:rsidR="007C166B">
        <w:rPr>
          <w:rFonts w:cs="Arial"/>
          <w:szCs w:val="20"/>
          <w:lang w:val="sl-SI" w:eastAsia="sl-SI"/>
        </w:rPr>
        <w:t>22</w:t>
      </w:r>
      <w:r w:rsidR="007C166B" w:rsidRPr="000E18F9">
        <w:rPr>
          <w:rFonts w:cs="Arial"/>
          <w:szCs w:val="20"/>
          <w:lang w:val="sl-SI" w:eastAsia="sl-SI"/>
        </w:rPr>
        <w:t>.k člena ZGD-1</w:t>
      </w:r>
      <w:r w:rsidR="00375B22">
        <w:rPr>
          <w:rFonts w:cs="Arial"/>
          <w:szCs w:val="20"/>
          <w:lang w:val="sl-SI" w:eastAsia="sl-SI"/>
        </w:rPr>
        <w:t>.</w:t>
      </w:r>
    </w:p>
    <w:p w14:paraId="3FD8974E" w14:textId="77777777" w:rsidR="00C50A7D" w:rsidRPr="00C50A7D" w:rsidRDefault="00C50A7D" w:rsidP="00C50A7D">
      <w:pPr>
        <w:shd w:val="clear" w:color="auto" w:fill="FFFFFF"/>
        <w:spacing w:before="240" w:line="276" w:lineRule="auto"/>
        <w:jc w:val="both"/>
        <w:rPr>
          <w:rFonts w:cs="Arial"/>
          <w:szCs w:val="20"/>
          <w:lang w:val="sl-SI" w:eastAsia="sl-SI"/>
        </w:rPr>
      </w:pPr>
      <w:r w:rsidRPr="00C50A7D">
        <w:rPr>
          <w:rFonts w:cs="Arial"/>
          <w:szCs w:val="20"/>
          <w:lang w:val="x-none" w:eastAsia="sl-SI"/>
        </w:rPr>
        <w:t>(2) Predlogu iz prejšnjega odstavka je treba priložiti:</w:t>
      </w:r>
    </w:p>
    <w:p w14:paraId="7331627A"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lastRenderedPageBreak/>
        <w:t xml:space="preserve">1. </w:t>
      </w:r>
      <w:r w:rsidRPr="00C50A7D">
        <w:rPr>
          <w:rFonts w:cs="Arial"/>
          <w:szCs w:val="20"/>
          <w:lang w:val="x-none" w:eastAsia="sl-SI"/>
        </w:rPr>
        <w:t xml:space="preserve">načrt čezmejne združitve, </w:t>
      </w:r>
    </w:p>
    <w:p w14:paraId="489BC5AD"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2. </w:t>
      </w:r>
      <w:r w:rsidRPr="00C50A7D">
        <w:rPr>
          <w:rFonts w:cs="Arial"/>
          <w:szCs w:val="20"/>
          <w:lang w:val="x-none" w:eastAsia="sl-SI"/>
        </w:rPr>
        <w:t xml:space="preserve">zapisnik zasedanja skupščine prevzete družbe, ki je odločala o soglasju za čezmejno združitev, </w:t>
      </w:r>
    </w:p>
    <w:p w14:paraId="1AFB524B" w14:textId="77777777" w:rsidR="00C50A7D" w:rsidRPr="00C50A7D" w:rsidRDefault="00C50A7D" w:rsidP="00C50A7D">
      <w:pPr>
        <w:shd w:val="clear" w:color="auto" w:fill="FFFFFF"/>
        <w:spacing w:line="276" w:lineRule="auto"/>
        <w:jc w:val="both"/>
        <w:rPr>
          <w:rFonts w:cs="Arial"/>
          <w:szCs w:val="20"/>
          <w:lang w:val="sl-SI" w:eastAsia="sl-SI"/>
        </w:rPr>
      </w:pPr>
      <w:r w:rsidRPr="00C50A7D">
        <w:rPr>
          <w:rFonts w:cs="Arial"/>
          <w:szCs w:val="20"/>
          <w:lang w:val="sl-SI" w:eastAsia="sl-SI"/>
        </w:rPr>
        <w:t xml:space="preserve">3. </w:t>
      </w:r>
      <w:r w:rsidRPr="00C50A7D">
        <w:rPr>
          <w:rFonts w:cs="Arial"/>
          <w:szCs w:val="20"/>
          <w:lang w:val="x-none" w:eastAsia="sl-SI"/>
        </w:rPr>
        <w:t>dovoljenje pristojnega organa, če se za čezmejno združitev to zahteva,</w:t>
      </w:r>
    </w:p>
    <w:p w14:paraId="3690D5EC" w14:textId="670D59E1" w:rsidR="00C50A7D" w:rsidRPr="00C50A7D" w:rsidRDefault="00C50A7D" w:rsidP="00C50A7D">
      <w:pPr>
        <w:shd w:val="clear" w:color="auto" w:fill="FFFFFF"/>
        <w:spacing w:line="276" w:lineRule="auto"/>
        <w:jc w:val="both"/>
        <w:rPr>
          <w:rFonts w:cs="Arial"/>
          <w:szCs w:val="20"/>
          <w:lang w:val="sl-SI" w:eastAsia="sl-SI"/>
        </w:rPr>
      </w:pPr>
      <w:r w:rsidRPr="00C50A7D">
        <w:rPr>
          <w:rFonts w:cs="Arial"/>
          <w:szCs w:val="20"/>
          <w:lang w:val="sl-SI" w:eastAsia="sl-SI"/>
        </w:rPr>
        <w:t xml:space="preserve">4. </w:t>
      </w:r>
      <w:r w:rsidRPr="00C50A7D">
        <w:rPr>
          <w:rFonts w:cs="Arial"/>
          <w:szCs w:val="20"/>
          <w:lang w:val="x-none" w:eastAsia="sl-SI"/>
        </w:rPr>
        <w:t>poročilo poslovodstva</w:t>
      </w:r>
      <w:r w:rsidR="00E03056">
        <w:rPr>
          <w:rFonts w:cs="Arial"/>
          <w:szCs w:val="20"/>
          <w:lang w:val="sl-SI" w:eastAsia="sl-SI"/>
        </w:rPr>
        <w:t xml:space="preserve"> </w:t>
      </w:r>
      <w:r w:rsidR="00E03056" w:rsidRPr="00E03056">
        <w:rPr>
          <w:rFonts w:cs="Arial"/>
          <w:szCs w:val="20"/>
          <w:lang w:val="x-none" w:eastAsia="sl-SI"/>
        </w:rPr>
        <w:t>ali organa vodenja</w:t>
      </w:r>
      <w:r w:rsidRPr="00C50A7D">
        <w:rPr>
          <w:rFonts w:cs="Arial"/>
          <w:szCs w:val="20"/>
          <w:lang w:val="x-none" w:eastAsia="sl-SI"/>
        </w:rPr>
        <w:t xml:space="preserve"> prevzete družbe o čezmejni združitvi</w:t>
      </w:r>
      <w:r w:rsidR="002515A0">
        <w:rPr>
          <w:rFonts w:cs="Arial"/>
          <w:szCs w:val="20"/>
          <w:lang w:val="sl-SI" w:eastAsia="sl-SI"/>
        </w:rPr>
        <w:t>, če je na voljo,</w:t>
      </w:r>
      <w:r w:rsidRPr="00C50A7D">
        <w:rPr>
          <w:rFonts w:cs="Arial"/>
          <w:szCs w:val="20"/>
          <w:lang w:val="sl-SI" w:eastAsia="sl-SI"/>
        </w:rPr>
        <w:t xml:space="preserve"> in mnenje predstavnika delavcev, </w:t>
      </w:r>
      <w:r w:rsidRPr="00C50A7D">
        <w:rPr>
          <w:rFonts w:eastAsiaTheme="minorHAnsi" w:cs="Arial"/>
          <w:szCs w:val="20"/>
          <w:lang w:val="sl-SI"/>
        </w:rPr>
        <w:t>ali če predstavnika delavcev ni,</w:t>
      </w:r>
      <w:r w:rsidRPr="00C50A7D">
        <w:rPr>
          <w:rFonts w:cs="Arial"/>
          <w:szCs w:val="20"/>
          <w:lang w:val="sl-SI" w:eastAsia="sl-SI"/>
        </w:rPr>
        <w:t xml:space="preserve"> mnenje delavcev iz šestega odstavka 622.č člena ZGD-1</w:t>
      </w:r>
      <w:r w:rsidRPr="00C50A7D">
        <w:rPr>
          <w:rFonts w:cs="Arial"/>
          <w:szCs w:val="20"/>
          <w:lang w:val="x-none" w:eastAsia="sl-SI"/>
        </w:rPr>
        <w:t>,</w:t>
      </w:r>
    </w:p>
    <w:p w14:paraId="6D6B8DEE" w14:textId="0BEE70D5"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5. </w:t>
      </w:r>
      <w:r w:rsidRPr="00C50A7D">
        <w:rPr>
          <w:rFonts w:cs="Arial"/>
          <w:szCs w:val="20"/>
          <w:lang w:val="x-none" w:eastAsia="sl-SI"/>
        </w:rPr>
        <w:t>poročilo ali poročila o reviziji čezmejne združitve</w:t>
      </w:r>
      <w:r w:rsidRPr="00C50A7D">
        <w:rPr>
          <w:rFonts w:cs="Arial"/>
          <w:szCs w:val="20"/>
          <w:lang w:val="sl-SI" w:eastAsia="sl-SI"/>
        </w:rPr>
        <w:t xml:space="preserve"> v skladu s 622.d členom ZGD-1</w:t>
      </w:r>
      <w:r w:rsidRPr="00C50A7D">
        <w:rPr>
          <w:rFonts w:cs="Arial"/>
          <w:szCs w:val="20"/>
          <w:lang w:val="x-none" w:eastAsia="sl-SI"/>
        </w:rPr>
        <w:t>,</w:t>
      </w:r>
      <w:r w:rsidR="0025069F">
        <w:rPr>
          <w:rFonts w:cs="Arial"/>
          <w:szCs w:val="20"/>
          <w:lang w:val="sl-SI" w:eastAsia="sl-SI"/>
        </w:rPr>
        <w:t xml:space="preserve"> če je na voljo,</w:t>
      </w:r>
      <w:r w:rsidRPr="00C50A7D">
        <w:rPr>
          <w:rFonts w:cs="Arial"/>
          <w:szCs w:val="20"/>
          <w:lang w:val="x-none" w:eastAsia="sl-SI"/>
        </w:rPr>
        <w:t xml:space="preserve"> </w:t>
      </w:r>
    </w:p>
    <w:p w14:paraId="5230E370"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6. pripombe delavcev, upnikov in imetnikov deležev prevzete družbe iz prvega odstavka 622.e člena ZGD-1,</w:t>
      </w:r>
    </w:p>
    <w:p w14:paraId="389222D2"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7. </w:t>
      </w:r>
      <w:r w:rsidRPr="00C50A7D">
        <w:rPr>
          <w:rFonts w:cs="Arial"/>
          <w:szCs w:val="20"/>
          <w:lang w:val="x-none" w:eastAsia="sl-SI"/>
        </w:rPr>
        <w:t xml:space="preserve">zaključno poročilo prevzete družbe, </w:t>
      </w:r>
    </w:p>
    <w:p w14:paraId="594E91AD"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8. </w:t>
      </w:r>
      <w:r w:rsidRPr="00C50A7D">
        <w:rPr>
          <w:rFonts w:cs="Arial"/>
          <w:szCs w:val="20"/>
          <w:lang w:val="x-none" w:eastAsia="sl-SI"/>
        </w:rPr>
        <w:t>dokaz, da je bila namera čezmejn</w:t>
      </w:r>
      <w:r w:rsidRPr="00C50A7D">
        <w:rPr>
          <w:rFonts w:cs="Arial"/>
          <w:szCs w:val="20"/>
          <w:lang w:val="sl-SI" w:eastAsia="sl-SI"/>
        </w:rPr>
        <w:t>e</w:t>
      </w:r>
      <w:r w:rsidRPr="00C50A7D">
        <w:rPr>
          <w:rFonts w:cs="Arial"/>
          <w:szCs w:val="20"/>
          <w:lang w:val="x-none" w:eastAsia="sl-SI"/>
        </w:rPr>
        <w:t xml:space="preserve"> združit</w:t>
      </w:r>
      <w:r w:rsidRPr="00C50A7D">
        <w:rPr>
          <w:rFonts w:cs="Arial"/>
          <w:szCs w:val="20"/>
          <w:lang w:val="sl-SI" w:eastAsia="sl-SI"/>
        </w:rPr>
        <w:t>ve</w:t>
      </w:r>
      <w:r w:rsidRPr="00C50A7D">
        <w:rPr>
          <w:rFonts w:cs="Arial"/>
          <w:szCs w:val="20"/>
          <w:lang w:val="x-none" w:eastAsia="sl-SI"/>
        </w:rPr>
        <w:t xml:space="preserve"> objavljena v skladu </w:t>
      </w:r>
      <w:r w:rsidRPr="00C50A7D">
        <w:rPr>
          <w:rFonts w:cs="Arial"/>
          <w:szCs w:val="20"/>
          <w:lang w:val="sl-SI" w:eastAsia="sl-SI"/>
        </w:rPr>
        <w:t>s</w:t>
      </w:r>
      <w:r w:rsidRPr="00C50A7D">
        <w:rPr>
          <w:rFonts w:cs="Arial"/>
          <w:szCs w:val="20"/>
          <w:lang w:val="x-none" w:eastAsia="sl-SI"/>
        </w:rPr>
        <w:t xml:space="preserve"> 622.e člen</w:t>
      </w:r>
      <w:r w:rsidRPr="00C50A7D">
        <w:rPr>
          <w:rFonts w:cs="Arial"/>
          <w:szCs w:val="20"/>
          <w:lang w:val="sl-SI" w:eastAsia="sl-SI"/>
        </w:rPr>
        <w:t>om</w:t>
      </w:r>
      <w:r w:rsidRPr="00C50A7D">
        <w:rPr>
          <w:rFonts w:cs="Arial"/>
          <w:szCs w:val="20"/>
          <w:lang w:val="x-none" w:eastAsia="sl-SI"/>
        </w:rPr>
        <w:t xml:space="preserve"> </w:t>
      </w:r>
      <w:r w:rsidRPr="00C50A7D">
        <w:rPr>
          <w:rFonts w:cs="Arial"/>
          <w:szCs w:val="20"/>
          <w:lang w:val="sl-SI" w:eastAsia="sl-SI"/>
        </w:rPr>
        <w:t>ZGD-1</w:t>
      </w:r>
      <w:r w:rsidRPr="00C50A7D">
        <w:rPr>
          <w:rFonts w:cs="Arial"/>
          <w:szCs w:val="20"/>
          <w:lang w:val="x-none" w:eastAsia="sl-SI"/>
        </w:rPr>
        <w:t xml:space="preserve">, </w:t>
      </w:r>
    </w:p>
    <w:p w14:paraId="36378D50"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9. </w:t>
      </w:r>
      <w:r w:rsidRPr="00C50A7D">
        <w:rPr>
          <w:rFonts w:cs="Arial"/>
          <w:szCs w:val="20"/>
          <w:lang w:val="x-none" w:eastAsia="sl-SI"/>
        </w:rPr>
        <w:t xml:space="preserve">dokaze o zagotovitvi pogojev za uresničitev pravic imetnikov deležev in soglasje družb s sedežem v drugih državah članicah za začetek postopka za sodni preizkus primernosti višine denarne odpravnine, </w:t>
      </w:r>
    </w:p>
    <w:p w14:paraId="0C350C62"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10. </w:t>
      </w:r>
      <w:r w:rsidRPr="00C50A7D">
        <w:rPr>
          <w:rFonts w:cs="Arial"/>
          <w:szCs w:val="20"/>
          <w:lang w:val="x-none" w:eastAsia="sl-SI"/>
        </w:rPr>
        <w:t xml:space="preserve">dokaze o zagotovitvi pogojev za uresničitev pravic upnikov v skladu z določbo prvega odstavka </w:t>
      </w:r>
      <w:r w:rsidRPr="00C50A7D">
        <w:rPr>
          <w:rFonts w:cs="Arial"/>
          <w:szCs w:val="20"/>
          <w:lang w:val="sl-SI" w:eastAsia="sl-SI"/>
        </w:rPr>
        <w:t>622.j člena ZGD-1</w:t>
      </w:r>
      <w:r w:rsidRPr="00C50A7D">
        <w:rPr>
          <w:rFonts w:cs="Arial"/>
          <w:szCs w:val="20"/>
          <w:lang w:val="x-none" w:eastAsia="sl-SI"/>
        </w:rPr>
        <w:t xml:space="preserve"> ali izjavo, da to ni bilo potrebno, </w:t>
      </w:r>
    </w:p>
    <w:p w14:paraId="6A28C8AA" w14:textId="4E9D842C"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11. </w:t>
      </w:r>
      <w:r w:rsidRPr="00C50A7D">
        <w:rPr>
          <w:rFonts w:cs="Arial"/>
          <w:szCs w:val="20"/>
          <w:lang w:val="x-none" w:eastAsia="sl-SI"/>
        </w:rPr>
        <w:t xml:space="preserve">izjavo poslovodstva </w:t>
      </w:r>
      <w:r w:rsidR="000E71D9">
        <w:rPr>
          <w:rFonts w:cs="Arial"/>
          <w:szCs w:val="20"/>
          <w:lang w:val="sl-SI" w:eastAsia="sl-SI"/>
        </w:rPr>
        <w:t xml:space="preserve">ali organa vodenja </w:t>
      </w:r>
      <w:r w:rsidRPr="00C50A7D">
        <w:rPr>
          <w:rFonts w:cs="Arial"/>
          <w:szCs w:val="20"/>
          <w:lang w:val="x-none" w:eastAsia="sl-SI"/>
        </w:rPr>
        <w:t>prevzete družbe</w:t>
      </w:r>
      <w:r w:rsidR="00C118CC">
        <w:rPr>
          <w:rFonts w:cs="Arial"/>
          <w:szCs w:val="20"/>
          <w:lang w:val="sl-SI" w:eastAsia="sl-SI"/>
        </w:rPr>
        <w:t xml:space="preserve"> </w:t>
      </w:r>
      <w:r w:rsidR="00C118CC" w:rsidRPr="00C118CC">
        <w:rPr>
          <w:rFonts w:cs="Arial"/>
          <w:szCs w:val="20"/>
          <w:lang w:val="x-none" w:eastAsia="sl-SI"/>
        </w:rPr>
        <w:t>glede izpodbijanja sklepa skupščine</w:t>
      </w:r>
      <w:r w:rsidRPr="00C50A7D">
        <w:rPr>
          <w:rFonts w:cs="Arial"/>
          <w:szCs w:val="20"/>
          <w:lang w:val="x-none" w:eastAsia="sl-SI"/>
        </w:rPr>
        <w:t xml:space="preserve">, za katero se smiselno uporablja določba 1. točke drugega odstavka 590. člena </w:t>
      </w:r>
      <w:r w:rsidRPr="00C50A7D">
        <w:rPr>
          <w:rFonts w:cs="Arial"/>
          <w:szCs w:val="20"/>
          <w:lang w:val="sl-SI" w:eastAsia="sl-SI"/>
        </w:rPr>
        <w:t>ZGD-1</w:t>
      </w:r>
      <w:r w:rsidRPr="00C50A7D">
        <w:rPr>
          <w:rFonts w:cs="Arial"/>
          <w:szCs w:val="20"/>
          <w:lang w:val="x-none" w:eastAsia="sl-SI"/>
        </w:rPr>
        <w:t xml:space="preserve">, in </w:t>
      </w:r>
    </w:p>
    <w:p w14:paraId="39A72362" w14:textId="77777777" w:rsidR="00C50A7D" w:rsidRPr="00C50A7D" w:rsidRDefault="00C50A7D" w:rsidP="00C50A7D">
      <w:pPr>
        <w:shd w:val="clear" w:color="auto" w:fill="FFFFFF"/>
        <w:spacing w:line="276" w:lineRule="auto"/>
        <w:jc w:val="both"/>
        <w:rPr>
          <w:rFonts w:cs="Arial"/>
          <w:szCs w:val="20"/>
          <w:lang w:val="x-none" w:eastAsia="sl-SI"/>
        </w:rPr>
      </w:pPr>
      <w:r w:rsidRPr="00C50A7D">
        <w:rPr>
          <w:rFonts w:cs="Arial"/>
          <w:szCs w:val="20"/>
          <w:lang w:val="sl-SI" w:eastAsia="sl-SI"/>
        </w:rPr>
        <w:t xml:space="preserve">12. </w:t>
      </w:r>
      <w:r w:rsidRPr="00C50A7D">
        <w:rPr>
          <w:rFonts w:cs="Arial"/>
          <w:szCs w:val="20"/>
          <w:lang w:val="x-none" w:eastAsia="sl-SI"/>
        </w:rPr>
        <w:t>izjavo poslovodstva prevzete družbe o številu imetnikov deležev, ki uveljavljajo pravico zahtevati prevzem delnic za plačilo denarne odpravnine, in o načinu uresničitve te pravice.</w:t>
      </w:r>
    </w:p>
    <w:p w14:paraId="5C054995" w14:textId="77777777" w:rsidR="00C50A7D" w:rsidRPr="00C50A7D" w:rsidRDefault="00C50A7D" w:rsidP="00C50A7D">
      <w:pPr>
        <w:shd w:val="clear" w:color="auto" w:fill="FFFFFF"/>
        <w:spacing w:line="276" w:lineRule="auto"/>
        <w:jc w:val="both"/>
        <w:rPr>
          <w:rFonts w:cs="Arial"/>
          <w:szCs w:val="20"/>
          <w:lang w:val="x-none" w:eastAsia="sl-SI"/>
        </w:rPr>
      </w:pPr>
    </w:p>
    <w:p w14:paraId="51E4B0F2" w14:textId="77777777" w:rsidR="00C50A7D" w:rsidRPr="00C50A7D" w:rsidRDefault="00C50A7D" w:rsidP="00C50A7D">
      <w:pPr>
        <w:shd w:val="clear" w:color="auto" w:fill="FFFFFF"/>
        <w:spacing w:line="276" w:lineRule="auto"/>
        <w:jc w:val="center"/>
        <w:rPr>
          <w:rFonts w:cs="Arial"/>
          <w:szCs w:val="20"/>
          <w:lang w:val="sl-SI" w:eastAsia="sl-SI"/>
        </w:rPr>
      </w:pPr>
      <w:r w:rsidRPr="00C50A7D">
        <w:rPr>
          <w:rFonts w:cs="Arial"/>
          <w:szCs w:val="20"/>
          <w:lang w:val="x-none" w:eastAsia="sl-SI"/>
        </w:rPr>
        <w:t>116.</w:t>
      </w:r>
      <w:r w:rsidRPr="00C50A7D">
        <w:rPr>
          <w:rFonts w:cs="Arial"/>
          <w:szCs w:val="20"/>
          <w:lang w:val="sl-SI" w:eastAsia="sl-SI"/>
        </w:rPr>
        <w:t>c</w:t>
      </w:r>
      <w:r w:rsidRPr="00C50A7D">
        <w:rPr>
          <w:rFonts w:cs="Arial"/>
          <w:szCs w:val="20"/>
          <w:lang w:val="x-none" w:eastAsia="sl-SI"/>
        </w:rPr>
        <w:t xml:space="preserve"> člen</w:t>
      </w:r>
    </w:p>
    <w:p w14:paraId="4D650942" w14:textId="77777777" w:rsidR="00C50A7D" w:rsidRPr="00C50A7D" w:rsidRDefault="00C50A7D" w:rsidP="00C50A7D">
      <w:pPr>
        <w:shd w:val="clear" w:color="auto" w:fill="FFFFFF"/>
        <w:spacing w:line="276" w:lineRule="auto"/>
        <w:jc w:val="center"/>
        <w:rPr>
          <w:rFonts w:cs="Arial"/>
          <w:szCs w:val="20"/>
          <w:lang w:val="sl-SI" w:eastAsia="sl-SI"/>
        </w:rPr>
      </w:pPr>
      <w:r w:rsidRPr="00C50A7D">
        <w:rPr>
          <w:rFonts w:cs="Arial"/>
          <w:szCs w:val="20"/>
          <w:lang w:val="x-none" w:eastAsia="sl-SI"/>
        </w:rPr>
        <w:t>(izbris prevzete družbe iz sodnega registra)</w:t>
      </w:r>
    </w:p>
    <w:p w14:paraId="0D14FEAA" w14:textId="77777777" w:rsidR="00C82714" w:rsidRDefault="00C50A7D" w:rsidP="00C82714">
      <w:pPr>
        <w:shd w:val="clear" w:color="auto" w:fill="FFFFFF"/>
        <w:spacing w:before="240" w:line="276" w:lineRule="auto"/>
        <w:jc w:val="both"/>
        <w:rPr>
          <w:rFonts w:cs="Arial"/>
          <w:szCs w:val="20"/>
          <w:lang w:val="x-none" w:eastAsia="sl-SI"/>
        </w:rPr>
      </w:pPr>
      <w:r w:rsidRPr="00C50A7D">
        <w:rPr>
          <w:rFonts w:cs="Arial"/>
          <w:szCs w:val="20"/>
          <w:lang w:val="x-none" w:eastAsia="sl-SI"/>
        </w:rPr>
        <w:t>Če je družba s sedežem v Republiki Sloveniji udeležena pri čezmejni združitvi kot prevzeta družba, jo registrsko sodišče po uradni dolžnosti izbriše iz sodnega registra, ko </w:t>
      </w:r>
      <w:r w:rsidRPr="00C50A7D">
        <w:rPr>
          <w:rFonts w:cs="Arial"/>
          <w:szCs w:val="20"/>
          <w:lang w:val="sl-SI" w:eastAsia="sl-SI"/>
        </w:rPr>
        <w:t>prek sistema povezovanja poslovnih registrov </w:t>
      </w:r>
      <w:r w:rsidRPr="00C50A7D">
        <w:rPr>
          <w:rFonts w:cs="Arial"/>
          <w:szCs w:val="20"/>
          <w:lang w:val="x-none" w:eastAsia="sl-SI"/>
        </w:rPr>
        <w:t>prejme obvestilo pristojnega organa druge države članice o vpisu prenosa premoženja, pravic in obveznosti s čezmejno združitvijo v register v državi članici sedeža družbe, ki izide iz te čezmejne združitve (</w:t>
      </w:r>
      <w:r w:rsidR="00791C8D">
        <w:rPr>
          <w:rFonts w:cs="Arial"/>
          <w:szCs w:val="20"/>
          <w:lang w:val="sl-SI" w:eastAsia="sl-SI"/>
        </w:rPr>
        <w:t>trinajsti</w:t>
      </w:r>
      <w:r w:rsidRPr="00C50A7D">
        <w:rPr>
          <w:rFonts w:cs="Arial"/>
          <w:szCs w:val="20"/>
          <w:lang w:val="x-none" w:eastAsia="sl-SI"/>
        </w:rPr>
        <w:t xml:space="preserve"> odstavek 622.k člena ZGD-1).</w:t>
      </w:r>
    </w:p>
    <w:p w14:paraId="64D204F8" w14:textId="4D3BE034" w:rsidR="00C50A7D" w:rsidRPr="00C50A7D" w:rsidRDefault="00C50A7D" w:rsidP="000A0B74">
      <w:pPr>
        <w:shd w:val="clear" w:color="auto" w:fill="FFFFFF"/>
        <w:spacing w:before="240" w:line="276" w:lineRule="auto"/>
        <w:jc w:val="center"/>
        <w:rPr>
          <w:rFonts w:cs="Arial"/>
          <w:szCs w:val="20"/>
          <w:lang w:val="sl-SI" w:eastAsia="sl-SI"/>
        </w:rPr>
      </w:pPr>
      <w:r w:rsidRPr="00C50A7D">
        <w:rPr>
          <w:rFonts w:cs="Arial"/>
          <w:szCs w:val="20"/>
          <w:lang w:val="x-none" w:eastAsia="sl-SI"/>
        </w:rPr>
        <w:t>116.</w:t>
      </w:r>
      <w:r w:rsidRPr="00C50A7D">
        <w:rPr>
          <w:rFonts w:cs="Arial"/>
          <w:szCs w:val="20"/>
          <w:lang w:val="sl-SI" w:eastAsia="sl-SI"/>
        </w:rPr>
        <w:t>d</w:t>
      </w:r>
      <w:r w:rsidRPr="00C50A7D">
        <w:rPr>
          <w:rFonts w:cs="Arial"/>
          <w:szCs w:val="20"/>
          <w:lang w:val="x-none" w:eastAsia="sl-SI"/>
        </w:rPr>
        <w:t xml:space="preserve"> člen</w:t>
      </w:r>
    </w:p>
    <w:p w14:paraId="68157C34" w14:textId="77777777" w:rsidR="00C50A7D" w:rsidRDefault="00C50A7D" w:rsidP="00C50A7D">
      <w:pPr>
        <w:shd w:val="clear" w:color="auto" w:fill="FFFFFF"/>
        <w:spacing w:line="276" w:lineRule="auto"/>
        <w:jc w:val="center"/>
        <w:rPr>
          <w:rFonts w:cs="Arial"/>
          <w:szCs w:val="20"/>
          <w:lang w:val="x-none" w:eastAsia="sl-SI"/>
        </w:rPr>
      </w:pPr>
      <w:r w:rsidRPr="00C50A7D">
        <w:rPr>
          <w:rFonts w:cs="Arial"/>
          <w:szCs w:val="20"/>
          <w:lang w:val="x-none" w:eastAsia="sl-SI"/>
        </w:rPr>
        <w:t>(predlog za vpis čezmejne združitve)</w:t>
      </w:r>
    </w:p>
    <w:p w14:paraId="515E834C" w14:textId="77777777" w:rsidR="000A0B74" w:rsidRPr="00C50A7D" w:rsidRDefault="000A0B74" w:rsidP="00C50A7D">
      <w:pPr>
        <w:shd w:val="clear" w:color="auto" w:fill="FFFFFF"/>
        <w:spacing w:line="276" w:lineRule="auto"/>
        <w:jc w:val="center"/>
        <w:rPr>
          <w:rFonts w:cs="Arial"/>
          <w:szCs w:val="20"/>
          <w:lang w:val="sl-SI" w:eastAsia="sl-SI"/>
        </w:rPr>
      </w:pPr>
    </w:p>
    <w:p w14:paraId="1B4AB621" w14:textId="0A3A12F8" w:rsidR="00C50A7D" w:rsidRDefault="00C50A7D" w:rsidP="00950551">
      <w:pPr>
        <w:shd w:val="clear" w:color="auto" w:fill="FFFFFF"/>
        <w:spacing w:line="276" w:lineRule="auto"/>
        <w:jc w:val="both"/>
        <w:rPr>
          <w:rFonts w:cs="Arial"/>
          <w:szCs w:val="20"/>
          <w:lang w:val="sl-SI" w:eastAsia="sl-SI"/>
        </w:rPr>
      </w:pPr>
      <w:r w:rsidRPr="00C50A7D">
        <w:rPr>
          <w:rFonts w:cs="Arial"/>
          <w:szCs w:val="20"/>
          <w:lang w:val="sl-SI" w:eastAsia="sl-SI"/>
        </w:rPr>
        <w:t xml:space="preserve">(1) </w:t>
      </w:r>
      <w:r w:rsidRPr="00C50A7D">
        <w:rPr>
          <w:rFonts w:cs="Arial"/>
          <w:szCs w:val="20"/>
          <w:lang w:val="x-none" w:eastAsia="sl-SI"/>
        </w:rPr>
        <w:t>Če je pri čezmejni združitvi družba s sedežem v Republiki Sloveniji udeležena kot družba, ki izide iz združitve, je treba predlogu za vpis te združitve (622.l člen ZGD-1)</w:t>
      </w:r>
      <w:r w:rsidRPr="00C50A7D">
        <w:rPr>
          <w:rFonts w:cs="Arial"/>
          <w:szCs w:val="20"/>
          <w:lang w:val="sl-SI" w:eastAsia="sl-SI"/>
        </w:rPr>
        <w:t xml:space="preserve"> </w:t>
      </w:r>
      <w:r w:rsidRPr="00C50A7D">
        <w:rPr>
          <w:rFonts w:eastAsiaTheme="minorHAnsi" w:cs="Arial"/>
          <w:szCs w:val="20"/>
          <w:lang w:val="sl-SI"/>
        </w:rPr>
        <w:t xml:space="preserve">priložiti načrt čezmejne združitve ter dokumente in listine </w:t>
      </w:r>
      <w:r w:rsidR="00381D19" w:rsidRPr="00381D19">
        <w:rPr>
          <w:rFonts w:eastAsiaTheme="minorHAnsi" w:cs="Arial"/>
          <w:szCs w:val="20"/>
          <w:lang w:val="sl-SI"/>
        </w:rPr>
        <w:t>iz 115. ali 116. člena te uredbe</w:t>
      </w:r>
      <w:r w:rsidR="00462DB5">
        <w:rPr>
          <w:rFonts w:eastAsiaTheme="minorHAnsi" w:cs="Arial"/>
          <w:szCs w:val="20"/>
          <w:lang w:val="sl-SI"/>
        </w:rPr>
        <w:t xml:space="preserve"> oziroma </w:t>
      </w:r>
      <w:r w:rsidR="00462DB5" w:rsidRPr="00462DB5">
        <w:rPr>
          <w:rFonts w:eastAsiaTheme="minorHAnsi" w:cs="Arial"/>
          <w:szCs w:val="20"/>
          <w:lang w:val="sl-SI"/>
        </w:rPr>
        <w:t xml:space="preserve">dokumente in listine iz </w:t>
      </w:r>
      <w:r w:rsidR="00462DB5">
        <w:rPr>
          <w:rFonts w:eastAsiaTheme="minorHAnsi" w:cs="Arial"/>
          <w:szCs w:val="20"/>
          <w:lang w:val="sl-SI"/>
        </w:rPr>
        <w:t>drugega odstavka 590. člena ZGD-1</w:t>
      </w:r>
      <w:r w:rsidR="00EA7C6C">
        <w:rPr>
          <w:rFonts w:cs="Arial"/>
          <w:szCs w:val="20"/>
          <w:lang w:val="sl-SI" w:eastAsia="sl-SI"/>
        </w:rPr>
        <w:t>.</w:t>
      </w:r>
    </w:p>
    <w:p w14:paraId="3BC6FE22" w14:textId="77777777" w:rsidR="00950551" w:rsidRDefault="00950551" w:rsidP="00950551">
      <w:pPr>
        <w:shd w:val="clear" w:color="auto" w:fill="FFFFFF"/>
        <w:spacing w:line="276" w:lineRule="auto"/>
        <w:jc w:val="both"/>
        <w:rPr>
          <w:rFonts w:cs="Arial"/>
          <w:szCs w:val="20"/>
          <w:lang w:val="sl-SI" w:eastAsia="sl-SI"/>
        </w:rPr>
      </w:pPr>
    </w:p>
    <w:p w14:paraId="6E4626D3" w14:textId="61893C7C" w:rsidR="00C50A7D" w:rsidRPr="00C50A7D" w:rsidRDefault="00C50A7D" w:rsidP="00950551">
      <w:pPr>
        <w:spacing w:line="276" w:lineRule="auto"/>
        <w:jc w:val="both"/>
        <w:rPr>
          <w:rFonts w:eastAsiaTheme="minorHAnsi" w:cs="Arial"/>
          <w:szCs w:val="20"/>
          <w:lang w:val="sl-SI"/>
        </w:rPr>
      </w:pPr>
      <w:r w:rsidRPr="00C50A7D">
        <w:rPr>
          <w:rFonts w:eastAsiaTheme="minorHAnsi" w:cs="Arial"/>
          <w:szCs w:val="20"/>
          <w:lang w:val="sl-SI"/>
        </w:rPr>
        <w:t>(2) Registrsko sodišče prek sistema povezovanja poslovnih registrov pridobi potrdilo vsake od prevzetih družb, ki ga je po opravljenem vpisu nameravane čezmejne združitve izdal pristojni organ države članice, v kateri ima vsaka od prevzetih družb svoj sedež, in ki dokazuje, da so bila pravilno opravljena vsa pravna opravila, ki jih je bilo treba opraviti za čezmejno združitev</w:t>
      </w:r>
      <w:r w:rsidR="003F1FC0">
        <w:rPr>
          <w:rFonts w:eastAsiaTheme="minorHAnsi" w:cs="Arial"/>
          <w:szCs w:val="20"/>
          <w:lang w:val="sl-SI"/>
        </w:rPr>
        <w:t xml:space="preserve"> (drugi odstavek 622.l člena ZGD-1)</w:t>
      </w:r>
      <w:r w:rsidRPr="00C50A7D">
        <w:rPr>
          <w:rFonts w:eastAsiaTheme="minorHAnsi" w:cs="Arial"/>
          <w:szCs w:val="20"/>
          <w:lang w:val="sl-SI"/>
        </w:rPr>
        <w:t>.</w:t>
      </w:r>
      <w:r w:rsidR="000A0B74">
        <w:rPr>
          <w:rFonts w:eastAsiaTheme="minorHAnsi" w:cs="Arial"/>
          <w:szCs w:val="20"/>
          <w:lang w:val="sl-SI"/>
        </w:rPr>
        <w:t>«.</w:t>
      </w:r>
    </w:p>
    <w:p w14:paraId="144C55DB" w14:textId="77777777" w:rsidR="00C50A7D" w:rsidRPr="00C50A7D" w:rsidRDefault="00C50A7D" w:rsidP="00C50A7D">
      <w:pPr>
        <w:spacing w:line="276" w:lineRule="auto"/>
        <w:jc w:val="both"/>
        <w:rPr>
          <w:rFonts w:eastAsiaTheme="minorHAnsi" w:cs="Arial"/>
          <w:szCs w:val="20"/>
          <w:lang w:val="sl-SI"/>
        </w:rPr>
      </w:pPr>
    </w:p>
    <w:p w14:paraId="4F8666EF" w14:textId="77777777" w:rsidR="00C50A7D" w:rsidRPr="00C50A7D" w:rsidRDefault="00C50A7D" w:rsidP="00C50A7D">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7227B763" w14:textId="77777777" w:rsidR="00C50A7D" w:rsidRPr="00C50A7D" w:rsidRDefault="00C50A7D" w:rsidP="00C50A7D">
      <w:pPr>
        <w:spacing w:line="276" w:lineRule="auto"/>
        <w:contextualSpacing/>
        <w:jc w:val="both"/>
        <w:rPr>
          <w:rFonts w:eastAsiaTheme="minorHAnsi" w:cs="Arial"/>
          <w:bCs/>
          <w:szCs w:val="20"/>
          <w:lang w:val="sl-SI"/>
        </w:rPr>
      </w:pPr>
    </w:p>
    <w:p w14:paraId="78B345A0"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Za 120. členom se dodajo nov pododdelek in členi 120.a do 120.e, ki se glasijo: </w:t>
      </w:r>
    </w:p>
    <w:p w14:paraId="1083044A" w14:textId="77777777" w:rsidR="00C50A7D" w:rsidRPr="00C50A7D" w:rsidRDefault="00C50A7D" w:rsidP="00C50A7D">
      <w:pPr>
        <w:spacing w:line="276" w:lineRule="auto"/>
        <w:jc w:val="both"/>
        <w:rPr>
          <w:rFonts w:eastAsiaTheme="minorHAnsi" w:cs="Arial"/>
          <w:szCs w:val="20"/>
          <w:lang w:val="sl-SI"/>
        </w:rPr>
      </w:pPr>
    </w:p>
    <w:p w14:paraId="0D48336C"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»Pododdelek 17.3.1: Posebna pravila za čezmejne delitve kapitalskih družb</w:t>
      </w:r>
    </w:p>
    <w:p w14:paraId="25E973FA" w14:textId="77777777" w:rsidR="00C50A7D" w:rsidRPr="00C50A7D" w:rsidRDefault="00C50A7D" w:rsidP="00C50A7D">
      <w:pPr>
        <w:spacing w:line="276" w:lineRule="auto"/>
        <w:jc w:val="both"/>
        <w:rPr>
          <w:rFonts w:eastAsiaTheme="minorHAnsi" w:cs="Arial"/>
          <w:szCs w:val="20"/>
          <w:lang w:val="sl-SI"/>
        </w:rPr>
      </w:pPr>
    </w:p>
    <w:p w14:paraId="08130B13"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120.a člen</w:t>
      </w:r>
    </w:p>
    <w:p w14:paraId="5D9C95CB"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(predložitev načrta zaradi javne objave)</w:t>
      </w:r>
    </w:p>
    <w:p w14:paraId="5B2B67EF" w14:textId="77777777" w:rsidR="00C50A7D" w:rsidRPr="00C50A7D" w:rsidRDefault="00C50A7D" w:rsidP="00C50A7D">
      <w:pPr>
        <w:spacing w:line="276" w:lineRule="auto"/>
        <w:jc w:val="both"/>
        <w:rPr>
          <w:rFonts w:eastAsiaTheme="minorHAnsi" w:cs="Arial"/>
          <w:szCs w:val="20"/>
          <w:lang w:val="sl-SI"/>
        </w:rPr>
      </w:pPr>
    </w:p>
    <w:p w14:paraId="2B3F17D6" w14:textId="61051CEA"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Predlogu, s katerim prenosna družba</w:t>
      </w:r>
      <w:r w:rsidR="00FC70D4">
        <w:rPr>
          <w:rFonts w:eastAsiaTheme="minorHAnsi" w:cs="Arial"/>
          <w:szCs w:val="20"/>
          <w:lang w:val="sl-SI"/>
        </w:rPr>
        <w:t>,</w:t>
      </w:r>
      <w:r w:rsidR="006A5675" w:rsidRPr="006A5675">
        <w:t xml:space="preserve"> </w:t>
      </w:r>
      <w:r w:rsidR="006A5675" w:rsidRPr="006A5675">
        <w:rPr>
          <w:rFonts w:eastAsiaTheme="minorHAnsi" w:cs="Arial"/>
          <w:szCs w:val="20"/>
          <w:lang w:val="sl-SI"/>
        </w:rPr>
        <w:t>ki s čezmejno delitvijo prenaša svoje premoženje, pravice in obveznosti na družbe, ki nastanejo s čezmejno delitvijo</w:t>
      </w:r>
      <w:r w:rsidR="006A5675">
        <w:rPr>
          <w:rFonts w:eastAsiaTheme="minorHAnsi" w:cs="Arial"/>
          <w:szCs w:val="20"/>
          <w:lang w:val="sl-SI"/>
        </w:rPr>
        <w:t>,</w:t>
      </w:r>
      <w:r w:rsidRPr="00C50A7D">
        <w:rPr>
          <w:rFonts w:eastAsiaTheme="minorHAnsi" w:cs="Arial"/>
          <w:szCs w:val="20"/>
          <w:lang w:val="sl-SI"/>
        </w:rPr>
        <w:t xml:space="preserve"> zaradi javne objave sodišču predloži načrt čezmejne delitve (638.e ZGD-1), je treba priložiti odpravek notarskega zapisa načrta čezmejne delitve z vsebino v skladu s 638.c členom ZGD-1, ki ga pripravi poslovodstvo ali organ vodenja prenosne družbe.</w:t>
      </w:r>
    </w:p>
    <w:p w14:paraId="2E8248AE" w14:textId="77777777" w:rsidR="00C50A7D" w:rsidRPr="00C50A7D" w:rsidRDefault="00C50A7D" w:rsidP="00C50A7D">
      <w:pPr>
        <w:spacing w:line="276" w:lineRule="auto"/>
        <w:jc w:val="both"/>
        <w:rPr>
          <w:rFonts w:eastAsiaTheme="minorHAnsi" w:cs="Arial"/>
          <w:szCs w:val="20"/>
          <w:lang w:val="sl-SI"/>
        </w:rPr>
      </w:pPr>
    </w:p>
    <w:p w14:paraId="572B102E"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Predlogu iz prejšnjega odstavka se priloži tudi:</w:t>
      </w:r>
    </w:p>
    <w:p w14:paraId="2A188DCD"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 obvestilo, da lahko delavci, upniki in imetniki deležev prenosne družbe najpozneje pet delovnih dni pred zasedanjem skupščine dajo pripombe na načrt čezmejne delitve, ter </w:t>
      </w:r>
    </w:p>
    <w:p w14:paraId="0B04CA31" w14:textId="26BC2A5F"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poročilo o reviziji čezmejne delitve v skladu s 638.d členom ZGD-1</w:t>
      </w:r>
      <w:r w:rsidR="00C32524">
        <w:rPr>
          <w:rFonts w:eastAsiaTheme="minorHAnsi" w:cs="Arial"/>
          <w:szCs w:val="20"/>
          <w:lang w:val="sl-SI"/>
        </w:rPr>
        <w:t>, če je na voljo</w:t>
      </w:r>
      <w:r w:rsidRPr="00C50A7D">
        <w:rPr>
          <w:rFonts w:eastAsiaTheme="minorHAnsi" w:cs="Arial"/>
          <w:szCs w:val="20"/>
          <w:lang w:val="sl-SI"/>
        </w:rPr>
        <w:t>.</w:t>
      </w:r>
    </w:p>
    <w:p w14:paraId="51CD6FAC" w14:textId="77777777" w:rsidR="00C50A7D" w:rsidRPr="00C50A7D" w:rsidRDefault="00C50A7D" w:rsidP="00C50A7D">
      <w:pPr>
        <w:spacing w:line="276" w:lineRule="auto"/>
        <w:jc w:val="both"/>
        <w:rPr>
          <w:rFonts w:eastAsiaTheme="minorHAnsi" w:cs="Arial"/>
          <w:szCs w:val="20"/>
          <w:lang w:val="sl-SI"/>
        </w:rPr>
      </w:pPr>
    </w:p>
    <w:p w14:paraId="51420A53"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120.b člen</w:t>
      </w:r>
    </w:p>
    <w:p w14:paraId="6D93011E"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(predlog za vpis namere čezmejne delitve)</w:t>
      </w:r>
    </w:p>
    <w:p w14:paraId="3B9EDC7A" w14:textId="77777777" w:rsidR="00C50A7D" w:rsidRPr="00C50A7D" w:rsidRDefault="00C50A7D" w:rsidP="00C50A7D">
      <w:pPr>
        <w:spacing w:line="276" w:lineRule="auto"/>
        <w:jc w:val="both"/>
        <w:rPr>
          <w:rFonts w:eastAsiaTheme="minorHAnsi" w:cs="Arial"/>
          <w:szCs w:val="20"/>
          <w:lang w:val="sl-SI"/>
        </w:rPr>
      </w:pPr>
    </w:p>
    <w:p w14:paraId="587D0278"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S predlogom za vpis namere čezmejne delitve (638.k člen ZGD-1) je treba zahtevati, da se v sodni register vpiše:</w:t>
      </w:r>
    </w:p>
    <w:p w14:paraId="4ED4A0BE"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ta namera,</w:t>
      </w:r>
    </w:p>
    <w:p w14:paraId="4E27691F" w14:textId="2DC7DE19"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2. nameravana firma, pravnoorganizacijska oblika in sedež </w:t>
      </w:r>
      <w:r w:rsidR="00EB52C8">
        <w:rPr>
          <w:rFonts w:eastAsiaTheme="minorHAnsi" w:cs="Arial"/>
          <w:szCs w:val="20"/>
          <w:lang w:val="sl-SI"/>
        </w:rPr>
        <w:t xml:space="preserve">novih </w:t>
      </w:r>
      <w:r w:rsidRPr="00C50A7D">
        <w:rPr>
          <w:rFonts w:eastAsiaTheme="minorHAnsi" w:cs="Arial"/>
          <w:szCs w:val="20"/>
          <w:lang w:val="sl-SI"/>
        </w:rPr>
        <w:t>družb, ki nastanejo s čezmejno delitvijo,</w:t>
      </w:r>
    </w:p>
    <w:p w14:paraId="58F8AAC5"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3. register, pri katerem bodo te družbe vpisane, s podatkom o pristojnem organu države članice, ki vodi ta register, in</w:t>
      </w:r>
    </w:p>
    <w:p w14:paraId="56BC1F9B" w14:textId="2CE30F4C"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4. navedba, da je pristojno registrsko sodišče z odločitvijo o vpisu te namere potrdilo</w:t>
      </w:r>
      <w:r w:rsidR="004812AF">
        <w:rPr>
          <w:rFonts w:eastAsiaTheme="minorHAnsi" w:cs="Arial"/>
          <w:szCs w:val="20"/>
          <w:lang w:val="sl-SI"/>
        </w:rPr>
        <w:t xml:space="preserve">, </w:t>
      </w:r>
      <w:r w:rsidR="002456E6">
        <w:rPr>
          <w:rFonts w:eastAsiaTheme="minorHAnsi" w:cs="Arial"/>
          <w:szCs w:val="20"/>
          <w:lang w:val="sl-SI"/>
        </w:rPr>
        <w:t xml:space="preserve">da so bili za čezmejno delitev </w:t>
      </w:r>
      <w:r w:rsidR="00ED3B6C" w:rsidRPr="00502D97">
        <w:rPr>
          <w:rFonts w:eastAsiaTheme="minorHAnsi" w:cs="Arial"/>
          <w:szCs w:val="20"/>
          <w:lang w:val="sl-SI"/>
        </w:rPr>
        <w:t xml:space="preserve">izpolnjeni </w:t>
      </w:r>
      <w:r w:rsidR="00502D97" w:rsidRPr="00502D97">
        <w:rPr>
          <w:rFonts w:eastAsiaTheme="minorHAnsi" w:cs="Arial"/>
          <w:szCs w:val="20"/>
          <w:lang w:val="sl-SI"/>
        </w:rPr>
        <w:t>vsi pogoji in da so bila pravilno opravljena vsa pravna opravila, ki jih je bilo treba opraviti</w:t>
      </w:r>
      <w:r w:rsidR="007C166B">
        <w:rPr>
          <w:rFonts w:eastAsiaTheme="minorHAnsi" w:cs="Arial"/>
          <w:szCs w:val="20"/>
          <w:lang w:val="sl-SI"/>
        </w:rPr>
        <w:t>,</w:t>
      </w:r>
      <w:r w:rsidR="007C166B" w:rsidRPr="007C166B">
        <w:rPr>
          <w:rFonts w:eastAsiaTheme="minorHAnsi" w:cs="Arial"/>
          <w:szCs w:val="20"/>
          <w:lang w:val="sl-SI"/>
        </w:rPr>
        <w:t xml:space="preserve"> </w:t>
      </w:r>
      <w:r w:rsidR="007C166B" w:rsidRPr="00C50A7D">
        <w:rPr>
          <w:rFonts w:eastAsiaTheme="minorHAnsi" w:cs="Arial"/>
          <w:szCs w:val="20"/>
          <w:lang w:val="sl-SI"/>
        </w:rPr>
        <w:t xml:space="preserve">po </w:t>
      </w:r>
      <w:r w:rsidR="007C166B">
        <w:rPr>
          <w:rFonts w:eastAsiaTheme="minorHAnsi" w:cs="Arial"/>
          <w:szCs w:val="20"/>
          <w:lang w:val="sl-SI"/>
        </w:rPr>
        <w:t>sedmem</w:t>
      </w:r>
      <w:r w:rsidR="007C166B" w:rsidRPr="00C50A7D">
        <w:rPr>
          <w:rFonts w:eastAsiaTheme="minorHAnsi" w:cs="Arial"/>
          <w:szCs w:val="20"/>
          <w:lang w:val="sl-SI"/>
        </w:rPr>
        <w:t xml:space="preserve"> odstavku 638.k člena ZGD-1</w:t>
      </w:r>
      <w:r w:rsidRPr="00C50A7D">
        <w:rPr>
          <w:rFonts w:eastAsiaTheme="minorHAnsi" w:cs="Arial"/>
          <w:szCs w:val="20"/>
          <w:lang w:val="sl-SI"/>
        </w:rPr>
        <w:t>.</w:t>
      </w:r>
    </w:p>
    <w:p w14:paraId="0A15678F" w14:textId="77777777" w:rsidR="00C50A7D" w:rsidRPr="00C50A7D" w:rsidRDefault="00C50A7D" w:rsidP="00C50A7D">
      <w:pPr>
        <w:spacing w:line="276" w:lineRule="auto"/>
        <w:jc w:val="both"/>
        <w:rPr>
          <w:rFonts w:eastAsiaTheme="minorHAnsi" w:cs="Arial"/>
          <w:szCs w:val="20"/>
          <w:lang w:val="sl-SI"/>
        </w:rPr>
      </w:pPr>
    </w:p>
    <w:p w14:paraId="7232A227"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Predlogu iz prejšnjega odstavka je treba priložiti:</w:t>
      </w:r>
    </w:p>
    <w:p w14:paraId="1B839DC4"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 načrt čezmejne delitve, </w:t>
      </w:r>
    </w:p>
    <w:p w14:paraId="23483BC0" w14:textId="77632E0F"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zapisnik zasedanja skupščine prenosne družbe, ki je odločala o soglasju za čezmejno delite</w:t>
      </w:r>
      <w:r w:rsidR="00BF3829">
        <w:rPr>
          <w:rFonts w:eastAsiaTheme="minorHAnsi" w:cs="Arial"/>
          <w:szCs w:val="20"/>
          <w:lang w:val="sl-SI"/>
        </w:rPr>
        <w:t>v</w:t>
      </w:r>
      <w:r w:rsidRPr="00C50A7D">
        <w:rPr>
          <w:rFonts w:eastAsiaTheme="minorHAnsi" w:cs="Arial"/>
          <w:szCs w:val="20"/>
          <w:lang w:val="sl-SI"/>
        </w:rPr>
        <w:t xml:space="preserve">, </w:t>
      </w:r>
    </w:p>
    <w:p w14:paraId="2528FC89"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3. dovoljenje pristojnega organa, če se za čezmejno delitev to zahteva,</w:t>
      </w:r>
    </w:p>
    <w:p w14:paraId="306CC7B2" w14:textId="3FF9FD4B"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4. poročilo </w:t>
      </w:r>
      <w:r w:rsidR="00DC0C12" w:rsidRPr="00C50A7D">
        <w:rPr>
          <w:rFonts w:cs="Arial"/>
          <w:szCs w:val="20"/>
          <w:lang w:val="x-none" w:eastAsia="sl-SI"/>
        </w:rPr>
        <w:t>poslovodstva</w:t>
      </w:r>
      <w:r w:rsidR="00DC0C12">
        <w:rPr>
          <w:rFonts w:cs="Arial"/>
          <w:szCs w:val="20"/>
          <w:lang w:val="sl-SI" w:eastAsia="sl-SI"/>
        </w:rPr>
        <w:t xml:space="preserve"> </w:t>
      </w:r>
      <w:r w:rsidR="00DC0C12" w:rsidRPr="00E03056">
        <w:rPr>
          <w:rFonts w:cs="Arial"/>
          <w:szCs w:val="20"/>
          <w:lang w:val="x-none" w:eastAsia="sl-SI"/>
        </w:rPr>
        <w:t>ali organa vodenja</w:t>
      </w:r>
      <w:r w:rsidR="00DC0C12" w:rsidRPr="00C50A7D">
        <w:rPr>
          <w:rFonts w:cs="Arial"/>
          <w:szCs w:val="20"/>
          <w:lang w:val="x-none" w:eastAsia="sl-SI"/>
        </w:rPr>
        <w:t xml:space="preserve"> </w:t>
      </w:r>
      <w:r w:rsidR="000D6EAC">
        <w:rPr>
          <w:rFonts w:eastAsiaTheme="minorHAnsi" w:cs="Arial"/>
          <w:szCs w:val="20"/>
          <w:lang w:val="sl-SI"/>
        </w:rPr>
        <w:t>prenosne</w:t>
      </w:r>
      <w:r w:rsidRPr="00C50A7D">
        <w:rPr>
          <w:rFonts w:eastAsiaTheme="minorHAnsi" w:cs="Arial"/>
          <w:szCs w:val="20"/>
          <w:lang w:val="sl-SI"/>
        </w:rPr>
        <w:t xml:space="preserve"> družbe </w:t>
      </w:r>
      <w:r w:rsidR="000E3230" w:rsidRPr="00C23311">
        <w:rPr>
          <w:rFonts w:eastAsiaTheme="minorHAnsi" w:cs="Arial"/>
          <w:szCs w:val="20"/>
          <w:lang w:val="sl-SI"/>
        </w:rPr>
        <w:t>o čezmejni delitvi</w:t>
      </w:r>
      <w:r w:rsidR="002515A0">
        <w:rPr>
          <w:rFonts w:eastAsiaTheme="minorHAnsi" w:cs="Arial"/>
          <w:szCs w:val="20"/>
          <w:lang w:val="sl-SI"/>
        </w:rPr>
        <w:t>, če je na voljo,</w:t>
      </w:r>
      <w:r w:rsidR="000E3230" w:rsidRPr="00C50A7D">
        <w:rPr>
          <w:rFonts w:eastAsiaTheme="minorHAnsi" w:cs="Arial"/>
          <w:szCs w:val="20"/>
          <w:lang w:val="sl-SI"/>
        </w:rPr>
        <w:t xml:space="preserve"> </w:t>
      </w:r>
      <w:r w:rsidRPr="00C50A7D">
        <w:rPr>
          <w:rFonts w:eastAsiaTheme="minorHAnsi" w:cs="Arial"/>
          <w:szCs w:val="20"/>
          <w:lang w:val="sl-SI"/>
        </w:rPr>
        <w:t>in mnenje predstavnika delavcev, ali če predstavnika delavcev ni, mnenje delavcev iz šestega odstavka 638.č člena ZGD-1,</w:t>
      </w:r>
      <w:r w:rsidR="00EE3070">
        <w:rPr>
          <w:rFonts w:eastAsiaTheme="minorHAnsi" w:cs="Arial"/>
          <w:szCs w:val="20"/>
          <w:lang w:val="sl-SI"/>
        </w:rPr>
        <w:t xml:space="preserve"> </w:t>
      </w:r>
    </w:p>
    <w:p w14:paraId="5835CCC8" w14:textId="05614673"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5. poročilo o reviziji čezmejne delitve, če so na voljo, </w:t>
      </w:r>
    </w:p>
    <w:p w14:paraId="22FDFBAF"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6. pripombe delavcev, upnikov in imetnikov deležev prenosne družbe iz prvega odstavka 638.e člena ZGD-1,</w:t>
      </w:r>
    </w:p>
    <w:p w14:paraId="04AD390D"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7. zaključno poročilo prenosne družbe, </w:t>
      </w:r>
    </w:p>
    <w:p w14:paraId="04725E59"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8. dokaz, da je bila namera čezmejne delitve objavljena v skladu s 638.e členom ZGD-1, </w:t>
      </w:r>
    </w:p>
    <w:p w14:paraId="329A3FC5"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9. dokaze o zagotovitvi pogojev za uresničitev pravic imetnikov deležev, </w:t>
      </w:r>
    </w:p>
    <w:p w14:paraId="628D2E53"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10. dokaze o zagotovitvi pogojev za uresničitev pravic upnikov v skladu s prvim in drugim odstavkom 638.j člena ZGD-1 ali izjavo, da to ni bilo potrebno, </w:t>
      </w:r>
    </w:p>
    <w:p w14:paraId="5D37041C" w14:textId="20A52E63"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11. izjavo poslovodstva ali organa vodenja prenosne družbe</w:t>
      </w:r>
      <w:r w:rsidR="007E60D9" w:rsidRPr="007E60D9">
        <w:t xml:space="preserve"> </w:t>
      </w:r>
      <w:r w:rsidR="007E60D9" w:rsidRPr="007E60D9">
        <w:rPr>
          <w:rFonts w:eastAsiaTheme="minorHAnsi" w:cs="Arial"/>
          <w:szCs w:val="20"/>
          <w:lang w:val="sl-SI"/>
        </w:rPr>
        <w:t>glede izpodbijanja sklepa skupščine</w:t>
      </w:r>
      <w:r w:rsidRPr="00C50A7D">
        <w:rPr>
          <w:rFonts w:eastAsiaTheme="minorHAnsi" w:cs="Arial"/>
          <w:szCs w:val="20"/>
          <w:lang w:val="sl-SI"/>
        </w:rPr>
        <w:t xml:space="preserve">, za katero se smiselno uporablja določba 1. točke drugega odstavka 590. člena ZGD-1, in </w:t>
      </w:r>
    </w:p>
    <w:p w14:paraId="22A59DD6"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12. izjavo poslovodstva ali organa vodenja prenosne družbe o številu imetnikov deležev, ki uveljavljajo pravico zahtevati prevzem delnic za plačilo denarne odpravnine, in o načinu uresničitve te pravice.</w:t>
      </w:r>
    </w:p>
    <w:p w14:paraId="46A4D14A" w14:textId="77777777" w:rsidR="00C50A7D" w:rsidRPr="00C50A7D" w:rsidRDefault="00C50A7D" w:rsidP="00C50A7D">
      <w:pPr>
        <w:spacing w:line="276" w:lineRule="auto"/>
        <w:jc w:val="both"/>
        <w:rPr>
          <w:rFonts w:eastAsiaTheme="minorHAnsi" w:cs="Arial"/>
          <w:szCs w:val="20"/>
          <w:lang w:val="sl-SI"/>
        </w:rPr>
      </w:pPr>
    </w:p>
    <w:p w14:paraId="3BFDE6B7"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120.c člen</w:t>
      </w:r>
    </w:p>
    <w:p w14:paraId="1688C45D"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(izbris prenosne družbe iz sodnega registra)</w:t>
      </w:r>
    </w:p>
    <w:p w14:paraId="17E1DB03" w14:textId="77777777" w:rsidR="00C50A7D" w:rsidRPr="00C50A7D" w:rsidRDefault="00C50A7D" w:rsidP="00C50A7D">
      <w:pPr>
        <w:spacing w:line="276" w:lineRule="auto"/>
        <w:jc w:val="both"/>
        <w:rPr>
          <w:rFonts w:eastAsiaTheme="minorHAnsi" w:cs="Arial"/>
          <w:szCs w:val="20"/>
          <w:lang w:val="sl-SI"/>
        </w:rPr>
      </w:pPr>
    </w:p>
    <w:p w14:paraId="4E9BB08B" w14:textId="5A3BCC73"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Če je družba s sedežem v Republiki Sloveniji udeležena pri čezmejni delitvi kot prenosna družba, katere celotno premoženje se čezmejno razdeli, jo registrsko sodišče po uradni dolžnosti izbriše </w:t>
      </w:r>
      <w:r w:rsidRPr="00C50A7D">
        <w:rPr>
          <w:rFonts w:eastAsiaTheme="minorHAnsi" w:cs="Arial"/>
          <w:szCs w:val="20"/>
          <w:lang w:val="sl-SI"/>
        </w:rPr>
        <w:lastRenderedPageBreak/>
        <w:t>iz sodnega registra, ko prek sistema povezovanja poslovnih registrov prejme obvestilo pristojnega organa druge države članice o vpisu družbe, ki bo nastala s čezmejno delitvijo, v register (</w:t>
      </w:r>
      <w:r w:rsidR="009D30BB">
        <w:rPr>
          <w:rFonts w:eastAsiaTheme="minorHAnsi" w:cs="Arial"/>
          <w:szCs w:val="20"/>
          <w:lang w:val="sl-SI"/>
        </w:rPr>
        <w:t>trinajsti</w:t>
      </w:r>
      <w:r w:rsidRPr="00C50A7D">
        <w:rPr>
          <w:rFonts w:eastAsiaTheme="minorHAnsi" w:cs="Arial"/>
          <w:szCs w:val="20"/>
          <w:lang w:val="sl-SI"/>
        </w:rPr>
        <w:t xml:space="preserve"> odstavek 638.k člena ZGD-1).</w:t>
      </w:r>
    </w:p>
    <w:p w14:paraId="45D0B603" w14:textId="77777777" w:rsidR="00C50A7D" w:rsidRPr="00C50A7D" w:rsidRDefault="00C50A7D" w:rsidP="00C50A7D">
      <w:pPr>
        <w:spacing w:line="276" w:lineRule="auto"/>
        <w:jc w:val="both"/>
        <w:rPr>
          <w:rFonts w:eastAsiaTheme="minorHAnsi" w:cs="Arial"/>
          <w:szCs w:val="20"/>
          <w:lang w:val="sl-SI"/>
        </w:rPr>
      </w:pPr>
    </w:p>
    <w:p w14:paraId="72E3720B"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120.d člen</w:t>
      </w:r>
    </w:p>
    <w:p w14:paraId="1A9B11D9" w14:textId="768FF21A"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w:t>
      </w:r>
      <w:r w:rsidR="0082765C">
        <w:rPr>
          <w:rFonts w:eastAsiaTheme="minorHAnsi" w:cs="Arial"/>
          <w:szCs w:val="20"/>
          <w:lang w:val="sl-SI"/>
        </w:rPr>
        <w:t xml:space="preserve">vpis </w:t>
      </w:r>
      <w:r w:rsidRPr="00C50A7D">
        <w:rPr>
          <w:rFonts w:eastAsiaTheme="minorHAnsi" w:cs="Arial"/>
          <w:szCs w:val="20"/>
          <w:lang w:val="sl-SI"/>
        </w:rPr>
        <w:t>čezmejne delitve in zmanjšanj</w:t>
      </w:r>
      <w:r w:rsidR="001108C7">
        <w:rPr>
          <w:rFonts w:eastAsiaTheme="minorHAnsi" w:cs="Arial"/>
          <w:szCs w:val="20"/>
          <w:lang w:val="sl-SI"/>
        </w:rPr>
        <w:t>a</w:t>
      </w:r>
      <w:r w:rsidRPr="00C50A7D">
        <w:rPr>
          <w:rFonts w:eastAsiaTheme="minorHAnsi" w:cs="Arial"/>
          <w:szCs w:val="20"/>
          <w:lang w:val="sl-SI"/>
        </w:rPr>
        <w:t xml:space="preserve"> osnovnega kapitala prenosne družbe)</w:t>
      </w:r>
    </w:p>
    <w:p w14:paraId="4A08836E" w14:textId="77777777" w:rsidR="00C50A7D" w:rsidRPr="00C50A7D" w:rsidRDefault="00C50A7D" w:rsidP="00C50A7D">
      <w:pPr>
        <w:spacing w:line="276" w:lineRule="auto"/>
        <w:jc w:val="both"/>
        <w:rPr>
          <w:rFonts w:eastAsiaTheme="minorHAnsi" w:cs="Arial"/>
          <w:szCs w:val="20"/>
          <w:lang w:val="sl-SI"/>
        </w:rPr>
      </w:pPr>
    </w:p>
    <w:p w14:paraId="43A6E562" w14:textId="2B36E879"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Če je družba s sedežem v Republiki Sloveniji udeležena pri čezmejni delitvi kot prenosna družba, pri kateri se izčlenijo ali oddelijo le posamezni deli njenega premoženja, registrsko sodišče po uradni dolžnosti odloči o vpisu čezmejne delitve in zmanjšanju osnovnega kapitala, če je prenosna družba zmanjšala osnovni kapital zaradi čezmejne delitve, ko prek sistema povezovanja poslovnih registrov prejme obvestilo pristojnega organa druge države članice o vpisu družbe, ki bo nastala s čezmejno delitvijo, v register (</w:t>
      </w:r>
      <w:r w:rsidR="009D30BB">
        <w:rPr>
          <w:rFonts w:eastAsiaTheme="minorHAnsi" w:cs="Arial"/>
          <w:szCs w:val="20"/>
          <w:lang w:val="sl-SI"/>
        </w:rPr>
        <w:t>štirinajsti</w:t>
      </w:r>
      <w:r w:rsidRPr="00C50A7D">
        <w:rPr>
          <w:rFonts w:eastAsiaTheme="minorHAnsi" w:cs="Arial"/>
          <w:szCs w:val="20"/>
          <w:lang w:val="sl-SI"/>
        </w:rPr>
        <w:t xml:space="preserve"> odstavek 638.k člena ZGD-1).</w:t>
      </w:r>
    </w:p>
    <w:p w14:paraId="74BAB2F2" w14:textId="77777777" w:rsidR="00C50A7D" w:rsidRPr="00C50A7D" w:rsidRDefault="00C50A7D" w:rsidP="00C50A7D">
      <w:pPr>
        <w:spacing w:line="276" w:lineRule="auto"/>
        <w:jc w:val="both"/>
        <w:rPr>
          <w:rFonts w:eastAsiaTheme="minorHAnsi" w:cs="Arial"/>
          <w:szCs w:val="20"/>
          <w:lang w:val="sl-SI"/>
        </w:rPr>
      </w:pPr>
    </w:p>
    <w:p w14:paraId="396FDFA8"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120.e člen</w:t>
      </w:r>
    </w:p>
    <w:p w14:paraId="13E3FFAF"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(predlog za vpis čezmejne delitve)</w:t>
      </w:r>
    </w:p>
    <w:p w14:paraId="2CD49346" w14:textId="77777777" w:rsidR="00C50A7D" w:rsidRPr="00C50A7D" w:rsidRDefault="00C50A7D" w:rsidP="00C50A7D">
      <w:pPr>
        <w:spacing w:line="276" w:lineRule="auto"/>
        <w:jc w:val="center"/>
        <w:rPr>
          <w:rFonts w:eastAsiaTheme="minorHAnsi" w:cs="Arial"/>
          <w:szCs w:val="20"/>
          <w:lang w:val="sl-SI"/>
        </w:rPr>
      </w:pPr>
    </w:p>
    <w:p w14:paraId="7222AED5" w14:textId="4CA8D2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 Če je pri čezmejni delitvi družba s sedežem v Republiki Sloveniji udeležena kot </w:t>
      </w:r>
      <w:r w:rsidR="00F6299C">
        <w:rPr>
          <w:rFonts w:eastAsiaTheme="minorHAnsi" w:cs="Arial"/>
          <w:szCs w:val="20"/>
          <w:lang w:val="sl-SI"/>
        </w:rPr>
        <w:t xml:space="preserve">nova </w:t>
      </w:r>
      <w:r w:rsidRPr="00C50A7D">
        <w:rPr>
          <w:rFonts w:eastAsiaTheme="minorHAnsi" w:cs="Arial"/>
          <w:szCs w:val="20"/>
          <w:lang w:val="sl-SI"/>
        </w:rPr>
        <w:t>družba, ki nastane s čezmejno delitvijo, je treba predlogu za vpis te delitve (638.l člen ZGD-1) priložiti:</w:t>
      </w:r>
    </w:p>
    <w:p w14:paraId="379A0961" w14:textId="77777777" w:rsidR="00C50A7D" w:rsidRPr="00C50A7D" w:rsidRDefault="00C50A7D" w:rsidP="00C50A7D">
      <w:pPr>
        <w:overflowPunct w:val="0"/>
        <w:autoSpaceDE w:val="0"/>
        <w:autoSpaceDN w:val="0"/>
        <w:adjustRightInd w:val="0"/>
        <w:spacing w:line="276" w:lineRule="auto"/>
        <w:jc w:val="both"/>
        <w:textAlignment w:val="baseline"/>
        <w:rPr>
          <w:rFonts w:cs="Arial"/>
          <w:szCs w:val="20"/>
          <w:lang w:val="sl-SI"/>
        </w:rPr>
      </w:pPr>
      <w:r w:rsidRPr="00C50A7D">
        <w:rPr>
          <w:rFonts w:cs="Arial"/>
          <w:szCs w:val="20"/>
          <w:lang w:val="sl-SI"/>
        </w:rPr>
        <w:t>1. načrt čezmejne delitve, ki ga je s sklepom o soglasju za čezmejno delitev potrdila skupščina prenosne družbe;</w:t>
      </w:r>
    </w:p>
    <w:p w14:paraId="2B66AC93" w14:textId="77777777" w:rsidR="00C50A7D" w:rsidRPr="00C50A7D" w:rsidRDefault="00C50A7D" w:rsidP="00C50A7D">
      <w:pPr>
        <w:overflowPunct w:val="0"/>
        <w:autoSpaceDE w:val="0"/>
        <w:autoSpaceDN w:val="0"/>
        <w:adjustRightInd w:val="0"/>
        <w:spacing w:line="276" w:lineRule="auto"/>
        <w:jc w:val="both"/>
        <w:textAlignment w:val="baseline"/>
        <w:rPr>
          <w:rFonts w:cs="Arial"/>
          <w:szCs w:val="20"/>
          <w:lang w:val="sl-SI"/>
        </w:rPr>
      </w:pPr>
      <w:r w:rsidRPr="00C50A7D">
        <w:rPr>
          <w:rFonts w:cs="Arial"/>
          <w:szCs w:val="20"/>
          <w:lang w:val="sl-SI"/>
        </w:rPr>
        <w:t>2. za družbo, ki bo nastala s čezmejno delitvijo s sedežem v Republiki Sloveniji, listine, ki jih je treba predložiti za vpis ustanovitve družbe v register.</w:t>
      </w:r>
    </w:p>
    <w:p w14:paraId="1CF7512E" w14:textId="77777777" w:rsidR="00C50A7D" w:rsidRPr="00C50A7D" w:rsidRDefault="00C50A7D" w:rsidP="00C50A7D">
      <w:pPr>
        <w:spacing w:line="276" w:lineRule="auto"/>
        <w:jc w:val="both"/>
        <w:rPr>
          <w:rFonts w:eastAsiaTheme="minorHAnsi" w:cs="Arial"/>
          <w:szCs w:val="20"/>
          <w:lang w:val="sl-SI"/>
        </w:rPr>
      </w:pPr>
    </w:p>
    <w:p w14:paraId="56F21A04"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Registrsko sodišče prek sistema povezovanja poslovnih registrov pridobi potrdilo, ki ga je po opravljenem vpisu nameravane čezmejne delitve izdal pristojni organ države članice, v kateri ima prenosna družba svoj sedež, in ki dokazuje, da so bila pravilno opravljena vsa pravna opravila, ki jih je bilo treba opraviti za čezmejno delitev (tretji odstavek 638.j člena ZGD-1).«.</w:t>
      </w:r>
    </w:p>
    <w:p w14:paraId="20DCF029" w14:textId="77777777" w:rsidR="00C50A7D" w:rsidRPr="00C50A7D" w:rsidRDefault="00C50A7D" w:rsidP="00C50A7D">
      <w:pPr>
        <w:spacing w:line="276" w:lineRule="auto"/>
        <w:jc w:val="both"/>
        <w:rPr>
          <w:rFonts w:eastAsiaTheme="minorHAnsi" w:cs="Arial"/>
          <w:szCs w:val="20"/>
          <w:lang w:val="sl-SI"/>
        </w:rPr>
      </w:pPr>
    </w:p>
    <w:p w14:paraId="56F60D2A" w14:textId="77777777" w:rsidR="00C50A7D" w:rsidRPr="00C50A7D" w:rsidRDefault="00C50A7D" w:rsidP="00C50A7D">
      <w:pPr>
        <w:numPr>
          <w:ilvl w:val="0"/>
          <w:numId w:val="22"/>
        </w:numPr>
        <w:spacing w:line="276" w:lineRule="auto"/>
        <w:ind w:left="0" w:firstLine="0"/>
        <w:contextualSpacing/>
        <w:jc w:val="center"/>
        <w:rPr>
          <w:rFonts w:eastAsiaTheme="minorHAnsi" w:cs="Arial"/>
          <w:bCs/>
          <w:szCs w:val="20"/>
          <w:lang w:val="sl-SI"/>
        </w:rPr>
      </w:pPr>
      <w:r w:rsidRPr="00C50A7D">
        <w:rPr>
          <w:rFonts w:eastAsiaTheme="minorHAnsi" w:cs="Arial"/>
          <w:bCs/>
          <w:szCs w:val="20"/>
          <w:lang w:val="sl-SI"/>
        </w:rPr>
        <w:t>člen</w:t>
      </w:r>
    </w:p>
    <w:p w14:paraId="3863EDE8" w14:textId="77777777" w:rsidR="00C50A7D" w:rsidRPr="00C50A7D" w:rsidRDefault="00C50A7D" w:rsidP="00C50A7D">
      <w:pPr>
        <w:spacing w:line="276" w:lineRule="auto"/>
        <w:contextualSpacing/>
        <w:jc w:val="both"/>
        <w:rPr>
          <w:rFonts w:eastAsiaTheme="minorHAnsi" w:cs="Arial"/>
          <w:bCs/>
          <w:szCs w:val="20"/>
          <w:lang w:val="sl-SI"/>
        </w:rPr>
      </w:pPr>
    </w:p>
    <w:p w14:paraId="6CAABB77"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Za 132. členom se dodajo nov pododdelek in členi 132.a do 132.d, ki se glasijo: </w:t>
      </w:r>
    </w:p>
    <w:p w14:paraId="6CE6AA6E" w14:textId="77777777" w:rsidR="00C50A7D" w:rsidRPr="00C50A7D" w:rsidRDefault="00C50A7D" w:rsidP="00C50A7D">
      <w:pPr>
        <w:spacing w:line="276" w:lineRule="auto"/>
        <w:jc w:val="both"/>
        <w:rPr>
          <w:rFonts w:eastAsiaTheme="minorHAnsi" w:cs="Arial"/>
          <w:szCs w:val="20"/>
          <w:lang w:val="sl-SI"/>
        </w:rPr>
      </w:pPr>
    </w:p>
    <w:p w14:paraId="682534DF"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»Pododdelek 17.5.1: Posebna pravila za čezmejna preoblikovanja kapitalskih družb</w:t>
      </w:r>
    </w:p>
    <w:p w14:paraId="766A330A" w14:textId="77777777" w:rsidR="00C50A7D" w:rsidRPr="00C50A7D" w:rsidRDefault="00C50A7D" w:rsidP="00C50A7D">
      <w:pPr>
        <w:spacing w:line="276" w:lineRule="auto"/>
        <w:jc w:val="both"/>
        <w:rPr>
          <w:rFonts w:eastAsiaTheme="minorHAnsi" w:cs="Arial"/>
          <w:szCs w:val="20"/>
          <w:lang w:val="sl-SI"/>
        </w:rPr>
      </w:pPr>
    </w:p>
    <w:p w14:paraId="6334F347"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»132.a člen</w:t>
      </w:r>
    </w:p>
    <w:p w14:paraId="0165D352"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(predložitev načrta zaradi javne objave)</w:t>
      </w:r>
    </w:p>
    <w:p w14:paraId="3A68B32D" w14:textId="77777777" w:rsidR="00C50A7D" w:rsidRPr="00C50A7D" w:rsidRDefault="00C50A7D" w:rsidP="00C50A7D">
      <w:pPr>
        <w:spacing w:line="276" w:lineRule="auto"/>
        <w:jc w:val="center"/>
        <w:rPr>
          <w:rFonts w:eastAsiaTheme="minorHAnsi" w:cs="Arial"/>
          <w:szCs w:val="20"/>
          <w:lang w:val="sl-SI"/>
        </w:rPr>
      </w:pPr>
    </w:p>
    <w:p w14:paraId="5DAE9CA4" w14:textId="49BC9DA8"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Predlogu, s katerim družba, ki bo izvedla čezmejno preoblikovanje, zaradi javne objave sodišču predloži načrt čezmejnega preoblikovanja (661.e ZGD-1), je treba priložiti odpravek notarskega zapisa načrta čezmejnega preoblikovanja z vsebino v skladu s 661.c členom ZGD-1, ki ga pripravi poslovodstvo ali organ vodenja te družbe.</w:t>
      </w:r>
    </w:p>
    <w:p w14:paraId="0EBC15F9" w14:textId="77777777" w:rsidR="00C50A7D" w:rsidRPr="00C50A7D" w:rsidRDefault="00C50A7D" w:rsidP="00C50A7D">
      <w:pPr>
        <w:spacing w:line="276" w:lineRule="auto"/>
        <w:jc w:val="center"/>
        <w:rPr>
          <w:rFonts w:eastAsiaTheme="minorHAnsi" w:cs="Arial"/>
          <w:szCs w:val="20"/>
          <w:lang w:val="sl-SI"/>
        </w:rPr>
      </w:pPr>
    </w:p>
    <w:p w14:paraId="60A3B57E"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Predlogu iz prejšnjega odstavka se priloži tudi:</w:t>
      </w:r>
    </w:p>
    <w:p w14:paraId="037679EB"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 obvestilo, da lahko delavci, upniki in imetniki deležev družbe, ki bo izvedla čezmejno preoblikovanje, najpozneje pet delovnih dni pred zasedanjem skupščine dajo pripombe na načrt čezmejnega preoblikovanja, ter </w:t>
      </w:r>
    </w:p>
    <w:p w14:paraId="732FE95C" w14:textId="620BA426"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poročilo o reviziji čezmejnega preoblikovanja v skladu s 661.d členom ZGD-1</w:t>
      </w:r>
      <w:r w:rsidR="00512EA4">
        <w:rPr>
          <w:rFonts w:eastAsiaTheme="minorHAnsi" w:cs="Arial"/>
          <w:szCs w:val="20"/>
          <w:lang w:val="sl-SI"/>
        </w:rPr>
        <w:t>, če je na voljo.</w:t>
      </w:r>
    </w:p>
    <w:p w14:paraId="10186915" w14:textId="77777777" w:rsidR="00C50A7D" w:rsidRPr="00C50A7D" w:rsidRDefault="00C50A7D" w:rsidP="00C50A7D">
      <w:pPr>
        <w:spacing w:line="276" w:lineRule="auto"/>
        <w:jc w:val="both"/>
        <w:rPr>
          <w:rFonts w:eastAsiaTheme="minorHAnsi" w:cs="Arial"/>
          <w:szCs w:val="20"/>
          <w:lang w:val="sl-SI"/>
        </w:rPr>
      </w:pPr>
    </w:p>
    <w:p w14:paraId="13840B72"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132.b člen</w:t>
      </w:r>
    </w:p>
    <w:p w14:paraId="4BB7CC76"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(predlog za vpis namere čezmejnega preoblikovanja)</w:t>
      </w:r>
    </w:p>
    <w:p w14:paraId="652B9F9C" w14:textId="77777777" w:rsidR="00C50A7D" w:rsidRPr="00C50A7D" w:rsidRDefault="00C50A7D" w:rsidP="00C50A7D">
      <w:pPr>
        <w:spacing w:line="276" w:lineRule="auto"/>
        <w:jc w:val="both"/>
        <w:rPr>
          <w:rFonts w:eastAsiaTheme="minorHAnsi" w:cs="Arial"/>
          <w:szCs w:val="20"/>
          <w:lang w:val="sl-SI"/>
        </w:rPr>
      </w:pPr>
    </w:p>
    <w:p w14:paraId="55970E38" w14:textId="66677A8C"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S predlogom za vpis namere čezmejnega preoblikovanja (661.</w:t>
      </w:r>
      <w:r w:rsidR="00900932">
        <w:rPr>
          <w:rFonts w:eastAsiaTheme="minorHAnsi" w:cs="Arial"/>
          <w:szCs w:val="20"/>
          <w:lang w:val="sl-SI"/>
        </w:rPr>
        <w:t>j</w:t>
      </w:r>
      <w:r w:rsidRPr="00C50A7D">
        <w:rPr>
          <w:rFonts w:eastAsiaTheme="minorHAnsi" w:cs="Arial"/>
          <w:szCs w:val="20"/>
          <w:lang w:val="sl-SI"/>
        </w:rPr>
        <w:t xml:space="preserve"> člen ZGD-1) je treba zahtevati, da se v sodni register vpiše:</w:t>
      </w:r>
    </w:p>
    <w:p w14:paraId="1F095F6D"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ta namera,</w:t>
      </w:r>
    </w:p>
    <w:p w14:paraId="459E8D59"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nameravana firma, pravnoorganizacijska oblika in sedež družbe, ki bo nastala s čezmejnim preoblikovanjem (preoblikovana družba),</w:t>
      </w:r>
    </w:p>
    <w:p w14:paraId="6EA16460"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3. register, pri katerem bodo ta družba vpisana, s podatkom o pristojnem organu države članice, ki vodi ta register, in</w:t>
      </w:r>
    </w:p>
    <w:p w14:paraId="294374AA" w14:textId="1091E657" w:rsidR="00512EA4"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4.</w:t>
      </w:r>
      <w:r w:rsidR="00512EA4" w:rsidRPr="00512EA4">
        <w:rPr>
          <w:rFonts w:eastAsiaTheme="minorHAnsi" w:cs="Arial"/>
          <w:szCs w:val="20"/>
          <w:lang w:val="sl-SI"/>
        </w:rPr>
        <w:t xml:space="preserve"> navedba, da je pristojno registrsko sodišče z odločitvijo o vpisu te namere potrdilo, da so bili za čezmejno </w:t>
      </w:r>
      <w:r w:rsidR="00573FD6">
        <w:rPr>
          <w:rFonts w:eastAsiaTheme="minorHAnsi" w:cs="Arial"/>
          <w:szCs w:val="20"/>
          <w:lang w:val="sl-SI"/>
        </w:rPr>
        <w:t>preoblikovanje</w:t>
      </w:r>
      <w:r w:rsidR="00512EA4" w:rsidRPr="00512EA4">
        <w:rPr>
          <w:rFonts w:eastAsiaTheme="minorHAnsi" w:cs="Arial"/>
          <w:szCs w:val="20"/>
          <w:lang w:val="sl-SI"/>
        </w:rPr>
        <w:t xml:space="preserve"> izpolnjeni vsi pogoji in da so bila pravilno opravljena vsa pravna opravila, ki jih je bilo treba opraviti</w:t>
      </w:r>
      <w:r w:rsidR="00573FD6">
        <w:rPr>
          <w:rFonts w:eastAsiaTheme="minorHAnsi" w:cs="Arial"/>
          <w:szCs w:val="20"/>
          <w:lang w:val="sl-SI"/>
        </w:rPr>
        <w:t>,</w:t>
      </w:r>
      <w:r w:rsidR="00573FD6" w:rsidRPr="00573FD6">
        <w:rPr>
          <w:rFonts w:eastAsiaTheme="minorHAnsi" w:cs="Arial"/>
          <w:szCs w:val="20"/>
          <w:lang w:val="sl-SI"/>
        </w:rPr>
        <w:t xml:space="preserve"> </w:t>
      </w:r>
      <w:r w:rsidR="00573FD6" w:rsidRPr="00512EA4">
        <w:rPr>
          <w:rFonts w:eastAsiaTheme="minorHAnsi" w:cs="Arial"/>
          <w:szCs w:val="20"/>
          <w:lang w:val="sl-SI"/>
        </w:rPr>
        <w:t>po sedmem odstavku 6</w:t>
      </w:r>
      <w:r w:rsidR="00573FD6">
        <w:rPr>
          <w:rFonts w:eastAsiaTheme="minorHAnsi" w:cs="Arial"/>
          <w:szCs w:val="20"/>
          <w:lang w:val="sl-SI"/>
        </w:rPr>
        <w:t>61</w:t>
      </w:r>
      <w:r w:rsidR="00573FD6" w:rsidRPr="00512EA4">
        <w:rPr>
          <w:rFonts w:eastAsiaTheme="minorHAnsi" w:cs="Arial"/>
          <w:szCs w:val="20"/>
          <w:lang w:val="sl-SI"/>
        </w:rPr>
        <w:t>.</w:t>
      </w:r>
      <w:r w:rsidR="00573FD6">
        <w:rPr>
          <w:rFonts w:eastAsiaTheme="minorHAnsi" w:cs="Arial"/>
          <w:szCs w:val="20"/>
          <w:lang w:val="sl-SI"/>
        </w:rPr>
        <w:t>j</w:t>
      </w:r>
      <w:r w:rsidR="00573FD6" w:rsidRPr="00512EA4">
        <w:rPr>
          <w:rFonts w:eastAsiaTheme="minorHAnsi" w:cs="Arial"/>
          <w:szCs w:val="20"/>
          <w:lang w:val="sl-SI"/>
        </w:rPr>
        <w:t xml:space="preserve"> člena ZGD-1</w:t>
      </w:r>
      <w:r w:rsidR="00512EA4" w:rsidRPr="00512EA4">
        <w:rPr>
          <w:rFonts w:eastAsiaTheme="minorHAnsi" w:cs="Arial"/>
          <w:szCs w:val="20"/>
          <w:lang w:val="sl-SI"/>
        </w:rPr>
        <w:t>.</w:t>
      </w:r>
    </w:p>
    <w:p w14:paraId="1F6F2392" w14:textId="77777777" w:rsidR="00C50A7D" w:rsidRPr="00C50A7D" w:rsidRDefault="00C50A7D" w:rsidP="00C50A7D">
      <w:pPr>
        <w:spacing w:line="276" w:lineRule="auto"/>
        <w:jc w:val="both"/>
        <w:rPr>
          <w:rFonts w:eastAsiaTheme="minorHAnsi" w:cs="Arial"/>
          <w:szCs w:val="20"/>
          <w:lang w:val="sl-SI"/>
        </w:rPr>
      </w:pPr>
    </w:p>
    <w:p w14:paraId="05B45C3A"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Predlogu iz prejšnjega odstavka je treba priložiti:</w:t>
      </w:r>
    </w:p>
    <w:p w14:paraId="7342DBC8" w14:textId="11524A55"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načrt čezmejne</w:t>
      </w:r>
      <w:r w:rsidR="00984842">
        <w:rPr>
          <w:rFonts w:eastAsiaTheme="minorHAnsi" w:cs="Arial"/>
          <w:szCs w:val="20"/>
          <w:lang w:val="sl-SI"/>
        </w:rPr>
        <w:t>ga preoblikovanja</w:t>
      </w:r>
      <w:r w:rsidRPr="00C50A7D">
        <w:rPr>
          <w:rFonts w:eastAsiaTheme="minorHAnsi" w:cs="Arial"/>
          <w:szCs w:val="20"/>
          <w:lang w:val="sl-SI"/>
        </w:rPr>
        <w:t xml:space="preserve">, </w:t>
      </w:r>
    </w:p>
    <w:p w14:paraId="66F68921"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2. zapisnik zasedanja skupščine družbe, ki je odločala o soglasju za čezmejno preoblikovanje, </w:t>
      </w:r>
    </w:p>
    <w:p w14:paraId="1AF7B266"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3. dovoljenje pristojnega organa, če se za čezmejno preoblikovanje to zahteva,</w:t>
      </w:r>
    </w:p>
    <w:p w14:paraId="2B83ACC0" w14:textId="28AADE0C"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4. poročilo poslovodstva </w:t>
      </w:r>
      <w:r w:rsidR="004620E5">
        <w:rPr>
          <w:rFonts w:eastAsiaTheme="minorHAnsi" w:cs="Arial"/>
          <w:szCs w:val="20"/>
          <w:lang w:val="sl-SI"/>
        </w:rPr>
        <w:t xml:space="preserve">ali organa vodenja </w:t>
      </w:r>
      <w:r w:rsidRPr="00C50A7D">
        <w:rPr>
          <w:rFonts w:eastAsiaTheme="minorHAnsi" w:cs="Arial"/>
          <w:szCs w:val="20"/>
          <w:lang w:val="sl-SI"/>
        </w:rPr>
        <w:t>družbe, ki izvede čezmejno preoblikovanje, o čezmejn</w:t>
      </w:r>
      <w:r w:rsidR="00665632">
        <w:rPr>
          <w:rFonts w:eastAsiaTheme="minorHAnsi" w:cs="Arial"/>
          <w:szCs w:val="20"/>
          <w:lang w:val="sl-SI"/>
        </w:rPr>
        <w:t>em preoblikovanju</w:t>
      </w:r>
      <w:r w:rsidR="004258E1">
        <w:rPr>
          <w:rFonts w:eastAsiaTheme="minorHAnsi" w:cs="Arial"/>
          <w:szCs w:val="20"/>
          <w:lang w:val="sl-SI"/>
        </w:rPr>
        <w:t xml:space="preserve">, </w:t>
      </w:r>
      <w:r w:rsidR="004258E1" w:rsidRPr="004258E1">
        <w:rPr>
          <w:rFonts w:eastAsiaTheme="minorHAnsi" w:cs="Arial"/>
          <w:szCs w:val="20"/>
          <w:lang w:val="sl-SI"/>
        </w:rPr>
        <w:t xml:space="preserve">če je na voljo, </w:t>
      </w:r>
      <w:r w:rsidRPr="00C50A7D">
        <w:rPr>
          <w:rFonts w:eastAsiaTheme="minorHAnsi" w:cs="Arial"/>
          <w:szCs w:val="20"/>
          <w:lang w:val="sl-SI"/>
        </w:rPr>
        <w:t>in mnenje predstavnika delavcev, ali če predstavnika delavcev ni, mnenje delavcev iz šestega odstavka 661.č člena ZGD-1,</w:t>
      </w:r>
      <w:r w:rsidR="00665632">
        <w:rPr>
          <w:rFonts w:eastAsiaTheme="minorHAnsi" w:cs="Arial"/>
          <w:szCs w:val="20"/>
          <w:lang w:val="sl-SI"/>
        </w:rPr>
        <w:t xml:space="preserve"> </w:t>
      </w:r>
    </w:p>
    <w:p w14:paraId="75871657"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5. poročilo ali poročila o reviziji čezmejnega preoblikovanja, če so na voljo, </w:t>
      </w:r>
    </w:p>
    <w:p w14:paraId="5A710A94"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6. pripombe delavcev, upnikov in imetnikov deležev družbe, ki izvede čezmejno preoblikovanje, iz prvega odstavka 661.e člena ZGD-1,</w:t>
      </w:r>
    </w:p>
    <w:p w14:paraId="3DAFBD16"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7. zaključno poročilo družbe, ki izvede čezmejno preoblikovanje, </w:t>
      </w:r>
    </w:p>
    <w:p w14:paraId="19F5CF5C" w14:textId="5D74D1FD"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8. dokaz, da je bila namera čezmejnega preoblikovanja objavljena v skladu s 661.e členom ZGD</w:t>
      </w:r>
      <w:r w:rsidR="00473C20">
        <w:rPr>
          <w:rFonts w:eastAsiaTheme="minorHAnsi" w:cs="Arial"/>
          <w:szCs w:val="20"/>
          <w:lang w:val="sl-SI"/>
        </w:rPr>
        <w:noBreakHyphen/>
      </w:r>
      <w:r w:rsidRPr="00C50A7D">
        <w:rPr>
          <w:rFonts w:eastAsiaTheme="minorHAnsi" w:cs="Arial"/>
          <w:szCs w:val="20"/>
          <w:lang w:val="sl-SI"/>
        </w:rPr>
        <w:t xml:space="preserve">1, </w:t>
      </w:r>
    </w:p>
    <w:p w14:paraId="0620B226"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9. dokaze o zagotovitvi pogojev za uresničitev pravic imetnikov deležev, </w:t>
      </w:r>
    </w:p>
    <w:p w14:paraId="2F5F1859"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10. dokaze o zagotovitvi pogojev za uresničitev pravic upnikov v skladu s prvim in drugim odstavkom 661.k člena ZGD-1 ali izjavo, da to ni bilo potrebno, </w:t>
      </w:r>
    </w:p>
    <w:p w14:paraId="6E35DF2D" w14:textId="5D43A82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 xml:space="preserve">11. izjavo poslovodstva ali organa vodenja družbe, ki izvede čezmejno preoblikovanje, </w:t>
      </w:r>
      <w:r w:rsidR="009E3597" w:rsidRPr="009E3597">
        <w:rPr>
          <w:rFonts w:eastAsiaTheme="minorHAnsi" w:cs="Arial"/>
          <w:szCs w:val="20"/>
          <w:lang w:val="sl-SI"/>
        </w:rPr>
        <w:t>glede izpodbijanja sklepa skupščine</w:t>
      </w:r>
      <w:r w:rsidR="009E3597">
        <w:rPr>
          <w:rFonts w:eastAsiaTheme="minorHAnsi" w:cs="Arial"/>
          <w:szCs w:val="20"/>
          <w:lang w:val="sl-SI"/>
        </w:rPr>
        <w:t xml:space="preserve">, </w:t>
      </w:r>
      <w:r w:rsidRPr="00C50A7D">
        <w:rPr>
          <w:rFonts w:eastAsiaTheme="minorHAnsi" w:cs="Arial"/>
          <w:szCs w:val="20"/>
          <w:lang w:val="sl-SI"/>
        </w:rPr>
        <w:t xml:space="preserve">za katero se smiselno uporablja določba 1. točke drugega odstavka 590. člena ZGD-1, in </w:t>
      </w:r>
    </w:p>
    <w:p w14:paraId="23BFC12D"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12. izjavo poslovodstva ali organa vodenja družbe, ki izvede čezmejno preoblikovanje, o številu imetnikov deležev, ki uveljavljajo pravico zahtevati prevzem delnic za plačilo denarne odpravnine, in o načinu uresničitve te pravice.</w:t>
      </w:r>
    </w:p>
    <w:p w14:paraId="0E62B0B2" w14:textId="77777777" w:rsidR="00C50A7D" w:rsidRPr="00C50A7D" w:rsidRDefault="00C50A7D" w:rsidP="00C50A7D">
      <w:pPr>
        <w:spacing w:line="276" w:lineRule="auto"/>
        <w:jc w:val="both"/>
        <w:rPr>
          <w:rFonts w:eastAsiaTheme="minorHAnsi" w:cs="Arial"/>
          <w:szCs w:val="20"/>
          <w:lang w:val="sl-SI"/>
        </w:rPr>
      </w:pPr>
    </w:p>
    <w:p w14:paraId="7B214BDE"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132.c člen</w:t>
      </w:r>
    </w:p>
    <w:p w14:paraId="47686E1F"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(izbris družbe, ki izvede čezmejno preoblikovanje, iz sodnega registra)</w:t>
      </w:r>
    </w:p>
    <w:p w14:paraId="0C557973" w14:textId="77777777" w:rsidR="00C50A7D" w:rsidRPr="00C50A7D" w:rsidRDefault="00C50A7D" w:rsidP="00C50A7D">
      <w:pPr>
        <w:spacing w:line="276" w:lineRule="auto"/>
        <w:jc w:val="both"/>
        <w:rPr>
          <w:rFonts w:eastAsiaTheme="minorHAnsi" w:cs="Arial"/>
          <w:szCs w:val="20"/>
          <w:lang w:val="sl-SI"/>
        </w:rPr>
      </w:pPr>
    </w:p>
    <w:p w14:paraId="4620F09E" w14:textId="3D8E0C98"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Če je družba s sedežem v Republiki Sloveniji udeležena pri čezmejnem preoblikovanju kot družba, ki izvede čezmejno preoblikovanje, jo registrsko sodišče po uradni dolžnosti izbriše iz sodnega registra, ko prek sistema povezovanja poslovnih registrov prejme obvestilo pristojnega organa druge države članice o vpisu čezmejnega preoblikovanja v register (</w:t>
      </w:r>
      <w:r w:rsidR="008B7AB5">
        <w:rPr>
          <w:rFonts w:eastAsiaTheme="minorHAnsi" w:cs="Arial"/>
          <w:szCs w:val="20"/>
          <w:lang w:val="sl-SI"/>
        </w:rPr>
        <w:t>trinajsti</w:t>
      </w:r>
      <w:r w:rsidRPr="00C50A7D">
        <w:rPr>
          <w:rFonts w:eastAsiaTheme="minorHAnsi" w:cs="Arial"/>
          <w:szCs w:val="20"/>
          <w:lang w:val="sl-SI"/>
        </w:rPr>
        <w:t xml:space="preserve"> odstavek 661.j člena ZGD-1).</w:t>
      </w:r>
    </w:p>
    <w:p w14:paraId="78BBADF1" w14:textId="77777777" w:rsidR="00C50A7D" w:rsidRPr="00C50A7D" w:rsidRDefault="00C50A7D" w:rsidP="00C50A7D">
      <w:pPr>
        <w:spacing w:line="276" w:lineRule="auto"/>
        <w:jc w:val="both"/>
        <w:rPr>
          <w:rFonts w:eastAsiaTheme="minorHAnsi" w:cs="Arial"/>
          <w:szCs w:val="20"/>
          <w:lang w:val="sl-SI"/>
        </w:rPr>
      </w:pPr>
    </w:p>
    <w:p w14:paraId="530D00DE"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132.d člen</w:t>
      </w:r>
    </w:p>
    <w:p w14:paraId="34E72A7A" w14:textId="77777777" w:rsidR="00C50A7D" w:rsidRPr="00C50A7D" w:rsidRDefault="00C50A7D" w:rsidP="00C50A7D">
      <w:pPr>
        <w:spacing w:line="276" w:lineRule="auto"/>
        <w:jc w:val="center"/>
        <w:rPr>
          <w:rFonts w:eastAsiaTheme="minorHAnsi" w:cs="Arial"/>
          <w:szCs w:val="20"/>
          <w:lang w:val="sl-SI"/>
        </w:rPr>
      </w:pPr>
      <w:r w:rsidRPr="00C50A7D">
        <w:rPr>
          <w:rFonts w:eastAsiaTheme="minorHAnsi" w:cs="Arial"/>
          <w:szCs w:val="20"/>
          <w:lang w:val="sl-SI"/>
        </w:rPr>
        <w:t>(predlog za vpis čezmejnega preoblikovanja)</w:t>
      </w:r>
    </w:p>
    <w:p w14:paraId="23555E64" w14:textId="77777777" w:rsidR="00C50A7D" w:rsidRPr="00C50A7D" w:rsidRDefault="00C50A7D" w:rsidP="00C50A7D">
      <w:pPr>
        <w:spacing w:line="276" w:lineRule="auto"/>
        <w:jc w:val="both"/>
        <w:rPr>
          <w:rFonts w:eastAsiaTheme="minorHAnsi" w:cs="Arial"/>
          <w:szCs w:val="20"/>
          <w:lang w:val="sl-SI"/>
        </w:rPr>
      </w:pPr>
    </w:p>
    <w:p w14:paraId="1D12F487"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Če je pri čezmejnem preoblikovanju družba s sedežem v Republiki Sloveniji udeležena kot preoblikovana družba, je treba predlogu za vpis tega preoblikovanja (661.k člen ZGD-1) priložiti:</w:t>
      </w:r>
    </w:p>
    <w:p w14:paraId="7B3B9C7B"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1. načrt čezmejnega preoblikovanja, ki ga je s sklepom o soglasju za čezmejno preoblikovanje potrdila skupščina družbe, ki izvede čezmejno preoblikovanje,</w:t>
      </w:r>
    </w:p>
    <w:p w14:paraId="38EF18CA" w14:textId="510DCE6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lastRenderedPageBreak/>
        <w:t xml:space="preserve">2. za </w:t>
      </w:r>
      <w:r w:rsidR="0065164A">
        <w:rPr>
          <w:rFonts w:eastAsiaTheme="minorHAnsi" w:cs="Arial"/>
          <w:szCs w:val="20"/>
          <w:lang w:val="sl-SI"/>
        </w:rPr>
        <w:t xml:space="preserve">družbo, </w:t>
      </w:r>
      <w:r w:rsidR="0065164A" w:rsidRPr="0065164A">
        <w:rPr>
          <w:rFonts w:eastAsiaTheme="minorHAnsi" w:cs="Arial"/>
          <w:szCs w:val="20"/>
          <w:lang w:val="sl-SI"/>
        </w:rPr>
        <w:t xml:space="preserve">ki bo nastala s čezmejnim preoblikovanjem </w:t>
      </w:r>
      <w:r w:rsidRPr="00C50A7D">
        <w:rPr>
          <w:rFonts w:eastAsiaTheme="minorHAnsi" w:cs="Arial"/>
          <w:szCs w:val="20"/>
          <w:lang w:val="sl-SI"/>
        </w:rPr>
        <w:t>s sedežem v Republiki Sloveniji</w:t>
      </w:r>
      <w:r w:rsidR="002D2FCF">
        <w:rPr>
          <w:rFonts w:eastAsiaTheme="minorHAnsi" w:cs="Arial"/>
          <w:szCs w:val="20"/>
          <w:lang w:val="sl-SI"/>
        </w:rPr>
        <w:t>,</w:t>
      </w:r>
      <w:r w:rsidRPr="00C50A7D">
        <w:rPr>
          <w:rFonts w:eastAsiaTheme="minorHAnsi" w:cs="Arial"/>
          <w:szCs w:val="20"/>
          <w:lang w:val="sl-SI"/>
        </w:rPr>
        <w:t xml:space="preserve"> listine, ki jih je treba predložiti za vpis ustanovitve družbe v register.</w:t>
      </w:r>
    </w:p>
    <w:p w14:paraId="4796CBD5" w14:textId="77777777" w:rsidR="00C50A7D" w:rsidRPr="00C50A7D" w:rsidRDefault="00C50A7D" w:rsidP="00C50A7D">
      <w:pPr>
        <w:spacing w:line="276" w:lineRule="auto"/>
        <w:jc w:val="both"/>
        <w:rPr>
          <w:rFonts w:eastAsiaTheme="minorHAnsi" w:cs="Arial"/>
          <w:szCs w:val="20"/>
          <w:lang w:val="sl-SI"/>
        </w:rPr>
      </w:pPr>
    </w:p>
    <w:p w14:paraId="7F168B08" w14:textId="77777777" w:rsidR="00C50A7D" w:rsidRPr="00C50A7D" w:rsidRDefault="00C50A7D" w:rsidP="00C50A7D">
      <w:pPr>
        <w:spacing w:line="276" w:lineRule="auto"/>
        <w:jc w:val="both"/>
        <w:rPr>
          <w:rFonts w:eastAsiaTheme="minorHAnsi" w:cs="Arial"/>
          <w:szCs w:val="20"/>
          <w:lang w:val="sl-SI"/>
        </w:rPr>
      </w:pPr>
      <w:r w:rsidRPr="00C50A7D">
        <w:rPr>
          <w:rFonts w:eastAsiaTheme="minorHAnsi" w:cs="Arial"/>
          <w:szCs w:val="20"/>
          <w:lang w:val="sl-SI"/>
        </w:rPr>
        <w:t>(2) Registrsko sodišče prek sistema povezovanja poslovnih registrov pridobi potrdilo, ki ga je po opravljenem vpisu nameravanega čezmejnega preoblikovanja izdal pristojni organ države članice, v kateri ima družba, ki izvede preoblikovanje, svoj sedež, in ki dokazuje, da so bila pravilno opravljena vsa pravna opravila, ki jih je bilo treba opraviti za čezmejno preoblikovanje (tretji odstavek 661.k člena ZGD-1).«.</w:t>
      </w:r>
    </w:p>
    <w:p w14:paraId="07DF5967" w14:textId="77777777" w:rsidR="003D1392" w:rsidRPr="0003619A" w:rsidRDefault="003D1392" w:rsidP="003D1392">
      <w:pPr>
        <w:spacing w:line="276" w:lineRule="auto"/>
        <w:jc w:val="both"/>
        <w:rPr>
          <w:rFonts w:eastAsiaTheme="minorHAnsi" w:cs="Arial"/>
          <w:bCs/>
          <w:szCs w:val="20"/>
          <w:lang w:val="sl-SI"/>
        </w:rPr>
      </w:pPr>
    </w:p>
    <w:p w14:paraId="1E756CF5" w14:textId="77777777" w:rsidR="003D1392" w:rsidRPr="0003619A" w:rsidRDefault="003D1392" w:rsidP="003D1392">
      <w:pPr>
        <w:spacing w:line="276" w:lineRule="auto"/>
        <w:jc w:val="center"/>
        <w:rPr>
          <w:rFonts w:eastAsiaTheme="minorHAnsi" w:cs="Arial"/>
          <w:bCs/>
          <w:szCs w:val="20"/>
          <w:lang w:val="sl-SI"/>
        </w:rPr>
      </w:pPr>
      <w:r w:rsidRPr="0003619A">
        <w:rPr>
          <w:rFonts w:eastAsiaTheme="minorHAnsi" w:cs="Arial"/>
          <w:bCs/>
          <w:szCs w:val="20"/>
          <w:lang w:val="sl-SI"/>
        </w:rPr>
        <w:t>PREHODNA IN KONČNA DOLOČBA</w:t>
      </w:r>
    </w:p>
    <w:p w14:paraId="19E1B0BF" w14:textId="77777777" w:rsidR="003D1392" w:rsidRPr="0003619A" w:rsidRDefault="003D1392" w:rsidP="003D1392">
      <w:pPr>
        <w:spacing w:line="276" w:lineRule="auto"/>
        <w:jc w:val="center"/>
        <w:rPr>
          <w:rFonts w:eastAsiaTheme="minorHAnsi" w:cs="Arial"/>
          <w:bCs/>
          <w:szCs w:val="20"/>
          <w:lang w:val="sl-SI"/>
        </w:rPr>
      </w:pPr>
    </w:p>
    <w:p w14:paraId="02465CA4" w14:textId="77777777" w:rsidR="003D1392" w:rsidRPr="0003619A" w:rsidRDefault="003D1392" w:rsidP="00B51CD7">
      <w:pPr>
        <w:numPr>
          <w:ilvl w:val="0"/>
          <w:numId w:val="22"/>
        </w:numPr>
        <w:spacing w:line="276" w:lineRule="auto"/>
        <w:contextualSpacing/>
        <w:jc w:val="center"/>
        <w:rPr>
          <w:rFonts w:eastAsiaTheme="minorHAnsi" w:cs="Arial"/>
          <w:bCs/>
          <w:szCs w:val="20"/>
          <w:lang w:val="sl-SI"/>
        </w:rPr>
      </w:pPr>
      <w:r w:rsidRPr="0003619A">
        <w:rPr>
          <w:rFonts w:eastAsiaTheme="minorHAnsi" w:cs="Arial"/>
          <w:bCs/>
          <w:szCs w:val="20"/>
          <w:lang w:val="sl-SI"/>
        </w:rPr>
        <w:t>člen</w:t>
      </w:r>
    </w:p>
    <w:p w14:paraId="605CBD78" w14:textId="77777777" w:rsidR="003D1392" w:rsidRPr="0003619A" w:rsidRDefault="003D1392" w:rsidP="003D1392">
      <w:pPr>
        <w:spacing w:line="276" w:lineRule="auto"/>
        <w:jc w:val="both"/>
        <w:rPr>
          <w:rFonts w:eastAsiaTheme="minorHAnsi" w:cs="Arial"/>
          <w:bCs/>
          <w:szCs w:val="20"/>
          <w:lang w:val="sl-SI"/>
        </w:rPr>
      </w:pPr>
    </w:p>
    <w:p w14:paraId="60DD7FC8"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Spremenjeni _____ se začnejo uporabljati _______.</w:t>
      </w:r>
    </w:p>
    <w:p w14:paraId="2C7C0EAC" w14:textId="77777777" w:rsidR="003D1392" w:rsidRPr="0003619A" w:rsidRDefault="003D1392" w:rsidP="003D1392">
      <w:pPr>
        <w:spacing w:line="276" w:lineRule="auto"/>
        <w:jc w:val="both"/>
        <w:rPr>
          <w:rFonts w:eastAsiaTheme="minorHAnsi" w:cs="Arial"/>
          <w:bCs/>
          <w:szCs w:val="20"/>
          <w:lang w:val="sl-SI"/>
        </w:rPr>
      </w:pPr>
    </w:p>
    <w:p w14:paraId="2E4BAF5B" w14:textId="77777777" w:rsidR="003D1392" w:rsidRPr="0003619A" w:rsidRDefault="003D1392" w:rsidP="00B51CD7">
      <w:pPr>
        <w:numPr>
          <w:ilvl w:val="0"/>
          <w:numId w:val="22"/>
        </w:numPr>
        <w:spacing w:line="276" w:lineRule="auto"/>
        <w:contextualSpacing/>
        <w:jc w:val="center"/>
        <w:rPr>
          <w:rFonts w:eastAsiaTheme="minorHAnsi" w:cs="Arial"/>
          <w:bCs/>
          <w:szCs w:val="20"/>
          <w:lang w:val="sl-SI"/>
        </w:rPr>
      </w:pPr>
      <w:r w:rsidRPr="0003619A">
        <w:rPr>
          <w:rFonts w:eastAsiaTheme="minorHAnsi" w:cs="Arial"/>
          <w:bCs/>
          <w:szCs w:val="20"/>
          <w:lang w:val="sl-SI"/>
        </w:rPr>
        <w:t>člen</w:t>
      </w:r>
    </w:p>
    <w:p w14:paraId="28930BDA" w14:textId="77777777" w:rsidR="003D1392" w:rsidRPr="0003619A" w:rsidRDefault="003D1392" w:rsidP="003D1392">
      <w:pPr>
        <w:spacing w:line="276" w:lineRule="auto"/>
        <w:contextualSpacing/>
        <w:jc w:val="both"/>
        <w:rPr>
          <w:rFonts w:eastAsiaTheme="minorHAnsi" w:cs="Arial"/>
          <w:bCs/>
          <w:szCs w:val="20"/>
          <w:lang w:val="sl-SI"/>
        </w:rPr>
      </w:pPr>
    </w:p>
    <w:p w14:paraId="2C3A8336"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Ta uredba začne veljati ________ dan po objavi v Uradnem listu Republike Slovenije.</w:t>
      </w:r>
    </w:p>
    <w:p w14:paraId="5BC8805D" w14:textId="77777777" w:rsidR="003D1392" w:rsidRPr="0003619A" w:rsidRDefault="003D1392" w:rsidP="003D1392">
      <w:pPr>
        <w:spacing w:line="276" w:lineRule="auto"/>
        <w:jc w:val="both"/>
        <w:rPr>
          <w:rFonts w:eastAsiaTheme="minorHAnsi" w:cs="Arial"/>
          <w:bCs/>
          <w:szCs w:val="20"/>
          <w:lang w:val="sl-SI"/>
        </w:rPr>
      </w:pPr>
    </w:p>
    <w:p w14:paraId="35F15025"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Št. ____</w:t>
      </w:r>
    </w:p>
    <w:p w14:paraId="059C658D"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 xml:space="preserve">Ljubljana, _____ </w:t>
      </w:r>
    </w:p>
    <w:p w14:paraId="5BF077FC" w14:textId="77777777" w:rsidR="003D1392" w:rsidRPr="0003619A" w:rsidRDefault="003D1392" w:rsidP="003D1392">
      <w:pPr>
        <w:spacing w:line="276" w:lineRule="auto"/>
        <w:jc w:val="both"/>
        <w:rPr>
          <w:rFonts w:eastAsiaTheme="minorHAnsi" w:cs="Arial"/>
          <w:bCs/>
          <w:szCs w:val="20"/>
          <w:lang w:val="sl-SI"/>
        </w:rPr>
      </w:pPr>
      <w:r w:rsidRPr="0003619A">
        <w:rPr>
          <w:rFonts w:eastAsiaTheme="minorHAnsi" w:cs="Arial"/>
          <w:bCs/>
          <w:szCs w:val="20"/>
          <w:lang w:val="sl-SI"/>
        </w:rPr>
        <w:t>EVA ____</w:t>
      </w:r>
    </w:p>
    <w:p w14:paraId="416687CD" w14:textId="77777777" w:rsidR="003D1392" w:rsidRPr="0003619A" w:rsidRDefault="003D1392">
      <w:pPr>
        <w:spacing w:line="240" w:lineRule="auto"/>
        <w:rPr>
          <w:lang w:val="sl-SI"/>
        </w:rPr>
      </w:pPr>
      <w:r w:rsidRPr="0003619A">
        <w:rPr>
          <w:lang w:val="sl-SI"/>
        </w:rPr>
        <w:br w:type="page"/>
      </w:r>
    </w:p>
    <w:p w14:paraId="3A2AE791" w14:textId="0566520E" w:rsidR="008447F5" w:rsidRPr="0003619A" w:rsidRDefault="008447F5" w:rsidP="008447F5">
      <w:pPr>
        <w:jc w:val="both"/>
        <w:rPr>
          <w:b/>
          <w:bCs/>
          <w:lang w:val="sl-SI"/>
        </w:rPr>
      </w:pPr>
      <w:r w:rsidRPr="0003619A">
        <w:rPr>
          <w:b/>
          <w:bCs/>
          <w:lang w:val="sl-SI"/>
        </w:rPr>
        <w:lastRenderedPageBreak/>
        <w:t>OBRAZLOŽITEV</w:t>
      </w:r>
    </w:p>
    <w:p w14:paraId="500ECD0F" w14:textId="77777777" w:rsidR="00D540A0" w:rsidRPr="0003619A" w:rsidRDefault="00D540A0" w:rsidP="008447F5">
      <w:pPr>
        <w:jc w:val="both"/>
        <w:rPr>
          <w:b/>
          <w:bCs/>
          <w:lang w:val="sl-SI"/>
        </w:rPr>
      </w:pPr>
    </w:p>
    <w:p w14:paraId="1B027C85" w14:textId="2E5D6595" w:rsidR="008447F5" w:rsidRPr="0003619A" w:rsidRDefault="008447F5" w:rsidP="008447F5">
      <w:pPr>
        <w:jc w:val="both"/>
        <w:rPr>
          <w:b/>
          <w:bCs/>
          <w:lang w:val="sl-SI"/>
        </w:rPr>
      </w:pPr>
      <w:r w:rsidRPr="0003619A">
        <w:rPr>
          <w:b/>
          <w:bCs/>
          <w:lang w:val="sl-SI"/>
        </w:rPr>
        <w:t>I. UVOD</w:t>
      </w:r>
    </w:p>
    <w:p w14:paraId="6B69D9B9" w14:textId="77777777" w:rsidR="00D540A0" w:rsidRPr="0003619A" w:rsidRDefault="00D540A0" w:rsidP="008447F5">
      <w:pPr>
        <w:jc w:val="both"/>
        <w:rPr>
          <w:b/>
          <w:bCs/>
          <w:lang w:val="sl-SI"/>
        </w:rPr>
      </w:pPr>
    </w:p>
    <w:p w14:paraId="496FC1CC" w14:textId="62DDA0AC" w:rsidR="008447F5" w:rsidRPr="0003619A" w:rsidRDefault="008447F5" w:rsidP="008447F5">
      <w:pPr>
        <w:jc w:val="both"/>
        <w:rPr>
          <w:b/>
          <w:bCs/>
          <w:lang w:val="sl-SI"/>
        </w:rPr>
      </w:pPr>
      <w:r w:rsidRPr="0003619A">
        <w:rPr>
          <w:b/>
          <w:bCs/>
          <w:lang w:val="sl-SI"/>
        </w:rPr>
        <w:t>1. Pravna podlaga (besedilo, vsebina zakonske določbe, ki je podlaga za izdajo uredbe)</w:t>
      </w:r>
    </w:p>
    <w:p w14:paraId="474C9D64" w14:textId="77777777" w:rsidR="00D26BDD" w:rsidRPr="0003619A" w:rsidRDefault="00D26BDD" w:rsidP="008447F5">
      <w:pPr>
        <w:jc w:val="both"/>
        <w:rPr>
          <w:lang w:val="sl-SI"/>
        </w:rPr>
      </w:pPr>
    </w:p>
    <w:p w14:paraId="60E618B9" w14:textId="6E2F7D6E" w:rsidR="003D0340" w:rsidRPr="0003619A" w:rsidRDefault="003D0340" w:rsidP="003D0340">
      <w:pPr>
        <w:jc w:val="both"/>
        <w:rPr>
          <w:lang w:val="sl-SI"/>
        </w:rPr>
      </w:pPr>
      <w:r w:rsidRPr="0003619A">
        <w:rPr>
          <w:lang w:val="sl-SI"/>
        </w:rPr>
        <w:t xml:space="preserve">Zakonska podlaga za izdajo </w:t>
      </w:r>
      <w:r w:rsidR="00F908EE" w:rsidRPr="00F908EE">
        <w:rPr>
          <w:lang w:val="sl-SI"/>
        </w:rPr>
        <w:t>Uredb</w:t>
      </w:r>
      <w:r w:rsidR="00F908EE">
        <w:rPr>
          <w:lang w:val="sl-SI"/>
        </w:rPr>
        <w:t>e</w:t>
      </w:r>
      <w:r w:rsidR="00F908EE" w:rsidRPr="00F908EE">
        <w:rPr>
          <w:lang w:val="sl-SI"/>
        </w:rPr>
        <w:t xml:space="preserve"> o vpisu družb in drugih pravnih oseb v sodni register (Uradni list RS, št. 43/07, 5/10, 25/14, 54/15 in 1/18</w:t>
      </w:r>
      <w:r w:rsidRPr="0003619A">
        <w:rPr>
          <w:lang w:val="sl-SI"/>
        </w:rPr>
        <w:t>; v nadaljnjem besedilu: uredba) je Zakon o sodnem registru (</w:t>
      </w:r>
      <w:r w:rsidR="00B56DD1" w:rsidRPr="0003619A">
        <w:rPr>
          <w:lang w:val="sl-SI"/>
        </w:rPr>
        <w:t xml:space="preserve">Uradni list RS, št. Uradni list RS, št. 54/07 – uradno prečiščeno besedilo, 65/08, 49/09, 82/13 – ZGD-1H, 17/15, 54/17, 16/19 – ZNP-1 in </w:t>
      </w:r>
      <w:r w:rsidR="00D43AB1" w:rsidRPr="0003619A">
        <w:rPr>
          <w:lang w:val="sl-SI"/>
        </w:rPr>
        <w:t>75/23</w:t>
      </w:r>
      <w:r w:rsidRPr="0003619A">
        <w:rPr>
          <w:lang w:val="sl-SI"/>
        </w:rPr>
        <w:t xml:space="preserve">; v nadaljnjem besedilu: ZSReg), ki v </w:t>
      </w:r>
      <w:r w:rsidR="0089027C">
        <w:rPr>
          <w:lang w:val="sl-SI"/>
        </w:rPr>
        <w:t>tretjem odstavku 28. člen</w:t>
      </w:r>
      <w:r w:rsidRPr="0003619A">
        <w:rPr>
          <w:lang w:val="sl-SI"/>
        </w:rPr>
        <w:t xml:space="preserve"> določa:</w:t>
      </w:r>
    </w:p>
    <w:p w14:paraId="3D915FEE" w14:textId="6CE08F8D" w:rsidR="003D0340" w:rsidRDefault="003D0340" w:rsidP="0044204B">
      <w:pPr>
        <w:jc w:val="both"/>
        <w:rPr>
          <w:lang w:val="sl-SI"/>
        </w:rPr>
      </w:pPr>
      <w:r w:rsidRPr="0003619A">
        <w:rPr>
          <w:lang w:val="sl-SI"/>
        </w:rPr>
        <w:t>»</w:t>
      </w:r>
      <w:r w:rsidR="0044204B" w:rsidRPr="0044204B">
        <w:rPr>
          <w:lang w:val="sl-SI"/>
        </w:rPr>
        <w:t>(3) Natančnejše predpise o vsebini predloga za vpis v sodni register, o listinah in dokazih, ki jih je treba priložiti predlogu, izda Vlada Republike Slovenije.</w:t>
      </w:r>
      <w:r w:rsidRPr="0003619A">
        <w:rPr>
          <w:lang w:val="sl-SI"/>
        </w:rPr>
        <w:t>«</w:t>
      </w:r>
    </w:p>
    <w:p w14:paraId="5A7F4403" w14:textId="77777777" w:rsidR="00C72220" w:rsidRDefault="00C72220" w:rsidP="0044204B">
      <w:pPr>
        <w:jc w:val="both"/>
        <w:rPr>
          <w:lang w:val="sl-SI"/>
        </w:rPr>
      </w:pPr>
    </w:p>
    <w:p w14:paraId="5F6A93E3" w14:textId="0726733D" w:rsidR="008447F5" w:rsidRPr="0003619A" w:rsidRDefault="008447F5" w:rsidP="008447F5">
      <w:pPr>
        <w:jc w:val="both"/>
        <w:rPr>
          <w:b/>
          <w:bCs/>
          <w:lang w:val="sl-SI"/>
        </w:rPr>
      </w:pPr>
      <w:r w:rsidRPr="0003619A">
        <w:rPr>
          <w:b/>
          <w:bCs/>
          <w:lang w:val="sl-SI"/>
        </w:rPr>
        <w:t>2. Rok za izdajo uredbe, določen z zakonom</w:t>
      </w:r>
    </w:p>
    <w:p w14:paraId="2F6BCE89" w14:textId="77777777" w:rsidR="00D26BDD" w:rsidRPr="0003619A" w:rsidRDefault="00D26BDD" w:rsidP="008447F5">
      <w:pPr>
        <w:jc w:val="both"/>
        <w:rPr>
          <w:lang w:val="sl-SI"/>
        </w:rPr>
      </w:pPr>
    </w:p>
    <w:p w14:paraId="26AC1BC3" w14:textId="1E2CFB9E" w:rsidR="00EA210D" w:rsidRPr="0003619A" w:rsidRDefault="006C70C5" w:rsidP="008447F5">
      <w:pPr>
        <w:jc w:val="both"/>
        <w:rPr>
          <w:lang w:val="sl-SI"/>
        </w:rPr>
      </w:pPr>
      <w:r w:rsidRPr="0003619A">
        <w:rPr>
          <w:lang w:val="sl-SI"/>
        </w:rPr>
        <w:t xml:space="preserve">Rok za uskladitev določb uredbe je predpisan v </w:t>
      </w:r>
      <w:r w:rsidR="00904818" w:rsidRPr="0003619A">
        <w:rPr>
          <w:lang w:val="sl-SI"/>
        </w:rPr>
        <w:t>30</w:t>
      </w:r>
      <w:r w:rsidRPr="0003619A">
        <w:rPr>
          <w:lang w:val="sl-SI"/>
        </w:rPr>
        <w:t xml:space="preserve">. členu Zakona o spremembah in dopolnitvah Zakona o sodnem registru (Uradni list RS, št. </w:t>
      </w:r>
      <w:r w:rsidR="00D43AB1" w:rsidRPr="0003619A">
        <w:rPr>
          <w:lang w:val="sl-SI"/>
        </w:rPr>
        <w:t>75/23</w:t>
      </w:r>
      <w:r w:rsidRPr="0003619A">
        <w:rPr>
          <w:lang w:val="sl-SI"/>
        </w:rPr>
        <w:t xml:space="preserve">; v nadaljnjem besedilu: ZSReg-H), ki Vlado Republike Slovenije zavezuje, da </w:t>
      </w:r>
      <w:r w:rsidR="009867BC">
        <w:rPr>
          <w:lang w:val="sl-SI"/>
        </w:rPr>
        <w:t>predpis</w:t>
      </w:r>
      <w:r w:rsidR="00896561">
        <w:rPr>
          <w:lang w:val="sl-SI"/>
        </w:rPr>
        <w:t xml:space="preserve">, ki </w:t>
      </w:r>
      <w:r w:rsidR="00FE5EFE">
        <w:rPr>
          <w:lang w:val="sl-SI"/>
        </w:rPr>
        <w:t xml:space="preserve">med drugim ureja </w:t>
      </w:r>
      <w:r w:rsidR="00896561">
        <w:rPr>
          <w:lang w:val="sl-SI"/>
        </w:rPr>
        <w:t>predloge za vpis</w:t>
      </w:r>
      <w:r w:rsidR="00FE5EFE">
        <w:rPr>
          <w:lang w:val="sl-SI"/>
        </w:rPr>
        <w:t xml:space="preserve"> in </w:t>
      </w:r>
      <w:r w:rsidR="00472C82">
        <w:rPr>
          <w:lang w:val="sl-SI"/>
        </w:rPr>
        <w:t>i</w:t>
      </w:r>
      <w:r w:rsidR="00472C82" w:rsidRPr="00472C82">
        <w:rPr>
          <w:lang w:val="sl-SI"/>
        </w:rPr>
        <w:t>zmenjav</w:t>
      </w:r>
      <w:r w:rsidR="00472C82">
        <w:rPr>
          <w:lang w:val="sl-SI"/>
        </w:rPr>
        <w:t>o</w:t>
      </w:r>
      <w:r w:rsidR="00472C82" w:rsidRPr="00472C82">
        <w:rPr>
          <w:lang w:val="sl-SI"/>
        </w:rPr>
        <w:t xml:space="preserve"> podatkov in listin sodnega registra v sistemu povezovanja poslovnih registrov</w:t>
      </w:r>
      <w:r w:rsidR="00AD3B93">
        <w:rPr>
          <w:lang w:val="sl-SI"/>
        </w:rPr>
        <w:t>,</w:t>
      </w:r>
      <w:r w:rsidRPr="0003619A">
        <w:rPr>
          <w:lang w:val="sl-SI"/>
        </w:rPr>
        <w:t xml:space="preserve"> uskladi z določbami ZSReg-H v treh mesecih po začetku njegove veljavnosti. ZSReg-H je začel veljati </w:t>
      </w:r>
      <w:r w:rsidR="00031F04" w:rsidRPr="0003619A">
        <w:rPr>
          <w:lang w:val="sl-SI"/>
        </w:rPr>
        <w:t>25.</w:t>
      </w:r>
      <w:r w:rsidR="00157574">
        <w:rPr>
          <w:lang w:val="sl-SI"/>
        </w:rPr>
        <w:t> </w:t>
      </w:r>
      <w:r w:rsidR="00031F04" w:rsidRPr="0003619A">
        <w:rPr>
          <w:lang w:val="sl-SI"/>
        </w:rPr>
        <w:t>7.</w:t>
      </w:r>
      <w:r w:rsidR="00157574">
        <w:rPr>
          <w:lang w:val="sl-SI"/>
        </w:rPr>
        <w:t> </w:t>
      </w:r>
      <w:r w:rsidR="00031F04" w:rsidRPr="0003619A">
        <w:rPr>
          <w:lang w:val="sl-SI"/>
        </w:rPr>
        <w:t>2023</w:t>
      </w:r>
      <w:r w:rsidRPr="0003619A">
        <w:rPr>
          <w:lang w:val="sl-SI"/>
        </w:rPr>
        <w:t xml:space="preserve">, določbe uredbe je tako treba uskladiti do </w:t>
      </w:r>
      <w:r w:rsidR="00031F04" w:rsidRPr="0003619A">
        <w:rPr>
          <w:lang w:val="sl-SI"/>
        </w:rPr>
        <w:t>25. 10. 2023</w:t>
      </w:r>
      <w:r w:rsidRPr="0003619A">
        <w:rPr>
          <w:lang w:val="sl-SI"/>
        </w:rPr>
        <w:t>.</w:t>
      </w:r>
    </w:p>
    <w:p w14:paraId="6F28D00F" w14:textId="77777777" w:rsidR="00D26BDD" w:rsidRPr="0003619A" w:rsidRDefault="00D26BDD" w:rsidP="008447F5">
      <w:pPr>
        <w:jc w:val="both"/>
        <w:rPr>
          <w:lang w:val="sl-SI"/>
        </w:rPr>
      </w:pPr>
    </w:p>
    <w:p w14:paraId="16B85112" w14:textId="55DF3609" w:rsidR="008447F5" w:rsidRPr="0003619A" w:rsidRDefault="008447F5" w:rsidP="008447F5">
      <w:pPr>
        <w:jc w:val="both"/>
        <w:rPr>
          <w:b/>
          <w:bCs/>
          <w:lang w:val="sl-SI"/>
        </w:rPr>
      </w:pPr>
      <w:r w:rsidRPr="0003619A">
        <w:rPr>
          <w:b/>
          <w:bCs/>
          <w:lang w:val="sl-SI"/>
        </w:rPr>
        <w:t>3. Splošna obrazložitev predloga uredbe, če je potrebna</w:t>
      </w:r>
    </w:p>
    <w:p w14:paraId="071723A5" w14:textId="77777777" w:rsidR="004D202F" w:rsidRPr="0003619A" w:rsidRDefault="004D202F" w:rsidP="008447F5">
      <w:pPr>
        <w:jc w:val="both"/>
        <w:rPr>
          <w:lang w:val="sl-SI"/>
        </w:rPr>
      </w:pPr>
    </w:p>
    <w:p w14:paraId="2102FB46" w14:textId="6066D358" w:rsidR="00932D0C" w:rsidRPr="00932D0C" w:rsidRDefault="00932D0C" w:rsidP="00932D0C">
      <w:pPr>
        <w:jc w:val="both"/>
        <w:rPr>
          <w:iCs/>
          <w:lang w:val="sl-SI"/>
        </w:rPr>
      </w:pPr>
      <w:r>
        <w:rPr>
          <w:iCs/>
          <w:lang w:val="sl-SI"/>
        </w:rPr>
        <w:t>S p</w:t>
      </w:r>
      <w:r w:rsidR="00EB647E" w:rsidRPr="0003619A">
        <w:rPr>
          <w:iCs/>
          <w:lang w:val="sl-SI"/>
        </w:rPr>
        <w:t>redlog</w:t>
      </w:r>
      <w:r>
        <w:rPr>
          <w:iCs/>
          <w:lang w:val="sl-SI"/>
        </w:rPr>
        <w:t>om</w:t>
      </w:r>
      <w:r w:rsidR="00EB647E" w:rsidRPr="0003619A">
        <w:rPr>
          <w:iCs/>
          <w:lang w:val="sl-SI"/>
        </w:rPr>
        <w:t xml:space="preserve"> Uredbe o spremembah in dopolnitvah </w:t>
      </w:r>
      <w:r w:rsidR="00C62927" w:rsidRPr="00C62927">
        <w:rPr>
          <w:iCs/>
          <w:lang w:val="sl-SI"/>
        </w:rPr>
        <w:t>Uredb</w:t>
      </w:r>
      <w:r w:rsidR="00C62927">
        <w:rPr>
          <w:iCs/>
          <w:lang w:val="sl-SI"/>
        </w:rPr>
        <w:t>e</w:t>
      </w:r>
      <w:r w:rsidR="00C62927" w:rsidRPr="00C62927">
        <w:rPr>
          <w:iCs/>
          <w:lang w:val="sl-SI"/>
        </w:rPr>
        <w:t xml:space="preserve"> o vpisu družb in drugih pravnih oseb v sodni register</w:t>
      </w:r>
      <w:r w:rsidR="00633829">
        <w:rPr>
          <w:iCs/>
          <w:lang w:val="sl-SI"/>
        </w:rPr>
        <w:t xml:space="preserve"> (v nadaljnjem besedilu: predlog uredbe)</w:t>
      </w:r>
      <w:r w:rsidR="00C62927" w:rsidRPr="00C62927">
        <w:rPr>
          <w:iCs/>
          <w:lang w:val="sl-SI"/>
        </w:rPr>
        <w:t xml:space="preserve"> </w:t>
      </w:r>
      <w:r w:rsidRPr="00932D0C">
        <w:rPr>
          <w:iCs/>
          <w:lang w:val="sl-SI"/>
        </w:rPr>
        <w:t xml:space="preserve">se širi nabor predlogov za posamezne vrste vpisov v sodni register ter </w:t>
      </w:r>
      <w:r w:rsidR="00FE4A45" w:rsidRPr="00FE4A45">
        <w:rPr>
          <w:iCs/>
          <w:lang w:val="sl-SI"/>
        </w:rPr>
        <w:t>podrobneje urejajo listine</w:t>
      </w:r>
      <w:r w:rsidRPr="00932D0C">
        <w:rPr>
          <w:iCs/>
          <w:lang w:val="sl-SI"/>
        </w:rPr>
        <w:t xml:space="preserve"> in dokaz</w:t>
      </w:r>
      <w:r w:rsidR="00E24A64">
        <w:rPr>
          <w:iCs/>
          <w:lang w:val="sl-SI"/>
        </w:rPr>
        <w:t>i</w:t>
      </w:r>
      <w:r w:rsidRPr="00932D0C">
        <w:rPr>
          <w:iCs/>
          <w:lang w:val="sl-SI"/>
        </w:rPr>
        <w:t>, ki jih je treba takim predlogom za vpis priložiti. Dopolniti je namreč treba vsebino predlogov za vpis</w:t>
      </w:r>
      <w:r w:rsidR="009B726D">
        <w:rPr>
          <w:iCs/>
          <w:lang w:val="sl-SI"/>
        </w:rPr>
        <w:t xml:space="preserve"> in z predložitev li</w:t>
      </w:r>
      <w:r w:rsidR="003578B0">
        <w:rPr>
          <w:iCs/>
          <w:lang w:val="sl-SI"/>
        </w:rPr>
        <w:t>stin zaradi javne objave</w:t>
      </w:r>
      <w:r w:rsidRPr="00932D0C">
        <w:rPr>
          <w:iCs/>
          <w:lang w:val="sl-SI"/>
        </w:rPr>
        <w:t xml:space="preserve">, ki se nanašajo na čezmejne združitve, čezmejne delitve </w:t>
      </w:r>
      <w:r w:rsidR="007C01E8">
        <w:rPr>
          <w:iCs/>
          <w:lang w:val="sl-SI"/>
        </w:rPr>
        <w:t>in</w:t>
      </w:r>
      <w:r w:rsidRPr="00932D0C">
        <w:rPr>
          <w:iCs/>
          <w:lang w:val="sl-SI"/>
        </w:rPr>
        <w:t xml:space="preserve"> čezmejna preoblikovanja (t. i. čezmejne operacije).</w:t>
      </w:r>
      <w:r w:rsidR="00DD05E7">
        <w:rPr>
          <w:iCs/>
          <w:lang w:val="sl-SI"/>
        </w:rPr>
        <w:t xml:space="preserve"> </w:t>
      </w:r>
    </w:p>
    <w:p w14:paraId="0A6E76E9" w14:textId="77777777" w:rsidR="00932D0C" w:rsidRPr="00932D0C" w:rsidRDefault="00932D0C" w:rsidP="00932D0C">
      <w:pPr>
        <w:jc w:val="both"/>
        <w:rPr>
          <w:iCs/>
          <w:lang w:val="sl-SI"/>
        </w:rPr>
      </w:pPr>
    </w:p>
    <w:p w14:paraId="20283395" w14:textId="77777777" w:rsidR="00821A50" w:rsidRPr="00821A50" w:rsidRDefault="00821A50" w:rsidP="00821A50">
      <w:pPr>
        <w:jc w:val="both"/>
        <w:rPr>
          <w:iCs/>
          <w:lang w:val="sl-SI"/>
        </w:rPr>
      </w:pPr>
      <w:r w:rsidRPr="00821A50">
        <w:rPr>
          <w:iCs/>
          <w:lang w:val="sl-SI"/>
        </w:rPr>
        <w:t xml:space="preserve">Po ureditvi veljavne uredbe so v zvezi s čezmejnimi operacijami določeni le predlogi, ki se nanašajo na čezmejne združitve kapitalskih družb; urejajo jih pravila pododdelka uredbe 17.2.2 »Posebna pravila za čezmejne združitve kapitalskih družb« – (116.a do 116.c člen). Pravila o pogojih in poteku čezmejnih združitev kapitalskih družb na zakonski ravni urejajo določbe Zakona o gospodarskih družbah urejajo – določbe 4. oddelka »Posebna pravila za čezmejne združitve kapitalskih družb« (gl. VI. Statusno preoblikovanje družb, 2. poglavje »Združitev«). Z Direktivo (EU) 2019/2121 Evropskega parlamenta in Sveta z dne 27. novembra 2019 o spremembi Direktive (EU) 2017/1132 glede čezmejnih preoblikovanj, združitev in delitev se je v letu 2019 dopolnila dotedanja ureditev EU, tako da je poleg čezmejnih združitev kapitalskih družb, ki se je s to direktivo še nadgradila, uredila tudi pravila o čezmejnih delitvah in čezmejnih preoblikovanjih kapitalskih družb. Pravila te direktive so bila v slovenski pravni red prenesena z Zakonom o spremembah in dopolnitvah Zakona o gospodarskih družbah (ZGD-1L) in Zakonom o spremembah in dopolnitvah Zakona o sodnem registru (ZSReg-H). Z ZGD–1L so se nadgradila pravila o pogojih in poteku izvedbe čezmejne združitve ter na novo uredila pravila glede čezmejne delitve in čezmejnega preoblikovanja, z ZSReg-H pa so se na zakonski ravni uredila izvedbena pravila o vpisih navedenih čezmejnih operacij. </w:t>
      </w:r>
    </w:p>
    <w:p w14:paraId="414FAF93" w14:textId="77777777" w:rsidR="00821A50" w:rsidRPr="00821A50" w:rsidRDefault="00821A50" w:rsidP="00821A50">
      <w:pPr>
        <w:jc w:val="both"/>
        <w:rPr>
          <w:iCs/>
          <w:lang w:val="sl-SI"/>
        </w:rPr>
      </w:pPr>
    </w:p>
    <w:p w14:paraId="25FE8962" w14:textId="64B23AC9" w:rsidR="00932D0C" w:rsidRPr="00932D0C" w:rsidRDefault="006E66A4" w:rsidP="00932D0C">
      <w:pPr>
        <w:jc w:val="both"/>
        <w:rPr>
          <w:iCs/>
          <w:lang w:val="sl-SI"/>
        </w:rPr>
      </w:pPr>
      <w:r>
        <w:rPr>
          <w:iCs/>
          <w:lang w:val="sl-SI"/>
        </w:rPr>
        <w:t>Glede na navedeno se s</w:t>
      </w:r>
      <w:r w:rsidR="00932D0C" w:rsidRPr="00932D0C">
        <w:rPr>
          <w:iCs/>
          <w:lang w:val="sl-SI"/>
        </w:rPr>
        <w:t xml:space="preserve"> predlaganimi spremembami in dopolnitvami </w:t>
      </w:r>
      <w:r w:rsidR="007D7E75">
        <w:rPr>
          <w:iCs/>
          <w:lang w:val="sl-SI"/>
        </w:rPr>
        <w:t>uredbe</w:t>
      </w:r>
      <w:r w:rsidR="00932D0C" w:rsidRPr="00932D0C">
        <w:rPr>
          <w:iCs/>
          <w:lang w:val="sl-SI"/>
        </w:rPr>
        <w:t>:</w:t>
      </w:r>
    </w:p>
    <w:p w14:paraId="30E93963" w14:textId="63C6B381" w:rsidR="00932D0C" w:rsidRPr="00932D0C" w:rsidRDefault="00932D0C" w:rsidP="00932D0C">
      <w:pPr>
        <w:jc w:val="both"/>
        <w:rPr>
          <w:iCs/>
          <w:lang w:val="sl-SI"/>
        </w:rPr>
      </w:pPr>
      <w:r w:rsidRPr="00932D0C">
        <w:rPr>
          <w:iCs/>
          <w:lang w:val="sl-SI"/>
        </w:rPr>
        <w:t>– dopolnjuje ureditev glede predlogov, povezanih s čezmejnimi združitvami (spremembe členov 116.a do 116.c uredbe)</w:t>
      </w:r>
      <w:r w:rsidR="0030270B">
        <w:rPr>
          <w:iCs/>
          <w:lang w:val="sl-SI"/>
        </w:rPr>
        <w:t>,</w:t>
      </w:r>
    </w:p>
    <w:p w14:paraId="7E4B5B0F" w14:textId="58E14237" w:rsidR="00932D0C" w:rsidRPr="00932D0C" w:rsidRDefault="00932D0C" w:rsidP="00932D0C">
      <w:pPr>
        <w:jc w:val="both"/>
        <w:rPr>
          <w:iCs/>
          <w:lang w:val="sl-SI"/>
        </w:rPr>
      </w:pPr>
      <w:r w:rsidRPr="00932D0C">
        <w:rPr>
          <w:iCs/>
          <w:lang w:val="sl-SI"/>
        </w:rPr>
        <w:lastRenderedPageBreak/>
        <w:t>– na novo določajo pravila glede predlogov, povezanih s čezmejnimi delitvami (nov pododdelek v oddelku uredbe 17.3 »Delitev družb« (novi 120.a do 120.</w:t>
      </w:r>
      <w:r w:rsidR="000F4F85">
        <w:rPr>
          <w:iCs/>
          <w:lang w:val="sl-SI"/>
        </w:rPr>
        <w:t>e</w:t>
      </w:r>
      <w:r w:rsidRPr="00932D0C">
        <w:rPr>
          <w:iCs/>
          <w:lang w:val="sl-SI"/>
        </w:rPr>
        <w:t xml:space="preserve"> člen)</w:t>
      </w:r>
      <w:r w:rsidR="0049641E">
        <w:rPr>
          <w:iCs/>
          <w:lang w:val="sl-SI"/>
        </w:rPr>
        <w:t xml:space="preserve"> in</w:t>
      </w:r>
    </w:p>
    <w:p w14:paraId="1585F838" w14:textId="54B61677" w:rsidR="00C62927" w:rsidRDefault="00932D0C" w:rsidP="00932D0C">
      <w:pPr>
        <w:jc w:val="both"/>
        <w:rPr>
          <w:iCs/>
          <w:lang w:val="sl-SI"/>
        </w:rPr>
      </w:pPr>
      <w:r w:rsidRPr="00932D0C">
        <w:rPr>
          <w:iCs/>
          <w:lang w:val="sl-SI"/>
        </w:rPr>
        <w:t>– na novo določajo pravila glede predlogov, povezanih s čezmejnimi preoblikovanji (nov pododdelek v oddelku uredbe 17.5 »Sprememba pravnoorganizacijske oblike« (novi 132.a do 132.</w:t>
      </w:r>
      <w:r w:rsidR="000F4F85">
        <w:rPr>
          <w:iCs/>
          <w:lang w:val="sl-SI"/>
        </w:rPr>
        <w:t>d</w:t>
      </w:r>
      <w:r w:rsidRPr="00932D0C">
        <w:rPr>
          <w:iCs/>
          <w:lang w:val="sl-SI"/>
        </w:rPr>
        <w:t xml:space="preserve"> člen).</w:t>
      </w:r>
    </w:p>
    <w:p w14:paraId="6C5E9C3D" w14:textId="77777777" w:rsidR="00C62927" w:rsidRDefault="00C62927" w:rsidP="00EB647E">
      <w:pPr>
        <w:jc w:val="both"/>
        <w:rPr>
          <w:iCs/>
          <w:lang w:val="sl-SI"/>
        </w:rPr>
      </w:pPr>
    </w:p>
    <w:p w14:paraId="348F16C7" w14:textId="1B7BA211" w:rsidR="003F5141" w:rsidRDefault="003F5141" w:rsidP="00EB647E">
      <w:pPr>
        <w:jc w:val="both"/>
        <w:rPr>
          <w:iCs/>
          <w:lang w:val="sl-SI"/>
        </w:rPr>
      </w:pPr>
      <w:r w:rsidRPr="003F5141">
        <w:rPr>
          <w:iCs/>
          <w:lang w:val="sl-SI"/>
        </w:rPr>
        <w:t>Poleg tega je pri ustanovitvi družbe z omejeno odgovornostjo prek spletnega portala za podporo poslovnim subjektom kot podlaga za njeno ustanovitev dodana listina</w:t>
      </w:r>
      <w:r w:rsidR="003578B0">
        <w:rPr>
          <w:iCs/>
          <w:lang w:val="sl-SI"/>
        </w:rPr>
        <w:t xml:space="preserve"> – </w:t>
      </w:r>
      <w:r w:rsidRPr="003F5141">
        <w:rPr>
          <w:iCs/>
          <w:lang w:val="sl-SI"/>
        </w:rPr>
        <w:t>družbena pogodba oziroma akt o ustanovitvi, ki jo aplikacija sistema za podporo poslovnim subjektom izdela v obliki izpolnjenega predpisanega elektronskega obrazca na podlagi podatkov, ki jih prek portala vnese edini družbenik</w:t>
      </w:r>
      <w:r w:rsidR="00CF3BF8">
        <w:rPr>
          <w:iCs/>
          <w:lang w:val="sl-SI"/>
        </w:rPr>
        <w:t xml:space="preserve"> oziroma predlagatelj vpisa</w:t>
      </w:r>
      <w:r w:rsidRPr="003F5141">
        <w:rPr>
          <w:iCs/>
          <w:lang w:val="sl-SI"/>
        </w:rPr>
        <w:t xml:space="preserve"> (gl. tretji odstavek 474. člena in prvi in drugi odstavek 523. člena Zakona o gospodarskih družbah v povezavi s 3. točko drugega odstavka 27.b člena in 2. točko drugega odstavka 27.a člena Zakona o sodnem registru).</w:t>
      </w:r>
    </w:p>
    <w:p w14:paraId="211DE71C" w14:textId="77777777" w:rsidR="003F5141" w:rsidRDefault="003F5141" w:rsidP="00EB647E">
      <w:pPr>
        <w:jc w:val="both"/>
        <w:rPr>
          <w:iCs/>
          <w:lang w:val="sl-SI"/>
        </w:rPr>
      </w:pPr>
    </w:p>
    <w:p w14:paraId="714B9EAF" w14:textId="29C65A26" w:rsidR="00D26BDD" w:rsidRPr="0003619A" w:rsidRDefault="004D202F" w:rsidP="008447F5">
      <w:pPr>
        <w:jc w:val="both"/>
        <w:rPr>
          <w:lang w:val="sl-SI"/>
        </w:rPr>
      </w:pPr>
      <w:r w:rsidRPr="0003619A">
        <w:rPr>
          <w:lang w:val="sl-SI"/>
        </w:rPr>
        <w:t>S predlagano uredbo se prenavljajo še nekatere druge določbe veljavne uredbe, kot je predstavljeno v nadaljevanju.</w:t>
      </w:r>
    </w:p>
    <w:p w14:paraId="7421EFD5" w14:textId="77777777" w:rsidR="00D26BDD" w:rsidRPr="0003619A" w:rsidRDefault="00D26BDD" w:rsidP="008447F5">
      <w:pPr>
        <w:jc w:val="both"/>
        <w:rPr>
          <w:lang w:val="sl-SI"/>
        </w:rPr>
      </w:pPr>
    </w:p>
    <w:p w14:paraId="380ADEB4" w14:textId="7D139AAE" w:rsidR="008447F5" w:rsidRPr="0003619A" w:rsidRDefault="008447F5" w:rsidP="008447F5">
      <w:pPr>
        <w:jc w:val="both"/>
        <w:rPr>
          <w:b/>
          <w:bCs/>
          <w:lang w:val="sl-SI"/>
        </w:rPr>
      </w:pPr>
      <w:r w:rsidRPr="0003619A">
        <w:rPr>
          <w:b/>
          <w:bCs/>
          <w:lang w:val="sl-SI"/>
        </w:rPr>
        <w:t>4. Predstavitev presoje posledic za posamezna področja, če te niso mogle biti celovito predstavljene v predlogu zakona</w:t>
      </w:r>
    </w:p>
    <w:p w14:paraId="2AF41105" w14:textId="77777777" w:rsidR="00D26BDD" w:rsidRPr="0003619A" w:rsidRDefault="00D26BDD" w:rsidP="008447F5">
      <w:pPr>
        <w:jc w:val="both"/>
        <w:rPr>
          <w:lang w:val="sl-SI"/>
        </w:rPr>
      </w:pPr>
    </w:p>
    <w:p w14:paraId="5709B993" w14:textId="7BE38075" w:rsidR="00112B82" w:rsidRPr="0003619A" w:rsidRDefault="00112B82" w:rsidP="00112B82">
      <w:pPr>
        <w:jc w:val="both"/>
        <w:rPr>
          <w:lang w:val="sl-SI"/>
        </w:rPr>
      </w:pPr>
      <w:r w:rsidRPr="0003619A">
        <w:rPr>
          <w:lang w:val="sl-SI"/>
        </w:rPr>
        <w:t xml:space="preserve">Posledice za posamezna področja so (že bile) predstavljene v </w:t>
      </w:r>
      <w:r w:rsidR="00EB647E" w:rsidRPr="0003619A">
        <w:rPr>
          <w:lang w:val="sl-SI"/>
        </w:rPr>
        <w:t>P</w:t>
      </w:r>
      <w:r w:rsidRPr="0003619A">
        <w:rPr>
          <w:lang w:val="sl-SI"/>
        </w:rPr>
        <w:t xml:space="preserve">redlogu Zakona o spremembah in dopolnitvah </w:t>
      </w:r>
      <w:r w:rsidR="00EB647E" w:rsidRPr="0003619A">
        <w:rPr>
          <w:lang w:val="sl-SI"/>
        </w:rPr>
        <w:t>Z</w:t>
      </w:r>
      <w:r w:rsidRPr="0003619A">
        <w:rPr>
          <w:lang w:val="sl-SI"/>
        </w:rPr>
        <w:t>akona o sodnem registru (</w:t>
      </w:r>
      <w:r w:rsidR="00CF3BF8">
        <w:rPr>
          <w:lang w:val="sl-SI"/>
        </w:rPr>
        <w:t xml:space="preserve">EVA </w:t>
      </w:r>
      <w:r w:rsidR="00EB647E" w:rsidRPr="0003619A">
        <w:rPr>
          <w:lang w:val="sl-SI"/>
        </w:rPr>
        <w:t>2022-2030-0007</w:t>
      </w:r>
      <w:r w:rsidR="00CF3BF8">
        <w:rPr>
          <w:lang w:val="sl-SI"/>
        </w:rPr>
        <w:t xml:space="preserve">, EPA </w:t>
      </w:r>
      <w:r w:rsidR="00C52EF5" w:rsidRPr="00C52EF5">
        <w:rPr>
          <w:lang w:val="sl-SI"/>
        </w:rPr>
        <w:t>713-IX</w:t>
      </w:r>
      <w:r w:rsidRPr="0003619A">
        <w:rPr>
          <w:lang w:val="sl-SI"/>
        </w:rPr>
        <w:t>).</w:t>
      </w:r>
    </w:p>
    <w:p w14:paraId="08A83E7F" w14:textId="77777777" w:rsidR="00D26BDD" w:rsidRPr="0003619A" w:rsidRDefault="00D26BDD" w:rsidP="008447F5">
      <w:pPr>
        <w:jc w:val="both"/>
        <w:rPr>
          <w:lang w:val="sl-SI"/>
        </w:rPr>
      </w:pPr>
    </w:p>
    <w:p w14:paraId="140E7DF4" w14:textId="5320C360" w:rsidR="008447F5" w:rsidRPr="0003619A" w:rsidRDefault="008447F5" w:rsidP="008447F5">
      <w:pPr>
        <w:jc w:val="both"/>
        <w:rPr>
          <w:b/>
          <w:bCs/>
          <w:lang w:val="sl-SI"/>
        </w:rPr>
      </w:pPr>
      <w:r w:rsidRPr="0003619A">
        <w:rPr>
          <w:b/>
          <w:bCs/>
          <w:lang w:val="sl-SI"/>
        </w:rPr>
        <w:t>II. VSEBINSKA OBRAZLOŽITEV PREDLAGANIH REŠITEV</w:t>
      </w:r>
    </w:p>
    <w:p w14:paraId="0EFC1CA9" w14:textId="77777777" w:rsidR="004C0341" w:rsidRPr="0003619A" w:rsidRDefault="004C0341">
      <w:pPr>
        <w:jc w:val="both"/>
        <w:rPr>
          <w:lang w:val="sl-SI"/>
        </w:rPr>
      </w:pPr>
    </w:p>
    <w:p w14:paraId="735FD3CA" w14:textId="77777777" w:rsidR="008A7467" w:rsidRPr="0003619A" w:rsidRDefault="008A7467" w:rsidP="008A7467">
      <w:pPr>
        <w:jc w:val="both"/>
        <w:rPr>
          <w:b/>
          <w:bCs/>
          <w:lang w:val="sl-SI"/>
        </w:rPr>
      </w:pPr>
      <w:r w:rsidRPr="0003619A">
        <w:rPr>
          <w:b/>
          <w:bCs/>
          <w:lang w:val="sl-SI"/>
        </w:rPr>
        <w:t>K 1. členu:</w:t>
      </w:r>
    </w:p>
    <w:p w14:paraId="3E4CDF8C" w14:textId="77777777" w:rsidR="008A7467" w:rsidRPr="0003619A" w:rsidRDefault="008A7467" w:rsidP="008A7467">
      <w:pPr>
        <w:jc w:val="both"/>
        <w:rPr>
          <w:lang w:val="sl-SI"/>
        </w:rPr>
      </w:pPr>
    </w:p>
    <w:p w14:paraId="22CE0BF5" w14:textId="665D8929" w:rsidR="00710D92" w:rsidRDefault="001F1395" w:rsidP="008A7467">
      <w:pPr>
        <w:jc w:val="both"/>
        <w:rPr>
          <w:lang w:val="sl-SI"/>
        </w:rPr>
      </w:pPr>
      <w:r w:rsidRPr="0003619A">
        <w:rPr>
          <w:lang w:val="sl-SI"/>
        </w:rPr>
        <w:t xml:space="preserve">S predlaganim členom se </w:t>
      </w:r>
      <w:r w:rsidR="003F3DDE">
        <w:rPr>
          <w:lang w:val="sl-SI"/>
        </w:rPr>
        <w:t xml:space="preserve">v prvem in drugem odstavku veljavnega 2. člena </w:t>
      </w:r>
      <w:r w:rsidRPr="0003619A">
        <w:rPr>
          <w:lang w:val="sl-SI"/>
        </w:rPr>
        <w:t>dopolnjuje navedba izdaj Uradnega lista Republike Slovenije, v katerih so objavljene spremembe</w:t>
      </w:r>
      <w:r w:rsidR="00496C56">
        <w:rPr>
          <w:lang w:val="sl-SI"/>
        </w:rPr>
        <w:t xml:space="preserve"> in dopolnitve</w:t>
      </w:r>
      <w:r w:rsidRPr="0003619A">
        <w:rPr>
          <w:lang w:val="sl-SI"/>
        </w:rPr>
        <w:t xml:space="preserve"> </w:t>
      </w:r>
      <w:r w:rsidR="00496C56">
        <w:rPr>
          <w:lang w:val="sl-SI"/>
        </w:rPr>
        <w:t xml:space="preserve">Zakona o gospodarskih družbah in </w:t>
      </w:r>
      <w:r w:rsidR="00496C56" w:rsidRPr="00496C56">
        <w:rPr>
          <w:lang w:val="sl-SI"/>
        </w:rPr>
        <w:t>ZSReg</w:t>
      </w:r>
      <w:r w:rsidRPr="0003619A">
        <w:rPr>
          <w:lang w:val="sl-SI"/>
        </w:rPr>
        <w:t>, ki so bile uveljavljene od zadnje spremembe Uredbe o sodnem registru</w:t>
      </w:r>
      <w:r w:rsidR="00056480" w:rsidRPr="0003619A">
        <w:rPr>
          <w:lang w:val="sl-SI"/>
        </w:rPr>
        <w:t xml:space="preserve"> v letu 2018 (</w:t>
      </w:r>
      <w:r w:rsidR="00966FF1" w:rsidRPr="0003619A">
        <w:rPr>
          <w:rFonts w:eastAsiaTheme="minorHAnsi" w:cs="Arial"/>
          <w:szCs w:val="20"/>
          <w:lang w:val="sl-SI"/>
        </w:rPr>
        <w:t xml:space="preserve">Uradni list RS, št. </w:t>
      </w:r>
      <w:r w:rsidR="00056480" w:rsidRPr="0003619A">
        <w:rPr>
          <w:rFonts w:eastAsiaTheme="minorHAnsi" w:cs="Arial"/>
          <w:szCs w:val="20"/>
          <w:lang w:val="sl-SI"/>
        </w:rPr>
        <w:t>1/18</w:t>
      </w:r>
      <w:r w:rsidR="00966FF1" w:rsidRPr="0003619A">
        <w:rPr>
          <w:rFonts w:eastAsiaTheme="minorHAnsi" w:cs="Arial"/>
          <w:szCs w:val="20"/>
          <w:lang w:val="sl-SI"/>
        </w:rPr>
        <w:t>)</w:t>
      </w:r>
      <w:r w:rsidRPr="0003619A">
        <w:rPr>
          <w:lang w:val="sl-SI"/>
        </w:rPr>
        <w:t>.</w:t>
      </w:r>
    </w:p>
    <w:p w14:paraId="6C74BA20" w14:textId="77777777" w:rsidR="003F3DDE" w:rsidRDefault="003F3DDE" w:rsidP="008A7467">
      <w:pPr>
        <w:jc w:val="both"/>
        <w:rPr>
          <w:lang w:val="sl-SI"/>
        </w:rPr>
      </w:pPr>
    </w:p>
    <w:p w14:paraId="2AA17A88" w14:textId="0E16F320" w:rsidR="003F3DDE" w:rsidRPr="0003619A" w:rsidRDefault="003F3DDE" w:rsidP="008A7467">
      <w:pPr>
        <w:jc w:val="both"/>
        <w:rPr>
          <w:lang w:val="sl-SI"/>
        </w:rPr>
      </w:pPr>
      <w:r>
        <w:rPr>
          <w:lang w:val="sl-SI"/>
        </w:rPr>
        <w:t xml:space="preserve">Z novim tretjim odstavkom se </w:t>
      </w:r>
      <w:r w:rsidR="00254E44">
        <w:rPr>
          <w:lang w:val="sl-SI"/>
        </w:rPr>
        <w:t>opredeljujejo</w:t>
      </w:r>
      <w:r w:rsidR="007F0D78">
        <w:rPr>
          <w:lang w:val="sl-SI"/>
        </w:rPr>
        <w:t xml:space="preserve"> tudi</w:t>
      </w:r>
      <w:r w:rsidR="00254E44">
        <w:rPr>
          <w:lang w:val="sl-SI"/>
        </w:rPr>
        <w:t xml:space="preserve"> izrazi</w:t>
      </w:r>
      <w:r w:rsidR="001E0ACC">
        <w:rPr>
          <w:lang w:val="sl-SI"/>
        </w:rPr>
        <w:t>, ki se uporabljajo v tej uredbi</w:t>
      </w:r>
      <w:r w:rsidR="008D5290">
        <w:rPr>
          <w:lang w:val="sl-SI"/>
        </w:rPr>
        <w:t>,</w:t>
      </w:r>
      <w:r w:rsidR="001E0ACC">
        <w:rPr>
          <w:lang w:val="sl-SI"/>
        </w:rPr>
        <w:t xml:space="preserve"> in </w:t>
      </w:r>
      <w:r w:rsidR="00254E44" w:rsidRPr="00254E44">
        <w:rPr>
          <w:lang w:val="sl-SI"/>
        </w:rPr>
        <w:t xml:space="preserve">imajo v tej uredbi </w:t>
      </w:r>
      <w:r w:rsidR="008D5290">
        <w:rPr>
          <w:lang w:val="sl-SI"/>
        </w:rPr>
        <w:t xml:space="preserve">enak </w:t>
      </w:r>
      <w:r w:rsidR="00254E44" w:rsidRPr="00254E44">
        <w:rPr>
          <w:lang w:val="sl-SI"/>
        </w:rPr>
        <w:t>pomen, kakor je opredeljen v določbah Zakona o Poslovnem registru Slovenije (Uradni list RS, št. 49/06, 33/07 – ZSReg-B, 19/15, 54/17, 18/23 – ZDU-1O in 75/23 –ZGD-1L)</w:t>
      </w:r>
      <w:r w:rsidR="007F0D78">
        <w:rPr>
          <w:lang w:val="sl-SI"/>
        </w:rPr>
        <w:t>.</w:t>
      </w:r>
    </w:p>
    <w:p w14:paraId="0D11F0ED" w14:textId="77777777" w:rsidR="00710D92" w:rsidRPr="0003619A" w:rsidRDefault="00710D92" w:rsidP="008A7467">
      <w:pPr>
        <w:jc w:val="both"/>
        <w:rPr>
          <w:lang w:val="sl-SI"/>
        </w:rPr>
      </w:pPr>
    </w:p>
    <w:p w14:paraId="5E8CF123" w14:textId="77777777" w:rsidR="008A7467" w:rsidRPr="0003619A" w:rsidRDefault="008A7467" w:rsidP="008A7467">
      <w:pPr>
        <w:jc w:val="both"/>
        <w:rPr>
          <w:b/>
          <w:bCs/>
          <w:lang w:val="sl-SI"/>
        </w:rPr>
      </w:pPr>
      <w:r w:rsidRPr="0003619A">
        <w:rPr>
          <w:b/>
          <w:bCs/>
          <w:lang w:val="sl-SI"/>
        </w:rPr>
        <w:t>K 2. členu:</w:t>
      </w:r>
    </w:p>
    <w:p w14:paraId="0B87D2FF" w14:textId="77777777" w:rsidR="005110B1" w:rsidRPr="0003619A" w:rsidRDefault="005110B1" w:rsidP="008A7467">
      <w:pPr>
        <w:jc w:val="both"/>
        <w:rPr>
          <w:lang w:val="sl-SI"/>
        </w:rPr>
      </w:pPr>
    </w:p>
    <w:p w14:paraId="00EBA7B8" w14:textId="318F2217" w:rsidR="00EF4005" w:rsidRPr="0003619A" w:rsidRDefault="005110B1" w:rsidP="00EF4005">
      <w:pPr>
        <w:spacing w:line="276" w:lineRule="auto"/>
        <w:jc w:val="both"/>
        <w:rPr>
          <w:rFonts w:eastAsiaTheme="minorHAnsi" w:cs="Arial"/>
          <w:bCs/>
          <w:szCs w:val="20"/>
          <w:lang w:val="sl-SI"/>
        </w:rPr>
      </w:pPr>
      <w:r w:rsidRPr="0003619A">
        <w:rPr>
          <w:lang w:val="sl-SI"/>
        </w:rPr>
        <w:t>S predlaganim členom</w:t>
      </w:r>
      <w:r w:rsidR="00B74CA4" w:rsidRPr="0003619A">
        <w:rPr>
          <w:lang w:val="sl-SI"/>
        </w:rPr>
        <w:t xml:space="preserve"> </w:t>
      </w:r>
      <w:r w:rsidR="002109DD" w:rsidRPr="0003619A">
        <w:rPr>
          <w:lang w:val="sl-SI"/>
        </w:rPr>
        <w:t xml:space="preserve">se </w:t>
      </w:r>
      <w:r w:rsidR="00B74CA4" w:rsidRPr="0003619A">
        <w:rPr>
          <w:lang w:val="sl-SI"/>
        </w:rPr>
        <w:t xml:space="preserve">dopolnjuje </w:t>
      </w:r>
      <w:r w:rsidR="002961BA">
        <w:rPr>
          <w:lang w:val="sl-SI"/>
        </w:rPr>
        <w:t xml:space="preserve">35. člen uredbe, ki ureja predlog za vpis ustanovitve družbe z omejeno odgovornostjo. </w:t>
      </w:r>
      <w:r w:rsidR="008C2B0E" w:rsidRPr="0003619A">
        <w:rPr>
          <w:lang w:val="sl-SI"/>
        </w:rPr>
        <w:t xml:space="preserve">ZSReg-H je na zakonski ravni natančneje uredil spletno ustanovitev družb in podružnic tujih podjetij ter vpis njihovih sprememb, tako da strankam, ne bo nujno treba fizično obiskati notarja ali točke za podporo poslovnim subjektom. S predlaganim členom se </w:t>
      </w:r>
      <w:r w:rsidR="00CC210C">
        <w:rPr>
          <w:lang w:val="sl-SI"/>
        </w:rPr>
        <w:t>opredeljuje oblik</w:t>
      </w:r>
      <w:r w:rsidR="009B363B">
        <w:rPr>
          <w:lang w:val="sl-SI"/>
        </w:rPr>
        <w:t>a</w:t>
      </w:r>
      <w:r w:rsidR="00CC210C">
        <w:rPr>
          <w:lang w:val="sl-SI"/>
        </w:rPr>
        <w:t xml:space="preserve"> družbene pogodbe</w:t>
      </w:r>
      <w:r w:rsidR="00B53B7B">
        <w:rPr>
          <w:lang w:val="sl-SI"/>
        </w:rPr>
        <w:t xml:space="preserve">, ki se priloži predlogu za vpis ustanovitve, kadar </w:t>
      </w:r>
      <w:r w:rsidR="006F7141">
        <w:rPr>
          <w:lang w:val="sl-SI"/>
        </w:rPr>
        <w:t xml:space="preserve">se predlog vloži na način iz </w:t>
      </w:r>
      <w:r w:rsidR="008C2B0E" w:rsidRPr="0003619A">
        <w:rPr>
          <w:lang w:val="sl-SI"/>
        </w:rPr>
        <w:t xml:space="preserve"> 3. točk</w:t>
      </w:r>
      <w:r w:rsidR="006F7141">
        <w:rPr>
          <w:lang w:val="sl-SI"/>
        </w:rPr>
        <w:t>e</w:t>
      </w:r>
      <w:r w:rsidR="008C2B0E" w:rsidRPr="0003619A">
        <w:rPr>
          <w:lang w:val="sl-SI"/>
        </w:rPr>
        <w:t xml:space="preserve"> drugega odstavka 27.b člena ZSReg; t. j. predlog za vpis ustanovitve družbe z omejeno odgovornostjo, ki je na podlagi tretjega odstavka 474. člena ZGD-1 sklenjena na posebnem obrazcu v elektronski obliki z uporabo videoelektronskih sredstev v skladu z določbami zakona, ki ureja notariat.</w:t>
      </w:r>
      <w:r w:rsidR="00EF4005">
        <w:rPr>
          <w:lang w:val="sl-SI"/>
        </w:rPr>
        <w:t xml:space="preserve"> </w:t>
      </w:r>
      <w:r w:rsidR="00EF4005" w:rsidRPr="0003619A">
        <w:rPr>
          <w:rFonts w:eastAsiaTheme="minorHAnsi" w:cs="Arial"/>
          <w:bCs/>
          <w:szCs w:val="20"/>
          <w:lang w:val="sl-SI"/>
        </w:rPr>
        <w:t xml:space="preserve">Pri </w:t>
      </w:r>
      <w:r w:rsidR="00EF4005">
        <w:rPr>
          <w:rFonts w:eastAsiaTheme="minorHAnsi" w:cs="Arial"/>
          <w:bCs/>
          <w:szCs w:val="20"/>
          <w:lang w:val="sl-SI"/>
        </w:rPr>
        <w:t>tem predlogu za vpis</w:t>
      </w:r>
      <w:r w:rsidR="00EF4005" w:rsidRPr="0003619A">
        <w:rPr>
          <w:rFonts w:eastAsiaTheme="minorHAnsi" w:cs="Arial"/>
          <w:bCs/>
          <w:szCs w:val="20"/>
          <w:lang w:val="sl-SI"/>
        </w:rPr>
        <w:t xml:space="preserve">, ki ga lahko deloma sestavi tudi predlagatelj sam in za katerega vložitev je pristojen notar (prim. 2. točko petega odstavka 27. člena in 3. točko drugega odstavka 27.b člena ZSReg), bo postopek sestave potekal </w:t>
      </w:r>
      <w:r w:rsidR="002B1DB6">
        <w:rPr>
          <w:rFonts w:eastAsiaTheme="minorHAnsi" w:cs="Arial"/>
          <w:bCs/>
          <w:szCs w:val="20"/>
          <w:lang w:val="sl-SI"/>
        </w:rPr>
        <w:t xml:space="preserve">prek portala </w:t>
      </w:r>
      <w:r w:rsidR="00EC6F63">
        <w:rPr>
          <w:rFonts w:eastAsiaTheme="minorHAnsi" w:cs="Arial"/>
          <w:bCs/>
          <w:szCs w:val="20"/>
          <w:lang w:val="sl-SI"/>
        </w:rPr>
        <w:t>za podporo poslovnim subjektom</w:t>
      </w:r>
      <w:r w:rsidR="009431CB">
        <w:rPr>
          <w:rFonts w:eastAsiaTheme="minorHAnsi" w:cs="Arial"/>
          <w:bCs/>
          <w:szCs w:val="20"/>
          <w:lang w:val="sl-SI"/>
        </w:rPr>
        <w:t xml:space="preserve"> (portal SPOT)</w:t>
      </w:r>
      <w:r w:rsidR="00EC6F63">
        <w:rPr>
          <w:rFonts w:eastAsiaTheme="minorHAnsi" w:cs="Arial"/>
          <w:bCs/>
          <w:szCs w:val="20"/>
          <w:lang w:val="sl-SI"/>
        </w:rPr>
        <w:t>.</w:t>
      </w:r>
      <w:r w:rsidR="007F046C">
        <w:rPr>
          <w:rFonts w:eastAsiaTheme="minorHAnsi" w:cs="Arial"/>
          <w:bCs/>
          <w:szCs w:val="20"/>
          <w:lang w:val="sl-SI"/>
        </w:rPr>
        <w:t xml:space="preserve"> Sestava predloga bo predvidoma pote</w:t>
      </w:r>
      <w:r w:rsidR="009A5278">
        <w:rPr>
          <w:rFonts w:eastAsiaTheme="minorHAnsi" w:cs="Arial"/>
          <w:bCs/>
          <w:szCs w:val="20"/>
          <w:lang w:val="sl-SI"/>
        </w:rPr>
        <w:t>kala po teh korakih:</w:t>
      </w:r>
    </w:p>
    <w:p w14:paraId="6B8DFD4E"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lastRenderedPageBreak/>
        <w:t>registracija (prijava) predlagatelja (stranke) prek sistema za podporo poslovnim subjektom SPOT ali prek enotne točke za preverjanje identitete ter elektronsko podpisovanje vlog in ostalih dokumentov SI-PASS s sredstvom elektronske identifikacije visoke ravni zanesljivosti,</w:t>
      </w:r>
    </w:p>
    <w:p w14:paraId="413B93C5" w14:textId="1723A91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sestava predloga za vpis</w:t>
      </w:r>
      <w:r w:rsidR="009A5278">
        <w:rPr>
          <w:rFonts w:eastAsiaTheme="minorHAnsi" w:cs="Arial"/>
          <w:bCs/>
          <w:szCs w:val="20"/>
          <w:lang w:val="sl-SI"/>
        </w:rPr>
        <w:t xml:space="preserve"> in izpolnjevanje podatkov o </w:t>
      </w:r>
      <w:r w:rsidR="00E17A75">
        <w:rPr>
          <w:rFonts w:eastAsiaTheme="minorHAnsi" w:cs="Arial"/>
          <w:bCs/>
          <w:szCs w:val="20"/>
          <w:lang w:val="sl-SI"/>
        </w:rPr>
        <w:t xml:space="preserve">družbi in </w:t>
      </w:r>
      <w:r w:rsidR="009A5278">
        <w:rPr>
          <w:rFonts w:eastAsiaTheme="minorHAnsi" w:cs="Arial"/>
          <w:bCs/>
          <w:szCs w:val="20"/>
          <w:lang w:val="sl-SI"/>
        </w:rPr>
        <w:t>družbenikih</w:t>
      </w:r>
      <w:r w:rsidR="002423D5">
        <w:rPr>
          <w:rFonts w:eastAsiaTheme="minorHAnsi" w:cs="Arial"/>
          <w:bCs/>
          <w:szCs w:val="20"/>
          <w:lang w:val="sl-SI"/>
        </w:rPr>
        <w:t>, zastopnikih ipd.</w:t>
      </w:r>
    </w:p>
    <w:p w14:paraId="25A0CA4E"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izdelava, generiranje predloga družbene pogodbe na predpisanem obrazcu in drugih listin (sklep o imenovanju poslovodstva),</w:t>
      </w:r>
    </w:p>
    <w:p w14:paraId="247DCEBB"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kjer je potrebno, se predlogu za vpis priložijo dokazila o neobstoju razlogov za omejitev ustanovitve družbe z omejeno odgovornostjo in druga dokazila (izjava lastnika objekta),</w:t>
      </w:r>
    </w:p>
    <w:p w14:paraId="09709ED9"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predlagatelj (stranka) z uporabo ustrezne funkcionalnosti sistema za podporo poslovnim subjektom SPOT izbere notarja,</w:t>
      </w:r>
    </w:p>
    <w:p w14:paraId="408AA62D"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izbranemu notarju se prek ustrezne funkcionalnosti sistema za podporo poslovnim subjektom SPOT posreduje obvestilo o predlogu za vpis,</w:t>
      </w:r>
    </w:p>
    <w:p w14:paraId="2215E0CB"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izbrani notar vpogleda v predlog za vpis ter prevzame predlog družbene pogodbe na predpisanem obrazcu, predlog drugih generiranih listin in dokazila, priložena predlogu za vpis ter nadaljuje postopek sestave predloga za vpis,</w:t>
      </w:r>
    </w:p>
    <w:p w14:paraId="3C5D9A6C"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ustanovitelji izven sistema za podporo poslovnim subjektom SPOT v neposredni varni videopovezavi z izbranim notarjem z elektronskim podpisom visoke ravni zanesljivosti elektronsko podpišejo predlog družbene pogodbe na predpisanem obrazcu in predloge drugih listin (sklep o imenovanju poslovodstva),</w:t>
      </w:r>
    </w:p>
    <w:p w14:paraId="6DF9F06E"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notar izven sistema za podporo poslovnim subjektom SPOT z uporabo videoelektronskih sredstev potrdi elektronsko podpisano družbeno pogodbo na predpisanem obrazcu v skladu z določbami, ki jih za potrditev zasebnih listin določa zakon, ki ureja notariat,</w:t>
      </w:r>
    </w:p>
    <w:p w14:paraId="2889ABF1" w14:textId="77777777" w:rsidR="00EF4005" w:rsidRPr="00BB5331"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notar vloži elektronsko podpisano in potrjeno družbeno pogodbo na predpisanem obrazcu in druge elektronsko podpisane listine v sistem za podporo poslovnim subjektom SPOT,</w:t>
      </w:r>
    </w:p>
    <w:p w14:paraId="4495F951" w14:textId="77777777" w:rsidR="00EF4005" w:rsidRPr="0003619A" w:rsidRDefault="00EF4005" w:rsidP="00EF4005">
      <w:pPr>
        <w:numPr>
          <w:ilvl w:val="0"/>
          <w:numId w:val="21"/>
        </w:numPr>
        <w:tabs>
          <w:tab w:val="clear" w:pos="720"/>
        </w:tabs>
        <w:spacing w:line="276" w:lineRule="auto"/>
        <w:ind w:left="426" w:hanging="426"/>
        <w:jc w:val="both"/>
        <w:rPr>
          <w:rFonts w:eastAsiaTheme="minorHAnsi" w:cs="Arial"/>
          <w:bCs/>
          <w:szCs w:val="20"/>
          <w:lang w:val="sl-SI"/>
        </w:rPr>
      </w:pPr>
      <w:r w:rsidRPr="00BB5331">
        <w:rPr>
          <w:rFonts w:eastAsiaTheme="minorHAnsi" w:cs="Arial"/>
          <w:bCs/>
          <w:szCs w:val="20"/>
          <w:lang w:val="sl-SI"/>
        </w:rPr>
        <w:t>notar podpiše predlog za vpis in ga s prilogami v imenu predlagatelja (stranke) prek sistema za podporo poslovnim subjektom SPOT vloži v obravnavo pristojnemu sodišču.</w:t>
      </w:r>
    </w:p>
    <w:p w14:paraId="488A7E2E" w14:textId="77777777" w:rsidR="00EF4005" w:rsidRPr="0003619A" w:rsidRDefault="00EF4005" w:rsidP="00EF4005">
      <w:pPr>
        <w:spacing w:line="276" w:lineRule="auto"/>
        <w:jc w:val="both"/>
        <w:rPr>
          <w:rFonts w:eastAsiaTheme="minorHAnsi" w:cs="Arial"/>
          <w:bCs/>
          <w:szCs w:val="20"/>
          <w:lang w:val="sl-SI"/>
        </w:rPr>
      </w:pPr>
    </w:p>
    <w:p w14:paraId="041777D1" w14:textId="77777777" w:rsidR="00EF4005" w:rsidRPr="0003619A" w:rsidRDefault="00EF4005" w:rsidP="00EF4005">
      <w:pPr>
        <w:spacing w:line="276" w:lineRule="auto"/>
        <w:jc w:val="both"/>
        <w:rPr>
          <w:rFonts w:eastAsiaTheme="minorHAnsi" w:cs="Arial"/>
          <w:bCs/>
          <w:szCs w:val="20"/>
          <w:lang w:val="sl-SI"/>
        </w:rPr>
      </w:pPr>
      <w:r w:rsidRPr="0003619A">
        <w:rPr>
          <w:rFonts w:eastAsiaTheme="minorHAnsi" w:cs="Arial"/>
          <w:bCs/>
          <w:szCs w:val="20"/>
          <w:lang w:val="sl-SI"/>
        </w:rPr>
        <w:t>Portal SPOT navedenih funkcionalnosti še ne omogoča in jih je treba še razviti. V drugem odstavku 29. člen ZSReg-H je predvideno, da nadgradnjo sistema SPOT, da bo ta omogočal oddajo elektronskih predlogov za vpis v sodni register v skladu s prenovljenimi določbami, zagotovi ministrstvo, pristojno za javno upravo. Tehnični pogoji oziroma funkcionalnosti morajo biti zagotovljeni najpozneje do 1. januarja 2025 (32. člen ZSReg-H).</w:t>
      </w:r>
    </w:p>
    <w:p w14:paraId="6BB28DE2" w14:textId="135C3CE2" w:rsidR="008C2B0E" w:rsidRDefault="008C2B0E" w:rsidP="008C2B0E">
      <w:pPr>
        <w:jc w:val="both"/>
        <w:rPr>
          <w:lang w:val="sl-SI"/>
        </w:rPr>
      </w:pPr>
    </w:p>
    <w:p w14:paraId="1F66C64A" w14:textId="22115E26" w:rsidR="008A7467" w:rsidRPr="0003619A" w:rsidRDefault="008A7467" w:rsidP="008A7467">
      <w:pPr>
        <w:jc w:val="both"/>
        <w:rPr>
          <w:b/>
          <w:bCs/>
          <w:lang w:val="sl-SI"/>
        </w:rPr>
      </w:pPr>
      <w:r w:rsidRPr="0003619A">
        <w:rPr>
          <w:b/>
          <w:bCs/>
          <w:lang w:val="sl-SI"/>
        </w:rPr>
        <w:t>K 3. členu:</w:t>
      </w:r>
    </w:p>
    <w:p w14:paraId="44D1C0FA" w14:textId="77777777" w:rsidR="008A7467" w:rsidRPr="0003619A" w:rsidRDefault="008A7467" w:rsidP="008A7467">
      <w:pPr>
        <w:jc w:val="both"/>
        <w:rPr>
          <w:lang w:val="sl-SI"/>
        </w:rPr>
      </w:pPr>
    </w:p>
    <w:p w14:paraId="15DFCA8A" w14:textId="2433ED7E" w:rsidR="008A7467" w:rsidRDefault="00571520" w:rsidP="008A7467">
      <w:pPr>
        <w:jc w:val="both"/>
        <w:rPr>
          <w:lang w:val="sl-SI"/>
        </w:rPr>
      </w:pPr>
      <w:r>
        <w:rPr>
          <w:lang w:val="sl-SI"/>
        </w:rPr>
        <w:t xml:space="preserve">S predlaganim členom se </w:t>
      </w:r>
      <w:r w:rsidR="00C83583">
        <w:rPr>
          <w:lang w:val="sl-SI"/>
        </w:rPr>
        <w:t xml:space="preserve">na podlagi pobude </w:t>
      </w:r>
      <w:r w:rsidR="00C83583" w:rsidRPr="00571520">
        <w:rPr>
          <w:lang w:val="sl-SI"/>
        </w:rPr>
        <w:t>Notarske zbornice Slovenije</w:t>
      </w:r>
      <w:r w:rsidR="00C83583">
        <w:rPr>
          <w:lang w:val="sl-SI"/>
        </w:rPr>
        <w:t xml:space="preserve">, ki jo je podala v okviru priprave predloga ZSReg-H, </w:t>
      </w:r>
      <w:r>
        <w:rPr>
          <w:lang w:val="sl-SI"/>
        </w:rPr>
        <w:t xml:space="preserve">dopolnjujejo določbe </w:t>
      </w:r>
      <w:r w:rsidR="00104FBE">
        <w:rPr>
          <w:lang w:val="sl-SI"/>
        </w:rPr>
        <w:t xml:space="preserve">uredbe o prenosu </w:t>
      </w:r>
      <w:r w:rsidR="00104FBE" w:rsidRPr="00104FBE">
        <w:rPr>
          <w:lang w:val="sl-SI"/>
        </w:rPr>
        <w:t>poslovnega deleža</w:t>
      </w:r>
      <w:r w:rsidR="00C83583">
        <w:rPr>
          <w:lang w:val="sl-SI"/>
        </w:rPr>
        <w:t>,</w:t>
      </w:r>
      <w:r w:rsidR="00F75425">
        <w:rPr>
          <w:lang w:val="sl-SI"/>
        </w:rPr>
        <w:t xml:space="preserve"> </w:t>
      </w:r>
      <w:r w:rsidRPr="00571520">
        <w:rPr>
          <w:lang w:val="sl-SI"/>
        </w:rPr>
        <w:t>da naj se v predlog zakona vključi tudi določba, po kateri naj bi notar pri vpisu spremembe družbenika družbe z omejeno odgovornostjo, ki je odvisen od izpolnitve pogoja, moral predlogu za vpis spremembe poleg notarskega zapisa pravnega posla o prenosu poslovnega deleža priložiti tudi notarsko potrdilo, da je pogoj izpolnjen</w:t>
      </w:r>
      <w:r w:rsidR="006C743A">
        <w:rPr>
          <w:lang w:val="sl-SI"/>
        </w:rPr>
        <w:t xml:space="preserve">. Navedena pobudo Notarske zbornice Slovenije je predlagatelj </w:t>
      </w:r>
      <w:r w:rsidR="00B27066">
        <w:rPr>
          <w:lang w:val="sl-SI"/>
        </w:rPr>
        <w:t>upošteval s predlagano dopolnitvijo 43. člena te uredbe.</w:t>
      </w:r>
    </w:p>
    <w:p w14:paraId="6833E503" w14:textId="77777777" w:rsidR="004517F1" w:rsidRPr="0003619A" w:rsidRDefault="004517F1" w:rsidP="008A7467">
      <w:pPr>
        <w:jc w:val="both"/>
        <w:rPr>
          <w:lang w:val="sl-SI"/>
        </w:rPr>
      </w:pPr>
    </w:p>
    <w:p w14:paraId="4569BCB7" w14:textId="2D52E7E5" w:rsidR="008A7467" w:rsidRPr="0003619A" w:rsidRDefault="008A7467" w:rsidP="008A7467">
      <w:pPr>
        <w:jc w:val="both"/>
        <w:rPr>
          <w:b/>
          <w:bCs/>
          <w:lang w:val="sl-SI"/>
        </w:rPr>
      </w:pPr>
      <w:r w:rsidRPr="0003619A">
        <w:rPr>
          <w:b/>
          <w:bCs/>
          <w:lang w:val="sl-SI"/>
        </w:rPr>
        <w:t>K 4. členu:</w:t>
      </w:r>
    </w:p>
    <w:p w14:paraId="79721A2F" w14:textId="5E717D02" w:rsidR="00D76D76" w:rsidRPr="0003619A" w:rsidRDefault="00D76D76" w:rsidP="008A7467">
      <w:pPr>
        <w:jc w:val="both"/>
        <w:rPr>
          <w:lang w:val="sl-SI"/>
        </w:rPr>
      </w:pPr>
    </w:p>
    <w:p w14:paraId="4EDDEDDE" w14:textId="0075A30F" w:rsidR="00720DEB" w:rsidRPr="002B73BE" w:rsidRDefault="00C3035C" w:rsidP="008A7467">
      <w:pPr>
        <w:jc w:val="both"/>
        <w:rPr>
          <w:lang w:val="sl-SI"/>
        </w:rPr>
      </w:pPr>
      <w:r w:rsidRPr="0003619A">
        <w:rPr>
          <w:lang w:val="sl-SI"/>
        </w:rPr>
        <w:t>Z ZSReg-H</w:t>
      </w:r>
      <w:r w:rsidR="00782738" w:rsidRPr="0003619A">
        <w:rPr>
          <w:lang w:val="sl-SI"/>
        </w:rPr>
        <w:t xml:space="preserve"> </w:t>
      </w:r>
      <w:r w:rsidR="00795509">
        <w:rPr>
          <w:lang w:val="sl-SI"/>
        </w:rPr>
        <w:t xml:space="preserve">se </w:t>
      </w:r>
      <w:r w:rsidR="00782738" w:rsidRPr="0003619A">
        <w:rPr>
          <w:lang w:val="sl-SI"/>
        </w:rPr>
        <w:t>je na zakonski ravni</w:t>
      </w:r>
      <w:r w:rsidR="00190492" w:rsidRPr="0003619A">
        <w:rPr>
          <w:lang w:val="sl-SI"/>
        </w:rPr>
        <w:t xml:space="preserve"> natančneje uredil</w:t>
      </w:r>
      <w:r w:rsidR="00473653" w:rsidRPr="0003619A">
        <w:rPr>
          <w:lang w:val="sl-SI"/>
        </w:rPr>
        <w:t xml:space="preserve"> način</w:t>
      </w:r>
      <w:r w:rsidR="00190492" w:rsidRPr="0003619A">
        <w:rPr>
          <w:lang w:val="sl-SI"/>
        </w:rPr>
        <w:t xml:space="preserve"> </w:t>
      </w:r>
      <w:r w:rsidR="00A3454C" w:rsidRPr="0003619A">
        <w:rPr>
          <w:lang w:val="sl-SI"/>
        </w:rPr>
        <w:t>sestav</w:t>
      </w:r>
      <w:r w:rsidR="00473653" w:rsidRPr="0003619A">
        <w:rPr>
          <w:lang w:val="sl-SI"/>
        </w:rPr>
        <w:t>e</w:t>
      </w:r>
      <w:r w:rsidR="00A3454C" w:rsidRPr="0003619A">
        <w:rPr>
          <w:lang w:val="sl-SI"/>
        </w:rPr>
        <w:t xml:space="preserve"> elektronskih predlogov za vpis, za vložitev katerih je v imenu predlagatelja pooblaščena </w:t>
      </w:r>
      <w:r w:rsidR="00473653" w:rsidRPr="0003619A">
        <w:rPr>
          <w:lang w:val="sl-SI"/>
        </w:rPr>
        <w:t xml:space="preserve">točka za podporo poslovnim subjektom </w:t>
      </w:r>
      <w:r w:rsidR="00A55CF1" w:rsidRPr="0003619A">
        <w:rPr>
          <w:lang w:val="sl-SI"/>
        </w:rPr>
        <w:t xml:space="preserve">(točka SPOT) </w:t>
      </w:r>
      <w:r w:rsidR="00473653" w:rsidRPr="0003619A">
        <w:rPr>
          <w:lang w:val="sl-SI"/>
        </w:rPr>
        <w:t>(27.a člen ZSReg) oziroma notar (27.b člen ZSReg).</w:t>
      </w:r>
      <w:r w:rsidR="00FA1742" w:rsidRPr="0003619A">
        <w:rPr>
          <w:lang w:val="sl-SI"/>
        </w:rPr>
        <w:t xml:space="preserve"> </w:t>
      </w:r>
      <w:r w:rsidR="004743EB" w:rsidRPr="004743EB">
        <w:rPr>
          <w:lang w:val="sl-SI"/>
        </w:rPr>
        <w:t>Pri ustanovitvi enoosebne družbe z omejeno odgovornostjo iz prvega odstavka 523. člena ZGD-1</w:t>
      </w:r>
      <w:r w:rsidR="00FF1814">
        <w:rPr>
          <w:lang w:val="sl-SI"/>
        </w:rPr>
        <w:t xml:space="preserve">, </w:t>
      </w:r>
      <w:r w:rsidR="004743EB" w:rsidRPr="004743EB">
        <w:rPr>
          <w:lang w:val="sl-SI"/>
        </w:rPr>
        <w:t xml:space="preserve">katere osnovni vložek družbenika je v celoti vplačan v denarju, lahko predlagatelj </w:t>
      </w:r>
      <w:r w:rsidR="008026D4">
        <w:rPr>
          <w:lang w:val="sl-SI"/>
        </w:rPr>
        <w:t xml:space="preserve">vpisa (edini družbenik) </w:t>
      </w:r>
      <w:r w:rsidR="00FF1814">
        <w:rPr>
          <w:lang w:val="sl-SI"/>
        </w:rPr>
        <w:t>akt o ustanovitvi sprejm</w:t>
      </w:r>
      <w:r w:rsidR="00BB3F0B">
        <w:rPr>
          <w:lang w:val="sl-SI"/>
        </w:rPr>
        <w:t>e</w:t>
      </w:r>
      <w:r w:rsidR="00FF1814">
        <w:rPr>
          <w:lang w:val="sl-SI"/>
        </w:rPr>
        <w:t xml:space="preserve"> tudi na predpisanem obrazcu, kot je predpisan v skladu z drugim </w:t>
      </w:r>
      <w:r w:rsidR="00FF1814">
        <w:rPr>
          <w:lang w:val="sl-SI"/>
        </w:rPr>
        <w:lastRenderedPageBreak/>
        <w:t xml:space="preserve">odstavkom 523. člen ZGD-1. </w:t>
      </w:r>
      <w:r w:rsidR="00021348">
        <w:rPr>
          <w:lang w:val="sl-SI"/>
        </w:rPr>
        <w:t xml:space="preserve">Z novelo </w:t>
      </w:r>
      <w:r w:rsidR="00BF793F">
        <w:rPr>
          <w:lang w:val="sl-SI"/>
        </w:rPr>
        <w:t>ZGD-1L je bila dopolnjena in spremenjena ureditev 523. člena ZGD-1, v skladu s katero je sedaj izrecno določeno, da je a</w:t>
      </w:r>
      <w:r w:rsidR="00BF793F" w:rsidRPr="00BF793F">
        <w:rPr>
          <w:lang w:val="sl-SI"/>
        </w:rPr>
        <w:t xml:space="preserve">kt o ustanovitvi lahko na posebnem obrazcu v fizični ali elektronski obliki. </w:t>
      </w:r>
      <w:r w:rsidR="00BF793F">
        <w:rPr>
          <w:lang w:val="sl-SI"/>
        </w:rPr>
        <w:t xml:space="preserve">Kadar družbenik sprejme akt </w:t>
      </w:r>
      <w:r w:rsidR="00C80AB6">
        <w:rPr>
          <w:lang w:val="sl-SI"/>
        </w:rPr>
        <w:t xml:space="preserve">na predpisanem obrazcu v fizični obliki, </w:t>
      </w:r>
      <w:r w:rsidR="00BF793F" w:rsidRPr="00BF793F">
        <w:rPr>
          <w:lang w:val="sl-SI"/>
        </w:rPr>
        <w:t>mora biti družbenikov podpis overjen.</w:t>
      </w:r>
      <w:r w:rsidR="00C80AB6">
        <w:rPr>
          <w:lang w:val="sl-SI"/>
        </w:rPr>
        <w:t xml:space="preserve"> To bo takrat, ko bo edini družbenik ustanavljal </w:t>
      </w:r>
      <w:r w:rsidR="00791FDF">
        <w:rPr>
          <w:lang w:val="sl-SI"/>
        </w:rPr>
        <w:t xml:space="preserve">enoosebno d. o. o. s fizično prisotnostjo pri točki za podporo poslovnim </w:t>
      </w:r>
      <w:r w:rsidR="00CB3B7F">
        <w:rPr>
          <w:lang w:val="sl-SI"/>
        </w:rPr>
        <w:t xml:space="preserve">subjektov, ki bo družbenikov podpis tudi overila. V skladu z </w:t>
      </w:r>
      <w:r w:rsidR="00BA01B2">
        <w:rPr>
          <w:lang w:val="sl-SI"/>
        </w:rPr>
        <w:t xml:space="preserve">2. točko drugega odstavka </w:t>
      </w:r>
      <w:r w:rsidR="008026D4">
        <w:rPr>
          <w:lang w:val="sl-SI"/>
        </w:rPr>
        <w:t xml:space="preserve">27.a člena ZSReg </w:t>
      </w:r>
      <w:r w:rsidR="00CB3B7F">
        <w:rPr>
          <w:lang w:val="sl-SI"/>
        </w:rPr>
        <w:t xml:space="preserve">pa bo lahko edini družbenik predlog za ustanovitev enoosebne družbe z omejeno odgovornostjo </w:t>
      </w:r>
      <w:r w:rsidR="004743EB" w:rsidRPr="004743EB">
        <w:rPr>
          <w:lang w:val="sl-SI"/>
        </w:rPr>
        <w:t>sestavi in vloži tudi sam z uporabo ustrezne funkcionalnosti portala za podporo poslovnim subjektom</w:t>
      </w:r>
      <w:r w:rsidR="008026D4">
        <w:rPr>
          <w:lang w:val="sl-SI"/>
        </w:rPr>
        <w:t xml:space="preserve">. </w:t>
      </w:r>
      <w:r w:rsidR="00D4207F">
        <w:rPr>
          <w:lang w:val="sl-SI"/>
        </w:rPr>
        <w:t>V tem primeru pa bo zadostovalo, da sam a</w:t>
      </w:r>
      <w:r w:rsidR="004B0C17">
        <w:rPr>
          <w:lang w:val="sl-SI"/>
        </w:rPr>
        <w:t>kt o ustanovitvi oziroma izpolnjeni obrazec akta v elektorski obliki, ki ga bo izdelala aplikacija sistem</w:t>
      </w:r>
      <w:r w:rsidR="00FA6B16">
        <w:rPr>
          <w:lang w:val="sl-SI"/>
        </w:rPr>
        <w:t>a</w:t>
      </w:r>
      <w:r w:rsidR="004B0C17">
        <w:rPr>
          <w:lang w:val="sl-SI"/>
        </w:rPr>
        <w:t xml:space="preserve"> </w:t>
      </w:r>
      <w:r w:rsidR="0087440D">
        <w:rPr>
          <w:lang w:val="sl-SI"/>
        </w:rPr>
        <w:t xml:space="preserve">za podporo poslovnim subjektom edini družbenik elektronsko podpiše s svojim elektronskim podpisom, ki </w:t>
      </w:r>
      <w:r w:rsidR="00DC2763">
        <w:rPr>
          <w:lang w:val="sl-SI"/>
        </w:rPr>
        <w:t>j</w:t>
      </w:r>
      <w:r w:rsidR="0087440D">
        <w:rPr>
          <w:lang w:val="sl-SI"/>
        </w:rPr>
        <w:t>e enakovreden lastnoročnemu podpisu.</w:t>
      </w:r>
      <w:r w:rsidR="00BD6FD0">
        <w:rPr>
          <w:lang w:val="sl-SI"/>
        </w:rPr>
        <w:t xml:space="preserve"> </w:t>
      </w:r>
      <w:r w:rsidR="00BD6FD0" w:rsidRPr="00BD6FD0">
        <w:rPr>
          <w:lang w:val="sl-SI"/>
        </w:rPr>
        <w:t>V opisanem primeru v praksi na točki za podporo poslovnim subjektom SPOT ni posebne overitve podpisa edinega družbenika na aktu o ustanovitvi</w:t>
      </w:r>
      <w:r w:rsidR="000F4DE0">
        <w:rPr>
          <w:lang w:val="sl-SI"/>
        </w:rPr>
        <w:t xml:space="preserve"> v elektronski obliki</w:t>
      </w:r>
      <w:r w:rsidR="00586A7A">
        <w:rPr>
          <w:lang w:val="sl-SI"/>
        </w:rPr>
        <w:t xml:space="preserve">, temveč </w:t>
      </w:r>
      <w:r w:rsidR="0024251A">
        <w:rPr>
          <w:lang w:val="sl-SI"/>
        </w:rPr>
        <w:t xml:space="preserve">točka za podporo poslovnim subjektom </w:t>
      </w:r>
      <w:r w:rsidR="00E444C5">
        <w:rPr>
          <w:lang w:val="sl-SI"/>
        </w:rPr>
        <w:t xml:space="preserve">v zadnjem koraku pred oddajo </w:t>
      </w:r>
      <w:r w:rsidR="0024251A">
        <w:rPr>
          <w:lang w:val="sl-SI"/>
        </w:rPr>
        <w:t xml:space="preserve">podpiše </w:t>
      </w:r>
      <w:r w:rsidR="00AC1747">
        <w:rPr>
          <w:lang w:val="sl-SI"/>
        </w:rPr>
        <w:t>le ele</w:t>
      </w:r>
      <w:r w:rsidR="00BD6FD0" w:rsidRPr="00BD6FD0">
        <w:rPr>
          <w:lang w:val="sl-SI"/>
        </w:rPr>
        <w:t>ktronsk</w:t>
      </w:r>
      <w:r w:rsidR="00AC1747">
        <w:rPr>
          <w:lang w:val="sl-SI"/>
        </w:rPr>
        <w:t>i</w:t>
      </w:r>
      <w:r w:rsidR="00BD6FD0" w:rsidRPr="00BD6FD0">
        <w:rPr>
          <w:lang w:val="sl-SI"/>
        </w:rPr>
        <w:t xml:space="preserve"> predlog za vpis</w:t>
      </w:r>
      <w:r w:rsidR="00E444C5">
        <w:rPr>
          <w:lang w:val="sl-SI"/>
        </w:rPr>
        <w:t xml:space="preserve"> in sicer</w:t>
      </w:r>
      <w:r w:rsidR="00BD6FD0" w:rsidRPr="00BD6FD0">
        <w:rPr>
          <w:lang w:val="sl-SI"/>
        </w:rPr>
        <w:t xml:space="preserve"> s svojim kvalificiranim elektronskim podpisom.</w:t>
      </w:r>
      <w:r w:rsidR="00BD6FD0" w:rsidRPr="00BD6FD0">
        <w:rPr>
          <w:lang w:val="sl-SI"/>
        </w:rPr>
        <w:cr/>
      </w:r>
    </w:p>
    <w:p w14:paraId="7673D421" w14:textId="094798BF" w:rsidR="008A7467" w:rsidRPr="0003619A" w:rsidRDefault="008A7467" w:rsidP="008A7467">
      <w:pPr>
        <w:jc w:val="both"/>
        <w:rPr>
          <w:b/>
          <w:bCs/>
          <w:lang w:val="sl-SI"/>
        </w:rPr>
      </w:pPr>
      <w:r w:rsidRPr="0003619A">
        <w:rPr>
          <w:b/>
          <w:bCs/>
          <w:lang w:val="sl-SI"/>
        </w:rPr>
        <w:t xml:space="preserve">K </w:t>
      </w:r>
      <w:r w:rsidR="000347A2">
        <w:rPr>
          <w:b/>
          <w:bCs/>
          <w:lang w:val="sl-SI"/>
        </w:rPr>
        <w:t>5</w:t>
      </w:r>
      <w:r w:rsidRPr="0003619A">
        <w:rPr>
          <w:b/>
          <w:bCs/>
          <w:lang w:val="sl-SI"/>
        </w:rPr>
        <w:t>. členu:</w:t>
      </w:r>
    </w:p>
    <w:p w14:paraId="549DFC2F" w14:textId="77777777" w:rsidR="008A7467" w:rsidRPr="0003619A" w:rsidRDefault="008A7467" w:rsidP="008A7467">
      <w:pPr>
        <w:jc w:val="both"/>
        <w:rPr>
          <w:lang w:val="sl-SI"/>
        </w:rPr>
      </w:pPr>
    </w:p>
    <w:p w14:paraId="07790B33" w14:textId="1673076B" w:rsidR="008A7467" w:rsidRDefault="00A12B64" w:rsidP="008A7467">
      <w:pPr>
        <w:jc w:val="both"/>
        <w:rPr>
          <w:lang w:val="sl-SI"/>
        </w:rPr>
      </w:pPr>
      <w:r>
        <w:rPr>
          <w:lang w:val="sl-SI"/>
        </w:rPr>
        <w:t xml:space="preserve">Dopolnjuje se naslov </w:t>
      </w:r>
      <w:r w:rsidR="001E4718">
        <w:rPr>
          <w:lang w:val="sl-SI"/>
        </w:rPr>
        <w:t>oddelka 10.1 uredbe, saj se določbe tega oddelka uporabljajo tudi za ustanovitev podružnice tujega podjetja.</w:t>
      </w:r>
    </w:p>
    <w:p w14:paraId="01018F93" w14:textId="77777777" w:rsidR="001E4718" w:rsidRDefault="001E4718" w:rsidP="008A7467">
      <w:pPr>
        <w:jc w:val="both"/>
        <w:rPr>
          <w:lang w:val="sl-SI"/>
        </w:rPr>
      </w:pPr>
    </w:p>
    <w:p w14:paraId="3DA4FFE6" w14:textId="7D095D3B" w:rsidR="001E4718" w:rsidRDefault="001E4718" w:rsidP="008A7467">
      <w:pPr>
        <w:jc w:val="both"/>
        <w:rPr>
          <w:lang w:val="sl-SI"/>
        </w:rPr>
      </w:pPr>
      <w:r>
        <w:rPr>
          <w:b/>
          <w:bCs/>
          <w:lang w:val="sl-SI"/>
        </w:rPr>
        <w:t>K 6. členu:</w:t>
      </w:r>
    </w:p>
    <w:p w14:paraId="25C58436" w14:textId="77777777" w:rsidR="001E4718" w:rsidRDefault="001E4718" w:rsidP="008A7467">
      <w:pPr>
        <w:jc w:val="both"/>
        <w:rPr>
          <w:lang w:val="sl-SI"/>
        </w:rPr>
      </w:pPr>
    </w:p>
    <w:p w14:paraId="7EE9C625" w14:textId="5ADB62EB" w:rsidR="001E4718" w:rsidRDefault="0011044F" w:rsidP="008A7467">
      <w:pPr>
        <w:jc w:val="both"/>
        <w:rPr>
          <w:lang w:val="sl-SI"/>
        </w:rPr>
      </w:pPr>
      <w:r>
        <w:rPr>
          <w:lang w:val="sl-SI"/>
        </w:rPr>
        <w:t xml:space="preserve">79. člen </w:t>
      </w:r>
      <w:r w:rsidR="00FD3E5E">
        <w:rPr>
          <w:lang w:val="sl-SI"/>
        </w:rPr>
        <w:t xml:space="preserve">določa </w:t>
      </w:r>
      <w:r w:rsidR="00632EC9">
        <w:rPr>
          <w:lang w:val="sl-SI"/>
        </w:rPr>
        <w:t>vsebino predlog</w:t>
      </w:r>
      <w:r w:rsidR="00192AC7">
        <w:rPr>
          <w:lang w:val="sl-SI"/>
        </w:rPr>
        <w:t>a</w:t>
      </w:r>
      <w:r w:rsidR="00632EC9">
        <w:rPr>
          <w:lang w:val="sl-SI"/>
        </w:rPr>
        <w:t xml:space="preserve"> za vpis ustanovitve podružnice</w:t>
      </w:r>
      <w:r w:rsidR="000C3016">
        <w:rPr>
          <w:lang w:val="sl-SI"/>
        </w:rPr>
        <w:t>. Iz besedila določbe 5. točke prvega odstavka ni jasno razvidno</w:t>
      </w:r>
      <w:r w:rsidR="0066724F">
        <w:rPr>
          <w:lang w:val="sl-SI"/>
        </w:rPr>
        <w:t>, vpis katerih podatk</w:t>
      </w:r>
      <w:r w:rsidR="0014604A">
        <w:rPr>
          <w:lang w:val="sl-SI"/>
        </w:rPr>
        <w:t>ov</w:t>
      </w:r>
      <w:r w:rsidR="0066724F">
        <w:rPr>
          <w:lang w:val="sl-SI"/>
        </w:rPr>
        <w:t xml:space="preserve"> </w:t>
      </w:r>
      <w:r w:rsidR="0014604A">
        <w:rPr>
          <w:lang w:val="sl-SI"/>
        </w:rPr>
        <w:t xml:space="preserve">o ustanovitelju </w:t>
      </w:r>
      <w:r w:rsidR="0066724F">
        <w:rPr>
          <w:lang w:val="sl-SI"/>
        </w:rPr>
        <w:t xml:space="preserve">je treba zahtevati pri vpisu ustanovitve </w:t>
      </w:r>
      <w:r w:rsidR="005551D2">
        <w:rPr>
          <w:lang w:val="sl-SI"/>
        </w:rPr>
        <w:t>podružnice domače pravne osebe in katere pri vpisu ustanovitve podružnice tujega podjetja</w:t>
      </w:r>
      <w:r w:rsidR="0014604A">
        <w:rPr>
          <w:lang w:val="sl-SI"/>
        </w:rPr>
        <w:t xml:space="preserve">. </w:t>
      </w:r>
      <w:r w:rsidR="001A02D3">
        <w:rPr>
          <w:lang w:val="sl-SI"/>
        </w:rPr>
        <w:t>S spremembo 5. točke se določa podatke, vpis katerih</w:t>
      </w:r>
      <w:r w:rsidR="002B67C1">
        <w:rPr>
          <w:lang w:val="sl-SI"/>
        </w:rPr>
        <w:t xml:space="preserve"> </w:t>
      </w:r>
      <w:r w:rsidR="001A02D3">
        <w:rPr>
          <w:lang w:val="sl-SI"/>
        </w:rPr>
        <w:t xml:space="preserve">je treba zahtevati </w:t>
      </w:r>
      <w:r w:rsidR="00DD4E0A">
        <w:rPr>
          <w:lang w:val="sl-SI"/>
        </w:rPr>
        <w:t>pri vpisu ustanovitve podružnice družbe s sedežem v Republiki Sloveniji</w:t>
      </w:r>
      <w:r w:rsidR="00782567">
        <w:rPr>
          <w:lang w:val="sl-SI"/>
        </w:rPr>
        <w:t xml:space="preserve"> (31. člen ZGD-1)</w:t>
      </w:r>
      <w:r w:rsidR="008528E0">
        <w:rPr>
          <w:lang w:val="sl-SI"/>
        </w:rPr>
        <w:t xml:space="preserve"> glede</w:t>
      </w:r>
      <w:r w:rsidR="008528E0" w:rsidRPr="008528E0">
        <w:rPr>
          <w:lang w:val="sl-SI"/>
        </w:rPr>
        <w:t xml:space="preserve"> </w:t>
      </w:r>
      <w:r w:rsidR="008528E0">
        <w:rPr>
          <w:lang w:val="sl-SI"/>
        </w:rPr>
        <w:t>o ustanovitelja (o družbi).</w:t>
      </w:r>
    </w:p>
    <w:p w14:paraId="388663A0" w14:textId="77777777" w:rsidR="00782567" w:rsidRDefault="00782567" w:rsidP="008A7467">
      <w:pPr>
        <w:jc w:val="both"/>
        <w:rPr>
          <w:lang w:val="sl-SI"/>
        </w:rPr>
      </w:pPr>
    </w:p>
    <w:p w14:paraId="620F7377" w14:textId="0607917F" w:rsidR="00782567" w:rsidRDefault="00782567" w:rsidP="008A7467">
      <w:pPr>
        <w:jc w:val="both"/>
        <w:rPr>
          <w:lang w:val="sl-SI"/>
        </w:rPr>
      </w:pPr>
      <w:r>
        <w:rPr>
          <w:lang w:val="sl-SI"/>
        </w:rPr>
        <w:t xml:space="preserve">Z novim drugim odstavkom pa se določajo še </w:t>
      </w:r>
      <w:r w:rsidR="005A4B4A">
        <w:rPr>
          <w:lang w:val="sl-SI"/>
        </w:rPr>
        <w:t xml:space="preserve">dodatni </w:t>
      </w:r>
      <w:r w:rsidR="007760B3">
        <w:rPr>
          <w:lang w:val="sl-SI"/>
        </w:rPr>
        <w:t>podatki, vpis katerih je glede na določbe 677. člena ZGD-1 in 4.a člena ZSReg treba zahtevati pri predlogu za vpis ustanovitve podružnice tujega podjetja</w:t>
      </w:r>
      <w:r w:rsidR="005A4B4A">
        <w:rPr>
          <w:lang w:val="sl-SI"/>
        </w:rPr>
        <w:t>.</w:t>
      </w:r>
      <w:r w:rsidR="00E76972">
        <w:rPr>
          <w:lang w:val="sl-SI"/>
        </w:rPr>
        <w:t xml:space="preserve"> </w:t>
      </w:r>
    </w:p>
    <w:p w14:paraId="32DA029C" w14:textId="77777777" w:rsidR="006F2B35" w:rsidRDefault="006F2B35" w:rsidP="008A7467">
      <w:pPr>
        <w:jc w:val="both"/>
        <w:rPr>
          <w:lang w:val="sl-SI"/>
        </w:rPr>
      </w:pPr>
    </w:p>
    <w:p w14:paraId="12C45087" w14:textId="5E75A8AC" w:rsidR="002E0954" w:rsidRDefault="006F2B35" w:rsidP="00710D92">
      <w:pPr>
        <w:jc w:val="both"/>
        <w:rPr>
          <w:lang w:val="sl-SI"/>
        </w:rPr>
      </w:pPr>
      <w:r>
        <w:rPr>
          <w:lang w:val="sl-SI"/>
        </w:rPr>
        <w:t xml:space="preserve">Z novim sedmim odstavkom se dodaja registrskemu sodišču možnost, da pred vpisom ustanovitve podružnice tujega podjetja, ki deluje v pravno organizacijski obliki kapitalske družbe, </w:t>
      </w:r>
      <w:r w:rsidR="00137090">
        <w:rPr>
          <w:lang w:val="sl-SI"/>
        </w:rPr>
        <w:t>s sedežem v državi članici</w:t>
      </w:r>
      <w:r w:rsidR="00FD02C8">
        <w:rPr>
          <w:lang w:val="sl-SI"/>
        </w:rPr>
        <w:t xml:space="preserve"> (</w:t>
      </w:r>
      <w:r w:rsidR="00FD02C8" w:rsidRPr="00FD02C8">
        <w:rPr>
          <w:lang w:val="sl-SI"/>
        </w:rPr>
        <w:t>t. j. državi članici Evropske unije ali državi podpisnici Sporazuma o ustanovitvi Evropskega gospodarskega prostora (UL L št. 1 z dne 3. 1. 1994, str. 3)</w:t>
      </w:r>
      <w:r w:rsidR="00CD2FC0">
        <w:rPr>
          <w:lang w:val="sl-SI"/>
        </w:rPr>
        <w:t xml:space="preserve">, da </w:t>
      </w:r>
      <w:r w:rsidR="00CD2FC0" w:rsidRPr="00CD2FC0">
        <w:rPr>
          <w:lang w:val="sl-SI"/>
        </w:rPr>
        <w:t>informacije</w:t>
      </w:r>
      <w:r w:rsidR="00D20AD4">
        <w:rPr>
          <w:lang w:val="sl-SI"/>
        </w:rPr>
        <w:t xml:space="preserve"> (podatke)</w:t>
      </w:r>
      <w:r w:rsidR="00CD2FC0" w:rsidRPr="00CD2FC0">
        <w:rPr>
          <w:lang w:val="sl-SI"/>
        </w:rPr>
        <w:t xml:space="preserve"> o družbi</w:t>
      </w:r>
      <w:r w:rsidR="00D20AD4">
        <w:rPr>
          <w:lang w:val="sl-SI"/>
        </w:rPr>
        <w:t xml:space="preserve"> preveri</w:t>
      </w:r>
      <w:r w:rsidR="00CD2FC0" w:rsidRPr="00CD2FC0">
        <w:rPr>
          <w:lang w:val="sl-SI"/>
        </w:rPr>
        <w:t xml:space="preserve"> prek sistema povezovanja </w:t>
      </w:r>
      <w:r w:rsidR="00D20AD4">
        <w:rPr>
          <w:lang w:val="sl-SI"/>
        </w:rPr>
        <w:t xml:space="preserve">poslovnih </w:t>
      </w:r>
      <w:r w:rsidR="00CD2FC0" w:rsidRPr="00CD2FC0">
        <w:rPr>
          <w:lang w:val="sl-SI"/>
        </w:rPr>
        <w:t>registrov</w:t>
      </w:r>
      <w:r w:rsidR="00D20AD4">
        <w:rPr>
          <w:lang w:val="sl-SI"/>
        </w:rPr>
        <w:t xml:space="preserve"> (prim. </w:t>
      </w:r>
      <w:r w:rsidR="00471422">
        <w:rPr>
          <w:lang w:val="sl-SI"/>
        </w:rPr>
        <w:t xml:space="preserve">uvodno izjavo </w:t>
      </w:r>
      <w:r w:rsidR="003B7224">
        <w:rPr>
          <w:lang w:val="sl-SI"/>
        </w:rPr>
        <w:t xml:space="preserve">33 in člen </w:t>
      </w:r>
      <w:r w:rsidR="005305AC">
        <w:rPr>
          <w:lang w:val="sl-SI"/>
        </w:rPr>
        <w:t xml:space="preserve">1, </w:t>
      </w:r>
      <w:r w:rsidR="002E0954">
        <w:rPr>
          <w:lang w:val="sl-SI"/>
        </w:rPr>
        <w:t xml:space="preserve">15. </w:t>
      </w:r>
      <w:r w:rsidR="005305AC">
        <w:rPr>
          <w:lang w:val="sl-SI"/>
        </w:rPr>
        <w:t>odstavek (</w:t>
      </w:r>
      <w:r w:rsidR="002E0954">
        <w:rPr>
          <w:lang w:val="sl-SI"/>
        </w:rPr>
        <w:t xml:space="preserve">člen 28a, 5. odstavek) Direktive (EU) </w:t>
      </w:r>
      <w:r w:rsidR="009F1310" w:rsidRPr="009F1310">
        <w:rPr>
          <w:lang w:val="sl-SI"/>
        </w:rPr>
        <w:t>2019/1151 Evropskega parlamenta in Sveta z dne 20. junija 2019 o spremembi Direktive (EU) 2017/1132 glede uporabe digitalnih orodij in postopkov na področju prava družb</w:t>
      </w:r>
      <w:r w:rsidR="009F1310">
        <w:rPr>
          <w:lang w:val="sl-SI"/>
        </w:rPr>
        <w:t>.</w:t>
      </w:r>
    </w:p>
    <w:p w14:paraId="37C001E8" w14:textId="77777777" w:rsidR="002E0954" w:rsidRDefault="002E0954" w:rsidP="00710D92">
      <w:pPr>
        <w:jc w:val="both"/>
        <w:rPr>
          <w:lang w:val="sl-SI"/>
        </w:rPr>
      </w:pPr>
    </w:p>
    <w:p w14:paraId="5FA0EBC2" w14:textId="1052136D" w:rsidR="00710D92" w:rsidRPr="0003619A" w:rsidRDefault="00710D92" w:rsidP="00710D92">
      <w:pPr>
        <w:jc w:val="both"/>
        <w:rPr>
          <w:b/>
          <w:bCs/>
          <w:lang w:val="sl-SI"/>
        </w:rPr>
      </w:pPr>
      <w:r w:rsidRPr="0003619A">
        <w:rPr>
          <w:b/>
          <w:bCs/>
          <w:lang w:val="sl-SI"/>
        </w:rPr>
        <w:t>K 7. členu:</w:t>
      </w:r>
    </w:p>
    <w:p w14:paraId="3B815A9A" w14:textId="77777777" w:rsidR="00710D92" w:rsidRPr="0003619A" w:rsidRDefault="00710D92" w:rsidP="00710D92">
      <w:pPr>
        <w:jc w:val="both"/>
        <w:rPr>
          <w:lang w:val="sl-SI"/>
        </w:rPr>
      </w:pPr>
    </w:p>
    <w:p w14:paraId="6C7D99B6" w14:textId="465ED0C8" w:rsidR="00710D92" w:rsidRPr="0003619A" w:rsidRDefault="000D4863" w:rsidP="009E686B">
      <w:pPr>
        <w:jc w:val="both"/>
        <w:rPr>
          <w:lang w:val="sl-SI"/>
        </w:rPr>
      </w:pPr>
      <w:r>
        <w:rPr>
          <w:lang w:val="sl-SI"/>
        </w:rPr>
        <w:t xml:space="preserve">S predlaganim členom se zaradi dopolnitve 79. člena uredbe </w:t>
      </w:r>
      <w:r w:rsidR="004401F3">
        <w:rPr>
          <w:lang w:val="sl-SI"/>
        </w:rPr>
        <w:t xml:space="preserve">z novim drugim odstavkom </w:t>
      </w:r>
      <w:r>
        <w:rPr>
          <w:lang w:val="sl-SI"/>
        </w:rPr>
        <w:t xml:space="preserve">usklajuje </w:t>
      </w:r>
      <w:r w:rsidR="004401F3">
        <w:rPr>
          <w:lang w:val="sl-SI"/>
        </w:rPr>
        <w:t xml:space="preserve">navezava (sklic) na </w:t>
      </w:r>
      <w:r w:rsidR="00B86A59">
        <w:rPr>
          <w:lang w:val="sl-SI"/>
        </w:rPr>
        <w:t>prvi in tretji odstavek (dosedanja prvi in drugi odstavek)</w:t>
      </w:r>
      <w:r w:rsidR="004401F3">
        <w:rPr>
          <w:lang w:val="sl-SI"/>
        </w:rPr>
        <w:t>.</w:t>
      </w:r>
    </w:p>
    <w:p w14:paraId="6803817C" w14:textId="77777777" w:rsidR="00AF749A" w:rsidRPr="0003619A" w:rsidRDefault="00AF749A" w:rsidP="00574621">
      <w:pPr>
        <w:jc w:val="both"/>
        <w:rPr>
          <w:lang w:val="sl-SI"/>
        </w:rPr>
      </w:pPr>
    </w:p>
    <w:p w14:paraId="517887DB" w14:textId="77777777" w:rsidR="00E11EE7" w:rsidRPr="0003619A" w:rsidRDefault="00E11EE7" w:rsidP="00710D92">
      <w:pPr>
        <w:jc w:val="both"/>
        <w:rPr>
          <w:lang w:val="sl-SI"/>
        </w:rPr>
      </w:pPr>
    </w:p>
    <w:p w14:paraId="031DE5A0" w14:textId="19BE75A1" w:rsidR="00710D92" w:rsidRPr="0003619A" w:rsidRDefault="00710D92" w:rsidP="00710D92">
      <w:pPr>
        <w:jc w:val="both"/>
        <w:rPr>
          <w:b/>
          <w:bCs/>
          <w:lang w:val="sl-SI"/>
        </w:rPr>
      </w:pPr>
      <w:r w:rsidRPr="0003619A">
        <w:rPr>
          <w:b/>
          <w:bCs/>
          <w:lang w:val="sl-SI"/>
        </w:rPr>
        <w:t>K 8. členu:</w:t>
      </w:r>
    </w:p>
    <w:p w14:paraId="489815C6" w14:textId="77777777" w:rsidR="00B67BEB" w:rsidRDefault="00B67BEB" w:rsidP="00B67BEB">
      <w:pPr>
        <w:jc w:val="both"/>
        <w:rPr>
          <w:lang w:val="sl-SI"/>
        </w:rPr>
      </w:pPr>
    </w:p>
    <w:p w14:paraId="2224E346" w14:textId="61896D76" w:rsidR="00B86A59" w:rsidRDefault="0003381F" w:rsidP="00B67BEB">
      <w:pPr>
        <w:jc w:val="both"/>
        <w:rPr>
          <w:lang w:val="sl-SI"/>
        </w:rPr>
      </w:pPr>
      <w:r w:rsidRPr="0003381F">
        <w:rPr>
          <w:lang w:val="sl-SI"/>
        </w:rPr>
        <w:lastRenderedPageBreak/>
        <w:t>Direktiv</w:t>
      </w:r>
      <w:r>
        <w:rPr>
          <w:lang w:val="sl-SI"/>
        </w:rPr>
        <w:t>a</w:t>
      </w:r>
      <w:r w:rsidRPr="0003381F">
        <w:rPr>
          <w:lang w:val="sl-SI"/>
        </w:rPr>
        <w:t xml:space="preserve"> (EU) 2019/2121 Evropskega parlamenta in Sveta z dne 27. novembra 2019 o spremembi Direktive (EU) 2017/1132 glede čezmejnih preoblikovanj, združitev in delitev (UL L 321, 12.12.2019, str. 1–44) </w:t>
      </w:r>
      <w:r>
        <w:rPr>
          <w:lang w:val="sl-SI"/>
        </w:rPr>
        <w:t xml:space="preserve">– t. i. mobilnostna direktiva </w:t>
      </w:r>
      <w:r w:rsidRPr="0003381F">
        <w:rPr>
          <w:lang w:val="sl-SI"/>
        </w:rPr>
        <w:t xml:space="preserve">je v letu 2019 </w:t>
      </w:r>
      <w:r w:rsidR="00B806E9">
        <w:rPr>
          <w:lang w:val="sl-SI"/>
        </w:rPr>
        <w:t>nadgradila</w:t>
      </w:r>
      <w:r w:rsidRPr="0003381F">
        <w:rPr>
          <w:lang w:val="sl-SI"/>
        </w:rPr>
        <w:t xml:space="preserve"> dotedanj</w:t>
      </w:r>
      <w:r w:rsidR="00B806E9">
        <w:rPr>
          <w:lang w:val="sl-SI"/>
        </w:rPr>
        <w:t>o</w:t>
      </w:r>
      <w:r w:rsidRPr="0003381F">
        <w:rPr>
          <w:lang w:val="sl-SI"/>
        </w:rPr>
        <w:t xml:space="preserve"> ureditev </w:t>
      </w:r>
      <w:r w:rsidR="00B806E9">
        <w:rPr>
          <w:lang w:val="sl-SI"/>
        </w:rPr>
        <w:t xml:space="preserve">pravil </w:t>
      </w:r>
      <w:r w:rsidRPr="0003381F">
        <w:rPr>
          <w:lang w:val="sl-SI"/>
        </w:rPr>
        <w:t>EU</w:t>
      </w:r>
      <w:r w:rsidR="00B806E9">
        <w:rPr>
          <w:lang w:val="sl-SI"/>
        </w:rPr>
        <w:t>, ki urejajo t. i. čezmejne operacije (čezmejna statusna preoblikovanja kapitalskih družb)</w:t>
      </w:r>
      <w:r w:rsidR="00501BAC">
        <w:rPr>
          <w:lang w:val="sl-SI"/>
        </w:rPr>
        <w:t>. P</w:t>
      </w:r>
      <w:r w:rsidRPr="0003381F">
        <w:rPr>
          <w:lang w:val="sl-SI"/>
        </w:rPr>
        <w:t>oleg</w:t>
      </w:r>
      <w:r w:rsidR="00501BAC">
        <w:rPr>
          <w:lang w:val="sl-SI"/>
        </w:rPr>
        <w:t xml:space="preserve"> pravil o</w:t>
      </w:r>
      <w:r w:rsidRPr="0003381F">
        <w:rPr>
          <w:lang w:val="sl-SI"/>
        </w:rPr>
        <w:t xml:space="preserve"> čezmejnih združitv</w:t>
      </w:r>
      <w:r w:rsidR="00501BAC">
        <w:rPr>
          <w:lang w:val="sl-SI"/>
        </w:rPr>
        <w:t>ah</w:t>
      </w:r>
      <w:r w:rsidRPr="0003381F">
        <w:rPr>
          <w:lang w:val="sl-SI"/>
        </w:rPr>
        <w:t xml:space="preserve"> kapitalskih družb, ki se s to direktivo še nadgra</w:t>
      </w:r>
      <w:r w:rsidR="00501BAC">
        <w:rPr>
          <w:lang w:val="sl-SI"/>
        </w:rPr>
        <w:t>dila</w:t>
      </w:r>
      <w:r w:rsidRPr="0003381F">
        <w:rPr>
          <w:lang w:val="sl-SI"/>
        </w:rPr>
        <w:t xml:space="preserve">, </w:t>
      </w:r>
      <w:r w:rsidR="00501BAC">
        <w:rPr>
          <w:lang w:val="sl-SI"/>
        </w:rPr>
        <w:t xml:space="preserve">so se </w:t>
      </w:r>
      <w:r w:rsidR="009004E7">
        <w:rPr>
          <w:lang w:val="sl-SI"/>
        </w:rPr>
        <w:t>z direktivo predpisala enotna pravila za postopek</w:t>
      </w:r>
      <w:r w:rsidRPr="0003381F">
        <w:rPr>
          <w:lang w:val="sl-SI"/>
        </w:rPr>
        <w:t xml:space="preserve"> čezmejn</w:t>
      </w:r>
      <w:r w:rsidR="009004E7">
        <w:rPr>
          <w:lang w:val="sl-SI"/>
        </w:rPr>
        <w:t>e</w:t>
      </w:r>
      <w:r w:rsidRPr="0003381F">
        <w:rPr>
          <w:lang w:val="sl-SI"/>
        </w:rPr>
        <w:t xml:space="preserve"> delit</w:t>
      </w:r>
      <w:r w:rsidR="009004E7">
        <w:rPr>
          <w:lang w:val="sl-SI"/>
        </w:rPr>
        <w:t>ve</w:t>
      </w:r>
      <w:r w:rsidRPr="0003381F">
        <w:rPr>
          <w:lang w:val="sl-SI"/>
        </w:rPr>
        <w:t xml:space="preserve"> in čezmejn</w:t>
      </w:r>
      <w:r w:rsidR="009004E7">
        <w:rPr>
          <w:lang w:val="sl-SI"/>
        </w:rPr>
        <w:t>ega</w:t>
      </w:r>
      <w:r w:rsidRPr="0003381F">
        <w:rPr>
          <w:lang w:val="sl-SI"/>
        </w:rPr>
        <w:t xml:space="preserve"> preoblikovanj</w:t>
      </w:r>
      <w:r w:rsidR="009004E7">
        <w:rPr>
          <w:lang w:val="sl-SI"/>
        </w:rPr>
        <w:t>a</w:t>
      </w:r>
      <w:r w:rsidRPr="0003381F">
        <w:rPr>
          <w:lang w:val="sl-SI"/>
        </w:rPr>
        <w:t xml:space="preserve"> kapitalskih družb. Pravila te direktive so bila v slovenski pravni red prenesena z Zakonom o spremembah in dopolnitvah Zakona o gospodarskih družbah (Uradni list RS, št. 75/23; v nadaljnjem besedilu: ZGD-1L) in ZSReg-H. Z ZGD</w:t>
      </w:r>
      <w:r w:rsidR="005760D3">
        <w:rPr>
          <w:lang w:val="sl-SI"/>
        </w:rPr>
        <w:t>-</w:t>
      </w:r>
      <w:r w:rsidRPr="0003381F">
        <w:rPr>
          <w:lang w:val="sl-SI"/>
        </w:rPr>
        <w:t>1L so se nadgradila pravila o pogojih in poteku izvedbe čezmejne združitve ter na novo uredila pravila glede čezmejne delitve in čezmejnega preoblikovanja, z ZSReg-H pa so se na zakonski ravni uredila izvedbena pravila o vpisih navedenih čezmejnih operacij.</w:t>
      </w:r>
    </w:p>
    <w:p w14:paraId="65F0B20C" w14:textId="77777777" w:rsidR="005760D3" w:rsidRDefault="005760D3" w:rsidP="00B67BEB">
      <w:pPr>
        <w:jc w:val="both"/>
        <w:rPr>
          <w:lang w:val="sl-SI"/>
        </w:rPr>
      </w:pPr>
    </w:p>
    <w:p w14:paraId="0DE8C4BE" w14:textId="12D4B31B" w:rsidR="004F344B" w:rsidRDefault="005760D3" w:rsidP="00B67BEB">
      <w:pPr>
        <w:jc w:val="both"/>
        <w:rPr>
          <w:lang w:val="sl-SI"/>
        </w:rPr>
      </w:pPr>
      <w:r>
        <w:rPr>
          <w:lang w:val="sl-SI"/>
        </w:rPr>
        <w:t xml:space="preserve">Z uredbo se določajo </w:t>
      </w:r>
      <w:r w:rsidR="00674CE7">
        <w:rPr>
          <w:lang w:val="sl-SI"/>
        </w:rPr>
        <w:t>pravila</w:t>
      </w:r>
      <w:r w:rsidR="004F344B">
        <w:rPr>
          <w:lang w:val="sl-SI"/>
        </w:rPr>
        <w:t>, s katerimi se predpisuje vsebino predlogov za vpis v sodni register oziroma predlogov za predložitev listin zaradi njihove javne objave.</w:t>
      </w:r>
    </w:p>
    <w:p w14:paraId="21AE0B0C" w14:textId="77777777" w:rsidR="00895BC0" w:rsidRDefault="00895BC0" w:rsidP="00B67BEB">
      <w:pPr>
        <w:jc w:val="both"/>
        <w:rPr>
          <w:lang w:val="sl-SI"/>
        </w:rPr>
      </w:pPr>
    </w:p>
    <w:p w14:paraId="3B10A96A" w14:textId="4F99657E" w:rsidR="00895BC0" w:rsidRDefault="00895BC0" w:rsidP="00B67BEB">
      <w:pPr>
        <w:jc w:val="both"/>
        <w:rPr>
          <w:lang w:val="sl-SI"/>
        </w:rPr>
      </w:pPr>
      <w:r>
        <w:rPr>
          <w:lang w:val="sl-SI"/>
        </w:rPr>
        <w:t>S predlaganim členom se nadgrajuje vsebina predlogov</w:t>
      </w:r>
      <w:r w:rsidR="00C14AE2">
        <w:rPr>
          <w:lang w:val="sl-SI"/>
        </w:rPr>
        <w:t>, ki pridejo v poštev pri čezmejni združitvi.</w:t>
      </w:r>
    </w:p>
    <w:p w14:paraId="461B0CF3" w14:textId="77777777" w:rsidR="00C14AE2" w:rsidRDefault="00C14AE2" w:rsidP="00B67BEB">
      <w:pPr>
        <w:jc w:val="both"/>
        <w:rPr>
          <w:lang w:val="sl-SI"/>
        </w:rPr>
      </w:pPr>
    </w:p>
    <w:p w14:paraId="4086CED5" w14:textId="13CFB4B2" w:rsidR="00C14AE2" w:rsidRDefault="0015039E" w:rsidP="00B67BEB">
      <w:pPr>
        <w:jc w:val="both"/>
        <w:rPr>
          <w:lang w:val="sl-SI"/>
        </w:rPr>
      </w:pPr>
      <w:r>
        <w:rPr>
          <w:lang w:val="sl-SI"/>
        </w:rPr>
        <w:t>V predlaganem 116.a členu je urejen</w:t>
      </w:r>
      <w:r w:rsidR="00296ADC">
        <w:rPr>
          <w:lang w:val="sl-SI"/>
        </w:rPr>
        <w:t>a</w:t>
      </w:r>
      <w:r w:rsidR="00A059AB">
        <w:rPr>
          <w:lang w:val="sl-SI"/>
        </w:rPr>
        <w:t xml:space="preserve"> vsebina predloga za </w:t>
      </w:r>
      <w:r w:rsidR="00296ADC">
        <w:rPr>
          <w:lang w:val="sl-SI"/>
        </w:rPr>
        <w:t xml:space="preserve">predložitev načrta </w:t>
      </w:r>
      <w:r w:rsidR="00657E40">
        <w:rPr>
          <w:lang w:val="sl-SI"/>
        </w:rPr>
        <w:t xml:space="preserve">čezmejne združitve zaradi njegove javne objave. </w:t>
      </w:r>
      <w:r w:rsidR="00F55DBF">
        <w:rPr>
          <w:lang w:val="sl-SI"/>
        </w:rPr>
        <w:t xml:space="preserve">Zakonska obveznost javne objave načrta </w:t>
      </w:r>
      <w:r w:rsidR="004603A4">
        <w:rPr>
          <w:lang w:val="sl-SI"/>
        </w:rPr>
        <w:t xml:space="preserve">čezmejne združitve in temu načrtu priloženih listin je določena v 622.e členu ZGD-1L, kot je bil </w:t>
      </w:r>
      <w:r w:rsidR="00392572">
        <w:rPr>
          <w:lang w:val="sl-SI"/>
        </w:rPr>
        <w:t>na zadnje spremenjen in dopolnjen z novelo ZGD-1L.</w:t>
      </w:r>
    </w:p>
    <w:p w14:paraId="4738C546" w14:textId="77777777" w:rsidR="00FE7176" w:rsidRDefault="00FE7176" w:rsidP="00B67BEB">
      <w:pPr>
        <w:jc w:val="both"/>
        <w:rPr>
          <w:lang w:val="sl-SI"/>
        </w:rPr>
      </w:pPr>
    </w:p>
    <w:p w14:paraId="0D8121E3" w14:textId="4317569B" w:rsidR="001A512A" w:rsidRDefault="00FE7176" w:rsidP="00CC60A7">
      <w:pPr>
        <w:jc w:val="both"/>
        <w:rPr>
          <w:lang w:val="sl-SI"/>
        </w:rPr>
      </w:pPr>
      <w:r>
        <w:rPr>
          <w:lang w:val="sl-SI"/>
        </w:rPr>
        <w:t>V predlaganem 116.</w:t>
      </w:r>
      <w:r w:rsidR="000662BD">
        <w:rPr>
          <w:lang w:val="sl-SI"/>
        </w:rPr>
        <w:t>b</w:t>
      </w:r>
      <w:r>
        <w:rPr>
          <w:lang w:val="sl-SI"/>
        </w:rPr>
        <w:t xml:space="preserve"> členu je urejena vsebina predloga</w:t>
      </w:r>
      <w:r w:rsidR="006F3875">
        <w:rPr>
          <w:lang w:val="sl-SI"/>
        </w:rPr>
        <w:t xml:space="preserve"> za vpis</w:t>
      </w:r>
      <w:r>
        <w:rPr>
          <w:lang w:val="sl-SI"/>
        </w:rPr>
        <w:t xml:space="preserve"> namere čezmejne združitve</w:t>
      </w:r>
      <w:r w:rsidR="006F3875">
        <w:rPr>
          <w:lang w:val="sl-SI"/>
        </w:rPr>
        <w:t xml:space="preserve">. </w:t>
      </w:r>
      <w:r w:rsidR="0069623B">
        <w:rPr>
          <w:lang w:val="sl-SI"/>
        </w:rPr>
        <w:t xml:space="preserve">V tem postopku se izvede t. i. </w:t>
      </w:r>
      <w:r w:rsidR="0069623B" w:rsidRPr="0069623B">
        <w:rPr>
          <w:lang w:val="sl-SI"/>
        </w:rPr>
        <w:t>predhodni nadzor zakonitosti čezmejne združitve</w:t>
      </w:r>
      <w:r w:rsidR="00B879CC">
        <w:rPr>
          <w:lang w:val="sl-SI"/>
        </w:rPr>
        <w:t xml:space="preserve">, ki je </w:t>
      </w:r>
      <w:r w:rsidR="00B879CC" w:rsidRPr="00B879CC">
        <w:rPr>
          <w:lang w:val="sl-SI"/>
        </w:rPr>
        <w:t>na zakonski ravni urejena v 622.k členu ZGD-1</w:t>
      </w:r>
      <w:r w:rsidR="0069623B">
        <w:rPr>
          <w:lang w:val="sl-SI"/>
        </w:rPr>
        <w:t xml:space="preserve">. </w:t>
      </w:r>
      <w:r w:rsidR="00C372F7">
        <w:rPr>
          <w:lang w:val="sl-SI"/>
        </w:rPr>
        <w:t xml:space="preserve">V tem postopku registrsko sodišče </w:t>
      </w:r>
      <w:r w:rsidR="002375B2">
        <w:rPr>
          <w:lang w:val="sl-SI"/>
        </w:rPr>
        <w:t>ug</w:t>
      </w:r>
      <w:r w:rsidR="002375B2" w:rsidRPr="002375B2">
        <w:rPr>
          <w:lang w:val="sl-SI"/>
        </w:rPr>
        <w:t>otav</w:t>
      </w:r>
      <w:r w:rsidR="002375B2">
        <w:rPr>
          <w:lang w:val="sl-SI"/>
        </w:rPr>
        <w:t>lja</w:t>
      </w:r>
      <w:r w:rsidR="002375B2" w:rsidRPr="002375B2">
        <w:rPr>
          <w:lang w:val="sl-SI"/>
        </w:rPr>
        <w:t xml:space="preserve">, </w:t>
      </w:r>
      <w:r w:rsidR="002375B2">
        <w:rPr>
          <w:lang w:val="sl-SI"/>
        </w:rPr>
        <w:t>ali</w:t>
      </w:r>
      <w:r w:rsidR="002375B2" w:rsidRPr="002375B2">
        <w:rPr>
          <w:lang w:val="sl-SI"/>
        </w:rPr>
        <w:t xml:space="preserve"> so bil</w:t>
      </w:r>
      <w:r w:rsidR="00330C9F">
        <w:rPr>
          <w:lang w:val="sl-SI"/>
        </w:rPr>
        <w:t>i</w:t>
      </w:r>
      <w:r w:rsidR="00563E43">
        <w:rPr>
          <w:lang w:val="sl-SI"/>
        </w:rPr>
        <w:t xml:space="preserve"> za čezmejno združitev </w:t>
      </w:r>
      <w:r w:rsidR="002375B2" w:rsidRPr="002375B2">
        <w:rPr>
          <w:lang w:val="sl-SI"/>
        </w:rPr>
        <w:t>pravilno opravljena vsa predpisana pravna opravila</w:t>
      </w:r>
      <w:r w:rsidR="001A512A">
        <w:rPr>
          <w:lang w:val="sl-SI"/>
        </w:rPr>
        <w:t xml:space="preserve"> in </w:t>
      </w:r>
      <w:r w:rsidR="001A512A" w:rsidRPr="001A512A">
        <w:rPr>
          <w:lang w:val="sl-SI"/>
        </w:rPr>
        <w:t>izpolnjeni vsi zakonski pogoji</w:t>
      </w:r>
      <w:r w:rsidR="001A512A">
        <w:rPr>
          <w:lang w:val="sl-SI"/>
        </w:rPr>
        <w:t>, kot jih določa 622.k člen ZGD-1.</w:t>
      </w:r>
      <w:r w:rsidR="003B286D">
        <w:rPr>
          <w:lang w:val="sl-SI"/>
        </w:rPr>
        <w:t xml:space="preserve"> Če je temu tako, registrsko sodišče v skladu s sedmim odstavkom 622.k člena ZGD-1L </w:t>
      </w:r>
      <w:r w:rsidR="007E65D8">
        <w:rPr>
          <w:lang w:val="sl-SI"/>
        </w:rPr>
        <w:t xml:space="preserve">v sodni register </w:t>
      </w:r>
      <w:r w:rsidR="00CC60A7" w:rsidRPr="00CC60A7">
        <w:rPr>
          <w:lang w:val="sl-SI"/>
        </w:rPr>
        <w:t>vpiše namero čezmejne</w:t>
      </w:r>
      <w:r w:rsidR="00CC60A7">
        <w:rPr>
          <w:lang w:val="sl-SI"/>
        </w:rPr>
        <w:t xml:space="preserve"> </w:t>
      </w:r>
      <w:r w:rsidR="00CC60A7" w:rsidRPr="00CC60A7">
        <w:rPr>
          <w:lang w:val="sl-SI"/>
        </w:rPr>
        <w:t>združitve</w:t>
      </w:r>
      <w:r w:rsidR="00CC60A7">
        <w:rPr>
          <w:lang w:val="sl-SI"/>
        </w:rPr>
        <w:t xml:space="preserve"> </w:t>
      </w:r>
      <w:r w:rsidR="00CC60A7" w:rsidRPr="00CC60A7">
        <w:rPr>
          <w:lang w:val="sl-SI"/>
        </w:rPr>
        <w:t>in najpozneje v treh mesecih po prejemu popolne vloge izda potrdilo, s katerim potrdi, da</w:t>
      </w:r>
      <w:r w:rsidR="007E65D8">
        <w:rPr>
          <w:lang w:val="sl-SI"/>
        </w:rPr>
        <w:t xml:space="preserve"> </w:t>
      </w:r>
      <w:r w:rsidR="00CC60A7" w:rsidRPr="00CC60A7">
        <w:rPr>
          <w:lang w:val="sl-SI"/>
        </w:rPr>
        <w:t>so za čezmejno združitev izpolnjeni vsi pogoji in so bila pravilno opravljena vsa pravna opravila, ki jih je bilo treba opraviti za čezmejno združitev</w:t>
      </w:r>
      <w:r w:rsidR="007E65D8">
        <w:rPr>
          <w:lang w:val="sl-SI"/>
        </w:rPr>
        <w:t>.</w:t>
      </w:r>
    </w:p>
    <w:p w14:paraId="6321970B" w14:textId="77777777" w:rsidR="000662BD" w:rsidRDefault="000662BD" w:rsidP="00CC60A7">
      <w:pPr>
        <w:jc w:val="both"/>
        <w:rPr>
          <w:lang w:val="sl-SI"/>
        </w:rPr>
      </w:pPr>
    </w:p>
    <w:p w14:paraId="441FBDD5" w14:textId="77777777" w:rsidR="00B74C9B" w:rsidRDefault="00D6505F" w:rsidP="00CC60A7">
      <w:pPr>
        <w:jc w:val="both"/>
        <w:rPr>
          <w:lang w:val="sl-SI"/>
        </w:rPr>
      </w:pPr>
      <w:r>
        <w:rPr>
          <w:lang w:val="sl-SI"/>
        </w:rPr>
        <w:t>Vsebina predlaganega 116.c člena je enaka vsebini dosedanjega 116.b člena uredbe</w:t>
      </w:r>
      <w:r w:rsidR="005E6EE4">
        <w:rPr>
          <w:lang w:val="sl-SI"/>
        </w:rPr>
        <w:t xml:space="preserve"> in ureja izbris družbe</w:t>
      </w:r>
      <w:r w:rsidR="000E3A04">
        <w:rPr>
          <w:lang w:val="sl-SI"/>
        </w:rPr>
        <w:t xml:space="preserve"> </w:t>
      </w:r>
      <w:r w:rsidR="00C4782F">
        <w:rPr>
          <w:lang w:val="sl-SI"/>
        </w:rPr>
        <w:t xml:space="preserve">iz sodnega registra, kadar je ta pri čezmejni združitvi </w:t>
      </w:r>
      <w:r w:rsidR="00AA667B">
        <w:rPr>
          <w:lang w:val="sl-SI"/>
        </w:rPr>
        <w:t xml:space="preserve">udeležena kot prevzeta družba. Registrsko sodišče jo izbriše </w:t>
      </w:r>
      <w:r w:rsidR="00630F90">
        <w:rPr>
          <w:lang w:val="sl-SI"/>
        </w:rPr>
        <w:t>po uradni dolžnosti, ko p</w:t>
      </w:r>
      <w:r w:rsidR="00630F90" w:rsidRPr="00630F90">
        <w:rPr>
          <w:lang w:val="sl-SI"/>
        </w:rPr>
        <w:t xml:space="preserve">rek sistema povezovanja poslovnih registrov prejme obvestilo pristojnega organa druge države članice o vpisu prenosa premoženja, pravic in obveznosti s čezmejno združitvijo </w:t>
      </w:r>
      <w:r w:rsidR="007C269A">
        <w:rPr>
          <w:lang w:val="sl-SI"/>
        </w:rPr>
        <w:t xml:space="preserve">oziroma </w:t>
      </w:r>
      <w:r w:rsidR="007C269A" w:rsidRPr="007C269A">
        <w:rPr>
          <w:lang w:val="sl-SI"/>
        </w:rPr>
        <w:t>o vpisu družbe, ki izide iz čezmejne združitve</w:t>
      </w:r>
      <w:r w:rsidR="00630F90" w:rsidRPr="00630F90">
        <w:rPr>
          <w:lang w:val="sl-SI"/>
        </w:rPr>
        <w:t xml:space="preserve"> (trinajsti odstavek 622.k člena ZGD-1).</w:t>
      </w:r>
    </w:p>
    <w:p w14:paraId="0DEB8D71" w14:textId="77777777" w:rsidR="00B74C9B" w:rsidRDefault="00B74C9B" w:rsidP="00CC60A7">
      <w:pPr>
        <w:jc w:val="both"/>
        <w:rPr>
          <w:lang w:val="sl-SI"/>
        </w:rPr>
      </w:pPr>
    </w:p>
    <w:p w14:paraId="085CE2DC" w14:textId="1A282ED0" w:rsidR="007E65D8" w:rsidRDefault="00355C14" w:rsidP="00CC60A7">
      <w:pPr>
        <w:jc w:val="both"/>
        <w:rPr>
          <w:lang w:val="sl-SI"/>
        </w:rPr>
      </w:pPr>
      <w:r>
        <w:rPr>
          <w:lang w:val="sl-SI"/>
        </w:rPr>
        <w:t xml:space="preserve">V predlaganem 116.d členu je urejen predlog </w:t>
      </w:r>
      <w:r w:rsidR="00C410E5">
        <w:rPr>
          <w:lang w:val="sl-SI"/>
        </w:rPr>
        <w:t xml:space="preserve">in listine </w:t>
      </w:r>
      <w:r>
        <w:rPr>
          <w:lang w:val="sl-SI"/>
        </w:rPr>
        <w:t>za vpis čezmejn</w:t>
      </w:r>
      <w:r w:rsidR="002B62D9">
        <w:rPr>
          <w:lang w:val="sl-SI"/>
        </w:rPr>
        <w:t>e</w:t>
      </w:r>
      <w:r>
        <w:rPr>
          <w:lang w:val="sl-SI"/>
        </w:rPr>
        <w:t xml:space="preserve"> združitve</w:t>
      </w:r>
      <w:r w:rsidR="00C410E5">
        <w:rPr>
          <w:lang w:val="sl-SI"/>
        </w:rPr>
        <w:t xml:space="preserve"> (gl. 622.l člen ZGD-1L</w:t>
      </w:r>
      <w:r w:rsidR="0095638C">
        <w:rPr>
          <w:lang w:val="sl-SI"/>
        </w:rPr>
        <w:t xml:space="preserve">), ki jih določa drugi odstavek 590. člen ZGD-1L in podrobneje </w:t>
      </w:r>
      <w:r w:rsidR="00B973D6">
        <w:rPr>
          <w:lang w:val="sl-SI"/>
        </w:rPr>
        <w:t>določata 115. in 116. člen uredbe (</w:t>
      </w:r>
      <w:r w:rsidR="00672486">
        <w:rPr>
          <w:lang w:val="sl-SI"/>
        </w:rPr>
        <w:t xml:space="preserve">gl. tudi </w:t>
      </w:r>
      <w:r w:rsidR="008C61B8">
        <w:rPr>
          <w:lang w:val="sl-SI"/>
        </w:rPr>
        <w:t>616. člen ZGD-1L).</w:t>
      </w:r>
      <w:r w:rsidR="00EB394D">
        <w:rPr>
          <w:lang w:val="sl-SI"/>
        </w:rPr>
        <w:t xml:space="preserve"> Po predlagani ureditvi bo v skladu z drugim odstavkom 622.l člena ZGD-1L registrsko sodišče samo pridobilo </w:t>
      </w:r>
      <w:r w:rsidR="00C84740">
        <w:rPr>
          <w:lang w:val="sl-SI"/>
        </w:rPr>
        <w:t xml:space="preserve">potrdilo </w:t>
      </w:r>
      <w:r w:rsidR="00C97AED" w:rsidRPr="00C97AED">
        <w:rPr>
          <w:lang w:val="sl-SI"/>
        </w:rPr>
        <w:t>vsake od prevzetih družb, ki ga je po opravljenem vpisu nameravane čezmejne združitve izdal pristojni organ države članice, v kateri ima vsaka od prevzetih družb svoj sedež, in ki dokazuje, da so bila pravilno opravljena vsa pravna opravila, ki jih je bilo treba opraviti za čezmejno združitev.</w:t>
      </w:r>
      <w:r w:rsidR="00EB394D">
        <w:rPr>
          <w:lang w:val="sl-SI"/>
        </w:rPr>
        <w:t xml:space="preserve"> </w:t>
      </w:r>
    </w:p>
    <w:p w14:paraId="6AFACD6D" w14:textId="77777777" w:rsidR="007E65D8" w:rsidRDefault="007E65D8" w:rsidP="00B879CC">
      <w:pPr>
        <w:jc w:val="both"/>
        <w:rPr>
          <w:lang w:val="sl-SI"/>
        </w:rPr>
      </w:pPr>
    </w:p>
    <w:p w14:paraId="1DDA7608" w14:textId="10337259" w:rsidR="00710D92" w:rsidRPr="0003619A" w:rsidRDefault="00710D92" w:rsidP="00710D92">
      <w:pPr>
        <w:jc w:val="both"/>
        <w:rPr>
          <w:b/>
          <w:bCs/>
          <w:lang w:val="sl-SI"/>
        </w:rPr>
      </w:pPr>
      <w:r w:rsidRPr="0003619A">
        <w:rPr>
          <w:b/>
          <w:bCs/>
          <w:lang w:val="sl-SI"/>
        </w:rPr>
        <w:t>K 9. členu:</w:t>
      </w:r>
    </w:p>
    <w:p w14:paraId="60EED876" w14:textId="77777777" w:rsidR="00710D92" w:rsidRPr="0003619A" w:rsidRDefault="00710D92" w:rsidP="00710D92">
      <w:pPr>
        <w:jc w:val="both"/>
        <w:rPr>
          <w:lang w:val="sl-SI"/>
        </w:rPr>
      </w:pPr>
    </w:p>
    <w:p w14:paraId="7654A37B" w14:textId="77777777" w:rsidR="00365CDF" w:rsidRDefault="0050385F" w:rsidP="0050385F">
      <w:pPr>
        <w:jc w:val="both"/>
        <w:rPr>
          <w:lang w:val="sl-SI"/>
        </w:rPr>
      </w:pPr>
      <w:r>
        <w:rPr>
          <w:lang w:val="sl-SI"/>
        </w:rPr>
        <w:t>V predlaganem členu so urejeni predlogi, povezani s čezmejnimi delitvami</w:t>
      </w:r>
      <w:r w:rsidR="00365CDF">
        <w:rPr>
          <w:lang w:val="sl-SI"/>
        </w:rPr>
        <w:t>, in sicer:</w:t>
      </w:r>
    </w:p>
    <w:p w14:paraId="41735B6D" w14:textId="38F6C27E" w:rsidR="0050385F" w:rsidRPr="0050385F" w:rsidRDefault="00026C41" w:rsidP="0050385F">
      <w:pPr>
        <w:jc w:val="both"/>
        <w:rPr>
          <w:lang w:val="sl-SI"/>
        </w:rPr>
      </w:pPr>
      <w:r>
        <w:rPr>
          <w:lang w:val="sl-SI"/>
        </w:rPr>
        <w:lastRenderedPageBreak/>
        <w:t xml:space="preserve">– predlog za </w:t>
      </w:r>
      <w:r w:rsidR="0050385F" w:rsidRPr="0050385F">
        <w:rPr>
          <w:lang w:val="sl-SI"/>
        </w:rPr>
        <w:t>predložitev načrta zaradi javne objave</w:t>
      </w:r>
      <w:r w:rsidR="00FC1CC4">
        <w:rPr>
          <w:lang w:val="sl-SI"/>
        </w:rPr>
        <w:t xml:space="preserve"> </w:t>
      </w:r>
      <w:r w:rsidR="00B254D3">
        <w:rPr>
          <w:lang w:val="sl-SI"/>
        </w:rPr>
        <w:t>po 638.e členu ZGD-1 (novi 120.a člen uredbe),</w:t>
      </w:r>
    </w:p>
    <w:p w14:paraId="31F77D36" w14:textId="4D7091BD" w:rsidR="0050385F" w:rsidRDefault="00B254D3" w:rsidP="00003F8C">
      <w:pPr>
        <w:jc w:val="both"/>
        <w:rPr>
          <w:lang w:val="sl-SI"/>
        </w:rPr>
      </w:pPr>
      <w:r>
        <w:rPr>
          <w:lang w:val="sl-SI"/>
        </w:rPr>
        <w:t xml:space="preserve">– </w:t>
      </w:r>
      <w:r w:rsidR="0050385F" w:rsidRPr="0050385F">
        <w:rPr>
          <w:lang w:val="sl-SI"/>
        </w:rPr>
        <w:t>predlog za vpis namere čezmejne delitve</w:t>
      </w:r>
      <w:r w:rsidR="00003F8C">
        <w:rPr>
          <w:lang w:val="sl-SI"/>
        </w:rPr>
        <w:t xml:space="preserve">, katere vpis ureja </w:t>
      </w:r>
      <w:r w:rsidR="0050385F" w:rsidRPr="0050385F">
        <w:rPr>
          <w:lang w:val="sl-SI"/>
        </w:rPr>
        <w:t>638.k člen ZGD-1</w:t>
      </w:r>
      <w:r w:rsidR="00003F8C">
        <w:rPr>
          <w:lang w:val="sl-SI"/>
        </w:rPr>
        <w:t xml:space="preserve"> (novi 120.b člena uredbe),</w:t>
      </w:r>
    </w:p>
    <w:p w14:paraId="085EDE84" w14:textId="33DFE776" w:rsidR="0050385F" w:rsidRDefault="00003F8C" w:rsidP="0050385F">
      <w:pPr>
        <w:jc w:val="both"/>
        <w:rPr>
          <w:lang w:val="sl-SI"/>
        </w:rPr>
      </w:pPr>
      <w:r>
        <w:rPr>
          <w:lang w:val="sl-SI"/>
        </w:rPr>
        <w:t xml:space="preserve">– </w:t>
      </w:r>
      <w:r w:rsidR="0050385F" w:rsidRPr="0050385F">
        <w:rPr>
          <w:lang w:val="sl-SI"/>
        </w:rPr>
        <w:t>izbris prenosne družbe iz sodnega registra</w:t>
      </w:r>
      <w:r w:rsidR="005D340E">
        <w:rPr>
          <w:lang w:val="sl-SI"/>
        </w:rPr>
        <w:t xml:space="preserve">, ki ga </w:t>
      </w:r>
      <w:r w:rsidR="00467399">
        <w:rPr>
          <w:lang w:val="sl-SI"/>
        </w:rPr>
        <w:t xml:space="preserve">ureja </w:t>
      </w:r>
      <w:r w:rsidR="0050385F" w:rsidRPr="0050385F">
        <w:rPr>
          <w:lang w:val="sl-SI"/>
        </w:rPr>
        <w:t>trinajsti odstavek 638.k člena ZGD-1</w:t>
      </w:r>
      <w:r w:rsidR="00467399">
        <w:rPr>
          <w:lang w:val="sl-SI"/>
        </w:rPr>
        <w:t xml:space="preserve"> ter vpis </w:t>
      </w:r>
      <w:r w:rsidR="00467399" w:rsidRPr="0050385F">
        <w:rPr>
          <w:lang w:val="sl-SI"/>
        </w:rPr>
        <w:t xml:space="preserve">zmanjšanja osnovnega kapitala </w:t>
      </w:r>
      <w:r w:rsidR="00257688">
        <w:rPr>
          <w:lang w:val="sl-SI"/>
        </w:rPr>
        <w:t xml:space="preserve">pri prenosni </w:t>
      </w:r>
      <w:r w:rsidR="00467399" w:rsidRPr="0050385F">
        <w:rPr>
          <w:lang w:val="sl-SI"/>
        </w:rPr>
        <w:t>družb</w:t>
      </w:r>
      <w:r w:rsidR="00257688">
        <w:rPr>
          <w:lang w:val="sl-SI"/>
        </w:rPr>
        <w:t xml:space="preserve">i, ki ga ureja </w:t>
      </w:r>
      <w:r w:rsidR="00257688" w:rsidRPr="0050385F">
        <w:rPr>
          <w:lang w:val="sl-SI"/>
        </w:rPr>
        <w:t>štirinajsti odstavek 638.k člena ZGD-1</w:t>
      </w:r>
      <w:r w:rsidR="00257688">
        <w:rPr>
          <w:lang w:val="sl-SI"/>
        </w:rPr>
        <w:t xml:space="preserve">, ki </w:t>
      </w:r>
      <w:r w:rsidR="00942DC8">
        <w:rPr>
          <w:lang w:val="sl-SI"/>
        </w:rPr>
        <w:t xml:space="preserve">ju registrsko sodišče izvede </w:t>
      </w:r>
      <w:r w:rsidR="003D44E3">
        <w:rPr>
          <w:lang w:val="sl-SI"/>
        </w:rPr>
        <w:t xml:space="preserve">po uradni dolžnosti, ko </w:t>
      </w:r>
      <w:r w:rsidR="00942DC8" w:rsidRPr="00942DC8">
        <w:rPr>
          <w:lang w:val="sl-SI"/>
        </w:rPr>
        <w:t>prek sistema povezovanja poslovnih registrov prejme obvestilo pristojnega organa druge države članice o vpisu družbe, ki bo nastala s čezmejno delitvijo</w:t>
      </w:r>
      <w:r w:rsidR="003D44E3">
        <w:rPr>
          <w:lang w:val="sl-SI"/>
        </w:rPr>
        <w:t xml:space="preserve"> (nova 120.c in 120.d člen uredbe),</w:t>
      </w:r>
      <w:r w:rsidR="00494243">
        <w:rPr>
          <w:lang w:val="sl-SI"/>
        </w:rPr>
        <w:t xml:space="preserve"> ter</w:t>
      </w:r>
    </w:p>
    <w:p w14:paraId="4A5798E0" w14:textId="74D081D4" w:rsidR="0050385F" w:rsidRDefault="00494243" w:rsidP="0050385F">
      <w:pPr>
        <w:jc w:val="both"/>
        <w:rPr>
          <w:lang w:val="sl-SI"/>
        </w:rPr>
      </w:pPr>
      <w:r>
        <w:rPr>
          <w:lang w:val="sl-SI"/>
        </w:rPr>
        <w:t xml:space="preserve">– </w:t>
      </w:r>
      <w:r w:rsidR="0050385F" w:rsidRPr="0050385F">
        <w:rPr>
          <w:lang w:val="sl-SI"/>
        </w:rPr>
        <w:t>predlog za vpis čezmejne delitve</w:t>
      </w:r>
      <w:r>
        <w:rPr>
          <w:lang w:val="sl-SI"/>
        </w:rPr>
        <w:t xml:space="preserve">, ki ga ureja </w:t>
      </w:r>
      <w:r w:rsidR="0050385F" w:rsidRPr="0050385F">
        <w:rPr>
          <w:lang w:val="sl-SI"/>
        </w:rPr>
        <w:t>638.l člen ZGD-1</w:t>
      </w:r>
      <w:r>
        <w:rPr>
          <w:lang w:val="sl-SI"/>
        </w:rPr>
        <w:t xml:space="preserve"> (novi 120.e člen uredbe).</w:t>
      </w:r>
    </w:p>
    <w:p w14:paraId="05F36B3C" w14:textId="77777777" w:rsidR="00494243" w:rsidRPr="0050385F" w:rsidRDefault="00494243" w:rsidP="0050385F">
      <w:pPr>
        <w:jc w:val="both"/>
        <w:rPr>
          <w:lang w:val="sl-SI"/>
        </w:rPr>
      </w:pPr>
    </w:p>
    <w:p w14:paraId="2CED97DB" w14:textId="480A1EC9" w:rsidR="00710D92" w:rsidRPr="0003619A" w:rsidRDefault="00710D92" w:rsidP="00710D92">
      <w:pPr>
        <w:jc w:val="both"/>
        <w:rPr>
          <w:b/>
          <w:bCs/>
          <w:lang w:val="sl-SI"/>
        </w:rPr>
      </w:pPr>
      <w:r w:rsidRPr="0003619A">
        <w:rPr>
          <w:b/>
          <w:bCs/>
          <w:lang w:val="sl-SI"/>
        </w:rPr>
        <w:t>K 10. členu:</w:t>
      </w:r>
    </w:p>
    <w:p w14:paraId="31E78799" w14:textId="77777777" w:rsidR="00710D92" w:rsidRDefault="00710D92" w:rsidP="00710D92">
      <w:pPr>
        <w:jc w:val="both"/>
        <w:rPr>
          <w:lang w:val="sl-SI"/>
        </w:rPr>
      </w:pPr>
    </w:p>
    <w:p w14:paraId="299A6B4F" w14:textId="186644EE" w:rsidR="00232EDD" w:rsidRPr="00232EDD" w:rsidRDefault="00232EDD" w:rsidP="00232EDD">
      <w:pPr>
        <w:jc w:val="both"/>
        <w:rPr>
          <w:lang w:val="sl-SI"/>
        </w:rPr>
      </w:pPr>
      <w:r w:rsidRPr="00232EDD">
        <w:rPr>
          <w:lang w:val="sl-SI"/>
        </w:rPr>
        <w:t>V predlaganem členu so urejeni predlogi, povezani s čezmejnim</w:t>
      </w:r>
      <w:r w:rsidR="00AB5B72">
        <w:rPr>
          <w:lang w:val="sl-SI"/>
        </w:rPr>
        <w:t xml:space="preserve"> preoblikovanjem</w:t>
      </w:r>
      <w:r w:rsidRPr="00232EDD">
        <w:rPr>
          <w:lang w:val="sl-SI"/>
        </w:rPr>
        <w:t>, in sicer:</w:t>
      </w:r>
    </w:p>
    <w:p w14:paraId="24137577" w14:textId="4EA42D3F" w:rsidR="00232EDD" w:rsidRPr="00232EDD" w:rsidRDefault="00232EDD" w:rsidP="00232EDD">
      <w:pPr>
        <w:jc w:val="both"/>
        <w:rPr>
          <w:lang w:val="sl-SI"/>
        </w:rPr>
      </w:pPr>
      <w:r w:rsidRPr="00232EDD">
        <w:rPr>
          <w:lang w:val="sl-SI"/>
        </w:rPr>
        <w:t xml:space="preserve">– predlog za predložitev načrta zaradi javne objave po </w:t>
      </w:r>
      <w:r w:rsidR="00CF4878">
        <w:rPr>
          <w:lang w:val="sl-SI"/>
        </w:rPr>
        <w:t>661</w:t>
      </w:r>
      <w:r w:rsidRPr="00232EDD">
        <w:rPr>
          <w:lang w:val="sl-SI"/>
        </w:rPr>
        <w:t>.e členu ZGD-1 (novi 1</w:t>
      </w:r>
      <w:r w:rsidR="00AE0A31">
        <w:rPr>
          <w:lang w:val="sl-SI"/>
        </w:rPr>
        <w:t>32</w:t>
      </w:r>
      <w:r w:rsidRPr="00232EDD">
        <w:rPr>
          <w:lang w:val="sl-SI"/>
        </w:rPr>
        <w:t>.a člen uredbe),</w:t>
      </w:r>
    </w:p>
    <w:p w14:paraId="198E1FD0" w14:textId="6A13F802" w:rsidR="00232EDD" w:rsidRPr="00232EDD" w:rsidRDefault="00232EDD" w:rsidP="00232EDD">
      <w:pPr>
        <w:jc w:val="both"/>
        <w:rPr>
          <w:lang w:val="sl-SI"/>
        </w:rPr>
      </w:pPr>
      <w:r w:rsidRPr="00232EDD">
        <w:rPr>
          <w:lang w:val="sl-SI"/>
        </w:rPr>
        <w:t>– predlog za vpis namere čezmejne</w:t>
      </w:r>
      <w:r w:rsidR="005668AB">
        <w:rPr>
          <w:lang w:val="sl-SI"/>
        </w:rPr>
        <w:t>ga preoblikovanja</w:t>
      </w:r>
      <w:r w:rsidRPr="00232EDD">
        <w:rPr>
          <w:lang w:val="sl-SI"/>
        </w:rPr>
        <w:t>, katere</w:t>
      </w:r>
      <w:r w:rsidR="005668AB">
        <w:rPr>
          <w:lang w:val="sl-SI"/>
        </w:rPr>
        <w:t>ga</w:t>
      </w:r>
      <w:r w:rsidRPr="00232EDD">
        <w:rPr>
          <w:lang w:val="sl-SI"/>
        </w:rPr>
        <w:t xml:space="preserve"> vpis ureja </w:t>
      </w:r>
      <w:r w:rsidR="005668AB">
        <w:rPr>
          <w:lang w:val="sl-SI"/>
        </w:rPr>
        <w:t>661.j</w:t>
      </w:r>
      <w:r w:rsidRPr="00232EDD">
        <w:rPr>
          <w:lang w:val="sl-SI"/>
        </w:rPr>
        <w:t xml:space="preserve"> člen ZGD-1 (novi 1</w:t>
      </w:r>
      <w:r w:rsidR="00AE0A31">
        <w:rPr>
          <w:lang w:val="sl-SI"/>
        </w:rPr>
        <w:t>3</w:t>
      </w:r>
      <w:r w:rsidRPr="00232EDD">
        <w:rPr>
          <w:lang w:val="sl-SI"/>
        </w:rPr>
        <w:t>2.b člena uredbe),</w:t>
      </w:r>
    </w:p>
    <w:p w14:paraId="7C673045" w14:textId="3BF5E649" w:rsidR="00232EDD" w:rsidRPr="00232EDD" w:rsidRDefault="00232EDD" w:rsidP="00232EDD">
      <w:pPr>
        <w:jc w:val="both"/>
        <w:rPr>
          <w:lang w:val="sl-SI"/>
        </w:rPr>
      </w:pPr>
      <w:r w:rsidRPr="00232EDD">
        <w:rPr>
          <w:lang w:val="sl-SI"/>
        </w:rPr>
        <w:t>– izbris družbe</w:t>
      </w:r>
      <w:r w:rsidR="00EF4C63">
        <w:rPr>
          <w:lang w:val="sl-SI"/>
        </w:rPr>
        <w:t>, ki izvede čezmejno preoblikovanje,</w:t>
      </w:r>
      <w:r w:rsidRPr="00232EDD">
        <w:rPr>
          <w:lang w:val="sl-SI"/>
        </w:rPr>
        <w:t xml:space="preserve"> iz sodnega registra, ki ga ureja trinajsti odstavek </w:t>
      </w:r>
      <w:r w:rsidR="00EF4C63">
        <w:rPr>
          <w:lang w:val="sl-SI"/>
        </w:rPr>
        <w:t>661.j</w:t>
      </w:r>
      <w:r w:rsidRPr="00232EDD">
        <w:rPr>
          <w:lang w:val="sl-SI"/>
        </w:rPr>
        <w:t xml:space="preserve"> člena ZGD-1</w:t>
      </w:r>
      <w:r w:rsidR="00183E59">
        <w:rPr>
          <w:lang w:val="sl-SI"/>
        </w:rPr>
        <w:t xml:space="preserve">, ki ga </w:t>
      </w:r>
      <w:r w:rsidRPr="00232EDD">
        <w:rPr>
          <w:lang w:val="sl-SI"/>
        </w:rPr>
        <w:t xml:space="preserve">registrsko sodišče izvede po uradni dolžnosti, ko prek sistema povezovanja poslovnih registrov prejme obvestilo pristojnega organa druge države članice o vpisu </w:t>
      </w:r>
      <w:r w:rsidR="00DF7611">
        <w:rPr>
          <w:lang w:val="sl-SI"/>
        </w:rPr>
        <w:t xml:space="preserve">preoblikovane </w:t>
      </w:r>
      <w:r w:rsidRPr="00232EDD">
        <w:rPr>
          <w:lang w:val="sl-SI"/>
        </w:rPr>
        <w:t>družbe</w:t>
      </w:r>
      <w:r w:rsidR="00DC2D1B">
        <w:rPr>
          <w:lang w:val="sl-SI"/>
        </w:rPr>
        <w:t xml:space="preserve"> (novi</w:t>
      </w:r>
      <w:r w:rsidRPr="00232EDD">
        <w:rPr>
          <w:lang w:val="sl-SI"/>
        </w:rPr>
        <w:t xml:space="preserve"> </w:t>
      </w:r>
      <w:r w:rsidR="00DC2D1B">
        <w:rPr>
          <w:lang w:val="sl-SI"/>
        </w:rPr>
        <w:t>1321.c</w:t>
      </w:r>
      <w:r w:rsidRPr="00232EDD">
        <w:rPr>
          <w:lang w:val="sl-SI"/>
        </w:rPr>
        <w:t xml:space="preserve"> člen uredbe), ter</w:t>
      </w:r>
    </w:p>
    <w:p w14:paraId="374349DA" w14:textId="6E2C3BCA" w:rsidR="00232EDD" w:rsidRPr="0003619A" w:rsidRDefault="00232EDD" w:rsidP="00232EDD">
      <w:pPr>
        <w:jc w:val="both"/>
        <w:rPr>
          <w:lang w:val="sl-SI"/>
        </w:rPr>
      </w:pPr>
      <w:r w:rsidRPr="00232EDD">
        <w:rPr>
          <w:lang w:val="sl-SI"/>
        </w:rPr>
        <w:t>– predlog za vpis čezmejne</w:t>
      </w:r>
      <w:r w:rsidR="00DC2D1B">
        <w:rPr>
          <w:lang w:val="sl-SI"/>
        </w:rPr>
        <w:t>ga preoblikovanja</w:t>
      </w:r>
      <w:r w:rsidRPr="00232EDD">
        <w:rPr>
          <w:lang w:val="sl-SI"/>
        </w:rPr>
        <w:t>, ki ga ureja 6</w:t>
      </w:r>
      <w:r w:rsidR="00DC2D1B">
        <w:rPr>
          <w:lang w:val="sl-SI"/>
        </w:rPr>
        <w:t>61</w:t>
      </w:r>
      <w:r w:rsidRPr="00232EDD">
        <w:rPr>
          <w:lang w:val="sl-SI"/>
        </w:rPr>
        <w:t>.</w:t>
      </w:r>
      <w:r w:rsidR="00DC2D1B">
        <w:rPr>
          <w:lang w:val="sl-SI"/>
        </w:rPr>
        <w:t>k</w:t>
      </w:r>
      <w:r w:rsidRPr="00232EDD">
        <w:rPr>
          <w:lang w:val="sl-SI"/>
        </w:rPr>
        <w:t xml:space="preserve"> člen ZGD-1 (novi 1</w:t>
      </w:r>
      <w:r w:rsidR="001C1D99">
        <w:rPr>
          <w:lang w:val="sl-SI"/>
        </w:rPr>
        <w:t>32</w:t>
      </w:r>
      <w:r w:rsidRPr="00232EDD">
        <w:rPr>
          <w:lang w:val="sl-SI"/>
        </w:rPr>
        <w:t>.</w:t>
      </w:r>
      <w:r w:rsidR="001C1D99">
        <w:rPr>
          <w:lang w:val="sl-SI"/>
        </w:rPr>
        <w:t>d</w:t>
      </w:r>
      <w:r w:rsidRPr="00232EDD">
        <w:rPr>
          <w:lang w:val="sl-SI"/>
        </w:rPr>
        <w:t xml:space="preserve"> člen uredbe).</w:t>
      </w:r>
    </w:p>
    <w:p w14:paraId="1B56FF37" w14:textId="77777777" w:rsidR="00710D92" w:rsidRPr="0003619A" w:rsidRDefault="00710D92" w:rsidP="00710D92">
      <w:pPr>
        <w:jc w:val="both"/>
        <w:rPr>
          <w:lang w:val="sl-SI"/>
        </w:rPr>
      </w:pPr>
    </w:p>
    <w:p w14:paraId="73898ED5" w14:textId="05ACAC75" w:rsidR="00710D92" w:rsidRPr="0003619A" w:rsidRDefault="00710D92" w:rsidP="00710D92">
      <w:pPr>
        <w:jc w:val="both"/>
        <w:rPr>
          <w:b/>
          <w:bCs/>
          <w:lang w:val="sl-SI"/>
        </w:rPr>
      </w:pPr>
      <w:r w:rsidRPr="0003619A">
        <w:rPr>
          <w:b/>
          <w:bCs/>
          <w:lang w:val="sl-SI"/>
        </w:rPr>
        <w:t xml:space="preserve">K </w:t>
      </w:r>
      <w:r w:rsidR="00AE7187" w:rsidRPr="0003619A">
        <w:rPr>
          <w:b/>
          <w:bCs/>
          <w:lang w:val="sl-SI"/>
        </w:rPr>
        <w:t>11</w:t>
      </w:r>
      <w:r w:rsidRPr="0003619A">
        <w:rPr>
          <w:b/>
          <w:bCs/>
          <w:lang w:val="sl-SI"/>
        </w:rPr>
        <w:t>. členu:</w:t>
      </w:r>
    </w:p>
    <w:p w14:paraId="7F3987DF" w14:textId="77777777" w:rsidR="00710D92" w:rsidRPr="0003619A" w:rsidRDefault="00710D92" w:rsidP="00710D92">
      <w:pPr>
        <w:jc w:val="both"/>
        <w:rPr>
          <w:lang w:val="sl-SI"/>
        </w:rPr>
      </w:pPr>
    </w:p>
    <w:p w14:paraId="4DF3FA05" w14:textId="36DE0299" w:rsidR="00027A52" w:rsidRPr="0003619A" w:rsidRDefault="00027A52" w:rsidP="008A7467">
      <w:pPr>
        <w:jc w:val="both"/>
        <w:rPr>
          <w:lang w:val="sl-SI"/>
        </w:rPr>
      </w:pPr>
      <w:r>
        <w:rPr>
          <w:lang w:val="sl-SI"/>
        </w:rPr>
        <w:t>Predlagani člen ureja prehodno obdobje.</w:t>
      </w:r>
    </w:p>
    <w:p w14:paraId="5DB62F26" w14:textId="77777777" w:rsidR="00AE7187" w:rsidRPr="0003619A" w:rsidRDefault="00AE7187" w:rsidP="008A7467">
      <w:pPr>
        <w:jc w:val="both"/>
        <w:rPr>
          <w:lang w:val="sl-SI"/>
        </w:rPr>
      </w:pPr>
    </w:p>
    <w:p w14:paraId="5913C351" w14:textId="332AA2B5" w:rsidR="00AE7187" w:rsidRPr="0003619A" w:rsidRDefault="00AE7187" w:rsidP="00AE7187">
      <w:pPr>
        <w:jc w:val="both"/>
        <w:rPr>
          <w:b/>
          <w:bCs/>
          <w:lang w:val="sl-SI"/>
        </w:rPr>
      </w:pPr>
      <w:r w:rsidRPr="0003619A">
        <w:rPr>
          <w:b/>
          <w:bCs/>
          <w:lang w:val="sl-SI"/>
        </w:rPr>
        <w:t xml:space="preserve">K </w:t>
      </w:r>
      <w:r w:rsidR="00A633F4">
        <w:rPr>
          <w:b/>
          <w:bCs/>
          <w:lang w:val="sl-SI"/>
        </w:rPr>
        <w:t>1</w:t>
      </w:r>
      <w:r w:rsidR="00027A52">
        <w:rPr>
          <w:b/>
          <w:bCs/>
          <w:lang w:val="sl-SI"/>
        </w:rPr>
        <w:t>2</w:t>
      </w:r>
      <w:r w:rsidRPr="0003619A">
        <w:rPr>
          <w:b/>
          <w:bCs/>
          <w:lang w:val="sl-SI"/>
        </w:rPr>
        <w:t>. členu:</w:t>
      </w:r>
    </w:p>
    <w:p w14:paraId="7977C390" w14:textId="77777777" w:rsidR="00AE7187" w:rsidRPr="0003619A" w:rsidRDefault="00AE7187" w:rsidP="008A7467">
      <w:pPr>
        <w:jc w:val="both"/>
        <w:rPr>
          <w:lang w:val="sl-SI"/>
        </w:rPr>
      </w:pPr>
    </w:p>
    <w:p w14:paraId="7633BCA9" w14:textId="77777777" w:rsidR="00D540A0" w:rsidRPr="0003619A" w:rsidRDefault="00D540A0" w:rsidP="00D540A0">
      <w:pPr>
        <w:jc w:val="both"/>
        <w:rPr>
          <w:lang w:val="sl-SI"/>
        </w:rPr>
      </w:pPr>
      <w:r w:rsidRPr="0003619A">
        <w:rPr>
          <w:lang w:val="sl-SI"/>
        </w:rPr>
        <w:t xml:space="preserve">Predviden je 15-dnevni </w:t>
      </w:r>
      <w:r w:rsidRPr="0003619A">
        <w:rPr>
          <w:i/>
          <w:lang w:val="sl-SI"/>
        </w:rPr>
        <w:t xml:space="preserve">vacatio legis. </w:t>
      </w:r>
    </w:p>
    <w:p w14:paraId="662ECE55" w14:textId="77777777" w:rsidR="00AE7187" w:rsidRPr="0003619A" w:rsidRDefault="00AE7187" w:rsidP="008A7467">
      <w:pPr>
        <w:jc w:val="both"/>
        <w:rPr>
          <w:lang w:val="sl-SI"/>
        </w:rPr>
      </w:pPr>
    </w:p>
    <w:sectPr w:rsidR="00AE7187" w:rsidRPr="0003619A" w:rsidSect="00030F8B">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701F3" w14:textId="77777777" w:rsidR="00B3232B" w:rsidRDefault="00B3232B">
      <w:r>
        <w:separator/>
      </w:r>
    </w:p>
  </w:endnote>
  <w:endnote w:type="continuationSeparator" w:id="0">
    <w:p w14:paraId="3ACF4086" w14:textId="77777777" w:rsidR="00B3232B" w:rsidRDefault="00B3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340" w14:textId="77777777" w:rsidR="00F72335" w:rsidRDefault="00F72335">
    <w:pPr>
      <w:pStyle w:val="Noga"/>
      <w:jc w:val="right"/>
    </w:pPr>
    <w:r>
      <w:fldChar w:fldCharType="begin"/>
    </w:r>
    <w:r>
      <w:instrText xml:space="preserve"> PAGE   \* MERGEFORMAT </w:instrText>
    </w:r>
    <w:r>
      <w:fldChar w:fldCharType="separate"/>
    </w:r>
    <w:r>
      <w:rPr>
        <w:noProof/>
      </w:rPr>
      <w:t>2</w:t>
    </w:r>
    <w:r>
      <w:rPr>
        <w:noProof/>
      </w:rPr>
      <w:fldChar w:fldCharType="end"/>
    </w:r>
  </w:p>
  <w:p w14:paraId="574CAACA" w14:textId="77777777" w:rsidR="00F72335" w:rsidRDefault="00F72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B49B" w14:textId="77777777" w:rsidR="00B3232B" w:rsidRDefault="00B3232B">
      <w:r>
        <w:separator/>
      </w:r>
    </w:p>
  </w:footnote>
  <w:footnote w:type="continuationSeparator" w:id="0">
    <w:p w14:paraId="59B3C898" w14:textId="77777777" w:rsidR="00B3232B" w:rsidRDefault="00B32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9924"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E8D83EF" w14:textId="77777777">
      <w:trPr>
        <w:cantSplit/>
        <w:trHeight w:hRule="exact" w:val="847"/>
      </w:trPr>
      <w:tc>
        <w:tcPr>
          <w:tcW w:w="567" w:type="dxa"/>
        </w:tcPr>
        <w:p w14:paraId="5F73F511" w14:textId="7B11475D" w:rsidR="002A2B69" w:rsidRPr="008F3500" w:rsidRDefault="007A2DD7"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42578016" wp14:editId="2D5D9B0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2F71F1"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60B6435" w14:textId="77777777" w:rsidR="00A0589E" w:rsidRDefault="00A0589E" w:rsidP="00D34769">
    <w:pPr>
      <w:pStyle w:val="Glava"/>
      <w:tabs>
        <w:tab w:val="clear" w:pos="4320"/>
        <w:tab w:val="clear" w:pos="8640"/>
        <w:tab w:val="left" w:pos="5112"/>
      </w:tabs>
      <w:spacing w:line="240" w:lineRule="exact"/>
      <w:rPr>
        <w:rFonts w:cs="Arial"/>
        <w:sz w:val="16"/>
        <w:lang w:val="sl-SI"/>
      </w:rPr>
    </w:pPr>
  </w:p>
  <w:p w14:paraId="4E100CCF" w14:textId="4A4170F9" w:rsidR="00D34769" w:rsidRPr="00D34769" w:rsidRDefault="007A2DD7" w:rsidP="00D34769">
    <w:pPr>
      <w:pStyle w:val="Glava"/>
      <w:tabs>
        <w:tab w:val="clear" w:pos="4320"/>
        <w:tab w:val="clear" w:pos="8640"/>
        <w:tab w:val="left" w:pos="5112"/>
      </w:tabs>
      <w:spacing w:line="240" w:lineRule="exact"/>
      <w:rPr>
        <w:sz w:val="16"/>
        <w:szCs w:val="16"/>
      </w:rPr>
    </w:pPr>
    <w:r>
      <w:rPr>
        <w:noProof/>
      </w:rPr>
      <w:drawing>
        <wp:anchor distT="0" distB="0" distL="114300" distR="114300" simplePos="0" relativeHeight="251658240" behindDoc="0" locked="0" layoutInCell="1" allowOverlap="1" wp14:anchorId="31D9B199" wp14:editId="2843C0A0">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30F8B">
      <w:rPr>
        <w:rFonts w:cs="Arial"/>
        <w:sz w:val="16"/>
        <w:lang w:val="sl-SI"/>
      </w:rPr>
      <w:t xml:space="preserve">Župančičeva </w:t>
    </w:r>
    <w:r w:rsidR="00A0589E">
      <w:rPr>
        <w:rFonts w:cs="Arial"/>
        <w:sz w:val="16"/>
        <w:lang w:val="sl-SI"/>
      </w:rPr>
      <w:t xml:space="preserve">ulica </w:t>
    </w:r>
    <w:r w:rsidR="00030F8B">
      <w:rPr>
        <w:rFonts w:cs="Arial"/>
        <w:sz w:val="16"/>
        <w:lang w:val="sl-SI"/>
      </w:rPr>
      <w:t>3</w:t>
    </w:r>
    <w:r w:rsidR="00A770A6" w:rsidRPr="008F3500">
      <w:rPr>
        <w:rFonts w:cs="Arial"/>
        <w:sz w:val="16"/>
        <w:lang w:val="sl-SI"/>
      </w:rPr>
      <w:t xml:space="preserve">, </w:t>
    </w:r>
    <w:r w:rsidR="00030F8B">
      <w:rPr>
        <w:rFonts w:cs="Arial"/>
        <w:sz w:val="16"/>
        <w:lang w:val="sl-SI"/>
      </w:rPr>
      <w:t>1000 Ljubljana</w:t>
    </w:r>
    <w:r w:rsidR="00A770A6" w:rsidRPr="008F3500">
      <w:rPr>
        <w:rFonts w:cs="Arial"/>
        <w:sz w:val="16"/>
        <w:lang w:val="sl-SI"/>
      </w:rPr>
      <w:tab/>
    </w:r>
    <w:r w:rsidR="00A0589E">
      <w:rPr>
        <w:sz w:val="16"/>
        <w:szCs w:val="16"/>
      </w:rPr>
      <w:t xml:space="preserve">T: </w:t>
    </w:r>
    <w:r w:rsidR="00D34769" w:rsidRPr="00D34769">
      <w:rPr>
        <w:sz w:val="16"/>
        <w:szCs w:val="16"/>
      </w:rPr>
      <w:t xml:space="preserve">01 </w:t>
    </w:r>
    <w:r w:rsidR="00D34769" w:rsidRPr="00D34769">
      <w:rPr>
        <w:rFonts w:cs="Arial"/>
        <w:sz w:val="16"/>
        <w:lang w:val="sl-SI"/>
      </w:rPr>
      <w:t>369</w:t>
    </w:r>
    <w:r w:rsidR="00D34769" w:rsidRPr="00D34769">
      <w:rPr>
        <w:sz w:val="16"/>
        <w:szCs w:val="16"/>
      </w:rPr>
      <w:t xml:space="preserve"> 53</w:t>
    </w:r>
    <w:r w:rsidR="00A0589E">
      <w:rPr>
        <w:sz w:val="16"/>
        <w:szCs w:val="16"/>
      </w:rPr>
      <w:t xml:space="preserve"> </w:t>
    </w:r>
    <w:r w:rsidR="00D34769" w:rsidRPr="00D34769">
      <w:rPr>
        <w:sz w:val="16"/>
        <w:szCs w:val="16"/>
      </w:rPr>
      <w:t>42</w:t>
    </w:r>
  </w:p>
  <w:p w14:paraId="58C84CF2" w14:textId="77777777" w:rsidR="00A770A6" w:rsidRPr="00D34769" w:rsidRDefault="00A770A6"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00D34769" w:rsidRPr="00D34769">
      <w:rPr>
        <w:sz w:val="16"/>
        <w:szCs w:val="16"/>
      </w:rPr>
      <w:t>F: 01 369 57</w:t>
    </w:r>
    <w:r w:rsidR="00A0589E">
      <w:rPr>
        <w:sz w:val="16"/>
        <w:szCs w:val="16"/>
      </w:rPr>
      <w:t xml:space="preserve"> </w:t>
    </w:r>
    <w:r w:rsidR="00D34769" w:rsidRPr="00D34769">
      <w:rPr>
        <w:sz w:val="16"/>
        <w:szCs w:val="16"/>
      </w:rPr>
      <w:t>83</w:t>
    </w:r>
  </w:p>
  <w:p w14:paraId="173CC1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030F8B">
      <w:rPr>
        <w:rFonts w:cs="Arial"/>
        <w:sz w:val="16"/>
        <w:lang w:val="sl-SI"/>
      </w:rPr>
      <w:t>gp.mp@gov.si</w:t>
    </w:r>
  </w:p>
  <w:p w14:paraId="10D42599" w14:textId="77777777" w:rsidR="00A770A6" w:rsidRDefault="00A770A6"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sidR="00F622D9">
      <w:rPr>
        <w:rFonts w:cs="Arial"/>
        <w:sz w:val="16"/>
        <w:lang w:val="sl-SI"/>
      </w:rPr>
      <w:tab/>
    </w:r>
    <w:r w:rsidR="00250208" w:rsidRPr="00A0589E">
      <w:rPr>
        <w:rFonts w:cs="Arial"/>
        <w:sz w:val="16"/>
        <w:lang w:val="sl-SI"/>
      </w:rPr>
      <w:t>www.mp.gov.si</w:t>
    </w:r>
  </w:p>
  <w:p w14:paraId="35B31342"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31F6990E"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5C5A6BE6"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13EA5124"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1F378BDA"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30FCDF65"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7503"/>
    <w:multiLevelType w:val="hybridMultilevel"/>
    <w:tmpl w:val="8AE62F58"/>
    <w:lvl w:ilvl="0" w:tplc="FFFFFFFF">
      <w:start w:val="1"/>
      <w:numFmt w:val="bullet"/>
      <w:lvlText w:val=""/>
      <w:lvlJc w:val="left"/>
      <w:pPr>
        <w:ind w:left="720" w:hanging="360"/>
      </w:pPr>
      <w:rPr>
        <w:rFonts w:ascii="Symbol" w:hAnsi="Symbol" w:hint="default"/>
      </w:rPr>
    </w:lvl>
    <w:lvl w:ilvl="1" w:tplc="F44C9B4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7D669D"/>
    <w:multiLevelType w:val="hybridMultilevel"/>
    <w:tmpl w:val="C5F4D43E"/>
    <w:lvl w:ilvl="0" w:tplc="F44C9B4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884614"/>
    <w:multiLevelType w:val="hybridMultilevel"/>
    <w:tmpl w:val="B3FEB4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E82961"/>
    <w:multiLevelType w:val="hybridMultilevel"/>
    <w:tmpl w:val="5C105958"/>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BD5354D"/>
    <w:multiLevelType w:val="hybridMultilevel"/>
    <w:tmpl w:val="5C8602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1A51212"/>
    <w:multiLevelType w:val="hybridMultilevel"/>
    <w:tmpl w:val="D700AE92"/>
    <w:lvl w:ilvl="0" w:tplc="F44C9B4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49B3DB9"/>
    <w:multiLevelType w:val="hybridMultilevel"/>
    <w:tmpl w:val="278817E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8EF84686">
      <w:start w:val="4"/>
      <w:numFmt w:val="bullet"/>
      <w:lvlText w:val="–"/>
      <w:lvlJc w:val="left"/>
      <w:pPr>
        <w:ind w:left="2160" w:hanging="360"/>
      </w:pPr>
      <w:rPr>
        <w:rFonts w:ascii="Arial" w:eastAsiaTheme="minorHAnsi" w:hAnsi="Arial" w:cs="Arial" w:hint="default"/>
      </w:rPr>
    </w:lvl>
    <w:lvl w:ilvl="3" w:tplc="784A4D0E">
      <w:start w:val="1"/>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F9A11FA"/>
    <w:multiLevelType w:val="hybridMultilevel"/>
    <w:tmpl w:val="ACC0C6DA"/>
    <w:lvl w:ilvl="0" w:tplc="F44C9B48">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77A0D3F"/>
    <w:multiLevelType w:val="multilevel"/>
    <w:tmpl w:val="BF70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B3512D"/>
    <w:multiLevelType w:val="hybridMultilevel"/>
    <w:tmpl w:val="FC3655F8"/>
    <w:lvl w:ilvl="0" w:tplc="F44C9B48">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2232611">
    <w:abstractNumId w:val="17"/>
  </w:num>
  <w:num w:numId="2" w16cid:durableId="66420659">
    <w:abstractNumId w:val="9"/>
  </w:num>
  <w:num w:numId="3" w16cid:durableId="2026981850">
    <w:abstractNumId w:val="12"/>
  </w:num>
  <w:num w:numId="4" w16cid:durableId="2112506990">
    <w:abstractNumId w:val="1"/>
  </w:num>
  <w:num w:numId="5" w16cid:durableId="1326471697">
    <w:abstractNumId w:val="2"/>
  </w:num>
  <w:num w:numId="6" w16cid:durableId="765661660">
    <w:abstractNumId w:val="4"/>
  </w:num>
  <w:num w:numId="7" w16cid:durableId="2118406531">
    <w:abstractNumId w:val="16"/>
  </w:num>
  <w:num w:numId="8" w16cid:durableId="1020739800">
    <w:abstractNumId w:val="15"/>
  </w:num>
  <w:num w:numId="9" w16cid:durableId="392390918">
    <w:abstractNumId w:val="19"/>
  </w:num>
  <w:num w:numId="10" w16cid:durableId="973414290">
    <w:abstractNumId w:val="21"/>
  </w:num>
  <w:num w:numId="11" w16cid:durableId="1436054437">
    <w:abstractNumId w:val="11"/>
  </w:num>
  <w:num w:numId="12" w16cid:durableId="1835564159">
    <w:abstractNumId w:val="7"/>
  </w:num>
  <w:num w:numId="13" w16cid:durableId="1181703802">
    <w:abstractNumId w:val="13"/>
  </w:num>
  <w:num w:numId="14" w16cid:durableId="1060976706">
    <w:abstractNumId w:val="20"/>
  </w:num>
  <w:num w:numId="15" w16cid:durableId="868757047">
    <w:abstractNumId w:val="6"/>
  </w:num>
  <w:num w:numId="16" w16cid:durableId="448159596">
    <w:abstractNumId w:val="14"/>
  </w:num>
  <w:num w:numId="17" w16cid:durableId="2001233525">
    <w:abstractNumId w:val="3"/>
  </w:num>
  <w:num w:numId="18" w16cid:durableId="1676109495">
    <w:abstractNumId w:val="0"/>
  </w:num>
  <w:num w:numId="19" w16cid:durableId="248008929">
    <w:abstractNumId w:val="10"/>
  </w:num>
  <w:num w:numId="20" w16cid:durableId="42409926">
    <w:abstractNumId w:val="8"/>
  </w:num>
  <w:num w:numId="21" w16cid:durableId="896892507">
    <w:abstractNumId w:val="18"/>
  </w:num>
  <w:num w:numId="22" w16cid:durableId="6106736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D95"/>
    <w:rsid w:val="000001FF"/>
    <w:rsid w:val="00001A0B"/>
    <w:rsid w:val="00002320"/>
    <w:rsid w:val="00003F8C"/>
    <w:rsid w:val="0000479C"/>
    <w:rsid w:val="000107A6"/>
    <w:rsid w:val="000111EF"/>
    <w:rsid w:val="00011888"/>
    <w:rsid w:val="0001559E"/>
    <w:rsid w:val="000156AC"/>
    <w:rsid w:val="00016E48"/>
    <w:rsid w:val="00021348"/>
    <w:rsid w:val="00021EAD"/>
    <w:rsid w:val="0002294C"/>
    <w:rsid w:val="000239BF"/>
    <w:rsid w:val="00023A88"/>
    <w:rsid w:val="00026C41"/>
    <w:rsid w:val="00027544"/>
    <w:rsid w:val="00027A52"/>
    <w:rsid w:val="00027B25"/>
    <w:rsid w:val="00030F8B"/>
    <w:rsid w:val="00031F04"/>
    <w:rsid w:val="0003297E"/>
    <w:rsid w:val="0003381F"/>
    <w:rsid w:val="000347A2"/>
    <w:rsid w:val="0003585B"/>
    <w:rsid w:val="0003619A"/>
    <w:rsid w:val="00036AFE"/>
    <w:rsid w:val="0003707D"/>
    <w:rsid w:val="00040D4C"/>
    <w:rsid w:val="00040FA1"/>
    <w:rsid w:val="000413C9"/>
    <w:rsid w:val="00042417"/>
    <w:rsid w:val="0004323F"/>
    <w:rsid w:val="00043532"/>
    <w:rsid w:val="00045B24"/>
    <w:rsid w:val="000517EC"/>
    <w:rsid w:val="00053053"/>
    <w:rsid w:val="00054769"/>
    <w:rsid w:val="00056480"/>
    <w:rsid w:val="00063EA6"/>
    <w:rsid w:val="000662BD"/>
    <w:rsid w:val="000705B9"/>
    <w:rsid w:val="00071B8E"/>
    <w:rsid w:val="00073906"/>
    <w:rsid w:val="00074758"/>
    <w:rsid w:val="00075304"/>
    <w:rsid w:val="00076579"/>
    <w:rsid w:val="00076776"/>
    <w:rsid w:val="000819F3"/>
    <w:rsid w:val="00083437"/>
    <w:rsid w:val="00083722"/>
    <w:rsid w:val="000846CC"/>
    <w:rsid w:val="00091928"/>
    <w:rsid w:val="00091EFB"/>
    <w:rsid w:val="00092BE9"/>
    <w:rsid w:val="000942BA"/>
    <w:rsid w:val="000968C5"/>
    <w:rsid w:val="0009790F"/>
    <w:rsid w:val="00097FA5"/>
    <w:rsid w:val="000A0B74"/>
    <w:rsid w:val="000A5452"/>
    <w:rsid w:val="000A7238"/>
    <w:rsid w:val="000B0B48"/>
    <w:rsid w:val="000B0EC3"/>
    <w:rsid w:val="000B1718"/>
    <w:rsid w:val="000B45E0"/>
    <w:rsid w:val="000B5041"/>
    <w:rsid w:val="000B6950"/>
    <w:rsid w:val="000C3016"/>
    <w:rsid w:val="000C56C9"/>
    <w:rsid w:val="000C5FF6"/>
    <w:rsid w:val="000D1075"/>
    <w:rsid w:val="000D22F1"/>
    <w:rsid w:val="000D4863"/>
    <w:rsid w:val="000D6EAC"/>
    <w:rsid w:val="000D7C79"/>
    <w:rsid w:val="000E18F9"/>
    <w:rsid w:val="000E1C4D"/>
    <w:rsid w:val="000E3230"/>
    <w:rsid w:val="000E3A04"/>
    <w:rsid w:val="000E4724"/>
    <w:rsid w:val="000E49B8"/>
    <w:rsid w:val="000E4B8B"/>
    <w:rsid w:val="000E62F4"/>
    <w:rsid w:val="000E641C"/>
    <w:rsid w:val="000E71D9"/>
    <w:rsid w:val="000E7DF6"/>
    <w:rsid w:val="000F0D35"/>
    <w:rsid w:val="000F2AEE"/>
    <w:rsid w:val="000F4A43"/>
    <w:rsid w:val="000F4DE0"/>
    <w:rsid w:val="000F4F85"/>
    <w:rsid w:val="000F6575"/>
    <w:rsid w:val="000F6B82"/>
    <w:rsid w:val="000F7448"/>
    <w:rsid w:val="00101271"/>
    <w:rsid w:val="00103754"/>
    <w:rsid w:val="00104F7D"/>
    <w:rsid w:val="00104FBE"/>
    <w:rsid w:val="001066E8"/>
    <w:rsid w:val="0011044F"/>
    <w:rsid w:val="001108C7"/>
    <w:rsid w:val="001117FD"/>
    <w:rsid w:val="00112B82"/>
    <w:rsid w:val="00113795"/>
    <w:rsid w:val="001152FB"/>
    <w:rsid w:val="00115314"/>
    <w:rsid w:val="00117F44"/>
    <w:rsid w:val="001210A0"/>
    <w:rsid w:val="0012117A"/>
    <w:rsid w:val="00121D98"/>
    <w:rsid w:val="00121E99"/>
    <w:rsid w:val="00122889"/>
    <w:rsid w:val="00124E7D"/>
    <w:rsid w:val="0013168B"/>
    <w:rsid w:val="00131BC9"/>
    <w:rsid w:val="0013228C"/>
    <w:rsid w:val="00133014"/>
    <w:rsid w:val="00134428"/>
    <w:rsid w:val="0013521F"/>
    <w:rsid w:val="001357B2"/>
    <w:rsid w:val="00137090"/>
    <w:rsid w:val="00141E9A"/>
    <w:rsid w:val="0014325A"/>
    <w:rsid w:val="00143BCA"/>
    <w:rsid w:val="0014604A"/>
    <w:rsid w:val="00146470"/>
    <w:rsid w:val="0015039E"/>
    <w:rsid w:val="001522F8"/>
    <w:rsid w:val="00152818"/>
    <w:rsid w:val="00152FF0"/>
    <w:rsid w:val="001545FF"/>
    <w:rsid w:val="00156531"/>
    <w:rsid w:val="00157574"/>
    <w:rsid w:val="001609A8"/>
    <w:rsid w:val="001614D8"/>
    <w:rsid w:val="00162DD4"/>
    <w:rsid w:val="00164923"/>
    <w:rsid w:val="0016524F"/>
    <w:rsid w:val="00165BEF"/>
    <w:rsid w:val="001676C8"/>
    <w:rsid w:val="0017356C"/>
    <w:rsid w:val="0017478F"/>
    <w:rsid w:val="00174791"/>
    <w:rsid w:val="00174D6D"/>
    <w:rsid w:val="00177EBA"/>
    <w:rsid w:val="00183E59"/>
    <w:rsid w:val="001865D7"/>
    <w:rsid w:val="00190492"/>
    <w:rsid w:val="001904B8"/>
    <w:rsid w:val="001915CF"/>
    <w:rsid w:val="001917FD"/>
    <w:rsid w:val="00192AC7"/>
    <w:rsid w:val="00192C02"/>
    <w:rsid w:val="0019303B"/>
    <w:rsid w:val="00193580"/>
    <w:rsid w:val="0019444E"/>
    <w:rsid w:val="00194A59"/>
    <w:rsid w:val="00195C13"/>
    <w:rsid w:val="00196AA5"/>
    <w:rsid w:val="00197FDF"/>
    <w:rsid w:val="001A02D3"/>
    <w:rsid w:val="001A3B56"/>
    <w:rsid w:val="001A3FF6"/>
    <w:rsid w:val="001A417F"/>
    <w:rsid w:val="001A512A"/>
    <w:rsid w:val="001A705A"/>
    <w:rsid w:val="001B3961"/>
    <w:rsid w:val="001B5697"/>
    <w:rsid w:val="001B6B6B"/>
    <w:rsid w:val="001C1D99"/>
    <w:rsid w:val="001C3B4C"/>
    <w:rsid w:val="001C497B"/>
    <w:rsid w:val="001C616B"/>
    <w:rsid w:val="001C76DF"/>
    <w:rsid w:val="001D21AE"/>
    <w:rsid w:val="001D3E2B"/>
    <w:rsid w:val="001D7361"/>
    <w:rsid w:val="001E0ACC"/>
    <w:rsid w:val="001E0D6E"/>
    <w:rsid w:val="001E23C4"/>
    <w:rsid w:val="001E3297"/>
    <w:rsid w:val="001E3C9B"/>
    <w:rsid w:val="001E4718"/>
    <w:rsid w:val="001E51F2"/>
    <w:rsid w:val="001F1209"/>
    <w:rsid w:val="001F1395"/>
    <w:rsid w:val="001F2225"/>
    <w:rsid w:val="001F3D01"/>
    <w:rsid w:val="001F7C2D"/>
    <w:rsid w:val="00200532"/>
    <w:rsid w:val="00202A77"/>
    <w:rsid w:val="0020508F"/>
    <w:rsid w:val="00206B4D"/>
    <w:rsid w:val="002075DD"/>
    <w:rsid w:val="00210531"/>
    <w:rsid w:val="002109DD"/>
    <w:rsid w:val="00210A43"/>
    <w:rsid w:val="002135E9"/>
    <w:rsid w:val="00217AA4"/>
    <w:rsid w:val="0022058A"/>
    <w:rsid w:val="002208D5"/>
    <w:rsid w:val="002224B6"/>
    <w:rsid w:val="0023010D"/>
    <w:rsid w:val="0023128E"/>
    <w:rsid w:val="00232EDD"/>
    <w:rsid w:val="00232FB4"/>
    <w:rsid w:val="00233114"/>
    <w:rsid w:val="0023704F"/>
    <w:rsid w:val="002375B2"/>
    <w:rsid w:val="0024234D"/>
    <w:rsid w:val="002423D5"/>
    <w:rsid w:val="0024251A"/>
    <w:rsid w:val="00243AEE"/>
    <w:rsid w:val="00243F6C"/>
    <w:rsid w:val="002447EE"/>
    <w:rsid w:val="002456E6"/>
    <w:rsid w:val="00246CB7"/>
    <w:rsid w:val="00250208"/>
    <w:rsid w:val="0025069F"/>
    <w:rsid w:val="00250ACB"/>
    <w:rsid w:val="002515A0"/>
    <w:rsid w:val="00253B02"/>
    <w:rsid w:val="00254E44"/>
    <w:rsid w:val="00256E59"/>
    <w:rsid w:val="0025734B"/>
    <w:rsid w:val="00257688"/>
    <w:rsid w:val="0025780C"/>
    <w:rsid w:val="00262C0A"/>
    <w:rsid w:val="00263807"/>
    <w:rsid w:val="0026539D"/>
    <w:rsid w:val="00265803"/>
    <w:rsid w:val="00265907"/>
    <w:rsid w:val="00265915"/>
    <w:rsid w:val="00265BC2"/>
    <w:rsid w:val="00266C90"/>
    <w:rsid w:val="00266D03"/>
    <w:rsid w:val="00266F17"/>
    <w:rsid w:val="00271CE5"/>
    <w:rsid w:val="002720B8"/>
    <w:rsid w:val="002736D9"/>
    <w:rsid w:val="00273A6A"/>
    <w:rsid w:val="00274203"/>
    <w:rsid w:val="00276E14"/>
    <w:rsid w:val="00277B59"/>
    <w:rsid w:val="00282020"/>
    <w:rsid w:val="00284EE7"/>
    <w:rsid w:val="00287A67"/>
    <w:rsid w:val="00290165"/>
    <w:rsid w:val="00291C8A"/>
    <w:rsid w:val="00294554"/>
    <w:rsid w:val="00294FBE"/>
    <w:rsid w:val="002961BA"/>
    <w:rsid w:val="00296ADC"/>
    <w:rsid w:val="002A05D6"/>
    <w:rsid w:val="002A1401"/>
    <w:rsid w:val="002A2B69"/>
    <w:rsid w:val="002A5ADF"/>
    <w:rsid w:val="002A6842"/>
    <w:rsid w:val="002A6CA6"/>
    <w:rsid w:val="002B1DB6"/>
    <w:rsid w:val="002B5BE6"/>
    <w:rsid w:val="002B62D9"/>
    <w:rsid w:val="002B67C1"/>
    <w:rsid w:val="002B6B47"/>
    <w:rsid w:val="002B73BE"/>
    <w:rsid w:val="002C0590"/>
    <w:rsid w:val="002C171E"/>
    <w:rsid w:val="002D1B5F"/>
    <w:rsid w:val="002D2FCF"/>
    <w:rsid w:val="002E00C5"/>
    <w:rsid w:val="002E04BA"/>
    <w:rsid w:val="002E0954"/>
    <w:rsid w:val="002E5BD6"/>
    <w:rsid w:val="002E6BB9"/>
    <w:rsid w:val="002E7597"/>
    <w:rsid w:val="002F0A24"/>
    <w:rsid w:val="002F3DCD"/>
    <w:rsid w:val="002F6745"/>
    <w:rsid w:val="00302171"/>
    <w:rsid w:val="0030270B"/>
    <w:rsid w:val="00302AD9"/>
    <w:rsid w:val="00303258"/>
    <w:rsid w:val="003039EA"/>
    <w:rsid w:val="00303A76"/>
    <w:rsid w:val="0030637A"/>
    <w:rsid w:val="00306485"/>
    <w:rsid w:val="0030722E"/>
    <w:rsid w:val="00307BA8"/>
    <w:rsid w:val="00311E60"/>
    <w:rsid w:val="00312C2A"/>
    <w:rsid w:val="003134F5"/>
    <w:rsid w:val="003210F1"/>
    <w:rsid w:val="00323224"/>
    <w:rsid w:val="00325580"/>
    <w:rsid w:val="003272C7"/>
    <w:rsid w:val="00330C9F"/>
    <w:rsid w:val="00333E10"/>
    <w:rsid w:val="00335648"/>
    <w:rsid w:val="003362A8"/>
    <w:rsid w:val="00337282"/>
    <w:rsid w:val="003403D9"/>
    <w:rsid w:val="003445AF"/>
    <w:rsid w:val="0034725E"/>
    <w:rsid w:val="00347BA3"/>
    <w:rsid w:val="00353C6B"/>
    <w:rsid w:val="00355B4C"/>
    <w:rsid w:val="00355C14"/>
    <w:rsid w:val="00355D6F"/>
    <w:rsid w:val="003569B3"/>
    <w:rsid w:val="00357572"/>
    <w:rsid w:val="003578B0"/>
    <w:rsid w:val="003636BF"/>
    <w:rsid w:val="00363AD0"/>
    <w:rsid w:val="00365CDF"/>
    <w:rsid w:val="00366E6D"/>
    <w:rsid w:val="00366EAB"/>
    <w:rsid w:val="00371442"/>
    <w:rsid w:val="0037291B"/>
    <w:rsid w:val="00374B14"/>
    <w:rsid w:val="00375B22"/>
    <w:rsid w:val="00376E71"/>
    <w:rsid w:val="00377613"/>
    <w:rsid w:val="00381D19"/>
    <w:rsid w:val="00383809"/>
    <w:rsid w:val="003845B4"/>
    <w:rsid w:val="003849AA"/>
    <w:rsid w:val="00384EFE"/>
    <w:rsid w:val="00387B1A"/>
    <w:rsid w:val="00392572"/>
    <w:rsid w:val="00392DC6"/>
    <w:rsid w:val="00395119"/>
    <w:rsid w:val="0039576A"/>
    <w:rsid w:val="00397C23"/>
    <w:rsid w:val="00397F52"/>
    <w:rsid w:val="003A0C1C"/>
    <w:rsid w:val="003A21F4"/>
    <w:rsid w:val="003A35CE"/>
    <w:rsid w:val="003A5701"/>
    <w:rsid w:val="003A6B80"/>
    <w:rsid w:val="003B1F65"/>
    <w:rsid w:val="003B286D"/>
    <w:rsid w:val="003B4933"/>
    <w:rsid w:val="003B644A"/>
    <w:rsid w:val="003B6575"/>
    <w:rsid w:val="003B6674"/>
    <w:rsid w:val="003B7224"/>
    <w:rsid w:val="003C0E0D"/>
    <w:rsid w:val="003C2676"/>
    <w:rsid w:val="003C2B2F"/>
    <w:rsid w:val="003C5EE5"/>
    <w:rsid w:val="003C6973"/>
    <w:rsid w:val="003C736E"/>
    <w:rsid w:val="003C7E75"/>
    <w:rsid w:val="003D0340"/>
    <w:rsid w:val="003D0AAF"/>
    <w:rsid w:val="003D1392"/>
    <w:rsid w:val="003D2E6F"/>
    <w:rsid w:val="003D44E3"/>
    <w:rsid w:val="003D59DD"/>
    <w:rsid w:val="003D5C9A"/>
    <w:rsid w:val="003E0B5A"/>
    <w:rsid w:val="003E0C24"/>
    <w:rsid w:val="003E1C74"/>
    <w:rsid w:val="003E2634"/>
    <w:rsid w:val="003E3D90"/>
    <w:rsid w:val="003E62A3"/>
    <w:rsid w:val="003E6811"/>
    <w:rsid w:val="003E75C1"/>
    <w:rsid w:val="003F1FC0"/>
    <w:rsid w:val="003F23E6"/>
    <w:rsid w:val="003F303E"/>
    <w:rsid w:val="003F33B5"/>
    <w:rsid w:val="003F3DDE"/>
    <w:rsid w:val="003F4DA6"/>
    <w:rsid w:val="003F5141"/>
    <w:rsid w:val="003F7050"/>
    <w:rsid w:val="00400544"/>
    <w:rsid w:val="0040468B"/>
    <w:rsid w:val="004105A6"/>
    <w:rsid w:val="00411D25"/>
    <w:rsid w:val="00412261"/>
    <w:rsid w:val="00415344"/>
    <w:rsid w:val="00417D5A"/>
    <w:rsid w:val="00420355"/>
    <w:rsid w:val="00420977"/>
    <w:rsid w:val="00420FC0"/>
    <w:rsid w:val="0042285A"/>
    <w:rsid w:val="00422ABA"/>
    <w:rsid w:val="00423A34"/>
    <w:rsid w:val="00424409"/>
    <w:rsid w:val="00425678"/>
    <w:rsid w:val="004258E1"/>
    <w:rsid w:val="00425E23"/>
    <w:rsid w:val="004309A7"/>
    <w:rsid w:val="00431801"/>
    <w:rsid w:val="00436591"/>
    <w:rsid w:val="00436817"/>
    <w:rsid w:val="00437310"/>
    <w:rsid w:val="00440066"/>
    <w:rsid w:val="004401F3"/>
    <w:rsid w:val="0044204B"/>
    <w:rsid w:val="00442E9D"/>
    <w:rsid w:val="004433D8"/>
    <w:rsid w:val="00443F01"/>
    <w:rsid w:val="0044468E"/>
    <w:rsid w:val="0044559D"/>
    <w:rsid w:val="004517F1"/>
    <w:rsid w:val="00453F3B"/>
    <w:rsid w:val="004557A9"/>
    <w:rsid w:val="004603A4"/>
    <w:rsid w:val="0046042F"/>
    <w:rsid w:val="004620E5"/>
    <w:rsid w:val="0046264D"/>
    <w:rsid w:val="00462DB5"/>
    <w:rsid w:val="004657EE"/>
    <w:rsid w:val="00465FF4"/>
    <w:rsid w:val="00467399"/>
    <w:rsid w:val="004700AA"/>
    <w:rsid w:val="00471422"/>
    <w:rsid w:val="00472C82"/>
    <w:rsid w:val="00472E55"/>
    <w:rsid w:val="0047341A"/>
    <w:rsid w:val="00473653"/>
    <w:rsid w:val="00473C20"/>
    <w:rsid w:val="004743EB"/>
    <w:rsid w:val="00477766"/>
    <w:rsid w:val="00480528"/>
    <w:rsid w:val="004805AA"/>
    <w:rsid w:val="004806CB"/>
    <w:rsid w:val="004812AF"/>
    <w:rsid w:val="0048430C"/>
    <w:rsid w:val="00484E70"/>
    <w:rsid w:val="00485B98"/>
    <w:rsid w:val="00487BB5"/>
    <w:rsid w:val="00491AA0"/>
    <w:rsid w:val="00494243"/>
    <w:rsid w:val="00494EC7"/>
    <w:rsid w:val="00496086"/>
    <w:rsid w:val="0049641E"/>
    <w:rsid w:val="00496C56"/>
    <w:rsid w:val="004A230F"/>
    <w:rsid w:val="004A2A91"/>
    <w:rsid w:val="004A436A"/>
    <w:rsid w:val="004A44C6"/>
    <w:rsid w:val="004A6898"/>
    <w:rsid w:val="004B0C17"/>
    <w:rsid w:val="004B122E"/>
    <w:rsid w:val="004B36D0"/>
    <w:rsid w:val="004B70EF"/>
    <w:rsid w:val="004B7ECF"/>
    <w:rsid w:val="004C0341"/>
    <w:rsid w:val="004C1A2C"/>
    <w:rsid w:val="004C1BF4"/>
    <w:rsid w:val="004C5033"/>
    <w:rsid w:val="004C6453"/>
    <w:rsid w:val="004D0F9C"/>
    <w:rsid w:val="004D202F"/>
    <w:rsid w:val="004D2361"/>
    <w:rsid w:val="004D244A"/>
    <w:rsid w:val="004D2B6B"/>
    <w:rsid w:val="004D3CFB"/>
    <w:rsid w:val="004D5FFE"/>
    <w:rsid w:val="004E1CB2"/>
    <w:rsid w:val="004E30D6"/>
    <w:rsid w:val="004F344B"/>
    <w:rsid w:val="004F454D"/>
    <w:rsid w:val="004F5DF3"/>
    <w:rsid w:val="004F6584"/>
    <w:rsid w:val="004F7E7B"/>
    <w:rsid w:val="00501BAC"/>
    <w:rsid w:val="00502929"/>
    <w:rsid w:val="00502D97"/>
    <w:rsid w:val="0050385F"/>
    <w:rsid w:val="00505517"/>
    <w:rsid w:val="00505A43"/>
    <w:rsid w:val="00507E75"/>
    <w:rsid w:val="00510149"/>
    <w:rsid w:val="005110B1"/>
    <w:rsid w:val="005120D7"/>
    <w:rsid w:val="00512EA4"/>
    <w:rsid w:val="005145C9"/>
    <w:rsid w:val="00515F19"/>
    <w:rsid w:val="00520676"/>
    <w:rsid w:val="00520F00"/>
    <w:rsid w:val="00523E83"/>
    <w:rsid w:val="0052440C"/>
    <w:rsid w:val="005258D7"/>
    <w:rsid w:val="00526246"/>
    <w:rsid w:val="005305AC"/>
    <w:rsid w:val="005309FC"/>
    <w:rsid w:val="0053202B"/>
    <w:rsid w:val="00532646"/>
    <w:rsid w:val="00533D49"/>
    <w:rsid w:val="00535E0B"/>
    <w:rsid w:val="00536056"/>
    <w:rsid w:val="005470A4"/>
    <w:rsid w:val="00551C3E"/>
    <w:rsid w:val="005551D2"/>
    <w:rsid w:val="00556B5E"/>
    <w:rsid w:val="005576D0"/>
    <w:rsid w:val="005577CA"/>
    <w:rsid w:val="00560D4A"/>
    <w:rsid w:val="005638E7"/>
    <w:rsid w:val="00563E43"/>
    <w:rsid w:val="0056602B"/>
    <w:rsid w:val="005668AB"/>
    <w:rsid w:val="00567106"/>
    <w:rsid w:val="0056769C"/>
    <w:rsid w:val="00570CD0"/>
    <w:rsid w:val="00571520"/>
    <w:rsid w:val="005719FC"/>
    <w:rsid w:val="005737A2"/>
    <w:rsid w:val="00573FD6"/>
    <w:rsid w:val="00574621"/>
    <w:rsid w:val="00574D1F"/>
    <w:rsid w:val="00574FFB"/>
    <w:rsid w:val="005760D3"/>
    <w:rsid w:val="0058018D"/>
    <w:rsid w:val="00581AB7"/>
    <w:rsid w:val="005849ED"/>
    <w:rsid w:val="00586A7A"/>
    <w:rsid w:val="00590F62"/>
    <w:rsid w:val="00591A1E"/>
    <w:rsid w:val="00593D8F"/>
    <w:rsid w:val="005955B8"/>
    <w:rsid w:val="00596094"/>
    <w:rsid w:val="0059636E"/>
    <w:rsid w:val="00597596"/>
    <w:rsid w:val="00597805"/>
    <w:rsid w:val="005A2A96"/>
    <w:rsid w:val="005A3585"/>
    <w:rsid w:val="005A4244"/>
    <w:rsid w:val="005A4B4A"/>
    <w:rsid w:val="005A52B2"/>
    <w:rsid w:val="005A58DD"/>
    <w:rsid w:val="005A6C44"/>
    <w:rsid w:val="005B0086"/>
    <w:rsid w:val="005B469B"/>
    <w:rsid w:val="005C01E1"/>
    <w:rsid w:val="005D340E"/>
    <w:rsid w:val="005D44E7"/>
    <w:rsid w:val="005D52A3"/>
    <w:rsid w:val="005D5F3E"/>
    <w:rsid w:val="005D72E5"/>
    <w:rsid w:val="005E1877"/>
    <w:rsid w:val="005E1D3C"/>
    <w:rsid w:val="005E2779"/>
    <w:rsid w:val="005E3F59"/>
    <w:rsid w:val="005E4283"/>
    <w:rsid w:val="005E6656"/>
    <w:rsid w:val="005E6EE4"/>
    <w:rsid w:val="005E7CE7"/>
    <w:rsid w:val="005F0F03"/>
    <w:rsid w:val="005F116D"/>
    <w:rsid w:val="005F13D2"/>
    <w:rsid w:val="005F15F3"/>
    <w:rsid w:val="005F6D6D"/>
    <w:rsid w:val="005F76EB"/>
    <w:rsid w:val="006041C2"/>
    <w:rsid w:val="0060532F"/>
    <w:rsid w:val="00605D37"/>
    <w:rsid w:val="00605F30"/>
    <w:rsid w:val="00607019"/>
    <w:rsid w:val="00607F3C"/>
    <w:rsid w:val="00611226"/>
    <w:rsid w:val="0061288B"/>
    <w:rsid w:val="00612C39"/>
    <w:rsid w:val="0061423A"/>
    <w:rsid w:val="00615498"/>
    <w:rsid w:val="006159C6"/>
    <w:rsid w:val="006200B1"/>
    <w:rsid w:val="00622C08"/>
    <w:rsid w:val="00625A37"/>
    <w:rsid w:val="00625AE6"/>
    <w:rsid w:val="00630F90"/>
    <w:rsid w:val="00631FB6"/>
    <w:rsid w:val="00632253"/>
    <w:rsid w:val="00632EC9"/>
    <w:rsid w:val="00633829"/>
    <w:rsid w:val="00634F73"/>
    <w:rsid w:val="00635B3F"/>
    <w:rsid w:val="00635E49"/>
    <w:rsid w:val="00636A50"/>
    <w:rsid w:val="0064021B"/>
    <w:rsid w:val="00641597"/>
    <w:rsid w:val="00641A04"/>
    <w:rsid w:val="00642714"/>
    <w:rsid w:val="006455CE"/>
    <w:rsid w:val="00647A3F"/>
    <w:rsid w:val="0065164A"/>
    <w:rsid w:val="00654777"/>
    <w:rsid w:val="00655841"/>
    <w:rsid w:val="00656408"/>
    <w:rsid w:val="00657E40"/>
    <w:rsid w:val="00664D95"/>
    <w:rsid w:val="006655D8"/>
    <w:rsid w:val="00665632"/>
    <w:rsid w:val="00667190"/>
    <w:rsid w:val="0066724F"/>
    <w:rsid w:val="00671545"/>
    <w:rsid w:val="006715BD"/>
    <w:rsid w:val="00672486"/>
    <w:rsid w:val="006730D3"/>
    <w:rsid w:val="00673C6B"/>
    <w:rsid w:val="006742CC"/>
    <w:rsid w:val="00674CE7"/>
    <w:rsid w:val="00675E76"/>
    <w:rsid w:val="006820AF"/>
    <w:rsid w:val="00686C9B"/>
    <w:rsid w:val="006872EB"/>
    <w:rsid w:val="006926C2"/>
    <w:rsid w:val="00695642"/>
    <w:rsid w:val="0069623B"/>
    <w:rsid w:val="006A1FDA"/>
    <w:rsid w:val="006A2C17"/>
    <w:rsid w:val="006A490A"/>
    <w:rsid w:val="006A5675"/>
    <w:rsid w:val="006A5E90"/>
    <w:rsid w:val="006A6094"/>
    <w:rsid w:val="006A6330"/>
    <w:rsid w:val="006A765C"/>
    <w:rsid w:val="006B18E7"/>
    <w:rsid w:val="006B1A85"/>
    <w:rsid w:val="006C2B7A"/>
    <w:rsid w:val="006C39EB"/>
    <w:rsid w:val="006C5465"/>
    <w:rsid w:val="006C70C5"/>
    <w:rsid w:val="006C743A"/>
    <w:rsid w:val="006D164C"/>
    <w:rsid w:val="006D534D"/>
    <w:rsid w:val="006D5847"/>
    <w:rsid w:val="006D5E72"/>
    <w:rsid w:val="006E08F0"/>
    <w:rsid w:val="006E16F8"/>
    <w:rsid w:val="006E4976"/>
    <w:rsid w:val="006E66A4"/>
    <w:rsid w:val="006F0374"/>
    <w:rsid w:val="006F1487"/>
    <w:rsid w:val="006F2B35"/>
    <w:rsid w:val="006F3875"/>
    <w:rsid w:val="006F7141"/>
    <w:rsid w:val="0070503C"/>
    <w:rsid w:val="007055BE"/>
    <w:rsid w:val="00706243"/>
    <w:rsid w:val="007065C9"/>
    <w:rsid w:val="00710D92"/>
    <w:rsid w:val="00711D28"/>
    <w:rsid w:val="00714434"/>
    <w:rsid w:val="00715A0A"/>
    <w:rsid w:val="00716162"/>
    <w:rsid w:val="00716621"/>
    <w:rsid w:val="007175C5"/>
    <w:rsid w:val="00717A98"/>
    <w:rsid w:val="00720DEB"/>
    <w:rsid w:val="00722B9B"/>
    <w:rsid w:val="00722D64"/>
    <w:rsid w:val="007234BD"/>
    <w:rsid w:val="00726E29"/>
    <w:rsid w:val="007270E8"/>
    <w:rsid w:val="00733017"/>
    <w:rsid w:val="00734171"/>
    <w:rsid w:val="00740714"/>
    <w:rsid w:val="00740FB4"/>
    <w:rsid w:val="007410EE"/>
    <w:rsid w:val="00743785"/>
    <w:rsid w:val="00743AE5"/>
    <w:rsid w:val="007460FB"/>
    <w:rsid w:val="00746492"/>
    <w:rsid w:val="0074722B"/>
    <w:rsid w:val="00753FB1"/>
    <w:rsid w:val="00754F3C"/>
    <w:rsid w:val="0075680D"/>
    <w:rsid w:val="00757944"/>
    <w:rsid w:val="00760855"/>
    <w:rsid w:val="00760AED"/>
    <w:rsid w:val="007643C5"/>
    <w:rsid w:val="00764A3C"/>
    <w:rsid w:val="0076652B"/>
    <w:rsid w:val="007667DC"/>
    <w:rsid w:val="00766B2F"/>
    <w:rsid w:val="00770B30"/>
    <w:rsid w:val="00773520"/>
    <w:rsid w:val="007760B3"/>
    <w:rsid w:val="00776253"/>
    <w:rsid w:val="007808D7"/>
    <w:rsid w:val="00782567"/>
    <w:rsid w:val="00782738"/>
    <w:rsid w:val="00783310"/>
    <w:rsid w:val="00783D5E"/>
    <w:rsid w:val="00783E32"/>
    <w:rsid w:val="00784219"/>
    <w:rsid w:val="00784EF4"/>
    <w:rsid w:val="00786C46"/>
    <w:rsid w:val="00786CCB"/>
    <w:rsid w:val="007873FF"/>
    <w:rsid w:val="00791C8D"/>
    <w:rsid w:val="00791FDF"/>
    <w:rsid w:val="00792657"/>
    <w:rsid w:val="00795509"/>
    <w:rsid w:val="007A2DD7"/>
    <w:rsid w:val="007A409D"/>
    <w:rsid w:val="007A4A6D"/>
    <w:rsid w:val="007C01CF"/>
    <w:rsid w:val="007C01E8"/>
    <w:rsid w:val="007C166B"/>
    <w:rsid w:val="007C269A"/>
    <w:rsid w:val="007C2938"/>
    <w:rsid w:val="007C2D4B"/>
    <w:rsid w:val="007C32CF"/>
    <w:rsid w:val="007D1BCF"/>
    <w:rsid w:val="007D2C1D"/>
    <w:rsid w:val="007D6900"/>
    <w:rsid w:val="007D75CF"/>
    <w:rsid w:val="007D7E75"/>
    <w:rsid w:val="007E0440"/>
    <w:rsid w:val="007E1D80"/>
    <w:rsid w:val="007E222E"/>
    <w:rsid w:val="007E2F2C"/>
    <w:rsid w:val="007E60D9"/>
    <w:rsid w:val="007E65D8"/>
    <w:rsid w:val="007E6B2D"/>
    <w:rsid w:val="007E6DC5"/>
    <w:rsid w:val="007E7CB5"/>
    <w:rsid w:val="007F046C"/>
    <w:rsid w:val="007F0C37"/>
    <w:rsid w:val="007F0D78"/>
    <w:rsid w:val="007F189C"/>
    <w:rsid w:val="007F1975"/>
    <w:rsid w:val="007F1C39"/>
    <w:rsid w:val="007F2924"/>
    <w:rsid w:val="007F6DD2"/>
    <w:rsid w:val="0080028D"/>
    <w:rsid w:val="008019B8"/>
    <w:rsid w:val="00802293"/>
    <w:rsid w:val="008026D4"/>
    <w:rsid w:val="00806AA2"/>
    <w:rsid w:val="008108A9"/>
    <w:rsid w:val="00821A04"/>
    <w:rsid w:val="00821A50"/>
    <w:rsid w:val="00824773"/>
    <w:rsid w:val="0082765C"/>
    <w:rsid w:val="00830FF5"/>
    <w:rsid w:val="00831BA9"/>
    <w:rsid w:val="00831D41"/>
    <w:rsid w:val="00833026"/>
    <w:rsid w:val="00836292"/>
    <w:rsid w:val="008408F7"/>
    <w:rsid w:val="0084097D"/>
    <w:rsid w:val="00841426"/>
    <w:rsid w:val="00842962"/>
    <w:rsid w:val="00844255"/>
    <w:rsid w:val="008447D1"/>
    <w:rsid w:val="008447F5"/>
    <w:rsid w:val="00845D43"/>
    <w:rsid w:val="00850F73"/>
    <w:rsid w:val="00851AFA"/>
    <w:rsid w:val="008528E0"/>
    <w:rsid w:val="008530A0"/>
    <w:rsid w:val="008542B0"/>
    <w:rsid w:val="00854AAA"/>
    <w:rsid w:val="008553E8"/>
    <w:rsid w:val="00855E8C"/>
    <w:rsid w:val="00857FE2"/>
    <w:rsid w:val="00860E7F"/>
    <w:rsid w:val="00862EC6"/>
    <w:rsid w:val="00866949"/>
    <w:rsid w:val="00866DA4"/>
    <w:rsid w:val="008705D0"/>
    <w:rsid w:val="00871BB0"/>
    <w:rsid w:val="008737B0"/>
    <w:rsid w:val="0087440D"/>
    <w:rsid w:val="00874891"/>
    <w:rsid w:val="00876D3C"/>
    <w:rsid w:val="0087747A"/>
    <w:rsid w:val="0088043C"/>
    <w:rsid w:val="00880FEE"/>
    <w:rsid w:val="00882680"/>
    <w:rsid w:val="00884889"/>
    <w:rsid w:val="00886018"/>
    <w:rsid w:val="0089027C"/>
    <w:rsid w:val="008906C9"/>
    <w:rsid w:val="00891979"/>
    <w:rsid w:val="0089288A"/>
    <w:rsid w:val="00894B31"/>
    <w:rsid w:val="00895BC0"/>
    <w:rsid w:val="00895E75"/>
    <w:rsid w:val="00896561"/>
    <w:rsid w:val="008A113D"/>
    <w:rsid w:val="008A27BB"/>
    <w:rsid w:val="008A3F3F"/>
    <w:rsid w:val="008A7467"/>
    <w:rsid w:val="008A75EE"/>
    <w:rsid w:val="008A7738"/>
    <w:rsid w:val="008B19D4"/>
    <w:rsid w:val="008B366F"/>
    <w:rsid w:val="008B6BD0"/>
    <w:rsid w:val="008B7AB5"/>
    <w:rsid w:val="008C20D8"/>
    <w:rsid w:val="008C22F9"/>
    <w:rsid w:val="008C2B0E"/>
    <w:rsid w:val="008C5738"/>
    <w:rsid w:val="008C61B8"/>
    <w:rsid w:val="008C754B"/>
    <w:rsid w:val="008D04F0"/>
    <w:rsid w:val="008D1E43"/>
    <w:rsid w:val="008D2446"/>
    <w:rsid w:val="008D3301"/>
    <w:rsid w:val="008D5290"/>
    <w:rsid w:val="008D53BC"/>
    <w:rsid w:val="008E21F7"/>
    <w:rsid w:val="008E7F63"/>
    <w:rsid w:val="008F16D2"/>
    <w:rsid w:val="008F3500"/>
    <w:rsid w:val="008F5AC5"/>
    <w:rsid w:val="009004E7"/>
    <w:rsid w:val="00900932"/>
    <w:rsid w:val="00900CB5"/>
    <w:rsid w:val="009011F7"/>
    <w:rsid w:val="00902987"/>
    <w:rsid w:val="00904818"/>
    <w:rsid w:val="009069F7"/>
    <w:rsid w:val="00907485"/>
    <w:rsid w:val="0091155C"/>
    <w:rsid w:val="00913890"/>
    <w:rsid w:val="00913D65"/>
    <w:rsid w:val="0091745A"/>
    <w:rsid w:val="00921EA4"/>
    <w:rsid w:val="00924E3C"/>
    <w:rsid w:val="00926444"/>
    <w:rsid w:val="00927386"/>
    <w:rsid w:val="009303B8"/>
    <w:rsid w:val="00930567"/>
    <w:rsid w:val="0093137D"/>
    <w:rsid w:val="00932239"/>
    <w:rsid w:val="009329C8"/>
    <w:rsid w:val="00932D0C"/>
    <w:rsid w:val="00934B07"/>
    <w:rsid w:val="00937678"/>
    <w:rsid w:val="00941450"/>
    <w:rsid w:val="009424FD"/>
    <w:rsid w:val="00942DC8"/>
    <w:rsid w:val="009431CB"/>
    <w:rsid w:val="009443B3"/>
    <w:rsid w:val="009457BF"/>
    <w:rsid w:val="00947059"/>
    <w:rsid w:val="00947DEF"/>
    <w:rsid w:val="00950551"/>
    <w:rsid w:val="00950A32"/>
    <w:rsid w:val="00951D64"/>
    <w:rsid w:val="00955FA5"/>
    <w:rsid w:val="0095638C"/>
    <w:rsid w:val="009612BB"/>
    <w:rsid w:val="0096205B"/>
    <w:rsid w:val="009629B7"/>
    <w:rsid w:val="00965149"/>
    <w:rsid w:val="00965634"/>
    <w:rsid w:val="00966FF1"/>
    <w:rsid w:val="0096780E"/>
    <w:rsid w:val="00971588"/>
    <w:rsid w:val="00980935"/>
    <w:rsid w:val="00983C83"/>
    <w:rsid w:val="00984548"/>
    <w:rsid w:val="00984842"/>
    <w:rsid w:val="00985FFB"/>
    <w:rsid w:val="009866CB"/>
    <w:rsid w:val="009867BC"/>
    <w:rsid w:val="00987305"/>
    <w:rsid w:val="009909A7"/>
    <w:rsid w:val="00992D92"/>
    <w:rsid w:val="00995DB3"/>
    <w:rsid w:val="009968DA"/>
    <w:rsid w:val="00996E5A"/>
    <w:rsid w:val="009A0EBC"/>
    <w:rsid w:val="009A2DC1"/>
    <w:rsid w:val="009A32B7"/>
    <w:rsid w:val="009A5278"/>
    <w:rsid w:val="009B363B"/>
    <w:rsid w:val="009B3F11"/>
    <w:rsid w:val="009B46F7"/>
    <w:rsid w:val="009B726D"/>
    <w:rsid w:val="009C04FD"/>
    <w:rsid w:val="009C740A"/>
    <w:rsid w:val="009C7E13"/>
    <w:rsid w:val="009D1AAE"/>
    <w:rsid w:val="009D30BB"/>
    <w:rsid w:val="009D3101"/>
    <w:rsid w:val="009D4636"/>
    <w:rsid w:val="009D569F"/>
    <w:rsid w:val="009D5728"/>
    <w:rsid w:val="009E1E60"/>
    <w:rsid w:val="009E3597"/>
    <w:rsid w:val="009E4AC7"/>
    <w:rsid w:val="009E686B"/>
    <w:rsid w:val="009E6B9F"/>
    <w:rsid w:val="009E7B79"/>
    <w:rsid w:val="009E7C11"/>
    <w:rsid w:val="009F1310"/>
    <w:rsid w:val="009F1BF3"/>
    <w:rsid w:val="009F508B"/>
    <w:rsid w:val="009F61F5"/>
    <w:rsid w:val="009F7532"/>
    <w:rsid w:val="00A0128A"/>
    <w:rsid w:val="00A03A13"/>
    <w:rsid w:val="00A0589E"/>
    <w:rsid w:val="00A059AB"/>
    <w:rsid w:val="00A061E7"/>
    <w:rsid w:val="00A06EB7"/>
    <w:rsid w:val="00A103CB"/>
    <w:rsid w:val="00A10ED0"/>
    <w:rsid w:val="00A125C5"/>
    <w:rsid w:val="00A12B64"/>
    <w:rsid w:val="00A12BB5"/>
    <w:rsid w:val="00A12EF5"/>
    <w:rsid w:val="00A14AFE"/>
    <w:rsid w:val="00A158A1"/>
    <w:rsid w:val="00A15B5D"/>
    <w:rsid w:val="00A225E7"/>
    <w:rsid w:val="00A23103"/>
    <w:rsid w:val="00A2451C"/>
    <w:rsid w:val="00A268AC"/>
    <w:rsid w:val="00A3073A"/>
    <w:rsid w:val="00A3372C"/>
    <w:rsid w:val="00A33BDC"/>
    <w:rsid w:val="00A3454C"/>
    <w:rsid w:val="00A3474A"/>
    <w:rsid w:val="00A377EF"/>
    <w:rsid w:val="00A37F0C"/>
    <w:rsid w:val="00A40396"/>
    <w:rsid w:val="00A41CFE"/>
    <w:rsid w:val="00A43C6F"/>
    <w:rsid w:val="00A505FF"/>
    <w:rsid w:val="00A51114"/>
    <w:rsid w:val="00A515BE"/>
    <w:rsid w:val="00A51D69"/>
    <w:rsid w:val="00A52A2E"/>
    <w:rsid w:val="00A53C01"/>
    <w:rsid w:val="00A55CF1"/>
    <w:rsid w:val="00A5635A"/>
    <w:rsid w:val="00A56FF4"/>
    <w:rsid w:val="00A633F4"/>
    <w:rsid w:val="00A65EE7"/>
    <w:rsid w:val="00A66581"/>
    <w:rsid w:val="00A668E0"/>
    <w:rsid w:val="00A70133"/>
    <w:rsid w:val="00A71E15"/>
    <w:rsid w:val="00A749D2"/>
    <w:rsid w:val="00A75E8C"/>
    <w:rsid w:val="00A75FB7"/>
    <w:rsid w:val="00A770A6"/>
    <w:rsid w:val="00A7767A"/>
    <w:rsid w:val="00A80252"/>
    <w:rsid w:val="00A813B1"/>
    <w:rsid w:val="00A81485"/>
    <w:rsid w:val="00A8317B"/>
    <w:rsid w:val="00A836BC"/>
    <w:rsid w:val="00A83D0C"/>
    <w:rsid w:val="00A85ABD"/>
    <w:rsid w:val="00A86012"/>
    <w:rsid w:val="00A90058"/>
    <w:rsid w:val="00A911CC"/>
    <w:rsid w:val="00A912AF"/>
    <w:rsid w:val="00A915B9"/>
    <w:rsid w:val="00A921B4"/>
    <w:rsid w:val="00A9603E"/>
    <w:rsid w:val="00AA0EA0"/>
    <w:rsid w:val="00AA2C16"/>
    <w:rsid w:val="00AA332D"/>
    <w:rsid w:val="00AA35DB"/>
    <w:rsid w:val="00AA667B"/>
    <w:rsid w:val="00AA6DE9"/>
    <w:rsid w:val="00AB11FA"/>
    <w:rsid w:val="00AB348F"/>
    <w:rsid w:val="00AB36C4"/>
    <w:rsid w:val="00AB37B9"/>
    <w:rsid w:val="00AB46F0"/>
    <w:rsid w:val="00AB5526"/>
    <w:rsid w:val="00AB5B72"/>
    <w:rsid w:val="00AB63C7"/>
    <w:rsid w:val="00AB7F27"/>
    <w:rsid w:val="00AC1747"/>
    <w:rsid w:val="00AC32B2"/>
    <w:rsid w:val="00AC5A38"/>
    <w:rsid w:val="00AC7232"/>
    <w:rsid w:val="00AC7353"/>
    <w:rsid w:val="00AD3B93"/>
    <w:rsid w:val="00AD639E"/>
    <w:rsid w:val="00AE0A31"/>
    <w:rsid w:val="00AE1EEE"/>
    <w:rsid w:val="00AE3441"/>
    <w:rsid w:val="00AE4B5A"/>
    <w:rsid w:val="00AE57DF"/>
    <w:rsid w:val="00AE589A"/>
    <w:rsid w:val="00AE6B5C"/>
    <w:rsid w:val="00AE7187"/>
    <w:rsid w:val="00AF2542"/>
    <w:rsid w:val="00AF4C78"/>
    <w:rsid w:val="00AF5604"/>
    <w:rsid w:val="00AF749A"/>
    <w:rsid w:val="00B0279B"/>
    <w:rsid w:val="00B0391A"/>
    <w:rsid w:val="00B10222"/>
    <w:rsid w:val="00B104B2"/>
    <w:rsid w:val="00B11422"/>
    <w:rsid w:val="00B157F4"/>
    <w:rsid w:val="00B17141"/>
    <w:rsid w:val="00B2033F"/>
    <w:rsid w:val="00B207BD"/>
    <w:rsid w:val="00B20908"/>
    <w:rsid w:val="00B21667"/>
    <w:rsid w:val="00B23FBA"/>
    <w:rsid w:val="00B2405E"/>
    <w:rsid w:val="00B254D3"/>
    <w:rsid w:val="00B257C9"/>
    <w:rsid w:val="00B25C66"/>
    <w:rsid w:val="00B25D7A"/>
    <w:rsid w:val="00B25E13"/>
    <w:rsid w:val="00B27066"/>
    <w:rsid w:val="00B2756C"/>
    <w:rsid w:val="00B31575"/>
    <w:rsid w:val="00B3232B"/>
    <w:rsid w:val="00B373E5"/>
    <w:rsid w:val="00B4082B"/>
    <w:rsid w:val="00B42A0A"/>
    <w:rsid w:val="00B4321E"/>
    <w:rsid w:val="00B50725"/>
    <w:rsid w:val="00B51CD7"/>
    <w:rsid w:val="00B53B7B"/>
    <w:rsid w:val="00B56DD1"/>
    <w:rsid w:val="00B609AA"/>
    <w:rsid w:val="00B60C96"/>
    <w:rsid w:val="00B61C61"/>
    <w:rsid w:val="00B639A8"/>
    <w:rsid w:val="00B651D8"/>
    <w:rsid w:val="00B6534F"/>
    <w:rsid w:val="00B65A8B"/>
    <w:rsid w:val="00B65AAA"/>
    <w:rsid w:val="00B67A41"/>
    <w:rsid w:val="00B67BEB"/>
    <w:rsid w:val="00B67F9D"/>
    <w:rsid w:val="00B74C9B"/>
    <w:rsid w:val="00B74CA4"/>
    <w:rsid w:val="00B806E9"/>
    <w:rsid w:val="00B829AC"/>
    <w:rsid w:val="00B82EE3"/>
    <w:rsid w:val="00B8433A"/>
    <w:rsid w:val="00B84EC1"/>
    <w:rsid w:val="00B8547D"/>
    <w:rsid w:val="00B86835"/>
    <w:rsid w:val="00B86A59"/>
    <w:rsid w:val="00B879CC"/>
    <w:rsid w:val="00B913D1"/>
    <w:rsid w:val="00B93F94"/>
    <w:rsid w:val="00B968FD"/>
    <w:rsid w:val="00B973D6"/>
    <w:rsid w:val="00BA0050"/>
    <w:rsid w:val="00BA01B2"/>
    <w:rsid w:val="00BA453A"/>
    <w:rsid w:val="00BA47DB"/>
    <w:rsid w:val="00BA58C2"/>
    <w:rsid w:val="00BA7249"/>
    <w:rsid w:val="00BB3F0B"/>
    <w:rsid w:val="00BB4E3B"/>
    <w:rsid w:val="00BB5331"/>
    <w:rsid w:val="00BC239A"/>
    <w:rsid w:val="00BC5DD6"/>
    <w:rsid w:val="00BC61AB"/>
    <w:rsid w:val="00BC769F"/>
    <w:rsid w:val="00BD05FE"/>
    <w:rsid w:val="00BD6947"/>
    <w:rsid w:val="00BD6FD0"/>
    <w:rsid w:val="00BD7EA2"/>
    <w:rsid w:val="00BD7FF0"/>
    <w:rsid w:val="00BF14DF"/>
    <w:rsid w:val="00BF24B5"/>
    <w:rsid w:val="00BF36BE"/>
    <w:rsid w:val="00BF3829"/>
    <w:rsid w:val="00BF451F"/>
    <w:rsid w:val="00BF5437"/>
    <w:rsid w:val="00BF793F"/>
    <w:rsid w:val="00BF7EC5"/>
    <w:rsid w:val="00C0103A"/>
    <w:rsid w:val="00C01899"/>
    <w:rsid w:val="00C021E1"/>
    <w:rsid w:val="00C10EF8"/>
    <w:rsid w:val="00C111AB"/>
    <w:rsid w:val="00C118CC"/>
    <w:rsid w:val="00C1202C"/>
    <w:rsid w:val="00C14AE2"/>
    <w:rsid w:val="00C15DAE"/>
    <w:rsid w:val="00C162FC"/>
    <w:rsid w:val="00C203CB"/>
    <w:rsid w:val="00C22C1B"/>
    <w:rsid w:val="00C23311"/>
    <w:rsid w:val="00C25016"/>
    <w:rsid w:val="00C250D5"/>
    <w:rsid w:val="00C2703A"/>
    <w:rsid w:val="00C3035C"/>
    <w:rsid w:val="00C32123"/>
    <w:rsid w:val="00C32524"/>
    <w:rsid w:val="00C33DBB"/>
    <w:rsid w:val="00C349FA"/>
    <w:rsid w:val="00C35666"/>
    <w:rsid w:val="00C366F8"/>
    <w:rsid w:val="00C36E84"/>
    <w:rsid w:val="00C372F7"/>
    <w:rsid w:val="00C3775D"/>
    <w:rsid w:val="00C410E5"/>
    <w:rsid w:val="00C43BC4"/>
    <w:rsid w:val="00C451DC"/>
    <w:rsid w:val="00C464A6"/>
    <w:rsid w:val="00C468A0"/>
    <w:rsid w:val="00C474FD"/>
    <w:rsid w:val="00C4782F"/>
    <w:rsid w:val="00C5039F"/>
    <w:rsid w:val="00C50A7D"/>
    <w:rsid w:val="00C50BAA"/>
    <w:rsid w:val="00C51230"/>
    <w:rsid w:val="00C52D78"/>
    <w:rsid w:val="00C52EF5"/>
    <w:rsid w:val="00C531AA"/>
    <w:rsid w:val="00C5599A"/>
    <w:rsid w:val="00C55A41"/>
    <w:rsid w:val="00C5607B"/>
    <w:rsid w:val="00C57880"/>
    <w:rsid w:val="00C62927"/>
    <w:rsid w:val="00C63049"/>
    <w:rsid w:val="00C63713"/>
    <w:rsid w:val="00C65FD3"/>
    <w:rsid w:val="00C71B72"/>
    <w:rsid w:val="00C72220"/>
    <w:rsid w:val="00C724CD"/>
    <w:rsid w:val="00C7326B"/>
    <w:rsid w:val="00C749C3"/>
    <w:rsid w:val="00C74D17"/>
    <w:rsid w:val="00C753D3"/>
    <w:rsid w:val="00C77A6D"/>
    <w:rsid w:val="00C80AB6"/>
    <w:rsid w:val="00C81797"/>
    <w:rsid w:val="00C81891"/>
    <w:rsid w:val="00C82714"/>
    <w:rsid w:val="00C83583"/>
    <w:rsid w:val="00C84740"/>
    <w:rsid w:val="00C92898"/>
    <w:rsid w:val="00C94E33"/>
    <w:rsid w:val="00C952A3"/>
    <w:rsid w:val="00C97AED"/>
    <w:rsid w:val="00CA4340"/>
    <w:rsid w:val="00CA44D3"/>
    <w:rsid w:val="00CA4C76"/>
    <w:rsid w:val="00CA5209"/>
    <w:rsid w:val="00CA7D0B"/>
    <w:rsid w:val="00CB09C3"/>
    <w:rsid w:val="00CB3B7F"/>
    <w:rsid w:val="00CB3EDC"/>
    <w:rsid w:val="00CB719A"/>
    <w:rsid w:val="00CC0D9B"/>
    <w:rsid w:val="00CC210C"/>
    <w:rsid w:val="00CC23A5"/>
    <w:rsid w:val="00CC33F8"/>
    <w:rsid w:val="00CC47FB"/>
    <w:rsid w:val="00CC60A7"/>
    <w:rsid w:val="00CC7FD5"/>
    <w:rsid w:val="00CD1844"/>
    <w:rsid w:val="00CD2AF7"/>
    <w:rsid w:val="00CD2FC0"/>
    <w:rsid w:val="00CE1B44"/>
    <w:rsid w:val="00CE31AF"/>
    <w:rsid w:val="00CE49D1"/>
    <w:rsid w:val="00CE50CE"/>
    <w:rsid w:val="00CE5238"/>
    <w:rsid w:val="00CE5FFB"/>
    <w:rsid w:val="00CE7514"/>
    <w:rsid w:val="00CF28A4"/>
    <w:rsid w:val="00CF3BF8"/>
    <w:rsid w:val="00CF3C7C"/>
    <w:rsid w:val="00CF3EE9"/>
    <w:rsid w:val="00CF4878"/>
    <w:rsid w:val="00D00677"/>
    <w:rsid w:val="00D0733C"/>
    <w:rsid w:val="00D10C76"/>
    <w:rsid w:val="00D12B4D"/>
    <w:rsid w:val="00D16089"/>
    <w:rsid w:val="00D177F5"/>
    <w:rsid w:val="00D20AD4"/>
    <w:rsid w:val="00D21A2E"/>
    <w:rsid w:val="00D2203F"/>
    <w:rsid w:val="00D221E0"/>
    <w:rsid w:val="00D248DE"/>
    <w:rsid w:val="00D24B76"/>
    <w:rsid w:val="00D255CD"/>
    <w:rsid w:val="00D25A7B"/>
    <w:rsid w:val="00D263DE"/>
    <w:rsid w:val="00D266B0"/>
    <w:rsid w:val="00D26BDD"/>
    <w:rsid w:val="00D2703E"/>
    <w:rsid w:val="00D2745C"/>
    <w:rsid w:val="00D27D60"/>
    <w:rsid w:val="00D31297"/>
    <w:rsid w:val="00D322AF"/>
    <w:rsid w:val="00D32EFA"/>
    <w:rsid w:val="00D34769"/>
    <w:rsid w:val="00D34AEF"/>
    <w:rsid w:val="00D3513A"/>
    <w:rsid w:val="00D351C1"/>
    <w:rsid w:val="00D3627A"/>
    <w:rsid w:val="00D4207F"/>
    <w:rsid w:val="00D43AB1"/>
    <w:rsid w:val="00D4527E"/>
    <w:rsid w:val="00D4576C"/>
    <w:rsid w:val="00D45A6D"/>
    <w:rsid w:val="00D50305"/>
    <w:rsid w:val="00D532CC"/>
    <w:rsid w:val="00D537FE"/>
    <w:rsid w:val="00D53ED8"/>
    <w:rsid w:val="00D540A0"/>
    <w:rsid w:val="00D61014"/>
    <w:rsid w:val="00D64C49"/>
    <w:rsid w:val="00D6505F"/>
    <w:rsid w:val="00D679F4"/>
    <w:rsid w:val="00D71D9A"/>
    <w:rsid w:val="00D740C2"/>
    <w:rsid w:val="00D7451C"/>
    <w:rsid w:val="00D76D76"/>
    <w:rsid w:val="00D81ACD"/>
    <w:rsid w:val="00D84A6D"/>
    <w:rsid w:val="00D8542D"/>
    <w:rsid w:val="00D85AEF"/>
    <w:rsid w:val="00D91D7F"/>
    <w:rsid w:val="00D92D97"/>
    <w:rsid w:val="00D95C7C"/>
    <w:rsid w:val="00DA14B3"/>
    <w:rsid w:val="00DA1576"/>
    <w:rsid w:val="00DA6976"/>
    <w:rsid w:val="00DB16A9"/>
    <w:rsid w:val="00DB2551"/>
    <w:rsid w:val="00DB39F0"/>
    <w:rsid w:val="00DB48BF"/>
    <w:rsid w:val="00DB4FB3"/>
    <w:rsid w:val="00DC0C12"/>
    <w:rsid w:val="00DC1596"/>
    <w:rsid w:val="00DC2451"/>
    <w:rsid w:val="00DC2763"/>
    <w:rsid w:val="00DC2A70"/>
    <w:rsid w:val="00DC2D1B"/>
    <w:rsid w:val="00DC3967"/>
    <w:rsid w:val="00DC4ADE"/>
    <w:rsid w:val="00DC5249"/>
    <w:rsid w:val="00DC6A71"/>
    <w:rsid w:val="00DC6B24"/>
    <w:rsid w:val="00DD05E7"/>
    <w:rsid w:val="00DD2669"/>
    <w:rsid w:val="00DD4932"/>
    <w:rsid w:val="00DD4E0A"/>
    <w:rsid w:val="00DD60D9"/>
    <w:rsid w:val="00DD677B"/>
    <w:rsid w:val="00DD689E"/>
    <w:rsid w:val="00DD7D6E"/>
    <w:rsid w:val="00DE1F0D"/>
    <w:rsid w:val="00DE23DF"/>
    <w:rsid w:val="00DE75A4"/>
    <w:rsid w:val="00DF37C8"/>
    <w:rsid w:val="00DF3E41"/>
    <w:rsid w:val="00DF7611"/>
    <w:rsid w:val="00E0250D"/>
    <w:rsid w:val="00E029DB"/>
    <w:rsid w:val="00E03056"/>
    <w:rsid w:val="00E0357D"/>
    <w:rsid w:val="00E065E3"/>
    <w:rsid w:val="00E0756D"/>
    <w:rsid w:val="00E11EE7"/>
    <w:rsid w:val="00E1366F"/>
    <w:rsid w:val="00E15E6F"/>
    <w:rsid w:val="00E17A75"/>
    <w:rsid w:val="00E20D2F"/>
    <w:rsid w:val="00E24A64"/>
    <w:rsid w:val="00E2544E"/>
    <w:rsid w:val="00E30438"/>
    <w:rsid w:val="00E3055F"/>
    <w:rsid w:val="00E31F9E"/>
    <w:rsid w:val="00E32C77"/>
    <w:rsid w:val="00E32E67"/>
    <w:rsid w:val="00E355D2"/>
    <w:rsid w:val="00E35606"/>
    <w:rsid w:val="00E3583B"/>
    <w:rsid w:val="00E371CB"/>
    <w:rsid w:val="00E444C5"/>
    <w:rsid w:val="00E44AEC"/>
    <w:rsid w:val="00E50DE8"/>
    <w:rsid w:val="00E511ED"/>
    <w:rsid w:val="00E53706"/>
    <w:rsid w:val="00E537AD"/>
    <w:rsid w:val="00E55447"/>
    <w:rsid w:val="00E55D26"/>
    <w:rsid w:val="00E55DF2"/>
    <w:rsid w:val="00E55E78"/>
    <w:rsid w:val="00E604D0"/>
    <w:rsid w:val="00E60BB2"/>
    <w:rsid w:val="00E610EA"/>
    <w:rsid w:val="00E654DA"/>
    <w:rsid w:val="00E65501"/>
    <w:rsid w:val="00E65647"/>
    <w:rsid w:val="00E71338"/>
    <w:rsid w:val="00E71D90"/>
    <w:rsid w:val="00E731AE"/>
    <w:rsid w:val="00E75B76"/>
    <w:rsid w:val="00E76972"/>
    <w:rsid w:val="00E861DE"/>
    <w:rsid w:val="00E86439"/>
    <w:rsid w:val="00E90FFE"/>
    <w:rsid w:val="00E91086"/>
    <w:rsid w:val="00E9148E"/>
    <w:rsid w:val="00E932D6"/>
    <w:rsid w:val="00E94135"/>
    <w:rsid w:val="00E9453B"/>
    <w:rsid w:val="00E96F38"/>
    <w:rsid w:val="00E97735"/>
    <w:rsid w:val="00E97A6C"/>
    <w:rsid w:val="00EA125F"/>
    <w:rsid w:val="00EA1F41"/>
    <w:rsid w:val="00EA210D"/>
    <w:rsid w:val="00EA2831"/>
    <w:rsid w:val="00EA344B"/>
    <w:rsid w:val="00EA4464"/>
    <w:rsid w:val="00EA64C8"/>
    <w:rsid w:val="00EA6B3A"/>
    <w:rsid w:val="00EA787B"/>
    <w:rsid w:val="00EA7C6C"/>
    <w:rsid w:val="00EA7D9D"/>
    <w:rsid w:val="00EB1A92"/>
    <w:rsid w:val="00EB394D"/>
    <w:rsid w:val="00EB52C8"/>
    <w:rsid w:val="00EB5673"/>
    <w:rsid w:val="00EB585E"/>
    <w:rsid w:val="00EB647E"/>
    <w:rsid w:val="00EC3218"/>
    <w:rsid w:val="00EC66A9"/>
    <w:rsid w:val="00EC6E3A"/>
    <w:rsid w:val="00EC6F63"/>
    <w:rsid w:val="00ED1C3E"/>
    <w:rsid w:val="00ED3B6C"/>
    <w:rsid w:val="00ED483D"/>
    <w:rsid w:val="00EE1B61"/>
    <w:rsid w:val="00EE20E0"/>
    <w:rsid w:val="00EE20EE"/>
    <w:rsid w:val="00EE23EF"/>
    <w:rsid w:val="00EE3070"/>
    <w:rsid w:val="00EE4244"/>
    <w:rsid w:val="00EE5187"/>
    <w:rsid w:val="00EE662E"/>
    <w:rsid w:val="00EE6726"/>
    <w:rsid w:val="00EE700F"/>
    <w:rsid w:val="00EF1E59"/>
    <w:rsid w:val="00EF4005"/>
    <w:rsid w:val="00EF4735"/>
    <w:rsid w:val="00EF4C63"/>
    <w:rsid w:val="00EF7277"/>
    <w:rsid w:val="00F01377"/>
    <w:rsid w:val="00F01383"/>
    <w:rsid w:val="00F03C51"/>
    <w:rsid w:val="00F06EF4"/>
    <w:rsid w:val="00F13DBC"/>
    <w:rsid w:val="00F146DB"/>
    <w:rsid w:val="00F14B87"/>
    <w:rsid w:val="00F151D4"/>
    <w:rsid w:val="00F168EA"/>
    <w:rsid w:val="00F240BB"/>
    <w:rsid w:val="00F24A1B"/>
    <w:rsid w:val="00F30436"/>
    <w:rsid w:val="00F30B70"/>
    <w:rsid w:val="00F313BA"/>
    <w:rsid w:val="00F33532"/>
    <w:rsid w:val="00F338CA"/>
    <w:rsid w:val="00F341C2"/>
    <w:rsid w:val="00F371F1"/>
    <w:rsid w:val="00F40A46"/>
    <w:rsid w:val="00F40FD8"/>
    <w:rsid w:val="00F41FFA"/>
    <w:rsid w:val="00F44D0A"/>
    <w:rsid w:val="00F45249"/>
    <w:rsid w:val="00F47405"/>
    <w:rsid w:val="00F536B7"/>
    <w:rsid w:val="00F5461B"/>
    <w:rsid w:val="00F55DBF"/>
    <w:rsid w:val="00F5746F"/>
    <w:rsid w:val="00F57FED"/>
    <w:rsid w:val="00F61B49"/>
    <w:rsid w:val="00F622D9"/>
    <w:rsid w:val="00F6299C"/>
    <w:rsid w:val="00F652F6"/>
    <w:rsid w:val="00F70C37"/>
    <w:rsid w:val="00F72335"/>
    <w:rsid w:val="00F729B6"/>
    <w:rsid w:val="00F75425"/>
    <w:rsid w:val="00F76611"/>
    <w:rsid w:val="00F801D3"/>
    <w:rsid w:val="00F80744"/>
    <w:rsid w:val="00F80C41"/>
    <w:rsid w:val="00F80E9B"/>
    <w:rsid w:val="00F816BA"/>
    <w:rsid w:val="00F82511"/>
    <w:rsid w:val="00F83E27"/>
    <w:rsid w:val="00F84F75"/>
    <w:rsid w:val="00F908EE"/>
    <w:rsid w:val="00F916F1"/>
    <w:rsid w:val="00F941BC"/>
    <w:rsid w:val="00F943E0"/>
    <w:rsid w:val="00F949CD"/>
    <w:rsid w:val="00F95FA0"/>
    <w:rsid w:val="00FA0E50"/>
    <w:rsid w:val="00FA1742"/>
    <w:rsid w:val="00FA1F5E"/>
    <w:rsid w:val="00FA6B16"/>
    <w:rsid w:val="00FB0BE8"/>
    <w:rsid w:val="00FB5480"/>
    <w:rsid w:val="00FB58AB"/>
    <w:rsid w:val="00FC1647"/>
    <w:rsid w:val="00FC1CC4"/>
    <w:rsid w:val="00FC36E5"/>
    <w:rsid w:val="00FC5414"/>
    <w:rsid w:val="00FC6B6E"/>
    <w:rsid w:val="00FC70D4"/>
    <w:rsid w:val="00FD02C8"/>
    <w:rsid w:val="00FD0EFE"/>
    <w:rsid w:val="00FD1F7A"/>
    <w:rsid w:val="00FD2954"/>
    <w:rsid w:val="00FD3E5E"/>
    <w:rsid w:val="00FD410A"/>
    <w:rsid w:val="00FD48BF"/>
    <w:rsid w:val="00FD6291"/>
    <w:rsid w:val="00FE4A45"/>
    <w:rsid w:val="00FE5EFE"/>
    <w:rsid w:val="00FE7176"/>
    <w:rsid w:val="00FF181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D3FF2F3"/>
  <w15:chartTrackingRefBased/>
  <w15:docId w15:val="{9E7D682B-460D-4BE9-85D9-9EA1332F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E7187"/>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styleId="Nerazreenaomemba">
    <w:name w:val="Unresolved Mention"/>
    <w:uiPriority w:val="99"/>
    <w:semiHidden/>
    <w:unhideWhenUsed/>
    <w:rsid w:val="00664D95"/>
    <w:rPr>
      <w:color w:val="605E5C"/>
      <w:shd w:val="clear" w:color="auto" w:fill="E1DFDD"/>
    </w:rPr>
  </w:style>
  <w:style w:type="paragraph" w:styleId="Odstavekseznama">
    <w:name w:val="List Paragraph"/>
    <w:basedOn w:val="Navaden"/>
    <w:link w:val="OdstavekseznamaZnak"/>
    <w:uiPriority w:val="34"/>
    <w:qFormat/>
    <w:rsid w:val="005719FC"/>
    <w:pPr>
      <w:ind w:left="708"/>
    </w:pPr>
  </w:style>
  <w:style w:type="paragraph" w:customStyle="1" w:styleId="Neotevilenodstavek">
    <w:name w:val="Neoštevilčen odstavek"/>
    <w:basedOn w:val="Navaden"/>
    <w:link w:val="NeotevilenodstavekZnak"/>
    <w:qFormat/>
    <w:rsid w:val="00A23103"/>
    <w:pPr>
      <w:overflowPunct w:val="0"/>
      <w:autoSpaceDE w:val="0"/>
      <w:autoSpaceDN w:val="0"/>
      <w:adjustRightInd w:val="0"/>
      <w:spacing w:before="60" w:after="60" w:line="200" w:lineRule="exact"/>
      <w:jc w:val="both"/>
      <w:textAlignment w:val="baseline"/>
    </w:pPr>
    <w:rPr>
      <w:rFonts w:cs="Arial"/>
      <w:sz w:val="24"/>
      <w:lang w:val="sl-SI" w:eastAsia="sl-SI"/>
    </w:rPr>
  </w:style>
  <w:style w:type="character" w:customStyle="1" w:styleId="NeotevilenodstavekZnak">
    <w:name w:val="Neoštevilčen odstavek Znak"/>
    <w:link w:val="Neotevilenodstavek"/>
    <w:rsid w:val="00A23103"/>
    <w:rPr>
      <w:rFonts w:ascii="Arial" w:hAnsi="Arial" w:cs="Arial"/>
      <w:sz w:val="24"/>
      <w:szCs w:val="24"/>
    </w:rPr>
  </w:style>
  <w:style w:type="character" w:customStyle="1" w:styleId="OdstavekseznamaZnak">
    <w:name w:val="Odstavek seznama Znak"/>
    <w:link w:val="Odstavekseznama"/>
    <w:uiPriority w:val="34"/>
    <w:rsid w:val="0025734B"/>
    <w:rPr>
      <w:rFonts w:ascii="Arial" w:hAnsi="Arial"/>
      <w:szCs w:val="24"/>
      <w:lang w:val="en-US" w:eastAsia="en-US"/>
    </w:rPr>
  </w:style>
  <w:style w:type="paragraph" w:styleId="Revizija">
    <w:name w:val="Revision"/>
    <w:hidden/>
    <w:uiPriority w:val="99"/>
    <w:semiHidden/>
    <w:rsid w:val="007A2DD7"/>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31480980">
      <w:bodyDiv w:val="1"/>
      <w:marLeft w:val="0"/>
      <w:marRight w:val="0"/>
      <w:marTop w:val="0"/>
      <w:marBottom w:val="0"/>
      <w:divBdr>
        <w:top w:val="none" w:sz="0" w:space="0" w:color="auto"/>
        <w:left w:val="none" w:sz="0" w:space="0" w:color="auto"/>
        <w:bottom w:val="none" w:sz="0" w:space="0" w:color="auto"/>
        <w:right w:val="none" w:sz="0" w:space="0" w:color="auto"/>
      </w:divBdr>
    </w:div>
    <w:div w:id="133449962">
      <w:bodyDiv w:val="1"/>
      <w:marLeft w:val="0"/>
      <w:marRight w:val="0"/>
      <w:marTop w:val="0"/>
      <w:marBottom w:val="0"/>
      <w:divBdr>
        <w:top w:val="none" w:sz="0" w:space="0" w:color="auto"/>
        <w:left w:val="none" w:sz="0" w:space="0" w:color="auto"/>
        <w:bottom w:val="none" w:sz="0" w:space="0" w:color="auto"/>
        <w:right w:val="none" w:sz="0" w:space="0" w:color="auto"/>
      </w:divBdr>
    </w:div>
    <w:div w:id="289360991">
      <w:bodyDiv w:val="1"/>
      <w:marLeft w:val="0"/>
      <w:marRight w:val="0"/>
      <w:marTop w:val="0"/>
      <w:marBottom w:val="0"/>
      <w:divBdr>
        <w:top w:val="none" w:sz="0" w:space="0" w:color="auto"/>
        <w:left w:val="none" w:sz="0" w:space="0" w:color="auto"/>
        <w:bottom w:val="none" w:sz="0" w:space="0" w:color="auto"/>
        <w:right w:val="none" w:sz="0" w:space="0" w:color="auto"/>
      </w:divBdr>
    </w:div>
    <w:div w:id="645475105">
      <w:bodyDiv w:val="1"/>
      <w:marLeft w:val="0"/>
      <w:marRight w:val="0"/>
      <w:marTop w:val="0"/>
      <w:marBottom w:val="0"/>
      <w:divBdr>
        <w:top w:val="none" w:sz="0" w:space="0" w:color="auto"/>
        <w:left w:val="none" w:sz="0" w:space="0" w:color="auto"/>
        <w:bottom w:val="none" w:sz="0" w:space="0" w:color="auto"/>
        <w:right w:val="none" w:sz="0" w:space="0" w:color="auto"/>
      </w:divBdr>
    </w:div>
    <w:div w:id="647324671">
      <w:bodyDiv w:val="1"/>
      <w:marLeft w:val="0"/>
      <w:marRight w:val="0"/>
      <w:marTop w:val="0"/>
      <w:marBottom w:val="0"/>
      <w:divBdr>
        <w:top w:val="none" w:sz="0" w:space="0" w:color="auto"/>
        <w:left w:val="none" w:sz="0" w:space="0" w:color="auto"/>
        <w:bottom w:val="none" w:sz="0" w:space="0" w:color="auto"/>
        <w:right w:val="none" w:sz="0" w:space="0" w:color="auto"/>
      </w:divBdr>
    </w:div>
    <w:div w:id="655034516">
      <w:bodyDiv w:val="1"/>
      <w:marLeft w:val="0"/>
      <w:marRight w:val="0"/>
      <w:marTop w:val="0"/>
      <w:marBottom w:val="0"/>
      <w:divBdr>
        <w:top w:val="none" w:sz="0" w:space="0" w:color="auto"/>
        <w:left w:val="none" w:sz="0" w:space="0" w:color="auto"/>
        <w:bottom w:val="none" w:sz="0" w:space="0" w:color="auto"/>
        <w:right w:val="none" w:sz="0" w:space="0" w:color="auto"/>
      </w:divBdr>
    </w:div>
    <w:div w:id="733241300">
      <w:bodyDiv w:val="1"/>
      <w:marLeft w:val="0"/>
      <w:marRight w:val="0"/>
      <w:marTop w:val="0"/>
      <w:marBottom w:val="0"/>
      <w:divBdr>
        <w:top w:val="none" w:sz="0" w:space="0" w:color="auto"/>
        <w:left w:val="none" w:sz="0" w:space="0" w:color="auto"/>
        <w:bottom w:val="none" w:sz="0" w:space="0" w:color="auto"/>
        <w:right w:val="none" w:sz="0" w:space="0" w:color="auto"/>
      </w:divBdr>
    </w:div>
    <w:div w:id="781145392">
      <w:bodyDiv w:val="1"/>
      <w:marLeft w:val="0"/>
      <w:marRight w:val="0"/>
      <w:marTop w:val="0"/>
      <w:marBottom w:val="0"/>
      <w:divBdr>
        <w:top w:val="none" w:sz="0" w:space="0" w:color="auto"/>
        <w:left w:val="none" w:sz="0" w:space="0" w:color="auto"/>
        <w:bottom w:val="none" w:sz="0" w:space="0" w:color="auto"/>
        <w:right w:val="none" w:sz="0" w:space="0" w:color="auto"/>
      </w:divBdr>
    </w:div>
    <w:div w:id="839739948">
      <w:bodyDiv w:val="1"/>
      <w:marLeft w:val="0"/>
      <w:marRight w:val="0"/>
      <w:marTop w:val="0"/>
      <w:marBottom w:val="0"/>
      <w:divBdr>
        <w:top w:val="none" w:sz="0" w:space="0" w:color="auto"/>
        <w:left w:val="none" w:sz="0" w:space="0" w:color="auto"/>
        <w:bottom w:val="none" w:sz="0" w:space="0" w:color="auto"/>
        <w:right w:val="none" w:sz="0" w:space="0" w:color="auto"/>
      </w:divBdr>
    </w:div>
    <w:div w:id="908731862">
      <w:bodyDiv w:val="1"/>
      <w:marLeft w:val="0"/>
      <w:marRight w:val="0"/>
      <w:marTop w:val="0"/>
      <w:marBottom w:val="0"/>
      <w:divBdr>
        <w:top w:val="none" w:sz="0" w:space="0" w:color="auto"/>
        <w:left w:val="none" w:sz="0" w:space="0" w:color="auto"/>
        <w:bottom w:val="none" w:sz="0" w:space="0" w:color="auto"/>
        <w:right w:val="none" w:sz="0" w:space="0" w:color="auto"/>
      </w:divBdr>
    </w:div>
    <w:div w:id="918638035">
      <w:bodyDiv w:val="1"/>
      <w:marLeft w:val="0"/>
      <w:marRight w:val="0"/>
      <w:marTop w:val="0"/>
      <w:marBottom w:val="0"/>
      <w:divBdr>
        <w:top w:val="none" w:sz="0" w:space="0" w:color="auto"/>
        <w:left w:val="none" w:sz="0" w:space="0" w:color="auto"/>
        <w:bottom w:val="none" w:sz="0" w:space="0" w:color="auto"/>
        <w:right w:val="none" w:sz="0" w:space="0" w:color="auto"/>
      </w:divBdr>
    </w:div>
    <w:div w:id="938558858">
      <w:bodyDiv w:val="1"/>
      <w:marLeft w:val="0"/>
      <w:marRight w:val="0"/>
      <w:marTop w:val="0"/>
      <w:marBottom w:val="0"/>
      <w:divBdr>
        <w:top w:val="none" w:sz="0" w:space="0" w:color="auto"/>
        <w:left w:val="none" w:sz="0" w:space="0" w:color="auto"/>
        <w:bottom w:val="none" w:sz="0" w:space="0" w:color="auto"/>
        <w:right w:val="none" w:sz="0" w:space="0" w:color="auto"/>
      </w:divBdr>
    </w:div>
    <w:div w:id="104629828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66821711">
      <w:bodyDiv w:val="1"/>
      <w:marLeft w:val="0"/>
      <w:marRight w:val="0"/>
      <w:marTop w:val="0"/>
      <w:marBottom w:val="0"/>
      <w:divBdr>
        <w:top w:val="none" w:sz="0" w:space="0" w:color="auto"/>
        <w:left w:val="none" w:sz="0" w:space="0" w:color="auto"/>
        <w:bottom w:val="none" w:sz="0" w:space="0" w:color="auto"/>
        <w:right w:val="none" w:sz="0" w:space="0" w:color="auto"/>
      </w:divBdr>
    </w:div>
    <w:div w:id="1312564669">
      <w:bodyDiv w:val="1"/>
      <w:marLeft w:val="0"/>
      <w:marRight w:val="0"/>
      <w:marTop w:val="0"/>
      <w:marBottom w:val="0"/>
      <w:divBdr>
        <w:top w:val="none" w:sz="0" w:space="0" w:color="auto"/>
        <w:left w:val="none" w:sz="0" w:space="0" w:color="auto"/>
        <w:bottom w:val="none" w:sz="0" w:space="0" w:color="auto"/>
        <w:right w:val="none" w:sz="0" w:space="0" w:color="auto"/>
      </w:divBdr>
    </w:div>
    <w:div w:id="1449466889">
      <w:bodyDiv w:val="1"/>
      <w:marLeft w:val="0"/>
      <w:marRight w:val="0"/>
      <w:marTop w:val="0"/>
      <w:marBottom w:val="0"/>
      <w:divBdr>
        <w:top w:val="none" w:sz="0" w:space="0" w:color="auto"/>
        <w:left w:val="none" w:sz="0" w:space="0" w:color="auto"/>
        <w:bottom w:val="none" w:sz="0" w:space="0" w:color="auto"/>
        <w:right w:val="none" w:sz="0" w:space="0" w:color="auto"/>
      </w:divBdr>
    </w:div>
    <w:div w:id="1474563228">
      <w:bodyDiv w:val="1"/>
      <w:marLeft w:val="0"/>
      <w:marRight w:val="0"/>
      <w:marTop w:val="0"/>
      <w:marBottom w:val="0"/>
      <w:divBdr>
        <w:top w:val="none" w:sz="0" w:space="0" w:color="auto"/>
        <w:left w:val="none" w:sz="0" w:space="0" w:color="auto"/>
        <w:bottom w:val="none" w:sz="0" w:space="0" w:color="auto"/>
        <w:right w:val="none" w:sz="0" w:space="0" w:color="auto"/>
      </w:divBdr>
    </w:div>
    <w:div w:id="1489513364">
      <w:bodyDiv w:val="1"/>
      <w:marLeft w:val="0"/>
      <w:marRight w:val="0"/>
      <w:marTop w:val="0"/>
      <w:marBottom w:val="0"/>
      <w:divBdr>
        <w:top w:val="none" w:sz="0" w:space="0" w:color="auto"/>
        <w:left w:val="none" w:sz="0" w:space="0" w:color="auto"/>
        <w:bottom w:val="none" w:sz="0" w:space="0" w:color="auto"/>
        <w:right w:val="none" w:sz="0" w:space="0" w:color="auto"/>
      </w:divBdr>
    </w:div>
    <w:div w:id="1986281188">
      <w:bodyDiv w:val="1"/>
      <w:marLeft w:val="0"/>
      <w:marRight w:val="0"/>
      <w:marTop w:val="0"/>
      <w:marBottom w:val="0"/>
      <w:divBdr>
        <w:top w:val="none" w:sz="0" w:space="0" w:color="auto"/>
        <w:left w:val="none" w:sz="0" w:space="0" w:color="auto"/>
        <w:bottom w:val="none" w:sz="0" w:space="0" w:color="auto"/>
        <w:right w:val="none" w:sz="0" w:space="0" w:color="auto"/>
      </w:divBdr>
      <w:divsChild>
        <w:div w:id="1616016622">
          <w:marLeft w:val="0"/>
          <w:marRight w:val="0"/>
          <w:marTop w:val="0"/>
          <w:marBottom w:val="120"/>
          <w:divBdr>
            <w:top w:val="none" w:sz="0" w:space="0" w:color="auto"/>
            <w:left w:val="none" w:sz="0" w:space="0" w:color="auto"/>
            <w:bottom w:val="none" w:sz="0" w:space="0" w:color="auto"/>
            <w:right w:val="none" w:sz="0" w:space="0" w:color="auto"/>
          </w:divBdr>
        </w:div>
        <w:div w:id="2110275272">
          <w:marLeft w:val="0"/>
          <w:marRight w:val="0"/>
          <w:marTop w:val="0"/>
          <w:marBottom w:val="120"/>
          <w:divBdr>
            <w:top w:val="none" w:sz="0" w:space="0" w:color="auto"/>
            <w:left w:val="none" w:sz="0" w:space="0" w:color="auto"/>
            <w:bottom w:val="none" w:sz="0" w:space="0" w:color="auto"/>
            <w:right w:val="none" w:sz="0" w:space="0" w:color="auto"/>
          </w:divBdr>
        </w:div>
        <w:div w:id="318995699">
          <w:marLeft w:val="0"/>
          <w:marRight w:val="0"/>
          <w:marTop w:val="0"/>
          <w:marBottom w:val="120"/>
          <w:divBdr>
            <w:top w:val="none" w:sz="0" w:space="0" w:color="auto"/>
            <w:left w:val="none" w:sz="0" w:space="0" w:color="auto"/>
            <w:bottom w:val="none" w:sz="0" w:space="0" w:color="auto"/>
            <w:right w:val="none" w:sz="0" w:space="0" w:color="auto"/>
          </w:divBdr>
        </w:div>
        <w:div w:id="688068085">
          <w:marLeft w:val="0"/>
          <w:marRight w:val="0"/>
          <w:marTop w:val="0"/>
          <w:marBottom w:val="120"/>
          <w:divBdr>
            <w:top w:val="none" w:sz="0" w:space="0" w:color="auto"/>
            <w:left w:val="none" w:sz="0" w:space="0" w:color="auto"/>
            <w:bottom w:val="none" w:sz="0" w:space="0" w:color="auto"/>
            <w:right w:val="none" w:sz="0" w:space="0" w:color="auto"/>
          </w:divBdr>
        </w:div>
      </w:divsChild>
    </w:div>
    <w:div w:id="198839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P\PREDLOGE\Glave%20ministrstva\0_M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7202AB-3526-48EB-B259-C68B5443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0_MP.dot</Template>
  <TotalTime>3613</TotalTime>
  <Pages>20</Pages>
  <Words>7541</Words>
  <Characters>42987</Characters>
  <Application>Microsoft Office Word</Application>
  <DocSecurity>0</DocSecurity>
  <Lines>358</Lines>
  <Paragraphs>100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MP</dc:creator>
  <cp:keywords/>
  <cp:lastModifiedBy>Aljaž Perme</cp:lastModifiedBy>
  <cp:revision>1167</cp:revision>
  <cp:lastPrinted>2023-07-26T08:13:00Z</cp:lastPrinted>
  <dcterms:created xsi:type="dcterms:W3CDTF">2023-07-05T12:06:00Z</dcterms:created>
  <dcterms:modified xsi:type="dcterms:W3CDTF">2023-09-21T11:06:00Z</dcterms:modified>
</cp:coreProperties>
</file>