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664D95" w:rsidRPr="0003619A" w14:paraId="01DD033C" w14:textId="77777777" w:rsidTr="0032407E">
        <w:trPr>
          <w:gridAfter w:val="2"/>
          <w:wAfter w:w="3067" w:type="dxa"/>
        </w:trPr>
        <w:tc>
          <w:tcPr>
            <w:tcW w:w="6096" w:type="dxa"/>
            <w:gridSpan w:val="2"/>
          </w:tcPr>
          <w:p w14:paraId="1E3F6A48" w14:textId="28BFD29A" w:rsidR="00664D95" w:rsidRPr="0003619A" w:rsidRDefault="00664D95" w:rsidP="00423A34">
            <w:pPr>
              <w:jc w:val="both"/>
              <w:rPr>
                <w:lang w:val="sl-SI"/>
              </w:rPr>
            </w:pPr>
            <w:bookmarkStart w:id="0" w:name="_Hlk128547319"/>
            <w:r w:rsidRPr="0003619A">
              <w:rPr>
                <w:lang w:val="sl-SI"/>
              </w:rPr>
              <w:t xml:space="preserve">Številka: IPP </w:t>
            </w:r>
            <w:r w:rsidR="0073795E">
              <w:rPr>
                <w:lang w:val="sl-SI"/>
              </w:rPr>
              <w:t>007-130/2023</w:t>
            </w:r>
          </w:p>
        </w:tc>
      </w:tr>
      <w:tr w:rsidR="00664D95" w:rsidRPr="0003619A" w14:paraId="0625B7D4" w14:textId="77777777" w:rsidTr="0032407E">
        <w:trPr>
          <w:gridAfter w:val="2"/>
          <w:wAfter w:w="3067" w:type="dxa"/>
        </w:trPr>
        <w:tc>
          <w:tcPr>
            <w:tcW w:w="6096" w:type="dxa"/>
            <w:gridSpan w:val="2"/>
          </w:tcPr>
          <w:p w14:paraId="16D1B552" w14:textId="5ED90E39" w:rsidR="00664D95" w:rsidRPr="0003619A" w:rsidRDefault="00664D95" w:rsidP="00423A34">
            <w:pPr>
              <w:jc w:val="both"/>
              <w:rPr>
                <w:lang w:val="sl-SI"/>
              </w:rPr>
            </w:pPr>
            <w:r w:rsidRPr="0003619A">
              <w:rPr>
                <w:lang w:val="sl-SI"/>
              </w:rPr>
              <w:t xml:space="preserve">Ljubljana, dne </w:t>
            </w:r>
          </w:p>
        </w:tc>
      </w:tr>
      <w:tr w:rsidR="00664D95" w:rsidRPr="0003619A" w14:paraId="477609F7" w14:textId="77777777" w:rsidTr="0032407E">
        <w:trPr>
          <w:gridAfter w:val="2"/>
          <w:wAfter w:w="3067" w:type="dxa"/>
        </w:trPr>
        <w:tc>
          <w:tcPr>
            <w:tcW w:w="6096" w:type="dxa"/>
            <w:gridSpan w:val="2"/>
          </w:tcPr>
          <w:p w14:paraId="7009EA7F" w14:textId="3B93B779" w:rsidR="00664D95" w:rsidRPr="0003619A" w:rsidRDefault="00664D95" w:rsidP="00423A34">
            <w:pPr>
              <w:jc w:val="both"/>
              <w:rPr>
                <w:lang w:val="sl-SI"/>
              </w:rPr>
            </w:pPr>
            <w:r w:rsidRPr="0003619A">
              <w:rPr>
                <w:iCs/>
                <w:lang w:val="sl-SI"/>
              </w:rPr>
              <w:t xml:space="preserve">EVA </w:t>
            </w:r>
            <w:r w:rsidR="0073795E">
              <w:rPr>
                <w:iCs/>
                <w:lang w:val="sl-SI"/>
              </w:rPr>
              <w:t>2023-2030-0024</w:t>
            </w:r>
          </w:p>
        </w:tc>
      </w:tr>
      <w:tr w:rsidR="00664D95" w:rsidRPr="0003619A" w14:paraId="769FCBC0" w14:textId="77777777" w:rsidTr="0032407E">
        <w:trPr>
          <w:gridAfter w:val="2"/>
          <w:wAfter w:w="3067" w:type="dxa"/>
        </w:trPr>
        <w:tc>
          <w:tcPr>
            <w:tcW w:w="6096" w:type="dxa"/>
            <w:gridSpan w:val="2"/>
          </w:tcPr>
          <w:p w14:paraId="16691E14" w14:textId="77777777" w:rsidR="00664D95" w:rsidRPr="0003619A" w:rsidRDefault="00664D95" w:rsidP="00423A34">
            <w:pPr>
              <w:jc w:val="both"/>
              <w:rPr>
                <w:lang w:val="sl-SI"/>
              </w:rPr>
            </w:pPr>
          </w:p>
          <w:p w14:paraId="59B39478" w14:textId="77777777" w:rsidR="00664D95" w:rsidRPr="0003619A" w:rsidRDefault="00664D95" w:rsidP="00423A34">
            <w:pPr>
              <w:jc w:val="both"/>
              <w:rPr>
                <w:lang w:val="sl-SI"/>
              </w:rPr>
            </w:pPr>
            <w:r w:rsidRPr="0003619A">
              <w:rPr>
                <w:lang w:val="sl-SI"/>
              </w:rPr>
              <w:t>GENERALNI SEKRETARIAT VLADE REPUBLIKE SLOVENIJE</w:t>
            </w:r>
          </w:p>
          <w:p w14:paraId="5953AA11" w14:textId="77777777" w:rsidR="00664D95" w:rsidRPr="0003619A" w:rsidRDefault="00000000" w:rsidP="00423A34">
            <w:pPr>
              <w:jc w:val="both"/>
              <w:rPr>
                <w:lang w:val="sl-SI"/>
              </w:rPr>
            </w:pPr>
            <w:hyperlink r:id="rId8" w:history="1">
              <w:r w:rsidR="00664D95" w:rsidRPr="0003619A">
                <w:rPr>
                  <w:rStyle w:val="Hiperpovezava"/>
                  <w:lang w:val="sl-SI"/>
                </w:rPr>
                <w:t>Gp.gs@gov.si</w:t>
              </w:r>
            </w:hyperlink>
          </w:p>
          <w:p w14:paraId="79B02C48" w14:textId="77777777" w:rsidR="00664D95" w:rsidRPr="0003619A" w:rsidRDefault="00664D95" w:rsidP="00423A34">
            <w:pPr>
              <w:jc w:val="both"/>
              <w:rPr>
                <w:lang w:val="sl-SI"/>
              </w:rPr>
            </w:pPr>
          </w:p>
        </w:tc>
      </w:tr>
      <w:tr w:rsidR="00664D95" w:rsidRPr="0003619A" w14:paraId="3D2DDF2F" w14:textId="77777777" w:rsidTr="0032407E">
        <w:tc>
          <w:tcPr>
            <w:tcW w:w="9163" w:type="dxa"/>
            <w:gridSpan w:val="4"/>
          </w:tcPr>
          <w:p w14:paraId="6B587FDB" w14:textId="3AF78B77" w:rsidR="00664D95" w:rsidRPr="0003619A" w:rsidRDefault="00664D95" w:rsidP="00423A34">
            <w:pPr>
              <w:jc w:val="both"/>
              <w:rPr>
                <w:b/>
                <w:lang w:val="sl-SI"/>
              </w:rPr>
            </w:pPr>
            <w:r w:rsidRPr="0003619A">
              <w:rPr>
                <w:b/>
                <w:lang w:val="sl-SI"/>
              </w:rPr>
              <w:t xml:space="preserve">ZADEVA: Predlog </w:t>
            </w:r>
            <w:r w:rsidR="0056769C" w:rsidRPr="0003619A">
              <w:rPr>
                <w:b/>
                <w:lang w:val="sl-SI"/>
              </w:rPr>
              <w:t>Uredbe o spremembah in dopolnitvah Uredbe o sodnem registru</w:t>
            </w:r>
            <w:r w:rsidRPr="0003619A">
              <w:rPr>
                <w:b/>
                <w:lang w:val="sl-SI"/>
              </w:rPr>
              <w:t xml:space="preserve"> – predlog za obravnavo</w:t>
            </w:r>
          </w:p>
        </w:tc>
      </w:tr>
      <w:tr w:rsidR="00664D95" w:rsidRPr="0003619A" w14:paraId="29E67057" w14:textId="77777777" w:rsidTr="0032407E">
        <w:tc>
          <w:tcPr>
            <w:tcW w:w="9163" w:type="dxa"/>
            <w:gridSpan w:val="4"/>
          </w:tcPr>
          <w:p w14:paraId="23D7D3D6" w14:textId="77777777" w:rsidR="00664D95" w:rsidRPr="0003619A" w:rsidRDefault="00664D95" w:rsidP="00423A34">
            <w:pPr>
              <w:jc w:val="both"/>
              <w:rPr>
                <w:b/>
                <w:lang w:val="sl-SI"/>
              </w:rPr>
            </w:pPr>
            <w:r w:rsidRPr="0003619A">
              <w:rPr>
                <w:b/>
                <w:lang w:val="sl-SI"/>
              </w:rPr>
              <w:t>1. Predlog sklepov vlade:</w:t>
            </w:r>
          </w:p>
        </w:tc>
      </w:tr>
      <w:tr w:rsidR="00664D95" w:rsidRPr="0003619A" w14:paraId="45CE6236" w14:textId="77777777" w:rsidTr="0032407E">
        <w:tc>
          <w:tcPr>
            <w:tcW w:w="9163" w:type="dxa"/>
            <w:gridSpan w:val="4"/>
          </w:tcPr>
          <w:p w14:paraId="74FED8D3" w14:textId="6D73A513" w:rsidR="00664D95" w:rsidRPr="0003619A" w:rsidRDefault="00664D95" w:rsidP="00423A34">
            <w:pPr>
              <w:jc w:val="both"/>
              <w:rPr>
                <w:iCs/>
                <w:lang w:val="sl-SI"/>
              </w:rPr>
            </w:pPr>
            <w:r w:rsidRPr="0003619A">
              <w:rPr>
                <w:iCs/>
                <w:lang w:val="sl-SI"/>
              </w:rPr>
              <w:t xml:space="preserve">Na podlagi </w:t>
            </w:r>
            <w:r w:rsidR="008A27BB" w:rsidRPr="0003619A">
              <w:rPr>
                <w:iCs/>
                <w:lang w:val="sl-SI"/>
              </w:rPr>
              <w:t xml:space="preserve">45. člena Zakona o </w:t>
            </w:r>
            <w:r w:rsidR="00570CD0" w:rsidRPr="0003619A">
              <w:rPr>
                <w:iCs/>
                <w:lang w:val="sl-SI"/>
              </w:rPr>
              <w:t xml:space="preserve">sodnem registru (Uradni list RS, št. Uradni list RS, št. 54/07 – uradno prečiščeno besedilo, 65/08, 49/09, 82/13 – ZGD-1H, 17/15, 54/17, 16/19 – ZNP-1 in </w:t>
            </w:r>
            <w:r w:rsidR="00904818" w:rsidRPr="0003619A">
              <w:rPr>
                <w:iCs/>
                <w:lang w:val="sl-SI"/>
              </w:rPr>
              <w:t>75/23</w:t>
            </w:r>
            <w:r w:rsidR="00570CD0" w:rsidRPr="0003619A">
              <w:rPr>
                <w:iCs/>
                <w:lang w:val="sl-SI"/>
              </w:rPr>
              <w:t>)</w:t>
            </w:r>
            <w:r w:rsidR="00831D41" w:rsidRPr="0003619A">
              <w:rPr>
                <w:iCs/>
                <w:lang w:val="sl-SI"/>
              </w:rPr>
              <w:t xml:space="preserve"> je</w:t>
            </w:r>
            <w:r w:rsidR="008A27BB" w:rsidRPr="0003619A">
              <w:rPr>
                <w:iCs/>
                <w:lang w:val="sl-SI"/>
              </w:rPr>
              <w:t xml:space="preserve"> </w:t>
            </w:r>
            <w:r w:rsidRPr="0003619A">
              <w:rPr>
                <w:iCs/>
                <w:lang w:val="sl-SI"/>
              </w:rPr>
              <w:t>Vlada Republike Slovenije na … seji dne … sprejela naslednji sklep:</w:t>
            </w:r>
          </w:p>
          <w:p w14:paraId="6FD11A86" w14:textId="77777777" w:rsidR="00664D95" w:rsidRPr="0003619A" w:rsidRDefault="00664D95" w:rsidP="00423A34">
            <w:pPr>
              <w:jc w:val="both"/>
              <w:rPr>
                <w:iCs/>
                <w:lang w:val="sl-SI"/>
              </w:rPr>
            </w:pPr>
          </w:p>
          <w:p w14:paraId="43F37AE5" w14:textId="1B5D035C" w:rsidR="00664D95" w:rsidRPr="0003619A" w:rsidRDefault="00BF451F" w:rsidP="00BF451F">
            <w:pPr>
              <w:jc w:val="both"/>
              <w:rPr>
                <w:iCs/>
                <w:lang w:val="sl-SI"/>
              </w:rPr>
            </w:pPr>
            <w:r w:rsidRPr="0003619A">
              <w:rPr>
                <w:iCs/>
                <w:lang w:val="sl-SI"/>
              </w:rPr>
              <w:t>Vlada Republike Slovenije je izdala Uredb</w:t>
            </w:r>
            <w:r w:rsidR="00831D41" w:rsidRPr="0003619A">
              <w:rPr>
                <w:iCs/>
                <w:lang w:val="sl-SI"/>
              </w:rPr>
              <w:t>o</w:t>
            </w:r>
            <w:r w:rsidRPr="0003619A">
              <w:rPr>
                <w:iCs/>
                <w:lang w:val="sl-SI"/>
              </w:rPr>
              <w:t xml:space="preserve"> o spremembah in dopolnitvah Uredbe o sodnem registru in jo objavi v Uradnem listu Republike Slovenije.</w:t>
            </w:r>
          </w:p>
          <w:p w14:paraId="6EBE728A" w14:textId="77777777" w:rsidR="00664D95" w:rsidRPr="0003619A" w:rsidRDefault="00664D95" w:rsidP="00423A34">
            <w:pPr>
              <w:jc w:val="both"/>
              <w:rPr>
                <w:iCs/>
                <w:lang w:val="sl-SI"/>
              </w:rPr>
            </w:pPr>
          </w:p>
          <w:p w14:paraId="1B3CFFB0" w14:textId="77777777" w:rsidR="00664D95" w:rsidRPr="0003619A" w:rsidRDefault="00664D95" w:rsidP="00423A34">
            <w:pPr>
              <w:jc w:val="both"/>
              <w:rPr>
                <w:iCs/>
                <w:lang w:val="sl-SI"/>
              </w:rPr>
            </w:pPr>
          </w:p>
          <w:p w14:paraId="0D4BF34C" w14:textId="77777777" w:rsidR="0042285A" w:rsidRPr="0003619A" w:rsidRDefault="0042285A" w:rsidP="0042285A">
            <w:pPr>
              <w:ind w:left="4111"/>
              <w:jc w:val="center"/>
              <w:rPr>
                <w:iCs/>
                <w:lang w:val="sl-SI"/>
              </w:rPr>
            </w:pPr>
            <w:r w:rsidRPr="0003619A">
              <w:rPr>
                <w:iCs/>
                <w:lang w:val="sl-SI"/>
              </w:rPr>
              <w:t>Barbara Kolenko Helbl</w:t>
            </w:r>
          </w:p>
          <w:p w14:paraId="35C15013" w14:textId="77777777" w:rsidR="0042285A" w:rsidRPr="0003619A" w:rsidRDefault="0042285A" w:rsidP="0042285A">
            <w:pPr>
              <w:ind w:left="4111"/>
              <w:jc w:val="center"/>
              <w:rPr>
                <w:lang w:val="sl-SI"/>
              </w:rPr>
            </w:pPr>
            <w:r w:rsidRPr="0003619A">
              <w:rPr>
                <w:iCs/>
                <w:lang w:val="sl-SI"/>
              </w:rPr>
              <w:t>GENERALNA SEKRETARKA</w:t>
            </w:r>
          </w:p>
          <w:p w14:paraId="5429BBD9" w14:textId="77777777" w:rsidR="0042285A" w:rsidRPr="0003619A" w:rsidRDefault="0042285A" w:rsidP="0042285A">
            <w:pPr>
              <w:jc w:val="both"/>
              <w:rPr>
                <w:lang w:val="sl-SI"/>
              </w:rPr>
            </w:pPr>
          </w:p>
          <w:p w14:paraId="60185097" w14:textId="77777777" w:rsidR="0042285A" w:rsidRPr="0003619A" w:rsidRDefault="0042285A" w:rsidP="0042285A">
            <w:pPr>
              <w:jc w:val="both"/>
              <w:rPr>
                <w:lang w:val="sl-SI"/>
              </w:rPr>
            </w:pPr>
          </w:p>
          <w:p w14:paraId="1FD8AC1D" w14:textId="77777777" w:rsidR="0042285A" w:rsidRPr="0003619A" w:rsidRDefault="0042285A" w:rsidP="0042285A">
            <w:pPr>
              <w:jc w:val="both"/>
              <w:rPr>
                <w:lang w:val="sl-SI"/>
              </w:rPr>
            </w:pPr>
          </w:p>
          <w:p w14:paraId="096CBB84" w14:textId="4493F7E6" w:rsidR="0042285A" w:rsidRPr="0003619A" w:rsidRDefault="0042285A" w:rsidP="0042285A">
            <w:pPr>
              <w:jc w:val="both"/>
              <w:rPr>
                <w:lang w:val="sl-SI"/>
              </w:rPr>
            </w:pPr>
            <w:r w:rsidRPr="0003619A">
              <w:rPr>
                <w:lang w:val="sl-SI"/>
              </w:rPr>
              <w:t>Sklep prejmejo:</w:t>
            </w:r>
          </w:p>
          <w:p w14:paraId="7B99FDB4" w14:textId="77777777" w:rsidR="0042285A" w:rsidRPr="0003619A" w:rsidRDefault="0042285A" w:rsidP="0042285A">
            <w:pPr>
              <w:jc w:val="both"/>
              <w:rPr>
                <w:lang w:val="sl-SI"/>
              </w:rPr>
            </w:pPr>
          </w:p>
          <w:p w14:paraId="2B625E97" w14:textId="77777777" w:rsidR="0042285A" w:rsidRPr="0003619A" w:rsidRDefault="0042285A" w:rsidP="0042285A">
            <w:pPr>
              <w:numPr>
                <w:ilvl w:val="0"/>
                <w:numId w:val="14"/>
              </w:numPr>
              <w:tabs>
                <w:tab w:val="clear" w:pos="360"/>
              </w:tabs>
              <w:jc w:val="both"/>
              <w:rPr>
                <w:iCs/>
                <w:lang w:val="sl-SI"/>
              </w:rPr>
            </w:pPr>
            <w:r w:rsidRPr="0003619A">
              <w:rPr>
                <w:iCs/>
                <w:lang w:val="sl-SI"/>
              </w:rPr>
              <w:t>Generalni sekretariat Vlade Republike Slovenije</w:t>
            </w:r>
          </w:p>
          <w:p w14:paraId="0D49F885" w14:textId="77777777" w:rsidR="0042285A" w:rsidRPr="0003619A" w:rsidRDefault="0042285A" w:rsidP="0042285A">
            <w:pPr>
              <w:numPr>
                <w:ilvl w:val="0"/>
                <w:numId w:val="14"/>
              </w:numPr>
              <w:jc w:val="both"/>
              <w:rPr>
                <w:iCs/>
                <w:lang w:val="sl-SI"/>
              </w:rPr>
            </w:pPr>
            <w:r w:rsidRPr="0003619A">
              <w:rPr>
                <w:iCs/>
                <w:lang w:val="sl-SI"/>
              </w:rPr>
              <w:t>Ministrstvo za pravosodje</w:t>
            </w:r>
          </w:p>
          <w:p w14:paraId="69CFBFC9" w14:textId="72E2A878" w:rsidR="0042285A" w:rsidRPr="0003619A" w:rsidRDefault="0042285A" w:rsidP="0042285A">
            <w:pPr>
              <w:numPr>
                <w:ilvl w:val="0"/>
                <w:numId w:val="14"/>
              </w:numPr>
              <w:tabs>
                <w:tab w:val="clear" w:pos="360"/>
              </w:tabs>
              <w:jc w:val="both"/>
              <w:rPr>
                <w:iCs/>
                <w:lang w:val="sl-SI"/>
              </w:rPr>
            </w:pPr>
            <w:r w:rsidRPr="0003619A">
              <w:rPr>
                <w:iCs/>
                <w:lang w:val="sl-SI"/>
              </w:rPr>
              <w:t>Ministrstvo za finance</w:t>
            </w:r>
          </w:p>
          <w:p w14:paraId="61FD6812" w14:textId="77777777" w:rsidR="0042285A" w:rsidRPr="0003619A" w:rsidRDefault="0042285A" w:rsidP="0042285A">
            <w:pPr>
              <w:numPr>
                <w:ilvl w:val="0"/>
                <w:numId w:val="14"/>
              </w:numPr>
              <w:tabs>
                <w:tab w:val="clear" w:pos="360"/>
              </w:tabs>
              <w:jc w:val="both"/>
              <w:rPr>
                <w:lang w:val="sl-SI"/>
              </w:rPr>
            </w:pPr>
            <w:r w:rsidRPr="0003619A">
              <w:rPr>
                <w:lang w:val="sl-SI"/>
              </w:rPr>
              <w:t>Ministrstvo za gospodarstvo, turizem in šport</w:t>
            </w:r>
          </w:p>
          <w:p w14:paraId="518E6383" w14:textId="77777777" w:rsidR="0042285A" w:rsidRPr="0003619A" w:rsidRDefault="0042285A" w:rsidP="0042285A">
            <w:pPr>
              <w:numPr>
                <w:ilvl w:val="0"/>
                <w:numId w:val="14"/>
              </w:numPr>
              <w:tabs>
                <w:tab w:val="clear" w:pos="360"/>
              </w:tabs>
              <w:jc w:val="both"/>
              <w:rPr>
                <w:lang w:val="sl-SI"/>
              </w:rPr>
            </w:pPr>
            <w:r w:rsidRPr="0003619A">
              <w:rPr>
                <w:lang w:val="sl-SI"/>
              </w:rPr>
              <w:t>Ministrstvo za javno upravo</w:t>
            </w:r>
          </w:p>
          <w:p w14:paraId="5E8C84C9" w14:textId="77777777" w:rsidR="0042285A" w:rsidRPr="0003619A" w:rsidRDefault="0042285A" w:rsidP="0042285A">
            <w:pPr>
              <w:numPr>
                <w:ilvl w:val="0"/>
                <w:numId w:val="14"/>
              </w:numPr>
              <w:tabs>
                <w:tab w:val="clear" w:pos="360"/>
              </w:tabs>
              <w:jc w:val="both"/>
              <w:rPr>
                <w:iCs/>
                <w:lang w:val="sl-SI"/>
              </w:rPr>
            </w:pPr>
            <w:r w:rsidRPr="0003619A">
              <w:rPr>
                <w:lang w:val="sl-SI"/>
              </w:rPr>
              <w:t>Služba Vlade Republike Slovenije za zakonodajo</w:t>
            </w:r>
          </w:p>
          <w:p w14:paraId="332FA4B4" w14:textId="13891734" w:rsidR="00664D95" w:rsidRPr="0003619A" w:rsidRDefault="00664D95" w:rsidP="00532646">
            <w:pPr>
              <w:ind w:left="360"/>
              <w:jc w:val="both"/>
              <w:rPr>
                <w:iCs/>
                <w:lang w:val="sl-SI"/>
              </w:rPr>
            </w:pPr>
          </w:p>
        </w:tc>
      </w:tr>
      <w:tr w:rsidR="00664D95" w:rsidRPr="0003619A" w14:paraId="56B17286" w14:textId="77777777" w:rsidTr="0032407E">
        <w:tc>
          <w:tcPr>
            <w:tcW w:w="9163" w:type="dxa"/>
            <w:gridSpan w:val="4"/>
          </w:tcPr>
          <w:p w14:paraId="199A7CC6" w14:textId="77777777" w:rsidR="00664D95" w:rsidRPr="0003619A" w:rsidRDefault="00664D95" w:rsidP="00423A34">
            <w:pPr>
              <w:jc w:val="both"/>
              <w:rPr>
                <w:b/>
                <w:iCs/>
                <w:lang w:val="sl-SI"/>
              </w:rPr>
            </w:pPr>
            <w:r w:rsidRPr="0003619A">
              <w:rPr>
                <w:b/>
                <w:lang w:val="sl-SI"/>
              </w:rPr>
              <w:t>2. Predlog za obravnavo predloga zakona po nujnem ali skrajšanem postopku v državnem zboru z obrazložitvijo razlogov:</w:t>
            </w:r>
          </w:p>
        </w:tc>
      </w:tr>
      <w:tr w:rsidR="00664D95" w:rsidRPr="0003619A" w14:paraId="7A26F524" w14:textId="77777777" w:rsidTr="0032407E">
        <w:tc>
          <w:tcPr>
            <w:tcW w:w="9163" w:type="dxa"/>
            <w:gridSpan w:val="4"/>
          </w:tcPr>
          <w:p w14:paraId="5E196D1A" w14:textId="56CB4568" w:rsidR="00664D95" w:rsidRPr="0003619A" w:rsidRDefault="000F7448" w:rsidP="00423A34">
            <w:pPr>
              <w:jc w:val="both"/>
              <w:rPr>
                <w:iCs/>
                <w:lang w:val="sl-SI"/>
              </w:rPr>
            </w:pPr>
            <w:r w:rsidRPr="0003619A">
              <w:rPr>
                <w:iCs/>
                <w:lang w:val="sl-SI"/>
              </w:rPr>
              <w:t>/</w:t>
            </w:r>
          </w:p>
          <w:p w14:paraId="70835A2A" w14:textId="73494CEF" w:rsidR="00274203" w:rsidRPr="0003619A" w:rsidRDefault="00274203" w:rsidP="00423A34">
            <w:pPr>
              <w:jc w:val="both"/>
              <w:rPr>
                <w:iCs/>
                <w:lang w:val="sl-SI"/>
              </w:rPr>
            </w:pPr>
          </w:p>
        </w:tc>
      </w:tr>
      <w:tr w:rsidR="00664D95" w:rsidRPr="0003619A" w14:paraId="2013C2BC" w14:textId="77777777" w:rsidTr="0032407E">
        <w:tc>
          <w:tcPr>
            <w:tcW w:w="9163" w:type="dxa"/>
            <w:gridSpan w:val="4"/>
          </w:tcPr>
          <w:p w14:paraId="439757E5" w14:textId="77777777" w:rsidR="00664D95" w:rsidRPr="0003619A" w:rsidRDefault="00664D95" w:rsidP="00423A34">
            <w:pPr>
              <w:jc w:val="both"/>
              <w:rPr>
                <w:b/>
                <w:iCs/>
                <w:lang w:val="sl-SI"/>
              </w:rPr>
            </w:pPr>
            <w:r w:rsidRPr="0003619A">
              <w:rPr>
                <w:b/>
                <w:lang w:val="sl-SI"/>
              </w:rPr>
              <w:t>3.a Osebe, odgovorne za strokovno pripravo in usklajenost gradiva:</w:t>
            </w:r>
          </w:p>
        </w:tc>
      </w:tr>
      <w:tr w:rsidR="00664D95" w:rsidRPr="0003619A" w14:paraId="126CBDF8" w14:textId="77777777" w:rsidTr="0032407E">
        <w:tc>
          <w:tcPr>
            <w:tcW w:w="9163" w:type="dxa"/>
            <w:gridSpan w:val="4"/>
          </w:tcPr>
          <w:p w14:paraId="2688499F" w14:textId="77777777" w:rsidR="005E4283" w:rsidRPr="0003619A" w:rsidRDefault="005E4283" w:rsidP="00423A34">
            <w:pPr>
              <w:numPr>
                <w:ilvl w:val="0"/>
                <w:numId w:val="15"/>
              </w:numPr>
              <w:jc w:val="both"/>
              <w:rPr>
                <w:iCs/>
                <w:lang w:val="sl-SI"/>
              </w:rPr>
            </w:pPr>
            <w:r w:rsidRPr="0003619A">
              <w:rPr>
                <w:iCs/>
                <w:lang w:val="sl-SI"/>
              </w:rPr>
              <w:t xml:space="preserve">dr. Dominika Švarc Pipan, ministrica za pravosodje, </w:t>
            </w:r>
          </w:p>
          <w:p w14:paraId="557D20EB" w14:textId="77777777" w:rsidR="005E4283" w:rsidRPr="0003619A" w:rsidRDefault="005E4283" w:rsidP="00423A34">
            <w:pPr>
              <w:numPr>
                <w:ilvl w:val="0"/>
                <w:numId w:val="15"/>
              </w:numPr>
              <w:jc w:val="both"/>
              <w:rPr>
                <w:iCs/>
                <w:lang w:val="sl-SI"/>
              </w:rPr>
            </w:pPr>
            <w:r w:rsidRPr="0003619A">
              <w:rPr>
                <w:iCs/>
                <w:lang w:val="sl-SI"/>
              </w:rPr>
              <w:t>mag. Valerija Jelen Kosi, državna sekretarka na Ministrstvu za pravosodje,</w:t>
            </w:r>
          </w:p>
          <w:p w14:paraId="3C64AE23" w14:textId="77777777" w:rsidR="005E4283" w:rsidRPr="0003619A" w:rsidRDefault="005E4283" w:rsidP="00423A34">
            <w:pPr>
              <w:numPr>
                <w:ilvl w:val="0"/>
                <w:numId w:val="15"/>
              </w:numPr>
              <w:jc w:val="both"/>
              <w:rPr>
                <w:iCs/>
                <w:lang w:val="sl-SI"/>
              </w:rPr>
            </w:pPr>
            <w:r w:rsidRPr="0003619A">
              <w:rPr>
                <w:iCs/>
                <w:lang w:val="sl-SI"/>
              </w:rPr>
              <w:t>dr. Igor Šoltes, državni sekretar na Ministrstvu za pravosodje,</w:t>
            </w:r>
          </w:p>
          <w:p w14:paraId="7D795B97" w14:textId="77777777" w:rsidR="005E4283" w:rsidRPr="0003619A" w:rsidRDefault="005E4283" w:rsidP="00423A34">
            <w:pPr>
              <w:numPr>
                <w:ilvl w:val="0"/>
                <w:numId w:val="15"/>
              </w:numPr>
              <w:jc w:val="both"/>
              <w:rPr>
                <w:iCs/>
                <w:lang w:val="sl-SI"/>
              </w:rPr>
            </w:pPr>
            <w:r w:rsidRPr="0003619A">
              <w:rPr>
                <w:iCs/>
                <w:lang w:val="sl-SI"/>
              </w:rPr>
              <w:t>Miha Verčko, generalni direktor Direktorata za civilno pravo,</w:t>
            </w:r>
          </w:p>
          <w:p w14:paraId="33BB98C2" w14:textId="77777777" w:rsidR="005E4283" w:rsidRPr="0003619A" w:rsidRDefault="005E4283" w:rsidP="00423A34">
            <w:pPr>
              <w:numPr>
                <w:ilvl w:val="0"/>
                <w:numId w:val="15"/>
              </w:numPr>
              <w:jc w:val="both"/>
              <w:rPr>
                <w:iCs/>
                <w:lang w:val="sl-SI"/>
              </w:rPr>
            </w:pPr>
            <w:r w:rsidRPr="0003619A">
              <w:rPr>
                <w:iCs/>
                <w:lang w:val="sl-SI"/>
              </w:rPr>
              <w:t>Sara Regancin, sekretarka, vodja Sektorja za civilno zakonodajo,</w:t>
            </w:r>
          </w:p>
          <w:p w14:paraId="68836858" w14:textId="77777777" w:rsidR="00664D95" w:rsidRPr="0003619A" w:rsidRDefault="005E4283" w:rsidP="00423A34">
            <w:pPr>
              <w:numPr>
                <w:ilvl w:val="0"/>
                <w:numId w:val="15"/>
              </w:numPr>
              <w:jc w:val="both"/>
              <w:rPr>
                <w:iCs/>
                <w:lang w:val="sl-SI"/>
              </w:rPr>
            </w:pPr>
            <w:r w:rsidRPr="0003619A">
              <w:rPr>
                <w:iCs/>
                <w:lang w:val="sl-SI"/>
              </w:rPr>
              <w:t>Aljaž Perme, sekretar.</w:t>
            </w:r>
          </w:p>
          <w:p w14:paraId="31227845" w14:textId="107B62A1" w:rsidR="00274203" w:rsidRPr="0003619A" w:rsidRDefault="00274203" w:rsidP="00D4576C">
            <w:pPr>
              <w:ind w:left="360"/>
              <w:jc w:val="both"/>
              <w:rPr>
                <w:iCs/>
                <w:lang w:val="sl-SI"/>
              </w:rPr>
            </w:pPr>
          </w:p>
        </w:tc>
      </w:tr>
      <w:tr w:rsidR="00664D95" w:rsidRPr="0003619A" w14:paraId="26812EFF" w14:textId="77777777" w:rsidTr="0032407E">
        <w:tc>
          <w:tcPr>
            <w:tcW w:w="9163" w:type="dxa"/>
            <w:gridSpan w:val="4"/>
          </w:tcPr>
          <w:p w14:paraId="70C090D5" w14:textId="77777777" w:rsidR="00664D95" w:rsidRPr="0003619A" w:rsidRDefault="00664D95" w:rsidP="00423A34">
            <w:pPr>
              <w:jc w:val="both"/>
              <w:rPr>
                <w:b/>
                <w:iCs/>
                <w:lang w:val="sl-SI"/>
              </w:rPr>
            </w:pPr>
            <w:r w:rsidRPr="0003619A">
              <w:rPr>
                <w:b/>
                <w:iCs/>
                <w:lang w:val="sl-SI"/>
              </w:rPr>
              <w:lastRenderedPageBreak/>
              <w:t xml:space="preserve">3.b Zunanji strokovnjaki, ki so </w:t>
            </w:r>
            <w:r w:rsidRPr="0003619A">
              <w:rPr>
                <w:b/>
                <w:lang w:val="sl-SI"/>
              </w:rPr>
              <w:t>sodelovali pri pripravi dela ali celotnega gradiva:</w:t>
            </w:r>
          </w:p>
        </w:tc>
      </w:tr>
      <w:tr w:rsidR="00664D95" w:rsidRPr="0003619A" w14:paraId="69409556" w14:textId="77777777" w:rsidTr="0032407E">
        <w:tc>
          <w:tcPr>
            <w:tcW w:w="9163" w:type="dxa"/>
            <w:gridSpan w:val="4"/>
          </w:tcPr>
          <w:p w14:paraId="790E67FD" w14:textId="0B2D09FB" w:rsidR="00776253" w:rsidRPr="0003619A" w:rsidRDefault="00776253" w:rsidP="00423A34">
            <w:pPr>
              <w:jc w:val="both"/>
              <w:rPr>
                <w:iCs/>
                <w:lang w:val="sl-SI"/>
              </w:rPr>
            </w:pPr>
            <w:r w:rsidRPr="0003619A">
              <w:rPr>
                <w:iCs/>
                <w:lang w:val="sl-SI"/>
              </w:rPr>
              <w:t xml:space="preserve">Zunanji strokovnjaki oziroma predstavniki pristojnih organov ter pravnih oseb za plačilo niso sodelovali pri pripravi </w:t>
            </w:r>
            <w:r w:rsidR="00926444">
              <w:rPr>
                <w:iCs/>
                <w:lang w:val="sl-SI"/>
              </w:rPr>
              <w:t>uredbe</w:t>
            </w:r>
            <w:r w:rsidRPr="0003619A">
              <w:rPr>
                <w:iCs/>
                <w:lang w:val="sl-SI"/>
              </w:rPr>
              <w:t xml:space="preserve">. </w:t>
            </w:r>
          </w:p>
          <w:p w14:paraId="7941B819" w14:textId="0BB6A617" w:rsidR="00664D95" w:rsidRPr="0003619A" w:rsidRDefault="00664D95" w:rsidP="00423A34">
            <w:pPr>
              <w:jc w:val="both"/>
              <w:rPr>
                <w:iCs/>
                <w:lang w:val="sl-SI"/>
              </w:rPr>
            </w:pPr>
          </w:p>
        </w:tc>
      </w:tr>
      <w:tr w:rsidR="00664D95" w:rsidRPr="0003619A" w14:paraId="428F58E7" w14:textId="77777777" w:rsidTr="0032407E">
        <w:tc>
          <w:tcPr>
            <w:tcW w:w="9163" w:type="dxa"/>
            <w:gridSpan w:val="4"/>
          </w:tcPr>
          <w:p w14:paraId="6DADE0A0" w14:textId="77777777" w:rsidR="00664D95" w:rsidRPr="0003619A" w:rsidRDefault="00664D95" w:rsidP="00423A34">
            <w:pPr>
              <w:jc w:val="both"/>
              <w:rPr>
                <w:b/>
                <w:iCs/>
                <w:lang w:val="sl-SI"/>
              </w:rPr>
            </w:pPr>
            <w:r w:rsidRPr="0003619A">
              <w:rPr>
                <w:b/>
                <w:lang w:val="sl-SI"/>
              </w:rPr>
              <w:t>4. Predstavniki vlade, ki bodo sodelovali pri delu državnega zbora:</w:t>
            </w:r>
          </w:p>
        </w:tc>
      </w:tr>
      <w:tr w:rsidR="00664D95" w:rsidRPr="0003619A" w14:paraId="4784A0E7" w14:textId="77777777" w:rsidTr="0032407E">
        <w:tc>
          <w:tcPr>
            <w:tcW w:w="9163" w:type="dxa"/>
            <w:gridSpan w:val="4"/>
          </w:tcPr>
          <w:p w14:paraId="7CDD3901" w14:textId="148E4361" w:rsidR="005719FC" w:rsidRPr="0003619A" w:rsidRDefault="00015C00" w:rsidP="00015C00">
            <w:pPr>
              <w:jc w:val="both"/>
              <w:rPr>
                <w:iCs/>
                <w:lang w:val="sl-SI"/>
              </w:rPr>
            </w:pPr>
            <w:r>
              <w:rPr>
                <w:iCs/>
                <w:lang w:val="sl-SI"/>
              </w:rPr>
              <w:t>/</w:t>
            </w:r>
          </w:p>
          <w:p w14:paraId="10527CA6" w14:textId="1446D81B" w:rsidR="00274203" w:rsidRPr="0003619A" w:rsidRDefault="00274203" w:rsidP="00DB2551">
            <w:pPr>
              <w:ind w:left="360"/>
              <w:jc w:val="both"/>
              <w:rPr>
                <w:iCs/>
                <w:lang w:val="sl-SI"/>
              </w:rPr>
            </w:pPr>
          </w:p>
        </w:tc>
      </w:tr>
      <w:tr w:rsidR="00664D95" w:rsidRPr="0003619A" w14:paraId="7B44DD43" w14:textId="77777777" w:rsidTr="0032407E">
        <w:tc>
          <w:tcPr>
            <w:tcW w:w="9163" w:type="dxa"/>
            <w:gridSpan w:val="4"/>
          </w:tcPr>
          <w:p w14:paraId="461DAB63" w14:textId="77777777" w:rsidR="00664D95" w:rsidRPr="0003619A" w:rsidRDefault="00664D95" w:rsidP="00423A34">
            <w:pPr>
              <w:jc w:val="both"/>
              <w:rPr>
                <w:b/>
                <w:lang w:val="sl-SI"/>
              </w:rPr>
            </w:pPr>
            <w:r w:rsidRPr="0003619A">
              <w:rPr>
                <w:b/>
                <w:lang w:val="sl-SI"/>
              </w:rPr>
              <w:t>5. Kratek povzetek gradiva:</w:t>
            </w:r>
          </w:p>
        </w:tc>
      </w:tr>
      <w:tr w:rsidR="00664D95" w:rsidRPr="0003619A" w14:paraId="6050D796" w14:textId="77777777" w:rsidTr="0032407E">
        <w:tc>
          <w:tcPr>
            <w:tcW w:w="9163" w:type="dxa"/>
            <w:gridSpan w:val="4"/>
          </w:tcPr>
          <w:p w14:paraId="0BDC0928" w14:textId="354207F0" w:rsidR="00031F04" w:rsidRPr="0003619A" w:rsidRDefault="004C0341" w:rsidP="00E610EA">
            <w:pPr>
              <w:jc w:val="both"/>
              <w:rPr>
                <w:iCs/>
                <w:lang w:val="sl-SI"/>
              </w:rPr>
            </w:pPr>
            <w:r w:rsidRPr="0003619A">
              <w:rPr>
                <w:iCs/>
                <w:lang w:val="sl-SI"/>
              </w:rPr>
              <w:t>Predlog Uredbe o spremembah in dopolnitvah Uredbe o sodnem registru spreminja izvedbena pravila o delovanju sodnega registra.</w:t>
            </w:r>
            <w:r w:rsidR="00D50305" w:rsidRPr="0003619A">
              <w:rPr>
                <w:iCs/>
                <w:lang w:val="sl-SI"/>
              </w:rPr>
              <w:t xml:space="preserve"> </w:t>
            </w:r>
            <w:r w:rsidR="00824773" w:rsidRPr="0003619A">
              <w:rPr>
                <w:iCs/>
                <w:lang w:val="sl-SI"/>
              </w:rPr>
              <w:t xml:space="preserve">V prvem delu se </w:t>
            </w:r>
            <w:r w:rsidR="00E610EA" w:rsidRPr="0003619A">
              <w:rPr>
                <w:iCs/>
                <w:lang w:val="sl-SI"/>
              </w:rPr>
              <w:t>s</w:t>
            </w:r>
            <w:r w:rsidR="00355B4C" w:rsidRPr="0003619A">
              <w:rPr>
                <w:iCs/>
                <w:lang w:val="sl-SI"/>
              </w:rPr>
              <w:t xml:space="preserve"> predlogom </w:t>
            </w:r>
            <w:r w:rsidR="00FB0BE8" w:rsidRPr="0003619A">
              <w:rPr>
                <w:iCs/>
                <w:lang w:val="sl-SI"/>
              </w:rPr>
              <w:t>uredbe</w:t>
            </w:r>
            <w:r w:rsidR="00355B4C" w:rsidRPr="0003619A">
              <w:rPr>
                <w:iCs/>
                <w:lang w:val="sl-SI"/>
              </w:rPr>
              <w:t xml:space="preserve"> podrobneje urejajo pravila o načinu vlaganja predlogov za vpis v sodni register</w:t>
            </w:r>
            <w:r w:rsidR="00C531AA" w:rsidRPr="0003619A">
              <w:rPr>
                <w:iCs/>
                <w:lang w:val="sl-SI"/>
              </w:rPr>
              <w:t>, kot so bil</w:t>
            </w:r>
            <w:r w:rsidR="00EF4735" w:rsidRPr="0003619A">
              <w:rPr>
                <w:iCs/>
                <w:lang w:val="sl-SI"/>
              </w:rPr>
              <w:t>a na zakonski ravni uzakonjena z Zakonom o spremembah in dopolnitvah Zakona o sodnem registru (</w:t>
            </w:r>
            <w:r w:rsidR="00857FE2" w:rsidRPr="0003619A">
              <w:rPr>
                <w:iCs/>
                <w:lang w:val="sl-SI"/>
              </w:rPr>
              <w:t xml:space="preserve">Uradni list RS, št. </w:t>
            </w:r>
            <w:r w:rsidR="00031F04" w:rsidRPr="0003619A">
              <w:rPr>
                <w:iCs/>
                <w:lang w:val="sl-SI"/>
              </w:rPr>
              <w:t>75</w:t>
            </w:r>
            <w:r w:rsidR="00857FE2" w:rsidRPr="0003619A">
              <w:rPr>
                <w:iCs/>
                <w:lang w:val="sl-SI"/>
              </w:rPr>
              <w:t>/23; v nadaljevanju ZSReg-H)</w:t>
            </w:r>
            <w:r w:rsidR="00BC61AB" w:rsidRPr="0003619A">
              <w:rPr>
                <w:iCs/>
                <w:lang w:val="sl-SI"/>
              </w:rPr>
              <w:t xml:space="preserve">. V drugem delu pa </w:t>
            </w:r>
            <w:r w:rsidR="0025780C" w:rsidRPr="0003619A">
              <w:rPr>
                <w:iCs/>
                <w:lang w:val="sl-SI"/>
              </w:rPr>
              <w:t xml:space="preserve">se </w:t>
            </w:r>
            <w:r w:rsidR="00355B4C" w:rsidRPr="0003619A">
              <w:rPr>
                <w:iCs/>
                <w:lang w:val="sl-SI"/>
              </w:rPr>
              <w:t>dopolnjuje</w:t>
            </w:r>
            <w:r w:rsidR="00EE20EE" w:rsidRPr="0003619A">
              <w:rPr>
                <w:iCs/>
                <w:lang w:val="sl-SI"/>
              </w:rPr>
              <w:t xml:space="preserve"> ureditev</w:t>
            </w:r>
            <w:r w:rsidR="00355B4C" w:rsidRPr="0003619A">
              <w:rPr>
                <w:iCs/>
                <w:lang w:val="sl-SI"/>
              </w:rPr>
              <w:t xml:space="preserve"> </w:t>
            </w:r>
            <w:r w:rsidR="00EE20EE" w:rsidRPr="0003619A">
              <w:rPr>
                <w:iCs/>
                <w:lang w:val="sl-SI"/>
              </w:rPr>
              <w:t xml:space="preserve">vsebine sodnega registra </w:t>
            </w:r>
            <w:r w:rsidR="008F16D2" w:rsidRPr="0003619A">
              <w:rPr>
                <w:iCs/>
                <w:lang w:val="sl-SI"/>
              </w:rPr>
              <w:t xml:space="preserve">in </w:t>
            </w:r>
            <w:r w:rsidR="00355B4C" w:rsidRPr="0003619A">
              <w:rPr>
                <w:iCs/>
                <w:lang w:val="sl-SI"/>
              </w:rPr>
              <w:t>podatk</w:t>
            </w:r>
            <w:r w:rsidR="008F16D2" w:rsidRPr="0003619A">
              <w:rPr>
                <w:iCs/>
                <w:lang w:val="sl-SI"/>
              </w:rPr>
              <w:t>ov</w:t>
            </w:r>
            <w:r w:rsidR="00355B4C" w:rsidRPr="0003619A">
              <w:rPr>
                <w:iCs/>
                <w:lang w:val="sl-SI"/>
              </w:rPr>
              <w:t xml:space="preserve">, ki se vodijo v informatizirani glavni knjigi sodnega registra. Nekatere kategorije podatkov, ki se zdaj vodijo kot nestrukturirani podatki, se </w:t>
            </w:r>
            <w:r w:rsidR="00BF14DF" w:rsidRPr="0003619A">
              <w:rPr>
                <w:iCs/>
                <w:lang w:val="sl-SI"/>
              </w:rPr>
              <w:t>bodo po novem vodili v strukturirani obliki</w:t>
            </w:r>
            <w:r w:rsidR="00B21667" w:rsidRPr="0003619A">
              <w:rPr>
                <w:iCs/>
                <w:lang w:val="sl-SI"/>
              </w:rPr>
              <w:t xml:space="preserve">, kot je predvidena v ZSReg-H. </w:t>
            </w:r>
            <w:r w:rsidR="009303B8" w:rsidRPr="0003619A">
              <w:rPr>
                <w:iCs/>
                <w:lang w:val="sl-SI"/>
              </w:rPr>
              <w:t>Na ta način bo lažje potekala izmenjava podatkov</w:t>
            </w:r>
            <w:r w:rsidR="00355B4C" w:rsidRPr="0003619A">
              <w:rPr>
                <w:iCs/>
                <w:lang w:val="sl-SI"/>
              </w:rPr>
              <w:t xml:space="preserve"> med sodnim registrom in sistemom povezovanja poslovnih registrov</w:t>
            </w:r>
            <w:r w:rsidR="001600B4">
              <w:rPr>
                <w:iCs/>
                <w:lang w:val="sl-SI"/>
              </w:rPr>
              <w:t xml:space="preserve"> med državami članicami</w:t>
            </w:r>
            <w:r w:rsidR="00355B4C" w:rsidRPr="0003619A">
              <w:rPr>
                <w:iCs/>
                <w:lang w:val="sl-SI"/>
              </w:rPr>
              <w:t xml:space="preserve">, obenem pa bo bolj pregledno tudi njihovo pregledovanje na spletnem portalu </w:t>
            </w:r>
            <w:r w:rsidR="000B5041" w:rsidRPr="0003619A">
              <w:rPr>
                <w:iCs/>
                <w:lang w:val="sl-SI"/>
              </w:rPr>
              <w:t>Agencije RS za javnopravne evidence in storitve, kjer so javno dostopni podatki sodnega registra in Poslovnega registra Slovenije</w:t>
            </w:r>
            <w:r w:rsidR="00031F04" w:rsidRPr="0003619A">
              <w:rPr>
                <w:iCs/>
                <w:lang w:val="sl-SI"/>
              </w:rPr>
              <w:t>.</w:t>
            </w:r>
          </w:p>
          <w:p w14:paraId="1BE94D8D" w14:textId="29384B69" w:rsidR="006655D8" w:rsidRPr="0003619A" w:rsidRDefault="006655D8" w:rsidP="00FB5480">
            <w:pPr>
              <w:jc w:val="both"/>
              <w:rPr>
                <w:iCs/>
                <w:lang w:val="sl-SI"/>
              </w:rPr>
            </w:pPr>
          </w:p>
        </w:tc>
      </w:tr>
      <w:tr w:rsidR="00664D95" w:rsidRPr="0003619A" w14:paraId="70FECEFB" w14:textId="77777777" w:rsidTr="0032407E">
        <w:tc>
          <w:tcPr>
            <w:tcW w:w="9163" w:type="dxa"/>
            <w:gridSpan w:val="4"/>
          </w:tcPr>
          <w:p w14:paraId="186B8CA2" w14:textId="77777777" w:rsidR="00664D95" w:rsidRPr="0003619A" w:rsidRDefault="00664D95" w:rsidP="00423A34">
            <w:pPr>
              <w:jc w:val="both"/>
              <w:rPr>
                <w:b/>
                <w:lang w:val="sl-SI"/>
              </w:rPr>
            </w:pPr>
            <w:r w:rsidRPr="0003619A">
              <w:rPr>
                <w:b/>
                <w:lang w:val="sl-SI"/>
              </w:rPr>
              <w:t>6. Presoja posledic za:</w:t>
            </w:r>
          </w:p>
        </w:tc>
      </w:tr>
      <w:tr w:rsidR="00664D95" w:rsidRPr="0003619A" w14:paraId="338D82FC" w14:textId="77777777" w:rsidTr="0032407E">
        <w:tc>
          <w:tcPr>
            <w:tcW w:w="1448" w:type="dxa"/>
          </w:tcPr>
          <w:p w14:paraId="7A5772DC" w14:textId="77777777" w:rsidR="00664D95" w:rsidRPr="0003619A" w:rsidRDefault="00664D95" w:rsidP="00423A34">
            <w:pPr>
              <w:jc w:val="both"/>
              <w:rPr>
                <w:iCs/>
                <w:lang w:val="sl-SI"/>
              </w:rPr>
            </w:pPr>
            <w:r w:rsidRPr="0003619A">
              <w:rPr>
                <w:iCs/>
                <w:lang w:val="sl-SI"/>
              </w:rPr>
              <w:t>a)</w:t>
            </w:r>
          </w:p>
        </w:tc>
        <w:tc>
          <w:tcPr>
            <w:tcW w:w="5444" w:type="dxa"/>
            <w:gridSpan w:val="2"/>
          </w:tcPr>
          <w:p w14:paraId="07DE4F8C" w14:textId="77777777" w:rsidR="00664D95" w:rsidRPr="0003619A" w:rsidRDefault="00664D95" w:rsidP="00423A34">
            <w:pPr>
              <w:jc w:val="both"/>
              <w:rPr>
                <w:lang w:val="sl-SI"/>
              </w:rPr>
            </w:pPr>
            <w:r w:rsidRPr="0003619A">
              <w:rPr>
                <w:lang w:val="sl-SI"/>
              </w:rPr>
              <w:t>javnofinančna sredstva nad 40.000 EUR v tekočem in naslednjih treh letih</w:t>
            </w:r>
          </w:p>
        </w:tc>
        <w:tc>
          <w:tcPr>
            <w:tcW w:w="2271" w:type="dxa"/>
            <w:vAlign w:val="center"/>
          </w:tcPr>
          <w:p w14:paraId="769E5771" w14:textId="45085309" w:rsidR="00664D95" w:rsidRPr="0003619A" w:rsidRDefault="00FB5480" w:rsidP="00423A34">
            <w:pPr>
              <w:jc w:val="both"/>
              <w:rPr>
                <w:iCs/>
                <w:lang w:val="sl-SI"/>
              </w:rPr>
            </w:pPr>
            <w:r w:rsidRPr="0003619A">
              <w:rPr>
                <w:lang w:val="sl-SI"/>
              </w:rPr>
              <w:t>NE</w:t>
            </w:r>
          </w:p>
        </w:tc>
      </w:tr>
      <w:tr w:rsidR="00664D95" w:rsidRPr="0003619A" w14:paraId="2DC95A74" w14:textId="77777777" w:rsidTr="0032407E">
        <w:tc>
          <w:tcPr>
            <w:tcW w:w="1448" w:type="dxa"/>
          </w:tcPr>
          <w:p w14:paraId="56E6DDFA" w14:textId="77777777" w:rsidR="00664D95" w:rsidRPr="0003619A" w:rsidRDefault="00664D95" w:rsidP="00423A34">
            <w:pPr>
              <w:jc w:val="both"/>
              <w:rPr>
                <w:iCs/>
                <w:lang w:val="sl-SI"/>
              </w:rPr>
            </w:pPr>
            <w:r w:rsidRPr="0003619A">
              <w:rPr>
                <w:iCs/>
                <w:lang w:val="sl-SI"/>
              </w:rPr>
              <w:t>b)</w:t>
            </w:r>
          </w:p>
        </w:tc>
        <w:tc>
          <w:tcPr>
            <w:tcW w:w="5444" w:type="dxa"/>
            <w:gridSpan w:val="2"/>
          </w:tcPr>
          <w:p w14:paraId="71DEB741" w14:textId="77777777" w:rsidR="00664D95" w:rsidRPr="0003619A" w:rsidRDefault="00664D95" w:rsidP="00423A34">
            <w:pPr>
              <w:jc w:val="both"/>
              <w:rPr>
                <w:iCs/>
                <w:lang w:val="sl-SI"/>
              </w:rPr>
            </w:pPr>
            <w:r w:rsidRPr="0003619A">
              <w:rPr>
                <w:bCs/>
                <w:lang w:val="sl-SI"/>
              </w:rPr>
              <w:t>usklajenost slovenskega pravnega reda s pravnim redom Evropske unije</w:t>
            </w:r>
          </w:p>
        </w:tc>
        <w:tc>
          <w:tcPr>
            <w:tcW w:w="2271" w:type="dxa"/>
            <w:vAlign w:val="center"/>
          </w:tcPr>
          <w:p w14:paraId="082926FD" w14:textId="46F91979" w:rsidR="00664D95" w:rsidRPr="00A911CC" w:rsidRDefault="00A911CC" w:rsidP="00423A34">
            <w:pPr>
              <w:jc w:val="both"/>
              <w:rPr>
                <w:iCs/>
                <w:lang w:val="sl-SI"/>
              </w:rPr>
            </w:pPr>
            <w:r w:rsidRPr="00A911CC">
              <w:rPr>
                <w:lang w:val="sl-SI"/>
              </w:rPr>
              <w:t>NE</w:t>
            </w:r>
          </w:p>
        </w:tc>
      </w:tr>
      <w:tr w:rsidR="00664D95" w:rsidRPr="0003619A" w14:paraId="17DBAE22" w14:textId="77777777" w:rsidTr="0032407E">
        <w:tc>
          <w:tcPr>
            <w:tcW w:w="1448" w:type="dxa"/>
          </w:tcPr>
          <w:p w14:paraId="209FE3DE" w14:textId="77777777" w:rsidR="00664D95" w:rsidRPr="0003619A" w:rsidRDefault="00664D95" w:rsidP="00423A34">
            <w:pPr>
              <w:jc w:val="both"/>
              <w:rPr>
                <w:iCs/>
                <w:lang w:val="sl-SI"/>
              </w:rPr>
            </w:pPr>
            <w:r w:rsidRPr="0003619A">
              <w:rPr>
                <w:iCs/>
                <w:lang w:val="sl-SI"/>
              </w:rPr>
              <w:t>c)</w:t>
            </w:r>
          </w:p>
        </w:tc>
        <w:tc>
          <w:tcPr>
            <w:tcW w:w="5444" w:type="dxa"/>
            <w:gridSpan w:val="2"/>
          </w:tcPr>
          <w:p w14:paraId="30F57951" w14:textId="77777777" w:rsidR="00664D95" w:rsidRPr="0003619A" w:rsidRDefault="00664D95" w:rsidP="00423A34">
            <w:pPr>
              <w:jc w:val="both"/>
              <w:rPr>
                <w:iCs/>
                <w:lang w:val="sl-SI"/>
              </w:rPr>
            </w:pPr>
            <w:r w:rsidRPr="0003619A">
              <w:rPr>
                <w:lang w:val="sl-SI"/>
              </w:rPr>
              <w:t>administrativne posledice</w:t>
            </w:r>
          </w:p>
        </w:tc>
        <w:tc>
          <w:tcPr>
            <w:tcW w:w="2271" w:type="dxa"/>
            <w:vAlign w:val="center"/>
          </w:tcPr>
          <w:p w14:paraId="543BDEB5" w14:textId="6D571B51" w:rsidR="00664D95" w:rsidRPr="00A911CC" w:rsidRDefault="00A911CC" w:rsidP="00423A34">
            <w:pPr>
              <w:jc w:val="both"/>
              <w:rPr>
                <w:lang w:val="sl-SI"/>
              </w:rPr>
            </w:pPr>
            <w:r w:rsidRPr="00A911CC">
              <w:rPr>
                <w:lang w:val="sl-SI"/>
              </w:rPr>
              <w:t>NE</w:t>
            </w:r>
          </w:p>
        </w:tc>
      </w:tr>
      <w:tr w:rsidR="00664D95" w:rsidRPr="0003619A" w14:paraId="7CBAF760" w14:textId="77777777" w:rsidTr="0032407E">
        <w:tc>
          <w:tcPr>
            <w:tcW w:w="1448" w:type="dxa"/>
          </w:tcPr>
          <w:p w14:paraId="61B402CD" w14:textId="77777777" w:rsidR="00664D95" w:rsidRPr="0003619A" w:rsidRDefault="00664D95" w:rsidP="00423A34">
            <w:pPr>
              <w:jc w:val="both"/>
              <w:rPr>
                <w:iCs/>
                <w:lang w:val="sl-SI"/>
              </w:rPr>
            </w:pPr>
            <w:r w:rsidRPr="0003619A">
              <w:rPr>
                <w:iCs/>
                <w:lang w:val="sl-SI"/>
              </w:rPr>
              <w:t>č)</w:t>
            </w:r>
          </w:p>
        </w:tc>
        <w:tc>
          <w:tcPr>
            <w:tcW w:w="5444" w:type="dxa"/>
            <w:gridSpan w:val="2"/>
          </w:tcPr>
          <w:p w14:paraId="51DC5201" w14:textId="77777777" w:rsidR="00664D95" w:rsidRPr="0003619A" w:rsidRDefault="00664D95" w:rsidP="00423A34">
            <w:pPr>
              <w:jc w:val="both"/>
              <w:rPr>
                <w:bCs/>
                <w:lang w:val="sl-SI"/>
              </w:rPr>
            </w:pPr>
            <w:r w:rsidRPr="0003619A">
              <w:rPr>
                <w:lang w:val="sl-SI"/>
              </w:rPr>
              <w:t>gospodarstvo, zlasti</w:t>
            </w:r>
            <w:r w:rsidRPr="0003619A">
              <w:rPr>
                <w:bCs/>
                <w:lang w:val="sl-SI"/>
              </w:rPr>
              <w:t xml:space="preserve"> mala in srednja podjetja ter konkurenčnost podjetij</w:t>
            </w:r>
          </w:p>
        </w:tc>
        <w:tc>
          <w:tcPr>
            <w:tcW w:w="2271" w:type="dxa"/>
            <w:vAlign w:val="center"/>
          </w:tcPr>
          <w:p w14:paraId="0C42E0E9" w14:textId="536EB793" w:rsidR="00664D95" w:rsidRPr="00A911CC" w:rsidRDefault="00A911CC" w:rsidP="00423A34">
            <w:pPr>
              <w:jc w:val="both"/>
              <w:rPr>
                <w:iCs/>
                <w:lang w:val="sl-SI"/>
              </w:rPr>
            </w:pPr>
            <w:r w:rsidRPr="00A911CC">
              <w:rPr>
                <w:iCs/>
                <w:lang w:val="sl-SI"/>
              </w:rPr>
              <w:t>NE</w:t>
            </w:r>
          </w:p>
        </w:tc>
      </w:tr>
      <w:tr w:rsidR="00664D95" w:rsidRPr="0003619A" w14:paraId="181087CD" w14:textId="77777777" w:rsidTr="0032407E">
        <w:tc>
          <w:tcPr>
            <w:tcW w:w="1448" w:type="dxa"/>
          </w:tcPr>
          <w:p w14:paraId="2BB10893" w14:textId="77777777" w:rsidR="00664D95" w:rsidRPr="0003619A" w:rsidRDefault="00664D95" w:rsidP="00423A34">
            <w:pPr>
              <w:jc w:val="both"/>
              <w:rPr>
                <w:iCs/>
                <w:lang w:val="sl-SI"/>
              </w:rPr>
            </w:pPr>
            <w:r w:rsidRPr="0003619A">
              <w:rPr>
                <w:iCs/>
                <w:lang w:val="sl-SI"/>
              </w:rPr>
              <w:t>d)</w:t>
            </w:r>
          </w:p>
        </w:tc>
        <w:tc>
          <w:tcPr>
            <w:tcW w:w="5444" w:type="dxa"/>
            <w:gridSpan w:val="2"/>
          </w:tcPr>
          <w:p w14:paraId="41A2BC0E" w14:textId="77777777" w:rsidR="00664D95" w:rsidRPr="0003619A" w:rsidRDefault="00664D95" w:rsidP="00423A34">
            <w:pPr>
              <w:jc w:val="both"/>
              <w:rPr>
                <w:bCs/>
                <w:lang w:val="sl-SI"/>
              </w:rPr>
            </w:pPr>
            <w:r w:rsidRPr="0003619A">
              <w:rPr>
                <w:bCs/>
                <w:lang w:val="sl-SI"/>
              </w:rPr>
              <w:t>okolje, vključno s prostorskimi in varstvenimi vidiki</w:t>
            </w:r>
          </w:p>
        </w:tc>
        <w:tc>
          <w:tcPr>
            <w:tcW w:w="2271" w:type="dxa"/>
            <w:vAlign w:val="center"/>
          </w:tcPr>
          <w:p w14:paraId="1B1537F6" w14:textId="66B8572C" w:rsidR="00664D95" w:rsidRPr="00A911CC" w:rsidRDefault="003A35CE" w:rsidP="00423A34">
            <w:pPr>
              <w:jc w:val="both"/>
              <w:rPr>
                <w:iCs/>
                <w:lang w:val="sl-SI"/>
              </w:rPr>
            </w:pPr>
            <w:r w:rsidRPr="00A911CC">
              <w:rPr>
                <w:lang w:val="sl-SI"/>
              </w:rPr>
              <w:t>NE</w:t>
            </w:r>
          </w:p>
        </w:tc>
      </w:tr>
      <w:tr w:rsidR="00664D95" w:rsidRPr="0003619A" w14:paraId="2F2CF41E" w14:textId="77777777" w:rsidTr="0032407E">
        <w:tc>
          <w:tcPr>
            <w:tcW w:w="1448" w:type="dxa"/>
          </w:tcPr>
          <w:p w14:paraId="4D367620" w14:textId="77777777" w:rsidR="00664D95" w:rsidRPr="0003619A" w:rsidRDefault="00664D95" w:rsidP="00423A34">
            <w:pPr>
              <w:jc w:val="both"/>
              <w:rPr>
                <w:iCs/>
                <w:lang w:val="sl-SI"/>
              </w:rPr>
            </w:pPr>
            <w:r w:rsidRPr="0003619A">
              <w:rPr>
                <w:iCs/>
                <w:lang w:val="sl-SI"/>
              </w:rPr>
              <w:t>e)</w:t>
            </w:r>
          </w:p>
        </w:tc>
        <w:tc>
          <w:tcPr>
            <w:tcW w:w="5444" w:type="dxa"/>
            <w:gridSpan w:val="2"/>
          </w:tcPr>
          <w:p w14:paraId="3D5E7B5F" w14:textId="77777777" w:rsidR="00664D95" w:rsidRPr="0003619A" w:rsidRDefault="00664D95" w:rsidP="00423A34">
            <w:pPr>
              <w:jc w:val="both"/>
              <w:rPr>
                <w:bCs/>
                <w:lang w:val="sl-SI"/>
              </w:rPr>
            </w:pPr>
            <w:r w:rsidRPr="0003619A">
              <w:rPr>
                <w:bCs/>
                <w:lang w:val="sl-SI"/>
              </w:rPr>
              <w:t>socialno področje</w:t>
            </w:r>
          </w:p>
        </w:tc>
        <w:tc>
          <w:tcPr>
            <w:tcW w:w="2271" w:type="dxa"/>
            <w:vAlign w:val="center"/>
          </w:tcPr>
          <w:p w14:paraId="6CAFCBDE" w14:textId="03B56901" w:rsidR="00664D95" w:rsidRPr="00A911CC" w:rsidRDefault="003A35CE" w:rsidP="00423A34">
            <w:pPr>
              <w:jc w:val="both"/>
              <w:rPr>
                <w:iCs/>
                <w:lang w:val="sl-SI"/>
              </w:rPr>
            </w:pPr>
            <w:r w:rsidRPr="00A911CC">
              <w:rPr>
                <w:lang w:val="sl-SI"/>
              </w:rPr>
              <w:t>NE</w:t>
            </w:r>
          </w:p>
        </w:tc>
      </w:tr>
      <w:tr w:rsidR="00664D95" w:rsidRPr="0003619A" w14:paraId="5C0AAA97" w14:textId="77777777" w:rsidTr="0032407E">
        <w:tc>
          <w:tcPr>
            <w:tcW w:w="1448" w:type="dxa"/>
            <w:tcBorders>
              <w:bottom w:val="single" w:sz="4" w:space="0" w:color="auto"/>
            </w:tcBorders>
          </w:tcPr>
          <w:p w14:paraId="6A9DEF19" w14:textId="77777777" w:rsidR="00664D95" w:rsidRPr="0003619A" w:rsidRDefault="00664D95" w:rsidP="00423A34">
            <w:pPr>
              <w:jc w:val="both"/>
              <w:rPr>
                <w:iCs/>
                <w:lang w:val="sl-SI"/>
              </w:rPr>
            </w:pPr>
            <w:r w:rsidRPr="0003619A">
              <w:rPr>
                <w:iCs/>
                <w:lang w:val="sl-SI"/>
              </w:rPr>
              <w:t>f)</w:t>
            </w:r>
          </w:p>
        </w:tc>
        <w:tc>
          <w:tcPr>
            <w:tcW w:w="5444" w:type="dxa"/>
            <w:gridSpan w:val="2"/>
            <w:tcBorders>
              <w:bottom w:val="single" w:sz="4" w:space="0" w:color="auto"/>
            </w:tcBorders>
          </w:tcPr>
          <w:p w14:paraId="47EA87DF" w14:textId="77777777" w:rsidR="00664D95" w:rsidRPr="0003619A" w:rsidRDefault="00664D95" w:rsidP="00423A34">
            <w:pPr>
              <w:jc w:val="both"/>
              <w:rPr>
                <w:bCs/>
                <w:lang w:val="sl-SI"/>
              </w:rPr>
            </w:pPr>
            <w:r w:rsidRPr="0003619A">
              <w:rPr>
                <w:bCs/>
                <w:lang w:val="sl-SI"/>
              </w:rPr>
              <w:t>dokumente razvojnega načrtovanja:</w:t>
            </w:r>
          </w:p>
          <w:p w14:paraId="0B6B3E2C" w14:textId="77777777" w:rsidR="00664D95" w:rsidRPr="0003619A" w:rsidRDefault="00664D95" w:rsidP="00423A34">
            <w:pPr>
              <w:numPr>
                <w:ilvl w:val="0"/>
                <w:numId w:val="8"/>
              </w:numPr>
              <w:jc w:val="both"/>
              <w:rPr>
                <w:bCs/>
                <w:lang w:val="sl-SI"/>
              </w:rPr>
            </w:pPr>
            <w:r w:rsidRPr="0003619A">
              <w:rPr>
                <w:bCs/>
                <w:lang w:val="sl-SI"/>
              </w:rPr>
              <w:t>nacionalne dokumente razvojnega načrtovanja</w:t>
            </w:r>
          </w:p>
          <w:p w14:paraId="2C3CCE64" w14:textId="77777777" w:rsidR="00664D95" w:rsidRPr="0003619A" w:rsidRDefault="00664D95" w:rsidP="00423A34">
            <w:pPr>
              <w:numPr>
                <w:ilvl w:val="0"/>
                <w:numId w:val="8"/>
              </w:numPr>
              <w:jc w:val="both"/>
              <w:rPr>
                <w:bCs/>
                <w:lang w:val="sl-SI"/>
              </w:rPr>
            </w:pPr>
            <w:r w:rsidRPr="0003619A">
              <w:rPr>
                <w:bCs/>
                <w:lang w:val="sl-SI"/>
              </w:rPr>
              <w:t>razvojne politike na ravni programov po strukturi razvojne klasifikacije programskega proračuna</w:t>
            </w:r>
          </w:p>
          <w:p w14:paraId="33C692D8" w14:textId="77777777" w:rsidR="00664D95" w:rsidRPr="0003619A" w:rsidRDefault="00664D95" w:rsidP="00423A34">
            <w:pPr>
              <w:numPr>
                <w:ilvl w:val="0"/>
                <w:numId w:val="8"/>
              </w:numPr>
              <w:jc w:val="both"/>
              <w:rPr>
                <w:bCs/>
                <w:lang w:val="sl-SI"/>
              </w:rPr>
            </w:pPr>
            <w:r w:rsidRPr="0003619A">
              <w:rPr>
                <w:bCs/>
                <w:lang w:val="sl-SI"/>
              </w:rPr>
              <w:t>razvojne dokumente Evropske unije in mednarodnih organizacij</w:t>
            </w:r>
          </w:p>
        </w:tc>
        <w:tc>
          <w:tcPr>
            <w:tcW w:w="2271" w:type="dxa"/>
            <w:tcBorders>
              <w:bottom w:val="single" w:sz="4" w:space="0" w:color="auto"/>
            </w:tcBorders>
            <w:vAlign w:val="center"/>
          </w:tcPr>
          <w:p w14:paraId="63FC2B01" w14:textId="21BB5EAF" w:rsidR="00664D95" w:rsidRPr="00A911CC" w:rsidRDefault="003A35CE" w:rsidP="00423A34">
            <w:pPr>
              <w:jc w:val="both"/>
              <w:rPr>
                <w:iCs/>
                <w:lang w:val="sl-SI"/>
              </w:rPr>
            </w:pPr>
            <w:r w:rsidRPr="00A911CC">
              <w:rPr>
                <w:lang w:val="sl-SI"/>
              </w:rPr>
              <w:t>NE</w:t>
            </w:r>
          </w:p>
        </w:tc>
      </w:tr>
      <w:tr w:rsidR="00664D95" w:rsidRPr="0003619A" w14:paraId="0BEE9671" w14:textId="77777777" w:rsidTr="0032407E">
        <w:tc>
          <w:tcPr>
            <w:tcW w:w="9163" w:type="dxa"/>
            <w:gridSpan w:val="4"/>
            <w:tcBorders>
              <w:top w:val="single" w:sz="4" w:space="0" w:color="auto"/>
              <w:left w:val="single" w:sz="4" w:space="0" w:color="auto"/>
              <w:bottom w:val="single" w:sz="4" w:space="0" w:color="auto"/>
              <w:right w:val="single" w:sz="4" w:space="0" w:color="auto"/>
            </w:tcBorders>
          </w:tcPr>
          <w:p w14:paraId="6F54150E" w14:textId="77777777" w:rsidR="00664D95" w:rsidRPr="0003619A" w:rsidRDefault="00664D95" w:rsidP="00641597">
            <w:pPr>
              <w:jc w:val="both"/>
              <w:rPr>
                <w:b/>
                <w:lang w:val="sl-SI"/>
              </w:rPr>
            </w:pPr>
            <w:r w:rsidRPr="0003619A">
              <w:rPr>
                <w:b/>
                <w:lang w:val="sl-SI"/>
              </w:rPr>
              <w:t>7.a Predstavitev ocene finančnih posledic nad 40.000 EUR:</w:t>
            </w:r>
          </w:p>
          <w:p w14:paraId="1B1608E2" w14:textId="4B568562" w:rsidR="007873FF" w:rsidRPr="0003619A" w:rsidRDefault="000E4B8B" w:rsidP="007873FF">
            <w:pPr>
              <w:jc w:val="both"/>
              <w:rPr>
                <w:bCs/>
                <w:lang w:val="sl-SI"/>
              </w:rPr>
            </w:pPr>
            <w:r w:rsidRPr="0003619A">
              <w:rPr>
                <w:bCs/>
                <w:lang w:val="sl-SI"/>
              </w:rPr>
              <w:t>/</w:t>
            </w:r>
          </w:p>
          <w:p w14:paraId="374FD015" w14:textId="633C4AFF" w:rsidR="007873FF" w:rsidRPr="0003619A" w:rsidRDefault="007873FF" w:rsidP="007873FF">
            <w:pPr>
              <w:jc w:val="both"/>
              <w:rPr>
                <w:b/>
                <w:lang w:val="sl-SI"/>
              </w:rPr>
            </w:pPr>
          </w:p>
        </w:tc>
      </w:tr>
    </w:tbl>
    <w:p w14:paraId="5B0E143D" w14:textId="77777777" w:rsidR="00664D95" w:rsidRPr="0003619A" w:rsidRDefault="00664D95" w:rsidP="00423A34">
      <w:pPr>
        <w:jc w:val="both"/>
        <w:rPr>
          <w:vanish/>
          <w:lang w:val="sl-SI"/>
        </w:rPr>
      </w:pPr>
    </w:p>
    <w:tbl>
      <w:tblPr>
        <w:tblW w:w="9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2"/>
        <w:gridCol w:w="833"/>
        <w:gridCol w:w="1365"/>
        <w:gridCol w:w="400"/>
        <w:gridCol w:w="1566"/>
        <w:gridCol w:w="314"/>
        <w:gridCol w:w="374"/>
        <w:gridCol w:w="729"/>
        <w:gridCol w:w="1687"/>
      </w:tblGrid>
      <w:tr w:rsidR="00664D95" w:rsidRPr="0003619A" w14:paraId="048CEBCE" w14:textId="77777777" w:rsidTr="005737A2">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462B41ED" w14:textId="77777777" w:rsidR="00664D95" w:rsidRPr="0003619A" w:rsidRDefault="00664D95" w:rsidP="00423A34">
            <w:pPr>
              <w:jc w:val="both"/>
              <w:rPr>
                <w:b/>
                <w:lang w:val="sl-SI"/>
              </w:rPr>
            </w:pPr>
            <w:r w:rsidRPr="0003619A">
              <w:rPr>
                <w:b/>
                <w:lang w:val="sl-SI"/>
              </w:rPr>
              <w:t>I. Ocena finančnih posledic, ki niso načrtovane v sprejetem proračunu</w:t>
            </w:r>
          </w:p>
        </w:tc>
      </w:tr>
      <w:tr w:rsidR="003F7050" w:rsidRPr="0003619A" w14:paraId="29CAEA7C" w14:textId="77777777" w:rsidTr="003F7050">
        <w:trPr>
          <w:cantSplit/>
          <w:trHeight w:val="276"/>
        </w:trPr>
        <w:tc>
          <w:tcPr>
            <w:tcW w:w="2765" w:type="dxa"/>
            <w:gridSpan w:val="2"/>
            <w:tcBorders>
              <w:top w:val="single" w:sz="4" w:space="0" w:color="auto"/>
              <w:left w:val="single" w:sz="4" w:space="0" w:color="auto"/>
              <w:bottom w:val="single" w:sz="4" w:space="0" w:color="auto"/>
              <w:right w:val="single" w:sz="4" w:space="0" w:color="auto"/>
            </w:tcBorders>
            <w:vAlign w:val="center"/>
          </w:tcPr>
          <w:p w14:paraId="2D3EF4FC" w14:textId="77777777" w:rsidR="00664D95" w:rsidRPr="0003619A" w:rsidRDefault="00664D95" w:rsidP="00423A34">
            <w:pPr>
              <w:jc w:val="both"/>
              <w:rPr>
                <w:lang w:val="sl-SI"/>
              </w:rPr>
            </w:pPr>
          </w:p>
        </w:tc>
        <w:tc>
          <w:tcPr>
            <w:tcW w:w="1765" w:type="dxa"/>
            <w:gridSpan w:val="2"/>
            <w:tcBorders>
              <w:top w:val="single" w:sz="4" w:space="0" w:color="auto"/>
              <w:left w:val="single" w:sz="4" w:space="0" w:color="auto"/>
              <w:bottom w:val="single" w:sz="4" w:space="0" w:color="auto"/>
              <w:right w:val="single" w:sz="4" w:space="0" w:color="auto"/>
            </w:tcBorders>
            <w:vAlign w:val="center"/>
          </w:tcPr>
          <w:p w14:paraId="63493565" w14:textId="77777777" w:rsidR="00664D95" w:rsidRPr="0003619A" w:rsidRDefault="00664D95" w:rsidP="00423A34">
            <w:pPr>
              <w:jc w:val="both"/>
              <w:rPr>
                <w:lang w:val="sl-SI"/>
              </w:rPr>
            </w:pPr>
            <w:r w:rsidRPr="0003619A">
              <w:rPr>
                <w:lang w:val="sl-SI"/>
              </w:rPr>
              <w:t>Tekoče leto (t)</w:t>
            </w:r>
          </w:p>
        </w:tc>
        <w:tc>
          <w:tcPr>
            <w:tcW w:w="1566" w:type="dxa"/>
            <w:tcBorders>
              <w:top w:val="single" w:sz="4" w:space="0" w:color="auto"/>
              <w:left w:val="single" w:sz="4" w:space="0" w:color="auto"/>
              <w:bottom w:val="single" w:sz="4" w:space="0" w:color="auto"/>
              <w:right w:val="single" w:sz="4" w:space="0" w:color="auto"/>
            </w:tcBorders>
            <w:vAlign w:val="center"/>
          </w:tcPr>
          <w:p w14:paraId="0A925955" w14:textId="77777777" w:rsidR="00664D95" w:rsidRPr="0003619A" w:rsidRDefault="00664D95" w:rsidP="00423A34">
            <w:pPr>
              <w:jc w:val="both"/>
              <w:rPr>
                <w:lang w:val="sl-SI"/>
              </w:rPr>
            </w:pPr>
            <w:r w:rsidRPr="0003619A">
              <w:rPr>
                <w:lang w:val="sl-SI"/>
              </w:rPr>
              <w:t>t + 1</w:t>
            </w: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2B79CC1A" w14:textId="77777777" w:rsidR="00664D95" w:rsidRPr="0003619A" w:rsidRDefault="00664D95" w:rsidP="00423A34">
            <w:pPr>
              <w:jc w:val="both"/>
              <w:rPr>
                <w:lang w:val="sl-SI"/>
              </w:rPr>
            </w:pPr>
            <w:r w:rsidRPr="0003619A">
              <w:rPr>
                <w:lang w:val="sl-SI"/>
              </w:rPr>
              <w:t>t + 2</w:t>
            </w:r>
          </w:p>
        </w:tc>
        <w:tc>
          <w:tcPr>
            <w:tcW w:w="1687" w:type="dxa"/>
            <w:tcBorders>
              <w:top w:val="single" w:sz="4" w:space="0" w:color="auto"/>
              <w:left w:val="single" w:sz="4" w:space="0" w:color="auto"/>
              <w:bottom w:val="single" w:sz="4" w:space="0" w:color="auto"/>
              <w:right w:val="single" w:sz="4" w:space="0" w:color="auto"/>
            </w:tcBorders>
            <w:vAlign w:val="center"/>
          </w:tcPr>
          <w:p w14:paraId="7A97BA16" w14:textId="77777777" w:rsidR="00664D95" w:rsidRPr="0003619A" w:rsidRDefault="00664D95" w:rsidP="00423A34">
            <w:pPr>
              <w:jc w:val="both"/>
              <w:rPr>
                <w:lang w:val="sl-SI"/>
              </w:rPr>
            </w:pPr>
            <w:r w:rsidRPr="0003619A">
              <w:rPr>
                <w:lang w:val="sl-SI"/>
              </w:rPr>
              <w:t>t + 3</w:t>
            </w:r>
          </w:p>
        </w:tc>
      </w:tr>
      <w:tr w:rsidR="003F7050" w:rsidRPr="0003619A" w14:paraId="7ED6B75D" w14:textId="77777777" w:rsidTr="003F7050">
        <w:trPr>
          <w:cantSplit/>
          <w:trHeight w:val="423"/>
        </w:trPr>
        <w:tc>
          <w:tcPr>
            <w:tcW w:w="2765" w:type="dxa"/>
            <w:gridSpan w:val="2"/>
            <w:tcBorders>
              <w:top w:val="single" w:sz="4" w:space="0" w:color="auto"/>
              <w:left w:val="single" w:sz="4" w:space="0" w:color="auto"/>
              <w:bottom w:val="single" w:sz="4" w:space="0" w:color="auto"/>
              <w:right w:val="single" w:sz="4" w:space="0" w:color="auto"/>
            </w:tcBorders>
            <w:vAlign w:val="center"/>
          </w:tcPr>
          <w:p w14:paraId="689260B3" w14:textId="77777777" w:rsidR="00664D95" w:rsidRPr="0003619A" w:rsidRDefault="00664D95" w:rsidP="00423A34">
            <w:pPr>
              <w:jc w:val="both"/>
              <w:rPr>
                <w:bCs/>
                <w:lang w:val="sl-SI"/>
              </w:rPr>
            </w:pPr>
            <w:r w:rsidRPr="0003619A">
              <w:rPr>
                <w:bCs/>
                <w:lang w:val="sl-SI"/>
              </w:rPr>
              <w:t>Predvideno povečanje (+) ali zmanjšanje (</w:t>
            </w:r>
            <w:r w:rsidRPr="0003619A">
              <w:rPr>
                <w:b/>
                <w:lang w:val="sl-SI"/>
              </w:rPr>
              <w:t>–</w:t>
            </w:r>
            <w:r w:rsidRPr="0003619A">
              <w:rPr>
                <w:bCs/>
                <w:lang w:val="sl-SI"/>
              </w:rPr>
              <w:t xml:space="preserve">) prihodkov državnega proračuna </w:t>
            </w:r>
          </w:p>
        </w:tc>
        <w:tc>
          <w:tcPr>
            <w:tcW w:w="1765" w:type="dxa"/>
            <w:gridSpan w:val="2"/>
            <w:tcBorders>
              <w:top w:val="single" w:sz="4" w:space="0" w:color="auto"/>
              <w:left w:val="single" w:sz="4" w:space="0" w:color="auto"/>
              <w:bottom w:val="single" w:sz="4" w:space="0" w:color="auto"/>
              <w:right w:val="single" w:sz="4" w:space="0" w:color="auto"/>
            </w:tcBorders>
            <w:vAlign w:val="center"/>
          </w:tcPr>
          <w:p w14:paraId="5294A212" w14:textId="77777777" w:rsidR="00664D95" w:rsidRPr="0003619A" w:rsidRDefault="00664D95" w:rsidP="00423A34">
            <w:pPr>
              <w:jc w:val="both"/>
              <w:rPr>
                <w:bCs/>
                <w:lang w:val="sl-SI"/>
              </w:rPr>
            </w:pPr>
          </w:p>
        </w:tc>
        <w:tc>
          <w:tcPr>
            <w:tcW w:w="1566" w:type="dxa"/>
            <w:tcBorders>
              <w:top w:val="single" w:sz="4" w:space="0" w:color="auto"/>
              <w:left w:val="single" w:sz="4" w:space="0" w:color="auto"/>
              <w:bottom w:val="single" w:sz="4" w:space="0" w:color="auto"/>
              <w:right w:val="single" w:sz="4" w:space="0" w:color="auto"/>
            </w:tcBorders>
            <w:vAlign w:val="center"/>
          </w:tcPr>
          <w:p w14:paraId="2B1A6DB9" w14:textId="77777777" w:rsidR="00664D95" w:rsidRPr="0003619A" w:rsidRDefault="00664D95" w:rsidP="00423A34">
            <w:pPr>
              <w:jc w:val="both"/>
              <w:rPr>
                <w:bCs/>
                <w:lang w:val="sl-SI"/>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2FF01C3D" w14:textId="77777777" w:rsidR="00664D95" w:rsidRPr="0003619A" w:rsidRDefault="00664D95" w:rsidP="00423A34">
            <w:pPr>
              <w:jc w:val="both"/>
              <w:rPr>
                <w:lang w:val="sl-SI"/>
              </w:rPr>
            </w:pPr>
          </w:p>
        </w:tc>
        <w:tc>
          <w:tcPr>
            <w:tcW w:w="1687" w:type="dxa"/>
            <w:tcBorders>
              <w:top w:val="single" w:sz="4" w:space="0" w:color="auto"/>
              <w:left w:val="single" w:sz="4" w:space="0" w:color="auto"/>
              <w:bottom w:val="single" w:sz="4" w:space="0" w:color="auto"/>
              <w:right w:val="single" w:sz="4" w:space="0" w:color="auto"/>
            </w:tcBorders>
            <w:vAlign w:val="center"/>
          </w:tcPr>
          <w:p w14:paraId="29781552" w14:textId="77777777" w:rsidR="00664D95" w:rsidRPr="0003619A" w:rsidRDefault="00664D95" w:rsidP="00423A34">
            <w:pPr>
              <w:jc w:val="both"/>
              <w:rPr>
                <w:lang w:val="sl-SI"/>
              </w:rPr>
            </w:pPr>
          </w:p>
        </w:tc>
      </w:tr>
      <w:tr w:rsidR="003F7050" w:rsidRPr="0003619A" w14:paraId="6F7EE7F1" w14:textId="77777777" w:rsidTr="003F7050">
        <w:trPr>
          <w:cantSplit/>
          <w:trHeight w:val="423"/>
        </w:trPr>
        <w:tc>
          <w:tcPr>
            <w:tcW w:w="2765" w:type="dxa"/>
            <w:gridSpan w:val="2"/>
            <w:tcBorders>
              <w:top w:val="single" w:sz="4" w:space="0" w:color="auto"/>
              <w:left w:val="single" w:sz="4" w:space="0" w:color="auto"/>
              <w:bottom w:val="single" w:sz="4" w:space="0" w:color="auto"/>
              <w:right w:val="single" w:sz="4" w:space="0" w:color="auto"/>
            </w:tcBorders>
            <w:vAlign w:val="center"/>
          </w:tcPr>
          <w:p w14:paraId="0E455D0E" w14:textId="77777777" w:rsidR="00664D95" w:rsidRPr="0003619A" w:rsidRDefault="00664D95" w:rsidP="00423A34">
            <w:pPr>
              <w:jc w:val="both"/>
              <w:rPr>
                <w:bCs/>
                <w:lang w:val="sl-SI"/>
              </w:rPr>
            </w:pPr>
            <w:r w:rsidRPr="0003619A">
              <w:rPr>
                <w:bCs/>
                <w:lang w:val="sl-SI"/>
              </w:rPr>
              <w:t>Predvideno povečanje (+) ali zmanjšanje (</w:t>
            </w:r>
            <w:r w:rsidRPr="0003619A">
              <w:rPr>
                <w:b/>
                <w:lang w:val="sl-SI"/>
              </w:rPr>
              <w:t>–</w:t>
            </w:r>
            <w:r w:rsidRPr="0003619A">
              <w:rPr>
                <w:bCs/>
                <w:lang w:val="sl-SI"/>
              </w:rPr>
              <w:t xml:space="preserve">) prihodkov občinskih proračunov </w:t>
            </w:r>
          </w:p>
        </w:tc>
        <w:tc>
          <w:tcPr>
            <w:tcW w:w="1765" w:type="dxa"/>
            <w:gridSpan w:val="2"/>
            <w:tcBorders>
              <w:top w:val="single" w:sz="4" w:space="0" w:color="auto"/>
              <w:left w:val="single" w:sz="4" w:space="0" w:color="auto"/>
              <w:bottom w:val="single" w:sz="4" w:space="0" w:color="auto"/>
              <w:right w:val="single" w:sz="4" w:space="0" w:color="auto"/>
            </w:tcBorders>
            <w:vAlign w:val="center"/>
          </w:tcPr>
          <w:p w14:paraId="160F95B7" w14:textId="77777777" w:rsidR="00664D95" w:rsidRPr="0003619A" w:rsidRDefault="00664D95" w:rsidP="00423A34">
            <w:pPr>
              <w:jc w:val="both"/>
              <w:rPr>
                <w:bCs/>
                <w:lang w:val="sl-SI"/>
              </w:rPr>
            </w:pPr>
          </w:p>
        </w:tc>
        <w:tc>
          <w:tcPr>
            <w:tcW w:w="1566" w:type="dxa"/>
            <w:tcBorders>
              <w:top w:val="single" w:sz="4" w:space="0" w:color="auto"/>
              <w:left w:val="single" w:sz="4" w:space="0" w:color="auto"/>
              <w:bottom w:val="single" w:sz="4" w:space="0" w:color="auto"/>
              <w:right w:val="single" w:sz="4" w:space="0" w:color="auto"/>
            </w:tcBorders>
            <w:vAlign w:val="center"/>
          </w:tcPr>
          <w:p w14:paraId="6EEF46B9" w14:textId="77777777" w:rsidR="00664D95" w:rsidRPr="0003619A" w:rsidRDefault="00664D95" w:rsidP="00423A34">
            <w:pPr>
              <w:jc w:val="both"/>
              <w:rPr>
                <w:bCs/>
                <w:lang w:val="sl-SI"/>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6C791EB7" w14:textId="77777777" w:rsidR="00664D95" w:rsidRPr="0003619A" w:rsidRDefault="00664D95" w:rsidP="00423A34">
            <w:pPr>
              <w:jc w:val="both"/>
              <w:rPr>
                <w:lang w:val="sl-SI"/>
              </w:rPr>
            </w:pPr>
          </w:p>
        </w:tc>
        <w:tc>
          <w:tcPr>
            <w:tcW w:w="1687" w:type="dxa"/>
            <w:tcBorders>
              <w:top w:val="single" w:sz="4" w:space="0" w:color="auto"/>
              <w:left w:val="single" w:sz="4" w:space="0" w:color="auto"/>
              <w:bottom w:val="single" w:sz="4" w:space="0" w:color="auto"/>
              <w:right w:val="single" w:sz="4" w:space="0" w:color="auto"/>
            </w:tcBorders>
            <w:vAlign w:val="center"/>
          </w:tcPr>
          <w:p w14:paraId="7D9C47E4" w14:textId="77777777" w:rsidR="00664D95" w:rsidRPr="0003619A" w:rsidRDefault="00664D95" w:rsidP="00423A34">
            <w:pPr>
              <w:jc w:val="both"/>
              <w:rPr>
                <w:lang w:val="sl-SI"/>
              </w:rPr>
            </w:pPr>
          </w:p>
        </w:tc>
      </w:tr>
      <w:tr w:rsidR="003F7050" w:rsidRPr="0003619A" w14:paraId="585DDC77" w14:textId="77777777" w:rsidTr="003F7050">
        <w:trPr>
          <w:cantSplit/>
          <w:trHeight w:val="423"/>
        </w:trPr>
        <w:tc>
          <w:tcPr>
            <w:tcW w:w="2765" w:type="dxa"/>
            <w:gridSpan w:val="2"/>
            <w:tcBorders>
              <w:top w:val="single" w:sz="4" w:space="0" w:color="auto"/>
              <w:left w:val="single" w:sz="4" w:space="0" w:color="auto"/>
              <w:bottom w:val="single" w:sz="4" w:space="0" w:color="auto"/>
              <w:right w:val="single" w:sz="4" w:space="0" w:color="auto"/>
            </w:tcBorders>
            <w:vAlign w:val="center"/>
          </w:tcPr>
          <w:p w14:paraId="7294FAF7" w14:textId="77777777" w:rsidR="00664D95" w:rsidRPr="0003619A" w:rsidRDefault="00664D95" w:rsidP="00423A34">
            <w:pPr>
              <w:jc w:val="both"/>
              <w:rPr>
                <w:bCs/>
                <w:lang w:val="sl-SI"/>
              </w:rPr>
            </w:pPr>
            <w:r w:rsidRPr="0003619A">
              <w:rPr>
                <w:bCs/>
                <w:lang w:val="sl-SI"/>
              </w:rPr>
              <w:t>Predvideno povečanje (+) ali zmanjšanje (</w:t>
            </w:r>
            <w:r w:rsidRPr="0003619A">
              <w:rPr>
                <w:b/>
                <w:lang w:val="sl-SI"/>
              </w:rPr>
              <w:t>–</w:t>
            </w:r>
            <w:r w:rsidRPr="0003619A">
              <w:rPr>
                <w:bCs/>
                <w:lang w:val="sl-SI"/>
              </w:rPr>
              <w:t xml:space="preserve">) odhodkov državnega proračuna </w:t>
            </w:r>
          </w:p>
        </w:tc>
        <w:tc>
          <w:tcPr>
            <w:tcW w:w="1765" w:type="dxa"/>
            <w:gridSpan w:val="2"/>
            <w:tcBorders>
              <w:top w:val="single" w:sz="4" w:space="0" w:color="auto"/>
              <w:left w:val="single" w:sz="4" w:space="0" w:color="auto"/>
              <w:bottom w:val="single" w:sz="4" w:space="0" w:color="auto"/>
              <w:right w:val="single" w:sz="4" w:space="0" w:color="auto"/>
            </w:tcBorders>
            <w:vAlign w:val="center"/>
          </w:tcPr>
          <w:p w14:paraId="586CBDA8" w14:textId="77777777" w:rsidR="00664D95" w:rsidRPr="0003619A" w:rsidRDefault="00664D95" w:rsidP="00423A34">
            <w:pPr>
              <w:jc w:val="both"/>
              <w:rPr>
                <w:lang w:val="sl-SI"/>
              </w:rPr>
            </w:pPr>
          </w:p>
        </w:tc>
        <w:tc>
          <w:tcPr>
            <w:tcW w:w="1566" w:type="dxa"/>
            <w:tcBorders>
              <w:top w:val="single" w:sz="4" w:space="0" w:color="auto"/>
              <w:left w:val="single" w:sz="4" w:space="0" w:color="auto"/>
              <w:bottom w:val="single" w:sz="4" w:space="0" w:color="auto"/>
              <w:right w:val="single" w:sz="4" w:space="0" w:color="auto"/>
            </w:tcBorders>
            <w:vAlign w:val="center"/>
          </w:tcPr>
          <w:p w14:paraId="5EB4AD79" w14:textId="0890AC10" w:rsidR="00664D95" w:rsidRPr="0003619A" w:rsidRDefault="00664D95" w:rsidP="00423A34">
            <w:pPr>
              <w:jc w:val="both"/>
              <w:rPr>
                <w:lang w:val="sl-SI"/>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546FD3D2" w14:textId="77777777" w:rsidR="00664D95" w:rsidRPr="0003619A" w:rsidRDefault="00664D95" w:rsidP="00423A34">
            <w:pPr>
              <w:jc w:val="both"/>
              <w:rPr>
                <w:lang w:val="sl-SI"/>
              </w:rPr>
            </w:pPr>
          </w:p>
        </w:tc>
        <w:tc>
          <w:tcPr>
            <w:tcW w:w="1687" w:type="dxa"/>
            <w:tcBorders>
              <w:top w:val="single" w:sz="4" w:space="0" w:color="auto"/>
              <w:left w:val="single" w:sz="4" w:space="0" w:color="auto"/>
              <w:bottom w:val="single" w:sz="4" w:space="0" w:color="auto"/>
              <w:right w:val="single" w:sz="4" w:space="0" w:color="auto"/>
            </w:tcBorders>
            <w:vAlign w:val="center"/>
          </w:tcPr>
          <w:p w14:paraId="611E0976" w14:textId="77777777" w:rsidR="00664D95" w:rsidRPr="0003619A" w:rsidRDefault="00664D95" w:rsidP="00423A34">
            <w:pPr>
              <w:jc w:val="both"/>
              <w:rPr>
                <w:lang w:val="sl-SI"/>
              </w:rPr>
            </w:pPr>
          </w:p>
        </w:tc>
      </w:tr>
      <w:tr w:rsidR="003F7050" w:rsidRPr="0003619A" w14:paraId="56200D59" w14:textId="77777777" w:rsidTr="003F7050">
        <w:trPr>
          <w:cantSplit/>
          <w:trHeight w:val="623"/>
        </w:trPr>
        <w:tc>
          <w:tcPr>
            <w:tcW w:w="2765" w:type="dxa"/>
            <w:gridSpan w:val="2"/>
            <w:tcBorders>
              <w:top w:val="single" w:sz="4" w:space="0" w:color="auto"/>
              <w:left w:val="single" w:sz="4" w:space="0" w:color="auto"/>
              <w:bottom w:val="single" w:sz="4" w:space="0" w:color="auto"/>
              <w:right w:val="single" w:sz="4" w:space="0" w:color="auto"/>
            </w:tcBorders>
            <w:vAlign w:val="center"/>
          </w:tcPr>
          <w:p w14:paraId="23DFB0F3" w14:textId="77777777" w:rsidR="00664D95" w:rsidRPr="0003619A" w:rsidRDefault="00664D95" w:rsidP="00423A34">
            <w:pPr>
              <w:jc w:val="both"/>
              <w:rPr>
                <w:bCs/>
                <w:lang w:val="sl-SI"/>
              </w:rPr>
            </w:pPr>
            <w:r w:rsidRPr="0003619A">
              <w:rPr>
                <w:bCs/>
                <w:lang w:val="sl-SI"/>
              </w:rPr>
              <w:lastRenderedPageBreak/>
              <w:t>Predvideno povečanje (+) ali zmanjšanje (</w:t>
            </w:r>
            <w:r w:rsidRPr="0003619A">
              <w:rPr>
                <w:b/>
                <w:lang w:val="sl-SI"/>
              </w:rPr>
              <w:t>–</w:t>
            </w:r>
            <w:r w:rsidRPr="0003619A">
              <w:rPr>
                <w:bCs/>
                <w:lang w:val="sl-SI"/>
              </w:rPr>
              <w:t>) odhodkov občinskih proračunov</w:t>
            </w:r>
          </w:p>
        </w:tc>
        <w:tc>
          <w:tcPr>
            <w:tcW w:w="1765" w:type="dxa"/>
            <w:gridSpan w:val="2"/>
            <w:tcBorders>
              <w:top w:val="single" w:sz="4" w:space="0" w:color="auto"/>
              <w:left w:val="single" w:sz="4" w:space="0" w:color="auto"/>
              <w:bottom w:val="single" w:sz="4" w:space="0" w:color="auto"/>
              <w:right w:val="single" w:sz="4" w:space="0" w:color="auto"/>
            </w:tcBorders>
            <w:vAlign w:val="center"/>
          </w:tcPr>
          <w:p w14:paraId="57942D72" w14:textId="77777777" w:rsidR="00664D95" w:rsidRPr="0003619A" w:rsidRDefault="00664D95" w:rsidP="00423A34">
            <w:pPr>
              <w:jc w:val="both"/>
              <w:rPr>
                <w:lang w:val="sl-SI"/>
              </w:rPr>
            </w:pPr>
          </w:p>
        </w:tc>
        <w:tc>
          <w:tcPr>
            <w:tcW w:w="1566" w:type="dxa"/>
            <w:tcBorders>
              <w:top w:val="single" w:sz="4" w:space="0" w:color="auto"/>
              <w:left w:val="single" w:sz="4" w:space="0" w:color="auto"/>
              <w:bottom w:val="single" w:sz="4" w:space="0" w:color="auto"/>
              <w:right w:val="single" w:sz="4" w:space="0" w:color="auto"/>
            </w:tcBorders>
            <w:vAlign w:val="center"/>
          </w:tcPr>
          <w:p w14:paraId="6AA06014" w14:textId="77777777" w:rsidR="00664D95" w:rsidRPr="0003619A" w:rsidRDefault="00664D95" w:rsidP="00423A34">
            <w:pPr>
              <w:jc w:val="both"/>
              <w:rPr>
                <w:lang w:val="sl-SI"/>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2592CE29" w14:textId="77777777" w:rsidR="00664D95" w:rsidRPr="0003619A" w:rsidRDefault="00664D95" w:rsidP="00423A34">
            <w:pPr>
              <w:jc w:val="both"/>
              <w:rPr>
                <w:lang w:val="sl-SI"/>
              </w:rPr>
            </w:pPr>
          </w:p>
        </w:tc>
        <w:tc>
          <w:tcPr>
            <w:tcW w:w="1687" w:type="dxa"/>
            <w:tcBorders>
              <w:top w:val="single" w:sz="4" w:space="0" w:color="auto"/>
              <w:left w:val="single" w:sz="4" w:space="0" w:color="auto"/>
              <w:bottom w:val="single" w:sz="4" w:space="0" w:color="auto"/>
              <w:right w:val="single" w:sz="4" w:space="0" w:color="auto"/>
            </w:tcBorders>
            <w:vAlign w:val="center"/>
          </w:tcPr>
          <w:p w14:paraId="0BFBCE25" w14:textId="77777777" w:rsidR="00664D95" w:rsidRPr="0003619A" w:rsidRDefault="00664D95" w:rsidP="00423A34">
            <w:pPr>
              <w:jc w:val="both"/>
              <w:rPr>
                <w:lang w:val="sl-SI"/>
              </w:rPr>
            </w:pPr>
          </w:p>
        </w:tc>
      </w:tr>
      <w:tr w:rsidR="003F7050" w:rsidRPr="0003619A" w14:paraId="38DB3398" w14:textId="77777777" w:rsidTr="003F7050">
        <w:trPr>
          <w:cantSplit/>
          <w:trHeight w:val="423"/>
        </w:trPr>
        <w:tc>
          <w:tcPr>
            <w:tcW w:w="2765" w:type="dxa"/>
            <w:gridSpan w:val="2"/>
            <w:tcBorders>
              <w:top w:val="single" w:sz="4" w:space="0" w:color="auto"/>
              <w:left w:val="single" w:sz="4" w:space="0" w:color="auto"/>
              <w:bottom w:val="single" w:sz="4" w:space="0" w:color="auto"/>
              <w:right w:val="single" w:sz="4" w:space="0" w:color="auto"/>
            </w:tcBorders>
            <w:vAlign w:val="center"/>
          </w:tcPr>
          <w:p w14:paraId="26ACFA1B" w14:textId="77777777" w:rsidR="00664D95" w:rsidRPr="0003619A" w:rsidRDefault="00664D95" w:rsidP="00423A34">
            <w:pPr>
              <w:jc w:val="both"/>
              <w:rPr>
                <w:bCs/>
                <w:lang w:val="sl-SI"/>
              </w:rPr>
            </w:pPr>
            <w:r w:rsidRPr="0003619A">
              <w:rPr>
                <w:bCs/>
                <w:lang w:val="sl-SI"/>
              </w:rPr>
              <w:t>Predvideno povečanje (+) ali zmanjšanje (</w:t>
            </w:r>
            <w:r w:rsidRPr="0003619A">
              <w:rPr>
                <w:b/>
                <w:lang w:val="sl-SI"/>
              </w:rPr>
              <w:t>–</w:t>
            </w:r>
            <w:r w:rsidRPr="0003619A">
              <w:rPr>
                <w:bCs/>
                <w:lang w:val="sl-SI"/>
              </w:rPr>
              <w:t>) obveznosti za druga javnofinančna sredstva</w:t>
            </w:r>
          </w:p>
        </w:tc>
        <w:tc>
          <w:tcPr>
            <w:tcW w:w="1765" w:type="dxa"/>
            <w:gridSpan w:val="2"/>
            <w:tcBorders>
              <w:top w:val="single" w:sz="4" w:space="0" w:color="auto"/>
              <w:left w:val="single" w:sz="4" w:space="0" w:color="auto"/>
              <w:bottom w:val="single" w:sz="4" w:space="0" w:color="auto"/>
              <w:right w:val="single" w:sz="4" w:space="0" w:color="auto"/>
            </w:tcBorders>
            <w:vAlign w:val="center"/>
          </w:tcPr>
          <w:p w14:paraId="5503B16D" w14:textId="77777777" w:rsidR="00664D95" w:rsidRPr="0003619A" w:rsidRDefault="00664D95" w:rsidP="00423A34">
            <w:pPr>
              <w:jc w:val="both"/>
              <w:rPr>
                <w:bCs/>
                <w:lang w:val="sl-SI"/>
              </w:rPr>
            </w:pPr>
          </w:p>
        </w:tc>
        <w:tc>
          <w:tcPr>
            <w:tcW w:w="1566" w:type="dxa"/>
            <w:tcBorders>
              <w:top w:val="single" w:sz="4" w:space="0" w:color="auto"/>
              <w:left w:val="single" w:sz="4" w:space="0" w:color="auto"/>
              <w:bottom w:val="single" w:sz="4" w:space="0" w:color="auto"/>
              <w:right w:val="single" w:sz="4" w:space="0" w:color="auto"/>
            </w:tcBorders>
            <w:vAlign w:val="center"/>
          </w:tcPr>
          <w:p w14:paraId="09BA97B7" w14:textId="77777777" w:rsidR="00664D95" w:rsidRPr="0003619A" w:rsidRDefault="00664D95" w:rsidP="00423A34">
            <w:pPr>
              <w:jc w:val="both"/>
              <w:rPr>
                <w:bCs/>
                <w:lang w:val="sl-SI"/>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565AF749" w14:textId="77777777" w:rsidR="00664D95" w:rsidRPr="0003619A" w:rsidRDefault="00664D95" w:rsidP="00423A34">
            <w:pPr>
              <w:jc w:val="both"/>
              <w:rPr>
                <w:lang w:val="sl-SI"/>
              </w:rPr>
            </w:pPr>
          </w:p>
        </w:tc>
        <w:tc>
          <w:tcPr>
            <w:tcW w:w="1687" w:type="dxa"/>
            <w:tcBorders>
              <w:top w:val="single" w:sz="4" w:space="0" w:color="auto"/>
              <w:left w:val="single" w:sz="4" w:space="0" w:color="auto"/>
              <w:bottom w:val="single" w:sz="4" w:space="0" w:color="auto"/>
              <w:right w:val="single" w:sz="4" w:space="0" w:color="auto"/>
            </w:tcBorders>
            <w:vAlign w:val="center"/>
          </w:tcPr>
          <w:p w14:paraId="7ACD8102" w14:textId="77777777" w:rsidR="00664D95" w:rsidRPr="0003619A" w:rsidRDefault="00664D95" w:rsidP="00423A34">
            <w:pPr>
              <w:jc w:val="both"/>
              <w:rPr>
                <w:lang w:val="sl-SI"/>
              </w:rPr>
            </w:pPr>
          </w:p>
        </w:tc>
      </w:tr>
      <w:tr w:rsidR="00664D95" w:rsidRPr="0003619A" w14:paraId="47EA8AA3" w14:textId="77777777" w:rsidTr="005737A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C573073" w14:textId="77777777" w:rsidR="00664D95" w:rsidRPr="0003619A" w:rsidRDefault="00664D95" w:rsidP="00423A34">
            <w:pPr>
              <w:jc w:val="both"/>
              <w:rPr>
                <w:b/>
                <w:lang w:val="sl-SI"/>
              </w:rPr>
            </w:pPr>
            <w:r w:rsidRPr="0003619A">
              <w:rPr>
                <w:b/>
                <w:lang w:val="sl-SI"/>
              </w:rPr>
              <w:t>II. Finančne posledice za državni proračun</w:t>
            </w:r>
          </w:p>
        </w:tc>
      </w:tr>
      <w:tr w:rsidR="00664D95" w:rsidRPr="0003619A" w14:paraId="14ECD29B" w14:textId="77777777" w:rsidTr="005737A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BD56769" w14:textId="77777777" w:rsidR="00664D95" w:rsidRPr="0003619A" w:rsidRDefault="00664D95" w:rsidP="00423A34">
            <w:pPr>
              <w:jc w:val="both"/>
              <w:rPr>
                <w:b/>
                <w:lang w:val="sl-SI"/>
              </w:rPr>
            </w:pPr>
            <w:r w:rsidRPr="0003619A">
              <w:rPr>
                <w:b/>
                <w:lang w:val="sl-SI"/>
              </w:rPr>
              <w:t>II.a Pravice porabe za izvedbo predlaganih rešitev so zagotovljene:</w:t>
            </w:r>
          </w:p>
        </w:tc>
      </w:tr>
      <w:tr w:rsidR="003F7050" w:rsidRPr="0003619A" w14:paraId="7F84413E" w14:textId="77777777" w:rsidTr="003F7050">
        <w:trPr>
          <w:cantSplit/>
          <w:trHeight w:val="100"/>
        </w:trPr>
        <w:tc>
          <w:tcPr>
            <w:tcW w:w="1932" w:type="dxa"/>
            <w:tcBorders>
              <w:top w:val="single" w:sz="4" w:space="0" w:color="auto"/>
              <w:left w:val="single" w:sz="4" w:space="0" w:color="auto"/>
              <w:bottom w:val="single" w:sz="4" w:space="0" w:color="auto"/>
              <w:right w:val="single" w:sz="4" w:space="0" w:color="auto"/>
            </w:tcBorders>
            <w:vAlign w:val="center"/>
          </w:tcPr>
          <w:p w14:paraId="5C584545" w14:textId="77777777" w:rsidR="00664D95" w:rsidRPr="0003619A" w:rsidRDefault="00664D95" w:rsidP="00423A34">
            <w:pPr>
              <w:jc w:val="both"/>
              <w:rPr>
                <w:lang w:val="sl-SI"/>
              </w:rPr>
            </w:pPr>
            <w:r w:rsidRPr="0003619A">
              <w:rPr>
                <w:lang w:val="sl-SI"/>
              </w:rPr>
              <w:t xml:space="preserve">Ime proračunskega uporabnika </w:t>
            </w: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4166546A" w14:textId="77777777" w:rsidR="00664D95" w:rsidRPr="0003619A" w:rsidRDefault="00664D95" w:rsidP="00423A34">
            <w:pPr>
              <w:jc w:val="both"/>
              <w:rPr>
                <w:lang w:val="sl-SI"/>
              </w:rPr>
            </w:pPr>
            <w:r w:rsidRPr="0003619A">
              <w:rPr>
                <w:lang w:val="sl-SI"/>
              </w:rPr>
              <w:t>Šifra in naziv ukrepa, projekta</w:t>
            </w:r>
          </w:p>
        </w:tc>
        <w:tc>
          <w:tcPr>
            <w:tcW w:w="1966" w:type="dxa"/>
            <w:gridSpan w:val="2"/>
            <w:tcBorders>
              <w:top w:val="single" w:sz="4" w:space="0" w:color="auto"/>
              <w:left w:val="single" w:sz="4" w:space="0" w:color="auto"/>
              <w:bottom w:val="single" w:sz="4" w:space="0" w:color="auto"/>
              <w:right w:val="single" w:sz="4" w:space="0" w:color="auto"/>
            </w:tcBorders>
            <w:vAlign w:val="center"/>
          </w:tcPr>
          <w:p w14:paraId="0DC13303" w14:textId="77777777" w:rsidR="00664D95" w:rsidRPr="0003619A" w:rsidRDefault="00664D95" w:rsidP="00423A34">
            <w:pPr>
              <w:jc w:val="both"/>
              <w:rPr>
                <w:lang w:val="sl-SI"/>
              </w:rPr>
            </w:pPr>
            <w:r w:rsidRPr="0003619A">
              <w:rPr>
                <w:lang w:val="sl-SI"/>
              </w:rPr>
              <w:t>Šifra in naziv proračunske postavke</w:t>
            </w: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47CEBF06" w14:textId="77777777" w:rsidR="00664D95" w:rsidRPr="0003619A" w:rsidRDefault="00664D95" w:rsidP="00423A34">
            <w:pPr>
              <w:jc w:val="both"/>
              <w:rPr>
                <w:lang w:val="sl-SI"/>
              </w:rPr>
            </w:pPr>
            <w:r w:rsidRPr="0003619A">
              <w:rPr>
                <w:lang w:val="sl-SI"/>
              </w:rPr>
              <w:t>Znesek za tekoče leto (t)</w:t>
            </w:r>
          </w:p>
        </w:tc>
        <w:tc>
          <w:tcPr>
            <w:tcW w:w="1687" w:type="dxa"/>
            <w:tcBorders>
              <w:top w:val="single" w:sz="4" w:space="0" w:color="auto"/>
              <w:left w:val="single" w:sz="4" w:space="0" w:color="auto"/>
              <w:bottom w:val="single" w:sz="4" w:space="0" w:color="auto"/>
              <w:right w:val="single" w:sz="4" w:space="0" w:color="auto"/>
            </w:tcBorders>
            <w:vAlign w:val="center"/>
          </w:tcPr>
          <w:p w14:paraId="61832737" w14:textId="77777777" w:rsidR="00664D95" w:rsidRPr="0003619A" w:rsidRDefault="00664D95" w:rsidP="00423A34">
            <w:pPr>
              <w:jc w:val="both"/>
              <w:rPr>
                <w:lang w:val="sl-SI"/>
              </w:rPr>
            </w:pPr>
            <w:r w:rsidRPr="0003619A">
              <w:rPr>
                <w:lang w:val="sl-SI"/>
              </w:rPr>
              <w:t>Znesek za t + 1</w:t>
            </w:r>
          </w:p>
        </w:tc>
      </w:tr>
      <w:tr w:rsidR="003F7050" w:rsidRPr="0003619A" w14:paraId="1681BB2E" w14:textId="77777777" w:rsidTr="003F7050">
        <w:trPr>
          <w:cantSplit/>
          <w:trHeight w:val="328"/>
        </w:trPr>
        <w:tc>
          <w:tcPr>
            <w:tcW w:w="1932" w:type="dxa"/>
            <w:tcBorders>
              <w:top w:val="single" w:sz="4" w:space="0" w:color="auto"/>
              <w:left w:val="single" w:sz="4" w:space="0" w:color="auto"/>
              <w:bottom w:val="single" w:sz="4" w:space="0" w:color="auto"/>
              <w:right w:val="single" w:sz="4" w:space="0" w:color="auto"/>
            </w:tcBorders>
            <w:vAlign w:val="center"/>
          </w:tcPr>
          <w:p w14:paraId="0FC7E6AE" w14:textId="77777777" w:rsidR="00664D95" w:rsidRPr="0003619A" w:rsidRDefault="00664D95" w:rsidP="00423A34">
            <w:pPr>
              <w:jc w:val="both"/>
              <w:rPr>
                <w:bCs/>
                <w:lang w:val="sl-SI"/>
              </w:rPr>
            </w:pP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02E95E22" w14:textId="77777777" w:rsidR="00664D95" w:rsidRPr="0003619A" w:rsidRDefault="00664D95" w:rsidP="00423A34">
            <w:pPr>
              <w:jc w:val="both"/>
              <w:rPr>
                <w:bCs/>
                <w:lang w:val="sl-SI"/>
              </w:rPr>
            </w:pPr>
          </w:p>
        </w:tc>
        <w:tc>
          <w:tcPr>
            <w:tcW w:w="1966" w:type="dxa"/>
            <w:gridSpan w:val="2"/>
            <w:tcBorders>
              <w:top w:val="single" w:sz="4" w:space="0" w:color="auto"/>
              <w:left w:val="single" w:sz="4" w:space="0" w:color="auto"/>
              <w:bottom w:val="single" w:sz="4" w:space="0" w:color="auto"/>
              <w:right w:val="single" w:sz="4" w:space="0" w:color="auto"/>
            </w:tcBorders>
            <w:vAlign w:val="center"/>
          </w:tcPr>
          <w:p w14:paraId="4DCCE550" w14:textId="77777777" w:rsidR="00664D95" w:rsidRPr="0003619A" w:rsidRDefault="00664D95" w:rsidP="00423A34">
            <w:pPr>
              <w:jc w:val="both"/>
              <w:rPr>
                <w:bCs/>
                <w:lang w:val="sl-SI"/>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48861949" w14:textId="77777777" w:rsidR="00664D95" w:rsidRPr="0003619A" w:rsidRDefault="00664D95" w:rsidP="00423A34">
            <w:pPr>
              <w:jc w:val="both"/>
              <w:rPr>
                <w:bCs/>
                <w:lang w:val="sl-SI"/>
              </w:rPr>
            </w:pPr>
          </w:p>
        </w:tc>
        <w:tc>
          <w:tcPr>
            <w:tcW w:w="1687" w:type="dxa"/>
            <w:tcBorders>
              <w:top w:val="single" w:sz="4" w:space="0" w:color="auto"/>
              <w:left w:val="single" w:sz="4" w:space="0" w:color="auto"/>
              <w:bottom w:val="single" w:sz="4" w:space="0" w:color="auto"/>
              <w:right w:val="single" w:sz="4" w:space="0" w:color="auto"/>
            </w:tcBorders>
            <w:vAlign w:val="center"/>
          </w:tcPr>
          <w:p w14:paraId="5B84F396" w14:textId="77777777" w:rsidR="00664D95" w:rsidRPr="0003619A" w:rsidRDefault="00664D95" w:rsidP="00423A34">
            <w:pPr>
              <w:jc w:val="both"/>
              <w:rPr>
                <w:bCs/>
                <w:lang w:val="sl-SI"/>
              </w:rPr>
            </w:pPr>
          </w:p>
        </w:tc>
      </w:tr>
      <w:tr w:rsidR="003F7050" w:rsidRPr="0003619A" w14:paraId="714C4530" w14:textId="77777777" w:rsidTr="003F7050">
        <w:trPr>
          <w:cantSplit/>
          <w:trHeight w:val="95"/>
        </w:trPr>
        <w:tc>
          <w:tcPr>
            <w:tcW w:w="1932" w:type="dxa"/>
            <w:tcBorders>
              <w:top w:val="single" w:sz="4" w:space="0" w:color="auto"/>
              <w:left w:val="single" w:sz="4" w:space="0" w:color="auto"/>
              <w:bottom w:val="single" w:sz="4" w:space="0" w:color="auto"/>
              <w:right w:val="single" w:sz="4" w:space="0" w:color="auto"/>
            </w:tcBorders>
            <w:vAlign w:val="center"/>
          </w:tcPr>
          <w:p w14:paraId="09F68697" w14:textId="77777777" w:rsidR="00664D95" w:rsidRPr="0003619A" w:rsidRDefault="00664D95" w:rsidP="00423A34">
            <w:pPr>
              <w:jc w:val="both"/>
              <w:rPr>
                <w:bCs/>
                <w:lang w:val="sl-SI"/>
              </w:rPr>
            </w:pP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51960F25" w14:textId="77777777" w:rsidR="00664D95" w:rsidRPr="0003619A" w:rsidRDefault="00664D95" w:rsidP="00423A34">
            <w:pPr>
              <w:jc w:val="both"/>
              <w:rPr>
                <w:bCs/>
                <w:lang w:val="sl-SI"/>
              </w:rPr>
            </w:pPr>
          </w:p>
        </w:tc>
        <w:tc>
          <w:tcPr>
            <w:tcW w:w="1966" w:type="dxa"/>
            <w:gridSpan w:val="2"/>
            <w:tcBorders>
              <w:top w:val="single" w:sz="4" w:space="0" w:color="auto"/>
              <w:left w:val="single" w:sz="4" w:space="0" w:color="auto"/>
              <w:bottom w:val="single" w:sz="4" w:space="0" w:color="auto"/>
              <w:right w:val="single" w:sz="4" w:space="0" w:color="auto"/>
            </w:tcBorders>
            <w:vAlign w:val="center"/>
          </w:tcPr>
          <w:p w14:paraId="04CFD271" w14:textId="77777777" w:rsidR="00664D95" w:rsidRPr="0003619A" w:rsidRDefault="00664D95" w:rsidP="00423A34">
            <w:pPr>
              <w:jc w:val="both"/>
              <w:rPr>
                <w:bCs/>
                <w:lang w:val="sl-SI"/>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33C8DDEB" w14:textId="77777777" w:rsidR="00664D95" w:rsidRPr="0003619A" w:rsidRDefault="00664D95" w:rsidP="00423A34">
            <w:pPr>
              <w:jc w:val="both"/>
              <w:rPr>
                <w:bCs/>
                <w:lang w:val="sl-SI"/>
              </w:rPr>
            </w:pPr>
          </w:p>
        </w:tc>
        <w:tc>
          <w:tcPr>
            <w:tcW w:w="1687" w:type="dxa"/>
            <w:tcBorders>
              <w:top w:val="single" w:sz="4" w:space="0" w:color="auto"/>
              <w:left w:val="single" w:sz="4" w:space="0" w:color="auto"/>
              <w:bottom w:val="single" w:sz="4" w:space="0" w:color="auto"/>
              <w:right w:val="single" w:sz="4" w:space="0" w:color="auto"/>
            </w:tcBorders>
            <w:vAlign w:val="center"/>
          </w:tcPr>
          <w:p w14:paraId="3BF641EF" w14:textId="77777777" w:rsidR="00664D95" w:rsidRPr="0003619A" w:rsidRDefault="00664D95" w:rsidP="00423A34">
            <w:pPr>
              <w:jc w:val="both"/>
              <w:rPr>
                <w:bCs/>
                <w:lang w:val="sl-SI"/>
              </w:rPr>
            </w:pPr>
          </w:p>
        </w:tc>
      </w:tr>
      <w:tr w:rsidR="003F7050" w:rsidRPr="0003619A" w14:paraId="1E3ADD34" w14:textId="77777777" w:rsidTr="003F7050">
        <w:trPr>
          <w:cantSplit/>
          <w:trHeight w:val="95"/>
        </w:trPr>
        <w:tc>
          <w:tcPr>
            <w:tcW w:w="6096" w:type="dxa"/>
            <w:gridSpan w:val="5"/>
            <w:tcBorders>
              <w:top w:val="single" w:sz="4" w:space="0" w:color="auto"/>
              <w:left w:val="single" w:sz="4" w:space="0" w:color="auto"/>
              <w:bottom w:val="single" w:sz="4" w:space="0" w:color="auto"/>
              <w:right w:val="single" w:sz="4" w:space="0" w:color="auto"/>
            </w:tcBorders>
            <w:vAlign w:val="center"/>
          </w:tcPr>
          <w:p w14:paraId="16073AB3" w14:textId="77777777" w:rsidR="00664D95" w:rsidRPr="0003619A" w:rsidRDefault="00664D95" w:rsidP="00423A34">
            <w:pPr>
              <w:jc w:val="both"/>
              <w:rPr>
                <w:b/>
                <w:lang w:val="sl-SI"/>
              </w:rPr>
            </w:pPr>
            <w:r w:rsidRPr="0003619A">
              <w:rPr>
                <w:b/>
                <w:lang w:val="sl-SI"/>
              </w:rPr>
              <w:t>SKUPAJ</w:t>
            </w: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2E63AD09" w14:textId="77777777" w:rsidR="00664D95" w:rsidRPr="0003619A" w:rsidRDefault="00664D95" w:rsidP="00423A34">
            <w:pPr>
              <w:jc w:val="both"/>
              <w:rPr>
                <w:b/>
                <w:lang w:val="sl-SI"/>
              </w:rPr>
            </w:pPr>
          </w:p>
        </w:tc>
        <w:tc>
          <w:tcPr>
            <w:tcW w:w="1687" w:type="dxa"/>
            <w:tcBorders>
              <w:top w:val="single" w:sz="4" w:space="0" w:color="auto"/>
              <w:left w:val="single" w:sz="4" w:space="0" w:color="auto"/>
              <w:bottom w:val="single" w:sz="4" w:space="0" w:color="auto"/>
              <w:right w:val="single" w:sz="4" w:space="0" w:color="auto"/>
            </w:tcBorders>
            <w:vAlign w:val="center"/>
          </w:tcPr>
          <w:p w14:paraId="40F1FB1A" w14:textId="77777777" w:rsidR="00664D95" w:rsidRPr="0003619A" w:rsidRDefault="00664D95" w:rsidP="00423A34">
            <w:pPr>
              <w:jc w:val="both"/>
              <w:rPr>
                <w:b/>
                <w:lang w:val="sl-SI"/>
              </w:rPr>
            </w:pPr>
          </w:p>
        </w:tc>
      </w:tr>
      <w:tr w:rsidR="00664D95" w:rsidRPr="0003619A" w14:paraId="12C63A1F" w14:textId="77777777" w:rsidTr="005737A2">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344D5AD" w14:textId="77777777" w:rsidR="00664D95" w:rsidRPr="0003619A" w:rsidRDefault="00664D95" w:rsidP="00423A34">
            <w:pPr>
              <w:jc w:val="both"/>
              <w:rPr>
                <w:b/>
                <w:lang w:val="sl-SI"/>
              </w:rPr>
            </w:pPr>
            <w:r w:rsidRPr="0003619A">
              <w:rPr>
                <w:b/>
                <w:lang w:val="sl-SI"/>
              </w:rPr>
              <w:t>II.b Manjkajoče pravice porabe bodo zagotovljene s prerazporeditvijo:</w:t>
            </w:r>
          </w:p>
        </w:tc>
      </w:tr>
      <w:tr w:rsidR="003F7050" w:rsidRPr="0003619A" w14:paraId="25CC8E6E" w14:textId="77777777" w:rsidTr="003F7050">
        <w:trPr>
          <w:cantSplit/>
          <w:trHeight w:val="100"/>
        </w:trPr>
        <w:tc>
          <w:tcPr>
            <w:tcW w:w="1932" w:type="dxa"/>
            <w:tcBorders>
              <w:top w:val="single" w:sz="4" w:space="0" w:color="auto"/>
              <w:left w:val="single" w:sz="4" w:space="0" w:color="auto"/>
              <w:bottom w:val="single" w:sz="4" w:space="0" w:color="auto"/>
              <w:right w:val="single" w:sz="4" w:space="0" w:color="auto"/>
            </w:tcBorders>
            <w:vAlign w:val="center"/>
          </w:tcPr>
          <w:p w14:paraId="59B07CCB" w14:textId="77777777" w:rsidR="00664D95" w:rsidRPr="0003619A" w:rsidRDefault="00664D95" w:rsidP="00423A34">
            <w:pPr>
              <w:jc w:val="both"/>
              <w:rPr>
                <w:lang w:val="sl-SI"/>
              </w:rPr>
            </w:pPr>
            <w:r w:rsidRPr="0003619A">
              <w:rPr>
                <w:lang w:val="sl-SI"/>
              </w:rPr>
              <w:t xml:space="preserve">Ime proračunskega uporabnika </w:t>
            </w: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62B0672A" w14:textId="77777777" w:rsidR="00664D95" w:rsidRPr="0003619A" w:rsidRDefault="00664D95" w:rsidP="00423A34">
            <w:pPr>
              <w:jc w:val="both"/>
              <w:rPr>
                <w:lang w:val="sl-SI"/>
              </w:rPr>
            </w:pPr>
            <w:r w:rsidRPr="0003619A">
              <w:rPr>
                <w:lang w:val="sl-SI"/>
              </w:rPr>
              <w:t>Šifra in naziv ukrepa, projekta</w:t>
            </w:r>
          </w:p>
        </w:tc>
        <w:tc>
          <w:tcPr>
            <w:tcW w:w="1966" w:type="dxa"/>
            <w:gridSpan w:val="2"/>
            <w:tcBorders>
              <w:top w:val="single" w:sz="4" w:space="0" w:color="auto"/>
              <w:left w:val="single" w:sz="4" w:space="0" w:color="auto"/>
              <w:bottom w:val="single" w:sz="4" w:space="0" w:color="auto"/>
              <w:right w:val="single" w:sz="4" w:space="0" w:color="auto"/>
            </w:tcBorders>
            <w:vAlign w:val="center"/>
          </w:tcPr>
          <w:p w14:paraId="247293EC" w14:textId="77777777" w:rsidR="00664D95" w:rsidRPr="0003619A" w:rsidRDefault="00664D95" w:rsidP="00423A34">
            <w:pPr>
              <w:jc w:val="both"/>
              <w:rPr>
                <w:lang w:val="sl-SI"/>
              </w:rPr>
            </w:pPr>
            <w:r w:rsidRPr="0003619A">
              <w:rPr>
                <w:lang w:val="sl-SI"/>
              </w:rPr>
              <w:t xml:space="preserve">Šifra in naziv proračunske postavke </w:t>
            </w: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5AA17A28" w14:textId="77777777" w:rsidR="00664D95" w:rsidRPr="0003619A" w:rsidRDefault="00664D95" w:rsidP="00423A34">
            <w:pPr>
              <w:jc w:val="both"/>
              <w:rPr>
                <w:lang w:val="sl-SI"/>
              </w:rPr>
            </w:pPr>
            <w:r w:rsidRPr="0003619A">
              <w:rPr>
                <w:lang w:val="sl-SI"/>
              </w:rPr>
              <w:t>Znesek za tekoče leto (t)</w:t>
            </w:r>
          </w:p>
        </w:tc>
        <w:tc>
          <w:tcPr>
            <w:tcW w:w="1687" w:type="dxa"/>
            <w:tcBorders>
              <w:top w:val="single" w:sz="4" w:space="0" w:color="auto"/>
              <w:left w:val="single" w:sz="4" w:space="0" w:color="auto"/>
              <w:bottom w:val="single" w:sz="4" w:space="0" w:color="auto"/>
              <w:right w:val="single" w:sz="4" w:space="0" w:color="auto"/>
            </w:tcBorders>
            <w:vAlign w:val="center"/>
          </w:tcPr>
          <w:p w14:paraId="7FD83DEC" w14:textId="77777777" w:rsidR="00664D95" w:rsidRPr="0003619A" w:rsidRDefault="00664D95" w:rsidP="00423A34">
            <w:pPr>
              <w:jc w:val="both"/>
              <w:rPr>
                <w:lang w:val="sl-SI"/>
              </w:rPr>
            </w:pPr>
            <w:r w:rsidRPr="0003619A">
              <w:rPr>
                <w:lang w:val="sl-SI"/>
              </w:rPr>
              <w:t xml:space="preserve">Znesek za t + 1 </w:t>
            </w:r>
          </w:p>
        </w:tc>
      </w:tr>
      <w:tr w:rsidR="003F7050" w:rsidRPr="0003619A" w14:paraId="2FE6F1ED" w14:textId="77777777" w:rsidTr="003F7050">
        <w:trPr>
          <w:cantSplit/>
          <w:trHeight w:val="95"/>
        </w:trPr>
        <w:tc>
          <w:tcPr>
            <w:tcW w:w="1932" w:type="dxa"/>
            <w:tcBorders>
              <w:top w:val="single" w:sz="4" w:space="0" w:color="auto"/>
              <w:left w:val="single" w:sz="4" w:space="0" w:color="auto"/>
              <w:bottom w:val="single" w:sz="4" w:space="0" w:color="auto"/>
              <w:right w:val="single" w:sz="4" w:space="0" w:color="auto"/>
            </w:tcBorders>
            <w:vAlign w:val="center"/>
          </w:tcPr>
          <w:p w14:paraId="3380EA01" w14:textId="77777777" w:rsidR="00664D95" w:rsidRPr="0003619A" w:rsidRDefault="00664D95" w:rsidP="00423A34">
            <w:pPr>
              <w:jc w:val="both"/>
              <w:rPr>
                <w:bCs/>
                <w:lang w:val="sl-SI"/>
              </w:rPr>
            </w:pP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739DEC3F" w14:textId="77777777" w:rsidR="00664D95" w:rsidRPr="0003619A" w:rsidRDefault="00664D95" w:rsidP="00423A34">
            <w:pPr>
              <w:jc w:val="both"/>
              <w:rPr>
                <w:bCs/>
                <w:lang w:val="sl-SI"/>
              </w:rPr>
            </w:pPr>
          </w:p>
        </w:tc>
        <w:tc>
          <w:tcPr>
            <w:tcW w:w="1966" w:type="dxa"/>
            <w:gridSpan w:val="2"/>
            <w:tcBorders>
              <w:top w:val="single" w:sz="4" w:space="0" w:color="auto"/>
              <w:left w:val="single" w:sz="4" w:space="0" w:color="auto"/>
              <w:bottom w:val="single" w:sz="4" w:space="0" w:color="auto"/>
              <w:right w:val="single" w:sz="4" w:space="0" w:color="auto"/>
            </w:tcBorders>
            <w:vAlign w:val="center"/>
          </w:tcPr>
          <w:p w14:paraId="0C7D1C75" w14:textId="77777777" w:rsidR="00664D95" w:rsidRPr="0003619A" w:rsidRDefault="00664D95" w:rsidP="00423A34">
            <w:pPr>
              <w:jc w:val="both"/>
              <w:rPr>
                <w:bCs/>
                <w:lang w:val="sl-SI"/>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36B979D0" w14:textId="77777777" w:rsidR="00664D95" w:rsidRPr="0003619A" w:rsidRDefault="00664D95" w:rsidP="00423A34">
            <w:pPr>
              <w:jc w:val="both"/>
              <w:rPr>
                <w:bCs/>
                <w:lang w:val="sl-SI"/>
              </w:rPr>
            </w:pPr>
          </w:p>
        </w:tc>
        <w:tc>
          <w:tcPr>
            <w:tcW w:w="1687" w:type="dxa"/>
            <w:tcBorders>
              <w:top w:val="single" w:sz="4" w:space="0" w:color="auto"/>
              <w:left w:val="single" w:sz="4" w:space="0" w:color="auto"/>
              <w:bottom w:val="single" w:sz="4" w:space="0" w:color="auto"/>
              <w:right w:val="single" w:sz="4" w:space="0" w:color="auto"/>
            </w:tcBorders>
            <w:vAlign w:val="center"/>
          </w:tcPr>
          <w:p w14:paraId="0482FB14" w14:textId="77777777" w:rsidR="00664D95" w:rsidRPr="0003619A" w:rsidRDefault="00664D95" w:rsidP="00423A34">
            <w:pPr>
              <w:jc w:val="both"/>
              <w:rPr>
                <w:bCs/>
                <w:lang w:val="sl-SI"/>
              </w:rPr>
            </w:pPr>
          </w:p>
        </w:tc>
      </w:tr>
      <w:tr w:rsidR="003F7050" w:rsidRPr="0003619A" w14:paraId="7A019529" w14:textId="77777777" w:rsidTr="003F7050">
        <w:trPr>
          <w:cantSplit/>
          <w:trHeight w:val="95"/>
        </w:trPr>
        <w:tc>
          <w:tcPr>
            <w:tcW w:w="1932" w:type="dxa"/>
            <w:tcBorders>
              <w:top w:val="single" w:sz="4" w:space="0" w:color="auto"/>
              <w:left w:val="single" w:sz="4" w:space="0" w:color="auto"/>
              <w:bottom w:val="single" w:sz="4" w:space="0" w:color="auto"/>
              <w:right w:val="single" w:sz="4" w:space="0" w:color="auto"/>
            </w:tcBorders>
            <w:vAlign w:val="center"/>
          </w:tcPr>
          <w:p w14:paraId="49DBEBC3" w14:textId="77777777" w:rsidR="00664D95" w:rsidRPr="0003619A" w:rsidRDefault="00664D95" w:rsidP="00423A34">
            <w:pPr>
              <w:jc w:val="both"/>
              <w:rPr>
                <w:bCs/>
                <w:lang w:val="sl-SI"/>
              </w:rPr>
            </w:pP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14F06971" w14:textId="77777777" w:rsidR="00664D95" w:rsidRPr="0003619A" w:rsidRDefault="00664D95" w:rsidP="00423A34">
            <w:pPr>
              <w:jc w:val="both"/>
              <w:rPr>
                <w:bCs/>
                <w:lang w:val="sl-SI"/>
              </w:rPr>
            </w:pPr>
          </w:p>
        </w:tc>
        <w:tc>
          <w:tcPr>
            <w:tcW w:w="1966" w:type="dxa"/>
            <w:gridSpan w:val="2"/>
            <w:tcBorders>
              <w:top w:val="single" w:sz="4" w:space="0" w:color="auto"/>
              <w:left w:val="single" w:sz="4" w:space="0" w:color="auto"/>
              <w:bottom w:val="single" w:sz="4" w:space="0" w:color="auto"/>
              <w:right w:val="single" w:sz="4" w:space="0" w:color="auto"/>
            </w:tcBorders>
            <w:vAlign w:val="center"/>
          </w:tcPr>
          <w:p w14:paraId="6609C01B" w14:textId="77777777" w:rsidR="00664D95" w:rsidRPr="0003619A" w:rsidRDefault="00664D95" w:rsidP="00423A34">
            <w:pPr>
              <w:jc w:val="both"/>
              <w:rPr>
                <w:bCs/>
                <w:lang w:val="sl-SI"/>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1F1BC485" w14:textId="77777777" w:rsidR="00664D95" w:rsidRPr="0003619A" w:rsidRDefault="00664D95" w:rsidP="00423A34">
            <w:pPr>
              <w:jc w:val="both"/>
              <w:rPr>
                <w:bCs/>
                <w:lang w:val="sl-SI"/>
              </w:rPr>
            </w:pPr>
          </w:p>
        </w:tc>
        <w:tc>
          <w:tcPr>
            <w:tcW w:w="1687" w:type="dxa"/>
            <w:tcBorders>
              <w:top w:val="single" w:sz="4" w:space="0" w:color="auto"/>
              <w:left w:val="single" w:sz="4" w:space="0" w:color="auto"/>
              <w:bottom w:val="single" w:sz="4" w:space="0" w:color="auto"/>
              <w:right w:val="single" w:sz="4" w:space="0" w:color="auto"/>
            </w:tcBorders>
            <w:vAlign w:val="center"/>
          </w:tcPr>
          <w:p w14:paraId="074EEDB3" w14:textId="77777777" w:rsidR="00664D95" w:rsidRPr="0003619A" w:rsidRDefault="00664D95" w:rsidP="00423A34">
            <w:pPr>
              <w:jc w:val="both"/>
              <w:rPr>
                <w:bCs/>
                <w:lang w:val="sl-SI"/>
              </w:rPr>
            </w:pPr>
          </w:p>
        </w:tc>
      </w:tr>
      <w:tr w:rsidR="003F7050" w:rsidRPr="0003619A" w14:paraId="18C05518" w14:textId="77777777" w:rsidTr="003F7050">
        <w:trPr>
          <w:cantSplit/>
          <w:trHeight w:val="95"/>
        </w:trPr>
        <w:tc>
          <w:tcPr>
            <w:tcW w:w="6096" w:type="dxa"/>
            <w:gridSpan w:val="5"/>
            <w:tcBorders>
              <w:top w:val="single" w:sz="4" w:space="0" w:color="auto"/>
              <w:left w:val="single" w:sz="4" w:space="0" w:color="auto"/>
              <w:bottom w:val="single" w:sz="4" w:space="0" w:color="auto"/>
              <w:right w:val="single" w:sz="4" w:space="0" w:color="auto"/>
            </w:tcBorders>
            <w:vAlign w:val="center"/>
          </w:tcPr>
          <w:p w14:paraId="29C43B62" w14:textId="77777777" w:rsidR="00664D95" w:rsidRPr="0003619A" w:rsidRDefault="00664D95" w:rsidP="00423A34">
            <w:pPr>
              <w:jc w:val="both"/>
              <w:rPr>
                <w:b/>
                <w:lang w:val="sl-SI"/>
              </w:rPr>
            </w:pPr>
            <w:r w:rsidRPr="0003619A">
              <w:rPr>
                <w:b/>
                <w:lang w:val="sl-SI"/>
              </w:rPr>
              <w:t>SKUPAJ</w:t>
            </w: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6826F13F" w14:textId="77777777" w:rsidR="00664D95" w:rsidRPr="0003619A" w:rsidRDefault="00664D95" w:rsidP="00423A34">
            <w:pPr>
              <w:jc w:val="both"/>
              <w:rPr>
                <w:b/>
                <w:lang w:val="sl-SI"/>
              </w:rPr>
            </w:pPr>
          </w:p>
        </w:tc>
        <w:tc>
          <w:tcPr>
            <w:tcW w:w="1687" w:type="dxa"/>
            <w:tcBorders>
              <w:top w:val="single" w:sz="4" w:space="0" w:color="auto"/>
              <w:left w:val="single" w:sz="4" w:space="0" w:color="auto"/>
              <w:bottom w:val="single" w:sz="4" w:space="0" w:color="auto"/>
              <w:right w:val="single" w:sz="4" w:space="0" w:color="auto"/>
            </w:tcBorders>
            <w:vAlign w:val="center"/>
          </w:tcPr>
          <w:p w14:paraId="3901E523" w14:textId="77777777" w:rsidR="00664D95" w:rsidRPr="0003619A" w:rsidRDefault="00664D95" w:rsidP="00423A34">
            <w:pPr>
              <w:jc w:val="both"/>
              <w:rPr>
                <w:b/>
                <w:lang w:val="sl-SI"/>
              </w:rPr>
            </w:pPr>
          </w:p>
        </w:tc>
      </w:tr>
      <w:tr w:rsidR="00664D95" w:rsidRPr="0003619A" w14:paraId="3869D687" w14:textId="77777777" w:rsidTr="005737A2">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58D4A58" w14:textId="77777777" w:rsidR="00664D95" w:rsidRPr="0003619A" w:rsidRDefault="00664D95" w:rsidP="00423A34">
            <w:pPr>
              <w:jc w:val="both"/>
              <w:rPr>
                <w:b/>
                <w:lang w:val="sl-SI"/>
              </w:rPr>
            </w:pPr>
            <w:r w:rsidRPr="0003619A">
              <w:rPr>
                <w:b/>
                <w:lang w:val="sl-SI"/>
              </w:rPr>
              <w:t>II.c Načrtovana nadomestitev zmanjšanih prihodkov in povečanih odhodkov proračuna:</w:t>
            </w:r>
          </w:p>
        </w:tc>
      </w:tr>
      <w:tr w:rsidR="00664D95" w:rsidRPr="0003619A" w14:paraId="3B9F2EE6" w14:textId="77777777" w:rsidTr="003F7050">
        <w:trPr>
          <w:cantSplit/>
          <w:trHeight w:val="100"/>
        </w:trPr>
        <w:tc>
          <w:tcPr>
            <w:tcW w:w="4130" w:type="dxa"/>
            <w:gridSpan w:val="3"/>
            <w:tcBorders>
              <w:top w:val="single" w:sz="4" w:space="0" w:color="auto"/>
              <w:left w:val="single" w:sz="4" w:space="0" w:color="auto"/>
              <w:bottom w:val="single" w:sz="4" w:space="0" w:color="auto"/>
              <w:right w:val="single" w:sz="4" w:space="0" w:color="auto"/>
            </w:tcBorders>
            <w:vAlign w:val="center"/>
          </w:tcPr>
          <w:p w14:paraId="4F57DA99" w14:textId="77777777" w:rsidR="00664D95" w:rsidRPr="0003619A" w:rsidRDefault="00664D95" w:rsidP="00423A34">
            <w:pPr>
              <w:jc w:val="both"/>
              <w:rPr>
                <w:lang w:val="sl-SI"/>
              </w:rPr>
            </w:pPr>
            <w:r w:rsidRPr="0003619A">
              <w:rPr>
                <w:lang w:val="sl-SI"/>
              </w:rPr>
              <w:t>Novi prihodki</w:t>
            </w:r>
          </w:p>
        </w:tc>
        <w:tc>
          <w:tcPr>
            <w:tcW w:w="2280" w:type="dxa"/>
            <w:gridSpan w:val="3"/>
            <w:tcBorders>
              <w:top w:val="single" w:sz="4" w:space="0" w:color="auto"/>
              <w:left w:val="single" w:sz="4" w:space="0" w:color="auto"/>
              <w:bottom w:val="single" w:sz="4" w:space="0" w:color="auto"/>
              <w:right w:val="single" w:sz="4" w:space="0" w:color="auto"/>
            </w:tcBorders>
            <w:vAlign w:val="center"/>
          </w:tcPr>
          <w:p w14:paraId="786A0C73" w14:textId="77777777" w:rsidR="00664D95" w:rsidRPr="0003619A" w:rsidRDefault="00664D95" w:rsidP="00423A34">
            <w:pPr>
              <w:jc w:val="both"/>
              <w:rPr>
                <w:lang w:val="sl-SI"/>
              </w:rPr>
            </w:pPr>
            <w:r w:rsidRPr="0003619A">
              <w:rPr>
                <w:lang w:val="sl-SI"/>
              </w:rPr>
              <w:t>Znesek za tekoče leto (t)</w:t>
            </w:r>
          </w:p>
        </w:tc>
        <w:tc>
          <w:tcPr>
            <w:tcW w:w="2790" w:type="dxa"/>
            <w:gridSpan w:val="3"/>
            <w:tcBorders>
              <w:top w:val="single" w:sz="4" w:space="0" w:color="auto"/>
              <w:left w:val="single" w:sz="4" w:space="0" w:color="auto"/>
              <w:bottom w:val="single" w:sz="4" w:space="0" w:color="auto"/>
              <w:right w:val="single" w:sz="4" w:space="0" w:color="auto"/>
            </w:tcBorders>
            <w:vAlign w:val="center"/>
          </w:tcPr>
          <w:p w14:paraId="176C950F" w14:textId="77777777" w:rsidR="00664D95" w:rsidRPr="0003619A" w:rsidRDefault="00664D95" w:rsidP="00423A34">
            <w:pPr>
              <w:jc w:val="both"/>
              <w:rPr>
                <w:lang w:val="sl-SI"/>
              </w:rPr>
            </w:pPr>
            <w:r w:rsidRPr="0003619A">
              <w:rPr>
                <w:lang w:val="sl-SI"/>
              </w:rPr>
              <w:t>Znesek za t + 1</w:t>
            </w:r>
          </w:p>
        </w:tc>
      </w:tr>
      <w:tr w:rsidR="00664D95" w:rsidRPr="0003619A" w14:paraId="4C86CB06" w14:textId="77777777" w:rsidTr="003F7050">
        <w:trPr>
          <w:cantSplit/>
          <w:trHeight w:val="95"/>
        </w:trPr>
        <w:tc>
          <w:tcPr>
            <w:tcW w:w="4130" w:type="dxa"/>
            <w:gridSpan w:val="3"/>
            <w:tcBorders>
              <w:top w:val="single" w:sz="4" w:space="0" w:color="auto"/>
              <w:left w:val="single" w:sz="4" w:space="0" w:color="auto"/>
              <w:bottom w:val="single" w:sz="4" w:space="0" w:color="auto"/>
              <w:right w:val="single" w:sz="4" w:space="0" w:color="auto"/>
            </w:tcBorders>
            <w:vAlign w:val="center"/>
          </w:tcPr>
          <w:p w14:paraId="64D70E36" w14:textId="77777777" w:rsidR="00664D95" w:rsidRPr="0003619A" w:rsidRDefault="00664D95" w:rsidP="00423A34">
            <w:pPr>
              <w:jc w:val="both"/>
              <w:rPr>
                <w:bCs/>
                <w:lang w:val="sl-SI"/>
              </w:rPr>
            </w:pPr>
          </w:p>
        </w:tc>
        <w:tc>
          <w:tcPr>
            <w:tcW w:w="2280" w:type="dxa"/>
            <w:gridSpan w:val="3"/>
            <w:tcBorders>
              <w:top w:val="single" w:sz="4" w:space="0" w:color="auto"/>
              <w:left w:val="single" w:sz="4" w:space="0" w:color="auto"/>
              <w:bottom w:val="single" w:sz="4" w:space="0" w:color="auto"/>
              <w:right w:val="single" w:sz="4" w:space="0" w:color="auto"/>
            </w:tcBorders>
            <w:vAlign w:val="center"/>
          </w:tcPr>
          <w:p w14:paraId="29491399" w14:textId="77777777" w:rsidR="00664D95" w:rsidRPr="0003619A" w:rsidRDefault="00664D95" w:rsidP="00423A34">
            <w:pPr>
              <w:jc w:val="both"/>
              <w:rPr>
                <w:bCs/>
                <w:lang w:val="sl-SI"/>
              </w:rPr>
            </w:pPr>
          </w:p>
        </w:tc>
        <w:tc>
          <w:tcPr>
            <w:tcW w:w="2790" w:type="dxa"/>
            <w:gridSpan w:val="3"/>
            <w:tcBorders>
              <w:top w:val="single" w:sz="4" w:space="0" w:color="auto"/>
              <w:left w:val="single" w:sz="4" w:space="0" w:color="auto"/>
              <w:bottom w:val="single" w:sz="4" w:space="0" w:color="auto"/>
              <w:right w:val="single" w:sz="4" w:space="0" w:color="auto"/>
            </w:tcBorders>
            <w:vAlign w:val="center"/>
          </w:tcPr>
          <w:p w14:paraId="73819039" w14:textId="77777777" w:rsidR="00664D95" w:rsidRPr="0003619A" w:rsidRDefault="00664D95" w:rsidP="00423A34">
            <w:pPr>
              <w:jc w:val="both"/>
              <w:rPr>
                <w:bCs/>
                <w:lang w:val="sl-SI"/>
              </w:rPr>
            </w:pPr>
          </w:p>
        </w:tc>
      </w:tr>
      <w:tr w:rsidR="00664D95" w:rsidRPr="0003619A" w14:paraId="0C3ABBE6" w14:textId="77777777" w:rsidTr="003F7050">
        <w:trPr>
          <w:cantSplit/>
          <w:trHeight w:val="95"/>
        </w:trPr>
        <w:tc>
          <w:tcPr>
            <w:tcW w:w="4130" w:type="dxa"/>
            <w:gridSpan w:val="3"/>
            <w:tcBorders>
              <w:top w:val="single" w:sz="4" w:space="0" w:color="auto"/>
              <w:left w:val="single" w:sz="4" w:space="0" w:color="auto"/>
              <w:bottom w:val="single" w:sz="4" w:space="0" w:color="auto"/>
              <w:right w:val="single" w:sz="4" w:space="0" w:color="auto"/>
            </w:tcBorders>
            <w:vAlign w:val="center"/>
          </w:tcPr>
          <w:p w14:paraId="6A2789CE" w14:textId="77777777" w:rsidR="00664D95" w:rsidRPr="0003619A" w:rsidRDefault="00664D95" w:rsidP="00423A34">
            <w:pPr>
              <w:jc w:val="both"/>
              <w:rPr>
                <w:bCs/>
                <w:lang w:val="sl-SI"/>
              </w:rPr>
            </w:pPr>
          </w:p>
        </w:tc>
        <w:tc>
          <w:tcPr>
            <w:tcW w:w="2280" w:type="dxa"/>
            <w:gridSpan w:val="3"/>
            <w:tcBorders>
              <w:top w:val="single" w:sz="4" w:space="0" w:color="auto"/>
              <w:left w:val="single" w:sz="4" w:space="0" w:color="auto"/>
              <w:bottom w:val="single" w:sz="4" w:space="0" w:color="auto"/>
              <w:right w:val="single" w:sz="4" w:space="0" w:color="auto"/>
            </w:tcBorders>
            <w:vAlign w:val="center"/>
          </w:tcPr>
          <w:p w14:paraId="09DEA1DE" w14:textId="77777777" w:rsidR="00664D95" w:rsidRPr="0003619A" w:rsidRDefault="00664D95" w:rsidP="00423A34">
            <w:pPr>
              <w:jc w:val="both"/>
              <w:rPr>
                <w:bCs/>
                <w:lang w:val="sl-SI"/>
              </w:rPr>
            </w:pPr>
          </w:p>
        </w:tc>
        <w:tc>
          <w:tcPr>
            <w:tcW w:w="2790" w:type="dxa"/>
            <w:gridSpan w:val="3"/>
            <w:tcBorders>
              <w:top w:val="single" w:sz="4" w:space="0" w:color="auto"/>
              <w:left w:val="single" w:sz="4" w:space="0" w:color="auto"/>
              <w:bottom w:val="single" w:sz="4" w:space="0" w:color="auto"/>
              <w:right w:val="single" w:sz="4" w:space="0" w:color="auto"/>
            </w:tcBorders>
            <w:vAlign w:val="center"/>
          </w:tcPr>
          <w:p w14:paraId="3CF4890E" w14:textId="77777777" w:rsidR="00664D95" w:rsidRPr="0003619A" w:rsidRDefault="00664D95" w:rsidP="00423A34">
            <w:pPr>
              <w:jc w:val="both"/>
              <w:rPr>
                <w:bCs/>
                <w:lang w:val="sl-SI"/>
              </w:rPr>
            </w:pPr>
          </w:p>
        </w:tc>
      </w:tr>
      <w:tr w:rsidR="00664D95" w:rsidRPr="0003619A" w14:paraId="47B168D1" w14:textId="77777777" w:rsidTr="003F7050">
        <w:trPr>
          <w:cantSplit/>
          <w:trHeight w:val="95"/>
        </w:trPr>
        <w:tc>
          <w:tcPr>
            <w:tcW w:w="4130" w:type="dxa"/>
            <w:gridSpan w:val="3"/>
            <w:tcBorders>
              <w:top w:val="single" w:sz="4" w:space="0" w:color="auto"/>
              <w:left w:val="single" w:sz="4" w:space="0" w:color="auto"/>
              <w:bottom w:val="single" w:sz="4" w:space="0" w:color="auto"/>
              <w:right w:val="single" w:sz="4" w:space="0" w:color="auto"/>
            </w:tcBorders>
            <w:vAlign w:val="center"/>
          </w:tcPr>
          <w:p w14:paraId="444729EA" w14:textId="77777777" w:rsidR="00664D95" w:rsidRPr="0003619A" w:rsidRDefault="00664D95" w:rsidP="00423A34">
            <w:pPr>
              <w:jc w:val="both"/>
              <w:rPr>
                <w:bCs/>
                <w:lang w:val="sl-SI"/>
              </w:rPr>
            </w:pPr>
          </w:p>
        </w:tc>
        <w:tc>
          <w:tcPr>
            <w:tcW w:w="2280" w:type="dxa"/>
            <w:gridSpan w:val="3"/>
            <w:tcBorders>
              <w:top w:val="single" w:sz="4" w:space="0" w:color="auto"/>
              <w:left w:val="single" w:sz="4" w:space="0" w:color="auto"/>
              <w:bottom w:val="single" w:sz="4" w:space="0" w:color="auto"/>
              <w:right w:val="single" w:sz="4" w:space="0" w:color="auto"/>
            </w:tcBorders>
            <w:vAlign w:val="center"/>
          </w:tcPr>
          <w:p w14:paraId="791FDB28" w14:textId="77777777" w:rsidR="00664D95" w:rsidRPr="0003619A" w:rsidRDefault="00664D95" w:rsidP="00423A34">
            <w:pPr>
              <w:jc w:val="both"/>
              <w:rPr>
                <w:bCs/>
                <w:lang w:val="sl-SI"/>
              </w:rPr>
            </w:pPr>
          </w:p>
        </w:tc>
        <w:tc>
          <w:tcPr>
            <w:tcW w:w="2790" w:type="dxa"/>
            <w:gridSpan w:val="3"/>
            <w:tcBorders>
              <w:top w:val="single" w:sz="4" w:space="0" w:color="auto"/>
              <w:left w:val="single" w:sz="4" w:space="0" w:color="auto"/>
              <w:bottom w:val="single" w:sz="4" w:space="0" w:color="auto"/>
              <w:right w:val="single" w:sz="4" w:space="0" w:color="auto"/>
            </w:tcBorders>
            <w:vAlign w:val="center"/>
          </w:tcPr>
          <w:p w14:paraId="562795FA" w14:textId="77777777" w:rsidR="00664D95" w:rsidRPr="0003619A" w:rsidRDefault="00664D95" w:rsidP="00423A34">
            <w:pPr>
              <w:jc w:val="both"/>
              <w:rPr>
                <w:bCs/>
                <w:lang w:val="sl-SI"/>
              </w:rPr>
            </w:pPr>
          </w:p>
        </w:tc>
      </w:tr>
      <w:tr w:rsidR="00664D95" w:rsidRPr="0003619A" w14:paraId="606CB2FF" w14:textId="77777777" w:rsidTr="003F7050">
        <w:trPr>
          <w:cantSplit/>
          <w:trHeight w:val="95"/>
        </w:trPr>
        <w:tc>
          <w:tcPr>
            <w:tcW w:w="4130" w:type="dxa"/>
            <w:gridSpan w:val="3"/>
            <w:tcBorders>
              <w:top w:val="single" w:sz="4" w:space="0" w:color="auto"/>
              <w:left w:val="single" w:sz="4" w:space="0" w:color="auto"/>
              <w:bottom w:val="single" w:sz="4" w:space="0" w:color="auto"/>
              <w:right w:val="single" w:sz="4" w:space="0" w:color="auto"/>
            </w:tcBorders>
            <w:vAlign w:val="center"/>
          </w:tcPr>
          <w:p w14:paraId="7C0F0153" w14:textId="77777777" w:rsidR="00664D95" w:rsidRPr="0003619A" w:rsidRDefault="00664D95" w:rsidP="00423A34">
            <w:pPr>
              <w:jc w:val="both"/>
              <w:rPr>
                <w:b/>
                <w:lang w:val="sl-SI"/>
              </w:rPr>
            </w:pPr>
            <w:r w:rsidRPr="0003619A">
              <w:rPr>
                <w:b/>
                <w:lang w:val="sl-SI"/>
              </w:rPr>
              <w:t>SKUPAJ</w:t>
            </w:r>
          </w:p>
        </w:tc>
        <w:tc>
          <w:tcPr>
            <w:tcW w:w="2280" w:type="dxa"/>
            <w:gridSpan w:val="3"/>
            <w:tcBorders>
              <w:top w:val="single" w:sz="4" w:space="0" w:color="auto"/>
              <w:left w:val="single" w:sz="4" w:space="0" w:color="auto"/>
              <w:bottom w:val="single" w:sz="4" w:space="0" w:color="auto"/>
              <w:right w:val="single" w:sz="4" w:space="0" w:color="auto"/>
            </w:tcBorders>
            <w:vAlign w:val="center"/>
          </w:tcPr>
          <w:p w14:paraId="66B2C077" w14:textId="77777777" w:rsidR="00664D95" w:rsidRPr="0003619A" w:rsidRDefault="00664D95" w:rsidP="00423A34">
            <w:pPr>
              <w:jc w:val="both"/>
              <w:rPr>
                <w:b/>
                <w:lang w:val="sl-SI"/>
              </w:rPr>
            </w:pPr>
          </w:p>
        </w:tc>
        <w:tc>
          <w:tcPr>
            <w:tcW w:w="2790" w:type="dxa"/>
            <w:gridSpan w:val="3"/>
            <w:tcBorders>
              <w:top w:val="single" w:sz="4" w:space="0" w:color="auto"/>
              <w:left w:val="single" w:sz="4" w:space="0" w:color="auto"/>
              <w:bottom w:val="single" w:sz="4" w:space="0" w:color="auto"/>
              <w:right w:val="single" w:sz="4" w:space="0" w:color="auto"/>
            </w:tcBorders>
            <w:vAlign w:val="center"/>
          </w:tcPr>
          <w:p w14:paraId="728E840C" w14:textId="77777777" w:rsidR="00664D95" w:rsidRPr="0003619A" w:rsidRDefault="00664D95" w:rsidP="00423A34">
            <w:pPr>
              <w:jc w:val="both"/>
              <w:rPr>
                <w:b/>
                <w:lang w:val="sl-SI"/>
              </w:rPr>
            </w:pPr>
          </w:p>
        </w:tc>
      </w:tr>
      <w:tr w:rsidR="00664D95" w:rsidRPr="0003619A" w14:paraId="75234CA3" w14:textId="77777777" w:rsidTr="009A2D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471"/>
        </w:trPr>
        <w:tc>
          <w:tcPr>
            <w:tcW w:w="9200" w:type="dxa"/>
            <w:gridSpan w:val="9"/>
          </w:tcPr>
          <w:p w14:paraId="451BDD8B" w14:textId="77777777" w:rsidR="00664D95" w:rsidRPr="0003619A" w:rsidRDefault="00664D95" w:rsidP="00423A34">
            <w:pPr>
              <w:jc w:val="both"/>
              <w:rPr>
                <w:b/>
                <w:lang w:val="sl-SI"/>
              </w:rPr>
            </w:pPr>
          </w:p>
          <w:p w14:paraId="590EEF77" w14:textId="77777777" w:rsidR="00664D95" w:rsidRPr="0003619A" w:rsidRDefault="00664D95" w:rsidP="00423A34">
            <w:pPr>
              <w:jc w:val="both"/>
              <w:rPr>
                <w:b/>
                <w:lang w:val="sl-SI"/>
              </w:rPr>
            </w:pPr>
            <w:r w:rsidRPr="0003619A">
              <w:rPr>
                <w:b/>
                <w:lang w:val="sl-SI"/>
              </w:rPr>
              <w:t>OBRAZLOŽITEV:</w:t>
            </w:r>
          </w:p>
          <w:p w14:paraId="2D059D7F" w14:textId="77777777" w:rsidR="00664D95" w:rsidRPr="0003619A" w:rsidRDefault="00664D95" w:rsidP="00423A34">
            <w:pPr>
              <w:numPr>
                <w:ilvl w:val="0"/>
                <w:numId w:val="6"/>
              </w:numPr>
              <w:jc w:val="both"/>
              <w:rPr>
                <w:b/>
                <w:lang w:val="sl-SI"/>
              </w:rPr>
            </w:pPr>
            <w:r w:rsidRPr="0003619A">
              <w:rPr>
                <w:b/>
                <w:lang w:val="sl-SI"/>
              </w:rPr>
              <w:t>Ocena finančnih posledic, ki niso načrtovane v sprejetem proračunu</w:t>
            </w:r>
          </w:p>
          <w:p w14:paraId="4B77CEE1" w14:textId="77777777" w:rsidR="00664D95" w:rsidRPr="0003619A" w:rsidRDefault="00664D95" w:rsidP="00423A34">
            <w:pPr>
              <w:jc w:val="both"/>
              <w:rPr>
                <w:lang w:val="sl-SI"/>
              </w:rPr>
            </w:pPr>
            <w:r w:rsidRPr="0003619A">
              <w:rPr>
                <w:lang w:val="sl-SI"/>
              </w:rPr>
              <w:t>V zvezi s predlaganim vladnim gradivom se navedejo predvidene spremembe (povečanje, zmanjšanje):</w:t>
            </w:r>
          </w:p>
          <w:p w14:paraId="4E485AFD" w14:textId="77777777" w:rsidR="00664D95" w:rsidRPr="0003619A" w:rsidRDefault="00664D95" w:rsidP="00423A34">
            <w:pPr>
              <w:numPr>
                <w:ilvl w:val="0"/>
                <w:numId w:val="9"/>
              </w:numPr>
              <w:jc w:val="both"/>
              <w:rPr>
                <w:lang w:val="sl-SI"/>
              </w:rPr>
            </w:pPr>
            <w:r w:rsidRPr="0003619A">
              <w:rPr>
                <w:lang w:val="sl-SI"/>
              </w:rPr>
              <w:t>prihodkov državnega proračuna in občinskih proračunov,</w:t>
            </w:r>
          </w:p>
          <w:p w14:paraId="48D7802A" w14:textId="77777777" w:rsidR="00664D95" w:rsidRPr="0003619A" w:rsidRDefault="00664D95" w:rsidP="00423A34">
            <w:pPr>
              <w:numPr>
                <w:ilvl w:val="0"/>
                <w:numId w:val="9"/>
              </w:numPr>
              <w:jc w:val="both"/>
              <w:rPr>
                <w:lang w:val="sl-SI"/>
              </w:rPr>
            </w:pPr>
            <w:r w:rsidRPr="0003619A">
              <w:rPr>
                <w:lang w:val="sl-SI"/>
              </w:rPr>
              <w:t>odhodkov državnega proračuna, ki niso načrtovani na ukrepih oziroma projektih sprejetih proračunov,</w:t>
            </w:r>
          </w:p>
          <w:p w14:paraId="0E5CA673" w14:textId="77777777" w:rsidR="00664D95" w:rsidRPr="0003619A" w:rsidRDefault="00664D95" w:rsidP="00423A34">
            <w:pPr>
              <w:numPr>
                <w:ilvl w:val="0"/>
                <w:numId w:val="9"/>
              </w:numPr>
              <w:jc w:val="both"/>
              <w:rPr>
                <w:lang w:val="sl-SI"/>
              </w:rPr>
            </w:pPr>
            <w:r w:rsidRPr="0003619A">
              <w:rPr>
                <w:lang w:val="sl-SI"/>
              </w:rPr>
              <w:t>obveznosti za druga javnofinančna sredstva (drugi viri), ki niso načrtovana na ukrepih oziroma projektih sprejetih proračunov.</w:t>
            </w:r>
          </w:p>
          <w:p w14:paraId="136A3F6E" w14:textId="77777777" w:rsidR="00664D95" w:rsidRPr="0003619A" w:rsidRDefault="00664D95" w:rsidP="00423A34">
            <w:pPr>
              <w:jc w:val="both"/>
              <w:rPr>
                <w:lang w:val="sl-SI"/>
              </w:rPr>
            </w:pPr>
          </w:p>
          <w:p w14:paraId="6E101488" w14:textId="77777777" w:rsidR="00664D95" w:rsidRPr="0003619A" w:rsidRDefault="00664D95" w:rsidP="00423A34">
            <w:pPr>
              <w:numPr>
                <w:ilvl w:val="0"/>
                <w:numId w:val="6"/>
              </w:numPr>
              <w:jc w:val="both"/>
              <w:rPr>
                <w:b/>
                <w:lang w:val="sl-SI"/>
              </w:rPr>
            </w:pPr>
            <w:r w:rsidRPr="0003619A">
              <w:rPr>
                <w:b/>
                <w:lang w:val="sl-SI"/>
              </w:rPr>
              <w:t>Finančne posledice za državni proračun</w:t>
            </w:r>
          </w:p>
          <w:p w14:paraId="79F0A0BC" w14:textId="77777777" w:rsidR="00664D95" w:rsidRPr="0003619A" w:rsidRDefault="00664D95" w:rsidP="00423A34">
            <w:pPr>
              <w:jc w:val="both"/>
              <w:rPr>
                <w:lang w:val="sl-SI"/>
              </w:rPr>
            </w:pPr>
            <w:r w:rsidRPr="0003619A">
              <w:rPr>
                <w:lang w:val="sl-SI"/>
              </w:rPr>
              <w:t>Prikazane morajo biti finančne posledice za državni proračun, ki so na proračunskih postavkah načrtovane v dinamiki projektov oziroma ukrepov:</w:t>
            </w:r>
          </w:p>
          <w:p w14:paraId="1F534BE7" w14:textId="77777777" w:rsidR="00664D95" w:rsidRPr="0003619A" w:rsidRDefault="00664D95" w:rsidP="00423A34">
            <w:pPr>
              <w:jc w:val="both"/>
              <w:rPr>
                <w:b/>
                <w:lang w:val="sl-SI"/>
              </w:rPr>
            </w:pPr>
            <w:r w:rsidRPr="0003619A">
              <w:rPr>
                <w:b/>
                <w:lang w:val="sl-SI"/>
              </w:rPr>
              <w:t>II.a Pravice porabe za izvedbo predlaganih rešitev so zagotovljene:</w:t>
            </w:r>
          </w:p>
          <w:p w14:paraId="59939D48" w14:textId="77777777" w:rsidR="00664D95" w:rsidRPr="0003619A" w:rsidRDefault="00664D95" w:rsidP="00423A34">
            <w:pPr>
              <w:jc w:val="both"/>
              <w:rPr>
                <w:lang w:val="sl-SI"/>
              </w:rPr>
            </w:pPr>
            <w:r w:rsidRPr="0003619A">
              <w:rPr>
                <w:lang w:val="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0F05AE1F" w14:textId="77777777" w:rsidR="00664D95" w:rsidRPr="0003619A" w:rsidRDefault="00664D95" w:rsidP="00423A34">
            <w:pPr>
              <w:numPr>
                <w:ilvl w:val="0"/>
                <w:numId w:val="10"/>
              </w:numPr>
              <w:jc w:val="both"/>
              <w:rPr>
                <w:lang w:val="sl-SI"/>
              </w:rPr>
            </w:pPr>
            <w:r w:rsidRPr="0003619A">
              <w:rPr>
                <w:lang w:val="sl-SI"/>
              </w:rPr>
              <w:t>proračunski uporabnik, ki bo financiral novi projekt oziroma ukrep,</w:t>
            </w:r>
          </w:p>
          <w:p w14:paraId="67F5A25E" w14:textId="77777777" w:rsidR="00664D95" w:rsidRPr="0003619A" w:rsidRDefault="00664D95" w:rsidP="00423A34">
            <w:pPr>
              <w:numPr>
                <w:ilvl w:val="0"/>
                <w:numId w:val="10"/>
              </w:numPr>
              <w:jc w:val="both"/>
              <w:rPr>
                <w:lang w:val="sl-SI"/>
              </w:rPr>
            </w:pPr>
            <w:r w:rsidRPr="0003619A">
              <w:rPr>
                <w:lang w:val="sl-SI"/>
              </w:rPr>
              <w:lastRenderedPageBreak/>
              <w:t xml:space="preserve">projekt oziroma ukrep, s katerim se bodo dosegli cilji vladnega gradiva, in </w:t>
            </w:r>
          </w:p>
          <w:p w14:paraId="5562D873" w14:textId="77777777" w:rsidR="00664D95" w:rsidRPr="0003619A" w:rsidRDefault="00664D95" w:rsidP="00423A34">
            <w:pPr>
              <w:numPr>
                <w:ilvl w:val="0"/>
                <w:numId w:val="10"/>
              </w:numPr>
              <w:jc w:val="both"/>
              <w:rPr>
                <w:lang w:val="sl-SI"/>
              </w:rPr>
            </w:pPr>
            <w:r w:rsidRPr="0003619A">
              <w:rPr>
                <w:lang w:val="sl-SI"/>
              </w:rPr>
              <w:t>proračunske postavke.</w:t>
            </w:r>
          </w:p>
          <w:p w14:paraId="4C16879F" w14:textId="77777777" w:rsidR="00664D95" w:rsidRPr="0003619A" w:rsidRDefault="00664D95" w:rsidP="00423A34">
            <w:pPr>
              <w:jc w:val="both"/>
              <w:rPr>
                <w:lang w:val="sl-SI"/>
              </w:rPr>
            </w:pPr>
            <w:r w:rsidRPr="0003619A">
              <w:rPr>
                <w:lang w:val="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175DC26B" w14:textId="77777777" w:rsidR="00664D95" w:rsidRPr="0003619A" w:rsidRDefault="00664D95" w:rsidP="00423A34">
            <w:pPr>
              <w:jc w:val="both"/>
              <w:rPr>
                <w:b/>
                <w:lang w:val="sl-SI"/>
              </w:rPr>
            </w:pPr>
            <w:r w:rsidRPr="0003619A">
              <w:rPr>
                <w:b/>
                <w:lang w:val="sl-SI"/>
              </w:rPr>
              <w:t>II.b Manjkajoče pravice porabe bodo zagotovljene s prerazporeditvijo:</w:t>
            </w:r>
          </w:p>
          <w:p w14:paraId="02F84CAE" w14:textId="77777777" w:rsidR="00664D95" w:rsidRPr="0003619A" w:rsidRDefault="00664D95" w:rsidP="00423A34">
            <w:pPr>
              <w:jc w:val="both"/>
              <w:rPr>
                <w:lang w:val="sl-SI"/>
              </w:rPr>
            </w:pPr>
            <w:r w:rsidRPr="0003619A">
              <w:rPr>
                <w:lang w:val="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0AA25F78" w14:textId="77777777" w:rsidR="00664D95" w:rsidRPr="0003619A" w:rsidRDefault="00664D95" w:rsidP="00423A34">
            <w:pPr>
              <w:jc w:val="both"/>
              <w:rPr>
                <w:b/>
                <w:lang w:val="sl-SI"/>
              </w:rPr>
            </w:pPr>
            <w:r w:rsidRPr="0003619A">
              <w:rPr>
                <w:b/>
                <w:lang w:val="sl-SI"/>
              </w:rPr>
              <w:t>II.c Načrtovana nadomestitev zmanjšanih prihodkov in povečanih odhodkov proračuna:</w:t>
            </w:r>
          </w:p>
          <w:p w14:paraId="1235312D" w14:textId="77777777" w:rsidR="00664D95" w:rsidRPr="0003619A" w:rsidRDefault="00664D95" w:rsidP="00423A34">
            <w:pPr>
              <w:jc w:val="both"/>
              <w:rPr>
                <w:lang w:val="sl-SI"/>
              </w:rPr>
            </w:pPr>
            <w:r w:rsidRPr="0003619A">
              <w:rPr>
                <w:lang w:val="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1DAC46C2" w14:textId="77777777" w:rsidR="00664D95" w:rsidRPr="0003619A" w:rsidRDefault="00664D95" w:rsidP="00423A34">
            <w:pPr>
              <w:jc w:val="both"/>
              <w:rPr>
                <w:b/>
                <w:bCs/>
                <w:lang w:val="sl-SI"/>
              </w:rPr>
            </w:pPr>
          </w:p>
        </w:tc>
      </w:tr>
      <w:tr w:rsidR="00664D95" w:rsidRPr="0003619A" w14:paraId="5E3783AB" w14:textId="77777777" w:rsidTr="005737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66400EB3" w14:textId="77777777" w:rsidR="00664D95" w:rsidRPr="0003619A" w:rsidRDefault="00664D95" w:rsidP="00423A34">
            <w:pPr>
              <w:jc w:val="both"/>
              <w:rPr>
                <w:b/>
                <w:lang w:val="sl-SI"/>
              </w:rPr>
            </w:pPr>
            <w:r w:rsidRPr="0003619A">
              <w:rPr>
                <w:b/>
                <w:lang w:val="sl-SI"/>
              </w:rPr>
              <w:lastRenderedPageBreak/>
              <w:t>7.b Predstavitev ocene finančnih posledic pod 40.000 EUR:</w:t>
            </w:r>
          </w:p>
          <w:p w14:paraId="4280C677" w14:textId="47CEB31C" w:rsidR="00664D95" w:rsidRPr="0003619A" w:rsidRDefault="00D177F5" w:rsidP="00423A34">
            <w:pPr>
              <w:jc w:val="both"/>
              <w:rPr>
                <w:lang w:val="sl-SI"/>
              </w:rPr>
            </w:pPr>
            <w:r w:rsidRPr="0003619A">
              <w:rPr>
                <w:lang w:val="sl-SI"/>
              </w:rPr>
              <w:t>/</w:t>
            </w:r>
          </w:p>
          <w:p w14:paraId="614A8A1C" w14:textId="77777777" w:rsidR="00664D95" w:rsidRPr="0003619A" w:rsidRDefault="00664D95" w:rsidP="00423A34">
            <w:pPr>
              <w:jc w:val="both"/>
              <w:rPr>
                <w:b/>
                <w:lang w:val="sl-SI"/>
              </w:rPr>
            </w:pPr>
            <w:r w:rsidRPr="0003619A">
              <w:rPr>
                <w:b/>
                <w:lang w:val="sl-SI"/>
              </w:rPr>
              <w:t>Kratka obrazložitev</w:t>
            </w:r>
          </w:p>
          <w:p w14:paraId="03A14DEF" w14:textId="77777777" w:rsidR="00664D95" w:rsidRPr="0003619A" w:rsidRDefault="00664D95" w:rsidP="00423A34">
            <w:pPr>
              <w:jc w:val="both"/>
              <w:rPr>
                <w:b/>
                <w:lang w:val="sl-SI"/>
              </w:rPr>
            </w:pPr>
          </w:p>
        </w:tc>
      </w:tr>
      <w:tr w:rsidR="00664D95" w:rsidRPr="0003619A" w14:paraId="61BBF009" w14:textId="77777777" w:rsidTr="005737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12C319A8" w14:textId="77777777" w:rsidR="00664D95" w:rsidRPr="0003619A" w:rsidRDefault="00664D95" w:rsidP="00423A34">
            <w:pPr>
              <w:jc w:val="both"/>
              <w:rPr>
                <w:b/>
                <w:lang w:val="sl-SI"/>
              </w:rPr>
            </w:pPr>
            <w:r w:rsidRPr="0003619A">
              <w:rPr>
                <w:b/>
                <w:lang w:val="sl-SI"/>
              </w:rPr>
              <w:t>8. Predstavitev sodelovanja z združenji občin:</w:t>
            </w:r>
          </w:p>
        </w:tc>
      </w:tr>
      <w:tr w:rsidR="00664D95" w:rsidRPr="0003619A" w14:paraId="7F2A4DEE" w14:textId="77777777" w:rsidTr="003F70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4" w:type="dxa"/>
            <w:gridSpan w:val="7"/>
          </w:tcPr>
          <w:p w14:paraId="01F47758" w14:textId="77777777" w:rsidR="00664D95" w:rsidRPr="0003619A" w:rsidRDefault="00664D95" w:rsidP="00423A34">
            <w:pPr>
              <w:jc w:val="both"/>
              <w:rPr>
                <w:iCs/>
                <w:lang w:val="sl-SI"/>
              </w:rPr>
            </w:pPr>
            <w:r w:rsidRPr="0003619A">
              <w:rPr>
                <w:iCs/>
                <w:lang w:val="sl-SI"/>
              </w:rPr>
              <w:t>Vsebina predloženega gradiva (predpisa) vpliva na:</w:t>
            </w:r>
          </w:p>
          <w:p w14:paraId="1A9317EE" w14:textId="77777777" w:rsidR="00664D95" w:rsidRPr="0003619A" w:rsidRDefault="00664D95" w:rsidP="00423A34">
            <w:pPr>
              <w:numPr>
                <w:ilvl w:val="1"/>
                <w:numId w:val="13"/>
              </w:numPr>
              <w:jc w:val="both"/>
              <w:rPr>
                <w:iCs/>
                <w:lang w:val="sl-SI"/>
              </w:rPr>
            </w:pPr>
            <w:r w:rsidRPr="0003619A">
              <w:rPr>
                <w:iCs/>
                <w:lang w:val="sl-SI"/>
              </w:rPr>
              <w:t>pristojnosti občin,</w:t>
            </w:r>
          </w:p>
          <w:p w14:paraId="1809B858" w14:textId="77777777" w:rsidR="00664D95" w:rsidRPr="0003619A" w:rsidRDefault="00664D95" w:rsidP="00423A34">
            <w:pPr>
              <w:numPr>
                <w:ilvl w:val="1"/>
                <w:numId w:val="13"/>
              </w:numPr>
              <w:jc w:val="both"/>
              <w:rPr>
                <w:iCs/>
                <w:lang w:val="sl-SI"/>
              </w:rPr>
            </w:pPr>
            <w:r w:rsidRPr="0003619A">
              <w:rPr>
                <w:iCs/>
                <w:lang w:val="sl-SI"/>
              </w:rPr>
              <w:t>delovanje občin,</w:t>
            </w:r>
          </w:p>
          <w:p w14:paraId="47F1B8E6" w14:textId="77777777" w:rsidR="00664D95" w:rsidRPr="0003619A" w:rsidRDefault="00664D95" w:rsidP="00423A34">
            <w:pPr>
              <w:numPr>
                <w:ilvl w:val="1"/>
                <w:numId w:val="9"/>
              </w:numPr>
              <w:jc w:val="both"/>
              <w:rPr>
                <w:iCs/>
                <w:lang w:val="sl-SI"/>
              </w:rPr>
            </w:pPr>
            <w:r w:rsidRPr="0003619A">
              <w:rPr>
                <w:iCs/>
                <w:lang w:val="sl-SI"/>
              </w:rPr>
              <w:t>financiranje občin.</w:t>
            </w:r>
          </w:p>
          <w:p w14:paraId="1F4F1A7C" w14:textId="77777777" w:rsidR="00664D95" w:rsidRPr="0003619A" w:rsidRDefault="00664D95" w:rsidP="00423A34">
            <w:pPr>
              <w:jc w:val="both"/>
              <w:rPr>
                <w:iCs/>
                <w:lang w:val="sl-SI"/>
              </w:rPr>
            </w:pPr>
          </w:p>
        </w:tc>
        <w:tc>
          <w:tcPr>
            <w:tcW w:w="2416" w:type="dxa"/>
            <w:gridSpan w:val="2"/>
          </w:tcPr>
          <w:p w14:paraId="38B7D31A" w14:textId="35AFA727" w:rsidR="00664D95" w:rsidRPr="0003619A" w:rsidRDefault="00664D95" w:rsidP="00423A34">
            <w:pPr>
              <w:jc w:val="both"/>
              <w:rPr>
                <w:lang w:val="sl-SI"/>
              </w:rPr>
            </w:pPr>
            <w:r w:rsidRPr="0003619A">
              <w:rPr>
                <w:lang w:val="sl-SI"/>
              </w:rPr>
              <w:t>NE</w:t>
            </w:r>
          </w:p>
        </w:tc>
      </w:tr>
      <w:tr w:rsidR="00664D95" w:rsidRPr="0003619A" w14:paraId="0336307C" w14:textId="77777777" w:rsidTr="005737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646D1B2C" w14:textId="77777777" w:rsidR="00FC6B6E" w:rsidRPr="0003619A" w:rsidRDefault="00FC6B6E" w:rsidP="00FC6B6E">
            <w:pPr>
              <w:pStyle w:val="Neotevilenodstavek"/>
              <w:widowControl w:val="0"/>
              <w:spacing w:before="0" w:after="0" w:line="260" w:lineRule="exact"/>
              <w:rPr>
                <w:iCs/>
                <w:sz w:val="20"/>
                <w:szCs w:val="20"/>
              </w:rPr>
            </w:pPr>
            <w:r w:rsidRPr="0003619A">
              <w:rPr>
                <w:iCs/>
                <w:sz w:val="20"/>
                <w:szCs w:val="20"/>
              </w:rPr>
              <w:t xml:space="preserve">Gradivo (predpis) je bilo poslano v mnenje: </w:t>
            </w:r>
          </w:p>
          <w:p w14:paraId="48B85128" w14:textId="22209F91" w:rsidR="00FC6B6E" w:rsidRPr="0003619A" w:rsidRDefault="00FC6B6E" w:rsidP="00FC6B6E">
            <w:pPr>
              <w:pStyle w:val="Neotevilenodstavek"/>
              <w:widowControl w:val="0"/>
              <w:numPr>
                <w:ilvl w:val="0"/>
                <w:numId w:val="11"/>
              </w:numPr>
              <w:spacing w:before="0" w:after="0" w:line="260" w:lineRule="exact"/>
              <w:rPr>
                <w:iCs/>
                <w:sz w:val="20"/>
                <w:szCs w:val="20"/>
              </w:rPr>
            </w:pPr>
            <w:r w:rsidRPr="0003619A">
              <w:rPr>
                <w:iCs/>
                <w:sz w:val="20"/>
                <w:szCs w:val="20"/>
              </w:rPr>
              <w:t xml:space="preserve">Skupnosti občin Slovenije SOS: </w:t>
            </w:r>
            <w:r w:rsidR="004E1CB2" w:rsidRPr="0003619A">
              <w:rPr>
                <w:iCs/>
                <w:sz w:val="20"/>
                <w:szCs w:val="20"/>
              </w:rPr>
              <w:t>___</w:t>
            </w:r>
          </w:p>
          <w:p w14:paraId="620E5421" w14:textId="66025E82" w:rsidR="00FC6B6E" w:rsidRPr="0003619A" w:rsidRDefault="00FC6B6E" w:rsidP="00FC6B6E">
            <w:pPr>
              <w:pStyle w:val="Neotevilenodstavek"/>
              <w:widowControl w:val="0"/>
              <w:numPr>
                <w:ilvl w:val="0"/>
                <w:numId w:val="11"/>
              </w:numPr>
              <w:spacing w:before="0" w:after="0" w:line="260" w:lineRule="exact"/>
              <w:rPr>
                <w:iCs/>
                <w:sz w:val="20"/>
                <w:szCs w:val="20"/>
              </w:rPr>
            </w:pPr>
            <w:r w:rsidRPr="0003619A">
              <w:rPr>
                <w:iCs/>
                <w:sz w:val="20"/>
                <w:szCs w:val="20"/>
              </w:rPr>
              <w:t xml:space="preserve">Združenju občin Slovenije ZOS: </w:t>
            </w:r>
            <w:r w:rsidR="004E1CB2" w:rsidRPr="0003619A">
              <w:rPr>
                <w:iCs/>
                <w:sz w:val="20"/>
                <w:szCs w:val="20"/>
              </w:rPr>
              <w:t>___</w:t>
            </w:r>
          </w:p>
          <w:p w14:paraId="5ABE65B4" w14:textId="7DF79BAB" w:rsidR="00FC6B6E" w:rsidRPr="0003619A" w:rsidRDefault="00FC6B6E" w:rsidP="00FC6B6E">
            <w:pPr>
              <w:pStyle w:val="Neotevilenodstavek"/>
              <w:widowControl w:val="0"/>
              <w:numPr>
                <w:ilvl w:val="0"/>
                <w:numId w:val="11"/>
              </w:numPr>
              <w:spacing w:before="0" w:after="0" w:line="260" w:lineRule="exact"/>
              <w:rPr>
                <w:iCs/>
                <w:sz w:val="20"/>
                <w:szCs w:val="20"/>
              </w:rPr>
            </w:pPr>
            <w:r w:rsidRPr="0003619A">
              <w:rPr>
                <w:iCs/>
                <w:sz w:val="20"/>
                <w:szCs w:val="20"/>
              </w:rPr>
              <w:t xml:space="preserve">Združenju mestnih občin Slovenije ZMOS: </w:t>
            </w:r>
            <w:r w:rsidR="004E1CB2" w:rsidRPr="0003619A">
              <w:rPr>
                <w:iCs/>
                <w:sz w:val="20"/>
                <w:szCs w:val="20"/>
              </w:rPr>
              <w:t>___</w:t>
            </w:r>
          </w:p>
          <w:p w14:paraId="5550A3EC" w14:textId="77777777" w:rsidR="00FC6B6E" w:rsidRPr="0003619A" w:rsidRDefault="00FC6B6E" w:rsidP="00FC6B6E">
            <w:pPr>
              <w:pStyle w:val="Neotevilenodstavek"/>
              <w:widowControl w:val="0"/>
              <w:spacing w:before="0" w:after="0" w:line="260" w:lineRule="exact"/>
              <w:rPr>
                <w:iCs/>
                <w:sz w:val="20"/>
                <w:szCs w:val="20"/>
              </w:rPr>
            </w:pPr>
          </w:p>
          <w:p w14:paraId="61227D85" w14:textId="503E624F" w:rsidR="004E1CB2" w:rsidRPr="0003619A" w:rsidRDefault="004E1CB2" w:rsidP="004E1CB2">
            <w:pPr>
              <w:pStyle w:val="datumtevilka"/>
              <w:jc w:val="both"/>
              <w:rPr>
                <w:iCs/>
              </w:rPr>
            </w:pPr>
          </w:p>
        </w:tc>
      </w:tr>
      <w:tr w:rsidR="00664D95" w:rsidRPr="0003619A" w14:paraId="7209F444" w14:textId="77777777" w:rsidTr="005737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50EEBE5E" w14:textId="77777777" w:rsidR="00664D95" w:rsidRPr="0003619A" w:rsidRDefault="00664D95" w:rsidP="00423A34">
            <w:pPr>
              <w:jc w:val="both"/>
              <w:rPr>
                <w:b/>
                <w:lang w:val="sl-SI"/>
              </w:rPr>
            </w:pPr>
            <w:r w:rsidRPr="0003619A">
              <w:rPr>
                <w:b/>
                <w:lang w:val="sl-SI"/>
              </w:rPr>
              <w:t>9. Predstavitev sodelovanja javnosti:</w:t>
            </w:r>
          </w:p>
        </w:tc>
      </w:tr>
      <w:tr w:rsidR="00664D95" w:rsidRPr="0003619A" w14:paraId="66AF390E" w14:textId="77777777" w:rsidTr="003F70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4" w:type="dxa"/>
            <w:gridSpan w:val="7"/>
          </w:tcPr>
          <w:p w14:paraId="02ECB690" w14:textId="77777777" w:rsidR="00664D95" w:rsidRPr="0003619A" w:rsidRDefault="00664D95" w:rsidP="00423A34">
            <w:pPr>
              <w:jc w:val="both"/>
              <w:rPr>
                <w:lang w:val="sl-SI"/>
              </w:rPr>
            </w:pPr>
            <w:r w:rsidRPr="0003619A">
              <w:rPr>
                <w:iCs/>
                <w:lang w:val="sl-SI"/>
              </w:rPr>
              <w:t>Gradivo je bilo predhodno objavljeno na spletni strani predlagatelja:</w:t>
            </w:r>
          </w:p>
        </w:tc>
        <w:tc>
          <w:tcPr>
            <w:tcW w:w="2416" w:type="dxa"/>
            <w:gridSpan w:val="2"/>
          </w:tcPr>
          <w:p w14:paraId="4E246E7B" w14:textId="64426A03" w:rsidR="00664D95" w:rsidRPr="0003619A" w:rsidRDefault="00FC6B6E" w:rsidP="00423A34">
            <w:pPr>
              <w:jc w:val="both"/>
              <w:rPr>
                <w:iCs/>
                <w:lang w:val="sl-SI"/>
              </w:rPr>
            </w:pPr>
            <w:r w:rsidRPr="0003619A">
              <w:rPr>
                <w:lang w:val="sl-SI"/>
              </w:rPr>
              <w:t>DA</w:t>
            </w:r>
          </w:p>
        </w:tc>
      </w:tr>
      <w:tr w:rsidR="00664D95" w:rsidRPr="0003619A" w14:paraId="2BEDD85D" w14:textId="77777777" w:rsidTr="005737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6B2CACCB" w14:textId="62E9E196" w:rsidR="00664D95" w:rsidRPr="0003619A" w:rsidRDefault="00664D95" w:rsidP="00423A34">
            <w:pPr>
              <w:jc w:val="both"/>
              <w:rPr>
                <w:iCs/>
                <w:lang w:val="sl-SI"/>
              </w:rPr>
            </w:pPr>
          </w:p>
        </w:tc>
      </w:tr>
      <w:tr w:rsidR="00664D95" w:rsidRPr="0003619A" w14:paraId="25F58EDF" w14:textId="77777777" w:rsidTr="005737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05AA6961" w14:textId="5113FD64" w:rsidR="0025734B" w:rsidRPr="0003619A" w:rsidRDefault="0025734B" w:rsidP="0025734B">
            <w:pPr>
              <w:jc w:val="both"/>
              <w:rPr>
                <w:iCs/>
                <w:lang w:val="sl-SI"/>
              </w:rPr>
            </w:pPr>
            <w:r w:rsidRPr="0003619A">
              <w:rPr>
                <w:iCs/>
                <w:lang w:val="sl-SI"/>
              </w:rPr>
              <w:t xml:space="preserve">Datum objave: </w:t>
            </w:r>
            <w:r w:rsidR="00B651D8" w:rsidRPr="0003619A">
              <w:rPr>
                <w:iCs/>
                <w:lang w:val="sl-SI"/>
              </w:rPr>
              <w:t>______</w:t>
            </w:r>
          </w:p>
          <w:p w14:paraId="75996ED3" w14:textId="77777777" w:rsidR="0025734B" w:rsidRPr="0003619A" w:rsidRDefault="0025734B" w:rsidP="0025734B">
            <w:pPr>
              <w:jc w:val="both"/>
              <w:rPr>
                <w:iCs/>
                <w:lang w:val="sl-SI"/>
              </w:rPr>
            </w:pPr>
          </w:p>
          <w:p w14:paraId="79D61BCD" w14:textId="4F9551F7" w:rsidR="00664D95" w:rsidRPr="0003619A" w:rsidRDefault="0025734B" w:rsidP="004E1CB2">
            <w:pPr>
              <w:jc w:val="both"/>
              <w:rPr>
                <w:iCs/>
                <w:lang w:val="sl-SI"/>
              </w:rPr>
            </w:pPr>
            <w:r w:rsidRPr="0003619A">
              <w:rPr>
                <w:iCs/>
                <w:lang w:val="sl-SI"/>
              </w:rPr>
              <w:t xml:space="preserve">Ministrstvo za pravosodje je </w:t>
            </w:r>
            <w:r w:rsidR="00B651D8" w:rsidRPr="0003619A">
              <w:rPr>
                <w:iCs/>
                <w:lang w:val="sl-SI"/>
              </w:rPr>
              <w:t>______</w:t>
            </w:r>
            <w:r w:rsidRPr="0003619A">
              <w:rPr>
                <w:iCs/>
                <w:lang w:val="sl-SI"/>
              </w:rPr>
              <w:t xml:space="preserve"> posredovalo prvi delovni osnutek </w:t>
            </w:r>
            <w:r w:rsidR="004E1CB2" w:rsidRPr="0003619A">
              <w:rPr>
                <w:iCs/>
                <w:lang w:val="sl-SI"/>
              </w:rPr>
              <w:t>uredbe</w:t>
            </w:r>
            <w:r w:rsidRPr="0003619A">
              <w:rPr>
                <w:iCs/>
                <w:lang w:val="sl-SI"/>
              </w:rPr>
              <w:t xml:space="preserve"> v strokovno usklajevanje širšemu krogu zainteresirane strokovne javnosti. Osnutek </w:t>
            </w:r>
            <w:r w:rsidR="00F01377">
              <w:rPr>
                <w:iCs/>
                <w:lang w:val="sl-SI"/>
              </w:rPr>
              <w:t>uredbe</w:t>
            </w:r>
            <w:r w:rsidRPr="0003619A">
              <w:rPr>
                <w:iCs/>
                <w:lang w:val="sl-SI"/>
              </w:rPr>
              <w:t xml:space="preserve"> je poslalo Ministrstvu za gospodars</w:t>
            </w:r>
            <w:r w:rsidR="00F01377">
              <w:rPr>
                <w:iCs/>
                <w:lang w:val="sl-SI"/>
              </w:rPr>
              <w:t>tvo, turi</w:t>
            </w:r>
            <w:r w:rsidR="00D255CD">
              <w:rPr>
                <w:iCs/>
                <w:lang w:val="sl-SI"/>
              </w:rPr>
              <w:t>zem in šport</w:t>
            </w:r>
            <w:r w:rsidRPr="0003619A">
              <w:rPr>
                <w:iCs/>
                <w:lang w:val="sl-SI"/>
              </w:rPr>
              <w:t xml:space="preserve">, Ministrstvu za javno upravo, </w:t>
            </w:r>
            <w:r w:rsidR="00D255CD">
              <w:rPr>
                <w:iCs/>
                <w:lang w:val="sl-SI"/>
              </w:rPr>
              <w:t>Ministrstvu</w:t>
            </w:r>
            <w:r w:rsidRPr="0003619A">
              <w:rPr>
                <w:iCs/>
                <w:lang w:val="sl-SI"/>
              </w:rPr>
              <w:t xml:space="preserve"> za digitalno preobrazbo, Vrhovnemu sodišču R</w:t>
            </w:r>
            <w:r w:rsidR="00574FFB" w:rsidRPr="0003619A">
              <w:rPr>
                <w:iCs/>
                <w:lang w:val="sl-SI"/>
              </w:rPr>
              <w:t>epublike Slovenije</w:t>
            </w:r>
            <w:r w:rsidRPr="0003619A">
              <w:rPr>
                <w:iCs/>
                <w:lang w:val="sl-SI"/>
              </w:rPr>
              <w:t xml:space="preserve">, Agenciji </w:t>
            </w:r>
            <w:r w:rsidR="00574FFB" w:rsidRPr="0003619A">
              <w:rPr>
                <w:iCs/>
                <w:lang w:val="sl-SI"/>
              </w:rPr>
              <w:t>Republike Slovenije</w:t>
            </w:r>
            <w:r w:rsidRPr="0003619A">
              <w:rPr>
                <w:iCs/>
                <w:lang w:val="sl-SI"/>
              </w:rPr>
              <w:t xml:space="preserve"> za javnopravne evidence in storitve in Notarski zbornici Slovenije.</w:t>
            </w:r>
          </w:p>
        </w:tc>
      </w:tr>
      <w:tr w:rsidR="00664D95" w:rsidRPr="0003619A" w14:paraId="00738757" w14:textId="77777777" w:rsidTr="003F70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4" w:type="dxa"/>
            <w:gridSpan w:val="7"/>
            <w:vAlign w:val="center"/>
          </w:tcPr>
          <w:p w14:paraId="5876BD2E" w14:textId="77777777" w:rsidR="00664D95" w:rsidRPr="0003619A" w:rsidRDefault="00664D95" w:rsidP="00423A34">
            <w:pPr>
              <w:jc w:val="both"/>
              <w:rPr>
                <w:lang w:val="sl-SI"/>
              </w:rPr>
            </w:pPr>
            <w:r w:rsidRPr="0003619A">
              <w:rPr>
                <w:b/>
                <w:lang w:val="sl-SI"/>
              </w:rPr>
              <w:t>10. Pri pripravi gradiva so bile upoštevane zahteve iz Resolucije o normativni dejavnosti:</w:t>
            </w:r>
          </w:p>
        </w:tc>
        <w:tc>
          <w:tcPr>
            <w:tcW w:w="2416" w:type="dxa"/>
            <w:gridSpan w:val="2"/>
            <w:vAlign w:val="center"/>
          </w:tcPr>
          <w:p w14:paraId="5E446214" w14:textId="792AD114" w:rsidR="00664D95" w:rsidRPr="0003619A" w:rsidRDefault="00664D95" w:rsidP="00423A34">
            <w:pPr>
              <w:jc w:val="both"/>
              <w:rPr>
                <w:iCs/>
                <w:lang w:val="sl-SI"/>
              </w:rPr>
            </w:pPr>
            <w:r w:rsidRPr="0003619A">
              <w:rPr>
                <w:lang w:val="sl-SI"/>
              </w:rPr>
              <w:t>DA</w:t>
            </w:r>
          </w:p>
        </w:tc>
      </w:tr>
      <w:tr w:rsidR="00664D95" w:rsidRPr="0003619A" w14:paraId="2819357D" w14:textId="77777777" w:rsidTr="003F70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4" w:type="dxa"/>
            <w:gridSpan w:val="7"/>
            <w:vAlign w:val="center"/>
          </w:tcPr>
          <w:p w14:paraId="6B1BC18F" w14:textId="77777777" w:rsidR="00664D95" w:rsidRPr="0003619A" w:rsidRDefault="00664D95" w:rsidP="00423A34">
            <w:pPr>
              <w:jc w:val="both"/>
              <w:rPr>
                <w:b/>
                <w:lang w:val="sl-SI"/>
              </w:rPr>
            </w:pPr>
            <w:r w:rsidRPr="0003619A">
              <w:rPr>
                <w:b/>
                <w:lang w:val="sl-SI"/>
              </w:rPr>
              <w:t>11. Gradivo je uvrščeno v delovni program vlade:</w:t>
            </w:r>
          </w:p>
        </w:tc>
        <w:tc>
          <w:tcPr>
            <w:tcW w:w="2416" w:type="dxa"/>
            <w:gridSpan w:val="2"/>
            <w:vAlign w:val="center"/>
          </w:tcPr>
          <w:p w14:paraId="22DD8A8E" w14:textId="5DBA012F" w:rsidR="00664D95" w:rsidRPr="0003619A" w:rsidRDefault="00664D95" w:rsidP="00423A34">
            <w:pPr>
              <w:jc w:val="both"/>
              <w:rPr>
                <w:lang w:val="sl-SI"/>
              </w:rPr>
            </w:pPr>
            <w:r w:rsidRPr="0003619A">
              <w:rPr>
                <w:lang w:val="sl-SI"/>
              </w:rPr>
              <w:t>NE</w:t>
            </w:r>
          </w:p>
        </w:tc>
      </w:tr>
      <w:bookmarkEnd w:id="0"/>
    </w:tbl>
    <w:p w14:paraId="710CD050" w14:textId="3CBA2433" w:rsidR="00664D95" w:rsidRPr="0003619A" w:rsidRDefault="00664D95" w:rsidP="00423A34">
      <w:pPr>
        <w:jc w:val="both"/>
        <w:rPr>
          <w:lang w:val="sl-SI"/>
        </w:rPr>
      </w:pPr>
    </w:p>
    <w:p w14:paraId="4C0B93DD" w14:textId="2A30CB91" w:rsidR="00716162" w:rsidRDefault="00716162" w:rsidP="00423A34">
      <w:pPr>
        <w:jc w:val="both"/>
        <w:rPr>
          <w:lang w:val="sl-SI"/>
        </w:rPr>
      </w:pPr>
    </w:p>
    <w:p w14:paraId="115150D4" w14:textId="77777777" w:rsidR="00735170" w:rsidRPr="0003619A" w:rsidRDefault="00735170" w:rsidP="00423A34">
      <w:pPr>
        <w:jc w:val="both"/>
        <w:rPr>
          <w:lang w:val="sl-SI"/>
        </w:rPr>
      </w:pPr>
    </w:p>
    <w:p w14:paraId="5BA335DE" w14:textId="77777777" w:rsidR="00E35606" w:rsidRPr="0003619A" w:rsidRDefault="00E35606" w:rsidP="00E35606">
      <w:pPr>
        <w:ind w:left="2977"/>
        <w:jc w:val="center"/>
        <w:rPr>
          <w:lang w:val="sl-SI"/>
        </w:rPr>
      </w:pPr>
      <w:r w:rsidRPr="0003619A">
        <w:rPr>
          <w:lang w:val="sl-SI"/>
        </w:rPr>
        <w:lastRenderedPageBreak/>
        <w:t>Dr. Dominika Švarc Pipan</w:t>
      </w:r>
    </w:p>
    <w:p w14:paraId="1F566C4D" w14:textId="1A7CA2AB" w:rsidR="00E35606" w:rsidRPr="0003619A" w:rsidRDefault="00E35606" w:rsidP="00E35606">
      <w:pPr>
        <w:ind w:left="2977"/>
        <w:jc w:val="center"/>
        <w:rPr>
          <w:b/>
          <w:i/>
          <w:lang w:val="sl-SI"/>
        </w:rPr>
      </w:pPr>
      <w:r w:rsidRPr="0003619A">
        <w:rPr>
          <w:lang w:val="sl-SI"/>
        </w:rPr>
        <w:t>MINISTRICA</w:t>
      </w:r>
    </w:p>
    <w:p w14:paraId="518599F7" w14:textId="77777777" w:rsidR="00E35606" w:rsidRPr="0003619A" w:rsidRDefault="00E35606" w:rsidP="00E35606">
      <w:pPr>
        <w:jc w:val="both"/>
        <w:rPr>
          <w:b/>
          <w:i/>
          <w:lang w:val="sl-SI"/>
        </w:rPr>
      </w:pPr>
    </w:p>
    <w:p w14:paraId="5D705B2E" w14:textId="77777777" w:rsidR="003E6811" w:rsidRPr="0003619A" w:rsidRDefault="003E6811" w:rsidP="00E35606">
      <w:pPr>
        <w:jc w:val="both"/>
        <w:rPr>
          <w:b/>
          <w:lang w:val="sl-SI"/>
        </w:rPr>
      </w:pPr>
    </w:p>
    <w:p w14:paraId="0D708A53" w14:textId="0FE84A20" w:rsidR="00E35606" w:rsidRPr="0003619A" w:rsidRDefault="00E35606" w:rsidP="00E35606">
      <w:pPr>
        <w:jc w:val="both"/>
        <w:rPr>
          <w:b/>
          <w:lang w:val="sl-SI"/>
        </w:rPr>
      </w:pPr>
      <w:r w:rsidRPr="0003619A">
        <w:rPr>
          <w:b/>
          <w:lang w:val="sl-SI"/>
        </w:rPr>
        <w:t>PRILOGE:</w:t>
      </w:r>
    </w:p>
    <w:p w14:paraId="317753B7" w14:textId="77777777" w:rsidR="00E35606" w:rsidRPr="0003619A" w:rsidRDefault="00E35606" w:rsidP="00E35606">
      <w:pPr>
        <w:numPr>
          <w:ilvl w:val="0"/>
          <w:numId w:val="18"/>
        </w:numPr>
        <w:jc w:val="both"/>
        <w:rPr>
          <w:lang w:val="sl-SI"/>
        </w:rPr>
      </w:pPr>
      <w:r w:rsidRPr="0003619A">
        <w:rPr>
          <w:lang w:val="sl-SI"/>
        </w:rPr>
        <w:t>predlog sklepa Vlade RS</w:t>
      </w:r>
    </w:p>
    <w:p w14:paraId="49D36AD9" w14:textId="09C5007A" w:rsidR="00E35606" w:rsidRPr="0003619A" w:rsidRDefault="00E35606" w:rsidP="00E35606">
      <w:pPr>
        <w:numPr>
          <w:ilvl w:val="0"/>
          <w:numId w:val="18"/>
        </w:numPr>
        <w:jc w:val="both"/>
        <w:rPr>
          <w:lang w:val="sl-SI"/>
        </w:rPr>
      </w:pPr>
      <w:r w:rsidRPr="0003619A">
        <w:rPr>
          <w:lang w:val="sl-SI"/>
        </w:rPr>
        <w:t xml:space="preserve">predlog </w:t>
      </w:r>
      <w:r w:rsidR="00B651D8" w:rsidRPr="0003619A">
        <w:rPr>
          <w:lang w:val="sl-SI"/>
        </w:rPr>
        <w:t>uredbe</w:t>
      </w:r>
    </w:p>
    <w:p w14:paraId="4EB6D8BA" w14:textId="42CACD35" w:rsidR="00E35606" w:rsidRPr="0003619A" w:rsidRDefault="00E35606" w:rsidP="00E35606">
      <w:pPr>
        <w:numPr>
          <w:ilvl w:val="0"/>
          <w:numId w:val="18"/>
        </w:numPr>
        <w:jc w:val="both"/>
        <w:rPr>
          <w:lang w:val="sl-SI"/>
        </w:rPr>
      </w:pPr>
      <w:r w:rsidRPr="0003619A">
        <w:rPr>
          <w:lang w:val="sl-SI"/>
        </w:rPr>
        <w:t>priloga 2</w:t>
      </w:r>
    </w:p>
    <w:p w14:paraId="2CFE52B1" w14:textId="77777777" w:rsidR="00716162" w:rsidRPr="0003619A" w:rsidRDefault="00716162" w:rsidP="00423A34">
      <w:pPr>
        <w:jc w:val="both"/>
        <w:rPr>
          <w:lang w:val="sl-SI"/>
        </w:rPr>
      </w:pPr>
    </w:p>
    <w:p w14:paraId="3B654496" w14:textId="77777777" w:rsidR="0042285A" w:rsidRPr="0003619A" w:rsidRDefault="0042285A" w:rsidP="0042285A">
      <w:pPr>
        <w:jc w:val="both"/>
        <w:rPr>
          <w:lang w:val="sl-SI"/>
        </w:rPr>
      </w:pPr>
      <w:r w:rsidRPr="0003619A">
        <w:rPr>
          <w:lang w:val="sl-SI"/>
        </w:rPr>
        <w:br w:type="page"/>
      </w:r>
      <w:r w:rsidRPr="0003619A">
        <w:rPr>
          <w:lang w:val="sl-SI"/>
        </w:rPr>
        <w:lastRenderedPageBreak/>
        <w:t>Številka:</w:t>
      </w:r>
    </w:p>
    <w:p w14:paraId="37050C14" w14:textId="77777777" w:rsidR="0042285A" w:rsidRPr="0003619A" w:rsidRDefault="0042285A" w:rsidP="0042285A">
      <w:pPr>
        <w:jc w:val="both"/>
        <w:rPr>
          <w:lang w:val="sl-SI"/>
        </w:rPr>
      </w:pPr>
      <w:r w:rsidRPr="0003619A">
        <w:rPr>
          <w:lang w:val="sl-SI"/>
        </w:rPr>
        <w:t xml:space="preserve">Datum: </w:t>
      </w:r>
    </w:p>
    <w:p w14:paraId="57AD3015" w14:textId="77777777" w:rsidR="0042285A" w:rsidRPr="0003619A" w:rsidRDefault="0042285A" w:rsidP="0042285A">
      <w:pPr>
        <w:jc w:val="both"/>
        <w:rPr>
          <w:lang w:val="sl-SI"/>
        </w:rPr>
      </w:pPr>
    </w:p>
    <w:p w14:paraId="2A1A8726" w14:textId="77777777" w:rsidR="0042285A" w:rsidRPr="0003619A" w:rsidRDefault="0042285A" w:rsidP="0042285A">
      <w:pPr>
        <w:jc w:val="both"/>
        <w:rPr>
          <w:lang w:val="sl-SI"/>
        </w:rPr>
      </w:pPr>
    </w:p>
    <w:p w14:paraId="56BF7766" w14:textId="77777777" w:rsidR="0042285A" w:rsidRPr="0003619A" w:rsidRDefault="0042285A" w:rsidP="0042285A">
      <w:pPr>
        <w:jc w:val="both"/>
        <w:rPr>
          <w:lang w:val="sl-SI"/>
        </w:rPr>
      </w:pPr>
    </w:p>
    <w:p w14:paraId="134BB825" w14:textId="7160A75A" w:rsidR="004D2B6B" w:rsidRPr="0003619A" w:rsidRDefault="004D2B6B" w:rsidP="004D2B6B">
      <w:pPr>
        <w:jc w:val="both"/>
        <w:rPr>
          <w:lang w:val="sl-SI"/>
        </w:rPr>
      </w:pPr>
      <w:r w:rsidRPr="0003619A">
        <w:rPr>
          <w:lang w:val="sl-SI"/>
        </w:rPr>
        <w:t xml:space="preserve">Na podlagi 45. člena Zakona o sodnem registru (Uradni list RS, št. Uradni list RS, št. 54/07 – uradno prečiščeno besedilo, 65/08, 49/09, 82/13 – ZGD-1H, 17/15, 54/17, 16/19 – ZNP-1 in </w:t>
      </w:r>
      <w:r w:rsidR="002720B8" w:rsidRPr="0003619A">
        <w:rPr>
          <w:lang w:val="sl-SI"/>
        </w:rPr>
        <w:t>75/23</w:t>
      </w:r>
      <w:r w:rsidRPr="0003619A">
        <w:rPr>
          <w:lang w:val="sl-SI"/>
        </w:rPr>
        <w:t>) je Vlada Republike Slovenije na … seji dne … sprejela naslednji:</w:t>
      </w:r>
    </w:p>
    <w:p w14:paraId="5AE41EEF" w14:textId="77777777" w:rsidR="004D2B6B" w:rsidRPr="0003619A" w:rsidRDefault="004D2B6B" w:rsidP="004D2B6B">
      <w:pPr>
        <w:jc w:val="both"/>
        <w:rPr>
          <w:lang w:val="sl-SI"/>
        </w:rPr>
      </w:pPr>
    </w:p>
    <w:p w14:paraId="39EE9BC6" w14:textId="77777777" w:rsidR="0042285A" w:rsidRPr="0003619A" w:rsidRDefault="0042285A" w:rsidP="0042285A">
      <w:pPr>
        <w:jc w:val="center"/>
        <w:rPr>
          <w:b/>
          <w:lang w:val="sl-SI"/>
        </w:rPr>
      </w:pPr>
      <w:r w:rsidRPr="0003619A">
        <w:rPr>
          <w:b/>
          <w:lang w:val="sl-SI"/>
        </w:rPr>
        <w:t>S K L E P :</w:t>
      </w:r>
    </w:p>
    <w:p w14:paraId="11DACDF4" w14:textId="77777777" w:rsidR="0042285A" w:rsidRPr="0003619A" w:rsidRDefault="0042285A" w:rsidP="0042285A">
      <w:pPr>
        <w:jc w:val="both"/>
        <w:rPr>
          <w:lang w:val="sl-SI"/>
        </w:rPr>
      </w:pPr>
    </w:p>
    <w:p w14:paraId="121BC703" w14:textId="77777777" w:rsidR="0042285A" w:rsidRPr="0003619A" w:rsidRDefault="0042285A" w:rsidP="0042285A">
      <w:pPr>
        <w:jc w:val="both"/>
        <w:rPr>
          <w:lang w:val="sl-SI"/>
        </w:rPr>
      </w:pPr>
    </w:p>
    <w:p w14:paraId="0D0485F2" w14:textId="77777777" w:rsidR="00B42A0A" w:rsidRPr="0003619A" w:rsidRDefault="00B42A0A" w:rsidP="00B42A0A">
      <w:pPr>
        <w:jc w:val="both"/>
        <w:rPr>
          <w:lang w:val="sl-SI"/>
        </w:rPr>
      </w:pPr>
      <w:r w:rsidRPr="0003619A">
        <w:rPr>
          <w:lang w:val="sl-SI"/>
        </w:rPr>
        <w:t>Vlada Republike Slovenije je izdala Uredbo o spremembah in dopolnitvah Uredbe o sodnem registru in jo objavi v Uradnem listu Republike Slovenije.</w:t>
      </w:r>
    </w:p>
    <w:p w14:paraId="01935B0D" w14:textId="77777777" w:rsidR="00B42A0A" w:rsidRPr="0003619A" w:rsidRDefault="00B42A0A" w:rsidP="00B42A0A">
      <w:pPr>
        <w:jc w:val="both"/>
        <w:rPr>
          <w:lang w:val="sl-SI"/>
        </w:rPr>
      </w:pPr>
    </w:p>
    <w:p w14:paraId="13EBC900" w14:textId="77777777" w:rsidR="0042285A" w:rsidRPr="0003619A" w:rsidRDefault="0042285A" w:rsidP="0042285A">
      <w:pPr>
        <w:jc w:val="both"/>
        <w:rPr>
          <w:lang w:val="sl-SI"/>
        </w:rPr>
      </w:pPr>
    </w:p>
    <w:p w14:paraId="578AB7F3" w14:textId="77777777" w:rsidR="0042285A" w:rsidRPr="0003619A" w:rsidRDefault="0042285A" w:rsidP="0042285A">
      <w:pPr>
        <w:jc w:val="both"/>
        <w:rPr>
          <w:lang w:val="sl-SI"/>
        </w:rPr>
      </w:pPr>
    </w:p>
    <w:p w14:paraId="7FBFD2E5" w14:textId="74193CE4" w:rsidR="0042285A" w:rsidRPr="0003619A" w:rsidRDefault="0042285A" w:rsidP="0042285A">
      <w:pPr>
        <w:ind w:left="4111"/>
        <w:jc w:val="center"/>
        <w:rPr>
          <w:iCs/>
          <w:lang w:val="sl-SI"/>
        </w:rPr>
      </w:pPr>
      <w:r w:rsidRPr="0003619A">
        <w:rPr>
          <w:iCs/>
          <w:lang w:val="sl-SI"/>
        </w:rPr>
        <w:t>Barbara Kolenko Helbl</w:t>
      </w:r>
    </w:p>
    <w:p w14:paraId="7D0A916D" w14:textId="0741EAE5" w:rsidR="0042285A" w:rsidRPr="0003619A" w:rsidRDefault="0042285A" w:rsidP="0042285A">
      <w:pPr>
        <w:ind w:left="4111"/>
        <w:jc w:val="center"/>
        <w:rPr>
          <w:lang w:val="sl-SI"/>
        </w:rPr>
      </w:pPr>
      <w:r w:rsidRPr="0003619A">
        <w:rPr>
          <w:iCs/>
          <w:lang w:val="sl-SI"/>
        </w:rPr>
        <w:t>GENERALNA SEKRETARKA</w:t>
      </w:r>
    </w:p>
    <w:p w14:paraId="1979F4B7" w14:textId="77777777" w:rsidR="0042285A" w:rsidRPr="0003619A" w:rsidRDefault="0042285A" w:rsidP="0042285A">
      <w:pPr>
        <w:jc w:val="both"/>
        <w:rPr>
          <w:lang w:val="sl-SI"/>
        </w:rPr>
      </w:pPr>
    </w:p>
    <w:p w14:paraId="76ADDC88" w14:textId="77777777" w:rsidR="0042285A" w:rsidRPr="0003619A" w:rsidRDefault="0042285A" w:rsidP="0042285A">
      <w:pPr>
        <w:jc w:val="both"/>
        <w:rPr>
          <w:lang w:val="sl-SI"/>
        </w:rPr>
      </w:pPr>
    </w:p>
    <w:p w14:paraId="06F23543" w14:textId="77777777" w:rsidR="0042285A" w:rsidRPr="0003619A" w:rsidRDefault="0042285A" w:rsidP="0042285A">
      <w:pPr>
        <w:jc w:val="both"/>
        <w:rPr>
          <w:lang w:val="sl-SI"/>
        </w:rPr>
      </w:pPr>
    </w:p>
    <w:p w14:paraId="14F1F587" w14:textId="77777777" w:rsidR="0042285A" w:rsidRPr="0003619A" w:rsidRDefault="0042285A" w:rsidP="0042285A">
      <w:pPr>
        <w:jc w:val="both"/>
        <w:rPr>
          <w:lang w:val="sl-SI"/>
        </w:rPr>
      </w:pPr>
    </w:p>
    <w:p w14:paraId="2164F9A3" w14:textId="77777777" w:rsidR="0042285A" w:rsidRPr="0003619A" w:rsidRDefault="0042285A" w:rsidP="0042285A">
      <w:pPr>
        <w:jc w:val="both"/>
        <w:rPr>
          <w:lang w:val="sl-SI"/>
        </w:rPr>
      </w:pPr>
    </w:p>
    <w:p w14:paraId="39C9A188" w14:textId="77777777" w:rsidR="0042285A" w:rsidRPr="0003619A" w:rsidRDefault="0042285A" w:rsidP="0042285A">
      <w:pPr>
        <w:jc w:val="both"/>
        <w:rPr>
          <w:lang w:val="sl-SI"/>
        </w:rPr>
      </w:pPr>
      <w:r w:rsidRPr="0003619A">
        <w:rPr>
          <w:lang w:val="sl-SI"/>
        </w:rPr>
        <w:t>PREJMEJO:</w:t>
      </w:r>
    </w:p>
    <w:p w14:paraId="3C231C92" w14:textId="77EAF01D" w:rsidR="0042285A" w:rsidRPr="00A921B4" w:rsidRDefault="0042285A" w:rsidP="00A921B4">
      <w:pPr>
        <w:numPr>
          <w:ilvl w:val="0"/>
          <w:numId w:val="19"/>
        </w:numPr>
        <w:jc w:val="both"/>
        <w:rPr>
          <w:iCs/>
          <w:lang w:val="sl-SI"/>
        </w:rPr>
      </w:pPr>
      <w:r w:rsidRPr="0003619A">
        <w:rPr>
          <w:iCs/>
          <w:lang w:val="sl-SI"/>
        </w:rPr>
        <w:t>Generalni sekretariat Vlade Republike Slovenije</w:t>
      </w:r>
    </w:p>
    <w:p w14:paraId="2A0BF019" w14:textId="24F6542C" w:rsidR="0042285A" w:rsidRPr="0003619A" w:rsidRDefault="0042285A" w:rsidP="0042285A">
      <w:pPr>
        <w:numPr>
          <w:ilvl w:val="0"/>
          <w:numId w:val="19"/>
        </w:numPr>
        <w:jc w:val="both"/>
        <w:rPr>
          <w:iCs/>
          <w:lang w:val="sl-SI"/>
        </w:rPr>
      </w:pPr>
      <w:r w:rsidRPr="0003619A">
        <w:rPr>
          <w:iCs/>
          <w:lang w:val="sl-SI"/>
        </w:rPr>
        <w:t>Ministrstvo za pravosodje</w:t>
      </w:r>
    </w:p>
    <w:p w14:paraId="1907EAF6" w14:textId="7C65F39C" w:rsidR="0042285A" w:rsidRPr="0003619A" w:rsidRDefault="0042285A" w:rsidP="0042285A">
      <w:pPr>
        <w:numPr>
          <w:ilvl w:val="0"/>
          <w:numId w:val="19"/>
        </w:numPr>
        <w:jc w:val="both"/>
        <w:rPr>
          <w:iCs/>
          <w:lang w:val="sl-SI"/>
        </w:rPr>
      </w:pPr>
      <w:r w:rsidRPr="0003619A">
        <w:rPr>
          <w:iCs/>
          <w:lang w:val="sl-SI"/>
        </w:rPr>
        <w:t>Ministrstvo za finance</w:t>
      </w:r>
    </w:p>
    <w:p w14:paraId="2706A781" w14:textId="77777777" w:rsidR="0042285A" w:rsidRPr="0003619A" w:rsidRDefault="0042285A" w:rsidP="0042285A">
      <w:pPr>
        <w:numPr>
          <w:ilvl w:val="0"/>
          <w:numId w:val="19"/>
        </w:numPr>
        <w:jc w:val="both"/>
        <w:rPr>
          <w:lang w:val="sl-SI"/>
        </w:rPr>
      </w:pPr>
      <w:r w:rsidRPr="0003619A">
        <w:rPr>
          <w:lang w:val="sl-SI"/>
        </w:rPr>
        <w:t>Ministrstvo za gospodarstvo, turizem in šport</w:t>
      </w:r>
    </w:p>
    <w:p w14:paraId="4554D116" w14:textId="77777777" w:rsidR="0042285A" w:rsidRPr="0003619A" w:rsidRDefault="0042285A" w:rsidP="0042285A">
      <w:pPr>
        <w:numPr>
          <w:ilvl w:val="0"/>
          <w:numId w:val="19"/>
        </w:numPr>
        <w:jc w:val="both"/>
        <w:rPr>
          <w:lang w:val="sl-SI"/>
        </w:rPr>
      </w:pPr>
      <w:r w:rsidRPr="0003619A">
        <w:rPr>
          <w:lang w:val="sl-SI"/>
        </w:rPr>
        <w:t>Ministrstvo za javno upravo</w:t>
      </w:r>
    </w:p>
    <w:p w14:paraId="61E60EEF" w14:textId="77777777" w:rsidR="0042285A" w:rsidRPr="0003619A" w:rsidRDefault="0042285A" w:rsidP="0042285A">
      <w:pPr>
        <w:numPr>
          <w:ilvl w:val="0"/>
          <w:numId w:val="19"/>
        </w:numPr>
        <w:jc w:val="both"/>
        <w:rPr>
          <w:iCs/>
          <w:lang w:val="sl-SI"/>
        </w:rPr>
      </w:pPr>
      <w:r w:rsidRPr="0003619A">
        <w:rPr>
          <w:lang w:val="sl-SI"/>
        </w:rPr>
        <w:t>Služba Vlade Republike Slovenije za zakonodajo</w:t>
      </w:r>
    </w:p>
    <w:p w14:paraId="256A5F77" w14:textId="51D7CDC6" w:rsidR="007D75CF" w:rsidRPr="0003619A" w:rsidRDefault="007D75CF" w:rsidP="00423A34">
      <w:pPr>
        <w:jc w:val="both"/>
        <w:rPr>
          <w:lang w:val="sl-SI"/>
        </w:rPr>
      </w:pPr>
    </w:p>
    <w:p w14:paraId="41E9D89E" w14:textId="47EDF5D1" w:rsidR="00E55DF2" w:rsidRPr="0003619A" w:rsidRDefault="00E55DF2">
      <w:pPr>
        <w:spacing w:line="240" w:lineRule="auto"/>
        <w:rPr>
          <w:lang w:val="sl-SI"/>
        </w:rPr>
      </w:pPr>
      <w:r w:rsidRPr="0003619A">
        <w:rPr>
          <w:lang w:val="sl-SI"/>
        </w:rPr>
        <w:br w:type="page"/>
      </w:r>
    </w:p>
    <w:p w14:paraId="388696C3" w14:textId="77777777" w:rsidR="008447F5" w:rsidRPr="0003619A" w:rsidRDefault="008447F5" w:rsidP="008447F5">
      <w:pPr>
        <w:jc w:val="right"/>
        <w:rPr>
          <w:b/>
          <w:bCs/>
          <w:lang w:val="sl-SI"/>
        </w:rPr>
      </w:pPr>
      <w:r w:rsidRPr="0003619A">
        <w:rPr>
          <w:b/>
          <w:bCs/>
          <w:lang w:val="sl-SI"/>
        </w:rPr>
        <w:lastRenderedPageBreak/>
        <w:t>PREDLOG</w:t>
      </w:r>
    </w:p>
    <w:p w14:paraId="1E528059" w14:textId="47E9FA0F" w:rsidR="008447F5" w:rsidRPr="0003619A" w:rsidRDefault="008447F5" w:rsidP="008447F5">
      <w:pPr>
        <w:jc w:val="right"/>
        <w:rPr>
          <w:b/>
          <w:bCs/>
          <w:lang w:val="sl-SI"/>
        </w:rPr>
      </w:pPr>
      <w:r w:rsidRPr="0003619A">
        <w:rPr>
          <w:b/>
          <w:bCs/>
          <w:lang w:val="sl-SI"/>
        </w:rPr>
        <w:t>(EVA</w:t>
      </w:r>
      <w:r w:rsidR="0042164F">
        <w:rPr>
          <w:b/>
          <w:bCs/>
          <w:lang w:val="sl-SI"/>
        </w:rPr>
        <w:t xml:space="preserve"> 2023-2030-0024</w:t>
      </w:r>
      <w:r w:rsidRPr="0003619A">
        <w:rPr>
          <w:b/>
          <w:bCs/>
          <w:lang w:val="sl-SI"/>
        </w:rPr>
        <w:t>)</w:t>
      </w:r>
    </w:p>
    <w:p w14:paraId="54B5224E" w14:textId="77777777" w:rsidR="007F189C" w:rsidRPr="0003619A" w:rsidRDefault="007F189C" w:rsidP="008447F5">
      <w:pPr>
        <w:jc w:val="both"/>
        <w:rPr>
          <w:lang w:val="sl-SI"/>
        </w:rPr>
      </w:pPr>
    </w:p>
    <w:p w14:paraId="344F470D" w14:textId="77777777" w:rsidR="007F189C" w:rsidRPr="0003619A" w:rsidRDefault="007F189C" w:rsidP="008447F5">
      <w:pPr>
        <w:jc w:val="both"/>
        <w:rPr>
          <w:lang w:val="sl-SI"/>
        </w:rPr>
      </w:pPr>
    </w:p>
    <w:p w14:paraId="340705E6" w14:textId="77777777" w:rsidR="007F189C" w:rsidRPr="0003619A" w:rsidRDefault="007F189C" w:rsidP="008447F5">
      <w:pPr>
        <w:jc w:val="both"/>
        <w:rPr>
          <w:lang w:val="sl-SI"/>
        </w:rPr>
      </w:pPr>
    </w:p>
    <w:p w14:paraId="5E129113" w14:textId="684E3BAB" w:rsidR="008447F5" w:rsidRPr="0003619A" w:rsidRDefault="00D24B76" w:rsidP="008447F5">
      <w:pPr>
        <w:jc w:val="both"/>
        <w:rPr>
          <w:lang w:val="sl-SI"/>
        </w:rPr>
      </w:pPr>
      <w:r w:rsidRPr="0003619A">
        <w:rPr>
          <w:lang w:val="sl-SI"/>
        </w:rPr>
        <w:t xml:space="preserve">Na podlagi 45. člena Zakona o sodnem registru (Uradni list RS, št. Uradni list RS, št. 54/07 – uradno prečiščeno besedilo, 65/08, 49/09, 82/13 – ZGD-1H, 17/15, 54/17, 16/19 – ZNP-1 in </w:t>
      </w:r>
      <w:r w:rsidR="002720B8" w:rsidRPr="0003619A">
        <w:rPr>
          <w:lang w:val="sl-SI"/>
        </w:rPr>
        <w:t>75/23</w:t>
      </w:r>
      <w:r w:rsidRPr="0003619A">
        <w:rPr>
          <w:lang w:val="sl-SI"/>
        </w:rPr>
        <w:t>) je Vlada Republike Slovenije</w:t>
      </w:r>
      <w:r w:rsidR="008447F5" w:rsidRPr="0003619A">
        <w:rPr>
          <w:lang w:val="sl-SI"/>
        </w:rPr>
        <w:t>) izdaja Vlada Republike Slovenije</w:t>
      </w:r>
    </w:p>
    <w:p w14:paraId="59FCEE97" w14:textId="77777777" w:rsidR="00D24B76" w:rsidRPr="0003619A" w:rsidRDefault="00D24B76" w:rsidP="008447F5">
      <w:pPr>
        <w:jc w:val="both"/>
        <w:rPr>
          <w:lang w:val="sl-SI"/>
        </w:rPr>
      </w:pPr>
    </w:p>
    <w:p w14:paraId="37378655" w14:textId="77777777" w:rsidR="0046042F" w:rsidRPr="0003619A" w:rsidRDefault="0046042F" w:rsidP="008447F5">
      <w:pPr>
        <w:jc w:val="both"/>
        <w:rPr>
          <w:lang w:val="sl-SI"/>
        </w:rPr>
      </w:pPr>
    </w:p>
    <w:p w14:paraId="0FB0DB11" w14:textId="77777777" w:rsidR="006200B1" w:rsidRPr="0003619A" w:rsidRDefault="006200B1" w:rsidP="006200B1">
      <w:pPr>
        <w:jc w:val="center"/>
        <w:rPr>
          <w:b/>
          <w:bCs/>
          <w:lang w:val="sl-SI"/>
        </w:rPr>
      </w:pPr>
      <w:r w:rsidRPr="0003619A">
        <w:rPr>
          <w:b/>
          <w:bCs/>
          <w:lang w:val="sl-SI"/>
        </w:rPr>
        <w:t>U R E D B O</w:t>
      </w:r>
    </w:p>
    <w:p w14:paraId="2FFDD3A4" w14:textId="0ED0D21A" w:rsidR="00D24B76" w:rsidRPr="0003619A" w:rsidRDefault="006200B1" w:rsidP="006200B1">
      <w:pPr>
        <w:jc w:val="center"/>
        <w:rPr>
          <w:b/>
          <w:bCs/>
          <w:lang w:val="sl-SI"/>
        </w:rPr>
      </w:pPr>
      <w:r w:rsidRPr="0003619A">
        <w:rPr>
          <w:b/>
          <w:bCs/>
          <w:lang w:val="sl-SI"/>
        </w:rPr>
        <w:t>O SPREMEMBAH IN DOPOLNITVAH UREDBE O SODNEM REGISTRU</w:t>
      </w:r>
    </w:p>
    <w:p w14:paraId="027726C4" w14:textId="77777777" w:rsidR="00D24B76" w:rsidRPr="0003619A" w:rsidRDefault="00D24B76" w:rsidP="008447F5">
      <w:pPr>
        <w:jc w:val="both"/>
        <w:rPr>
          <w:lang w:val="sl-SI"/>
        </w:rPr>
      </w:pPr>
    </w:p>
    <w:p w14:paraId="18806027" w14:textId="77777777" w:rsidR="006200B1" w:rsidRPr="0003619A" w:rsidRDefault="006200B1" w:rsidP="008447F5">
      <w:pPr>
        <w:jc w:val="both"/>
        <w:rPr>
          <w:lang w:val="sl-SI"/>
        </w:rPr>
      </w:pPr>
    </w:p>
    <w:p w14:paraId="29B81F22" w14:textId="77777777" w:rsidR="003D1392" w:rsidRPr="0003619A" w:rsidRDefault="003D1392" w:rsidP="003D1392">
      <w:pPr>
        <w:tabs>
          <w:tab w:val="left" w:pos="708"/>
        </w:tabs>
        <w:spacing w:line="276" w:lineRule="auto"/>
        <w:jc w:val="center"/>
        <w:rPr>
          <w:rFonts w:eastAsiaTheme="minorHAnsi" w:cs="Arial"/>
          <w:szCs w:val="20"/>
          <w:lang w:val="sl-SI"/>
        </w:rPr>
      </w:pPr>
    </w:p>
    <w:p w14:paraId="178F27DB" w14:textId="77777777" w:rsidR="003D1392" w:rsidRPr="0003619A" w:rsidRDefault="003D1392" w:rsidP="003D1392">
      <w:pPr>
        <w:tabs>
          <w:tab w:val="left" w:pos="708"/>
        </w:tabs>
        <w:spacing w:line="276" w:lineRule="auto"/>
        <w:jc w:val="both"/>
        <w:rPr>
          <w:rFonts w:eastAsiaTheme="minorHAnsi" w:cs="Arial"/>
          <w:szCs w:val="20"/>
          <w:lang w:val="sl-SI"/>
        </w:rPr>
      </w:pPr>
    </w:p>
    <w:p w14:paraId="69F8C17E" w14:textId="77777777" w:rsidR="003D1392" w:rsidRPr="0003619A" w:rsidRDefault="003D1392" w:rsidP="003D1392">
      <w:pPr>
        <w:numPr>
          <w:ilvl w:val="0"/>
          <w:numId w:val="20"/>
        </w:numPr>
        <w:spacing w:line="276" w:lineRule="auto"/>
        <w:ind w:left="0" w:firstLine="0"/>
        <w:contextualSpacing/>
        <w:jc w:val="center"/>
        <w:rPr>
          <w:rFonts w:eastAsiaTheme="minorHAnsi" w:cs="Arial"/>
          <w:bCs/>
          <w:szCs w:val="20"/>
          <w:lang w:val="sl-SI"/>
        </w:rPr>
      </w:pPr>
      <w:r w:rsidRPr="0003619A">
        <w:rPr>
          <w:rFonts w:eastAsiaTheme="minorHAnsi" w:cs="Arial"/>
          <w:bCs/>
          <w:szCs w:val="20"/>
          <w:lang w:val="sl-SI"/>
        </w:rPr>
        <w:t>člen</w:t>
      </w:r>
    </w:p>
    <w:p w14:paraId="0723DCD0" w14:textId="77777777" w:rsidR="003D1392" w:rsidRPr="0003619A" w:rsidRDefault="003D1392" w:rsidP="003D1392">
      <w:pPr>
        <w:spacing w:line="276" w:lineRule="auto"/>
        <w:contextualSpacing/>
        <w:jc w:val="both"/>
        <w:rPr>
          <w:rFonts w:eastAsiaTheme="minorHAnsi" w:cs="Arial"/>
          <w:bCs/>
          <w:szCs w:val="20"/>
          <w:lang w:val="sl-SI"/>
        </w:rPr>
      </w:pPr>
    </w:p>
    <w:p w14:paraId="2E1A9147" w14:textId="42A167E3" w:rsidR="00F82511" w:rsidRPr="0003619A" w:rsidRDefault="003D1392" w:rsidP="003D1392">
      <w:pPr>
        <w:spacing w:line="276" w:lineRule="auto"/>
        <w:jc w:val="both"/>
        <w:rPr>
          <w:rFonts w:eastAsiaTheme="minorHAnsi" w:cs="Arial"/>
          <w:szCs w:val="20"/>
          <w:lang w:val="sl-SI"/>
        </w:rPr>
      </w:pPr>
      <w:r w:rsidRPr="0003619A">
        <w:rPr>
          <w:rFonts w:eastAsiaTheme="minorHAnsi" w:cs="Arial"/>
          <w:szCs w:val="20"/>
          <w:lang w:val="sl-SI"/>
        </w:rPr>
        <w:t>V Uredbi o sodnem registru (Uradni list RS, št. 49/07, 98/07, 13/08, 49/09, 54/15</w:t>
      </w:r>
      <w:r w:rsidR="00B56DD1" w:rsidRPr="0003619A">
        <w:rPr>
          <w:rFonts w:eastAsiaTheme="minorHAnsi" w:cs="Arial"/>
          <w:szCs w:val="20"/>
          <w:lang w:val="sl-SI"/>
        </w:rPr>
        <w:t xml:space="preserve"> in </w:t>
      </w:r>
      <w:r w:rsidRPr="0003619A">
        <w:rPr>
          <w:rFonts w:eastAsiaTheme="minorHAnsi" w:cs="Arial"/>
          <w:szCs w:val="20"/>
          <w:lang w:val="sl-SI"/>
        </w:rPr>
        <w:t xml:space="preserve">1/18) se v 1. členu </w:t>
      </w:r>
      <w:r w:rsidR="005D52A3" w:rsidRPr="0003619A">
        <w:rPr>
          <w:rFonts w:eastAsiaTheme="minorHAnsi" w:cs="Arial"/>
          <w:szCs w:val="20"/>
          <w:lang w:val="sl-SI"/>
        </w:rPr>
        <w:t>v</w:t>
      </w:r>
      <w:r w:rsidRPr="0003619A">
        <w:rPr>
          <w:rFonts w:eastAsiaTheme="minorHAnsi" w:cs="Arial"/>
          <w:szCs w:val="20"/>
          <w:lang w:val="sl-SI"/>
        </w:rPr>
        <w:t xml:space="preserve"> 2. točk</w:t>
      </w:r>
      <w:r w:rsidR="005D52A3" w:rsidRPr="0003619A">
        <w:rPr>
          <w:rFonts w:eastAsiaTheme="minorHAnsi" w:cs="Arial"/>
          <w:szCs w:val="20"/>
          <w:lang w:val="sl-SI"/>
        </w:rPr>
        <w:t>i druga alineja</w:t>
      </w:r>
      <w:r w:rsidRPr="0003619A">
        <w:rPr>
          <w:rFonts w:eastAsiaTheme="minorHAnsi" w:cs="Arial"/>
          <w:szCs w:val="20"/>
          <w:lang w:val="sl-SI"/>
        </w:rPr>
        <w:t xml:space="preserve"> spremeni tako, da se glasi:</w:t>
      </w:r>
    </w:p>
    <w:p w14:paraId="05DAC978" w14:textId="240D86AD" w:rsidR="003D1392" w:rsidRPr="0003619A" w:rsidRDefault="003D1392" w:rsidP="003D1392">
      <w:pPr>
        <w:spacing w:line="276" w:lineRule="auto"/>
        <w:jc w:val="both"/>
        <w:rPr>
          <w:rFonts w:eastAsiaTheme="minorHAnsi" w:cs="Arial"/>
          <w:szCs w:val="20"/>
          <w:lang w:val="sl-SI"/>
        </w:rPr>
      </w:pPr>
      <w:r w:rsidRPr="0003619A">
        <w:rPr>
          <w:rFonts w:eastAsiaTheme="minorHAnsi" w:cs="Arial"/>
          <w:szCs w:val="20"/>
          <w:lang w:val="sl-SI"/>
        </w:rPr>
        <w:t>»– način pretvorbe in overitve listin iz petega odstavka 28.a člena Zakona o sodnem registru (Uradni list RS, št. 54/07 – uradno prečiščeno besedilo, 65/08, 49/09, 82/13 – ZGD-1H, 17/15, 54/17</w:t>
      </w:r>
      <w:r w:rsidR="00A12EF5" w:rsidRPr="0003619A">
        <w:rPr>
          <w:rFonts w:eastAsiaTheme="minorHAnsi" w:cs="Arial"/>
          <w:szCs w:val="20"/>
          <w:lang w:val="sl-SI"/>
        </w:rPr>
        <w:t>, 16/19 – ZNP-1</w:t>
      </w:r>
      <w:r w:rsidRPr="0003619A">
        <w:rPr>
          <w:rFonts w:eastAsiaTheme="minorHAnsi" w:cs="Arial"/>
          <w:szCs w:val="20"/>
          <w:lang w:val="sl-SI"/>
        </w:rPr>
        <w:t xml:space="preserve"> in </w:t>
      </w:r>
      <w:r w:rsidR="00E30438" w:rsidRPr="0003619A">
        <w:rPr>
          <w:rFonts w:eastAsiaTheme="minorHAnsi" w:cs="Arial"/>
          <w:szCs w:val="20"/>
          <w:lang w:val="sl-SI"/>
        </w:rPr>
        <w:t>75/23</w:t>
      </w:r>
      <w:r w:rsidRPr="0003619A">
        <w:rPr>
          <w:rFonts w:eastAsiaTheme="minorHAnsi" w:cs="Arial"/>
          <w:szCs w:val="20"/>
          <w:lang w:val="sl-SI"/>
        </w:rPr>
        <w:t>; v nadaljnjem besedilu: ZSReg);«.</w:t>
      </w:r>
    </w:p>
    <w:p w14:paraId="356FB305" w14:textId="77777777" w:rsidR="003D1392" w:rsidRPr="0003619A" w:rsidRDefault="003D1392" w:rsidP="003D1392">
      <w:pPr>
        <w:spacing w:line="276" w:lineRule="auto"/>
        <w:jc w:val="both"/>
        <w:rPr>
          <w:rFonts w:eastAsiaTheme="minorHAnsi" w:cs="Arial"/>
          <w:szCs w:val="20"/>
          <w:lang w:val="sl-SI"/>
        </w:rPr>
      </w:pPr>
    </w:p>
    <w:p w14:paraId="1933AA06" w14:textId="77777777" w:rsidR="003D1392" w:rsidRPr="0003619A" w:rsidRDefault="003D1392" w:rsidP="003D1392">
      <w:pPr>
        <w:numPr>
          <w:ilvl w:val="0"/>
          <w:numId w:val="20"/>
        </w:numPr>
        <w:spacing w:line="276" w:lineRule="auto"/>
        <w:ind w:left="0" w:firstLine="0"/>
        <w:contextualSpacing/>
        <w:jc w:val="center"/>
        <w:rPr>
          <w:rFonts w:eastAsiaTheme="minorHAnsi" w:cs="Arial"/>
          <w:bCs/>
          <w:szCs w:val="20"/>
          <w:lang w:val="sl-SI"/>
        </w:rPr>
      </w:pPr>
      <w:r w:rsidRPr="0003619A">
        <w:rPr>
          <w:rFonts w:eastAsiaTheme="minorHAnsi" w:cs="Arial"/>
          <w:bCs/>
          <w:szCs w:val="20"/>
          <w:lang w:val="sl-SI"/>
        </w:rPr>
        <w:t>člen</w:t>
      </w:r>
    </w:p>
    <w:p w14:paraId="6E0E6E89" w14:textId="77777777" w:rsidR="003D1392" w:rsidRPr="0003619A" w:rsidRDefault="003D1392" w:rsidP="003D1392">
      <w:pPr>
        <w:spacing w:line="276" w:lineRule="auto"/>
        <w:contextualSpacing/>
        <w:jc w:val="both"/>
        <w:rPr>
          <w:rFonts w:eastAsiaTheme="minorHAnsi" w:cs="Arial"/>
          <w:bCs/>
          <w:szCs w:val="20"/>
          <w:lang w:val="sl-SI"/>
        </w:rPr>
      </w:pPr>
    </w:p>
    <w:p w14:paraId="171EA0E9" w14:textId="77777777" w:rsidR="009329C8" w:rsidRPr="0003619A" w:rsidRDefault="003D1392" w:rsidP="003D1392">
      <w:pPr>
        <w:spacing w:line="276" w:lineRule="auto"/>
        <w:jc w:val="both"/>
        <w:rPr>
          <w:rFonts w:eastAsiaTheme="minorHAnsi" w:cs="Arial"/>
          <w:szCs w:val="20"/>
          <w:lang w:val="sl-SI"/>
        </w:rPr>
      </w:pPr>
      <w:r w:rsidRPr="0003619A">
        <w:rPr>
          <w:rFonts w:eastAsiaTheme="minorHAnsi" w:cs="Arial"/>
          <w:szCs w:val="20"/>
          <w:lang w:val="sl-SI"/>
        </w:rPr>
        <w:t>V 2. členu se v</w:t>
      </w:r>
      <w:r w:rsidR="009329C8" w:rsidRPr="0003619A">
        <w:rPr>
          <w:rFonts w:eastAsiaTheme="minorHAnsi" w:cs="Arial"/>
          <w:szCs w:val="20"/>
          <w:lang w:val="sl-SI"/>
        </w:rPr>
        <w:t>:</w:t>
      </w:r>
    </w:p>
    <w:p w14:paraId="0341B031" w14:textId="5D32F973" w:rsidR="009329C8" w:rsidRPr="0003619A" w:rsidRDefault="009329C8" w:rsidP="003D1392">
      <w:pPr>
        <w:spacing w:line="276" w:lineRule="auto"/>
        <w:jc w:val="both"/>
        <w:rPr>
          <w:rFonts w:cs="Arial"/>
          <w:szCs w:val="20"/>
          <w:lang w:val="sl-SI" w:eastAsia="sl-SI"/>
        </w:rPr>
      </w:pPr>
      <w:r w:rsidRPr="0003619A">
        <w:rPr>
          <w:rFonts w:eastAsiaTheme="minorHAnsi" w:cs="Arial"/>
          <w:szCs w:val="20"/>
          <w:lang w:val="sl-SI"/>
        </w:rPr>
        <w:t>–</w:t>
      </w:r>
      <w:r w:rsidR="003D1392" w:rsidRPr="0003619A">
        <w:rPr>
          <w:rFonts w:eastAsiaTheme="minorHAnsi" w:cs="Arial"/>
          <w:szCs w:val="20"/>
          <w:lang w:val="sl-SI"/>
        </w:rPr>
        <w:t xml:space="preserve"> 1. točki besedilo »</w:t>
      </w:r>
      <w:r w:rsidR="003D1392" w:rsidRPr="0003619A">
        <w:rPr>
          <w:rFonts w:cs="Arial"/>
          <w:szCs w:val="20"/>
          <w:lang w:val="sl-SI" w:eastAsia="sl-SI"/>
        </w:rPr>
        <w:t>Uradni list RS, št. 65/09 – uradno prečiščeno besedilo, 33/11, 91/11, 32/12, 57/12, 44/13 – odl. US, 82/13, 55/15 in 15/17« nadomesti z besedilom »Uradni list RS, št. 65/09 – uradno prečiščeno besedilo, 33/11, 91/11, 100/11 – skl. US, 32/12, 57/12, 44/13 – odl. US, 82/13, 55/15, 15/17, 22/19 – ZPosS, 158/20 – ZIntPK-C, 175/20 – ZIUOPDVE, 18/21</w:t>
      </w:r>
      <w:r w:rsidR="00A41CFE" w:rsidRPr="0003619A">
        <w:rPr>
          <w:rFonts w:cs="Arial"/>
          <w:szCs w:val="20"/>
          <w:lang w:val="sl-SI" w:eastAsia="sl-SI"/>
        </w:rPr>
        <w:t>, 18/23 – ZDU-1O in 75/23</w:t>
      </w:r>
      <w:r w:rsidR="003D1392" w:rsidRPr="0003619A">
        <w:rPr>
          <w:rFonts w:cs="Arial"/>
          <w:szCs w:val="20"/>
          <w:lang w:val="sl-SI" w:eastAsia="sl-SI"/>
        </w:rPr>
        <w:t>)«</w:t>
      </w:r>
      <w:r w:rsidR="0096205B" w:rsidRPr="0003619A">
        <w:rPr>
          <w:rFonts w:cs="Arial"/>
          <w:szCs w:val="20"/>
          <w:lang w:val="sl-SI" w:eastAsia="sl-SI"/>
        </w:rPr>
        <w:t>,</w:t>
      </w:r>
    </w:p>
    <w:p w14:paraId="3AB36D1D" w14:textId="323B0835" w:rsidR="003D1392" w:rsidRPr="0003619A" w:rsidRDefault="009329C8" w:rsidP="003D1392">
      <w:pPr>
        <w:spacing w:line="276" w:lineRule="auto"/>
        <w:jc w:val="both"/>
        <w:rPr>
          <w:rFonts w:cs="Arial"/>
          <w:szCs w:val="20"/>
          <w:lang w:val="sl-SI" w:eastAsia="sl-SI"/>
        </w:rPr>
      </w:pPr>
      <w:r w:rsidRPr="0003619A">
        <w:rPr>
          <w:rFonts w:cs="Arial"/>
          <w:szCs w:val="20"/>
          <w:lang w:val="sl-SI" w:eastAsia="sl-SI"/>
        </w:rPr>
        <w:t>–</w:t>
      </w:r>
      <w:r w:rsidR="003D1392" w:rsidRPr="0003619A">
        <w:rPr>
          <w:rFonts w:cs="Arial"/>
          <w:szCs w:val="20"/>
          <w:lang w:val="sl-SI" w:eastAsia="sl-SI"/>
        </w:rPr>
        <w:t xml:space="preserve"> 2. točki besedilo »Uradni list RS, št. 49/06, 33/07 – ZSReg-B, 19/15 in 54/17« nadomesti z besedilom »Uradni list RS, št. </w:t>
      </w:r>
      <w:r w:rsidR="00B25D7A" w:rsidRPr="0003619A">
        <w:rPr>
          <w:lang w:val="sl-SI"/>
        </w:rPr>
        <w:t xml:space="preserve">49/06, 33/07 – ZSReg-B, 19/15, 54/17 in 18/23 – ZDU-1O </w:t>
      </w:r>
      <w:r w:rsidR="003D1392" w:rsidRPr="0003619A">
        <w:rPr>
          <w:rFonts w:cs="Arial"/>
          <w:szCs w:val="20"/>
          <w:lang w:val="sl-SI" w:eastAsia="sl-SI"/>
        </w:rPr>
        <w:t xml:space="preserve">in </w:t>
      </w:r>
      <w:r w:rsidR="00B25D7A" w:rsidRPr="0003619A">
        <w:rPr>
          <w:rFonts w:cs="Arial"/>
          <w:szCs w:val="20"/>
          <w:lang w:val="sl-SI" w:eastAsia="sl-SI"/>
        </w:rPr>
        <w:t>75/23</w:t>
      </w:r>
      <w:r w:rsidR="00B157F4" w:rsidRPr="0003619A">
        <w:rPr>
          <w:rFonts w:cs="Arial"/>
          <w:szCs w:val="20"/>
          <w:lang w:val="sl-SI" w:eastAsia="sl-SI"/>
        </w:rPr>
        <w:t xml:space="preserve"> – ZGD-1L</w:t>
      </w:r>
      <w:r w:rsidR="003D1392" w:rsidRPr="0003619A">
        <w:rPr>
          <w:rFonts w:cs="Arial"/>
          <w:szCs w:val="20"/>
          <w:lang w:val="sl-SI" w:eastAsia="sl-SI"/>
        </w:rPr>
        <w:t>)«.</w:t>
      </w:r>
    </w:p>
    <w:p w14:paraId="106DC861" w14:textId="77777777" w:rsidR="003D1392" w:rsidRPr="0003619A" w:rsidRDefault="003D1392" w:rsidP="003D1392">
      <w:pPr>
        <w:spacing w:line="276" w:lineRule="auto"/>
        <w:jc w:val="both"/>
        <w:rPr>
          <w:rFonts w:eastAsiaTheme="minorHAnsi" w:cs="Arial"/>
          <w:szCs w:val="20"/>
          <w:lang w:val="sl-SI"/>
        </w:rPr>
      </w:pPr>
    </w:p>
    <w:p w14:paraId="5EACF8B8" w14:textId="77777777" w:rsidR="003D1392" w:rsidRPr="0003619A" w:rsidRDefault="003D1392" w:rsidP="003D1392">
      <w:pPr>
        <w:numPr>
          <w:ilvl w:val="0"/>
          <w:numId w:val="20"/>
        </w:numPr>
        <w:spacing w:line="276" w:lineRule="auto"/>
        <w:ind w:left="0" w:firstLine="0"/>
        <w:contextualSpacing/>
        <w:jc w:val="center"/>
        <w:rPr>
          <w:rFonts w:eastAsiaTheme="minorHAnsi" w:cs="Arial"/>
          <w:bCs/>
          <w:szCs w:val="20"/>
          <w:lang w:val="sl-SI"/>
        </w:rPr>
      </w:pPr>
      <w:r w:rsidRPr="0003619A">
        <w:rPr>
          <w:rFonts w:eastAsiaTheme="minorHAnsi" w:cs="Arial"/>
          <w:bCs/>
          <w:szCs w:val="20"/>
          <w:lang w:val="sl-SI"/>
        </w:rPr>
        <w:t>člen</w:t>
      </w:r>
    </w:p>
    <w:p w14:paraId="2CCE8FA0" w14:textId="77777777" w:rsidR="003D1392" w:rsidRPr="0003619A" w:rsidRDefault="003D1392" w:rsidP="003D1392">
      <w:pPr>
        <w:spacing w:line="276" w:lineRule="auto"/>
        <w:jc w:val="both"/>
        <w:rPr>
          <w:rFonts w:eastAsiaTheme="minorHAnsi" w:cs="Arial"/>
          <w:bCs/>
          <w:szCs w:val="20"/>
          <w:lang w:val="sl-SI"/>
        </w:rPr>
      </w:pPr>
    </w:p>
    <w:p w14:paraId="56A03775" w14:textId="48574B61" w:rsidR="005D44E7"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V 3. členu se v prvem odstavku</w:t>
      </w:r>
      <w:r w:rsidR="005D44E7" w:rsidRPr="0003619A">
        <w:rPr>
          <w:rFonts w:eastAsiaTheme="minorHAnsi" w:cs="Arial"/>
          <w:bCs/>
          <w:szCs w:val="20"/>
          <w:lang w:val="sl-SI"/>
        </w:rPr>
        <w:t xml:space="preserve"> v:</w:t>
      </w:r>
    </w:p>
    <w:p w14:paraId="120879C7" w14:textId="77777777" w:rsidR="005D44E7" w:rsidRPr="0003619A" w:rsidRDefault="005D44E7" w:rsidP="003D1392">
      <w:pPr>
        <w:spacing w:line="276" w:lineRule="auto"/>
        <w:jc w:val="both"/>
        <w:rPr>
          <w:rFonts w:eastAsiaTheme="minorHAnsi" w:cs="Arial"/>
          <w:bCs/>
          <w:szCs w:val="20"/>
          <w:lang w:val="sl-SI"/>
        </w:rPr>
      </w:pPr>
      <w:r w:rsidRPr="0003619A">
        <w:rPr>
          <w:rFonts w:eastAsiaTheme="minorHAnsi" w:cs="Arial"/>
          <w:bCs/>
          <w:szCs w:val="20"/>
          <w:lang w:val="sl-SI"/>
        </w:rPr>
        <w:t>–</w:t>
      </w:r>
      <w:r w:rsidR="003D1392" w:rsidRPr="0003619A">
        <w:rPr>
          <w:rFonts w:eastAsiaTheme="minorHAnsi" w:cs="Arial"/>
          <w:bCs/>
          <w:szCs w:val="20"/>
          <w:lang w:val="sl-SI"/>
        </w:rPr>
        <w:t xml:space="preserve"> 3. točki beseda »in« nadomesti z vejico,</w:t>
      </w:r>
    </w:p>
    <w:p w14:paraId="0263BF0E" w14:textId="5DA11324" w:rsidR="005D44E7" w:rsidRPr="0003619A" w:rsidRDefault="005D44E7" w:rsidP="003D1392">
      <w:pPr>
        <w:spacing w:line="276" w:lineRule="auto"/>
        <w:jc w:val="both"/>
        <w:rPr>
          <w:rFonts w:eastAsiaTheme="minorHAnsi" w:cs="Arial"/>
          <w:bCs/>
          <w:szCs w:val="20"/>
          <w:lang w:val="sl-SI"/>
        </w:rPr>
      </w:pPr>
      <w:r w:rsidRPr="0003619A">
        <w:rPr>
          <w:rFonts w:eastAsiaTheme="minorHAnsi" w:cs="Arial"/>
          <w:bCs/>
          <w:szCs w:val="20"/>
          <w:lang w:val="sl-SI"/>
        </w:rPr>
        <w:t>–</w:t>
      </w:r>
      <w:r w:rsidR="003D1392" w:rsidRPr="0003619A">
        <w:rPr>
          <w:rFonts w:eastAsiaTheme="minorHAnsi" w:cs="Arial"/>
          <w:bCs/>
          <w:szCs w:val="20"/>
          <w:lang w:val="sl-SI"/>
        </w:rPr>
        <w:t xml:space="preserve"> 4. točki se pika </w:t>
      </w:r>
      <w:r w:rsidR="00A109E5">
        <w:rPr>
          <w:rFonts w:eastAsiaTheme="minorHAnsi" w:cs="Arial"/>
          <w:bCs/>
          <w:szCs w:val="20"/>
          <w:lang w:val="sl-SI"/>
        </w:rPr>
        <w:t>z besedi</w:t>
      </w:r>
      <w:r w:rsidR="003D1392" w:rsidRPr="0003619A">
        <w:rPr>
          <w:rFonts w:eastAsiaTheme="minorHAnsi" w:cs="Arial"/>
          <w:bCs/>
          <w:szCs w:val="20"/>
          <w:lang w:val="sl-SI"/>
        </w:rPr>
        <w:t xml:space="preserve"> besed</w:t>
      </w:r>
      <w:r w:rsidR="002C7384">
        <w:rPr>
          <w:rFonts w:eastAsiaTheme="minorHAnsi" w:cs="Arial"/>
          <w:bCs/>
          <w:szCs w:val="20"/>
          <w:lang w:val="sl-SI"/>
        </w:rPr>
        <w:t>o</w:t>
      </w:r>
      <w:r w:rsidR="003D1392" w:rsidRPr="0003619A">
        <w:rPr>
          <w:rFonts w:eastAsiaTheme="minorHAnsi" w:cs="Arial"/>
          <w:bCs/>
          <w:szCs w:val="20"/>
          <w:lang w:val="sl-SI"/>
        </w:rPr>
        <w:t xml:space="preserve"> »in«</w:t>
      </w:r>
      <w:r w:rsidR="0096205B" w:rsidRPr="0003619A">
        <w:rPr>
          <w:rFonts w:eastAsiaTheme="minorHAnsi" w:cs="Arial"/>
          <w:bCs/>
          <w:szCs w:val="20"/>
          <w:lang w:val="sl-SI"/>
        </w:rPr>
        <w:t>,</w:t>
      </w:r>
    </w:p>
    <w:p w14:paraId="244845DC" w14:textId="77777777" w:rsidR="005D44E7" w:rsidRPr="0003619A" w:rsidRDefault="005D44E7" w:rsidP="003D1392">
      <w:pPr>
        <w:spacing w:line="276" w:lineRule="auto"/>
        <w:jc w:val="both"/>
        <w:rPr>
          <w:rFonts w:eastAsiaTheme="minorHAnsi" w:cs="Arial"/>
          <w:bCs/>
          <w:szCs w:val="20"/>
          <w:lang w:val="sl-SI"/>
        </w:rPr>
      </w:pPr>
      <w:r w:rsidRPr="0003619A">
        <w:rPr>
          <w:rFonts w:eastAsiaTheme="minorHAnsi" w:cs="Arial"/>
          <w:bCs/>
          <w:szCs w:val="20"/>
          <w:lang w:val="sl-SI"/>
        </w:rPr>
        <w:t xml:space="preserve">– </w:t>
      </w:r>
      <w:r w:rsidR="003D1392" w:rsidRPr="0003619A">
        <w:rPr>
          <w:rFonts w:eastAsiaTheme="minorHAnsi" w:cs="Arial"/>
          <w:bCs/>
          <w:szCs w:val="20"/>
          <w:lang w:val="sl-SI"/>
        </w:rPr>
        <w:t xml:space="preserve">doda nova 5. točka, ki se glasi: </w:t>
      </w:r>
    </w:p>
    <w:p w14:paraId="0B68AC5E" w14:textId="48634B30"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»5. »enotni identifikator« v 7a. členu.«.</w:t>
      </w:r>
    </w:p>
    <w:p w14:paraId="49A95150" w14:textId="77777777" w:rsidR="003D1392" w:rsidRPr="0003619A" w:rsidRDefault="003D1392" w:rsidP="003D1392">
      <w:pPr>
        <w:spacing w:line="276" w:lineRule="auto"/>
        <w:jc w:val="both"/>
        <w:rPr>
          <w:rFonts w:eastAsiaTheme="minorHAnsi" w:cs="Arial"/>
          <w:szCs w:val="20"/>
          <w:lang w:val="sl-SI"/>
        </w:rPr>
      </w:pPr>
    </w:p>
    <w:p w14:paraId="7FA1489E" w14:textId="77777777" w:rsidR="003D1392" w:rsidRPr="0003619A" w:rsidRDefault="003D1392" w:rsidP="003D1392">
      <w:pPr>
        <w:numPr>
          <w:ilvl w:val="0"/>
          <w:numId w:val="20"/>
        </w:numPr>
        <w:spacing w:line="276" w:lineRule="auto"/>
        <w:ind w:left="0" w:firstLine="0"/>
        <w:contextualSpacing/>
        <w:jc w:val="center"/>
        <w:rPr>
          <w:rFonts w:eastAsiaTheme="minorHAnsi" w:cs="Arial"/>
          <w:bCs/>
          <w:szCs w:val="20"/>
          <w:lang w:val="sl-SI"/>
        </w:rPr>
      </w:pPr>
      <w:r w:rsidRPr="0003619A">
        <w:rPr>
          <w:rFonts w:eastAsiaTheme="minorHAnsi" w:cs="Arial"/>
          <w:bCs/>
          <w:szCs w:val="20"/>
          <w:lang w:val="sl-SI"/>
        </w:rPr>
        <w:t>člen</w:t>
      </w:r>
    </w:p>
    <w:p w14:paraId="696BDE71" w14:textId="77777777" w:rsidR="003D1392" w:rsidRPr="0003619A" w:rsidRDefault="003D1392" w:rsidP="003D1392">
      <w:pPr>
        <w:spacing w:line="276" w:lineRule="auto"/>
        <w:jc w:val="both"/>
        <w:rPr>
          <w:rFonts w:eastAsiaTheme="minorHAnsi" w:cs="Arial"/>
          <w:bCs/>
          <w:szCs w:val="20"/>
          <w:lang w:val="sl-SI"/>
        </w:rPr>
      </w:pPr>
    </w:p>
    <w:p w14:paraId="6A41776E" w14:textId="0DFA2689" w:rsidR="003D1392" w:rsidRDefault="003D1392" w:rsidP="003D1392">
      <w:pPr>
        <w:spacing w:line="276" w:lineRule="auto"/>
        <w:jc w:val="both"/>
        <w:rPr>
          <w:rFonts w:cs="Arial"/>
          <w:szCs w:val="20"/>
          <w:lang w:val="sl-SI" w:eastAsia="sl-SI"/>
        </w:rPr>
      </w:pPr>
      <w:r w:rsidRPr="0003619A">
        <w:rPr>
          <w:rFonts w:eastAsiaTheme="minorHAnsi" w:cs="Arial"/>
          <w:bCs/>
          <w:szCs w:val="20"/>
          <w:lang w:val="sl-SI"/>
        </w:rPr>
        <w:t xml:space="preserve">V 5. členu se </w:t>
      </w:r>
      <w:r w:rsidR="00DF37C8">
        <w:rPr>
          <w:rFonts w:eastAsiaTheme="minorHAnsi" w:cs="Arial"/>
          <w:bCs/>
          <w:szCs w:val="20"/>
          <w:lang w:val="sl-SI"/>
        </w:rPr>
        <w:t xml:space="preserve">v </w:t>
      </w:r>
      <w:r w:rsidRPr="0003619A">
        <w:rPr>
          <w:rFonts w:eastAsiaTheme="minorHAnsi" w:cs="Arial"/>
          <w:bCs/>
          <w:szCs w:val="20"/>
          <w:lang w:val="sl-SI"/>
        </w:rPr>
        <w:t xml:space="preserve">7. točki </w:t>
      </w:r>
      <w:r w:rsidR="00EE23EF">
        <w:rPr>
          <w:rFonts w:eastAsiaTheme="minorHAnsi" w:cs="Arial"/>
          <w:bCs/>
          <w:szCs w:val="20"/>
          <w:lang w:val="sl-SI"/>
        </w:rPr>
        <w:t xml:space="preserve">za </w:t>
      </w:r>
      <w:r w:rsidRPr="0003619A">
        <w:rPr>
          <w:rFonts w:eastAsiaTheme="minorHAnsi" w:cs="Arial"/>
          <w:bCs/>
          <w:szCs w:val="20"/>
          <w:lang w:val="sl-SI"/>
        </w:rPr>
        <w:t>besedilo</w:t>
      </w:r>
      <w:r w:rsidR="00EE23EF">
        <w:rPr>
          <w:rFonts w:eastAsiaTheme="minorHAnsi" w:cs="Arial"/>
          <w:bCs/>
          <w:szCs w:val="20"/>
          <w:lang w:val="sl-SI"/>
        </w:rPr>
        <w:t>m</w:t>
      </w:r>
      <w:r w:rsidRPr="0003619A">
        <w:rPr>
          <w:rFonts w:eastAsiaTheme="minorHAnsi" w:cs="Arial"/>
          <w:bCs/>
          <w:szCs w:val="20"/>
          <w:lang w:val="sl-SI"/>
        </w:rPr>
        <w:t xml:space="preserve"> »</w:t>
      </w:r>
      <w:r w:rsidRPr="0003619A">
        <w:rPr>
          <w:rFonts w:cs="Arial"/>
          <w:szCs w:val="20"/>
          <w:lang w:val="sl-SI" w:eastAsia="sl-SI"/>
        </w:rPr>
        <w:t xml:space="preserve">matične številke po 6. členu ZPRS-1« </w:t>
      </w:r>
      <w:r w:rsidR="006C2B7A">
        <w:rPr>
          <w:rFonts w:cs="Arial"/>
          <w:szCs w:val="20"/>
          <w:lang w:val="sl-SI" w:eastAsia="sl-SI"/>
        </w:rPr>
        <w:t xml:space="preserve">doda </w:t>
      </w:r>
      <w:r w:rsidRPr="0003619A">
        <w:rPr>
          <w:rFonts w:cs="Arial"/>
          <w:szCs w:val="20"/>
          <w:lang w:val="sl-SI" w:eastAsia="sl-SI"/>
        </w:rPr>
        <w:t>besedilo »</w:t>
      </w:r>
      <w:r w:rsidR="00AB3131">
        <w:rPr>
          <w:rFonts w:cs="Arial"/>
          <w:szCs w:val="20"/>
          <w:lang w:val="sl-SI" w:eastAsia="sl-SI"/>
        </w:rPr>
        <w:t xml:space="preserve">ter o </w:t>
      </w:r>
      <w:r w:rsidRPr="0003619A">
        <w:rPr>
          <w:rFonts w:cs="Arial"/>
          <w:szCs w:val="20"/>
          <w:lang w:val="sl-SI" w:eastAsia="sl-SI"/>
        </w:rPr>
        <w:t>dodelitvi enotnega identifikatorja po 7.a členu ZPRS-1«.</w:t>
      </w:r>
    </w:p>
    <w:p w14:paraId="6C8FA3C1" w14:textId="77777777" w:rsidR="003D1392" w:rsidRPr="0003619A" w:rsidRDefault="003D1392" w:rsidP="003D1392">
      <w:pPr>
        <w:spacing w:line="276" w:lineRule="auto"/>
        <w:jc w:val="both"/>
        <w:rPr>
          <w:rFonts w:cs="Arial"/>
          <w:szCs w:val="20"/>
          <w:lang w:val="sl-SI" w:eastAsia="sl-SI"/>
        </w:rPr>
      </w:pPr>
    </w:p>
    <w:p w14:paraId="554DFE52" w14:textId="77777777" w:rsidR="003D1392" w:rsidRPr="0003619A" w:rsidRDefault="003D1392" w:rsidP="003D1392">
      <w:pPr>
        <w:numPr>
          <w:ilvl w:val="0"/>
          <w:numId w:val="20"/>
        </w:numPr>
        <w:spacing w:line="276" w:lineRule="auto"/>
        <w:ind w:left="0" w:firstLine="0"/>
        <w:contextualSpacing/>
        <w:jc w:val="center"/>
        <w:rPr>
          <w:rFonts w:eastAsiaTheme="minorHAnsi" w:cs="Arial"/>
          <w:bCs/>
          <w:szCs w:val="20"/>
          <w:lang w:val="sl-SI"/>
        </w:rPr>
      </w:pPr>
      <w:r w:rsidRPr="0003619A">
        <w:rPr>
          <w:rFonts w:eastAsiaTheme="minorHAnsi" w:cs="Arial"/>
          <w:bCs/>
          <w:szCs w:val="20"/>
          <w:lang w:val="sl-SI"/>
        </w:rPr>
        <w:t>člen</w:t>
      </w:r>
    </w:p>
    <w:p w14:paraId="2C227AB7" w14:textId="77777777" w:rsidR="003D1392" w:rsidRPr="0003619A" w:rsidRDefault="003D1392" w:rsidP="003D1392">
      <w:pPr>
        <w:spacing w:line="276" w:lineRule="auto"/>
        <w:jc w:val="both"/>
        <w:rPr>
          <w:rFonts w:eastAsiaTheme="minorHAnsi" w:cs="Arial"/>
          <w:bCs/>
          <w:szCs w:val="20"/>
          <w:lang w:val="sl-SI"/>
        </w:rPr>
      </w:pPr>
    </w:p>
    <w:p w14:paraId="0257D5E3" w14:textId="77777777" w:rsidR="00CE31AF" w:rsidRPr="0003619A" w:rsidRDefault="00760AED" w:rsidP="003D1392">
      <w:pPr>
        <w:spacing w:line="276" w:lineRule="auto"/>
        <w:jc w:val="both"/>
        <w:rPr>
          <w:rFonts w:eastAsiaTheme="minorHAnsi" w:cs="Arial"/>
          <w:bCs/>
          <w:szCs w:val="20"/>
          <w:lang w:val="sl-SI"/>
        </w:rPr>
      </w:pPr>
      <w:r w:rsidRPr="0003619A">
        <w:rPr>
          <w:rFonts w:eastAsiaTheme="minorHAnsi" w:cs="Arial"/>
          <w:bCs/>
          <w:szCs w:val="20"/>
          <w:lang w:val="sl-SI"/>
        </w:rPr>
        <w:t>V 8. členu se v prvem odstavku</w:t>
      </w:r>
      <w:r w:rsidR="00CE31AF" w:rsidRPr="0003619A">
        <w:rPr>
          <w:rFonts w:eastAsiaTheme="minorHAnsi" w:cs="Arial"/>
          <w:bCs/>
          <w:szCs w:val="20"/>
          <w:lang w:val="sl-SI"/>
        </w:rPr>
        <w:t>:</w:t>
      </w:r>
    </w:p>
    <w:p w14:paraId="6BA16819" w14:textId="22B59248" w:rsidR="0080028D" w:rsidRPr="0003619A" w:rsidRDefault="00CE31AF" w:rsidP="003D1392">
      <w:pPr>
        <w:spacing w:line="276" w:lineRule="auto"/>
        <w:jc w:val="both"/>
        <w:rPr>
          <w:rFonts w:eastAsiaTheme="minorHAnsi" w:cs="Arial"/>
          <w:bCs/>
          <w:szCs w:val="20"/>
          <w:lang w:val="sl-SI"/>
        </w:rPr>
      </w:pPr>
      <w:r w:rsidRPr="0003619A">
        <w:rPr>
          <w:rFonts w:eastAsiaTheme="minorHAnsi" w:cs="Arial"/>
          <w:bCs/>
          <w:szCs w:val="20"/>
          <w:lang w:val="sl-SI"/>
        </w:rPr>
        <w:lastRenderedPageBreak/>
        <w:softHyphen/>
        <w:t xml:space="preserve">– </w:t>
      </w:r>
      <w:r w:rsidR="00760AED" w:rsidRPr="0003619A">
        <w:rPr>
          <w:rFonts w:eastAsiaTheme="minorHAnsi" w:cs="Arial"/>
          <w:bCs/>
          <w:szCs w:val="20"/>
          <w:lang w:val="sl-SI"/>
        </w:rPr>
        <w:t xml:space="preserve"> </w:t>
      </w:r>
      <w:r w:rsidR="00E55447" w:rsidRPr="0003619A">
        <w:rPr>
          <w:rFonts w:eastAsiaTheme="minorHAnsi" w:cs="Arial"/>
          <w:bCs/>
          <w:szCs w:val="20"/>
          <w:lang w:val="sl-SI"/>
        </w:rPr>
        <w:t>doda nova 3. točka, ki se glasi:</w:t>
      </w:r>
    </w:p>
    <w:p w14:paraId="6D48446B" w14:textId="5BC42ED1" w:rsidR="00E55447" w:rsidRPr="0003619A" w:rsidRDefault="00E55447" w:rsidP="00063EA6">
      <w:pPr>
        <w:spacing w:line="276" w:lineRule="auto"/>
        <w:jc w:val="both"/>
        <w:rPr>
          <w:rFonts w:eastAsiaTheme="minorHAnsi" w:cs="Arial"/>
          <w:bCs/>
          <w:szCs w:val="20"/>
          <w:lang w:val="sl-SI"/>
        </w:rPr>
      </w:pPr>
      <w:r w:rsidRPr="0003619A">
        <w:rPr>
          <w:rFonts w:eastAsiaTheme="minorHAnsi" w:cs="Arial"/>
          <w:bCs/>
          <w:szCs w:val="20"/>
          <w:lang w:val="sl-SI"/>
        </w:rPr>
        <w:t xml:space="preserve">»3. </w:t>
      </w:r>
      <w:r w:rsidR="00722B9B" w:rsidRPr="0003619A">
        <w:rPr>
          <w:rFonts w:eastAsiaTheme="minorHAnsi" w:cs="Arial"/>
          <w:bCs/>
          <w:szCs w:val="20"/>
          <w:lang w:val="sl-SI"/>
        </w:rPr>
        <w:t>predlog za vpis ustanovitve večosebne družbe z omejeno odgovornostjo</w:t>
      </w:r>
      <w:r w:rsidR="00485B98" w:rsidRPr="0003619A">
        <w:rPr>
          <w:rFonts w:eastAsiaTheme="minorHAnsi" w:cs="Arial"/>
          <w:bCs/>
          <w:szCs w:val="20"/>
          <w:lang w:val="sl-SI"/>
        </w:rPr>
        <w:t xml:space="preserve">, ki </w:t>
      </w:r>
      <w:r w:rsidR="00063EA6" w:rsidRPr="0003619A">
        <w:rPr>
          <w:rFonts w:eastAsiaTheme="minorHAnsi" w:cs="Arial"/>
          <w:bCs/>
          <w:szCs w:val="20"/>
          <w:lang w:val="sl-SI"/>
        </w:rPr>
        <w:t>se ustanovi na podlagi družbene pogodbe</w:t>
      </w:r>
      <w:r w:rsidR="004D3CFB" w:rsidRPr="0003619A">
        <w:rPr>
          <w:rFonts w:eastAsiaTheme="minorHAnsi" w:cs="Arial"/>
          <w:bCs/>
          <w:szCs w:val="20"/>
          <w:lang w:val="sl-SI"/>
        </w:rPr>
        <w:t>, sklenjene</w:t>
      </w:r>
      <w:r w:rsidR="00384EFE" w:rsidRPr="0003619A">
        <w:rPr>
          <w:rFonts w:eastAsiaTheme="minorHAnsi" w:cs="Arial"/>
          <w:bCs/>
          <w:szCs w:val="20"/>
          <w:lang w:val="sl-SI"/>
        </w:rPr>
        <w:t xml:space="preserve"> </w:t>
      </w:r>
      <w:r w:rsidR="004D3CFB" w:rsidRPr="0003619A">
        <w:rPr>
          <w:rFonts w:eastAsiaTheme="minorHAnsi" w:cs="Arial"/>
          <w:bCs/>
          <w:szCs w:val="20"/>
          <w:lang w:val="sl-SI"/>
        </w:rPr>
        <w:t xml:space="preserve">na </w:t>
      </w:r>
      <w:r w:rsidR="00063EA6" w:rsidRPr="0003619A">
        <w:rPr>
          <w:rFonts w:eastAsiaTheme="minorHAnsi" w:cs="Arial"/>
          <w:bCs/>
          <w:szCs w:val="20"/>
          <w:lang w:val="sl-SI"/>
        </w:rPr>
        <w:t>predpisanem obrazcu</w:t>
      </w:r>
      <w:r w:rsidR="00913890" w:rsidRPr="0003619A">
        <w:rPr>
          <w:rFonts w:eastAsiaTheme="minorHAnsi" w:cs="Arial"/>
          <w:bCs/>
          <w:szCs w:val="20"/>
          <w:lang w:val="sl-SI"/>
        </w:rPr>
        <w:t xml:space="preserve"> v elektronski obliki</w:t>
      </w:r>
      <w:r w:rsidR="00384EFE" w:rsidRPr="0003619A">
        <w:rPr>
          <w:rFonts w:eastAsiaTheme="minorHAnsi" w:cs="Arial"/>
          <w:bCs/>
          <w:szCs w:val="20"/>
          <w:lang w:val="sl-SI"/>
        </w:rPr>
        <w:t xml:space="preserve"> </w:t>
      </w:r>
      <w:r w:rsidR="004557A9" w:rsidRPr="0003619A">
        <w:rPr>
          <w:rFonts w:eastAsiaTheme="minorHAnsi" w:cs="Arial"/>
          <w:bCs/>
          <w:szCs w:val="20"/>
          <w:lang w:val="sl-SI"/>
        </w:rPr>
        <w:t>z uporabo videoelektronskih sredstev v skladu z določbami zakona, ki ureja notariat</w:t>
      </w:r>
      <w:r w:rsidR="00033960">
        <w:rPr>
          <w:rFonts w:eastAsiaTheme="minorHAnsi" w:cs="Arial"/>
          <w:bCs/>
          <w:szCs w:val="20"/>
          <w:lang w:val="sl-SI"/>
        </w:rPr>
        <w:t xml:space="preserve"> (t</w:t>
      </w:r>
      <w:r w:rsidR="00033960" w:rsidRPr="00033960">
        <w:rPr>
          <w:rFonts w:eastAsiaTheme="minorHAnsi" w:cs="Arial"/>
          <w:bCs/>
          <w:szCs w:val="20"/>
          <w:lang w:val="sl-SI"/>
        </w:rPr>
        <w:t>retji odstav</w:t>
      </w:r>
      <w:r w:rsidR="00033960">
        <w:rPr>
          <w:rFonts w:eastAsiaTheme="minorHAnsi" w:cs="Arial"/>
          <w:bCs/>
          <w:szCs w:val="20"/>
          <w:lang w:val="sl-SI"/>
        </w:rPr>
        <w:t>e</w:t>
      </w:r>
      <w:r w:rsidR="00033960" w:rsidRPr="00033960">
        <w:rPr>
          <w:rFonts w:eastAsiaTheme="minorHAnsi" w:cs="Arial"/>
          <w:bCs/>
          <w:szCs w:val="20"/>
          <w:lang w:val="sl-SI"/>
        </w:rPr>
        <w:t>k 474. člena ZGD-1</w:t>
      </w:r>
      <w:r w:rsidR="00033960">
        <w:rPr>
          <w:rFonts w:eastAsiaTheme="minorHAnsi" w:cs="Arial"/>
          <w:bCs/>
          <w:szCs w:val="20"/>
          <w:lang w:val="sl-SI"/>
        </w:rPr>
        <w:t>)</w:t>
      </w:r>
      <w:r w:rsidR="004557A9" w:rsidRPr="0003619A">
        <w:rPr>
          <w:rFonts w:eastAsiaTheme="minorHAnsi" w:cs="Arial"/>
          <w:bCs/>
          <w:szCs w:val="20"/>
          <w:lang w:val="sl-SI"/>
        </w:rPr>
        <w:t>,</w:t>
      </w:r>
      <w:r w:rsidR="00243AEE" w:rsidRPr="0003619A">
        <w:rPr>
          <w:rFonts w:eastAsiaTheme="minorHAnsi" w:cs="Arial"/>
          <w:bCs/>
          <w:szCs w:val="20"/>
          <w:lang w:val="sl-SI"/>
        </w:rPr>
        <w:t>«,</w:t>
      </w:r>
    </w:p>
    <w:p w14:paraId="3DB8D75D" w14:textId="66D9A8F6" w:rsidR="0080028D" w:rsidRPr="0003619A" w:rsidRDefault="00CE31AF" w:rsidP="003D1392">
      <w:pPr>
        <w:spacing w:line="276" w:lineRule="auto"/>
        <w:jc w:val="both"/>
        <w:rPr>
          <w:rFonts w:eastAsiaTheme="minorHAnsi" w:cs="Arial"/>
          <w:bCs/>
          <w:szCs w:val="20"/>
          <w:lang w:val="sl-SI"/>
        </w:rPr>
      </w:pPr>
      <w:r w:rsidRPr="0003619A">
        <w:rPr>
          <w:rFonts w:eastAsiaTheme="minorHAnsi" w:cs="Arial"/>
          <w:bCs/>
          <w:szCs w:val="20"/>
          <w:lang w:val="sl-SI"/>
        </w:rPr>
        <w:t>–</w:t>
      </w:r>
      <w:r w:rsidR="00243AEE" w:rsidRPr="0003619A">
        <w:rPr>
          <w:rFonts w:eastAsiaTheme="minorHAnsi" w:cs="Arial"/>
          <w:bCs/>
          <w:szCs w:val="20"/>
          <w:lang w:val="sl-SI"/>
        </w:rPr>
        <w:t xml:space="preserve"> dosedanja 3. točka postane 4. točka.</w:t>
      </w:r>
    </w:p>
    <w:p w14:paraId="4AA10F2E" w14:textId="77777777" w:rsidR="00232FB4" w:rsidRPr="0003619A" w:rsidRDefault="00232FB4" w:rsidP="003D1392">
      <w:pPr>
        <w:spacing w:line="276" w:lineRule="auto"/>
        <w:jc w:val="both"/>
        <w:rPr>
          <w:rFonts w:eastAsiaTheme="minorHAnsi" w:cs="Arial"/>
          <w:bCs/>
          <w:szCs w:val="20"/>
          <w:lang w:val="sl-SI"/>
        </w:rPr>
      </w:pPr>
    </w:p>
    <w:p w14:paraId="132347B7" w14:textId="596712F9" w:rsidR="00232FB4" w:rsidRPr="0003619A" w:rsidRDefault="00232FB4" w:rsidP="003D1392">
      <w:pPr>
        <w:spacing w:line="276" w:lineRule="auto"/>
        <w:jc w:val="both"/>
        <w:rPr>
          <w:rFonts w:eastAsiaTheme="minorHAnsi" w:cs="Arial"/>
          <w:bCs/>
          <w:szCs w:val="20"/>
          <w:lang w:val="sl-SI"/>
        </w:rPr>
      </w:pPr>
      <w:r w:rsidRPr="0003619A">
        <w:rPr>
          <w:rFonts w:eastAsiaTheme="minorHAnsi" w:cs="Arial"/>
          <w:bCs/>
          <w:szCs w:val="20"/>
          <w:lang w:val="sl-SI"/>
        </w:rPr>
        <w:t xml:space="preserve">V </w:t>
      </w:r>
      <w:r w:rsidR="00347BA3" w:rsidRPr="0003619A">
        <w:rPr>
          <w:rFonts w:eastAsiaTheme="minorHAnsi" w:cs="Arial"/>
          <w:bCs/>
          <w:szCs w:val="20"/>
          <w:lang w:val="sl-SI"/>
        </w:rPr>
        <w:t>tretjem</w:t>
      </w:r>
      <w:r w:rsidRPr="0003619A">
        <w:rPr>
          <w:rFonts w:eastAsiaTheme="minorHAnsi" w:cs="Arial"/>
          <w:bCs/>
          <w:szCs w:val="20"/>
          <w:lang w:val="sl-SI"/>
        </w:rPr>
        <w:t xml:space="preserve"> odstavku se:</w:t>
      </w:r>
    </w:p>
    <w:p w14:paraId="49C75813" w14:textId="77777777" w:rsidR="00D3513A" w:rsidRPr="0003619A" w:rsidRDefault="00DC2A70" w:rsidP="00DC2A70">
      <w:pPr>
        <w:spacing w:line="276" w:lineRule="auto"/>
        <w:jc w:val="both"/>
        <w:rPr>
          <w:rFonts w:eastAsiaTheme="minorHAnsi" w:cs="Arial"/>
          <w:bCs/>
          <w:szCs w:val="20"/>
          <w:lang w:val="sl-SI"/>
        </w:rPr>
      </w:pPr>
      <w:r w:rsidRPr="0003619A">
        <w:rPr>
          <w:rFonts w:eastAsiaTheme="minorHAnsi" w:cs="Arial"/>
          <w:bCs/>
          <w:szCs w:val="20"/>
          <w:lang w:val="sl-SI"/>
        </w:rPr>
        <w:t xml:space="preserve">–  v drugi točki pika na koncu nadomesti </w:t>
      </w:r>
      <w:r w:rsidR="00D3513A" w:rsidRPr="0003619A">
        <w:rPr>
          <w:rFonts w:eastAsiaTheme="minorHAnsi" w:cs="Arial"/>
          <w:bCs/>
          <w:szCs w:val="20"/>
          <w:lang w:val="sl-SI"/>
        </w:rPr>
        <w:t>z vejico,</w:t>
      </w:r>
    </w:p>
    <w:p w14:paraId="3E389129" w14:textId="79E8954C" w:rsidR="00DC2A70" w:rsidRPr="0003619A" w:rsidRDefault="00D3513A" w:rsidP="00DC2A70">
      <w:pPr>
        <w:spacing w:line="276" w:lineRule="auto"/>
        <w:jc w:val="both"/>
        <w:rPr>
          <w:rFonts w:eastAsiaTheme="minorHAnsi" w:cs="Arial"/>
          <w:bCs/>
          <w:szCs w:val="20"/>
          <w:lang w:val="sl-SI"/>
        </w:rPr>
      </w:pPr>
      <w:r w:rsidRPr="0003619A">
        <w:rPr>
          <w:rFonts w:eastAsiaTheme="minorHAnsi" w:cs="Arial"/>
          <w:bCs/>
          <w:szCs w:val="20"/>
          <w:lang w:val="sl-SI"/>
        </w:rPr>
        <w:t>– doda nova 3. točka, ki se glasi:</w:t>
      </w:r>
    </w:p>
    <w:p w14:paraId="1B2598EE" w14:textId="7B99BBA2" w:rsidR="00DC2A70" w:rsidRPr="0003619A" w:rsidRDefault="00DC2A70" w:rsidP="00DC2A70">
      <w:pPr>
        <w:spacing w:line="276" w:lineRule="auto"/>
        <w:jc w:val="both"/>
        <w:rPr>
          <w:rFonts w:eastAsiaTheme="minorHAnsi" w:cs="Arial"/>
          <w:bCs/>
          <w:szCs w:val="20"/>
          <w:lang w:val="sl-SI"/>
        </w:rPr>
      </w:pPr>
      <w:r w:rsidRPr="0003619A">
        <w:rPr>
          <w:rFonts w:eastAsiaTheme="minorHAnsi" w:cs="Arial"/>
          <w:bCs/>
          <w:szCs w:val="20"/>
          <w:lang w:val="sl-SI"/>
        </w:rPr>
        <w:t xml:space="preserve">»3. predlog za </w:t>
      </w:r>
      <w:r w:rsidR="00D3627A" w:rsidRPr="0003619A">
        <w:rPr>
          <w:rFonts w:eastAsiaTheme="minorHAnsi" w:cs="Arial"/>
          <w:bCs/>
          <w:szCs w:val="20"/>
          <w:lang w:val="sl-SI"/>
        </w:rPr>
        <w:t xml:space="preserve">vpis </w:t>
      </w:r>
      <w:r w:rsidR="00656408" w:rsidRPr="0003619A">
        <w:rPr>
          <w:rFonts w:eastAsiaTheme="minorHAnsi" w:cs="Arial"/>
          <w:bCs/>
          <w:szCs w:val="20"/>
          <w:lang w:val="sl-SI"/>
        </w:rPr>
        <w:t>sprem</w:t>
      </w:r>
      <w:r w:rsidR="00417D5A" w:rsidRPr="0003619A">
        <w:rPr>
          <w:rFonts w:eastAsiaTheme="minorHAnsi" w:cs="Arial"/>
          <w:bCs/>
          <w:szCs w:val="20"/>
          <w:lang w:val="sl-SI"/>
        </w:rPr>
        <w:t>em</w:t>
      </w:r>
      <w:r w:rsidR="00656408" w:rsidRPr="0003619A">
        <w:rPr>
          <w:rFonts w:eastAsiaTheme="minorHAnsi" w:cs="Arial"/>
          <w:bCs/>
          <w:szCs w:val="20"/>
          <w:lang w:val="sl-SI"/>
        </w:rPr>
        <w:t>be</w:t>
      </w:r>
      <w:r w:rsidR="00D3627A" w:rsidRPr="0003619A">
        <w:rPr>
          <w:rFonts w:eastAsiaTheme="minorHAnsi" w:cs="Arial"/>
          <w:bCs/>
          <w:szCs w:val="20"/>
          <w:lang w:val="sl-SI"/>
        </w:rPr>
        <w:t xml:space="preserve"> pri družbi z omejeno odgovornostjo </w:t>
      </w:r>
      <w:r w:rsidR="008A113D" w:rsidRPr="0003619A">
        <w:rPr>
          <w:rFonts w:eastAsiaTheme="minorHAnsi" w:cs="Arial"/>
          <w:bCs/>
          <w:szCs w:val="20"/>
          <w:lang w:val="sl-SI"/>
        </w:rPr>
        <w:t>iz 3. točke prvega odstavka tega člena</w:t>
      </w:r>
      <w:r w:rsidR="00D3627A" w:rsidRPr="0003619A">
        <w:rPr>
          <w:rFonts w:eastAsiaTheme="minorHAnsi" w:cs="Arial"/>
          <w:bCs/>
          <w:szCs w:val="20"/>
          <w:lang w:val="sl-SI"/>
        </w:rPr>
        <w:t>.</w:t>
      </w:r>
      <w:r w:rsidRPr="0003619A">
        <w:rPr>
          <w:rFonts w:eastAsiaTheme="minorHAnsi" w:cs="Arial"/>
          <w:bCs/>
          <w:szCs w:val="20"/>
          <w:lang w:val="sl-SI"/>
        </w:rPr>
        <w:t>«</w:t>
      </w:r>
    </w:p>
    <w:p w14:paraId="450A2EDB" w14:textId="77777777" w:rsidR="0080028D" w:rsidRPr="0003619A" w:rsidRDefault="0080028D" w:rsidP="003D1392">
      <w:pPr>
        <w:spacing w:line="276" w:lineRule="auto"/>
        <w:jc w:val="both"/>
        <w:rPr>
          <w:rFonts w:eastAsiaTheme="minorHAnsi" w:cs="Arial"/>
          <w:bCs/>
          <w:szCs w:val="20"/>
          <w:lang w:val="sl-SI"/>
        </w:rPr>
      </w:pPr>
    </w:p>
    <w:p w14:paraId="179AA0DD" w14:textId="77777777" w:rsidR="0080028D" w:rsidRPr="0003619A" w:rsidRDefault="0080028D" w:rsidP="0080028D">
      <w:pPr>
        <w:numPr>
          <w:ilvl w:val="0"/>
          <w:numId w:val="20"/>
        </w:numPr>
        <w:spacing w:line="276" w:lineRule="auto"/>
        <w:ind w:left="0" w:firstLine="0"/>
        <w:contextualSpacing/>
        <w:jc w:val="center"/>
        <w:rPr>
          <w:rFonts w:eastAsiaTheme="minorHAnsi" w:cs="Arial"/>
          <w:bCs/>
          <w:szCs w:val="20"/>
          <w:lang w:val="sl-SI"/>
        </w:rPr>
      </w:pPr>
      <w:r w:rsidRPr="0003619A">
        <w:rPr>
          <w:rFonts w:eastAsiaTheme="minorHAnsi" w:cs="Arial"/>
          <w:bCs/>
          <w:szCs w:val="20"/>
          <w:lang w:val="sl-SI"/>
        </w:rPr>
        <w:t>člen</w:t>
      </w:r>
    </w:p>
    <w:p w14:paraId="75995D3B" w14:textId="77777777" w:rsidR="0080028D" w:rsidRPr="0003619A" w:rsidRDefault="0080028D" w:rsidP="003D1392">
      <w:pPr>
        <w:spacing w:line="276" w:lineRule="auto"/>
        <w:jc w:val="both"/>
        <w:rPr>
          <w:rFonts w:eastAsiaTheme="minorHAnsi" w:cs="Arial"/>
          <w:bCs/>
          <w:szCs w:val="20"/>
          <w:lang w:val="sl-SI"/>
        </w:rPr>
      </w:pPr>
    </w:p>
    <w:p w14:paraId="41CA79AD"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V 9. členu se v prvem odstavku za besedo »subjektom« doda besedilo »po opravljeni predhodni prijavi s sredstvom elektronske identifikacije visoke ravni zanesljivosti«.</w:t>
      </w:r>
    </w:p>
    <w:p w14:paraId="0FAAA85C" w14:textId="77777777" w:rsidR="003D1392" w:rsidRPr="0003619A" w:rsidRDefault="003D1392" w:rsidP="003D1392">
      <w:pPr>
        <w:spacing w:line="276" w:lineRule="auto"/>
        <w:jc w:val="both"/>
        <w:rPr>
          <w:rFonts w:eastAsiaTheme="minorHAnsi" w:cs="Arial"/>
          <w:bCs/>
          <w:szCs w:val="20"/>
          <w:lang w:val="sl-SI"/>
        </w:rPr>
      </w:pPr>
    </w:p>
    <w:p w14:paraId="210981FA" w14:textId="77777777" w:rsidR="003D1392" w:rsidRPr="0003619A" w:rsidRDefault="003D1392" w:rsidP="003D1392">
      <w:pPr>
        <w:numPr>
          <w:ilvl w:val="0"/>
          <w:numId w:val="20"/>
        </w:numPr>
        <w:spacing w:line="276" w:lineRule="auto"/>
        <w:ind w:left="0" w:firstLine="0"/>
        <w:contextualSpacing/>
        <w:jc w:val="center"/>
        <w:rPr>
          <w:rFonts w:eastAsiaTheme="minorHAnsi" w:cs="Arial"/>
          <w:bCs/>
          <w:szCs w:val="20"/>
          <w:lang w:val="sl-SI"/>
        </w:rPr>
      </w:pPr>
      <w:r w:rsidRPr="0003619A">
        <w:rPr>
          <w:rFonts w:eastAsiaTheme="minorHAnsi" w:cs="Arial"/>
          <w:bCs/>
          <w:szCs w:val="20"/>
          <w:lang w:val="sl-SI"/>
        </w:rPr>
        <w:t>člen</w:t>
      </w:r>
    </w:p>
    <w:p w14:paraId="04CC2246" w14:textId="77777777" w:rsidR="003D1392" w:rsidRPr="0003619A" w:rsidRDefault="003D1392" w:rsidP="003D1392">
      <w:pPr>
        <w:spacing w:line="276" w:lineRule="auto"/>
        <w:jc w:val="both"/>
        <w:rPr>
          <w:rFonts w:eastAsiaTheme="minorHAnsi" w:cs="Arial"/>
          <w:bCs/>
          <w:szCs w:val="20"/>
          <w:lang w:val="sl-SI"/>
        </w:rPr>
      </w:pPr>
    </w:p>
    <w:p w14:paraId="44182004" w14:textId="4576C02D" w:rsidR="00551C3E" w:rsidRPr="0003619A" w:rsidRDefault="00551C3E" w:rsidP="003D1392">
      <w:pPr>
        <w:spacing w:line="276" w:lineRule="auto"/>
        <w:jc w:val="both"/>
        <w:rPr>
          <w:rFonts w:eastAsiaTheme="minorHAnsi" w:cs="Arial"/>
          <w:bCs/>
          <w:szCs w:val="20"/>
          <w:lang w:val="sl-SI"/>
        </w:rPr>
      </w:pPr>
      <w:r w:rsidRPr="0003619A">
        <w:rPr>
          <w:rFonts w:eastAsiaTheme="minorHAnsi" w:cs="Arial"/>
          <w:bCs/>
          <w:szCs w:val="20"/>
          <w:lang w:val="sl-SI"/>
        </w:rPr>
        <w:t xml:space="preserve">10. </w:t>
      </w:r>
      <w:r w:rsidR="0040468B" w:rsidRPr="0003619A">
        <w:rPr>
          <w:rFonts w:eastAsiaTheme="minorHAnsi" w:cs="Arial"/>
          <w:bCs/>
          <w:szCs w:val="20"/>
          <w:lang w:val="sl-SI"/>
        </w:rPr>
        <w:t>člen se s premeni tako, da se glasi:</w:t>
      </w:r>
    </w:p>
    <w:p w14:paraId="501AF6F8" w14:textId="1DD560D0" w:rsidR="0040468B" w:rsidRPr="0003619A" w:rsidRDefault="0040468B" w:rsidP="0040468B">
      <w:pPr>
        <w:spacing w:line="276" w:lineRule="auto"/>
        <w:jc w:val="center"/>
        <w:rPr>
          <w:rFonts w:eastAsiaTheme="minorHAnsi" w:cs="Arial"/>
          <w:bCs/>
          <w:szCs w:val="20"/>
          <w:lang w:val="sl-SI"/>
        </w:rPr>
      </w:pPr>
      <w:r w:rsidRPr="0003619A">
        <w:rPr>
          <w:rFonts w:eastAsiaTheme="minorHAnsi" w:cs="Arial"/>
          <w:bCs/>
          <w:szCs w:val="20"/>
          <w:lang w:val="sl-SI"/>
        </w:rPr>
        <w:t>»10. člen</w:t>
      </w:r>
    </w:p>
    <w:p w14:paraId="14D94DC5" w14:textId="77777777" w:rsidR="0040468B" w:rsidRPr="0003619A" w:rsidRDefault="0040468B" w:rsidP="0040468B">
      <w:pPr>
        <w:spacing w:line="276" w:lineRule="auto"/>
        <w:jc w:val="center"/>
        <w:rPr>
          <w:rFonts w:eastAsiaTheme="minorHAnsi" w:cs="Arial"/>
          <w:bCs/>
          <w:szCs w:val="20"/>
          <w:lang w:val="sl-SI"/>
        </w:rPr>
      </w:pPr>
    </w:p>
    <w:p w14:paraId="3ADC937B" w14:textId="77777777" w:rsidR="007460FB" w:rsidRPr="0003619A" w:rsidRDefault="007460FB" w:rsidP="007460FB">
      <w:pPr>
        <w:spacing w:line="276" w:lineRule="auto"/>
        <w:jc w:val="center"/>
        <w:rPr>
          <w:rFonts w:eastAsiaTheme="minorHAnsi" w:cs="Arial"/>
          <w:b/>
          <w:bCs/>
          <w:szCs w:val="20"/>
          <w:lang w:val="sl-SI"/>
        </w:rPr>
      </w:pPr>
      <w:r w:rsidRPr="0003619A">
        <w:rPr>
          <w:rFonts w:eastAsiaTheme="minorHAnsi" w:cs="Arial"/>
          <w:b/>
          <w:bCs/>
          <w:szCs w:val="20"/>
          <w:lang w:val="sl-SI"/>
        </w:rPr>
        <w:t>10. člen</w:t>
      </w:r>
    </w:p>
    <w:p w14:paraId="3B129CCB" w14:textId="7A071361" w:rsidR="007460FB" w:rsidRPr="0003619A" w:rsidRDefault="007460FB" w:rsidP="007460FB">
      <w:pPr>
        <w:spacing w:line="276" w:lineRule="auto"/>
        <w:jc w:val="center"/>
        <w:rPr>
          <w:rFonts w:eastAsiaTheme="minorHAnsi" w:cs="Arial"/>
          <w:b/>
          <w:bCs/>
          <w:szCs w:val="20"/>
          <w:lang w:val="sl-SI"/>
        </w:rPr>
      </w:pPr>
      <w:r w:rsidRPr="0003619A">
        <w:rPr>
          <w:rFonts w:eastAsiaTheme="minorHAnsi" w:cs="Arial"/>
          <w:b/>
          <w:bCs/>
          <w:szCs w:val="20"/>
          <w:lang w:val="sl-SI"/>
        </w:rPr>
        <w:t xml:space="preserve">(postopek sestave predloga </w:t>
      </w:r>
      <w:r w:rsidR="0037291B" w:rsidRPr="0003619A">
        <w:rPr>
          <w:rFonts w:eastAsiaTheme="minorHAnsi" w:cs="Arial"/>
          <w:b/>
          <w:bCs/>
          <w:szCs w:val="20"/>
          <w:lang w:val="sl-SI"/>
        </w:rPr>
        <w:t xml:space="preserve">za vpis </w:t>
      </w:r>
      <w:r w:rsidR="00C74D17" w:rsidRPr="0003619A">
        <w:rPr>
          <w:rFonts w:eastAsiaTheme="minorHAnsi" w:cs="Arial"/>
          <w:b/>
          <w:bCs/>
          <w:szCs w:val="20"/>
          <w:lang w:val="sl-SI"/>
        </w:rPr>
        <w:t>na portalu za podporo poslovnim subjektom s strani predlagatelja</w:t>
      </w:r>
      <w:r w:rsidRPr="0003619A">
        <w:rPr>
          <w:rFonts w:eastAsiaTheme="minorHAnsi" w:cs="Arial"/>
          <w:b/>
          <w:bCs/>
          <w:szCs w:val="20"/>
          <w:lang w:val="sl-SI"/>
        </w:rPr>
        <w:t>)</w:t>
      </w:r>
    </w:p>
    <w:p w14:paraId="54981A45" w14:textId="77777777" w:rsidR="007460FB" w:rsidRPr="0003619A" w:rsidRDefault="007460FB" w:rsidP="007460FB">
      <w:pPr>
        <w:spacing w:line="276" w:lineRule="auto"/>
        <w:jc w:val="both"/>
        <w:rPr>
          <w:rFonts w:eastAsiaTheme="minorHAnsi" w:cs="Arial"/>
          <w:bCs/>
          <w:szCs w:val="20"/>
          <w:lang w:val="sl-SI"/>
        </w:rPr>
      </w:pPr>
    </w:p>
    <w:p w14:paraId="5C20AA02" w14:textId="5AB9EAF1" w:rsidR="007E2F2C" w:rsidRPr="0003619A" w:rsidRDefault="007460FB" w:rsidP="007460FB">
      <w:pPr>
        <w:spacing w:line="276" w:lineRule="auto"/>
        <w:jc w:val="both"/>
        <w:rPr>
          <w:rFonts w:eastAsiaTheme="minorHAnsi" w:cs="Arial"/>
          <w:bCs/>
          <w:szCs w:val="20"/>
          <w:lang w:val="sl-SI"/>
        </w:rPr>
      </w:pPr>
      <w:r w:rsidRPr="0003619A">
        <w:rPr>
          <w:rFonts w:eastAsiaTheme="minorHAnsi" w:cs="Arial"/>
          <w:bCs/>
          <w:szCs w:val="20"/>
          <w:lang w:val="sl-SI"/>
        </w:rPr>
        <w:t xml:space="preserve">(1) Predlagatelj vpisa </w:t>
      </w:r>
      <w:r w:rsidR="00F729B6" w:rsidRPr="0003619A">
        <w:rPr>
          <w:rFonts w:eastAsiaTheme="minorHAnsi" w:cs="Arial"/>
          <w:bCs/>
          <w:szCs w:val="20"/>
          <w:lang w:val="sl-SI"/>
        </w:rPr>
        <w:t xml:space="preserve">lahko podatke za sestavo predloga </w:t>
      </w:r>
      <w:r w:rsidR="005955B8" w:rsidRPr="0003619A">
        <w:rPr>
          <w:rFonts w:eastAsiaTheme="minorHAnsi" w:cs="Arial"/>
          <w:bCs/>
          <w:szCs w:val="20"/>
          <w:lang w:val="sl-SI"/>
        </w:rPr>
        <w:t xml:space="preserve">za vpis </w:t>
      </w:r>
      <w:r w:rsidR="00F729B6" w:rsidRPr="0003619A">
        <w:rPr>
          <w:rFonts w:eastAsiaTheme="minorHAnsi" w:cs="Arial"/>
          <w:bCs/>
          <w:szCs w:val="20"/>
          <w:lang w:val="sl-SI"/>
        </w:rPr>
        <w:t>pošlje elektronsko z uporabo ustrezne funkcionalnosti portala za podporo poslovnim subjektom</w:t>
      </w:r>
      <w:r w:rsidR="003C2676">
        <w:rPr>
          <w:rFonts w:eastAsiaTheme="minorHAnsi" w:cs="Arial"/>
          <w:bCs/>
          <w:szCs w:val="20"/>
          <w:lang w:val="sl-SI"/>
        </w:rPr>
        <w:t xml:space="preserve"> pri</w:t>
      </w:r>
      <w:r w:rsidR="007E2F2C" w:rsidRPr="0003619A">
        <w:rPr>
          <w:rFonts w:eastAsiaTheme="minorHAnsi" w:cs="Arial"/>
          <w:bCs/>
          <w:szCs w:val="20"/>
          <w:lang w:val="sl-SI"/>
        </w:rPr>
        <w:t>:</w:t>
      </w:r>
    </w:p>
    <w:p w14:paraId="51446F53" w14:textId="61E5359B" w:rsidR="007E2F2C" w:rsidRPr="0003619A" w:rsidRDefault="007E2F2C" w:rsidP="007460FB">
      <w:pPr>
        <w:spacing w:line="276" w:lineRule="auto"/>
        <w:jc w:val="both"/>
        <w:rPr>
          <w:rFonts w:eastAsiaTheme="minorHAnsi" w:cs="Arial"/>
          <w:bCs/>
          <w:szCs w:val="20"/>
          <w:lang w:val="sl-SI"/>
        </w:rPr>
      </w:pPr>
      <w:r w:rsidRPr="0003619A">
        <w:rPr>
          <w:rFonts w:eastAsiaTheme="minorHAnsi" w:cs="Arial"/>
          <w:bCs/>
          <w:szCs w:val="20"/>
          <w:lang w:val="sl-SI"/>
        </w:rPr>
        <w:t xml:space="preserve">1. </w:t>
      </w:r>
      <w:r w:rsidR="004D244A">
        <w:rPr>
          <w:rFonts w:eastAsiaTheme="minorHAnsi" w:cs="Arial"/>
          <w:bCs/>
          <w:szCs w:val="20"/>
          <w:lang w:val="sl-SI"/>
        </w:rPr>
        <w:t>p</w:t>
      </w:r>
      <w:r w:rsidR="007460FB" w:rsidRPr="0003619A">
        <w:rPr>
          <w:rFonts w:eastAsiaTheme="minorHAnsi" w:cs="Arial"/>
          <w:bCs/>
          <w:szCs w:val="20"/>
          <w:lang w:val="sl-SI"/>
        </w:rPr>
        <w:t xml:space="preserve">redlogu za vpis </w:t>
      </w:r>
      <w:r w:rsidR="00A3372C" w:rsidRPr="0003619A">
        <w:rPr>
          <w:rFonts w:eastAsiaTheme="minorHAnsi" w:cs="Arial"/>
          <w:bCs/>
          <w:szCs w:val="20"/>
          <w:lang w:val="sl-SI"/>
        </w:rPr>
        <w:t xml:space="preserve">ustanovitve </w:t>
      </w:r>
      <w:r w:rsidR="007460FB" w:rsidRPr="0003619A">
        <w:rPr>
          <w:rFonts w:eastAsiaTheme="minorHAnsi" w:cs="Arial"/>
          <w:bCs/>
          <w:szCs w:val="20"/>
          <w:lang w:val="sl-SI"/>
        </w:rPr>
        <w:t xml:space="preserve">enostavne </w:t>
      </w:r>
      <w:r w:rsidR="00EA787B" w:rsidRPr="0003619A">
        <w:rPr>
          <w:rFonts w:eastAsiaTheme="minorHAnsi" w:cs="Arial"/>
          <w:bCs/>
          <w:szCs w:val="20"/>
          <w:lang w:val="sl-SI"/>
        </w:rPr>
        <w:t xml:space="preserve">enoosebne </w:t>
      </w:r>
      <w:r w:rsidR="007460FB" w:rsidRPr="0003619A">
        <w:rPr>
          <w:rFonts w:eastAsiaTheme="minorHAnsi" w:cs="Arial"/>
          <w:bCs/>
          <w:szCs w:val="20"/>
          <w:lang w:val="sl-SI"/>
        </w:rPr>
        <w:t>družbe z omejeno odgovornostjo iz 2. točke prvega odstavka 8. člena</w:t>
      </w:r>
      <w:r w:rsidR="00A3372C" w:rsidRPr="0003619A">
        <w:rPr>
          <w:rFonts w:eastAsiaTheme="minorHAnsi" w:cs="Arial"/>
          <w:bCs/>
          <w:szCs w:val="20"/>
          <w:lang w:val="sl-SI"/>
        </w:rPr>
        <w:t xml:space="preserve"> </w:t>
      </w:r>
      <w:r w:rsidR="007460FB" w:rsidRPr="0003619A">
        <w:rPr>
          <w:rFonts w:eastAsiaTheme="minorHAnsi" w:cs="Arial"/>
          <w:bCs/>
          <w:szCs w:val="20"/>
          <w:lang w:val="sl-SI"/>
        </w:rPr>
        <w:t>te uredbe</w:t>
      </w:r>
      <w:r w:rsidR="003E3D90" w:rsidRPr="0003619A">
        <w:rPr>
          <w:rFonts w:eastAsiaTheme="minorHAnsi" w:cs="Arial"/>
          <w:bCs/>
          <w:szCs w:val="20"/>
          <w:lang w:val="sl-SI"/>
        </w:rPr>
        <w:t>,</w:t>
      </w:r>
    </w:p>
    <w:p w14:paraId="758A3A83" w14:textId="2C3B7EDD" w:rsidR="003E3D90" w:rsidRPr="0003619A" w:rsidRDefault="007E2F2C" w:rsidP="007460FB">
      <w:pPr>
        <w:spacing w:line="276" w:lineRule="auto"/>
        <w:jc w:val="both"/>
        <w:rPr>
          <w:rFonts w:eastAsiaTheme="minorHAnsi" w:cs="Arial"/>
          <w:bCs/>
          <w:szCs w:val="20"/>
          <w:lang w:val="sl-SI"/>
        </w:rPr>
      </w:pPr>
      <w:r w:rsidRPr="0003619A">
        <w:rPr>
          <w:rFonts w:eastAsiaTheme="minorHAnsi" w:cs="Arial"/>
          <w:bCs/>
          <w:szCs w:val="20"/>
          <w:lang w:val="sl-SI"/>
        </w:rPr>
        <w:t xml:space="preserve">2. </w:t>
      </w:r>
      <w:r w:rsidR="00A3372C" w:rsidRPr="0003619A">
        <w:rPr>
          <w:rFonts w:eastAsiaTheme="minorHAnsi" w:cs="Arial"/>
          <w:bCs/>
          <w:szCs w:val="20"/>
          <w:lang w:val="sl-SI"/>
        </w:rPr>
        <w:t xml:space="preserve">predlogu za vpis </w:t>
      </w:r>
      <w:r w:rsidR="00C77A6D" w:rsidRPr="0003619A">
        <w:rPr>
          <w:rFonts w:eastAsiaTheme="minorHAnsi" w:cs="Arial"/>
          <w:bCs/>
          <w:szCs w:val="20"/>
          <w:lang w:val="sl-SI"/>
        </w:rPr>
        <w:t xml:space="preserve">enostavne spremembe pri </w:t>
      </w:r>
      <w:r w:rsidR="003569B3" w:rsidRPr="0003619A">
        <w:rPr>
          <w:rFonts w:eastAsiaTheme="minorHAnsi" w:cs="Arial"/>
          <w:bCs/>
          <w:szCs w:val="20"/>
          <w:lang w:val="sl-SI"/>
        </w:rPr>
        <w:t xml:space="preserve">enoosebni </w:t>
      </w:r>
      <w:r w:rsidR="00C77A6D" w:rsidRPr="0003619A">
        <w:rPr>
          <w:rFonts w:eastAsiaTheme="minorHAnsi" w:cs="Arial"/>
          <w:bCs/>
          <w:szCs w:val="20"/>
          <w:lang w:val="sl-SI"/>
        </w:rPr>
        <w:t>družbi z omejeno odgovornostjo iz 2. točke tretjega odstavka</w:t>
      </w:r>
      <w:r w:rsidR="00E94135" w:rsidRPr="0003619A">
        <w:rPr>
          <w:rFonts w:eastAsiaTheme="minorHAnsi" w:cs="Arial"/>
          <w:bCs/>
          <w:szCs w:val="20"/>
          <w:lang w:val="sl-SI"/>
        </w:rPr>
        <w:t xml:space="preserve"> 8. člena te uredbe</w:t>
      </w:r>
      <w:r w:rsidR="003E3D90" w:rsidRPr="0003619A">
        <w:rPr>
          <w:rFonts w:eastAsiaTheme="minorHAnsi" w:cs="Arial"/>
          <w:bCs/>
          <w:szCs w:val="20"/>
          <w:lang w:val="sl-SI"/>
        </w:rPr>
        <w:t>,</w:t>
      </w:r>
    </w:p>
    <w:p w14:paraId="5E8BD4F6" w14:textId="314653BA" w:rsidR="003E3D90" w:rsidRPr="0003619A" w:rsidRDefault="003569B3" w:rsidP="003E3D90">
      <w:pPr>
        <w:spacing w:line="276" w:lineRule="auto"/>
        <w:jc w:val="both"/>
        <w:rPr>
          <w:rFonts w:eastAsiaTheme="minorHAnsi" w:cs="Arial"/>
          <w:bCs/>
          <w:szCs w:val="20"/>
          <w:lang w:val="sl-SI"/>
        </w:rPr>
      </w:pPr>
      <w:r w:rsidRPr="0003619A">
        <w:rPr>
          <w:rFonts w:eastAsiaTheme="minorHAnsi" w:cs="Arial"/>
          <w:bCs/>
          <w:szCs w:val="20"/>
          <w:lang w:val="sl-SI"/>
        </w:rPr>
        <w:t>3</w:t>
      </w:r>
      <w:r w:rsidR="003E3D90" w:rsidRPr="0003619A">
        <w:rPr>
          <w:rFonts w:eastAsiaTheme="minorHAnsi" w:cs="Arial"/>
          <w:bCs/>
          <w:szCs w:val="20"/>
          <w:lang w:val="sl-SI"/>
        </w:rPr>
        <w:t xml:space="preserve">. predlogu za vpis </w:t>
      </w:r>
      <w:r w:rsidRPr="0003619A">
        <w:rPr>
          <w:rFonts w:eastAsiaTheme="minorHAnsi" w:cs="Arial"/>
          <w:bCs/>
          <w:szCs w:val="20"/>
          <w:lang w:val="sl-SI"/>
        </w:rPr>
        <w:t xml:space="preserve">ustanovitve družbe z omejeno odgovornostjo </w:t>
      </w:r>
      <w:r w:rsidR="003E3D90" w:rsidRPr="0003619A">
        <w:rPr>
          <w:rFonts w:eastAsiaTheme="minorHAnsi" w:cs="Arial"/>
          <w:bCs/>
          <w:szCs w:val="20"/>
          <w:lang w:val="sl-SI"/>
        </w:rPr>
        <w:t xml:space="preserve">iz </w:t>
      </w:r>
      <w:r w:rsidRPr="0003619A">
        <w:rPr>
          <w:rFonts w:eastAsiaTheme="minorHAnsi" w:cs="Arial"/>
          <w:bCs/>
          <w:szCs w:val="20"/>
          <w:lang w:val="sl-SI"/>
        </w:rPr>
        <w:t>3</w:t>
      </w:r>
      <w:r w:rsidR="003E3D90" w:rsidRPr="0003619A">
        <w:rPr>
          <w:rFonts w:eastAsiaTheme="minorHAnsi" w:cs="Arial"/>
          <w:bCs/>
          <w:szCs w:val="20"/>
          <w:lang w:val="sl-SI"/>
        </w:rPr>
        <w:t>. točke prvega odstavka 8. člena te uredbe,</w:t>
      </w:r>
    </w:p>
    <w:p w14:paraId="51970686" w14:textId="75F51EDF" w:rsidR="007460FB" w:rsidRPr="0003619A" w:rsidRDefault="003569B3" w:rsidP="003E3D90">
      <w:pPr>
        <w:spacing w:line="276" w:lineRule="auto"/>
        <w:jc w:val="both"/>
        <w:rPr>
          <w:rFonts w:eastAsiaTheme="minorHAnsi" w:cs="Arial"/>
          <w:bCs/>
          <w:szCs w:val="20"/>
          <w:lang w:val="sl-SI"/>
        </w:rPr>
      </w:pPr>
      <w:r w:rsidRPr="0003619A">
        <w:rPr>
          <w:rFonts w:eastAsiaTheme="minorHAnsi" w:cs="Arial"/>
          <w:bCs/>
          <w:szCs w:val="20"/>
          <w:lang w:val="sl-SI"/>
        </w:rPr>
        <w:t>4</w:t>
      </w:r>
      <w:r w:rsidR="003E3D90" w:rsidRPr="0003619A">
        <w:rPr>
          <w:rFonts w:eastAsiaTheme="minorHAnsi" w:cs="Arial"/>
          <w:bCs/>
          <w:szCs w:val="20"/>
          <w:lang w:val="sl-SI"/>
        </w:rPr>
        <w:t xml:space="preserve">. predlogu za vpis </w:t>
      </w:r>
      <w:r w:rsidR="00216E87">
        <w:rPr>
          <w:rFonts w:eastAsiaTheme="minorHAnsi" w:cs="Arial"/>
          <w:bCs/>
          <w:szCs w:val="20"/>
          <w:lang w:val="sl-SI"/>
        </w:rPr>
        <w:t xml:space="preserve">enostavne </w:t>
      </w:r>
      <w:r w:rsidR="003E3D90" w:rsidRPr="0003619A">
        <w:rPr>
          <w:rFonts w:eastAsiaTheme="minorHAnsi" w:cs="Arial"/>
          <w:bCs/>
          <w:szCs w:val="20"/>
          <w:lang w:val="sl-SI"/>
        </w:rPr>
        <w:t>spremembe pri</w:t>
      </w:r>
      <w:r w:rsidR="005B469B" w:rsidRPr="0003619A">
        <w:rPr>
          <w:rFonts w:eastAsiaTheme="minorHAnsi" w:cs="Arial"/>
          <w:bCs/>
          <w:szCs w:val="20"/>
          <w:lang w:val="sl-SI"/>
        </w:rPr>
        <w:t xml:space="preserve"> </w:t>
      </w:r>
      <w:r w:rsidR="003E3D90" w:rsidRPr="0003619A">
        <w:rPr>
          <w:rFonts w:eastAsiaTheme="minorHAnsi" w:cs="Arial"/>
          <w:bCs/>
          <w:szCs w:val="20"/>
          <w:lang w:val="sl-SI"/>
        </w:rPr>
        <w:t xml:space="preserve">družbi z omejeno odgovornostjo iz </w:t>
      </w:r>
      <w:r w:rsidR="00AB348F" w:rsidRPr="0003619A">
        <w:rPr>
          <w:rFonts w:eastAsiaTheme="minorHAnsi" w:cs="Arial"/>
          <w:bCs/>
          <w:szCs w:val="20"/>
          <w:lang w:val="sl-SI"/>
        </w:rPr>
        <w:t>3</w:t>
      </w:r>
      <w:r w:rsidR="003E3D90" w:rsidRPr="0003619A">
        <w:rPr>
          <w:rFonts w:eastAsiaTheme="minorHAnsi" w:cs="Arial"/>
          <w:bCs/>
          <w:szCs w:val="20"/>
          <w:lang w:val="sl-SI"/>
        </w:rPr>
        <w:t>. točke tretjega odstavka</w:t>
      </w:r>
      <w:r w:rsidR="00C349FA" w:rsidRPr="0003619A">
        <w:rPr>
          <w:rFonts w:eastAsiaTheme="minorHAnsi" w:cs="Arial"/>
          <w:bCs/>
          <w:szCs w:val="20"/>
          <w:lang w:val="sl-SI"/>
        </w:rPr>
        <w:t xml:space="preserve"> 8. člena te uredbe</w:t>
      </w:r>
      <w:r w:rsidR="007460FB" w:rsidRPr="0003619A">
        <w:rPr>
          <w:rFonts w:eastAsiaTheme="minorHAnsi" w:cs="Arial"/>
          <w:bCs/>
          <w:szCs w:val="20"/>
          <w:lang w:val="sl-SI"/>
        </w:rPr>
        <w:t>.</w:t>
      </w:r>
    </w:p>
    <w:p w14:paraId="1FCEB580" w14:textId="77777777" w:rsidR="007460FB" w:rsidRPr="0003619A" w:rsidRDefault="007460FB" w:rsidP="007460FB">
      <w:pPr>
        <w:spacing w:line="276" w:lineRule="auto"/>
        <w:jc w:val="both"/>
        <w:rPr>
          <w:rFonts w:eastAsiaTheme="minorHAnsi" w:cs="Arial"/>
          <w:bCs/>
          <w:szCs w:val="20"/>
          <w:lang w:val="sl-SI"/>
        </w:rPr>
      </w:pPr>
    </w:p>
    <w:p w14:paraId="573E2825" w14:textId="33136494" w:rsidR="00605F30" w:rsidRPr="0003619A" w:rsidRDefault="00605F30" w:rsidP="00F30B70">
      <w:pPr>
        <w:spacing w:line="276" w:lineRule="auto"/>
        <w:jc w:val="both"/>
        <w:rPr>
          <w:rFonts w:eastAsiaTheme="minorHAnsi" w:cs="Arial"/>
          <w:bCs/>
          <w:szCs w:val="20"/>
          <w:lang w:val="sl-SI"/>
        </w:rPr>
      </w:pPr>
      <w:r w:rsidRPr="0003619A">
        <w:rPr>
          <w:rFonts w:eastAsiaTheme="minorHAnsi" w:cs="Arial"/>
          <w:bCs/>
          <w:szCs w:val="20"/>
          <w:lang w:val="sl-SI"/>
        </w:rPr>
        <w:t xml:space="preserve">(2) </w:t>
      </w:r>
      <w:r w:rsidR="0023010D" w:rsidRPr="0003619A">
        <w:rPr>
          <w:rFonts w:eastAsiaTheme="minorHAnsi" w:cs="Arial"/>
          <w:bCs/>
          <w:szCs w:val="20"/>
          <w:lang w:val="sl-SI"/>
        </w:rPr>
        <w:t xml:space="preserve">Pred uporabo portala </w:t>
      </w:r>
      <w:r w:rsidR="007B515C">
        <w:rPr>
          <w:rFonts w:eastAsiaTheme="minorHAnsi" w:cs="Arial"/>
          <w:bCs/>
          <w:szCs w:val="20"/>
          <w:lang w:val="sl-SI"/>
        </w:rPr>
        <w:t xml:space="preserve">za </w:t>
      </w:r>
      <w:r w:rsidR="0023010D" w:rsidRPr="0003619A">
        <w:rPr>
          <w:rFonts w:eastAsiaTheme="minorHAnsi" w:cs="Arial"/>
          <w:bCs/>
          <w:szCs w:val="20"/>
          <w:lang w:val="sl-SI"/>
        </w:rPr>
        <w:t xml:space="preserve">podporo poslovnim subjektom se mora predlagatelj vpisa v </w:t>
      </w:r>
      <w:r w:rsidR="00C7326B" w:rsidRPr="0003619A">
        <w:rPr>
          <w:rFonts w:eastAsiaTheme="minorHAnsi" w:cs="Arial"/>
          <w:bCs/>
          <w:szCs w:val="20"/>
          <w:lang w:val="sl-SI"/>
        </w:rPr>
        <w:t>informacijski sistem prijaviti</w:t>
      </w:r>
      <w:r w:rsidR="00980935" w:rsidRPr="0003619A">
        <w:rPr>
          <w:rFonts w:eastAsiaTheme="minorHAnsi" w:cs="Arial"/>
          <w:bCs/>
          <w:szCs w:val="20"/>
          <w:lang w:val="sl-SI"/>
        </w:rPr>
        <w:t xml:space="preserve"> </w:t>
      </w:r>
      <w:r w:rsidR="00F30B70" w:rsidRPr="0003619A">
        <w:rPr>
          <w:rFonts w:eastAsiaTheme="minorHAnsi" w:cs="Arial"/>
          <w:bCs/>
          <w:szCs w:val="20"/>
          <w:lang w:val="sl-SI"/>
        </w:rPr>
        <w:t>s sredstvom elektronske identifikacije visoke ravni zanesljivosti.</w:t>
      </w:r>
      <w:r w:rsidR="00D27D60" w:rsidRPr="0003619A">
        <w:rPr>
          <w:rFonts w:eastAsiaTheme="minorHAnsi" w:cs="Arial"/>
          <w:bCs/>
          <w:szCs w:val="20"/>
          <w:lang w:val="sl-SI"/>
        </w:rPr>
        <w:t xml:space="preserve"> </w:t>
      </w:r>
      <w:r w:rsidR="007055BE" w:rsidRPr="0003619A">
        <w:rPr>
          <w:rFonts w:eastAsiaTheme="minorHAnsi" w:cs="Arial"/>
          <w:bCs/>
          <w:szCs w:val="20"/>
          <w:lang w:val="sl-SI"/>
        </w:rPr>
        <w:t>Prijav</w:t>
      </w:r>
      <w:r w:rsidR="00E55E78">
        <w:rPr>
          <w:rFonts w:eastAsiaTheme="minorHAnsi" w:cs="Arial"/>
          <w:bCs/>
          <w:szCs w:val="20"/>
          <w:lang w:val="sl-SI"/>
        </w:rPr>
        <w:t>o</w:t>
      </w:r>
      <w:r w:rsidR="007055BE" w:rsidRPr="0003619A">
        <w:rPr>
          <w:rFonts w:eastAsiaTheme="minorHAnsi" w:cs="Arial"/>
          <w:bCs/>
          <w:szCs w:val="20"/>
          <w:lang w:val="sl-SI"/>
        </w:rPr>
        <w:t xml:space="preserve"> izvede na portalu za podporo poslovnim subjektom ali prek centralne storitv</w:t>
      </w:r>
      <w:r w:rsidR="0018332A">
        <w:rPr>
          <w:rFonts w:eastAsiaTheme="minorHAnsi" w:cs="Arial"/>
          <w:bCs/>
          <w:szCs w:val="20"/>
          <w:lang w:val="sl-SI"/>
        </w:rPr>
        <w:t>e</w:t>
      </w:r>
      <w:r w:rsidR="007055BE" w:rsidRPr="0003619A">
        <w:rPr>
          <w:rFonts w:eastAsiaTheme="minorHAnsi" w:cs="Arial"/>
          <w:bCs/>
          <w:szCs w:val="20"/>
          <w:lang w:val="sl-SI"/>
        </w:rPr>
        <w:t xml:space="preserve"> za spletno prijavo in elektronski podpis</w:t>
      </w:r>
      <w:r w:rsidR="003039EA" w:rsidRPr="0003619A">
        <w:rPr>
          <w:rFonts w:eastAsiaTheme="minorHAnsi" w:cs="Arial"/>
          <w:bCs/>
          <w:szCs w:val="20"/>
          <w:lang w:val="sl-SI"/>
        </w:rPr>
        <w:t xml:space="preserve"> po zakonu, ki ureja </w:t>
      </w:r>
      <w:r w:rsidR="006A5E90" w:rsidRPr="0003619A">
        <w:rPr>
          <w:rFonts w:eastAsiaTheme="minorHAnsi" w:cs="Arial"/>
          <w:bCs/>
          <w:szCs w:val="20"/>
          <w:lang w:val="sl-SI"/>
        </w:rPr>
        <w:t>elektronsko identifikacijo in storitve zaupanja.</w:t>
      </w:r>
    </w:p>
    <w:p w14:paraId="66C93872" w14:textId="77777777" w:rsidR="00605F30" w:rsidRPr="0003619A" w:rsidRDefault="00605F30" w:rsidP="007460FB">
      <w:pPr>
        <w:spacing w:line="276" w:lineRule="auto"/>
        <w:jc w:val="both"/>
        <w:rPr>
          <w:rFonts w:eastAsiaTheme="minorHAnsi" w:cs="Arial"/>
          <w:bCs/>
          <w:szCs w:val="20"/>
          <w:lang w:val="sl-SI"/>
        </w:rPr>
      </w:pPr>
    </w:p>
    <w:p w14:paraId="03813023" w14:textId="0EA4D1F0" w:rsidR="00551C3E" w:rsidRPr="0003619A" w:rsidRDefault="007460FB" w:rsidP="00A3454E">
      <w:pPr>
        <w:spacing w:line="276" w:lineRule="auto"/>
        <w:jc w:val="both"/>
        <w:rPr>
          <w:rFonts w:eastAsiaTheme="minorHAnsi" w:cs="Arial"/>
          <w:bCs/>
          <w:szCs w:val="20"/>
          <w:lang w:val="sl-SI"/>
        </w:rPr>
      </w:pPr>
      <w:r w:rsidRPr="0003619A">
        <w:rPr>
          <w:rFonts w:eastAsiaTheme="minorHAnsi" w:cs="Arial"/>
          <w:bCs/>
          <w:szCs w:val="20"/>
          <w:lang w:val="sl-SI"/>
        </w:rPr>
        <w:t>(</w:t>
      </w:r>
      <w:r w:rsidR="00605F30" w:rsidRPr="0003619A">
        <w:rPr>
          <w:rFonts w:eastAsiaTheme="minorHAnsi" w:cs="Arial"/>
          <w:bCs/>
          <w:szCs w:val="20"/>
          <w:lang w:val="sl-SI"/>
        </w:rPr>
        <w:t>3</w:t>
      </w:r>
      <w:r w:rsidRPr="0003619A">
        <w:rPr>
          <w:rFonts w:eastAsiaTheme="minorHAnsi" w:cs="Arial"/>
          <w:bCs/>
          <w:szCs w:val="20"/>
          <w:lang w:val="sl-SI"/>
        </w:rPr>
        <w:t>) </w:t>
      </w:r>
      <w:r w:rsidR="00FA132C">
        <w:rPr>
          <w:rFonts w:eastAsiaTheme="minorHAnsi" w:cs="Arial"/>
          <w:bCs/>
          <w:szCs w:val="20"/>
          <w:lang w:val="sl-SI"/>
        </w:rPr>
        <w:t>V</w:t>
      </w:r>
      <w:r w:rsidR="002763C4">
        <w:rPr>
          <w:rFonts w:eastAsiaTheme="minorHAnsi" w:cs="Arial"/>
          <w:bCs/>
          <w:szCs w:val="20"/>
          <w:lang w:val="sl-SI"/>
        </w:rPr>
        <w:t xml:space="preserve"> postopku sestave </w:t>
      </w:r>
      <w:r w:rsidR="00040FA1" w:rsidRPr="0003619A">
        <w:rPr>
          <w:rFonts w:eastAsiaTheme="minorHAnsi" w:cs="Arial"/>
          <w:bCs/>
          <w:szCs w:val="20"/>
          <w:lang w:val="sl-SI"/>
        </w:rPr>
        <w:t>predlog</w:t>
      </w:r>
      <w:r w:rsidR="002763C4">
        <w:rPr>
          <w:rFonts w:eastAsiaTheme="minorHAnsi" w:cs="Arial"/>
          <w:bCs/>
          <w:szCs w:val="20"/>
          <w:lang w:val="sl-SI"/>
        </w:rPr>
        <w:t>a za vpis</w:t>
      </w:r>
      <w:r w:rsidR="00040FA1" w:rsidRPr="0003619A">
        <w:rPr>
          <w:rFonts w:eastAsiaTheme="minorHAnsi" w:cs="Arial"/>
          <w:bCs/>
          <w:szCs w:val="20"/>
          <w:lang w:val="sl-SI"/>
        </w:rPr>
        <w:t xml:space="preserve"> </w:t>
      </w:r>
      <w:r w:rsidR="004F0CB1">
        <w:rPr>
          <w:rFonts w:eastAsiaTheme="minorHAnsi" w:cs="Arial"/>
          <w:bCs/>
          <w:szCs w:val="20"/>
          <w:lang w:val="sl-SI"/>
        </w:rPr>
        <w:t>je treba</w:t>
      </w:r>
      <w:r w:rsidR="00014784">
        <w:rPr>
          <w:rFonts w:eastAsiaTheme="minorHAnsi" w:cs="Arial"/>
          <w:bCs/>
          <w:szCs w:val="20"/>
          <w:lang w:val="sl-SI"/>
        </w:rPr>
        <w:t xml:space="preserve"> prek portala</w:t>
      </w:r>
      <w:r w:rsidRPr="0003619A">
        <w:rPr>
          <w:rFonts w:eastAsiaTheme="minorHAnsi" w:cs="Arial"/>
          <w:bCs/>
          <w:szCs w:val="20"/>
          <w:lang w:val="sl-SI"/>
        </w:rPr>
        <w:t xml:space="preserve"> predložiti tudi</w:t>
      </w:r>
      <w:r w:rsidR="00654777" w:rsidRPr="0003619A">
        <w:rPr>
          <w:rFonts w:eastAsiaTheme="minorHAnsi" w:cs="Arial"/>
          <w:bCs/>
          <w:szCs w:val="20"/>
          <w:lang w:val="sl-SI"/>
        </w:rPr>
        <w:t xml:space="preserve"> elekt</w:t>
      </w:r>
      <w:r w:rsidR="000F6575" w:rsidRPr="0003619A">
        <w:rPr>
          <w:rFonts w:eastAsiaTheme="minorHAnsi" w:cs="Arial"/>
          <w:bCs/>
          <w:szCs w:val="20"/>
          <w:lang w:val="sl-SI"/>
        </w:rPr>
        <w:t>r</w:t>
      </w:r>
      <w:r w:rsidR="00654777" w:rsidRPr="0003619A">
        <w:rPr>
          <w:rFonts w:eastAsiaTheme="minorHAnsi" w:cs="Arial"/>
          <w:bCs/>
          <w:szCs w:val="20"/>
          <w:lang w:val="sl-SI"/>
        </w:rPr>
        <w:t>o</w:t>
      </w:r>
      <w:r w:rsidR="000F6575" w:rsidRPr="0003619A">
        <w:rPr>
          <w:rFonts w:eastAsiaTheme="minorHAnsi" w:cs="Arial"/>
          <w:bCs/>
          <w:szCs w:val="20"/>
          <w:lang w:val="sl-SI"/>
        </w:rPr>
        <w:t>n</w:t>
      </w:r>
      <w:r w:rsidR="00654777" w:rsidRPr="0003619A">
        <w:rPr>
          <w:rFonts w:eastAsiaTheme="minorHAnsi" w:cs="Arial"/>
          <w:bCs/>
          <w:szCs w:val="20"/>
          <w:lang w:val="sl-SI"/>
        </w:rPr>
        <w:t>ske</w:t>
      </w:r>
      <w:r w:rsidRPr="0003619A">
        <w:rPr>
          <w:rFonts w:eastAsiaTheme="minorHAnsi" w:cs="Arial"/>
          <w:bCs/>
          <w:szCs w:val="20"/>
          <w:lang w:val="sl-SI"/>
        </w:rPr>
        <w:t xml:space="preserve"> listine</w:t>
      </w:r>
      <w:r w:rsidR="00AD7E26">
        <w:rPr>
          <w:rFonts w:eastAsiaTheme="minorHAnsi" w:cs="Arial"/>
          <w:bCs/>
          <w:szCs w:val="20"/>
          <w:lang w:val="sl-SI"/>
        </w:rPr>
        <w:t xml:space="preserve">, </w:t>
      </w:r>
      <w:r w:rsidR="00FF5772">
        <w:rPr>
          <w:rFonts w:eastAsiaTheme="minorHAnsi" w:cs="Arial"/>
          <w:bCs/>
          <w:szCs w:val="20"/>
          <w:lang w:val="sl-SI"/>
        </w:rPr>
        <w:t xml:space="preserve">ki so </w:t>
      </w:r>
      <w:r w:rsidR="00AD7E26">
        <w:rPr>
          <w:rFonts w:eastAsiaTheme="minorHAnsi" w:cs="Arial"/>
          <w:bCs/>
          <w:szCs w:val="20"/>
          <w:lang w:val="sl-SI"/>
        </w:rPr>
        <w:t>potrebne za vpis</w:t>
      </w:r>
      <w:r w:rsidR="00BE77CF">
        <w:rPr>
          <w:rFonts w:eastAsiaTheme="minorHAnsi" w:cs="Arial"/>
          <w:bCs/>
          <w:szCs w:val="20"/>
          <w:lang w:val="sl-SI"/>
        </w:rPr>
        <w:t xml:space="preserve">. </w:t>
      </w:r>
      <w:r w:rsidR="00F669FE">
        <w:rPr>
          <w:rFonts w:eastAsiaTheme="minorHAnsi" w:cs="Arial"/>
          <w:bCs/>
          <w:szCs w:val="20"/>
          <w:lang w:val="sl-SI"/>
        </w:rPr>
        <w:t>Elektronske listine, ki</w:t>
      </w:r>
      <w:r w:rsidR="006D5A63">
        <w:rPr>
          <w:rFonts w:eastAsiaTheme="minorHAnsi" w:cs="Arial"/>
          <w:bCs/>
          <w:szCs w:val="20"/>
          <w:lang w:val="sl-SI"/>
        </w:rPr>
        <w:t xml:space="preserve"> se</w:t>
      </w:r>
      <w:r w:rsidR="00F669FE">
        <w:rPr>
          <w:rFonts w:eastAsiaTheme="minorHAnsi" w:cs="Arial"/>
          <w:bCs/>
          <w:szCs w:val="20"/>
          <w:lang w:val="sl-SI"/>
        </w:rPr>
        <w:t xml:space="preserve"> priložijo</w:t>
      </w:r>
      <w:r w:rsidR="0061644D">
        <w:rPr>
          <w:rFonts w:eastAsiaTheme="minorHAnsi" w:cs="Arial"/>
          <w:bCs/>
          <w:szCs w:val="20"/>
          <w:lang w:val="sl-SI"/>
        </w:rPr>
        <w:t xml:space="preserve"> predlogu za vpis, morajo</w:t>
      </w:r>
      <w:r w:rsidR="000F713A">
        <w:rPr>
          <w:rFonts w:eastAsiaTheme="minorHAnsi" w:cs="Arial"/>
          <w:bCs/>
          <w:szCs w:val="20"/>
          <w:lang w:val="sl-SI"/>
        </w:rPr>
        <w:t xml:space="preserve"> biti </w:t>
      </w:r>
      <w:r w:rsidR="00F54AF6">
        <w:rPr>
          <w:rFonts w:eastAsiaTheme="minorHAnsi" w:cs="Arial"/>
          <w:bCs/>
          <w:szCs w:val="20"/>
          <w:lang w:val="sl-SI"/>
        </w:rPr>
        <w:t xml:space="preserve">elektronsko podpisane, skladno z </w:t>
      </w:r>
      <w:r w:rsidR="009D70A5">
        <w:rPr>
          <w:rFonts w:eastAsiaTheme="minorHAnsi" w:cs="Arial"/>
          <w:bCs/>
          <w:szCs w:val="20"/>
          <w:lang w:val="sl-SI"/>
        </w:rPr>
        <w:t>določbami</w:t>
      </w:r>
      <w:r w:rsidR="00B363B0">
        <w:rPr>
          <w:rFonts w:eastAsiaTheme="minorHAnsi" w:cs="Arial"/>
          <w:bCs/>
          <w:szCs w:val="20"/>
          <w:lang w:val="sl-SI"/>
        </w:rPr>
        <w:t xml:space="preserve"> 28.a člena ZSReg</w:t>
      </w:r>
      <w:r w:rsidR="00011444">
        <w:rPr>
          <w:rFonts w:eastAsiaTheme="minorHAnsi" w:cs="Arial"/>
          <w:bCs/>
          <w:szCs w:val="20"/>
          <w:lang w:val="sl-SI"/>
        </w:rPr>
        <w:t>. L</w:t>
      </w:r>
      <w:r w:rsidR="009B6F46">
        <w:rPr>
          <w:rFonts w:eastAsiaTheme="minorHAnsi" w:cs="Arial"/>
          <w:bCs/>
          <w:szCs w:val="20"/>
          <w:lang w:val="sl-SI"/>
        </w:rPr>
        <w:t>istine</w:t>
      </w:r>
      <w:r w:rsidR="0024234D" w:rsidRPr="0003619A">
        <w:rPr>
          <w:rFonts w:eastAsiaTheme="minorHAnsi" w:cs="Arial"/>
          <w:bCs/>
          <w:szCs w:val="20"/>
          <w:lang w:val="sl-SI"/>
        </w:rPr>
        <w:t xml:space="preserve">, ki jih </w:t>
      </w:r>
      <w:r w:rsidR="00E24EB6">
        <w:rPr>
          <w:rFonts w:eastAsiaTheme="minorHAnsi" w:cs="Arial"/>
          <w:bCs/>
          <w:szCs w:val="20"/>
          <w:lang w:val="sl-SI"/>
        </w:rPr>
        <w:t>v postopku sestave predloga</w:t>
      </w:r>
      <w:r w:rsidR="0024234D" w:rsidRPr="0003619A">
        <w:rPr>
          <w:rFonts w:eastAsiaTheme="minorHAnsi" w:cs="Arial"/>
          <w:bCs/>
          <w:szCs w:val="20"/>
          <w:lang w:val="sl-SI"/>
        </w:rPr>
        <w:t xml:space="preserve"> </w:t>
      </w:r>
      <w:r w:rsidR="008D0EE5">
        <w:rPr>
          <w:rFonts w:eastAsiaTheme="minorHAnsi" w:cs="Arial"/>
          <w:bCs/>
          <w:szCs w:val="20"/>
          <w:lang w:val="sl-SI"/>
        </w:rPr>
        <w:t xml:space="preserve">izdela aplikacija portala </w:t>
      </w:r>
      <w:r w:rsidR="00E64BE3">
        <w:rPr>
          <w:rFonts w:eastAsiaTheme="minorHAnsi" w:cs="Arial"/>
          <w:bCs/>
          <w:szCs w:val="20"/>
          <w:lang w:val="sl-SI"/>
        </w:rPr>
        <w:t>za</w:t>
      </w:r>
      <w:r w:rsidR="0024234D" w:rsidRPr="0003619A">
        <w:rPr>
          <w:rFonts w:eastAsiaTheme="minorHAnsi" w:cs="Arial"/>
          <w:bCs/>
          <w:szCs w:val="20"/>
          <w:lang w:val="sl-SI"/>
        </w:rPr>
        <w:t xml:space="preserve"> podporo poslovnim subjektom,</w:t>
      </w:r>
      <w:r w:rsidR="00E24EB6">
        <w:rPr>
          <w:rFonts w:eastAsiaTheme="minorHAnsi" w:cs="Arial"/>
          <w:bCs/>
          <w:szCs w:val="20"/>
          <w:lang w:val="sl-SI"/>
        </w:rPr>
        <w:t xml:space="preserve"> </w:t>
      </w:r>
      <w:r w:rsidR="00821A04" w:rsidRPr="0003619A">
        <w:rPr>
          <w:rFonts w:eastAsiaTheme="minorHAnsi" w:cs="Arial"/>
          <w:bCs/>
          <w:szCs w:val="20"/>
          <w:lang w:val="sl-SI"/>
        </w:rPr>
        <w:t>m</w:t>
      </w:r>
      <w:r w:rsidR="00523E83" w:rsidRPr="0003619A">
        <w:rPr>
          <w:rFonts w:eastAsiaTheme="minorHAnsi" w:cs="Arial"/>
          <w:bCs/>
          <w:szCs w:val="20"/>
          <w:lang w:val="sl-SI"/>
        </w:rPr>
        <w:t>ora predlagatelj podpisati z elektronskim podpisom</w:t>
      </w:r>
      <w:r w:rsidR="00821A04" w:rsidRPr="0003619A">
        <w:rPr>
          <w:rFonts w:eastAsiaTheme="minorHAnsi" w:cs="Arial"/>
          <w:bCs/>
          <w:szCs w:val="20"/>
          <w:lang w:val="sl-SI"/>
        </w:rPr>
        <w:t xml:space="preserve">, ki je enakovreden </w:t>
      </w:r>
      <w:r w:rsidR="003B4933" w:rsidRPr="0003619A">
        <w:rPr>
          <w:rFonts w:eastAsiaTheme="minorHAnsi" w:cs="Arial"/>
          <w:bCs/>
          <w:szCs w:val="20"/>
          <w:lang w:val="sl-SI"/>
        </w:rPr>
        <w:t>lastnoročnemu podpisu</w:t>
      </w:r>
      <w:r w:rsidR="00297FEA">
        <w:rPr>
          <w:rFonts w:eastAsiaTheme="minorHAnsi" w:cs="Arial"/>
          <w:bCs/>
          <w:szCs w:val="20"/>
          <w:lang w:val="sl-SI"/>
        </w:rPr>
        <w:t>, lis</w:t>
      </w:r>
      <w:r w:rsidR="00A3454E">
        <w:rPr>
          <w:rFonts w:eastAsiaTheme="minorHAnsi" w:cs="Arial"/>
          <w:bCs/>
          <w:szCs w:val="20"/>
          <w:lang w:val="sl-SI"/>
        </w:rPr>
        <w:t>tine</w:t>
      </w:r>
      <w:r w:rsidR="003362A8" w:rsidRPr="0003619A">
        <w:rPr>
          <w:rFonts w:eastAsiaTheme="minorHAnsi" w:cs="Arial"/>
          <w:bCs/>
          <w:szCs w:val="20"/>
          <w:lang w:val="sl-SI"/>
        </w:rPr>
        <w:t xml:space="preserve">, </w:t>
      </w:r>
      <w:r w:rsidR="003F303E" w:rsidRPr="0003619A">
        <w:rPr>
          <w:rFonts w:eastAsiaTheme="minorHAnsi" w:cs="Arial"/>
          <w:bCs/>
          <w:szCs w:val="20"/>
          <w:lang w:val="sl-SI"/>
        </w:rPr>
        <w:t xml:space="preserve">ki jih </w:t>
      </w:r>
      <w:r w:rsidR="008F6762">
        <w:rPr>
          <w:rFonts w:eastAsiaTheme="minorHAnsi" w:cs="Arial"/>
          <w:bCs/>
          <w:szCs w:val="20"/>
          <w:lang w:val="sl-SI"/>
        </w:rPr>
        <w:t>za predlagatelja p</w:t>
      </w:r>
      <w:r w:rsidR="00E44AEC" w:rsidRPr="0003619A">
        <w:rPr>
          <w:rFonts w:eastAsiaTheme="minorHAnsi" w:cs="Arial"/>
          <w:bCs/>
          <w:szCs w:val="20"/>
          <w:lang w:val="sl-SI"/>
        </w:rPr>
        <w:t xml:space="preserve">redloži </w:t>
      </w:r>
      <w:r w:rsidR="00505517" w:rsidRPr="0003619A">
        <w:rPr>
          <w:rFonts w:eastAsiaTheme="minorHAnsi" w:cs="Arial"/>
          <w:bCs/>
          <w:szCs w:val="20"/>
          <w:lang w:val="sl-SI"/>
        </w:rPr>
        <w:t xml:space="preserve">notar </w:t>
      </w:r>
      <w:r w:rsidR="00E44AEC" w:rsidRPr="0003619A">
        <w:rPr>
          <w:rFonts w:eastAsiaTheme="minorHAnsi" w:cs="Arial"/>
          <w:bCs/>
          <w:szCs w:val="20"/>
          <w:lang w:val="sl-SI"/>
        </w:rPr>
        <w:t>oziroma</w:t>
      </w:r>
      <w:r w:rsidR="003F303E" w:rsidRPr="0003619A">
        <w:rPr>
          <w:rFonts w:eastAsiaTheme="minorHAnsi" w:cs="Arial"/>
          <w:bCs/>
          <w:szCs w:val="20"/>
          <w:lang w:val="sl-SI"/>
        </w:rPr>
        <w:t xml:space="preserve"> </w:t>
      </w:r>
      <w:r w:rsidR="00B4321E" w:rsidRPr="0003619A">
        <w:rPr>
          <w:rFonts w:eastAsiaTheme="minorHAnsi" w:cs="Arial"/>
          <w:bCs/>
          <w:szCs w:val="20"/>
          <w:lang w:val="sl-SI"/>
        </w:rPr>
        <w:t xml:space="preserve">jih notar zanj </w:t>
      </w:r>
      <w:r w:rsidR="004C7CA7">
        <w:rPr>
          <w:rFonts w:eastAsiaTheme="minorHAnsi" w:cs="Arial"/>
          <w:bCs/>
          <w:szCs w:val="20"/>
          <w:lang w:val="sl-SI"/>
        </w:rPr>
        <w:t xml:space="preserve">potrdi, </w:t>
      </w:r>
      <w:r w:rsidR="003362A8" w:rsidRPr="0003619A">
        <w:rPr>
          <w:rFonts w:eastAsiaTheme="minorHAnsi" w:cs="Arial"/>
          <w:bCs/>
          <w:szCs w:val="20"/>
          <w:lang w:val="sl-SI"/>
        </w:rPr>
        <w:t xml:space="preserve">sestavi </w:t>
      </w:r>
      <w:r w:rsidR="00BF36BE" w:rsidRPr="0003619A">
        <w:rPr>
          <w:rFonts w:eastAsiaTheme="minorHAnsi" w:cs="Arial"/>
          <w:bCs/>
          <w:szCs w:val="20"/>
          <w:lang w:val="sl-SI"/>
        </w:rPr>
        <w:t xml:space="preserve">ali overi </w:t>
      </w:r>
      <w:r w:rsidR="00D61014" w:rsidRPr="0003619A">
        <w:rPr>
          <w:rFonts w:eastAsiaTheme="minorHAnsi" w:cs="Arial"/>
          <w:bCs/>
          <w:szCs w:val="20"/>
          <w:lang w:val="sl-SI"/>
        </w:rPr>
        <w:t>prek videokomunikacijskega sistema za komunikacijo strank z notarjem</w:t>
      </w:r>
      <w:r w:rsidR="00466A51">
        <w:rPr>
          <w:rFonts w:eastAsiaTheme="minorHAnsi" w:cs="Arial"/>
          <w:bCs/>
          <w:szCs w:val="20"/>
          <w:lang w:val="sl-SI"/>
        </w:rPr>
        <w:t>, pa morajo biti sestavljene</w:t>
      </w:r>
      <w:r w:rsidR="00411D25" w:rsidRPr="0003619A">
        <w:rPr>
          <w:rFonts w:eastAsiaTheme="minorHAnsi" w:cs="Arial"/>
          <w:bCs/>
          <w:szCs w:val="20"/>
          <w:lang w:val="sl-SI"/>
        </w:rPr>
        <w:t xml:space="preserve"> v skladu z zakonom, ki ureja notariat</w:t>
      </w:r>
      <w:r w:rsidR="00011888" w:rsidRPr="0003619A">
        <w:rPr>
          <w:rFonts w:eastAsiaTheme="minorHAnsi" w:cs="Arial"/>
          <w:bCs/>
          <w:szCs w:val="20"/>
          <w:lang w:val="sl-SI"/>
        </w:rPr>
        <w:t>.</w:t>
      </w:r>
      <w:r w:rsidR="00C51230">
        <w:rPr>
          <w:rFonts w:eastAsiaTheme="minorHAnsi" w:cs="Arial"/>
          <w:bCs/>
          <w:szCs w:val="20"/>
          <w:lang w:val="sl-SI"/>
        </w:rPr>
        <w:t>«.</w:t>
      </w:r>
      <w:r w:rsidR="00411D25" w:rsidRPr="0003619A">
        <w:rPr>
          <w:rFonts w:eastAsiaTheme="minorHAnsi" w:cs="Arial"/>
          <w:bCs/>
          <w:szCs w:val="20"/>
          <w:lang w:val="sl-SI"/>
        </w:rPr>
        <w:t xml:space="preserve"> </w:t>
      </w:r>
    </w:p>
    <w:p w14:paraId="3C224C2F" w14:textId="77777777" w:rsidR="003D1392" w:rsidRPr="0003619A" w:rsidRDefault="003D1392" w:rsidP="003D1392">
      <w:pPr>
        <w:spacing w:line="276" w:lineRule="auto"/>
        <w:jc w:val="both"/>
        <w:rPr>
          <w:rFonts w:eastAsiaTheme="minorHAnsi" w:cs="Arial"/>
          <w:bCs/>
          <w:szCs w:val="20"/>
          <w:lang w:val="sl-SI"/>
        </w:rPr>
      </w:pPr>
    </w:p>
    <w:p w14:paraId="0AD18916" w14:textId="77777777" w:rsidR="003D1392" w:rsidRPr="0003619A" w:rsidRDefault="003D1392" w:rsidP="003D1392">
      <w:pPr>
        <w:numPr>
          <w:ilvl w:val="0"/>
          <w:numId w:val="20"/>
        </w:numPr>
        <w:spacing w:line="276" w:lineRule="auto"/>
        <w:ind w:left="0" w:firstLine="0"/>
        <w:contextualSpacing/>
        <w:jc w:val="center"/>
        <w:rPr>
          <w:rFonts w:eastAsiaTheme="minorHAnsi" w:cs="Arial"/>
          <w:bCs/>
          <w:szCs w:val="20"/>
          <w:lang w:val="sl-SI"/>
        </w:rPr>
      </w:pPr>
      <w:r w:rsidRPr="0003619A">
        <w:rPr>
          <w:rFonts w:eastAsiaTheme="minorHAnsi" w:cs="Arial"/>
          <w:bCs/>
          <w:szCs w:val="20"/>
          <w:lang w:val="sl-SI"/>
        </w:rPr>
        <w:lastRenderedPageBreak/>
        <w:t>člen</w:t>
      </w:r>
    </w:p>
    <w:p w14:paraId="2384B496" w14:textId="77777777" w:rsidR="003D1392" w:rsidRPr="0003619A" w:rsidRDefault="003D1392" w:rsidP="003D1392">
      <w:pPr>
        <w:spacing w:line="276" w:lineRule="auto"/>
        <w:jc w:val="both"/>
        <w:rPr>
          <w:rFonts w:eastAsiaTheme="minorHAnsi" w:cs="Arial"/>
          <w:bCs/>
          <w:szCs w:val="20"/>
          <w:lang w:val="sl-SI"/>
        </w:rPr>
      </w:pPr>
    </w:p>
    <w:p w14:paraId="0B33D3C6" w14:textId="276EEF2E" w:rsidR="003272C7" w:rsidRPr="0003619A" w:rsidRDefault="003272C7" w:rsidP="003D1392">
      <w:pPr>
        <w:spacing w:line="276" w:lineRule="auto"/>
        <w:jc w:val="both"/>
        <w:rPr>
          <w:rFonts w:eastAsiaTheme="minorHAnsi" w:cs="Arial"/>
          <w:bCs/>
          <w:szCs w:val="20"/>
          <w:lang w:val="sl-SI"/>
        </w:rPr>
      </w:pPr>
      <w:r w:rsidRPr="0003619A">
        <w:rPr>
          <w:rFonts w:eastAsiaTheme="minorHAnsi" w:cs="Arial"/>
          <w:bCs/>
          <w:szCs w:val="20"/>
          <w:lang w:val="sl-SI"/>
        </w:rPr>
        <w:t>V</w:t>
      </w:r>
      <w:r w:rsidR="00AA6DE9" w:rsidRPr="0003619A">
        <w:rPr>
          <w:rFonts w:eastAsiaTheme="minorHAnsi" w:cs="Arial"/>
          <w:bCs/>
          <w:szCs w:val="20"/>
          <w:lang w:val="sl-SI"/>
        </w:rPr>
        <w:t xml:space="preserve"> 23. členu se v drugem odstavku 1. točka spremeni tako, da se glasi:</w:t>
      </w:r>
    </w:p>
    <w:p w14:paraId="0C4568F3" w14:textId="4258AD48" w:rsidR="00AA6DE9" w:rsidRPr="0003619A" w:rsidRDefault="00AA6DE9" w:rsidP="003D1392">
      <w:pPr>
        <w:spacing w:line="276" w:lineRule="auto"/>
        <w:jc w:val="both"/>
        <w:rPr>
          <w:rFonts w:eastAsiaTheme="minorHAnsi" w:cs="Arial"/>
          <w:bCs/>
          <w:szCs w:val="20"/>
          <w:lang w:val="sl-SI"/>
        </w:rPr>
      </w:pPr>
      <w:r w:rsidRPr="0003619A">
        <w:rPr>
          <w:rFonts w:eastAsiaTheme="minorHAnsi" w:cs="Arial"/>
          <w:bCs/>
          <w:szCs w:val="20"/>
          <w:lang w:val="sl-SI"/>
        </w:rPr>
        <w:t xml:space="preserve">»1. določi šifro glavne dejavnosti po 4. členu ZPRS-1, šifro institucionalnega sektorja po 5. členu ZPRS-1, matično številko po 6. členu ZPRS-1 </w:t>
      </w:r>
      <w:r w:rsidR="00BA5F6E">
        <w:rPr>
          <w:rFonts w:eastAsiaTheme="minorHAnsi" w:cs="Arial"/>
          <w:bCs/>
          <w:szCs w:val="20"/>
          <w:lang w:val="sl-SI"/>
        </w:rPr>
        <w:t>ter dodeli</w:t>
      </w:r>
      <w:r w:rsidRPr="0003619A">
        <w:rPr>
          <w:rFonts w:eastAsiaTheme="minorHAnsi" w:cs="Arial"/>
          <w:bCs/>
          <w:szCs w:val="20"/>
          <w:lang w:val="sl-SI"/>
        </w:rPr>
        <w:t xml:space="preserve"> enotni identifikator po 7.a členu ZPRS-1 in«</w:t>
      </w:r>
    </w:p>
    <w:p w14:paraId="3E212051" w14:textId="77777777" w:rsidR="003272C7" w:rsidRPr="0003619A" w:rsidRDefault="003272C7" w:rsidP="003D1392">
      <w:pPr>
        <w:spacing w:line="276" w:lineRule="auto"/>
        <w:jc w:val="both"/>
        <w:rPr>
          <w:rFonts w:eastAsiaTheme="minorHAnsi" w:cs="Arial"/>
          <w:bCs/>
          <w:szCs w:val="20"/>
          <w:lang w:val="sl-SI"/>
        </w:rPr>
      </w:pPr>
    </w:p>
    <w:p w14:paraId="38111B6E" w14:textId="77777777" w:rsidR="003272C7" w:rsidRPr="0003619A" w:rsidRDefault="003272C7" w:rsidP="003272C7">
      <w:pPr>
        <w:numPr>
          <w:ilvl w:val="0"/>
          <w:numId w:val="20"/>
        </w:numPr>
        <w:spacing w:line="276" w:lineRule="auto"/>
        <w:ind w:left="0" w:firstLine="0"/>
        <w:contextualSpacing/>
        <w:jc w:val="center"/>
        <w:rPr>
          <w:rFonts w:eastAsiaTheme="minorHAnsi" w:cs="Arial"/>
          <w:bCs/>
          <w:szCs w:val="20"/>
          <w:lang w:val="sl-SI"/>
        </w:rPr>
      </w:pPr>
      <w:r w:rsidRPr="0003619A">
        <w:rPr>
          <w:rFonts w:eastAsiaTheme="minorHAnsi" w:cs="Arial"/>
          <w:bCs/>
          <w:szCs w:val="20"/>
          <w:lang w:val="sl-SI"/>
        </w:rPr>
        <w:t>člen</w:t>
      </w:r>
    </w:p>
    <w:p w14:paraId="456C4A99" w14:textId="77777777" w:rsidR="003272C7" w:rsidRPr="0003619A" w:rsidRDefault="003272C7" w:rsidP="003D1392">
      <w:pPr>
        <w:spacing w:line="276" w:lineRule="auto"/>
        <w:jc w:val="both"/>
        <w:rPr>
          <w:rFonts w:eastAsiaTheme="minorHAnsi" w:cs="Arial"/>
          <w:bCs/>
          <w:szCs w:val="20"/>
          <w:lang w:val="sl-SI"/>
        </w:rPr>
      </w:pPr>
    </w:p>
    <w:p w14:paraId="35109CAF" w14:textId="4F8D4CB2"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 xml:space="preserve">V 25. členu se v drugem odstavku na koncu </w:t>
      </w:r>
      <w:r w:rsidR="001210A0">
        <w:rPr>
          <w:rFonts w:eastAsiaTheme="minorHAnsi" w:cs="Arial"/>
          <w:bCs/>
          <w:szCs w:val="20"/>
          <w:lang w:val="sl-SI"/>
        </w:rPr>
        <w:t>besedil</w:t>
      </w:r>
      <w:r w:rsidR="00E91086">
        <w:rPr>
          <w:rFonts w:eastAsiaTheme="minorHAnsi" w:cs="Arial"/>
          <w:bCs/>
          <w:szCs w:val="20"/>
          <w:lang w:val="sl-SI"/>
        </w:rPr>
        <w:t xml:space="preserve">a </w:t>
      </w:r>
      <w:r w:rsidRPr="0003619A">
        <w:rPr>
          <w:rFonts w:eastAsiaTheme="minorHAnsi" w:cs="Arial"/>
          <w:bCs/>
          <w:szCs w:val="20"/>
          <w:lang w:val="sl-SI"/>
        </w:rPr>
        <w:t>pred piko vstavi besedilo »in s spletno povezavo, na kateri se nahaja elektronski izvirnik sklepa«.</w:t>
      </w:r>
    </w:p>
    <w:p w14:paraId="5BD0FECD" w14:textId="77777777" w:rsidR="009629B7" w:rsidRPr="0003619A" w:rsidRDefault="009629B7" w:rsidP="003D1392">
      <w:pPr>
        <w:spacing w:line="276" w:lineRule="auto"/>
        <w:jc w:val="both"/>
        <w:rPr>
          <w:rFonts w:eastAsiaTheme="minorHAnsi" w:cs="Arial"/>
          <w:bCs/>
          <w:szCs w:val="20"/>
          <w:lang w:val="sl-SI"/>
        </w:rPr>
      </w:pPr>
    </w:p>
    <w:p w14:paraId="077A1F8E" w14:textId="77777777" w:rsidR="003D1392" w:rsidRPr="0003619A" w:rsidRDefault="003D1392" w:rsidP="003D1392">
      <w:pPr>
        <w:numPr>
          <w:ilvl w:val="0"/>
          <w:numId w:val="20"/>
        </w:numPr>
        <w:spacing w:line="276" w:lineRule="auto"/>
        <w:ind w:left="0" w:firstLine="0"/>
        <w:contextualSpacing/>
        <w:jc w:val="center"/>
        <w:rPr>
          <w:rFonts w:eastAsiaTheme="minorHAnsi" w:cs="Arial"/>
          <w:bCs/>
          <w:szCs w:val="20"/>
          <w:lang w:val="sl-SI"/>
        </w:rPr>
      </w:pPr>
      <w:r w:rsidRPr="0003619A">
        <w:rPr>
          <w:rFonts w:eastAsiaTheme="minorHAnsi" w:cs="Arial"/>
          <w:bCs/>
          <w:szCs w:val="20"/>
          <w:lang w:val="sl-SI"/>
        </w:rPr>
        <w:t>člen</w:t>
      </w:r>
    </w:p>
    <w:p w14:paraId="731946C0" w14:textId="77777777" w:rsidR="003D1392" w:rsidRPr="0003619A" w:rsidRDefault="003D1392" w:rsidP="003D1392">
      <w:pPr>
        <w:spacing w:line="276" w:lineRule="auto"/>
        <w:jc w:val="both"/>
        <w:rPr>
          <w:rFonts w:eastAsiaTheme="minorHAnsi" w:cs="Arial"/>
          <w:bCs/>
          <w:szCs w:val="20"/>
          <w:lang w:val="sl-SI"/>
        </w:rPr>
      </w:pPr>
    </w:p>
    <w:p w14:paraId="0E088787" w14:textId="77777777" w:rsidR="004433D8"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V 30. členu se</w:t>
      </w:r>
      <w:r w:rsidR="004433D8" w:rsidRPr="0003619A">
        <w:rPr>
          <w:rFonts w:eastAsiaTheme="minorHAnsi" w:cs="Arial"/>
          <w:bCs/>
          <w:szCs w:val="20"/>
          <w:lang w:val="sl-SI"/>
        </w:rPr>
        <w:t>:</w:t>
      </w:r>
    </w:p>
    <w:p w14:paraId="72A21B4C" w14:textId="1058CE09" w:rsidR="00CA44D3" w:rsidRPr="0003619A" w:rsidRDefault="00CA44D3" w:rsidP="003D1392">
      <w:pPr>
        <w:spacing w:line="276" w:lineRule="auto"/>
        <w:jc w:val="both"/>
        <w:rPr>
          <w:rFonts w:eastAsiaTheme="minorHAnsi" w:cs="Arial"/>
          <w:bCs/>
          <w:szCs w:val="20"/>
          <w:lang w:val="sl-SI"/>
        </w:rPr>
      </w:pPr>
      <w:r w:rsidRPr="0003619A">
        <w:rPr>
          <w:rFonts w:eastAsiaTheme="minorHAnsi" w:cs="Arial"/>
          <w:bCs/>
          <w:szCs w:val="20"/>
          <w:lang w:val="sl-SI"/>
        </w:rPr>
        <w:t xml:space="preserve">– </w:t>
      </w:r>
      <w:r w:rsidR="003D1392" w:rsidRPr="0003619A">
        <w:rPr>
          <w:rFonts w:eastAsiaTheme="minorHAnsi" w:cs="Arial"/>
          <w:bCs/>
          <w:szCs w:val="20"/>
          <w:lang w:val="sl-SI"/>
        </w:rPr>
        <w:t>2. točka spremeni tako, da se glasi: »2. ustanovitelji, družbeniki ali člani subjekta vpisa,</w:t>
      </w:r>
      <w:r w:rsidR="00D64C49" w:rsidRPr="0003619A">
        <w:rPr>
          <w:rFonts w:eastAsiaTheme="minorHAnsi" w:cs="Arial"/>
          <w:bCs/>
          <w:szCs w:val="20"/>
          <w:lang w:val="sl-SI"/>
        </w:rPr>
        <w:t>«</w:t>
      </w:r>
    </w:p>
    <w:p w14:paraId="2BBC2E7C" w14:textId="26DD421F" w:rsidR="003D1392" w:rsidRPr="0003619A" w:rsidRDefault="00CA44D3" w:rsidP="003D1392">
      <w:pPr>
        <w:spacing w:line="276" w:lineRule="auto"/>
        <w:jc w:val="both"/>
        <w:rPr>
          <w:rFonts w:eastAsiaTheme="minorHAnsi" w:cs="Arial"/>
          <w:bCs/>
          <w:szCs w:val="20"/>
          <w:lang w:val="sl-SI"/>
        </w:rPr>
      </w:pPr>
      <w:r w:rsidRPr="0003619A">
        <w:rPr>
          <w:rFonts w:eastAsiaTheme="minorHAnsi" w:cs="Arial"/>
          <w:bCs/>
          <w:szCs w:val="20"/>
          <w:lang w:val="sl-SI"/>
        </w:rPr>
        <w:t>– z</w:t>
      </w:r>
      <w:r w:rsidR="003D1392" w:rsidRPr="0003619A">
        <w:rPr>
          <w:rFonts w:eastAsiaTheme="minorHAnsi" w:cs="Arial"/>
          <w:bCs/>
          <w:szCs w:val="20"/>
          <w:lang w:val="sl-SI"/>
        </w:rPr>
        <w:t>a 6. točko se dodajo nove 7. do 13. točka, ki se glasijo:</w:t>
      </w:r>
    </w:p>
    <w:p w14:paraId="6D5012E7" w14:textId="113E677F" w:rsidR="003D1392" w:rsidRPr="0003619A" w:rsidRDefault="003D1392" w:rsidP="003D1392">
      <w:pPr>
        <w:spacing w:line="276" w:lineRule="auto"/>
        <w:jc w:val="both"/>
        <w:rPr>
          <w:rFonts w:cs="Arial"/>
          <w:szCs w:val="20"/>
          <w:lang w:val="sl-SI" w:eastAsia="sl-SI"/>
        </w:rPr>
      </w:pPr>
      <w:r w:rsidRPr="0003619A">
        <w:rPr>
          <w:rFonts w:eastAsiaTheme="minorHAnsi" w:cs="Arial"/>
          <w:bCs/>
          <w:szCs w:val="20"/>
          <w:lang w:val="sl-SI"/>
        </w:rPr>
        <w:t>»</w:t>
      </w:r>
      <w:r w:rsidRPr="0003619A">
        <w:rPr>
          <w:rFonts w:cs="Arial"/>
          <w:szCs w:val="20"/>
          <w:lang w:val="sl-SI" w:eastAsia="sl-SI"/>
        </w:rPr>
        <w:t>7. postopki zaradi insolventnosti, prisilne likvidacije ali izbrisa iz sodnega registra brez likvidacije,</w:t>
      </w:r>
    </w:p>
    <w:p w14:paraId="33F2092D" w14:textId="77777777" w:rsidR="003D1392" w:rsidRPr="0003619A" w:rsidRDefault="003D1392" w:rsidP="003D1392">
      <w:pPr>
        <w:spacing w:line="276" w:lineRule="auto"/>
        <w:jc w:val="both"/>
        <w:rPr>
          <w:rFonts w:cs="Arial"/>
          <w:szCs w:val="20"/>
          <w:lang w:val="sl-SI" w:eastAsia="sl-SI"/>
        </w:rPr>
      </w:pPr>
      <w:r w:rsidRPr="0003619A">
        <w:rPr>
          <w:rFonts w:cs="Arial"/>
          <w:szCs w:val="20"/>
          <w:lang w:val="sl-SI" w:eastAsia="sl-SI"/>
        </w:rPr>
        <w:t>8. drugi načini prenehanja,</w:t>
      </w:r>
    </w:p>
    <w:p w14:paraId="6756D47E" w14:textId="77777777" w:rsidR="003D1392" w:rsidRPr="0003619A" w:rsidRDefault="003D1392" w:rsidP="003D1392">
      <w:pPr>
        <w:shd w:val="clear" w:color="auto" w:fill="FFFFFF"/>
        <w:spacing w:line="276" w:lineRule="auto"/>
        <w:jc w:val="both"/>
        <w:rPr>
          <w:rFonts w:cs="Arial"/>
          <w:szCs w:val="20"/>
          <w:lang w:val="sl-SI" w:eastAsia="sl-SI"/>
        </w:rPr>
      </w:pPr>
      <w:r w:rsidRPr="0003619A">
        <w:rPr>
          <w:rFonts w:cs="Arial"/>
          <w:szCs w:val="20"/>
          <w:lang w:val="sl-SI" w:eastAsia="sl-SI"/>
        </w:rPr>
        <w:t>9. statusna preoblikovanja, združitve in delitve,</w:t>
      </w:r>
    </w:p>
    <w:p w14:paraId="0922DB1D" w14:textId="77777777" w:rsidR="003D1392" w:rsidRPr="0003619A" w:rsidRDefault="003D1392" w:rsidP="003D1392">
      <w:pPr>
        <w:shd w:val="clear" w:color="auto" w:fill="FFFFFF"/>
        <w:spacing w:line="276" w:lineRule="auto"/>
        <w:jc w:val="both"/>
        <w:rPr>
          <w:rFonts w:cs="Arial"/>
          <w:szCs w:val="20"/>
          <w:lang w:val="sl-SI" w:eastAsia="sl-SI"/>
        </w:rPr>
      </w:pPr>
      <w:r w:rsidRPr="0003619A">
        <w:rPr>
          <w:rFonts w:cs="Arial"/>
          <w:szCs w:val="20"/>
          <w:lang w:val="sl-SI" w:eastAsia="sl-SI"/>
        </w:rPr>
        <w:t>10. čezmejne združitve, čezmejne delitve in čezmejna preoblikovanja,</w:t>
      </w:r>
    </w:p>
    <w:p w14:paraId="193CAC3F" w14:textId="77777777" w:rsidR="003D1392" w:rsidRPr="0003619A" w:rsidRDefault="003D1392" w:rsidP="003D1392">
      <w:pPr>
        <w:shd w:val="clear" w:color="auto" w:fill="FFFFFF"/>
        <w:spacing w:line="276" w:lineRule="auto"/>
        <w:jc w:val="both"/>
        <w:rPr>
          <w:rFonts w:cs="Arial"/>
          <w:szCs w:val="20"/>
          <w:lang w:val="sl-SI" w:eastAsia="sl-SI"/>
        </w:rPr>
      </w:pPr>
      <w:r w:rsidRPr="0003619A">
        <w:rPr>
          <w:rFonts w:cs="Arial"/>
          <w:szCs w:val="20"/>
          <w:lang w:val="sl-SI" w:eastAsia="sl-SI"/>
        </w:rPr>
        <w:t>11. podružnice v drugih državah članicah,</w:t>
      </w:r>
    </w:p>
    <w:p w14:paraId="47A8B604" w14:textId="77777777" w:rsidR="003D1392" w:rsidRPr="0003619A" w:rsidRDefault="003D1392" w:rsidP="003D1392">
      <w:pPr>
        <w:shd w:val="clear" w:color="auto" w:fill="FFFFFF"/>
        <w:spacing w:line="276" w:lineRule="auto"/>
        <w:jc w:val="both"/>
        <w:rPr>
          <w:rFonts w:cs="Arial"/>
          <w:szCs w:val="20"/>
          <w:lang w:val="sl-SI" w:eastAsia="sl-SI"/>
        </w:rPr>
      </w:pPr>
      <w:r w:rsidRPr="0003619A">
        <w:rPr>
          <w:rFonts w:cs="Arial"/>
          <w:szCs w:val="20"/>
          <w:lang w:val="sl-SI" w:eastAsia="sl-SI"/>
        </w:rPr>
        <w:t>12. zastopniki tujega podjetja,</w:t>
      </w:r>
    </w:p>
    <w:p w14:paraId="2E5B9C15" w14:textId="03D00BB5" w:rsidR="003D1392" w:rsidRPr="0003619A" w:rsidRDefault="003D1392" w:rsidP="003D1392">
      <w:pPr>
        <w:shd w:val="clear" w:color="auto" w:fill="FFFFFF"/>
        <w:spacing w:line="276" w:lineRule="auto"/>
        <w:jc w:val="both"/>
        <w:rPr>
          <w:rFonts w:cs="Arial"/>
          <w:szCs w:val="20"/>
          <w:lang w:val="sl-SI" w:eastAsia="sl-SI"/>
        </w:rPr>
      </w:pPr>
      <w:r w:rsidRPr="0003619A">
        <w:rPr>
          <w:rFonts w:cs="Arial"/>
          <w:szCs w:val="20"/>
          <w:lang w:val="sl-SI" w:eastAsia="sl-SI"/>
        </w:rPr>
        <w:t>13. ustanovitelji ali družbeniki tujega podjetja</w:t>
      </w:r>
      <w:r w:rsidR="00437310" w:rsidRPr="0003619A">
        <w:rPr>
          <w:rFonts w:cs="Arial"/>
          <w:szCs w:val="20"/>
          <w:lang w:val="sl-SI" w:eastAsia="sl-SI"/>
        </w:rPr>
        <w:t>,</w:t>
      </w:r>
      <w:r w:rsidRPr="0003619A">
        <w:rPr>
          <w:rFonts w:cs="Arial"/>
          <w:szCs w:val="20"/>
          <w:lang w:val="sl-SI" w:eastAsia="sl-SI"/>
        </w:rPr>
        <w:t>«</w:t>
      </w:r>
      <w:r w:rsidR="00BB4E3B" w:rsidRPr="0003619A">
        <w:rPr>
          <w:rFonts w:cs="Arial"/>
          <w:szCs w:val="20"/>
          <w:lang w:val="sl-SI" w:eastAsia="sl-SI"/>
        </w:rPr>
        <w:t>,</w:t>
      </w:r>
    </w:p>
    <w:p w14:paraId="745ADB82" w14:textId="12CF0EAF" w:rsidR="00BB4E3B" w:rsidRPr="0003619A" w:rsidRDefault="00BB4E3B" w:rsidP="003D1392">
      <w:pPr>
        <w:spacing w:line="276" w:lineRule="auto"/>
        <w:jc w:val="both"/>
        <w:rPr>
          <w:rFonts w:cs="Arial"/>
          <w:szCs w:val="20"/>
          <w:lang w:val="sl-SI" w:eastAsia="sl-SI"/>
        </w:rPr>
      </w:pPr>
      <w:r w:rsidRPr="0003619A">
        <w:rPr>
          <w:rFonts w:cs="Arial"/>
          <w:szCs w:val="20"/>
          <w:lang w:val="sl-SI" w:eastAsia="sl-SI"/>
        </w:rPr>
        <w:t>– v</w:t>
      </w:r>
      <w:r w:rsidR="003D1392" w:rsidRPr="0003619A">
        <w:rPr>
          <w:rFonts w:cs="Arial"/>
          <w:szCs w:val="20"/>
          <w:lang w:val="sl-SI" w:eastAsia="sl-SI"/>
        </w:rPr>
        <w:t xml:space="preserve"> dosedanji 7. točki, ki postane 14. točka, pika </w:t>
      </w:r>
      <w:r w:rsidR="00786C46" w:rsidRPr="0003619A">
        <w:rPr>
          <w:rFonts w:cs="Arial"/>
          <w:szCs w:val="20"/>
          <w:lang w:val="sl-SI" w:eastAsia="sl-SI"/>
        </w:rPr>
        <w:t xml:space="preserve">na koncu </w:t>
      </w:r>
      <w:r w:rsidR="00634F73">
        <w:rPr>
          <w:rFonts w:cs="Arial"/>
          <w:szCs w:val="20"/>
          <w:lang w:val="sl-SI" w:eastAsia="sl-SI"/>
        </w:rPr>
        <w:t xml:space="preserve">besedila </w:t>
      </w:r>
      <w:r w:rsidR="003D1392" w:rsidRPr="0003619A">
        <w:rPr>
          <w:rFonts w:cs="Arial"/>
          <w:szCs w:val="20"/>
          <w:lang w:val="sl-SI" w:eastAsia="sl-SI"/>
        </w:rPr>
        <w:t>nadomesti z vejico</w:t>
      </w:r>
      <w:r w:rsidRPr="0003619A">
        <w:rPr>
          <w:rFonts w:cs="Arial"/>
          <w:szCs w:val="20"/>
          <w:lang w:val="sl-SI" w:eastAsia="sl-SI"/>
        </w:rPr>
        <w:t>,</w:t>
      </w:r>
      <w:r w:rsidR="003D1392" w:rsidRPr="0003619A">
        <w:rPr>
          <w:rFonts w:cs="Arial"/>
          <w:szCs w:val="20"/>
          <w:lang w:val="sl-SI" w:eastAsia="sl-SI"/>
        </w:rPr>
        <w:t xml:space="preserve"> </w:t>
      </w:r>
    </w:p>
    <w:p w14:paraId="590A9780" w14:textId="2D496670" w:rsidR="0000479C" w:rsidRPr="0003619A" w:rsidRDefault="00BB4E3B" w:rsidP="003D1392">
      <w:pPr>
        <w:spacing w:line="276" w:lineRule="auto"/>
        <w:jc w:val="both"/>
        <w:rPr>
          <w:rFonts w:cs="Arial"/>
          <w:szCs w:val="20"/>
          <w:lang w:val="sl-SI" w:eastAsia="sl-SI"/>
        </w:rPr>
      </w:pPr>
      <w:r w:rsidRPr="0003619A">
        <w:rPr>
          <w:rFonts w:cs="Arial"/>
          <w:szCs w:val="20"/>
          <w:lang w:val="sl-SI" w:eastAsia="sl-SI"/>
        </w:rPr>
        <w:t xml:space="preserve">– </w:t>
      </w:r>
      <w:r w:rsidR="003D1392" w:rsidRPr="0003619A">
        <w:rPr>
          <w:rFonts w:cs="Arial"/>
          <w:szCs w:val="20"/>
          <w:lang w:val="sl-SI" w:eastAsia="sl-SI"/>
        </w:rPr>
        <w:t>doda</w:t>
      </w:r>
      <w:r w:rsidR="000E4724">
        <w:rPr>
          <w:rFonts w:cs="Arial"/>
          <w:szCs w:val="20"/>
          <w:lang w:val="sl-SI" w:eastAsia="sl-SI"/>
        </w:rPr>
        <w:t>ta</w:t>
      </w:r>
      <w:r w:rsidR="003D1392" w:rsidRPr="0003619A">
        <w:rPr>
          <w:rFonts w:cs="Arial"/>
          <w:szCs w:val="20"/>
          <w:lang w:val="sl-SI" w:eastAsia="sl-SI"/>
        </w:rPr>
        <w:t xml:space="preserve"> nov</w:t>
      </w:r>
      <w:r w:rsidR="000E4724">
        <w:rPr>
          <w:rFonts w:cs="Arial"/>
          <w:szCs w:val="20"/>
          <w:lang w:val="sl-SI" w:eastAsia="sl-SI"/>
        </w:rPr>
        <w:t>i</w:t>
      </w:r>
      <w:r w:rsidR="003D1392" w:rsidRPr="0003619A">
        <w:rPr>
          <w:rFonts w:cs="Arial"/>
          <w:szCs w:val="20"/>
          <w:lang w:val="sl-SI" w:eastAsia="sl-SI"/>
        </w:rPr>
        <w:t xml:space="preserve"> 15. </w:t>
      </w:r>
      <w:r w:rsidR="000E4724">
        <w:rPr>
          <w:rFonts w:cs="Arial"/>
          <w:szCs w:val="20"/>
          <w:lang w:val="sl-SI" w:eastAsia="sl-SI"/>
        </w:rPr>
        <w:t xml:space="preserve">in 16. </w:t>
      </w:r>
      <w:r w:rsidR="003D1392" w:rsidRPr="0003619A">
        <w:rPr>
          <w:rFonts w:cs="Arial"/>
          <w:szCs w:val="20"/>
          <w:lang w:val="sl-SI" w:eastAsia="sl-SI"/>
        </w:rPr>
        <w:t>točka, ki se glasi</w:t>
      </w:r>
      <w:r w:rsidR="00B2756C">
        <w:rPr>
          <w:rFonts w:cs="Arial"/>
          <w:szCs w:val="20"/>
          <w:lang w:val="sl-SI" w:eastAsia="sl-SI"/>
        </w:rPr>
        <w:t>ta</w:t>
      </w:r>
      <w:r w:rsidR="003D1392" w:rsidRPr="0003619A">
        <w:rPr>
          <w:rFonts w:cs="Arial"/>
          <w:szCs w:val="20"/>
          <w:lang w:val="sl-SI" w:eastAsia="sl-SI"/>
        </w:rPr>
        <w:t>:</w:t>
      </w:r>
    </w:p>
    <w:p w14:paraId="302240AC" w14:textId="117A1C0A" w:rsidR="00B2756C" w:rsidRDefault="003D1392" w:rsidP="003D1392">
      <w:pPr>
        <w:spacing w:line="276" w:lineRule="auto"/>
        <w:jc w:val="both"/>
        <w:rPr>
          <w:rFonts w:cs="Arial"/>
          <w:szCs w:val="20"/>
          <w:lang w:val="sl-SI" w:eastAsia="sl-SI"/>
        </w:rPr>
      </w:pPr>
      <w:r w:rsidRPr="0003619A">
        <w:rPr>
          <w:rFonts w:cs="Arial"/>
          <w:szCs w:val="20"/>
          <w:lang w:val="sl-SI" w:eastAsia="sl-SI"/>
        </w:rPr>
        <w:t>»</w:t>
      </w:r>
      <w:r w:rsidR="00B2756C">
        <w:rPr>
          <w:rFonts w:cs="Arial"/>
          <w:szCs w:val="20"/>
          <w:lang w:val="sl-SI" w:eastAsia="sl-SI"/>
        </w:rPr>
        <w:t xml:space="preserve">15. </w:t>
      </w:r>
      <w:r w:rsidR="0017356C" w:rsidRPr="0017356C">
        <w:rPr>
          <w:rFonts w:cs="Arial"/>
          <w:szCs w:val="20"/>
          <w:lang w:val="sl-SI" w:eastAsia="sl-SI"/>
        </w:rPr>
        <w:t>čas trajanja subjekta vpisa</w:t>
      </w:r>
      <w:r w:rsidR="001066E8">
        <w:rPr>
          <w:rFonts w:cs="Arial"/>
          <w:szCs w:val="20"/>
          <w:lang w:val="sl-SI" w:eastAsia="sl-SI"/>
        </w:rPr>
        <w:t>,</w:t>
      </w:r>
    </w:p>
    <w:p w14:paraId="0B7FA94C" w14:textId="7052B623" w:rsidR="003D1392" w:rsidRPr="0003619A" w:rsidRDefault="003D1392" w:rsidP="003D1392">
      <w:pPr>
        <w:spacing w:line="276" w:lineRule="auto"/>
        <w:jc w:val="both"/>
        <w:rPr>
          <w:rFonts w:cs="Arial"/>
          <w:szCs w:val="20"/>
          <w:lang w:val="sl-SI" w:eastAsia="sl-SI"/>
        </w:rPr>
      </w:pPr>
      <w:r w:rsidRPr="0003619A">
        <w:rPr>
          <w:rFonts w:cs="Arial"/>
          <w:szCs w:val="20"/>
          <w:lang w:val="sl-SI" w:eastAsia="sl-SI"/>
        </w:rPr>
        <w:t>1</w:t>
      </w:r>
      <w:r w:rsidR="00B2756C">
        <w:rPr>
          <w:rFonts w:cs="Arial"/>
          <w:szCs w:val="20"/>
          <w:lang w:val="sl-SI" w:eastAsia="sl-SI"/>
        </w:rPr>
        <w:t>6</w:t>
      </w:r>
      <w:r w:rsidRPr="0003619A">
        <w:rPr>
          <w:rFonts w:cs="Arial"/>
          <w:szCs w:val="20"/>
          <w:lang w:val="sl-SI" w:eastAsia="sl-SI"/>
        </w:rPr>
        <w:t>. izbris subjekta.«.</w:t>
      </w:r>
    </w:p>
    <w:p w14:paraId="3B8E9004" w14:textId="77777777" w:rsidR="003D1392" w:rsidRPr="0003619A" w:rsidRDefault="003D1392" w:rsidP="003D1392">
      <w:pPr>
        <w:spacing w:line="276" w:lineRule="auto"/>
        <w:jc w:val="both"/>
        <w:rPr>
          <w:rFonts w:cs="Arial"/>
          <w:szCs w:val="20"/>
          <w:lang w:val="sl-SI" w:eastAsia="sl-SI"/>
        </w:rPr>
      </w:pPr>
    </w:p>
    <w:p w14:paraId="6737C743" w14:textId="77777777" w:rsidR="003D1392" w:rsidRPr="0003619A" w:rsidRDefault="003D1392" w:rsidP="003D1392">
      <w:pPr>
        <w:numPr>
          <w:ilvl w:val="0"/>
          <w:numId w:val="20"/>
        </w:numPr>
        <w:spacing w:line="276" w:lineRule="auto"/>
        <w:ind w:left="0" w:firstLine="0"/>
        <w:contextualSpacing/>
        <w:jc w:val="center"/>
        <w:rPr>
          <w:rFonts w:eastAsiaTheme="minorHAnsi" w:cs="Arial"/>
          <w:bCs/>
          <w:szCs w:val="20"/>
          <w:lang w:val="sl-SI"/>
        </w:rPr>
      </w:pPr>
      <w:r w:rsidRPr="0003619A">
        <w:rPr>
          <w:rFonts w:eastAsiaTheme="minorHAnsi" w:cs="Arial"/>
          <w:bCs/>
          <w:szCs w:val="20"/>
          <w:lang w:val="sl-SI"/>
        </w:rPr>
        <w:t>člen</w:t>
      </w:r>
    </w:p>
    <w:p w14:paraId="61E43F10" w14:textId="77777777" w:rsidR="003D1392" w:rsidRPr="0003619A" w:rsidRDefault="003D1392" w:rsidP="003D1392">
      <w:pPr>
        <w:spacing w:line="276" w:lineRule="auto"/>
        <w:jc w:val="both"/>
        <w:rPr>
          <w:rFonts w:eastAsiaTheme="minorHAnsi" w:cs="Arial"/>
          <w:bCs/>
          <w:szCs w:val="20"/>
          <w:lang w:val="sl-SI"/>
        </w:rPr>
      </w:pPr>
    </w:p>
    <w:p w14:paraId="0C542DF8" w14:textId="298B72AB"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V 31. členu se 1. točka spremeni tako, da se glasi: »1. matično</w:t>
      </w:r>
      <w:r w:rsidR="00A912AF" w:rsidRPr="0003619A">
        <w:rPr>
          <w:rFonts w:eastAsiaTheme="minorHAnsi" w:cs="Arial"/>
          <w:bCs/>
          <w:szCs w:val="20"/>
          <w:lang w:val="sl-SI"/>
        </w:rPr>
        <w:t xml:space="preserve">, </w:t>
      </w:r>
      <w:r w:rsidRPr="0003619A">
        <w:rPr>
          <w:rFonts w:eastAsiaTheme="minorHAnsi" w:cs="Arial"/>
          <w:bCs/>
          <w:szCs w:val="20"/>
          <w:lang w:val="sl-SI"/>
        </w:rPr>
        <w:t>davčno številko subjekta vpisa in enotni identifikator, če ga subjekt vpisa ima,«. V 12. točki se na koncu pika nadomesti z vejico in doda nova 13. točka, ki se glasi: »13. datum izbrisa.«.</w:t>
      </w:r>
    </w:p>
    <w:p w14:paraId="14743ED1" w14:textId="77777777" w:rsidR="003D1392" w:rsidRPr="0003619A" w:rsidRDefault="003D1392" w:rsidP="003D1392">
      <w:pPr>
        <w:spacing w:line="276" w:lineRule="auto"/>
        <w:jc w:val="both"/>
        <w:rPr>
          <w:rFonts w:eastAsiaTheme="minorHAnsi" w:cs="Arial"/>
          <w:bCs/>
          <w:szCs w:val="20"/>
          <w:lang w:val="sl-SI"/>
        </w:rPr>
      </w:pPr>
    </w:p>
    <w:p w14:paraId="4A9A827C" w14:textId="77777777" w:rsidR="003D1392" w:rsidRPr="0003619A" w:rsidRDefault="003D1392" w:rsidP="003D1392">
      <w:pPr>
        <w:numPr>
          <w:ilvl w:val="0"/>
          <w:numId w:val="20"/>
        </w:numPr>
        <w:spacing w:line="276" w:lineRule="auto"/>
        <w:ind w:left="0" w:firstLine="0"/>
        <w:contextualSpacing/>
        <w:jc w:val="center"/>
        <w:rPr>
          <w:rFonts w:eastAsiaTheme="minorHAnsi" w:cs="Arial"/>
          <w:bCs/>
          <w:szCs w:val="20"/>
          <w:lang w:val="sl-SI"/>
        </w:rPr>
      </w:pPr>
      <w:r w:rsidRPr="0003619A">
        <w:rPr>
          <w:rFonts w:eastAsiaTheme="minorHAnsi" w:cs="Arial"/>
          <w:bCs/>
          <w:szCs w:val="20"/>
          <w:lang w:val="sl-SI"/>
        </w:rPr>
        <w:t>člen</w:t>
      </w:r>
    </w:p>
    <w:p w14:paraId="248CAF7B" w14:textId="77777777" w:rsidR="003D1392" w:rsidRPr="0003619A" w:rsidRDefault="003D1392" w:rsidP="003D1392">
      <w:pPr>
        <w:spacing w:line="276" w:lineRule="auto"/>
        <w:jc w:val="both"/>
        <w:rPr>
          <w:rFonts w:eastAsiaTheme="minorHAnsi" w:cs="Arial"/>
          <w:bCs/>
          <w:szCs w:val="20"/>
          <w:lang w:val="sl-SI"/>
        </w:rPr>
      </w:pPr>
    </w:p>
    <w:p w14:paraId="4434D2C2"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32. člen se spremeni tako, da se glasi:</w:t>
      </w:r>
    </w:p>
    <w:p w14:paraId="3986247C" w14:textId="77777777" w:rsidR="003D1392" w:rsidRPr="0003619A" w:rsidRDefault="003D1392" w:rsidP="003D1392">
      <w:pPr>
        <w:spacing w:line="276" w:lineRule="auto"/>
        <w:jc w:val="center"/>
        <w:rPr>
          <w:rFonts w:eastAsiaTheme="minorHAnsi" w:cs="Arial"/>
          <w:bCs/>
          <w:szCs w:val="20"/>
          <w:lang w:val="sl-SI"/>
        </w:rPr>
      </w:pPr>
      <w:r w:rsidRPr="0003619A">
        <w:rPr>
          <w:rFonts w:eastAsiaTheme="minorHAnsi" w:cs="Arial"/>
          <w:bCs/>
          <w:szCs w:val="20"/>
          <w:lang w:val="sl-SI"/>
        </w:rPr>
        <w:t>»32. člen</w:t>
      </w:r>
    </w:p>
    <w:p w14:paraId="6A3271E0" w14:textId="77777777" w:rsidR="003D1392" w:rsidRPr="0003619A" w:rsidRDefault="003D1392" w:rsidP="003D1392">
      <w:pPr>
        <w:spacing w:line="276" w:lineRule="auto"/>
        <w:jc w:val="both"/>
        <w:rPr>
          <w:rFonts w:eastAsiaTheme="minorHAnsi" w:cs="Arial"/>
          <w:bCs/>
          <w:szCs w:val="20"/>
          <w:lang w:val="sl-SI"/>
        </w:rPr>
      </w:pPr>
    </w:p>
    <w:p w14:paraId="2C478D7F" w14:textId="77777777" w:rsidR="003D1392" w:rsidRPr="0003619A" w:rsidRDefault="003D1392" w:rsidP="003D1392">
      <w:pPr>
        <w:spacing w:line="276" w:lineRule="auto"/>
        <w:jc w:val="center"/>
        <w:rPr>
          <w:rFonts w:eastAsiaTheme="minorHAnsi" w:cs="Arial"/>
          <w:bCs/>
          <w:szCs w:val="20"/>
          <w:lang w:val="sl-SI"/>
        </w:rPr>
      </w:pPr>
      <w:r w:rsidRPr="0003619A">
        <w:rPr>
          <w:rFonts w:eastAsiaTheme="minorHAnsi" w:cs="Arial"/>
          <w:bCs/>
          <w:szCs w:val="20"/>
          <w:lang w:val="sl-SI"/>
        </w:rPr>
        <w:t>(ustanovitelji, družbeniki ali člani subjekta vpisa)</w:t>
      </w:r>
    </w:p>
    <w:p w14:paraId="500C02EC" w14:textId="77777777" w:rsidR="003D1392" w:rsidRPr="0003619A" w:rsidRDefault="003D1392" w:rsidP="003D1392">
      <w:pPr>
        <w:spacing w:line="276" w:lineRule="auto"/>
        <w:jc w:val="both"/>
        <w:rPr>
          <w:rFonts w:eastAsiaTheme="minorHAnsi" w:cs="Arial"/>
          <w:bCs/>
          <w:szCs w:val="20"/>
          <w:lang w:val="sl-SI"/>
        </w:rPr>
      </w:pPr>
    </w:p>
    <w:p w14:paraId="77D90401"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»(1) Podatkovni sklop »ustanovitelji, družbeniki ali člani subjekta vpisa« vključuje te podatke o ustanoviteljih, družbenikih in članih subjekta vpisa:</w:t>
      </w:r>
    </w:p>
    <w:p w14:paraId="5B7B8642"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1. podatke iz 6. točke prvega odstavka 4. člena ZSReg,</w:t>
      </w:r>
    </w:p>
    <w:p w14:paraId="09DED81E" w14:textId="77777777" w:rsidR="00325580"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2. pri družbi z omejeno odgovornostjo tudi podatke iz drugega odstavka 5. člena ZSReg</w:t>
      </w:r>
      <w:r w:rsidR="00325580" w:rsidRPr="0003619A">
        <w:rPr>
          <w:rFonts w:eastAsiaTheme="minorHAnsi" w:cs="Arial"/>
          <w:bCs/>
          <w:szCs w:val="20"/>
          <w:lang w:val="sl-SI"/>
        </w:rPr>
        <w:t>,</w:t>
      </w:r>
    </w:p>
    <w:p w14:paraId="2CDA8165" w14:textId="7D6E7B66" w:rsidR="003D1392" w:rsidRPr="0003619A" w:rsidRDefault="00325580" w:rsidP="003D1392">
      <w:pPr>
        <w:spacing w:line="276" w:lineRule="auto"/>
        <w:jc w:val="both"/>
        <w:rPr>
          <w:rFonts w:eastAsiaTheme="minorHAnsi" w:cs="Arial"/>
          <w:bCs/>
          <w:szCs w:val="20"/>
          <w:lang w:val="sl-SI"/>
        </w:rPr>
      </w:pPr>
      <w:r w:rsidRPr="0003619A">
        <w:rPr>
          <w:rFonts w:eastAsiaTheme="minorHAnsi" w:cs="Arial"/>
          <w:bCs/>
          <w:szCs w:val="20"/>
          <w:lang w:val="sl-SI"/>
        </w:rPr>
        <w:t xml:space="preserve">3. pri komanditni družbi </w:t>
      </w:r>
      <w:r w:rsidR="004C6453" w:rsidRPr="0003619A">
        <w:rPr>
          <w:rFonts w:eastAsiaTheme="minorHAnsi" w:cs="Arial"/>
          <w:bCs/>
          <w:szCs w:val="20"/>
          <w:lang w:val="sl-SI"/>
        </w:rPr>
        <w:t xml:space="preserve">tudi podatke iz </w:t>
      </w:r>
      <w:r w:rsidR="00B913D1" w:rsidRPr="0003619A">
        <w:rPr>
          <w:rFonts w:eastAsiaTheme="minorHAnsi" w:cs="Arial"/>
          <w:bCs/>
          <w:szCs w:val="20"/>
          <w:lang w:val="sl-SI"/>
        </w:rPr>
        <w:t>petega odstavka</w:t>
      </w:r>
      <w:r w:rsidR="00A51114" w:rsidRPr="0003619A">
        <w:rPr>
          <w:rFonts w:eastAsiaTheme="minorHAnsi" w:cs="Arial"/>
          <w:bCs/>
          <w:szCs w:val="20"/>
          <w:lang w:val="sl-SI"/>
        </w:rPr>
        <w:t xml:space="preserve"> 5. člena ZSReg.«</w:t>
      </w:r>
      <w:r w:rsidR="003D1392" w:rsidRPr="0003619A">
        <w:rPr>
          <w:rFonts w:eastAsiaTheme="minorHAnsi" w:cs="Arial"/>
          <w:bCs/>
          <w:szCs w:val="20"/>
          <w:lang w:val="sl-SI"/>
        </w:rPr>
        <w:t>.</w:t>
      </w:r>
    </w:p>
    <w:p w14:paraId="55A2DD5A" w14:textId="77777777" w:rsidR="003D1392" w:rsidRPr="0003619A" w:rsidRDefault="003D1392" w:rsidP="003D1392">
      <w:pPr>
        <w:spacing w:line="276" w:lineRule="auto"/>
        <w:jc w:val="both"/>
        <w:rPr>
          <w:rFonts w:eastAsiaTheme="minorHAnsi" w:cs="Arial"/>
          <w:bCs/>
          <w:szCs w:val="20"/>
          <w:lang w:val="sl-SI"/>
        </w:rPr>
      </w:pPr>
    </w:p>
    <w:p w14:paraId="6412A17B"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(2) Ne glede na prejšnji odstavek podatkovni sklop »ustanovitelji, družbeniki ali člani subjekta vpisa« pri podružnici tujega podjetja vključuje podatke o tujem podjetju iz 3., 4. in 5. točke prvega odstavka 4.a člena ZSReg in enotni identifikator iz tretjega odstavka 4.a člena ZSReg, če ga tuje podjetje ima.«.</w:t>
      </w:r>
    </w:p>
    <w:p w14:paraId="39C9D914" w14:textId="77777777" w:rsidR="003D1392" w:rsidRPr="0003619A" w:rsidRDefault="003D1392" w:rsidP="003D1392">
      <w:pPr>
        <w:spacing w:line="276" w:lineRule="auto"/>
        <w:jc w:val="both"/>
        <w:rPr>
          <w:rFonts w:eastAsiaTheme="minorHAnsi" w:cs="Arial"/>
          <w:bCs/>
          <w:szCs w:val="20"/>
          <w:lang w:val="sl-SI"/>
        </w:rPr>
      </w:pPr>
    </w:p>
    <w:p w14:paraId="0F99B59A" w14:textId="77777777" w:rsidR="003D1392" w:rsidRPr="0003619A" w:rsidRDefault="003D1392" w:rsidP="003D1392">
      <w:pPr>
        <w:numPr>
          <w:ilvl w:val="0"/>
          <w:numId w:val="20"/>
        </w:numPr>
        <w:spacing w:line="276" w:lineRule="auto"/>
        <w:ind w:left="0" w:firstLine="0"/>
        <w:contextualSpacing/>
        <w:jc w:val="center"/>
        <w:rPr>
          <w:rFonts w:eastAsiaTheme="minorHAnsi" w:cs="Arial"/>
          <w:bCs/>
          <w:szCs w:val="20"/>
          <w:lang w:val="sl-SI"/>
        </w:rPr>
      </w:pPr>
      <w:r w:rsidRPr="0003619A">
        <w:rPr>
          <w:rFonts w:eastAsiaTheme="minorHAnsi" w:cs="Arial"/>
          <w:bCs/>
          <w:szCs w:val="20"/>
          <w:lang w:val="sl-SI"/>
        </w:rPr>
        <w:t>člen</w:t>
      </w:r>
    </w:p>
    <w:p w14:paraId="16D8868D" w14:textId="77777777" w:rsidR="003D1392" w:rsidRPr="0003619A" w:rsidRDefault="003D1392" w:rsidP="003D1392">
      <w:pPr>
        <w:spacing w:line="276" w:lineRule="auto"/>
        <w:jc w:val="both"/>
        <w:rPr>
          <w:rFonts w:eastAsiaTheme="minorHAnsi" w:cs="Arial"/>
          <w:bCs/>
          <w:szCs w:val="20"/>
          <w:lang w:val="sl-SI"/>
        </w:rPr>
      </w:pPr>
    </w:p>
    <w:p w14:paraId="0BAE8C25"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V 33. členu se za besedilom člena, ki postane prvi odstavek, doda novi drugi odstavek, ki se glasi:</w:t>
      </w:r>
    </w:p>
    <w:p w14:paraId="42430E68"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 xml:space="preserve">»(2) Ne glede na prejšnji odstavek podatkovni sklop »zastopniki« pri podružnici tujega podjetja vključuje podatke o osebah, ki so imenovane za zastopnike tujega podjetja v podružnici, iz 7. točke prvega odstavka 4.a člena ZSReg.«. </w:t>
      </w:r>
    </w:p>
    <w:p w14:paraId="5DA471B9" w14:textId="77777777" w:rsidR="001F7C2D" w:rsidRPr="0003619A" w:rsidRDefault="001F7C2D" w:rsidP="003D1392">
      <w:pPr>
        <w:spacing w:line="276" w:lineRule="auto"/>
        <w:jc w:val="both"/>
        <w:rPr>
          <w:rFonts w:eastAsiaTheme="minorHAnsi" w:cs="Arial"/>
          <w:bCs/>
          <w:szCs w:val="20"/>
          <w:lang w:val="sl-SI"/>
        </w:rPr>
      </w:pPr>
    </w:p>
    <w:p w14:paraId="4AD2441C" w14:textId="77777777" w:rsidR="001F7C2D" w:rsidRPr="0003619A" w:rsidRDefault="001F7C2D" w:rsidP="001F7C2D">
      <w:pPr>
        <w:numPr>
          <w:ilvl w:val="0"/>
          <w:numId w:val="20"/>
        </w:numPr>
        <w:spacing w:line="276" w:lineRule="auto"/>
        <w:ind w:left="0" w:firstLine="0"/>
        <w:contextualSpacing/>
        <w:jc w:val="center"/>
        <w:rPr>
          <w:rFonts w:eastAsiaTheme="minorHAnsi" w:cs="Arial"/>
          <w:bCs/>
          <w:szCs w:val="20"/>
          <w:lang w:val="sl-SI"/>
        </w:rPr>
      </w:pPr>
      <w:r w:rsidRPr="0003619A">
        <w:rPr>
          <w:rFonts w:eastAsiaTheme="minorHAnsi" w:cs="Arial"/>
          <w:bCs/>
          <w:szCs w:val="20"/>
          <w:lang w:val="sl-SI"/>
        </w:rPr>
        <w:t>člen</w:t>
      </w:r>
    </w:p>
    <w:p w14:paraId="3DEDBE17" w14:textId="77777777" w:rsidR="001F7C2D" w:rsidRPr="0003619A" w:rsidRDefault="001F7C2D" w:rsidP="003D1392">
      <w:pPr>
        <w:spacing w:line="276" w:lineRule="auto"/>
        <w:jc w:val="both"/>
        <w:rPr>
          <w:rFonts w:eastAsiaTheme="minorHAnsi" w:cs="Arial"/>
          <w:bCs/>
          <w:szCs w:val="20"/>
          <w:lang w:val="sl-SI"/>
        </w:rPr>
      </w:pPr>
    </w:p>
    <w:p w14:paraId="6487DA65" w14:textId="79DB33E8" w:rsidR="001F7C2D" w:rsidRPr="0003619A" w:rsidRDefault="00B67F9D" w:rsidP="003D1392">
      <w:pPr>
        <w:spacing w:line="276" w:lineRule="auto"/>
        <w:jc w:val="both"/>
        <w:rPr>
          <w:rFonts w:eastAsiaTheme="minorHAnsi" w:cs="Arial"/>
          <w:bCs/>
          <w:szCs w:val="20"/>
          <w:lang w:val="sl-SI"/>
        </w:rPr>
      </w:pPr>
      <w:r w:rsidRPr="0003619A">
        <w:rPr>
          <w:rFonts w:eastAsiaTheme="minorHAnsi" w:cs="Arial"/>
          <w:bCs/>
          <w:szCs w:val="20"/>
          <w:lang w:val="sl-SI"/>
        </w:rPr>
        <w:t>V</w:t>
      </w:r>
      <w:r w:rsidR="000A5452" w:rsidRPr="0003619A">
        <w:rPr>
          <w:rFonts w:eastAsiaTheme="minorHAnsi" w:cs="Arial"/>
          <w:bCs/>
          <w:szCs w:val="20"/>
          <w:lang w:val="sl-SI"/>
        </w:rPr>
        <w:t xml:space="preserve"> 34. člen</w:t>
      </w:r>
      <w:r w:rsidRPr="0003619A">
        <w:rPr>
          <w:rFonts w:eastAsiaTheme="minorHAnsi" w:cs="Arial"/>
          <w:bCs/>
          <w:szCs w:val="20"/>
          <w:lang w:val="sl-SI"/>
        </w:rPr>
        <w:t>u</w:t>
      </w:r>
      <w:r w:rsidR="000A5452" w:rsidRPr="0003619A">
        <w:rPr>
          <w:rFonts w:eastAsiaTheme="minorHAnsi" w:cs="Arial"/>
          <w:bCs/>
          <w:szCs w:val="20"/>
          <w:lang w:val="sl-SI"/>
        </w:rPr>
        <w:t xml:space="preserve"> se </w:t>
      </w:r>
      <w:r w:rsidRPr="0003619A">
        <w:rPr>
          <w:rFonts w:eastAsiaTheme="minorHAnsi" w:cs="Arial"/>
          <w:bCs/>
          <w:szCs w:val="20"/>
          <w:lang w:val="sl-SI"/>
        </w:rPr>
        <w:t>za besedilom »</w:t>
      </w:r>
      <w:r w:rsidR="00635B3F" w:rsidRPr="0003619A">
        <w:rPr>
          <w:rFonts w:eastAsiaTheme="minorHAnsi" w:cs="Arial"/>
          <w:bCs/>
          <w:szCs w:val="20"/>
          <w:lang w:val="sl-SI"/>
        </w:rPr>
        <w:t xml:space="preserve"> iz 1. točke prvega odstavka</w:t>
      </w:r>
      <w:r w:rsidRPr="0003619A">
        <w:rPr>
          <w:rFonts w:eastAsiaTheme="minorHAnsi" w:cs="Arial"/>
          <w:bCs/>
          <w:szCs w:val="20"/>
          <w:lang w:val="sl-SI"/>
        </w:rPr>
        <w:t>«</w:t>
      </w:r>
      <w:r w:rsidR="00507E75" w:rsidRPr="0003619A">
        <w:rPr>
          <w:rFonts w:eastAsiaTheme="minorHAnsi" w:cs="Arial"/>
          <w:bCs/>
          <w:szCs w:val="20"/>
          <w:lang w:val="sl-SI"/>
        </w:rPr>
        <w:t xml:space="preserve"> doda besedilo »</w:t>
      </w:r>
      <w:r w:rsidR="00FB58AB" w:rsidRPr="0003619A">
        <w:rPr>
          <w:rFonts w:eastAsiaTheme="minorHAnsi" w:cs="Arial"/>
          <w:bCs/>
          <w:szCs w:val="20"/>
          <w:lang w:val="sl-SI"/>
        </w:rPr>
        <w:t>in četrtega</w:t>
      </w:r>
      <w:r w:rsidR="00507E75" w:rsidRPr="0003619A">
        <w:rPr>
          <w:rFonts w:eastAsiaTheme="minorHAnsi" w:cs="Arial"/>
          <w:bCs/>
          <w:szCs w:val="20"/>
          <w:lang w:val="sl-SI"/>
        </w:rPr>
        <w:t xml:space="preserve"> odstavka«.</w:t>
      </w:r>
    </w:p>
    <w:p w14:paraId="218C70A4" w14:textId="77777777" w:rsidR="003D1392" w:rsidRPr="0003619A" w:rsidRDefault="003D1392" w:rsidP="003D1392">
      <w:pPr>
        <w:spacing w:line="276" w:lineRule="auto"/>
        <w:jc w:val="both"/>
        <w:rPr>
          <w:rFonts w:eastAsiaTheme="minorHAnsi" w:cs="Arial"/>
          <w:bCs/>
          <w:szCs w:val="20"/>
          <w:lang w:val="sl-SI"/>
        </w:rPr>
      </w:pPr>
    </w:p>
    <w:p w14:paraId="23CA1AA6" w14:textId="77777777" w:rsidR="003D1392" w:rsidRPr="0003619A" w:rsidRDefault="003D1392" w:rsidP="003D1392">
      <w:pPr>
        <w:numPr>
          <w:ilvl w:val="0"/>
          <w:numId w:val="20"/>
        </w:numPr>
        <w:spacing w:line="276" w:lineRule="auto"/>
        <w:ind w:left="0" w:firstLine="0"/>
        <w:contextualSpacing/>
        <w:jc w:val="center"/>
        <w:rPr>
          <w:rFonts w:eastAsiaTheme="minorHAnsi" w:cs="Arial"/>
          <w:bCs/>
          <w:szCs w:val="20"/>
          <w:lang w:val="sl-SI"/>
        </w:rPr>
      </w:pPr>
      <w:r w:rsidRPr="0003619A">
        <w:rPr>
          <w:rFonts w:eastAsiaTheme="minorHAnsi" w:cs="Arial"/>
          <w:bCs/>
          <w:szCs w:val="20"/>
          <w:lang w:val="sl-SI"/>
        </w:rPr>
        <w:t>člen</w:t>
      </w:r>
    </w:p>
    <w:p w14:paraId="1B6D0855" w14:textId="77777777" w:rsidR="003D1392" w:rsidRPr="0003619A" w:rsidRDefault="003D1392" w:rsidP="003D1392">
      <w:pPr>
        <w:spacing w:line="276" w:lineRule="auto"/>
        <w:jc w:val="both"/>
        <w:rPr>
          <w:rFonts w:eastAsiaTheme="minorHAnsi" w:cs="Arial"/>
          <w:bCs/>
          <w:szCs w:val="20"/>
          <w:lang w:val="sl-SI"/>
        </w:rPr>
      </w:pPr>
    </w:p>
    <w:p w14:paraId="40E556EE" w14:textId="20AA2B8B"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Za 36. členom se dodajo novi 36.a, 36.b, 36.c, 36.d, 36.e, 36.f in 36.g člen, ki se glasijo:</w:t>
      </w:r>
    </w:p>
    <w:p w14:paraId="3944CF30" w14:textId="77777777" w:rsidR="003D1392" w:rsidRPr="0003619A" w:rsidRDefault="003D1392" w:rsidP="003D1392">
      <w:pPr>
        <w:spacing w:line="276" w:lineRule="auto"/>
        <w:jc w:val="center"/>
        <w:rPr>
          <w:rFonts w:eastAsiaTheme="minorHAnsi" w:cs="Arial"/>
          <w:bCs/>
          <w:szCs w:val="20"/>
          <w:lang w:val="sl-SI"/>
        </w:rPr>
      </w:pPr>
      <w:r w:rsidRPr="0003619A">
        <w:rPr>
          <w:rFonts w:eastAsiaTheme="minorHAnsi" w:cs="Arial"/>
          <w:bCs/>
          <w:szCs w:val="20"/>
          <w:lang w:val="sl-SI"/>
        </w:rPr>
        <w:t>»36.a člen</w:t>
      </w:r>
    </w:p>
    <w:p w14:paraId="1FCD3F67"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(postopki zaradi insolventnosti, prisilne likvidacije ali izbrisa iz sodnega registra brez likvidacije)</w:t>
      </w:r>
    </w:p>
    <w:p w14:paraId="20061987" w14:textId="77777777" w:rsidR="003D1392" w:rsidRPr="0003619A" w:rsidRDefault="003D1392" w:rsidP="003D1392">
      <w:pPr>
        <w:spacing w:line="276" w:lineRule="auto"/>
        <w:jc w:val="both"/>
        <w:rPr>
          <w:rFonts w:eastAsiaTheme="minorHAnsi" w:cs="Arial"/>
          <w:bCs/>
          <w:szCs w:val="20"/>
          <w:lang w:val="sl-SI"/>
        </w:rPr>
      </w:pPr>
    </w:p>
    <w:p w14:paraId="250E11FB" w14:textId="124A9F54"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 xml:space="preserve">(1) Podatkovni sklop »postopki zaradi insolventnosti, prisilne likvidacije ali izbrisa iz sodnega registra brez likvidacije« vključuje podatke iz 9. točke </w:t>
      </w:r>
      <w:r w:rsidR="00C021E1">
        <w:rPr>
          <w:rFonts w:eastAsiaTheme="minorHAnsi" w:cs="Arial"/>
          <w:bCs/>
          <w:szCs w:val="20"/>
          <w:lang w:val="sl-SI"/>
        </w:rPr>
        <w:t xml:space="preserve">prvega odstavka </w:t>
      </w:r>
      <w:r w:rsidRPr="0003619A">
        <w:rPr>
          <w:rFonts w:eastAsiaTheme="minorHAnsi" w:cs="Arial"/>
          <w:bCs/>
          <w:szCs w:val="20"/>
          <w:lang w:val="sl-SI"/>
        </w:rPr>
        <w:t>4. člena ZSReg, in sicer:</w:t>
      </w:r>
    </w:p>
    <w:p w14:paraId="27D49E08"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1. o začetku in končanju postopka zaradi insolventnosti, prisilne likvidacije ali izbrisa iz sodnega registra brez likvidacije,</w:t>
      </w:r>
    </w:p>
    <w:p w14:paraId="22BF5633"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2. o potrditvi prisilne poravnave.</w:t>
      </w:r>
    </w:p>
    <w:p w14:paraId="215AAC55" w14:textId="77777777" w:rsidR="003D1392" w:rsidRPr="0003619A" w:rsidRDefault="003D1392" w:rsidP="003D1392">
      <w:pPr>
        <w:spacing w:line="276" w:lineRule="auto"/>
        <w:jc w:val="both"/>
        <w:rPr>
          <w:rFonts w:eastAsiaTheme="minorHAnsi" w:cs="Arial"/>
          <w:bCs/>
          <w:szCs w:val="20"/>
          <w:lang w:val="sl-SI"/>
        </w:rPr>
      </w:pPr>
    </w:p>
    <w:p w14:paraId="2E920F7F"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(2) Pri podatkih iz 1. točke prejšnjega odstavka se vpišejo:</w:t>
      </w:r>
    </w:p>
    <w:p w14:paraId="34695414"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1. oznaka sodišča, ki je izdalo sklep, ter opravilna številka in datum izdaje sklepa,</w:t>
      </w:r>
    </w:p>
    <w:p w14:paraId="47CB4E0B"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2. podatek o vrsti postopka,</w:t>
      </w:r>
    </w:p>
    <w:p w14:paraId="5D7DE079"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3. podatki o tem, ali gre za začetek ali konec postopka oziroma o poimenovanju sklepa.</w:t>
      </w:r>
    </w:p>
    <w:p w14:paraId="4119720D" w14:textId="77777777" w:rsidR="003D1392" w:rsidRPr="0003619A" w:rsidRDefault="003D1392" w:rsidP="003D1392">
      <w:pPr>
        <w:spacing w:line="276" w:lineRule="auto"/>
        <w:jc w:val="both"/>
        <w:rPr>
          <w:rFonts w:eastAsiaTheme="minorHAnsi" w:cs="Arial"/>
          <w:bCs/>
          <w:szCs w:val="20"/>
          <w:lang w:val="sl-SI"/>
        </w:rPr>
      </w:pPr>
    </w:p>
    <w:p w14:paraId="08392C60"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(3) Pri podatkih iz 2. točke prvega odstavka tega člena se vpišejo:</w:t>
      </w:r>
    </w:p>
    <w:p w14:paraId="14681593"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1. oznaka sodišča, ki je izdalo sklep, ter opravilna številka in datum izdaje sklepa,</w:t>
      </w:r>
    </w:p>
    <w:p w14:paraId="781072CE"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2. podatek o poimenovanju sklepa,</w:t>
      </w:r>
    </w:p>
    <w:p w14:paraId="2A1130D7"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3. vsebina sklepa.</w:t>
      </w:r>
    </w:p>
    <w:p w14:paraId="708B6013" w14:textId="77777777" w:rsidR="003D1392" w:rsidRPr="0003619A" w:rsidRDefault="003D1392" w:rsidP="003D1392">
      <w:pPr>
        <w:spacing w:line="276" w:lineRule="auto"/>
        <w:jc w:val="both"/>
        <w:rPr>
          <w:rFonts w:eastAsiaTheme="minorHAnsi" w:cs="Arial"/>
          <w:bCs/>
          <w:szCs w:val="20"/>
          <w:lang w:val="sl-SI"/>
        </w:rPr>
      </w:pPr>
    </w:p>
    <w:p w14:paraId="2DF1AD0B"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(4) Ne glede na prvi odstavek tega člena se pri podružnici tujega podjetja v podatkovni sklop »postopki zaradi insolventnosti, prisilne likvidacije ali izbrisa iz sodnega registra brez likvidacije« vpišejo podatki iz 9. točke prvega odstavka 4.a člena ZSReg.</w:t>
      </w:r>
    </w:p>
    <w:p w14:paraId="2B884774" w14:textId="77777777" w:rsidR="003D1392" w:rsidRPr="0003619A" w:rsidRDefault="003D1392" w:rsidP="003D1392">
      <w:pPr>
        <w:spacing w:line="276" w:lineRule="auto"/>
        <w:jc w:val="both"/>
        <w:rPr>
          <w:rFonts w:eastAsiaTheme="minorHAnsi" w:cs="Arial"/>
          <w:bCs/>
          <w:szCs w:val="20"/>
          <w:lang w:val="sl-SI"/>
        </w:rPr>
      </w:pPr>
    </w:p>
    <w:p w14:paraId="2629F96B" w14:textId="77777777" w:rsidR="003D1392" w:rsidRPr="0003619A" w:rsidRDefault="003D1392" w:rsidP="003D1392">
      <w:pPr>
        <w:spacing w:line="276" w:lineRule="auto"/>
        <w:jc w:val="center"/>
        <w:rPr>
          <w:rFonts w:eastAsiaTheme="minorHAnsi" w:cs="Arial"/>
          <w:bCs/>
          <w:szCs w:val="20"/>
          <w:lang w:val="sl-SI"/>
        </w:rPr>
      </w:pPr>
      <w:r w:rsidRPr="0003619A">
        <w:rPr>
          <w:rFonts w:eastAsiaTheme="minorHAnsi" w:cs="Arial"/>
          <w:bCs/>
          <w:szCs w:val="20"/>
          <w:lang w:val="sl-SI"/>
        </w:rPr>
        <w:t>36.b člen</w:t>
      </w:r>
    </w:p>
    <w:p w14:paraId="33525444" w14:textId="77777777" w:rsidR="003D1392" w:rsidRPr="0003619A" w:rsidRDefault="003D1392" w:rsidP="003D1392">
      <w:pPr>
        <w:spacing w:line="276" w:lineRule="auto"/>
        <w:jc w:val="center"/>
        <w:rPr>
          <w:rFonts w:eastAsiaTheme="minorHAnsi" w:cs="Arial"/>
          <w:bCs/>
          <w:szCs w:val="20"/>
          <w:lang w:val="sl-SI"/>
        </w:rPr>
      </w:pPr>
      <w:r w:rsidRPr="0003619A">
        <w:rPr>
          <w:rFonts w:eastAsiaTheme="minorHAnsi" w:cs="Arial"/>
          <w:bCs/>
          <w:szCs w:val="20"/>
          <w:lang w:val="sl-SI"/>
        </w:rPr>
        <w:t xml:space="preserve"> (drugi načini prenehanja)</w:t>
      </w:r>
    </w:p>
    <w:p w14:paraId="787778BC" w14:textId="77777777" w:rsidR="003D1392" w:rsidRPr="0003619A" w:rsidRDefault="003D1392" w:rsidP="003D1392">
      <w:pPr>
        <w:spacing w:line="276" w:lineRule="auto"/>
        <w:jc w:val="both"/>
        <w:rPr>
          <w:rFonts w:eastAsiaTheme="minorHAnsi" w:cs="Arial"/>
          <w:bCs/>
          <w:szCs w:val="20"/>
          <w:lang w:val="sl-SI"/>
        </w:rPr>
      </w:pPr>
    </w:p>
    <w:p w14:paraId="1A5FC1CE" w14:textId="0210963D"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 xml:space="preserve">(1) Podatkovni sklop »drugi načini prenehanja« vključuje podatke iz 10. točke </w:t>
      </w:r>
      <w:r w:rsidR="00443F01">
        <w:rPr>
          <w:rFonts w:eastAsiaTheme="minorHAnsi" w:cs="Arial"/>
          <w:bCs/>
          <w:szCs w:val="20"/>
          <w:lang w:val="sl-SI"/>
        </w:rPr>
        <w:t xml:space="preserve">prvega odstavka </w:t>
      </w:r>
      <w:r w:rsidRPr="0003619A">
        <w:rPr>
          <w:rFonts w:eastAsiaTheme="minorHAnsi" w:cs="Arial"/>
          <w:bCs/>
          <w:szCs w:val="20"/>
          <w:lang w:val="sl-SI"/>
        </w:rPr>
        <w:t>4. člena ZSReg, in sicer:</w:t>
      </w:r>
    </w:p>
    <w:p w14:paraId="669AB8E7"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1. začetku in končanju likvidacijskega postopka, prenehanja po skrajšanem postopku ali podobnega postopka prostovoljnega prenehanja subjekta vpisa,</w:t>
      </w:r>
    </w:p>
    <w:p w14:paraId="58B4512E"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2. začetku in končanju drugega prisilnega postopka prenehanja,</w:t>
      </w:r>
    </w:p>
    <w:p w14:paraId="189B34B2"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3. podatki o morebitnem pravnem nasledniku.</w:t>
      </w:r>
    </w:p>
    <w:p w14:paraId="1541421F" w14:textId="77777777" w:rsidR="003D1392" w:rsidRPr="0003619A" w:rsidRDefault="003D1392" w:rsidP="003D1392">
      <w:pPr>
        <w:spacing w:line="276" w:lineRule="auto"/>
        <w:jc w:val="both"/>
        <w:rPr>
          <w:rFonts w:eastAsiaTheme="minorHAnsi" w:cs="Arial"/>
          <w:bCs/>
          <w:szCs w:val="20"/>
          <w:lang w:val="sl-SI"/>
        </w:rPr>
      </w:pPr>
    </w:p>
    <w:p w14:paraId="03924E3F"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(2) Pri podatkih iz 1. točke prejšnjega odstavka tega člena se vpišejo:</w:t>
      </w:r>
    </w:p>
    <w:p w14:paraId="1ED07618"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1. datum zasedanja skupščine ali drugega organa subjekta vpisa, ki je sprejel odločitev,</w:t>
      </w:r>
    </w:p>
    <w:p w14:paraId="3E4F3AD4"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 xml:space="preserve">2. vsebina odločitve in podatek o tem, ali gre za začetek ali konec postopka. </w:t>
      </w:r>
    </w:p>
    <w:p w14:paraId="0090B521" w14:textId="77777777" w:rsidR="003D1392" w:rsidRPr="0003619A" w:rsidRDefault="003D1392" w:rsidP="003D1392">
      <w:pPr>
        <w:spacing w:line="276" w:lineRule="auto"/>
        <w:jc w:val="both"/>
        <w:rPr>
          <w:rFonts w:eastAsiaTheme="minorHAnsi" w:cs="Arial"/>
          <w:bCs/>
          <w:szCs w:val="20"/>
          <w:lang w:val="sl-SI"/>
        </w:rPr>
      </w:pPr>
    </w:p>
    <w:p w14:paraId="4A816BDC"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lastRenderedPageBreak/>
        <w:t>(3) Pri podatkih iz 2. točke prvega odstavka tega člena se vpišejo:</w:t>
      </w:r>
    </w:p>
    <w:p w14:paraId="6213AB97"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1. oznaka sodišča, ki je izdalo sklep, ter opravilna številka in datum izdaje sklepa,</w:t>
      </w:r>
    </w:p>
    <w:p w14:paraId="27AAAEE7"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2. podatek o vrsti postopka.</w:t>
      </w:r>
    </w:p>
    <w:p w14:paraId="5A048EBC"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3. podatek o tem, ali gre za začetek ali konec postopka oziroma o poimenovanju sklepa.</w:t>
      </w:r>
    </w:p>
    <w:p w14:paraId="7BE4B2B0" w14:textId="77777777" w:rsidR="003D1392" w:rsidRPr="0003619A" w:rsidRDefault="003D1392" w:rsidP="003D1392">
      <w:pPr>
        <w:spacing w:line="276" w:lineRule="auto"/>
        <w:jc w:val="both"/>
        <w:rPr>
          <w:rFonts w:eastAsiaTheme="minorHAnsi" w:cs="Arial"/>
          <w:bCs/>
          <w:szCs w:val="20"/>
          <w:lang w:val="sl-SI"/>
        </w:rPr>
      </w:pPr>
    </w:p>
    <w:p w14:paraId="0FA7F576"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(4) Pri podatkih iz 3. točke prvega odstavka tega člena se vpišejo:</w:t>
      </w:r>
    </w:p>
    <w:p w14:paraId="39807C85" w14:textId="77777777" w:rsidR="003D1392" w:rsidRPr="0003619A" w:rsidRDefault="003D1392" w:rsidP="003D1392">
      <w:pPr>
        <w:spacing w:line="276" w:lineRule="auto"/>
        <w:jc w:val="both"/>
        <w:rPr>
          <w:rFonts w:eastAsiaTheme="minorHAnsi" w:cs="Arial"/>
          <w:szCs w:val="20"/>
          <w:lang w:val="sl-SI"/>
        </w:rPr>
      </w:pPr>
      <w:r w:rsidRPr="0003619A">
        <w:rPr>
          <w:rFonts w:eastAsiaTheme="minorHAnsi" w:cs="Arial"/>
          <w:szCs w:val="20"/>
          <w:lang w:val="sl-SI"/>
        </w:rPr>
        <w:t>1. identifikacijska številka pravnega naslednika,</w:t>
      </w:r>
    </w:p>
    <w:p w14:paraId="1135CD31" w14:textId="0052A1DA" w:rsidR="003D1392" w:rsidRPr="0003619A" w:rsidRDefault="003D1392" w:rsidP="003D1392">
      <w:pPr>
        <w:spacing w:line="276" w:lineRule="auto"/>
        <w:jc w:val="both"/>
        <w:rPr>
          <w:rFonts w:eastAsiaTheme="minorHAnsi" w:cs="Arial"/>
          <w:szCs w:val="20"/>
          <w:lang w:val="sl-SI"/>
        </w:rPr>
      </w:pPr>
      <w:r w:rsidRPr="0003619A">
        <w:rPr>
          <w:rFonts w:eastAsiaTheme="minorHAnsi" w:cs="Arial"/>
          <w:szCs w:val="20"/>
          <w:lang w:val="sl-SI"/>
        </w:rPr>
        <w:t>2. firma ter sedež (kraj) in poslovni naslov.</w:t>
      </w:r>
    </w:p>
    <w:p w14:paraId="580D803B" w14:textId="77777777" w:rsidR="003D1392" w:rsidRPr="0003619A" w:rsidRDefault="003D1392" w:rsidP="003D1392">
      <w:pPr>
        <w:spacing w:line="276" w:lineRule="auto"/>
        <w:jc w:val="both"/>
        <w:rPr>
          <w:rFonts w:eastAsiaTheme="minorHAnsi" w:cs="Arial"/>
          <w:szCs w:val="20"/>
          <w:lang w:val="sl-SI"/>
        </w:rPr>
      </w:pPr>
    </w:p>
    <w:p w14:paraId="18FD3073" w14:textId="77777777" w:rsidR="003D1392" w:rsidRPr="0003619A" w:rsidRDefault="003D1392" w:rsidP="003D1392">
      <w:pPr>
        <w:spacing w:line="276" w:lineRule="auto"/>
        <w:jc w:val="center"/>
        <w:rPr>
          <w:rFonts w:eastAsiaTheme="minorHAnsi" w:cs="Arial"/>
          <w:szCs w:val="20"/>
          <w:lang w:val="sl-SI"/>
        </w:rPr>
      </w:pPr>
      <w:r w:rsidRPr="0003619A">
        <w:rPr>
          <w:rFonts w:eastAsiaTheme="minorHAnsi" w:cs="Arial"/>
          <w:szCs w:val="20"/>
          <w:lang w:val="sl-SI"/>
        </w:rPr>
        <w:t>36.c člen</w:t>
      </w:r>
    </w:p>
    <w:p w14:paraId="44387D86" w14:textId="77777777" w:rsidR="003D1392" w:rsidRPr="0003619A" w:rsidRDefault="003D1392" w:rsidP="003D1392">
      <w:pPr>
        <w:spacing w:line="276" w:lineRule="auto"/>
        <w:jc w:val="center"/>
        <w:rPr>
          <w:rFonts w:eastAsiaTheme="minorHAnsi" w:cs="Arial"/>
          <w:szCs w:val="20"/>
          <w:lang w:val="sl-SI"/>
        </w:rPr>
      </w:pPr>
      <w:r w:rsidRPr="0003619A">
        <w:rPr>
          <w:rFonts w:eastAsiaTheme="minorHAnsi" w:cs="Arial"/>
          <w:szCs w:val="20"/>
          <w:lang w:val="sl-SI"/>
        </w:rPr>
        <w:t>(statusna preoblikovanja, združitve in delitve)</w:t>
      </w:r>
    </w:p>
    <w:p w14:paraId="46345E0A" w14:textId="77777777" w:rsidR="003D1392" w:rsidRPr="0003619A" w:rsidRDefault="003D1392" w:rsidP="003D1392">
      <w:pPr>
        <w:spacing w:line="276" w:lineRule="auto"/>
        <w:jc w:val="center"/>
        <w:rPr>
          <w:rFonts w:eastAsiaTheme="minorHAnsi" w:cs="Arial"/>
          <w:szCs w:val="20"/>
          <w:lang w:val="sl-SI"/>
        </w:rPr>
      </w:pPr>
    </w:p>
    <w:p w14:paraId="62086FBC" w14:textId="14A1A2ED" w:rsidR="003D1392" w:rsidRPr="0003619A" w:rsidRDefault="003D1392" w:rsidP="003D1392">
      <w:pPr>
        <w:spacing w:line="276" w:lineRule="auto"/>
        <w:jc w:val="both"/>
        <w:rPr>
          <w:rFonts w:eastAsiaTheme="minorHAnsi" w:cs="Arial"/>
          <w:bCs/>
          <w:szCs w:val="20"/>
          <w:lang w:val="sl-SI"/>
        </w:rPr>
      </w:pPr>
      <w:r w:rsidRPr="0003619A">
        <w:rPr>
          <w:rFonts w:eastAsiaTheme="minorHAnsi" w:cs="Arial"/>
          <w:szCs w:val="20"/>
          <w:lang w:val="sl-SI"/>
        </w:rPr>
        <w:t>Podatkovni sklop »statusna preoblikovanja, združitve in delitve« vključuje podatke iz 3. točke prvega odstavka 5. člena ZSReg.</w:t>
      </w:r>
    </w:p>
    <w:p w14:paraId="78B371C9" w14:textId="77777777" w:rsidR="003D1392" w:rsidRPr="0003619A" w:rsidRDefault="003D1392" w:rsidP="003D1392">
      <w:pPr>
        <w:spacing w:line="276" w:lineRule="auto"/>
        <w:jc w:val="both"/>
        <w:rPr>
          <w:rFonts w:eastAsiaTheme="minorHAnsi" w:cs="Arial"/>
          <w:bCs/>
          <w:szCs w:val="20"/>
          <w:lang w:val="sl-SI"/>
        </w:rPr>
      </w:pPr>
    </w:p>
    <w:p w14:paraId="17211AD7" w14:textId="77777777" w:rsidR="003D1392" w:rsidRPr="0003619A" w:rsidRDefault="003D1392" w:rsidP="003D1392">
      <w:pPr>
        <w:spacing w:line="276" w:lineRule="auto"/>
        <w:jc w:val="center"/>
        <w:rPr>
          <w:rFonts w:eastAsiaTheme="minorHAnsi" w:cs="Arial"/>
          <w:bCs/>
          <w:szCs w:val="20"/>
          <w:lang w:val="sl-SI"/>
        </w:rPr>
      </w:pPr>
      <w:r w:rsidRPr="0003619A">
        <w:rPr>
          <w:rFonts w:eastAsiaTheme="minorHAnsi" w:cs="Arial"/>
          <w:bCs/>
          <w:szCs w:val="20"/>
          <w:lang w:val="sl-SI"/>
        </w:rPr>
        <w:t>36.d člen</w:t>
      </w:r>
    </w:p>
    <w:p w14:paraId="6C0F7674" w14:textId="77777777" w:rsidR="003D1392" w:rsidRPr="0003619A" w:rsidRDefault="003D1392" w:rsidP="003D1392">
      <w:pPr>
        <w:spacing w:line="276" w:lineRule="auto"/>
        <w:jc w:val="center"/>
        <w:rPr>
          <w:rFonts w:eastAsiaTheme="minorHAnsi" w:cs="Arial"/>
          <w:bCs/>
          <w:szCs w:val="20"/>
          <w:lang w:val="sl-SI"/>
        </w:rPr>
      </w:pPr>
      <w:r w:rsidRPr="0003619A">
        <w:rPr>
          <w:rFonts w:eastAsiaTheme="minorHAnsi" w:cs="Arial"/>
          <w:bCs/>
          <w:szCs w:val="20"/>
          <w:lang w:val="sl-SI"/>
        </w:rPr>
        <w:t>(čezmejna združitev, čezmejna delitev in čezmejno preoblikovanje)</w:t>
      </w:r>
    </w:p>
    <w:p w14:paraId="284043DE" w14:textId="77777777" w:rsidR="003D1392" w:rsidRPr="0003619A" w:rsidRDefault="003D1392" w:rsidP="003D1392">
      <w:pPr>
        <w:spacing w:line="276" w:lineRule="auto"/>
        <w:jc w:val="both"/>
        <w:rPr>
          <w:rFonts w:eastAsiaTheme="minorHAnsi" w:cs="Arial"/>
          <w:bCs/>
          <w:szCs w:val="20"/>
          <w:lang w:val="sl-SI"/>
        </w:rPr>
      </w:pPr>
    </w:p>
    <w:p w14:paraId="44785BB6"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Podatkovni sklop »čezmejne združitve, čezmejne delitve in čezmejna preoblikovanja« vključuje podatke o čezmejni združitvi, čezmejni delitvi ali čezmejnem preoblikovanju iz 4. točke prvega odstavka 5. člena ZSReg, in sicer naslednje podatke:</w:t>
      </w:r>
    </w:p>
    <w:p w14:paraId="58633A92" w14:textId="77777777" w:rsidR="003D1392" w:rsidRPr="0003619A" w:rsidRDefault="003D1392" w:rsidP="003D1392">
      <w:pPr>
        <w:spacing w:line="276" w:lineRule="auto"/>
        <w:jc w:val="both"/>
        <w:rPr>
          <w:rFonts w:cs="Arial"/>
          <w:bCs/>
          <w:szCs w:val="20"/>
          <w:lang w:val="sl-SI" w:eastAsia="sl-SI"/>
        </w:rPr>
      </w:pPr>
      <w:r w:rsidRPr="0003619A">
        <w:rPr>
          <w:rFonts w:eastAsiaTheme="minorHAnsi" w:cs="Arial"/>
          <w:szCs w:val="20"/>
          <w:lang w:val="sl-SI"/>
        </w:rPr>
        <w:t xml:space="preserve">1. če je subjekt vpisa v sodni register družba, ki </w:t>
      </w:r>
      <w:r w:rsidRPr="0003619A">
        <w:rPr>
          <w:rFonts w:cs="Arial"/>
          <w:bCs/>
          <w:szCs w:val="20"/>
          <w:lang w:val="sl-SI" w:eastAsia="sl-SI"/>
        </w:rPr>
        <w:t>se čezmejno združuje, prenosna družba ali družba, ki izvede čezmejno preoblikovanje:</w:t>
      </w:r>
    </w:p>
    <w:p w14:paraId="71CACAA1" w14:textId="77777777" w:rsidR="003D1392" w:rsidRPr="0003619A" w:rsidRDefault="003D1392" w:rsidP="003D1392">
      <w:pPr>
        <w:spacing w:line="276" w:lineRule="auto"/>
        <w:jc w:val="both"/>
        <w:rPr>
          <w:rFonts w:eastAsiaTheme="minorHAnsi" w:cs="Arial"/>
          <w:szCs w:val="20"/>
          <w:lang w:val="sl-SI"/>
        </w:rPr>
      </w:pPr>
      <w:r w:rsidRPr="0003619A">
        <w:rPr>
          <w:rFonts w:cs="Arial"/>
          <w:bCs/>
          <w:szCs w:val="20"/>
          <w:lang w:val="sl-SI" w:eastAsia="sl-SI"/>
        </w:rPr>
        <w:t>– datum zasedanja skupščine družbe, ki odloča o čezmejni združitvi, čezmejni delitvi ali čezmejnem preoblikovanju</w:t>
      </w:r>
      <w:r w:rsidRPr="0003619A">
        <w:rPr>
          <w:rFonts w:eastAsiaTheme="minorHAnsi" w:cs="Arial"/>
          <w:szCs w:val="20"/>
          <w:lang w:val="sl-SI"/>
        </w:rPr>
        <w:t>:</w:t>
      </w:r>
    </w:p>
    <w:p w14:paraId="0BCC694B" w14:textId="77777777" w:rsidR="003D1392" w:rsidRPr="0003619A" w:rsidRDefault="003D1392" w:rsidP="003D1392">
      <w:pPr>
        <w:spacing w:line="276" w:lineRule="auto"/>
        <w:jc w:val="both"/>
        <w:rPr>
          <w:rFonts w:cs="Arial"/>
          <w:bCs/>
          <w:szCs w:val="20"/>
          <w:lang w:val="sl-SI" w:eastAsia="sl-SI"/>
        </w:rPr>
      </w:pPr>
      <w:r w:rsidRPr="0003619A">
        <w:rPr>
          <w:rFonts w:cs="Arial"/>
          <w:bCs/>
          <w:szCs w:val="20"/>
          <w:lang w:val="sl-SI" w:eastAsia="sl-SI"/>
        </w:rPr>
        <w:t>– datum poteka roka za oddajo pripomb na načrt čezmejne združitve, čezmejne delitve ali čezmejnega preoblikovanja</w:t>
      </w:r>
    </w:p>
    <w:p w14:paraId="3BF01DD1" w14:textId="77777777" w:rsidR="003D1392" w:rsidRPr="0003619A" w:rsidRDefault="003D1392" w:rsidP="003D1392">
      <w:pPr>
        <w:spacing w:line="276" w:lineRule="auto"/>
        <w:jc w:val="both"/>
        <w:rPr>
          <w:rFonts w:cs="Arial"/>
          <w:bCs/>
          <w:szCs w:val="20"/>
          <w:lang w:val="sl-SI" w:eastAsia="sl-SI"/>
        </w:rPr>
      </w:pPr>
      <w:r w:rsidRPr="0003619A">
        <w:rPr>
          <w:rFonts w:cs="Arial"/>
          <w:bCs/>
          <w:szCs w:val="20"/>
          <w:lang w:val="sl-SI" w:eastAsia="sl-SI"/>
        </w:rPr>
        <w:t>– datum objave načrta čezmejne združitve, čezmejne delitve ali čezmejnega preoblikovanja,</w:t>
      </w:r>
    </w:p>
    <w:p w14:paraId="05B49DEA" w14:textId="77777777" w:rsidR="003D1392" w:rsidRPr="0003619A" w:rsidRDefault="003D1392" w:rsidP="003D1392">
      <w:pPr>
        <w:spacing w:line="276" w:lineRule="auto"/>
        <w:jc w:val="both"/>
        <w:rPr>
          <w:rFonts w:eastAsiaTheme="minorHAnsi" w:cs="Arial"/>
          <w:szCs w:val="20"/>
          <w:lang w:val="sl-SI"/>
        </w:rPr>
      </w:pPr>
      <w:r w:rsidRPr="0003619A">
        <w:rPr>
          <w:rFonts w:cs="Arial"/>
          <w:bCs/>
          <w:szCs w:val="20"/>
          <w:lang w:val="sl-SI" w:eastAsia="sl-SI"/>
        </w:rPr>
        <w:t xml:space="preserve">– datum vpisa namere </w:t>
      </w:r>
      <w:r w:rsidRPr="0003619A">
        <w:rPr>
          <w:rFonts w:eastAsiaTheme="minorHAnsi" w:cs="Arial"/>
          <w:szCs w:val="20"/>
          <w:lang w:val="sl-SI"/>
        </w:rPr>
        <w:t>čezmejne združitve, čezmejne delitve ali čezmejnega preoblikovanja,</w:t>
      </w:r>
    </w:p>
    <w:p w14:paraId="7D1ADC51" w14:textId="59793E2E" w:rsidR="003D1392" w:rsidRPr="0003619A" w:rsidRDefault="003D1392" w:rsidP="003D1392">
      <w:pPr>
        <w:spacing w:line="276" w:lineRule="auto"/>
        <w:jc w:val="both"/>
        <w:rPr>
          <w:rFonts w:cs="Arial"/>
          <w:bCs/>
          <w:szCs w:val="20"/>
          <w:lang w:val="sl-SI" w:eastAsia="sl-SI"/>
        </w:rPr>
      </w:pPr>
      <w:r w:rsidRPr="0003619A">
        <w:rPr>
          <w:rFonts w:eastAsiaTheme="minorHAnsi" w:cs="Arial"/>
          <w:szCs w:val="20"/>
          <w:lang w:val="sl-SI"/>
        </w:rPr>
        <w:t>– datum potrdila</w:t>
      </w:r>
      <w:r w:rsidR="00B61C61" w:rsidRPr="0003619A">
        <w:rPr>
          <w:rFonts w:eastAsiaTheme="minorHAnsi" w:cs="Arial"/>
          <w:szCs w:val="20"/>
          <w:lang w:val="sl-SI"/>
        </w:rPr>
        <w:t xml:space="preserve"> sodišča</w:t>
      </w:r>
      <w:r w:rsidR="00B968FD" w:rsidRPr="0003619A">
        <w:rPr>
          <w:rFonts w:eastAsiaTheme="minorHAnsi" w:cs="Arial"/>
          <w:szCs w:val="20"/>
          <w:lang w:val="sl-SI"/>
        </w:rPr>
        <w:t xml:space="preserve">, s katerim potrdi, </w:t>
      </w:r>
      <w:r w:rsidR="00B61C61" w:rsidRPr="0003619A">
        <w:rPr>
          <w:rFonts w:eastAsiaTheme="minorHAnsi" w:cs="Arial"/>
          <w:szCs w:val="20"/>
          <w:lang w:val="sl-SI"/>
        </w:rPr>
        <w:t>da so za čezmejno združitev, čezmejno delitev ali čezmejno preoblikovanje izpolnjeni vsi pogoji in da so bila pravilno opravljena vsa pravna opravila, ki jih je bilo treba opraviti,</w:t>
      </w:r>
    </w:p>
    <w:p w14:paraId="0A83061E" w14:textId="77777777" w:rsidR="003D1392" w:rsidRPr="0003619A" w:rsidRDefault="003D1392" w:rsidP="003D1392">
      <w:pPr>
        <w:spacing w:line="276" w:lineRule="auto"/>
        <w:jc w:val="both"/>
        <w:rPr>
          <w:rFonts w:eastAsiaTheme="minorHAnsi" w:cs="Arial"/>
          <w:szCs w:val="20"/>
          <w:lang w:val="sl-SI"/>
        </w:rPr>
      </w:pPr>
      <w:r w:rsidRPr="0003619A">
        <w:rPr>
          <w:rFonts w:cs="Arial"/>
          <w:bCs/>
          <w:szCs w:val="20"/>
          <w:lang w:val="sl-SI" w:eastAsia="sl-SI"/>
        </w:rPr>
        <w:t xml:space="preserve">– podatki o družbi, ki izide iz čezmejne združitve, o </w:t>
      </w:r>
      <w:r w:rsidRPr="0003619A">
        <w:rPr>
          <w:rFonts w:eastAsiaTheme="minorHAnsi" w:cs="Arial"/>
          <w:szCs w:val="20"/>
          <w:lang w:val="sl-SI"/>
        </w:rPr>
        <w:t>družbi, ki nastane s čezmejno delitvijo,</w:t>
      </w:r>
      <w:r w:rsidRPr="0003619A">
        <w:rPr>
          <w:rFonts w:cs="Arial"/>
          <w:bCs/>
          <w:szCs w:val="20"/>
          <w:lang w:val="sl-SI" w:eastAsia="sl-SI"/>
        </w:rPr>
        <w:t xml:space="preserve"> ali o preoblikovani družbi (firma, enotni identifikator, pravnoorganizacijska oblika, sedež, podatek o registrskem organu, </w:t>
      </w:r>
      <w:r w:rsidRPr="0003619A">
        <w:rPr>
          <w:rFonts w:eastAsiaTheme="minorHAnsi" w:cs="Arial"/>
          <w:szCs w:val="20"/>
          <w:lang w:val="sl-SI"/>
        </w:rPr>
        <w:t>pri katerem bo oziroma je ta družba vpisana, in registracijska številka),</w:t>
      </w:r>
    </w:p>
    <w:p w14:paraId="5F8E5595" w14:textId="77777777" w:rsidR="003D1392" w:rsidRPr="0003619A" w:rsidRDefault="003D1392" w:rsidP="003D1392">
      <w:pPr>
        <w:spacing w:line="276" w:lineRule="auto"/>
        <w:jc w:val="both"/>
        <w:rPr>
          <w:rFonts w:eastAsiaTheme="minorHAnsi" w:cs="Arial"/>
          <w:szCs w:val="20"/>
          <w:lang w:val="sl-SI"/>
        </w:rPr>
      </w:pPr>
      <w:r w:rsidRPr="0003619A">
        <w:rPr>
          <w:rFonts w:eastAsiaTheme="minorHAnsi" w:cs="Arial"/>
          <w:szCs w:val="20"/>
          <w:lang w:val="sl-SI"/>
        </w:rPr>
        <w:t xml:space="preserve">– </w:t>
      </w:r>
      <w:r w:rsidRPr="0003619A">
        <w:rPr>
          <w:rFonts w:cs="Arial"/>
          <w:bCs/>
          <w:szCs w:val="20"/>
          <w:lang w:val="sl-SI" w:eastAsia="sl-SI"/>
        </w:rPr>
        <w:t>podatek o zmanjšanju osnovnega kapitala, če je prenosna družba zmanjšala osnovni kapital zaradi čezmejne delitve,</w:t>
      </w:r>
    </w:p>
    <w:p w14:paraId="7276272B" w14:textId="77777777" w:rsidR="003D1392" w:rsidRPr="0003619A" w:rsidRDefault="003D1392" w:rsidP="003D1392">
      <w:pPr>
        <w:spacing w:line="276" w:lineRule="auto"/>
        <w:jc w:val="both"/>
        <w:rPr>
          <w:rFonts w:eastAsiaTheme="minorHAnsi" w:cs="Arial"/>
          <w:szCs w:val="20"/>
          <w:lang w:val="sl-SI"/>
        </w:rPr>
      </w:pPr>
      <w:r w:rsidRPr="0003619A">
        <w:rPr>
          <w:rFonts w:eastAsiaTheme="minorHAnsi" w:cs="Arial"/>
          <w:szCs w:val="20"/>
          <w:lang w:val="sl-SI"/>
        </w:rPr>
        <w:t>– datum vpisa čezmejne združitve, čezmejne delitve ali čezmejnega preoblikovanja;</w:t>
      </w:r>
    </w:p>
    <w:p w14:paraId="39C987FE" w14:textId="77777777" w:rsidR="003D1392" w:rsidRPr="0003619A" w:rsidRDefault="003D1392" w:rsidP="003D1392">
      <w:pPr>
        <w:spacing w:line="276" w:lineRule="auto"/>
        <w:jc w:val="both"/>
        <w:rPr>
          <w:rFonts w:cs="Arial"/>
          <w:bCs/>
          <w:szCs w:val="20"/>
          <w:lang w:val="sl-SI" w:eastAsia="sl-SI"/>
        </w:rPr>
      </w:pPr>
      <w:r w:rsidRPr="0003619A">
        <w:rPr>
          <w:rFonts w:eastAsiaTheme="minorHAnsi" w:cs="Arial"/>
          <w:bCs/>
          <w:szCs w:val="20"/>
          <w:lang w:val="sl-SI"/>
        </w:rPr>
        <w:t xml:space="preserve">2. če je subjekt vpisa v sodni register družba, </w:t>
      </w:r>
      <w:r w:rsidRPr="0003619A">
        <w:rPr>
          <w:rFonts w:cs="Arial"/>
          <w:bCs/>
          <w:szCs w:val="20"/>
          <w:lang w:val="sl-SI" w:eastAsia="sl-SI"/>
        </w:rPr>
        <w:t>ki izide iz čezmejne združitve, nova družba, ki nastane s čezmejno delitvijo, ali preoblikovana družba:</w:t>
      </w:r>
    </w:p>
    <w:p w14:paraId="2DF10EE2" w14:textId="77777777" w:rsidR="00D35264" w:rsidRDefault="00D35264" w:rsidP="003D1392">
      <w:pPr>
        <w:spacing w:line="276" w:lineRule="auto"/>
        <w:jc w:val="both"/>
        <w:rPr>
          <w:rFonts w:eastAsiaTheme="minorHAnsi" w:cs="Arial"/>
          <w:szCs w:val="20"/>
          <w:lang w:val="sl-SI"/>
        </w:rPr>
      </w:pPr>
      <w:r w:rsidRPr="00D35264">
        <w:rPr>
          <w:rFonts w:eastAsiaTheme="minorHAnsi" w:cs="Arial"/>
          <w:szCs w:val="20"/>
          <w:lang w:val="sl-SI"/>
        </w:rPr>
        <w:t>– datum načrta čezmejne združitve, čezmejne delitve ali čezmejnega preoblikovanja,</w:t>
      </w:r>
    </w:p>
    <w:p w14:paraId="0373005B" w14:textId="45DC4287" w:rsidR="003D1392" w:rsidRPr="0003619A" w:rsidRDefault="003D1392" w:rsidP="003D1392">
      <w:pPr>
        <w:spacing w:line="276" w:lineRule="auto"/>
        <w:jc w:val="both"/>
        <w:rPr>
          <w:rFonts w:cs="Arial"/>
          <w:bCs/>
          <w:szCs w:val="20"/>
          <w:lang w:val="sl-SI" w:eastAsia="sl-SI"/>
        </w:rPr>
      </w:pPr>
      <w:r w:rsidRPr="0003619A">
        <w:rPr>
          <w:rFonts w:eastAsiaTheme="minorHAnsi" w:cs="Arial"/>
          <w:szCs w:val="20"/>
          <w:lang w:val="sl-SI"/>
        </w:rPr>
        <w:t xml:space="preserve">– datum </w:t>
      </w:r>
      <w:r w:rsidRPr="0003619A">
        <w:rPr>
          <w:rFonts w:cs="Arial"/>
          <w:bCs/>
          <w:szCs w:val="20"/>
          <w:lang w:val="sl-SI" w:eastAsia="sl-SI"/>
        </w:rPr>
        <w:t xml:space="preserve">potrdila </w:t>
      </w:r>
      <w:r w:rsidR="00B968FD" w:rsidRPr="0003619A">
        <w:rPr>
          <w:rFonts w:cs="Arial"/>
          <w:bCs/>
          <w:szCs w:val="20"/>
          <w:lang w:val="sl-SI" w:eastAsia="sl-SI"/>
        </w:rPr>
        <w:t>organa</w:t>
      </w:r>
      <w:r w:rsidRPr="0003619A">
        <w:rPr>
          <w:rFonts w:cs="Arial"/>
          <w:bCs/>
          <w:szCs w:val="20"/>
          <w:lang w:val="sl-SI" w:eastAsia="sl-SI"/>
        </w:rPr>
        <w:t xml:space="preserve"> države članice, </w:t>
      </w:r>
      <w:r w:rsidR="00B968FD" w:rsidRPr="0003619A">
        <w:rPr>
          <w:rFonts w:cs="Arial"/>
          <w:bCs/>
          <w:szCs w:val="20"/>
          <w:lang w:val="sl-SI" w:eastAsia="sl-SI"/>
        </w:rPr>
        <w:t>s katerim potrdi, da so za čezmejno združitev, čezmejno delitev ali čezmejno preoblikovanje izpolnjeni vsi pogoji in da so bila pravilno opravljena vsa pravna opravila, ki jih je bilo treba opraviti</w:t>
      </w:r>
      <w:r w:rsidRPr="0003619A">
        <w:rPr>
          <w:rFonts w:cs="Arial"/>
          <w:bCs/>
          <w:szCs w:val="20"/>
          <w:lang w:val="sl-SI" w:eastAsia="sl-SI"/>
        </w:rPr>
        <w:t>,</w:t>
      </w:r>
    </w:p>
    <w:p w14:paraId="78F2753D" w14:textId="47DE47F9" w:rsidR="003D1392" w:rsidRPr="0003619A" w:rsidRDefault="003D1392" w:rsidP="003D1392">
      <w:pPr>
        <w:spacing w:line="276" w:lineRule="auto"/>
        <w:jc w:val="both"/>
        <w:rPr>
          <w:rFonts w:cs="Arial"/>
          <w:bCs/>
          <w:szCs w:val="20"/>
          <w:lang w:val="sl-SI" w:eastAsia="sl-SI"/>
        </w:rPr>
      </w:pPr>
      <w:r w:rsidRPr="0003619A">
        <w:rPr>
          <w:rFonts w:cs="Arial"/>
          <w:bCs/>
          <w:szCs w:val="20"/>
          <w:lang w:val="sl-SI" w:eastAsia="sl-SI"/>
        </w:rPr>
        <w:t>– podatki o družbah, ki se čezmejno združujejo, o prenosni družbi, katere premoženje se čezmejno deli, ali o družbi, ki je izvedla čezmejno preoblikovanje (firma, enotni identifikator, pravnoorganizacijska oblika, sedež, podatek o registrskem organu, pri katerem je ta družba vpisana, in registracijska številka),</w:t>
      </w:r>
    </w:p>
    <w:p w14:paraId="0888ABA9" w14:textId="348F1E31" w:rsidR="003D1392" w:rsidRPr="0003619A" w:rsidRDefault="003D1392" w:rsidP="003D1392">
      <w:pPr>
        <w:spacing w:line="276" w:lineRule="auto"/>
        <w:jc w:val="both"/>
        <w:rPr>
          <w:rFonts w:eastAsiaTheme="minorHAnsi" w:cs="Arial"/>
          <w:bCs/>
          <w:szCs w:val="20"/>
          <w:lang w:val="sl-SI"/>
        </w:rPr>
      </w:pPr>
      <w:r w:rsidRPr="0003619A">
        <w:rPr>
          <w:rFonts w:eastAsiaTheme="minorHAnsi" w:cs="Arial"/>
          <w:szCs w:val="20"/>
          <w:lang w:val="sl-SI"/>
        </w:rPr>
        <w:t>– datum vpisa čezmejne združitve, čezmejne delitve ali čezmejnega preoblikovanja.</w:t>
      </w:r>
    </w:p>
    <w:p w14:paraId="7E2E27AA" w14:textId="77777777" w:rsidR="003D1392" w:rsidRPr="0003619A" w:rsidRDefault="003D1392" w:rsidP="003D1392">
      <w:pPr>
        <w:spacing w:line="276" w:lineRule="auto"/>
        <w:jc w:val="both"/>
        <w:rPr>
          <w:rFonts w:eastAsiaTheme="minorHAnsi" w:cs="Arial"/>
          <w:bCs/>
          <w:szCs w:val="20"/>
          <w:lang w:val="sl-SI"/>
        </w:rPr>
      </w:pPr>
    </w:p>
    <w:p w14:paraId="4BB4AA94" w14:textId="77777777" w:rsidR="003D1392" w:rsidRPr="0003619A" w:rsidRDefault="003D1392" w:rsidP="003D1392">
      <w:pPr>
        <w:spacing w:line="276" w:lineRule="auto"/>
        <w:jc w:val="center"/>
        <w:rPr>
          <w:rFonts w:eastAsiaTheme="minorHAnsi" w:cs="Arial"/>
          <w:bCs/>
          <w:szCs w:val="20"/>
          <w:lang w:val="sl-SI"/>
        </w:rPr>
      </w:pPr>
      <w:r w:rsidRPr="0003619A">
        <w:rPr>
          <w:rFonts w:eastAsiaTheme="minorHAnsi" w:cs="Arial"/>
          <w:bCs/>
          <w:szCs w:val="20"/>
          <w:lang w:val="sl-SI"/>
        </w:rPr>
        <w:t>36.e člen</w:t>
      </w:r>
    </w:p>
    <w:p w14:paraId="6D00D97D" w14:textId="77777777" w:rsidR="003D1392" w:rsidRPr="0003619A" w:rsidRDefault="003D1392" w:rsidP="003D1392">
      <w:pPr>
        <w:spacing w:line="276" w:lineRule="auto"/>
        <w:jc w:val="center"/>
        <w:rPr>
          <w:rFonts w:eastAsiaTheme="minorHAnsi" w:cs="Arial"/>
          <w:bCs/>
          <w:szCs w:val="20"/>
          <w:lang w:val="sl-SI"/>
        </w:rPr>
      </w:pPr>
      <w:r w:rsidRPr="0003619A">
        <w:rPr>
          <w:rFonts w:eastAsiaTheme="minorHAnsi" w:cs="Arial"/>
          <w:bCs/>
          <w:szCs w:val="20"/>
          <w:lang w:val="sl-SI"/>
        </w:rPr>
        <w:t>(podružnice v drugih državah članicah)</w:t>
      </w:r>
    </w:p>
    <w:p w14:paraId="54A47590" w14:textId="77777777" w:rsidR="003D1392" w:rsidRPr="0003619A" w:rsidRDefault="003D1392" w:rsidP="003D1392">
      <w:pPr>
        <w:spacing w:line="276" w:lineRule="auto"/>
        <w:jc w:val="both"/>
        <w:rPr>
          <w:rFonts w:eastAsiaTheme="minorHAnsi" w:cs="Arial"/>
          <w:bCs/>
          <w:szCs w:val="20"/>
          <w:lang w:val="sl-SI"/>
        </w:rPr>
      </w:pPr>
    </w:p>
    <w:p w14:paraId="443EF78B"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Podatkovni sklop »podružnice v drugih državah članicah« vključuje podatke o podružnicah v državah članicah iz 7. točke prvega odstavka 5. člena ZSReg.</w:t>
      </w:r>
    </w:p>
    <w:p w14:paraId="3EAB6E5B" w14:textId="77777777" w:rsidR="003D1392" w:rsidRPr="0003619A" w:rsidRDefault="003D1392" w:rsidP="003D1392">
      <w:pPr>
        <w:spacing w:line="276" w:lineRule="auto"/>
        <w:jc w:val="both"/>
        <w:rPr>
          <w:rFonts w:eastAsiaTheme="minorHAnsi" w:cs="Arial"/>
          <w:bCs/>
          <w:szCs w:val="20"/>
          <w:lang w:val="sl-SI"/>
        </w:rPr>
      </w:pPr>
    </w:p>
    <w:p w14:paraId="51B57140" w14:textId="77777777" w:rsidR="003D1392" w:rsidRPr="0003619A" w:rsidRDefault="003D1392" w:rsidP="003D1392">
      <w:pPr>
        <w:spacing w:line="276" w:lineRule="auto"/>
        <w:jc w:val="center"/>
        <w:rPr>
          <w:rFonts w:eastAsiaTheme="minorHAnsi" w:cs="Arial"/>
          <w:bCs/>
          <w:szCs w:val="20"/>
          <w:lang w:val="sl-SI"/>
        </w:rPr>
      </w:pPr>
      <w:r w:rsidRPr="0003619A">
        <w:rPr>
          <w:rFonts w:eastAsiaTheme="minorHAnsi" w:cs="Arial"/>
          <w:bCs/>
          <w:szCs w:val="20"/>
          <w:lang w:val="sl-SI"/>
        </w:rPr>
        <w:t>36.f člen</w:t>
      </w:r>
    </w:p>
    <w:p w14:paraId="38C67613" w14:textId="77777777" w:rsidR="003D1392" w:rsidRPr="0003619A" w:rsidRDefault="003D1392" w:rsidP="003D1392">
      <w:pPr>
        <w:spacing w:line="276" w:lineRule="auto"/>
        <w:jc w:val="center"/>
        <w:rPr>
          <w:rFonts w:eastAsiaTheme="minorHAnsi" w:cs="Arial"/>
          <w:bCs/>
          <w:szCs w:val="20"/>
          <w:lang w:val="sl-SI"/>
        </w:rPr>
      </w:pPr>
      <w:r w:rsidRPr="0003619A">
        <w:rPr>
          <w:rFonts w:eastAsiaTheme="minorHAnsi" w:cs="Arial"/>
          <w:bCs/>
          <w:szCs w:val="20"/>
          <w:lang w:val="sl-SI"/>
        </w:rPr>
        <w:t>(zastopniki tujega podjetja)</w:t>
      </w:r>
    </w:p>
    <w:p w14:paraId="30AC77DE" w14:textId="77777777" w:rsidR="003D1392" w:rsidRPr="0003619A" w:rsidRDefault="003D1392" w:rsidP="003D1392">
      <w:pPr>
        <w:spacing w:line="276" w:lineRule="auto"/>
        <w:jc w:val="center"/>
        <w:rPr>
          <w:rFonts w:eastAsiaTheme="minorHAnsi" w:cs="Arial"/>
          <w:bCs/>
          <w:szCs w:val="20"/>
          <w:lang w:val="sl-SI"/>
        </w:rPr>
      </w:pPr>
    </w:p>
    <w:p w14:paraId="637F45A1"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Podatkovni sklop »zastopniki tujega podjetja« vključuje podatke o osebah, ki so pooblaščene za zastopanje tujega podjetja, iz 6. točke prvega odstavka 4.a člena ZSReg.</w:t>
      </w:r>
    </w:p>
    <w:p w14:paraId="249F245B" w14:textId="77777777" w:rsidR="003D1392" w:rsidRPr="0003619A" w:rsidRDefault="003D1392" w:rsidP="003D1392">
      <w:pPr>
        <w:spacing w:line="276" w:lineRule="auto"/>
        <w:jc w:val="both"/>
        <w:rPr>
          <w:rFonts w:eastAsiaTheme="minorHAnsi" w:cs="Arial"/>
          <w:bCs/>
          <w:szCs w:val="20"/>
          <w:lang w:val="sl-SI"/>
        </w:rPr>
      </w:pPr>
    </w:p>
    <w:p w14:paraId="08427BFF" w14:textId="77777777" w:rsidR="003D1392" w:rsidRPr="0003619A" w:rsidRDefault="003D1392" w:rsidP="003D1392">
      <w:pPr>
        <w:spacing w:line="276" w:lineRule="auto"/>
        <w:jc w:val="center"/>
        <w:rPr>
          <w:rFonts w:eastAsiaTheme="minorHAnsi" w:cs="Arial"/>
          <w:bCs/>
          <w:szCs w:val="20"/>
          <w:lang w:val="sl-SI"/>
        </w:rPr>
      </w:pPr>
      <w:r w:rsidRPr="0003619A">
        <w:rPr>
          <w:rFonts w:eastAsiaTheme="minorHAnsi" w:cs="Arial"/>
          <w:bCs/>
          <w:szCs w:val="20"/>
          <w:lang w:val="sl-SI"/>
        </w:rPr>
        <w:t>36.g člen</w:t>
      </w:r>
    </w:p>
    <w:p w14:paraId="799B9D4E" w14:textId="77777777" w:rsidR="003D1392" w:rsidRPr="0003619A" w:rsidRDefault="003D1392" w:rsidP="003D1392">
      <w:pPr>
        <w:spacing w:line="276" w:lineRule="auto"/>
        <w:jc w:val="center"/>
        <w:rPr>
          <w:rFonts w:eastAsiaTheme="minorHAnsi" w:cs="Arial"/>
          <w:bCs/>
          <w:szCs w:val="20"/>
          <w:lang w:val="sl-SI"/>
        </w:rPr>
      </w:pPr>
      <w:r w:rsidRPr="0003619A">
        <w:rPr>
          <w:rFonts w:eastAsiaTheme="minorHAnsi" w:cs="Arial"/>
          <w:bCs/>
          <w:szCs w:val="20"/>
          <w:lang w:val="sl-SI"/>
        </w:rPr>
        <w:t>(ustanovitelji ali družbeniki tujega podjetja)</w:t>
      </w:r>
    </w:p>
    <w:p w14:paraId="61EEB7F7" w14:textId="77777777" w:rsidR="003D1392" w:rsidRPr="0003619A" w:rsidRDefault="003D1392" w:rsidP="003D1392">
      <w:pPr>
        <w:spacing w:line="276" w:lineRule="auto"/>
        <w:jc w:val="both"/>
        <w:rPr>
          <w:rFonts w:eastAsiaTheme="minorHAnsi" w:cs="Arial"/>
          <w:bCs/>
          <w:szCs w:val="20"/>
          <w:lang w:val="sl-SI"/>
        </w:rPr>
      </w:pPr>
    </w:p>
    <w:p w14:paraId="1E1457AC"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Podatkovni sklop »ustanovitelji ali družbeniki tujega podjetja« vključuje podatke o osebah, ki so ustanovitelji ali družbeniki tujega podjetja, iz 8. točke prvega odstavka 4.a člena ZSReg.«.</w:t>
      </w:r>
    </w:p>
    <w:p w14:paraId="0D742C44" w14:textId="77777777" w:rsidR="003D1392" w:rsidRPr="0003619A" w:rsidRDefault="003D1392" w:rsidP="003D1392">
      <w:pPr>
        <w:spacing w:line="276" w:lineRule="auto"/>
        <w:jc w:val="both"/>
        <w:rPr>
          <w:rFonts w:eastAsiaTheme="minorHAnsi" w:cs="Arial"/>
          <w:bCs/>
          <w:szCs w:val="20"/>
          <w:lang w:val="sl-SI"/>
        </w:rPr>
      </w:pPr>
    </w:p>
    <w:p w14:paraId="3CD2EAD2" w14:textId="77777777" w:rsidR="003D1392" w:rsidRPr="0003619A" w:rsidRDefault="003D1392" w:rsidP="003D1392">
      <w:pPr>
        <w:numPr>
          <w:ilvl w:val="0"/>
          <w:numId w:val="20"/>
        </w:numPr>
        <w:spacing w:line="276" w:lineRule="auto"/>
        <w:ind w:left="0" w:firstLine="0"/>
        <w:contextualSpacing/>
        <w:jc w:val="center"/>
        <w:rPr>
          <w:rFonts w:eastAsiaTheme="minorHAnsi" w:cs="Arial"/>
          <w:bCs/>
          <w:szCs w:val="20"/>
          <w:lang w:val="sl-SI"/>
        </w:rPr>
      </w:pPr>
      <w:r w:rsidRPr="0003619A">
        <w:rPr>
          <w:rFonts w:eastAsiaTheme="minorHAnsi" w:cs="Arial"/>
          <w:bCs/>
          <w:szCs w:val="20"/>
          <w:lang w:val="sl-SI"/>
        </w:rPr>
        <w:t>člen</w:t>
      </w:r>
    </w:p>
    <w:p w14:paraId="02874406" w14:textId="77777777" w:rsidR="003D1392" w:rsidRPr="0003619A" w:rsidRDefault="003D1392" w:rsidP="003D1392">
      <w:pPr>
        <w:spacing w:line="276" w:lineRule="auto"/>
        <w:jc w:val="both"/>
        <w:rPr>
          <w:rFonts w:eastAsiaTheme="minorHAnsi" w:cs="Arial"/>
          <w:bCs/>
          <w:szCs w:val="20"/>
          <w:lang w:val="sl-SI"/>
        </w:rPr>
      </w:pPr>
    </w:p>
    <w:p w14:paraId="1A494378" w14:textId="45504BB9"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V 37. členu se besedilo »iz 8. do 12. točke« nadomesti z besedilom »12. in 13. točke«.</w:t>
      </w:r>
    </w:p>
    <w:p w14:paraId="07AE094C" w14:textId="77777777" w:rsidR="003D1392" w:rsidRPr="0003619A" w:rsidRDefault="003D1392" w:rsidP="003D1392">
      <w:pPr>
        <w:spacing w:line="276" w:lineRule="auto"/>
        <w:jc w:val="both"/>
        <w:rPr>
          <w:rFonts w:eastAsiaTheme="minorHAnsi" w:cs="Arial"/>
          <w:bCs/>
          <w:szCs w:val="20"/>
          <w:lang w:val="sl-SI"/>
        </w:rPr>
      </w:pPr>
    </w:p>
    <w:p w14:paraId="3AA763A7" w14:textId="77777777" w:rsidR="003D1392" w:rsidRPr="0003619A" w:rsidRDefault="003D1392" w:rsidP="003D1392">
      <w:pPr>
        <w:numPr>
          <w:ilvl w:val="0"/>
          <w:numId w:val="20"/>
        </w:numPr>
        <w:spacing w:line="276" w:lineRule="auto"/>
        <w:ind w:left="0" w:firstLine="0"/>
        <w:contextualSpacing/>
        <w:jc w:val="center"/>
        <w:rPr>
          <w:rFonts w:eastAsiaTheme="minorHAnsi" w:cs="Arial"/>
          <w:bCs/>
          <w:szCs w:val="20"/>
          <w:lang w:val="sl-SI"/>
        </w:rPr>
      </w:pPr>
      <w:r w:rsidRPr="0003619A">
        <w:rPr>
          <w:rFonts w:eastAsiaTheme="minorHAnsi" w:cs="Arial"/>
          <w:bCs/>
          <w:szCs w:val="20"/>
          <w:lang w:val="sl-SI"/>
        </w:rPr>
        <w:t>člen</w:t>
      </w:r>
    </w:p>
    <w:p w14:paraId="42A6DC9A" w14:textId="77777777" w:rsidR="003D1392" w:rsidRPr="0003619A" w:rsidRDefault="003D1392" w:rsidP="003D1392">
      <w:pPr>
        <w:spacing w:line="276" w:lineRule="auto"/>
        <w:jc w:val="both"/>
        <w:rPr>
          <w:rFonts w:eastAsiaTheme="minorHAnsi" w:cs="Arial"/>
          <w:bCs/>
          <w:szCs w:val="20"/>
          <w:lang w:val="sl-SI"/>
        </w:rPr>
      </w:pPr>
    </w:p>
    <w:p w14:paraId="1669DF1B" w14:textId="6E9D55D1" w:rsidR="003D1392"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Za 37. členom se doda</w:t>
      </w:r>
      <w:r w:rsidR="00AB5526">
        <w:rPr>
          <w:rFonts w:eastAsiaTheme="minorHAnsi" w:cs="Arial"/>
          <w:bCs/>
          <w:szCs w:val="20"/>
          <w:lang w:val="sl-SI"/>
        </w:rPr>
        <w:t>ta</w:t>
      </w:r>
      <w:r w:rsidRPr="0003619A">
        <w:rPr>
          <w:rFonts w:eastAsiaTheme="minorHAnsi" w:cs="Arial"/>
          <w:bCs/>
          <w:szCs w:val="20"/>
          <w:lang w:val="sl-SI"/>
        </w:rPr>
        <w:t xml:space="preserve"> nov</w:t>
      </w:r>
      <w:r w:rsidR="00AB5526">
        <w:rPr>
          <w:rFonts w:eastAsiaTheme="minorHAnsi" w:cs="Arial"/>
          <w:bCs/>
          <w:szCs w:val="20"/>
          <w:lang w:val="sl-SI"/>
        </w:rPr>
        <w:t>a</w:t>
      </w:r>
      <w:r w:rsidRPr="0003619A">
        <w:rPr>
          <w:rFonts w:eastAsiaTheme="minorHAnsi" w:cs="Arial"/>
          <w:bCs/>
          <w:szCs w:val="20"/>
          <w:lang w:val="sl-SI"/>
        </w:rPr>
        <w:t xml:space="preserve"> 37.a </w:t>
      </w:r>
      <w:r w:rsidR="00AB5526">
        <w:rPr>
          <w:rFonts w:eastAsiaTheme="minorHAnsi" w:cs="Arial"/>
          <w:bCs/>
          <w:szCs w:val="20"/>
          <w:lang w:val="sl-SI"/>
        </w:rPr>
        <w:t xml:space="preserve">in 37.b </w:t>
      </w:r>
      <w:r w:rsidRPr="0003619A">
        <w:rPr>
          <w:rFonts w:eastAsiaTheme="minorHAnsi" w:cs="Arial"/>
          <w:bCs/>
          <w:szCs w:val="20"/>
          <w:lang w:val="sl-SI"/>
        </w:rPr>
        <w:t>člen, ki se glasi:</w:t>
      </w:r>
    </w:p>
    <w:p w14:paraId="7A780C8B" w14:textId="77777777" w:rsidR="00AB5526" w:rsidRDefault="00AB5526" w:rsidP="003D1392">
      <w:pPr>
        <w:spacing w:line="276" w:lineRule="auto"/>
        <w:jc w:val="both"/>
        <w:rPr>
          <w:rFonts w:eastAsiaTheme="minorHAnsi" w:cs="Arial"/>
          <w:bCs/>
          <w:szCs w:val="20"/>
          <w:lang w:val="sl-SI"/>
        </w:rPr>
      </w:pPr>
    </w:p>
    <w:p w14:paraId="37270A4C" w14:textId="76668241" w:rsidR="00AB5526" w:rsidRDefault="00983C83" w:rsidP="00983C83">
      <w:pPr>
        <w:spacing w:line="276" w:lineRule="auto"/>
        <w:jc w:val="center"/>
        <w:rPr>
          <w:rFonts w:eastAsiaTheme="minorHAnsi" w:cs="Arial"/>
          <w:bCs/>
          <w:szCs w:val="20"/>
          <w:lang w:val="sl-SI"/>
        </w:rPr>
      </w:pPr>
      <w:r>
        <w:rPr>
          <w:rFonts w:eastAsiaTheme="minorHAnsi" w:cs="Arial"/>
          <w:bCs/>
          <w:szCs w:val="20"/>
          <w:lang w:val="sl-SI"/>
        </w:rPr>
        <w:t>»37.a</w:t>
      </w:r>
    </w:p>
    <w:p w14:paraId="25F498BD" w14:textId="52CBE688" w:rsidR="00983C83" w:rsidRDefault="00983C83" w:rsidP="00983C83">
      <w:pPr>
        <w:spacing w:line="276" w:lineRule="auto"/>
        <w:jc w:val="center"/>
        <w:rPr>
          <w:rFonts w:eastAsiaTheme="minorHAnsi" w:cs="Arial"/>
          <w:bCs/>
          <w:szCs w:val="20"/>
          <w:lang w:val="sl-SI"/>
        </w:rPr>
      </w:pPr>
      <w:r>
        <w:rPr>
          <w:rFonts w:eastAsiaTheme="minorHAnsi" w:cs="Arial"/>
          <w:bCs/>
          <w:szCs w:val="20"/>
          <w:lang w:val="sl-SI"/>
        </w:rPr>
        <w:t>(čas trajanj</w:t>
      </w:r>
      <w:r w:rsidR="000421DA">
        <w:rPr>
          <w:rFonts w:eastAsiaTheme="minorHAnsi" w:cs="Arial"/>
          <w:bCs/>
          <w:szCs w:val="20"/>
          <w:lang w:val="sl-SI"/>
        </w:rPr>
        <w:t>a</w:t>
      </w:r>
      <w:r>
        <w:rPr>
          <w:rFonts w:eastAsiaTheme="minorHAnsi" w:cs="Arial"/>
          <w:bCs/>
          <w:szCs w:val="20"/>
          <w:lang w:val="sl-SI"/>
        </w:rPr>
        <w:t xml:space="preserve"> </w:t>
      </w:r>
      <w:r w:rsidR="001066E8" w:rsidRPr="001066E8">
        <w:rPr>
          <w:rFonts w:eastAsiaTheme="minorHAnsi" w:cs="Arial"/>
          <w:bCs/>
          <w:szCs w:val="20"/>
          <w:lang w:val="sl-SI"/>
        </w:rPr>
        <w:t>subjekta vpisa</w:t>
      </w:r>
      <w:r w:rsidR="001066E8">
        <w:rPr>
          <w:rFonts w:eastAsiaTheme="minorHAnsi" w:cs="Arial"/>
          <w:bCs/>
          <w:szCs w:val="20"/>
          <w:lang w:val="sl-SI"/>
        </w:rPr>
        <w:t>)</w:t>
      </w:r>
    </w:p>
    <w:p w14:paraId="00A456E8" w14:textId="77777777" w:rsidR="001066E8" w:rsidRDefault="001066E8" w:rsidP="00983C83">
      <w:pPr>
        <w:spacing w:line="276" w:lineRule="auto"/>
        <w:jc w:val="center"/>
        <w:rPr>
          <w:rFonts w:eastAsiaTheme="minorHAnsi" w:cs="Arial"/>
          <w:bCs/>
          <w:szCs w:val="20"/>
          <w:lang w:val="sl-SI"/>
        </w:rPr>
      </w:pPr>
    </w:p>
    <w:p w14:paraId="07CB174E" w14:textId="6F1C4514" w:rsidR="001066E8" w:rsidRPr="0003619A" w:rsidRDefault="001066E8" w:rsidP="001066E8">
      <w:pPr>
        <w:spacing w:line="276" w:lineRule="auto"/>
        <w:jc w:val="both"/>
        <w:rPr>
          <w:rFonts w:eastAsiaTheme="minorHAnsi" w:cs="Arial"/>
          <w:bCs/>
          <w:szCs w:val="20"/>
          <w:lang w:val="sl-SI"/>
        </w:rPr>
      </w:pPr>
      <w:r>
        <w:rPr>
          <w:rFonts w:eastAsiaTheme="minorHAnsi" w:cs="Arial"/>
          <w:bCs/>
          <w:szCs w:val="20"/>
          <w:lang w:val="sl-SI"/>
        </w:rPr>
        <w:t xml:space="preserve">Podatkovni sklop </w:t>
      </w:r>
      <w:r w:rsidR="00C474FD">
        <w:rPr>
          <w:rFonts w:eastAsiaTheme="minorHAnsi" w:cs="Arial"/>
          <w:bCs/>
          <w:szCs w:val="20"/>
          <w:lang w:val="sl-SI"/>
        </w:rPr>
        <w:t>»</w:t>
      </w:r>
      <w:r>
        <w:rPr>
          <w:rFonts w:eastAsiaTheme="minorHAnsi" w:cs="Arial"/>
          <w:bCs/>
          <w:szCs w:val="20"/>
          <w:lang w:val="sl-SI"/>
        </w:rPr>
        <w:t>čas trajanja subjekta vpisa</w:t>
      </w:r>
      <w:r w:rsidR="00C474FD">
        <w:rPr>
          <w:rFonts w:eastAsiaTheme="minorHAnsi" w:cs="Arial"/>
          <w:bCs/>
          <w:szCs w:val="20"/>
          <w:lang w:val="sl-SI"/>
        </w:rPr>
        <w:t>«</w:t>
      </w:r>
      <w:r w:rsidR="00291C8A">
        <w:rPr>
          <w:rFonts w:eastAsiaTheme="minorHAnsi" w:cs="Arial"/>
          <w:bCs/>
          <w:szCs w:val="20"/>
          <w:lang w:val="sl-SI"/>
        </w:rPr>
        <w:t xml:space="preserve">, v katerega se vpisujejo </w:t>
      </w:r>
      <w:r w:rsidR="006D534D">
        <w:rPr>
          <w:rFonts w:eastAsiaTheme="minorHAnsi" w:cs="Arial"/>
          <w:bCs/>
          <w:szCs w:val="20"/>
          <w:lang w:val="sl-SI"/>
        </w:rPr>
        <w:t xml:space="preserve">podatki o subjektih vpisa, ustanovljenih za določen čas, </w:t>
      </w:r>
      <w:r w:rsidR="00C474FD">
        <w:rPr>
          <w:rFonts w:eastAsiaTheme="minorHAnsi" w:cs="Arial"/>
          <w:bCs/>
          <w:szCs w:val="20"/>
          <w:lang w:val="sl-SI"/>
        </w:rPr>
        <w:t xml:space="preserve">vključuje </w:t>
      </w:r>
      <w:r w:rsidR="00D91D7F">
        <w:rPr>
          <w:rFonts w:eastAsiaTheme="minorHAnsi" w:cs="Arial"/>
          <w:bCs/>
          <w:szCs w:val="20"/>
          <w:lang w:val="sl-SI"/>
        </w:rPr>
        <w:t>končni datum dneva</w:t>
      </w:r>
      <w:r w:rsidR="00C474FD">
        <w:rPr>
          <w:rFonts w:eastAsiaTheme="minorHAnsi" w:cs="Arial"/>
          <w:bCs/>
          <w:szCs w:val="20"/>
          <w:lang w:val="sl-SI"/>
        </w:rPr>
        <w:t xml:space="preserve">, do katerega </w:t>
      </w:r>
      <w:r w:rsidR="00115314">
        <w:rPr>
          <w:rFonts w:eastAsiaTheme="minorHAnsi" w:cs="Arial"/>
          <w:bCs/>
          <w:szCs w:val="20"/>
          <w:lang w:val="sl-SI"/>
        </w:rPr>
        <w:t>je subjekt vpisa</w:t>
      </w:r>
      <w:r w:rsidR="00177EBA">
        <w:rPr>
          <w:rFonts w:eastAsiaTheme="minorHAnsi" w:cs="Arial"/>
          <w:bCs/>
          <w:szCs w:val="20"/>
          <w:lang w:val="sl-SI"/>
        </w:rPr>
        <w:t xml:space="preserve"> </w:t>
      </w:r>
      <w:r w:rsidR="00115314">
        <w:rPr>
          <w:rFonts w:eastAsiaTheme="minorHAnsi" w:cs="Arial"/>
          <w:bCs/>
          <w:szCs w:val="20"/>
          <w:lang w:val="sl-SI"/>
        </w:rPr>
        <w:t>ustanovljen</w:t>
      </w:r>
      <w:r w:rsidR="00D91D7F">
        <w:rPr>
          <w:rFonts w:eastAsiaTheme="minorHAnsi" w:cs="Arial"/>
          <w:bCs/>
          <w:szCs w:val="20"/>
          <w:lang w:val="sl-SI"/>
        </w:rPr>
        <w:t xml:space="preserve"> </w:t>
      </w:r>
      <w:r w:rsidR="00A51D69">
        <w:rPr>
          <w:rFonts w:eastAsiaTheme="minorHAnsi" w:cs="Arial"/>
          <w:bCs/>
          <w:szCs w:val="20"/>
          <w:lang w:val="sl-SI"/>
        </w:rPr>
        <w:t>(</w:t>
      </w:r>
      <w:r w:rsidR="003C7E75">
        <w:rPr>
          <w:rFonts w:eastAsiaTheme="minorHAnsi" w:cs="Arial"/>
          <w:bCs/>
          <w:szCs w:val="20"/>
          <w:lang w:val="sl-SI"/>
        </w:rPr>
        <w:t>8. točka prvega odstavka 4. člena ZSReg).</w:t>
      </w:r>
    </w:p>
    <w:p w14:paraId="76A0DC82" w14:textId="77777777" w:rsidR="003D1392" w:rsidRPr="0003619A" w:rsidRDefault="003D1392" w:rsidP="003D1392">
      <w:pPr>
        <w:spacing w:line="276" w:lineRule="auto"/>
        <w:jc w:val="both"/>
        <w:rPr>
          <w:rFonts w:eastAsiaTheme="minorHAnsi" w:cs="Arial"/>
          <w:bCs/>
          <w:szCs w:val="20"/>
          <w:lang w:val="sl-SI"/>
        </w:rPr>
      </w:pPr>
    </w:p>
    <w:p w14:paraId="14384EEE" w14:textId="3DDC7C02" w:rsidR="003D1392" w:rsidRPr="0003619A" w:rsidRDefault="003D1392" w:rsidP="003D1392">
      <w:pPr>
        <w:spacing w:line="276" w:lineRule="auto"/>
        <w:jc w:val="center"/>
        <w:rPr>
          <w:rFonts w:eastAsiaTheme="minorHAnsi" w:cs="Arial"/>
          <w:bCs/>
          <w:szCs w:val="20"/>
          <w:lang w:val="sl-SI"/>
        </w:rPr>
      </w:pPr>
      <w:r w:rsidRPr="0003619A">
        <w:rPr>
          <w:rFonts w:eastAsiaTheme="minorHAnsi" w:cs="Arial"/>
          <w:bCs/>
          <w:szCs w:val="20"/>
          <w:lang w:val="sl-SI"/>
        </w:rPr>
        <w:t>37.</w:t>
      </w:r>
      <w:r w:rsidR="00983C83">
        <w:rPr>
          <w:rFonts w:eastAsiaTheme="minorHAnsi" w:cs="Arial"/>
          <w:bCs/>
          <w:szCs w:val="20"/>
          <w:lang w:val="sl-SI"/>
        </w:rPr>
        <w:t>b</w:t>
      </w:r>
      <w:r w:rsidRPr="0003619A">
        <w:rPr>
          <w:rFonts w:eastAsiaTheme="minorHAnsi" w:cs="Arial"/>
          <w:bCs/>
          <w:szCs w:val="20"/>
          <w:lang w:val="sl-SI"/>
        </w:rPr>
        <w:t xml:space="preserve"> člen</w:t>
      </w:r>
    </w:p>
    <w:p w14:paraId="4F38C2EC" w14:textId="77777777" w:rsidR="003D1392" w:rsidRPr="0003619A" w:rsidRDefault="003D1392" w:rsidP="003D1392">
      <w:pPr>
        <w:spacing w:line="276" w:lineRule="auto"/>
        <w:jc w:val="center"/>
        <w:rPr>
          <w:rFonts w:eastAsiaTheme="minorHAnsi" w:cs="Arial"/>
          <w:bCs/>
          <w:szCs w:val="20"/>
          <w:lang w:val="sl-SI"/>
        </w:rPr>
      </w:pPr>
      <w:r w:rsidRPr="0003619A">
        <w:rPr>
          <w:rFonts w:eastAsiaTheme="minorHAnsi" w:cs="Arial"/>
          <w:bCs/>
          <w:szCs w:val="20"/>
          <w:lang w:val="sl-SI"/>
        </w:rPr>
        <w:t>(izbris subjekta)</w:t>
      </w:r>
    </w:p>
    <w:p w14:paraId="4F9AB5FE" w14:textId="77777777" w:rsidR="003D1392" w:rsidRPr="0003619A" w:rsidRDefault="003D1392" w:rsidP="003D1392">
      <w:pPr>
        <w:spacing w:line="276" w:lineRule="auto"/>
        <w:jc w:val="both"/>
        <w:rPr>
          <w:rFonts w:eastAsiaTheme="minorHAnsi" w:cs="Arial"/>
          <w:bCs/>
          <w:szCs w:val="20"/>
          <w:lang w:val="sl-SI"/>
        </w:rPr>
      </w:pPr>
    </w:p>
    <w:p w14:paraId="7D44BE71"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Podatkovni sklop »izbris subjekta« vključuje podatke iz 11. točke prvega odstavka 4. člena ZSReg:</w:t>
      </w:r>
    </w:p>
    <w:p w14:paraId="514AE7D7" w14:textId="66D3FCA4" w:rsidR="003D1392" w:rsidRPr="0003619A" w:rsidRDefault="003D1392" w:rsidP="003D1392">
      <w:pPr>
        <w:shd w:val="clear" w:color="auto" w:fill="FFFFFF"/>
        <w:spacing w:line="276" w:lineRule="auto"/>
        <w:jc w:val="both"/>
        <w:rPr>
          <w:rFonts w:cs="Arial"/>
          <w:szCs w:val="20"/>
          <w:lang w:val="sl-SI" w:eastAsia="sl-SI"/>
        </w:rPr>
      </w:pPr>
      <w:r w:rsidRPr="0003619A">
        <w:rPr>
          <w:rFonts w:cs="Arial"/>
          <w:szCs w:val="20"/>
          <w:lang w:val="sl-SI" w:eastAsia="sl-SI"/>
        </w:rPr>
        <w:t>1. oznaka registrskega sodišča, ki je izdalo sklep o izbrisu iz sodnega registra, opravilna številka in datum izdaje sklepa,</w:t>
      </w:r>
    </w:p>
    <w:p w14:paraId="41AD076F" w14:textId="77777777" w:rsidR="003D1392" w:rsidRPr="0003619A" w:rsidRDefault="003D1392" w:rsidP="003D1392">
      <w:pPr>
        <w:shd w:val="clear" w:color="auto" w:fill="FFFFFF"/>
        <w:spacing w:line="276" w:lineRule="auto"/>
        <w:jc w:val="both"/>
        <w:rPr>
          <w:rFonts w:cs="Arial"/>
          <w:szCs w:val="20"/>
          <w:lang w:val="sl-SI" w:eastAsia="sl-SI"/>
        </w:rPr>
      </w:pPr>
      <w:r w:rsidRPr="0003619A">
        <w:rPr>
          <w:rFonts w:cs="Arial"/>
          <w:szCs w:val="20"/>
          <w:lang w:val="sl-SI" w:eastAsia="sl-SI"/>
        </w:rPr>
        <w:t>2. vsebina sklepa o izbrisu.«.</w:t>
      </w:r>
    </w:p>
    <w:p w14:paraId="26030F7B" w14:textId="77777777" w:rsidR="003D1392" w:rsidRPr="0003619A" w:rsidRDefault="003D1392" w:rsidP="003D1392">
      <w:pPr>
        <w:spacing w:line="276" w:lineRule="auto"/>
        <w:jc w:val="both"/>
        <w:rPr>
          <w:rFonts w:eastAsiaTheme="minorHAnsi" w:cs="Arial"/>
          <w:bCs/>
          <w:szCs w:val="20"/>
          <w:lang w:val="sl-SI"/>
        </w:rPr>
      </w:pPr>
    </w:p>
    <w:p w14:paraId="5E75B993" w14:textId="77777777" w:rsidR="003D1392" w:rsidRPr="0003619A" w:rsidRDefault="003D1392" w:rsidP="003D1392">
      <w:pPr>
        <w:numPr>
          <w:ilvl w:val="0"/>
          <w:numId w:val="20"/>
        </w:numPr>
        <w:spacing w:line="276" w:lineRule="auto"/>
        <w:ind w:left="0" w:firstLine="0"/>
        <w:contextualSpacing/>
        <w:jc w:val="center"/>
        <w:rPr>
          <w:rFonts w:eastAsiaTheme="minorHAnsi" w:cs="Arial"/>
          <w:bCs/>
          <w:szCs w:val="20"/>
          <w:lang w:val="sl-SI"/>
        </w:rPr>
      </w:pPr>
      <w:r w:rsidRPr="0003619A">
        <w:rPr>
          <w:rFonts w:eastAsiaTheme="minorHAnsi" w:cs="Arial"/>
          <w:bCs/>
          <w:szCs w:val="20"/>
          <w:lang w:val="sl-SI"/>
        </w:rPr>
        <w:t>člen</w:t>
      </w:r>
    </w:p>
    <w:p w14:paraId="655D18B6" w14:textId="77777777" w:rsidR="003D1392" w:rsidRPr="0003619A" w:rsidRDefault="003D1392" w:rsidP="003D1392">
      <w:pPr>
        <w:spacing w:line="276" w:lineRule="auto"/>
        <w:contextualSpacing/>
        <w:jc w:val="both"/>
        <w:rPr>
          <w:rFonts w:eastAsiaTheme="minorHAnsi" w:cs="Arial"/>
          <w:bCs/>
          <w:szCs w:val="20"/>
          <w:lang w:val="sl-SI"/>
        </w:rPr>
      </w:pPr>
    </w:p>
    <w:p w14:paraId="3F89F5EE" w14:textId="5101FD75"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V 38. člen</w:t>
      </w:r>
      <w:r w:rsidR="0002294C" w:rsidRPr="0003619A">
        <w:rPr>
          <w:rFonts w:eastAsiaTheme="minorHAnsi" w:cs="Arial"/>
          <w:bCs/>
          <w:szCs w:val="20"/>
          <w:lang w:val="sl-SI"/>
        </w:rPr>
        <w:t>u</w:t>
      </w:r>
      <w:r w:rsidRPr="0003619A">
        <w:rPr>
          <w:rFonts w:eastAsiaTheme="minorHAnsi" w:cs="Arial"/>
          <w:bCs/>
          <w:szCs w:val="20"/>
          <w:lang w:val="sl-SI"/>
        </w:rPr>
        <w:t xml:space="preserve"> se </w:t>
      </w:r>
      <w:r w:rsidR="0002294C" w:rsidRPr="0003619A">
        <w:rPr>
          <w:rFonts w:eastAsiaTheme="minorHAnsi" w:cs="Arial"/>
          <w:bCs/>
          <w:szCs w:val="20"/>
          <w:lang w:val="sl-SI"/>
        </w:rPr>
        <w:t xml:space="preserve">v prvem in drugem odstavku </w:t>
      </w:r>
      <w:r w:rsidRPr="0003619A">
        <w:rPr>
          <w:rFonts w:eastAsiaTheme="minorHAnsi" w:cs="Arial"/>
          <w:bCs/>
          <w:szCs w:val="20"/>
          <w:lang w:val="sl-SI"/>
        </w:rPr>
        <w:t>besedilo »portala eVEM« nadomesti z besedilom »portala za podporo poslovnim subjektom«.</w:t>
      </w:r>
    </w:p>
    <w:p w14:paraId="2AAC6FF2" w14:textId="77777777" w:rsidR="003D1392" w:rsidRPr="0003619A" w:rsidRDefault="003D1392" w:rsidP="003D1392">
      <w:pPr>
        <w:spacing w:line="276" w:lineRule="auto"/>
        <w:jc w:val="both"/>
        <w:rPr>
          <w:rFonts w:eastAsiaTheme="minorHAnsi" w:cs="Arial"/>
          <w:bCs/>
          <w:szCs w:val="20"/>
          <w:lang w:val="sl-SI"/>
        </w:rPr>
      </w:pPr>
    </w:p>
    <w:p w14:paraId="344F7181" w14:textId="77777777" w:rsidR="003D1392" w:rsidRPr="0003619A" w:rsidRDefault="003D1392" w:rsidP="003D1392">
      <w:pPr>
        <w:numPr>
          <w:ilvl w:val="0"/>
          <w:numId w:val="20"/>
        </w:numPr>
        <w:spacing w:line="276" w:lineRule="auto"/>
        <w:ind w:left="0" w:firstLine="0"/>
        <w:contextualSpacing/>
        <w:jc w:val="center"/>
        <w:rPr>
          <w:rFonts w:eastAsiaTheme="minorHAnsi" w:cs="Arial"/>
          <w:bCs/>
          <w:szCs w:val="20"/>
          <w:lang w:val="sl-SI"/>
        </w:rPr>
      </w:pPr>
      <w:r w:rsidRPr="0003619A">
        <w:rPr>
          <w:rFonts w:eastAsiaTheme="minorHAnsi" w:cs="Arial"/>
          <w:bCs/>
          <w:szCs w:val="20"/>
          <w:lang w:val="sl-SI"/>
        </w:rPr>
        <w:t>člen</w:t>
      </w:r>
    </w:p>
    <w:p w14:paraId="66C22C7D" w14:textId="77777777" w:rsidR="003D1392" w:rsidRPr="0003619A" w:rsidRDefault="003D1392" w:rsidP="003D1392">
      <w:pPr>
        <w:spacing w:line="276" w:lineRule="auto"/>
        <w:jc w:val="both"/>
        <w:rPr>
          <w:rFonts w:eastAsiaTheme="minorHAnsi" w:cs="Arial"/>
          <w:bCs/>
          <w:szCs w:val="20"/>
          <w:lang w:val="sl-SI"/>
        </w:rPr>
      </w:pPr>
    </w:p>
    <w:p w14:paraId="4231B451" w14:textId="54C8298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V 39. člen</w:t>
      </w:r>
      <w:r w:rsidR="0002294C" w:rsidRPr="0003619A">
        <w:rPr>
          <w:rFonts w:eastAsiaTheme="minorHAnsi" w:cs="Arial"/>
          <w:bCs/>
          <w:szCs w:val="20"/>
          <w:lang w:val="sl-SI"/>
        </w:rPr>
        <w:t>u</w:t>
      </w:r>
      <w:r w:rsidRPr="0003619A">
        <w:rPr>
          <w:rFonts w:eastAsiaTheme="minorHAnsi" w:cs="Arial"/>
          <w:bCs/>
          <w:szCs w:val="20"/>
          <w:lang w:val="sl-SI"/>
        </w:rPr>
        <w:t xml:space="preserve"> se</w:t>
      </w:r>
      <w:r w:rsidR="0002294C" w:rsidRPr="0003619A">
        <w:rPr>
          <w:rFonts w:eastAsiaTheme="minorHAnsi" w:cs="Arial"/>
          <w:bCs/>
          <w:szCs w:val="20"/>
          <w:lang w:val="sl-SI"/>
        </w:rPr>
        <w:t xml:space="preserve"> v</w:t>
      </w:r>
      <w:r w:rsidRPr="0003619A">
        <w:rPr>
          <w:rFonts w:eastAsiaTheme="minorHAnsi" w:cs="Arial"/>
          <w:bCs/>
          <w:szCs w:val="20"/>
          <w:lang w:val="sl-SI"/>
        </w:rPr>
        <w:t xml:space="preserve"> </w:t>
      </w:r>
      <w:r w:rsidR="0002294C" w:rsidRPr="0003619A">
        <w:rPr>
          <w:rFonts w:eastAsiaTheme="minorHAnsi" w:cs="Arial"/>
          <w:bCs/>
          <w:szCs w:val="20"/>
          <w:lang w:val="sl-SI"/>
        </w:rPr>
        <w:t xml:space="preserve">drugem odstavku </w:t>
      </w:r>
      <w:r w:rsidRPr="0003619A">
        <w:rPr>
          <w:rFonts w:eastAsiaTheme="minorHAnsi" w:cs="Arial"/>
          <w:bCs/>
          <w:szCs w:val="20"/>
          <w:lang w:val="sl-SI"/>
        </w:rPr>
        <w:t>besedilo »portala eVEM« nadomesti z besedilom »portala za podporo poslovnim subjektom«.</w:t>
      </w:r>
    </w:p>
    <w:p w14:paraId="4BD78BBC" w14:textId="77777777" w:rsidR="00AD639E" w:rsidRPr="0003619A" w:rsidRDefault="00AD639E" w:rsidP="003D1392">
      <w:pPr>
        <w:spacing w:line="276" w:lineRule="auto"/>
        <w:jc w:val="both"/>
        <w:rPr>
          <w:rFonts w:eastAsiaTheme="minorHAnsi" w:cs="Arial"/>
          <w:bCs/>
          <w:szCs w:val="20"/>
          <w:lang w:val="sl-SI"/>
        </w:rPr>
      </w:pPr>
    </w:p>
    <w:p w14:paraId="491865A4" w14:textId="77777777" w:rsidR="008E7F63" w:rsidRPr="0003619A" w:rsidRDefault="008E7F63" w:rsidP="008E7F63">
      <w:pPr>
        <w:numPr>
          <w:ilvl w:val="0"/>
          <w:numId w:val="20"/>
        </w:numPr>
        <w:spacing w:line="276" w:lineRule="auto"/>
        <w:ind w:left="0" w:firstLine="0"/>
        <w:contextualSpacing/>
        <w:jc w:val="center"/>
        <w:rPr>
          <w:rFonts w:eastAsiaTheme="minorHAnsi" w:cs="Arial"/>
          <w:bCs/>
          <w:szCs w:val="20"/>
          <w:lang w:val="sl-SI"/>
        </w:rPr>
      </w:pPr>
      <w:r w:rsidRPr="0003619A">
        <w:rPr>
          <w:rFonts w:eastAsiaTheme="minorHAnsi" w:cs="Arial"/>
          <w:bCs/>
          <w:szCs w:val="20"/>
          <w:lang w:val="sl-SI"/>
        </w:rPr>
        <w:t>člen</w:t>
      </w:r>
    </w:p>
    <w:p w14:paraId="3AD56D3B" w14:textId="67788F6F" w:rsidR="008E7F63" w:rsidRPr="0003619A" w:rsidRDefault="008E7F63" w:rsidP="003D1392">
      <w:pPr>
        <w:spacing w:line="276" w:lineRule="auto"/>
        <w:jc w:val="both"/>
        <w:rPr>
          <w:rFonts w:eastAsiaTheme="minorHAnsi" w:cs="Arial"/>
          <w:bCs/>
          <w:szCs w:val="20"/>
          <w:lang w:val="sl-SI"/>
        </w:rPr>
      </w:pPr>
    </w:p>
    <w:p w14:paraId="27AF0FA6" w14:textId="555BEE2D" w:rsidR="008E7F63" w:rsidRPr="0003619A" w:rsidRDefault="008E7F63" w:rsidP="00C55A41">
      <w:pPr>
        <w:spacing w:line="276" w:lineRule="auto"/>
        <w:jc w:val="both"/>
        <w:rPr>
          <w:rFonts w:eastAsiaTheme="minorHAnsi" w:cs="Arial"/>
          <w:bCs/>
          <w:szCs w:val="20"/>
          <w:lang w:val="sl-SI"/>
        </w:rPr>
      </w:pPr>
      <w:r w:rsidRPr="0003619A">
        <w:rPr>
          <w:rFonts w:eastAsiaTheme="minorHAnsi" w:cs="Arial"/>
          <w:bCs/>
          <w:szCs w:val="20"/>
          <w:lang w:val="sl-SI"/>
        </w:rPr>
        <w:lastRenderedPageBreak/>
        <w:t xml:space="preserve">V </w:t>
      </w:r>
      <w:r w:rsidR="00596094" w:rsidRPr="0003619A">
        <w:rPr>
          <w:rFonts w:eastAsiaTheme="minorHAnsi" w:cs="Arial"/>
          <w:bCs/>
          <w:szCs w:val="20"/>
          <w:lang w:val="sl-SI"/>
        </w:rPr>
        <w:t>44. členu se v prvem odstavku v 5. t</w:t>
      </w:r>
      <w:r w:rsidR="005576D0" w:rsidRPr="0003619A">
        <w:rPr>
          <w:rFonts w:eastAsiaTheme="minorHAnsi" w:cs="Arial"/>
          <w:bCs/>
          <w:szCs w:val="20"/>
          <w:lang w:val="sl-SI"/>
        </w:rPr>
        <w:t>o</w:t>
      </w:r>
      <w:r w:rsidR="00596094" w:rsidRPr="0003619A">
        <w:rPr>
          <w:rFonts w:eastAsiaTheme="minorHAnsi" w:cs="Arial"/>
          <w:bCs/>
          <w:szCs w:val="20"/>
          <w:lang w:val="sl-SI"/>
        </w:rPr>
        <w:t>čk</w:t>
      </w:r>
      <w:r w:rsidR="005576D0" w:rsidRPr="0003619A">
        <w:rPr>
          <w:rFonts w:eastAsiaTheme="minorHAnsi" w:cs="Arial"/>
          <w:bCs/>
          <w:szCs w:val="20"/>
          <w:lang w:val="sl-SI"/>
        </w:rPr>
        <w:t>i</w:t>
      </w:r>
      <w:r w:rsidR="00596094" w:rsidRPr="0003619A">
        <w:rPr>
          <w:rFonts w:eastAsiaTheme="minorHAnsi" w:cs="Arial"/>
          <w:bCs/>
          <w:szCs w:val="20"/>
          <w:lang w:val="sl-SI"/>
        </w:rPr>
        <w:t xml:space="preserve"> pika na koncu besedila </w:t>
      </w:r>
      <w:r w:rsidR="005576D0" w:rsidRPr="0003619A">
        <w:rPr>
          <w:rFonts w:eastAsiaTheme="minorHAnsi" w:cs="Arial"/>
          <w:bCs/>
          <w:szCs w:val="20"/>
          <w:lang w:val="sl-SI"/>
        </w:rPr>
        <w:t>nadomesti z vejico in dodata novi 6. in 7. točka, ki se glasita:</w:t>
      </w:r>
    </w:p>
    <w:p w14:paraId="5108966E" w14:textId="3F3BE46E" w:rsidR="00E0756D" w:rsidRPr="0003619A" w:rsidRDefault="005576D0" w:rsidP="00C55A41">
      <w:pPr>
        <w:spacing w:line="276" w:lineRule="auto"/>
        <w:jc w:val="both"/>
        <w:rPr>
          <w:rFonts w:eastAsiaTheme="minorHAnsi" w:cs="Arial"/>
          <w:bCs/>
          <w:szCs w:val="20"/>
          <w:lang w:val="sl-SI"/>
        </w:rPr>
      </w:pPr>
      <w:r w:rsidRPr="0003619A">
        <w:rPr>
          <w:rFonts w:eastAsiaTheme="minorHAnsi" w:cs="Arial"/>
          <w:bCs/>
          <w:szCs w:val="20"/>
          <w:lang w:val="sl-SI"/>
        </w:rPr>
        <w:t>»</w:t>
      </w:r>
      <w:r w:rsidR="00E0756D" w:rsidRPr="0003619A">
        <w:rPr>
          <w:rFonts w:eastAsiaTheme="minorHAnsi" w:cs="Arial"/>
          <w:bCs/>
          <w:szCs w:val="20"/>
          <w:lang w:val="sl-SI"/>
        </w:rPr>
        <w:t>6. načrta čezmejne združitve (622.e člen ZGD-1), čezmejne delitve (638.e člen ZGD-1) in čezmejnega preoblikovanja (661.e člen ZGD-1), skupaj s priloženimi listinami, predloženega sodnemu registru zaradi javne objave,</w:t>
      </w:r>
    </w:p>
    <w:p w14:paraId="37C17605" w14:textId="176449CD" w:rsidR="005576D0" w:rsidRPr="0003619A" w:rsidRDefault="00E0756D" w:rsidP="00C55A41">
      <w:pPr>
        <w:spacing w:line="276" w:lineRule="auto"/>
        <w:jc w:val="both"/>
        <w:rPr>
          <w:rFonts w:eastAsiaTheme="minorHAnsi" w:cs="Arial"/>
          <w:bCs/>
          <w:szCs w:val="20"/>
          <w:lang w:val="sl-SI"/>
        </w:rPr>
      </w:pPr>
      <w:r w:rsidRPr="0003619A">
        <w:rPr>
          <w:rFonts w:eastAsiaTheme="minorHAnsi" w:cs="Arial"/>
          <w:bCs/>
          <w:szCs w:val="20"/>
          <w:lang w:val="sl-SI"/>
        </w:rPr>
        <w:t xml:space="preserve"> 7. potrdila sodišča, s katerim </w:t>
      </w:r>
      <w:r w:rsidR="00854AAA" w:rsidRPr="0003619A">
        <w:rPr>
          <w:rFonts w:eastAsiaTheme="minorHAnsi" w:cs="Arial"/>
          <w:bCs/>
          <w:szCs w:val="20"/>
          <w:lang w:val="sl-SI"/>
        </w:rPr>
        <w:t xml:space="preserve">potrdi, </w:t>
      </w:r>
      <w:r w:rsidRPr="0003619A">
        <w:rPr>
          <w:rFonts w:eastAsiaTheme="minorHAnsi" w:cs="Arial"/>
          <w:bCs/>
          <w:szCs w:val="20"/>
          <w:lang w:val="sl-SI"/>
        </w:rPr>
        <w:t>da so za čezmejno združitev (sedmi odstavek 622.k člena ZGD-1), čezmejno delitev (sedmi odstavek 638.k člena ZGD-1) ali čezmejno preoblikovanje (sedmi odstavek 661.j člena ZGD-1) izpolnjeni vsi pogoji in da so bila pravilno opravljena vsa pravna opravila, ki jih je bilo treba opraviti</w:t>
      </w:r>
      <w:r w:rsidR="007234BD" w:rsidRPr="0003619A">
        <w:rPr>
          <w:rFonts w:eastAsiaTheme="minorHAnsi" w:cs="Arial"/>
          <w:bCs/>
          <w:szCs w:val="20"/>
          <w:lang w:val="sl-SI"/>
        </w:rPr>
        <w:t>.«</w:t>
      </w:r>
      <w:r w:rsidR="0048169F">
        <w:rPr>
          <w:rFonts w:eastAsiaTheme="minorHAnsi" w:cs="Arial"/>
          <w:bCs/>
          <w:szCs w:val="20"/>
          <w:lang w:val="sl-SI"/>
        </w:rPr>
        <w:t>.</w:t>
      </w:r>
    </w:p>
    <w:p w14:paraId="40F54638" w14:textId="77777777" w:rsidR="007234BD" w:rsidRPr="0003619A" w:rsidRDefault="007234BD" w:rsidP="00C55A41">
      <w:pPr>
        <w:spacing w:line="276" w:lineRule="auto"/>
        <w:jc w:val="both"/>
        <w:rPr>
          <w:rFonts w:eastAsiaTheme="minorHAnsi" w:cs="Arial"/>
          <w:bCs/>
          <w:szCs w:val="20"/>
          <w:lang w:val="sl-SI"/>
        </w:rPr>
      </w:pPr>
    </w:p>
    <w:p w14:paraId="6849F85B" w14:textId="0C0EDF78" w:rsidR="007234BD" w:rsidRPr="0003619A" w:rsidRDefault="007234BD" w:rsidP="00C55A41">
      <w:pPr>
        <w:spacing w:line="276" w:lineRule="auto"/>
        <w:jc w:val="both"/>
        <w:rPr>
          <w:rFonts w:eastAsiaTheme="minorHAnsi" w:cs="Arial"/>
          <w:bCs/>
          <w:szCs w:val="20"/>
          <w:lang w:val="sl-SI"/>
        </w:rPr>
      </w:pPr>
      <w:r w:rsidRPr="0003619A">
        <w:rPr>
          <w:rFonts w:eastAsiaTheme="minorHAnsi" w:cs="Arial"/>
          <w:bCs/>
          <w:szCs w:val="20"/>
          <w:lang w:val="sl-SI"/>
        </w:rPr>
        <w:t>Za tretjim odstavkom se doda nov četrti odstavek, ki se glasi:</w:t>
      </w:r>
    </w:p>
    <w:p w14:paraId="586D7D1A" w14:textId="6ECE284F" w:rsidR="002D1B5F" w:rsidRPr="0003619A" w:rsidRDefault="007234BD" w:rsidP="00C55A41">
      <w:pPr>
        <w:jc w:val="both"/>
        <w:rPr>
          <w:rFonts w:eastAsiaTheme="minorHAnsi" w:cs="Arial"/>
          <w:bCs/>
          <w:szCs w:val="20"/>
          <w:lang w:val="sl-SI"/>
        </w:rPr>
      </w:pPr>
      <w:r w:rsidRPr="0003619A">
        <w:rPr>
          <w:rFonts w:eastAsiaTheme="minorHAnsi" w:cs="Arial"/>
          <w:bCs/>
          <w:szCs w:val="20"/>
          <w:lang w:val="sl-SI"/>
        </w:rPr>
        <w:t>»</w:t>
      </w:r>
      <w:r w:rsidR="002D1B5F" w:rsidRPr="0003619A">
        <w:rPr>
          <w:rFonts w:eastAsiaTheme="minorHAnsi" w:cs="Arial"/>
          <w:bCs/>
          <w:szCs w:val="20"/>
          <w:lang w:val="sl-SI"/>
        </w:rPr>
        <w:t>(4) Listine iz 6. in 7. točke prvega odstavka tega člena morajo ostati brezplačno dostopne do konca naslednjega leta po vpisu čezmejne združitve, čezmejne delitv</w:t>
      </w:r>
      <w:r w:rsidR="00C55A41" w:rsidRPr="0003619A">
        <w:rPr>
          <w:rFonts w:eastAsiaTheme="minorHAnsi" w:cs="Arial"/>
          <w:bCs/>
          <w:szCs w:val="20"/>
          <w:lang w:val="sl-SI"/>
        </w:rPr>
        <w:t>e</w:t>
      </w:r>
      <w:r w:rsidR="002D1B5F" w:rsidRPr="0003619A">
        <w:rPr>
          <w:rFonts w:eastAsiaTheme="minorHAnsi" w:cs="Arial"/>
          <w:bCs/>
          <w:szCs w:val="20"/>
          <w:lang w:val="sl-SI"/>
        </w:rPr>
        <w:t xml:space="preserve"> ali čezmejn</w:t>
      </w:r>
      <w:r w:rsidR="00C55A41" w:rsidRPr="0003619A">
        <w:rPr>
          <w:rFonts w:eastAsiaTheme="minorHAnsi" w:cs="Arial"/>
          <w:bCs/>
          <w:szCs w:val="20"/>
          <w:lang w:val="sl-SI"/>
        </w:rPr>
        <w:t xml:space="preserve">ega </w:t>
      </w:r>
      <w:r w:rsidR="002D1B5F" w:rsidRPr="0003619A">
        <w:rPr>
          <w:rFonts w:eastAsiaTheme="minorHAnsi" w:cs="Arial"/>
          <w:bCs/>
          <w:szCs w:val="20"/>
          <w:lang w:val="sl-SI"/>
        </w:rPr>
        <w:t>preoblikovanj</w:t>
      </w:r>
      <w:r w:rsidR="00C55A41" w:rsidRPr="0003619A">
        <w:rPr>
          <w:rFonts w:eastAsiaTheme="minorHAnsi" w:cs="Arial"/>
          <w:bCs/>
          <w:szCs w:val="20"/>
          <w:lang w:val="sl-SI"/>
        </w:rPr>
        <w:t>a v sodni register.«</w:t>
      </w:r>
      <w:r w:rsidR="005E7CE7" w:rsidRPr="0003619A">
        <w:rPr>
          <w:rFonts w:eastAsiaTheme="minorHAnsi" w:cs="Arial"/>
          <w:bCs/>
          <w:szCs w:val="20"/>
          <w:lang w:val="sl-SI"/>
        </w:rPr>
        <w:t>.</w:t>
      </w:r>
    </w:p>
    <w:p w14:paraId="58C6B3F5" w14:textId="7B653192" w:rsidR="007234BD" w:rsidRPr="0003619A" w:rsidRDefault="007234BD" w:rsidP="00C55A41">
      <w:pPr>
        <w:spacing w:line="276" w:lineRule="auto"/>
        <w:jc w:val="both"/>
        <w:rPr>
          <w:rFonts w:eastAsiaTheme="minorHAnsi" w:cs="Arial"/>
          <w:bCs/>
          <w:szCs w:val="20"/>
          <w:lang w:val="sl-SI"/>
        </w:rPr>
      </w:pPr>
    </w:p>
    <w:p w14:paraId="07DF5967" w14:textId="77777777" w:rsidR="003D1392" w:rsidRPr="0003619A" w:rsidRDefault="003D1392" w:rsidP="003D1392">
      <w:pPr>
        <w:spacing w:line="276" w:lineRule="auto"/>
        <w:jc w:val="both"/>
        <w:rPr>
          <w:rFonts w:eastAsiaTheme="minorHAnsi" w:cs="Arial"/>
          <w:bCs/>
          <w:szCs w:val="20"/>
          <w:lang w:val="sl-SI"/>
        </w:rPr>
      </w:pPr>
    </w:p>
    <w:p w14:paraId="1E756CF5" w14:textId="77777777" w:rsidR="003D1392" w:rsidRPr="0003619A" w:rsidRDefault="003D1392" w:rsidP="003D1392">
      <w:pPr>
        <w:spacing w:line="276" w:lineRule="auto"/>
        <w:jc w:val="center"/>
        <w:rPr>
          <w:rFonts w:eastAsiaTheme="minorHAnsi" w:cs="Arial"/>
          <w:bCs/>
          <w:szCs w:val="20"/>
          <w:lang w:val="sl-SI"/>
        </w:rPr>
      </w:pPr>
      <w:r w:rsidRPr="0003619A">
        <w:rPr>
          <w:rFonts w:eastAsiaTheme="minorHAnsi" w:cs="Arial"/>
          <w:bCs/>
          <w:szCs w:val="20"/>
          <w:lang w:val="sl-SI"/>
        </w:rPr>
        <w:t>PREHODNA IN KONČNA DOLOČBA</w:t>
      </w:r>
    </w:p>
    <w:p w14:paraId="19E1B0BF" w14:textId="77777777" w:rsidR="003D1392" w:rsidRPr="0003619A" w:rsidRDefault="003D1392" w:rsidP="003D1392">
      <w:pPr>
        <w:spacing w:line="276" w:lineRule="auto"/>
        <w:jc w:val="center"/>
        <w:rPr>
          <w:rFonts w:eastAsiaTheme="minorHAnsi" w:cs="Arial"/>
          <w:bCs/>
          <w:szCs w:val="20"/>
          <w:lang w:val="sl-SI"/>
        </w:rPr>
      </w:pPr>
    </w:p>
    <w:p w14:paraId="02465CA4" w14:textId="77777777" w:rsidR="003D1392" w:rsidRPr="0003619A" w:rsidRDefault="003D1392" w:rsidP="003D1392">
      <w:pPr>
        <w:numPr>
          <w:ilvl w:val="0"/>
          <w:numId w:val="20"/>
        </w:numPr>
        <w:spacing w:line="276" w:lineRule="auto"/>
        <w:ind w:left="0" w:firstLine="0"/>
        <w:contextualSpacing/>
        <w:jc w:val="center"/>
        <w:rPr>
          <w:rFonts w:eastAsiaTheme="minorHAnsi" w:cs="Arial"/>
          <w:bCs/>
          <w:szCs w:val="20"/>
          <w:lang w:val="sl-SI"/>
        </w:rPr>
      </w:pPr>
      <w:r w:rsidRPr="0003619A">
        <w:rPr>
          <w:rFonts w:eastAsiaTheme="minorHAnsi" w:cs="Arial"/>
          <w:bCs/>
          <w:szCs w:val="20"/>
          <w:lang w:val="sl-SI"/>
        </w:rPr>
        <w:t>člen</w:t>
      </w:r>
    </w:p>
    <w:p w14:paraId="605CBD78" w14:textId="77777777" w:rsidR="003D1392" w:rsidRPr="0003619A" w:rsidRDefault="003D1392" w:rsidP="003D1392">
      <w:pPr>
        <w:spacing w:line="276" w:lineRule="auto"/>
        <w:jc w:val="both"/>
        <w:rPr>
          <w:rFonts w:eastAsiaTheme="minorHAnsi" w:cs="Arial"/>
          <w:bCs/>
          <w:szCs w:val="20"/>
          <w:lang w:val="sl-SI"/>
        </w:rPr>
      </w:pPr>
    </w:p>
    <w:p w14:paraId="60DD7FC8"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Spremenjeni _____ se začnejo uporabljati _______.</w:t>
      </w:r>
    </w:p>
    <w:p w14:paraId="2C7C0EAC" w14:textId="77777777" w:rsidR="003D1392" w:rsidRPr="0003619A" w:rsidRDefault="003D1392" w:rsidP="003D1392">
      <w:pPr>
        <w:spacing w:line="276" w:lineRule="auto"/>
        <w:jc w:val="both"/>
        <w:rPr>
          <w:rFonts w:eastAsiaTheme="minorHAnsi" w:cs="Arial"/>
          <w:bCs/>
          <w:szCs w:val="20"/>
          <w:lang w:val="sl-SI"/>
        </w:rPr>
      </w:pPr>
    </w:p>
    <w:p w14:paraId="2E4BAF5B" w14:textId="77777777" w:rsidR="003D1392" w:rsidRPr="0003619A" w:rsidRDefault="003D1392" w:rsidP="003D1392">
      <w:pPr>
        <w:numPr>
          <w:ilvl w:val="0"/>
          <w:numId w:val="20"/>
        </w:numPr>
        <w:spacing w:line="276" w:lineRule="auto"/>
        <w:ind w:left="0" w:firstLine="0"/>
        <w:contextualSpacing/>
        <w:jc w:val="center"/>
        <w:rPr>
          <w:rFonts w:eastAsiaTheme="minorHAnsi" w:cs="Arial"/>
          <w:bCs/>
          <w:szCs w:val="20"/>
          <w:lang w:val="sl-SI"/>
        </w:rPr>
      </w:pPr>
      <w:r w:rsidRPr="0003619A">
        <w:rPr>
          <w:rFonts w:eastAsiaTheme="minorHAnsi" w:cs="Arial"/>
          <w:bCs/>
          <w:szCs w:val="20"/>
          <w:lang w:val="sl-SI"/>
        </w:rPr>
        <w:t>člen</w:t>
      </w:r>
    </w:p>
    <w:p w14:paraId="28930BDA" w14:textId="77777777" w:rsidR="003D1392" w:rsidRPr="0003619A" w:rsidRDefault="003D1392" w:rsidP="003D1392">
      <w:pPr>
        <w:spacing w:line="276" w:lineRule="auto"/>
        <w:contextualSpacing/>
        <w:jc w:val="both"/>
        <w:rPr>
          <w:rFonts w:eastAsiaTheme="minorHAnsi" w:cs="Arial"/>
          <w:bCs/>
          <w:szCs w:val="20"/>
          <w:lang w:val="sl-SI"/>
        </w:rPr>
      </w:pPr>
    </w:p>
    <w:p w14:paraId="2C3A8336"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Ta uredba začne veljati ________ dan po objavi v Uradnem listu Republike Slovenije.</w:t>
      </w:r>
    </w:p>
    <w:p w14:paraId="5BC8805D" w14:textId="77777777" w:rsidR="003D1392" w:rsidRPr="0003619A" w:rsidRDefault="003D1392" w:rsidP="003D1392">
      <w:pPr>
        <w:spacing w:line="276" w:lineRule="auto"/>
        <w:jc w:val="both"/>
        <w:rPr>
          <w:rFonts w:eastAsiaTheme="minorHAnsi" w:cs="Arial"/>
          <w:bCs/>
          <w:szCs w:val="20"/>
          <w:lang w:val="sl-SI"/>
        </w:rPr>
      </w:pPr>
    </w:p>
    <w:p w14:paraId="35F15025"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Št. ____</w:t>
      </w:r>
    </w:p>
    <w:p w14:paraId="059C658D"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 xml:space="preserve">Ljubljana, _____ </w:t>
      </w:r>
    </w:p>
    <w:p w14:paraId="5BF077FC"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EVA ____</w:t>
      </w:r>
    </w:p>
    <w:p w14:paraId="416687CD" w14:textId="77777777" w:rsidR="003D1392" w:rsidRPr="0003619A" w:rsidRDefault="003D1392">
      <w:pPr>
        <w:spacing w:line="240" w:lineRule="auto"/>
        <w:rPr>
          <w:lang w:val="sl-SI"/>
        </w:rPr>
      </w:pPr>
      <w:r w:rsidRPr="0003619A">
        <w:rPr>
          <w:lang w:val="sl-SI"/>
        </w:rPr>
        <w:br w:type="page"/>
      </w:r>
    </w:p>
    <w:p w14:paraId="3A2AE791" w14:textId="0566520E" w:rsidR="008447F5" w:rsidRPr="0003619A" w:rsidRDefault="008447F5" w:rsidP="008447F5">
      <w:pPr>
        <w:jc w:val="both"/>
        <w:rPr>
          <w:b/>
          <w:bCs/>
          <w:lang w:val="sl-SI"/>
        </w:rPr>
      </w:pPr>
      <w:r w:rsidRPr="0003619A">
        <w:rPr>
          <w:b/>
          <w:bCs/>
          <w:lang w:val="sl-SI"/>
        </w:rPr>
        <w:lastRenderedPageBreak/>
        <w:t>OBRAZLOŽITEV</w:t>
      </w:r>
    </w:p>
    <w:p w14:paraId="500ECD0F" w14:textId="77777777" w:rsidR="00D540A0" w:rsidRPr="0003619A" w:rsidRDefault="00D540A0" w:rsidP="008447F5">
      <w:pPr>
        <w:jc w:val="both"/>
        <w:rPr>
          <w:b/>
          <w:bCs/>
          <w:lang w:val="sl-SI"/>
        </w:rPr>
      </w:pPr>
    </w:p>
    <w:p w14:paraId="1B027C85" w14:textId="2E5D6595" w:rsidR="008447F5" w:rsidRPr="0003619A" w:rsidRDefault="008447F5" w:rsidP="008447F5">
      <w:pPr>
        <w:jc w:val="both"/>
        <w:rPr>
          <w:b/>
          <w:bCs/>
          <w:lang w:val="sl-SI"/>
        </w:rPr>
      </w:pPr>
      <w:r w:rsidRPr="0003619A">
        <w:rPr>
          <w:b/>
          <w:bCs/>
          <w:lang w:val="sl-SI"/>
        </w:rPr>
        <w:t>I. UVOD</w:t>
      </w:r>
    </w:p>
    <w:p w14:paraId="6B69D9B9" w14:textId="77777777" w:rsidR="00D540A0" w:rsidRPr="0003619A" w:rsidRDefault="00D540A0" w:rsidP="008447F5">
      <w:pPr>
        <w:jc w:val="both"/>
        <w:rPr>
          <w:b/>
          <w:bCs/>
          <w:lang w:val="sl-SI"/>
        </w:rPr>
      </w:pPr>
    </w:p>
    <w:p w14:paraId="496FC1CC" w14:textId="62DDA0AC" w:rsidR="008447F5" w:rsidRPr="0003619A" w:rsidRDefault="008447F5" w:rsidP="008447F5">
      <w:pPr>
        <w:jc w:val="both"/>
        <w:rPr>
          <w:b/>
          <w:bCs/>
          <w:lang w:val="sl-SI"/>
        </w:rPr>
      </w:pPr>
      <w:r w:rsidRPr="0003619A">
        <w:rPr>
          <w:b/>
          <w:bCs/>
          <w:lang w:val="sl-SI"/>
        </w:rPr>
        <w:t>1. Pravna podlaga (besedilo, vsebina zakonske določbe, ki je podlaga za izdajo uredbe)</w:t>
      </w:r>
    </w:p>
    <w:p w14:paraId="474C9D64" w14:textId="77777777" w:rsidR="00D26BDD" w:rsidRPr="0003619A" w:rsidRDefault="00D26BDD" w:rsidP="008447F5">
      <w:pPr>
        <w:jc w:val="both"/>
        <w:rPr>
          <w:lang w:val="sl-SI"/>
        </w:rPr>
      </w:pPr>
    </w:p>
    <w:p w14:paraId="60E618B9" w14:textId="59ACB8DC" w:rsidR="003D0340" w:rsidRPr="0003619A" w:rsidRDefault="003D0340" w:rsidP="003D0340">
      <w:pPr>
        <w:jc w:val="both"/>
        <w:rPr>
          <w:lang w:val="sl-SI"/>
        </w:rPr>
      </w:pPr>
      <w:r w:rsidRPr="0003619A">
        <w:rPr>
          <w:lang w:val="sl-SI"/>
        </w:rPr>
        <w:t>Zakonska podlaga za izdajo Uredbe o sodnem registru (</w:t>
      </w:r>
      <w:r w:rsidR="00480528" w:rsidRPr="0003619A">
        <w:rPr>
          <w:lang w:val="sl-SI"/>
        </w:rPr>
        <w:t>Uradni list RS, št. 49/07, 98/07, 13/08, 49/09, 54/15 in 1/18</w:t>
      </w:r>
      <w:r w:rsidRPr="0003619A">
        <w:rPr>
          <w:lang w:val="sl-SI"/>
        </w:rPr>
        <w:t>; v nadaljnjem besedilu: uredba) je Zakon o sodnem registru (</w:t>
      </w:r>
      <w:r w:rsidR="00B56DD1" w:rsidRPr="0003619A">
        <w:rPr>
          <w:lang w:val="sl-SI"/>
        </w:rPr>
        <w:t xml:space="preserve">Uradni list RS, št. Uradni list RS, št. 54/07 – uradno prečiščeno besedilo, 65/08, 49/09, 82/13 – ZGD-1H, 17/15, 54/17, 16/19 – ZNP-1 in </w:t>
      </w:r>
      <w:r w:rsidR="00D43AB1" w:rsidRPr="0003619A">
        <w:rPr>
          <w:lang w:val="sl-SI"/>
        </w:rPr>
        <w:t>75/23</w:t>
      </w:r>
      <w:r w:rsidRPr="0003619A">
        <w:rPr>
          <w:lang w:val="sl-SI"/>
        </w:rPr>
        <w:t>; v nadaljnjem besedilu: ZSReg), ki v 45. členu določa:</w:t>
      </w:r>
    </w:p>
    <w:p w14:paraId="764F5F20" w14:textId="77777777" w:rsidR="003D0340" w:rsidRPr="0003619A" w:rsidRDefault="003D0340" w:rsidP="003D0340">
      <w:pPr>
        <w:jc w:val="both"/>
        <w:rPr>
          <w:lang w:val="sl-SI"/>
        </w:rPr>
      </w:pPr>
    </w:p>
    <w:p w14:paraId="5E013A5F" w14:textId="77777777" w:rsidR="003D0340" w:rsidRPr="0003619A" w:rsidRDefault="003D0340" w:rsidP="003D0340">
      <w:pPr>
        <w:jc w:val="both"/>
        <w:rPr>
          <w:lang w:val="sl-SI"/>
        </w:rPr>
      </w:pPr>
      <w:r w:rsidRPr="0003619A">
        <w:rPr>
          <w:lang w:val="sl-SI"/>
        </w:rPr>
        <w:t>»Vlada Republike Slovenije s predpisom določi naslednja izvedbena pravila:</w:t>
      </w:r>
    </w:p>
    <w:p w14:paraId="70293024" w14:textId="77777777" w:rsidR="003D0340" w:rsidRPr="0003619A" w:rsidRDefault="003D0340" w:rsidP="003D0340">
      <w:pPr>
        <w:jc w:val="both"/>
        <w:rPr>
          <w:lang w:val="sl-SI"/>
        </w:rPr>
      </w:pPr>
      <w:r w:rsidRPr="0003619A">
        <w:rPr>
          <w:lang w:val="sl-SI"/>
        </w:rPr>
        <w:t>1. v zvezi s predlogi za vpis v sodni register:</w:t>
      </w:r>
    </w:p>
    <w:p w14:paraId="7728C8EA" w14:textId="77777777" w:rsidR="003D0340" w:rsidRPr="0003619A" w:rsidRDefault="003D0340" w:rsidP="003D0340">
      <w:pPr>
        <w:jc w:val="both"/>
        <w:rPr>
          <w:lang w:val="sl-SI"/>
        </w:rPr>
      </w:pPr>
      <w:r w:rsidRPr="0003619A">
        <w:rPr>
          <w:lang w:val="sl-SI"/>
        </w:rPr>
        <w:t>- načinu vlaganja predlogov za vpis v elektronski obliki in</w:t>
      </w:r>
    </w:p>
    <w:p w14:paraId="72B0B250" w14:textId="77777777" w:rsidR="003D0340" w:rsidRPr="0003619A" w:rsidRDefault="003D0340" w:rsidP="003D0340">
      <w:pPr>
        <w:jc w:val="both"/>
        <w:rPr>
          <w:lang w:val="sl-SI"/>
        </w:rPr>
      </w:pPr>
      <w:r w:rsidRPr="0003619A">
        <w:rPr>
          <w:lang w:val="sl-SI"/>
        </w:rPr>
        <w:t>- uporabi obrazcev predlogov za posamezne vrste vpisov v sodni register,</w:t>
      </w:r>
    </w:p>
    <w:p w14:paraId="7FB5AA42" w14:textId="77777777" w:rsidR="003D0340" w:rsidRPr="0003619A" w:rsidRDefault="003D0340" w:rsidP="003D0340">
      <w:pPr>
        <w:jc w:val="both"/>
        <w:rPr>
          <w:lang w:val="sl-SI"/>
        </w:rPr>
      </w:pPr>
      <w:r w:rsidRPr="0003619A">
        <w:rPr>
          <w:lang w:val="sl-SI"/>
        </w:rPr>
        <w:t>2. v zvezi s listinami, ki se predložijo v elektronski obliki:</w:t>
      </w:r>
    </w:p>
    <w:p w14:paraId="7751A846" w14:textId="77777777" w:rsidR="003D0340" w:rsidRPr="0003619A" w:rsidRDefault="003D0340" w:rsidP="003D0340">
      <w:pPr>
        <w:jc w:val="both"/>
        <w:rPr>
          <w:lang w:val="sl-SI"/>
        </w:rPr>
      </w:pPr>
      <w:r w:rsidRPr="0003619A">
        <w:rPr>
          <w:lang w:val="sl-SI"/>
        </w:rPr>
        <w:t>- o načinu predložitve listin v elektronski obliki in</w:t>
      </w:r>
    </w:p>
    <w:p w14:paraId="12B180D7" w14:textId="77777777" w:rsidR="003D0340" w:rsidRPr="0003619A" w:rsidRDefault="003D0340" w:rsidP="003D0340">
      <w:pPr>
        <w:jc w:val="both"/>
        <w:rPr>
          <w:lang w:val="sl-SI"/>
        </w:rPr>
      </w:pPr>
      <w:r w:rsidRPr="0003619A">
        <w:rPr>
          <w:lang w:val="sl-SI"/>
        </w:rPr>
        <w:t>- o načinu pretvorbe in overitve listin iz petega odstavka 28.a člena tega zakona,</w:t>
      </w:r>
    </w:p>
    <w:p w14:paraId="3EA871E0" w14:textId="77777777" w:rsidR="003D0340" w:rsidRPr="0003619A" w:rsidRDefault="003D0340" w:rsidP="003D0340">
      <w:pPr>
        <w:jc w:val="both"/>
        <w:rPr>
          <w:lang w:val="sl-SI"/>
        </w:rPr>
      </w:pPr>
      <w:r w:rsidRPr="0003619A">
        <w:rPr>
          <w:lang w:val="sl-SI"/>
        </w:rPr>
        <w:t>3. načinu opravljanja vpisov ter o načinu in podrobnejših pogojih vročanja v elektronski obliki v skladu s 35.a členom tega zakona,</w:t>
      </w:r>
    </w:p>
    <w:p w14:paraId="5F2579F0" w14:textId="77777777" w:rsidR="003D0340" w:rsidRPr="0003619A" w:rsidRDefault="003D0340" w:rsidP="003D0340">
      <w:pPr>
        <w:jc w:val="both"/>
        <w:rPr>
          <w:lang w:val="sl-SI"/>
        </w:rPr>
      </w:pPr>
      <w:r w:rsidRPr="0003619A">
        <w:rPr>
          <w:lang w:val="sl-SI"/>
        </w:rPr>
        <w:t>4. načinu objave vpisov in objave predložitve listin iz prvega odstavka 43. člena tega zakona,</w:t>
      </w:r>
    </w:p>
    <w:p w14:paraId="3BC3C4AE" w14:textId="77777777" w:rsidR="003D0340" w:rsidRPr="0003619A" w:rsidRDefault="003D0340" w:rsidP="003D0340">
      <w:pPr>
        <w:jc w:val="both"/>
        <w:rPr>
          <w:lang w:val="sl-SI"/>
        </w:rPr>
      </w:pPr>
      <w:r w:rsidRPr="0003619A">
        <w:rPr>
          <w:lang w:val="sl-SI"/>
        </w:rPr>
        <w:t>5. vodenju informatizirane glavne knjige in informatizirane zbirke listin,</w:t>
      </w:r>
    </w:p>
    <w:p w14:paraId="605D0E8B" w14:textId="77777777" w:rsidR="003D0340" w:rsidRPr="0003619A" w:rsidRDefault="003D0340" w:rsidP="003D0340">
      <w:pPr>
        <w:jc w:val="both"/>
        <w:rPr>
          <w:lang w:val="sl-SI"/>
        </w:rPr>
      </w:pPr>
      <w:r w:rsidRPr="0003619A">
        <w:rPr>
          <w:lang w:val="sl-SI"/>
        </w:rPr>
        <w:t>6. načinu objave prevodov podatkov in listin iz 46.a člena tega zakona,</w:t>
      </w:r>
    </w:p>
    <w:p w14:paraId="6D03C156" w14:textId="77777777" w:rsidR="003D0340" w:rsidRPr="0003619A" w:rsidRDefault="003D0340" w:rsidP="003D0340">
      <w:pPr>
        <w:jc w:val="both"/>
        <w:rPr>
          <w:lang w:val="sl-SI"/>
        </w:rPr>
      </w:pPr>
      <w:r w:rsidRPr="0003619A">
        <w:rPr>
          <w:lang w:val="sl-SI"/>
        </w:rPr>
        <w:t>7. načinu zagotavljanja javnosti podatkov, vpisanih v informatizirano glavno knjigo v skladu z 48. členom tega zakona,</w:t>
      </w:r>
    </w:p>
    <w:p w14:paraId="441CEE16" w14:textId="77777777" w:rsidR="003D0340" w:rsidRPr="0003619A" w:rsidRDefault="003D0340" w:rsidP="003D0340">
      <w:pPr>
        <w:jc w:val="both"/>
        <w:rPr>
          <w:lang w:val="sl-SI"/>
        </w:rPr>
      </w:pPr>
      <w:r w:rsidRPr="0003619A">
        <w:rPr>
          <w:lang w:val="sl-SI"/>
        </w:rPr>
        <w:t>8. načinu zagotavljanja javnosti vsebine zbirke listin v skladu z 48.a členom tega zakona,</w:t>
      </w:r>
    </w:p>
    <w:p w14:paraId="24E6A6EC" w14:textId="77777777" w:rsidR="003D0340" w:rsidRPr="0003619A" w:rsidRDefault="003D0340" w:rsidP="003D0340">
      <w:pPr>
        <w:jc w:val="both"/>
        <w:rPr>
          <w:lang w:val="sl-SI"/>
        </w:rPr>
      </w:pPr>
      <w:r w:rsidRPr="0003619A">
        <w:rPr>
          <w:lang w:val="sl-SI"/>
        </w:rPr>
        <w:t>9. načinu vložitve zahteve za izpise v skladu z 48.b členom tega zakona,</w:t>
      </w:r>
    </w:p>
    <w:p w14:paraId="3F9E78E9" w14:textId="77777777" w:rsidR="003D0340" w:rsidRPr="0003619A" w:rsidRDefault="003D0340" w:rsidP="003D0340">
      <w:pPr>
        <w:jc w:val="both"/>
        <w:rPr>
          <w:lang w:val="sl-SI"/>
        </w:rPr>
      </w:pPr>
      <w:r w:rsidRPr="0003619A">
        <w:rPr>
          <w:lang w:val="sl-SI"/>
        </w:rPr>
        <w:t>10. višino nadomestila, ki sta ga za izpis iz sodnega registra ali izpis listine upravičena in zaračunati agencija in notar ter</w:t>
      </w:r>
    </w:p>
    <w:p w14:paraId="3D915FEE" w14:textId="77777777" w:rsidR="003D0340" w:rsidRPr="0003619A" w:rsidRDefault="003D0340" w:rsidP="003D0340">
      <w:pPr>
        <w:jc w:val="both"/>
        <w:rPr>
          <w:lang w:val="sl-SI"/>
        </w:rPr>
      </w:pPr>
      <w:r w:rsidRPr="0003619A">
        <w:rPr>
          <w:lang w:val="sl-SI"/>
        </w:rPr>
        <w:t>11. izmenjavi in dostopu do podatkov in listin sodnega registra v sistemu povezovanja poslovnih registrov (prvi odstavek 49.a člena tega zakona).«</w:t>
      </w:r>
    </w:p>
    <w:p w14:paraId="691FB1D1" w14:textId="77777777" w:rsidR="00D26BDD" w:rsidRPr="0003619A" w:rsidRDefault="00D26BDD" w:rsidP="008447F5">
      <w:pPr>
        <w:jc w:val="both"/>
        <w:rPr>
          <w:lang w:val="sl-SI"/>
        </w:rPr>
      </w:pPr>
    </w:p>
    <w:p w14:paraId="5F6A93E3" w14:textId="0726733D" w:rsidR="008447F5" w:rsidRPr="0003619A" w:rsidRDefault="008447F5" w:rsidP="008447F5">
      <w:pPr>
        <w:jc w:val="both"/>
        <w:rPr>
          <w:b/>
          <w:bCs/>
          <w:lang w:val="sl-SI"/>
        </w:rPr>
      </w:pPr>
      <w:r w:rsidRPr="0003619A">
        <w:rPr>
          <w:b/>
          <w:bCs/>
          <w:lang w:val="sl-SI"/>
        </w:rPr>
        <w:t>2. Rok za izdajo uredbe, določen z zakonom</w:t>
      </w:r>
    </w:p>
    <w:p w14:paraId="2F6BCE89" w14:textId="77777777" w:rsidR="00D26BDD" w:rsidRPr="0003619A" w:rsidRDefault="00D26BDD" w:rsidP="008447F5">
      <w:pPr>
        <w:jc w:val="both"/>
        <w:rPr>
          <w:lang w:val="sl-SI"/>
        </w:rPr>
      </w:pPr>
    </w:p>
    <w:p w14:paraId="26AC1BC3" w14:textId="08E35E7A" w:rsidR="00EA210D" w:rsidRPr="0003619A" w:rsidRDefault="006C70C5" w:rsidP="008447F5">
      <w:pPr>
        <w:jc w:val="both"/>
        <w:rPr>
          <w:lang w:val="sl-SI"/>
        </w:rPr>
      </w:pPr>
      <w:r w:rsidRPr="0003619A">
        <w:rPr>
          <w:lang w:val="sl-SI"/>
        </w:rPr>
        <w:t xml:space="preserve">Rok za uskladitev določb uredbe je predpisan v </w:t>
      </w:r>
      <w:r w:rsidR="00904818" w:rsidRPr="0003619A">
        <w:rPr>
          <w:lang w:val="sl-SI"/>
        </w:rPr>
        <w:t>30</w:t>
      </w:r>
      <w:r w:rsidRPr="0003619A">
        <w:rPr>
          <w:lang w:val="sl-SI"/>
        </w:rPr>
        <w:t xml:space="preserve">. členu Zakona o spremembah in dopolnitvah Zakona o sodnem registru (Uradni list RS, št. </w:t>
      </w:r>
      <w:r w:rsidR="00D43AB1" w:rsidRPr="0003619A">
        <w:rPr>
          <w:lang w:val="sl-SI"/>
        </w:rPr>
        <w:t>75/23</w:t>
      </w:r>
      <w:r w:rsidRPr="0003619A">
        <w:rPr>
          <w:lang w:val="sl-SI"/>
        </w:rPr>
        <w:t xml:space="preserve">; v nadaljnjem besedilu: ZSReg-H), ki Vlado Republike Slovenije zavezuje, da uredbo uskladi z določbami ZSReg-H v treh mesecih po začetku njegove veljavnosti. ZSReg-H je začel veljati </w:t>
      </w:r>
      <w:r w:rsidR="00031F04" w:rsidRPr="0003619A">
        <w:rPr>
          <w:lang w:val="sl-SI"/>
        </w:rPr>
        <w:t>25. 7. 2023</w:t>
      </w:r>
      <w:r w:rsidRPr="0003619A">
        <w:rPr>
          <w:lang w:val="sl-SI"/>
        </w:rPr>
        <w:t xml:space="preserve">, določbe uredbe je tako treba uskladiti do </w:t>
      </w:r>
      <w:r w:rsidR="00031F04" w:rsidRPr="0003619A">
        <w:rPr>
          <w:lang w:val="sl-SI"/>
        </w:rPr>
        <w:t>25. 10. 2023</w:t>
      </w:r>
      <w:r w:rsidRPr="0003619A">
        <w:rPr>
          <w:lang w:val="sl-SI"/>
        </w:rPr>
        <w:t>.</w:t>
      </w:r>
    </w:p>
    <w:p w14:paraId="6F28D00F" w14:textId="77777777" w:rsidR="00D26BDD" w:rsidRPr="0003619A" w:rsidRDefault="00D26BDD" w:rsidP="008447F5">
      <w:pPr>
        <w:jc w:val="both"/>
        <w:rPr>
          <w:lang w:val="sl-SI"/>
        </w:rPr>
      </w:pPr>
    </w:p>
    <w:p w14:paraId="16B85112" w14:textId="55DF3609" w:rsidR="008447F5" w:rsidRPr="0003619A" w:rsidRDefault="008447F5" w:rsidP="008447F5">
      <w:pPr>
        <w:jc w:val="both"/>
        <w:rPr>
          <w:b/>
          <w:bCs/>
          <w:lang w:val="sl-SI"/>
        </w:rPr>
      </w:pPr>
      <w:r w:rsidRPr="0003619A">
        <w:rPr>
          <w:b/>
          <w:bCs/>
          <w:lang w:val="sl-SI"/>
        </w:rPr>
        <w:t>3. Splošna obrazložitev predloga uredbe, če je potrebna</w:t>
      </w:r>
    </w:p>
    <w:p w14:paraId="071723A5" w14:textId="77777777" w:rsidR="004D202F" w:rsidRPr="0003619A" w:rsidRDefault="004D202F" w:rsidP="008447F5">
      <w:pPr>
        <w:jc w:val="both"/>
        <w:rPr>
          <w:lang w:val="sl-SI"/>
        </w:rPr>
      </w:pPr>
    </w:p>
    <w:p w14:paraId="074BB082" w14:textId="4C705E10" w:rsidR="00EB647E" w:rsidRPr="0003619A" w:rsidRDefault="00EB647E" w:rsidP="00EB647E">
      <w:pPr>
        <w:jc w:val="both"/>
        <w:rPr>
          <w:iCs/>
          <w:lang w:val="sl-SI"/>
        </w:rPr>
      </w:pPr>
      <w:r w:rsidRPr="0003619A">
        <w:rPr>
          <w:iCs/>
          <w:lang w:val="sl-SI"/>
        </w:rPr>
        <w:t xml:space="preserve">Predlog Uredbe o spremembah in dopolnitvah Uredbe o sodnem registru spreminja izvedbena pravila o delovanju sodnega registra. V prvem delu se s predlogom uredbe podrobneje urejajo pravila o načinu vlaganja predlogov za vpis v sodni register, kot so bila na zakonski ravni uzakonjena z ZSReg-H. V drugem delu pa se dopolnjuje ureditev vsebine sodnega registra in podatkov, ki se vodijo v informatizirani glavni knjigi sodnega registra. Nekatere kategorije podatkov, ki se zdaj vodijo kot nestrukturirani podatki, se bodo po novem vodili v strukturirani obliki, kot je predvidena v ZSReg-H. Na ta način bo lažje potekala izmenjava podatkov med sodnim registrom in </w:t>
      </w:r>
      <w:r w:rsidR="006760EA">
        <w:rPr>
          <w:iCs/>
          <w:lang w:val="sl-SI"/>
        </w:rPr>
        <w:t>s</w:t>
      </w:r>
      <w:r w:rsidRPr="0003619A">
        <w:rPr>
          <w:iCs/>
          <w:lang w:val="sl-SI"/>
        </w:rPr>
        <w:t>istemom povezovanja poslovnih registrov</w:t>
      </w:r>
      <w:r w:rsidR="0064215B">
        <w:rPr>
          <w:iCs/>
          <w:lang w:val="sl-SI"/>
        </w:rPr>
        <w:t xml:space="preserve"> držav članic</w:t>
      </w:r>
      <w:r w:rsidRPr="0003619A">
        <w:rPr>
          <w:iCs/>
          <w:lang w:val="sl-SI"/>
        </w:rPr>
        <w:t xml:space="preserve">, obenem pa bo bolj pregledno tudi njihovo pregledovanje na spletnem portalu </w:t>
      </w:r>
      <w:r w:rsidR="000B5041" w:rsidRPr="0003619A">
        <w:rPr>
          <w:iCs/>
          <w:lang w:val="sl-SI"/>
        </w:rPr>
        <w:t>Agencije RS za javnopravne evidence in storitve</w:t>
      </w:r>
      <w:r w:rsidRPr="0003619A">
        <w:rPr>
          <w:iCs/>
          <w:lang w:val="sl-SI"/>
        </w:rPr>
        <w:t>, kjer so javno dostopni podatki sodnega registra</w:t>
      </w:r>
      <w:r w:rsidR="000B5041" w:rsidRPr="0003619A">
        <w:rPr>
          <w:iCs/>
          <w:lang w:val="sl-SI"/>
        </w:rPr>
        <w:t xml:space="preserve"> in Poslovnega registra Slovenije</w:t>
      </w:r>
      <w:r w:rsidR="00246CB7" w:rsidRPr="0003619A">
        <w:rPr>
          <w:iCs/>
          <w:lang w:val="sl-SI"/>
        </w:rPr>
        <w:t xml:space="preserve"> </w:t>
      </w:r>
      <w:r w:rsidR="00246CB7" w:rsidRPr="0003619A">
        <w:rPr>
          <w:iCs/>
          <w:lang w:val="sl-SI"/>
        </w:rPr>
        <w:lastRenderedPageBreak/>
        <w:t>(</w:t>
      </w:r>
      <w:hyperlink r:id="rId9" w:history="1">
        <w:r w:rsidR="00246CB7" w:rsidRPr="0003619A">
          <w:rPr>
            <w:rStyle w:val="Hiperpovezava"/>
            <w:iCs/>
            <w:lang w:val="sl-SI"/>
          </w:rPr>
          <w:t>https://www.ajpes.si/prs/</w:t>
        </w:r>
      </w:hyperlink>
      <w:r w:rsidR="00246CB7" w:rsidRPr="0003619A">
        <w:rPr>
          <w:iCs/>
          <w:lang w:val="sl-SI"/>
        </w:rPr>
        <w:t>)</w:t>
      </w:r>
      <w:r w:rsidR="00266D03" w:rsidRPr="0003619A">
        <w:rPr>
          <w:iCs/>
          <w:lang w:val="sl-SI"/>
        </w:rPr>
        <w:t>, ter na spletnih straneh Sistema povezovanja poslovnih registrov (Business Registers Interconnection System – BRIS)</w:t>
      </w:r>
      <w:r w:rsidR="005D72E5" w:rsidRPr="0003619A">
        <w:rPr>
          <w:iCs/>
          <w:lang w:val="sl-SI"/>
        </w:rPr>
        <w:t xml:space="preserve">, prek katerega so od junija 2017 </w:t>
      </w:r>
      <w:r w:rsidR="0005676C" w:rsidRPr="0003619A">
        <w:rPr>
          <w:iCs/>
          <w:lang w:val="sl-SI"/>
        </w:rPr>
        <w:t>povezani</w:t>
      </w:r>
      <w:r w:rsidR="0005676C" w:rsidRPr="0003619A">
        <w:rPr>
          <w:iCs/>
          <w:lang w:val="sl-SI"/>
        </w:rPr>
        <w:t xml:space="preserve"> </w:t>
      </w:r>
      <w:r w:rsidR="005D72E5" w:rsidRPr="0003619A">
        <w:rPr>
          <w:iCs/>
          <w:lang w:val="sl-SI"/>
        </w:rPr>
        <w:t xml:space="preserve">poslovni registri v vseh državah članicah EU </w:t>
      </w:r>
      <w:r w:rsidR="00F371F1" w:rsidRPr="0003619A">
        <w:rPr>
          <w:iCs/>
          <w:lang w:val="sl-SI"/>
        </w:rPr>
        <w:t>(</w:t>
      </w:r>
      <w:hyperlink r:id="rId10" w:history="1">
        <w:r w:rsidR="00F371F1" w:rsidRPr="0003619A">
          <w:rPr>
            <w:rStyle w:val="Hiperpovezava"/>
            <w:iCs/>
            <w:lang w:val="sl-SI"/>
          </w:rPr>
          <w:t>https://e-justice.europa.eu/489/SL/business_registers__search_for_a_company_in_the_eu?clang=sl</w:t>
        </w:r>
      </w:hyperlink>
      <w:r w:rsidR="00F371F1" w:rsidRPr="0003619A">
        <w:rPr>
          <w:iCs/>
          <w:lang w:val="sl-SI"/>
        </w:rPr>
        <w:t xml:space="preserve">). </w:t>
      </w:r>
    </w:p>
    <w:p w14:paraId="397D35DA" w14:textId="77777777" w:rsidR="00EB647E" w:rsidRPr="0003619A" w:rsidRDefault="00EB647E" w:rsidP="008447F5">
      <w:pPr>
        <w:jc w:val="both"/>
        <w:rPr>
          <w:lang w:val="sl-SI"/>
        </w:rPr>
      </w:pPr>
    </w:p>
    <w:p w14:paraId="714B9EAF" w14:textId="29C65A26" w:rsidR="00D26BDD" w:rsidRPr="0003619A" w:rsidRDefault="004D202F" w:rsidP="008447F5">
      <w:pPr>
        <w:jc w:val="both"/>
        <w:rPr>
          <w:lang w:val="sl-SI"/>
        </w:rPr>
      </w:pPr>
      <w:r w:rsidRPr="0003619A">
        <w:rPr>
          <w:lang w:val="sl-SI"/>
        </w:rPr>
        <w:t>S predlagano uredbo se prenavljajo še nekatere druge določbe veljavne uredbe, kot je predstavljeno v nadaljevanju.</w:t>
      </w:r>
    </w:p>
    <w:p w14:paraId="7421EFD5" w14:textId="77777777" w:rsidR="00D26BDD" w:rsidRPr="0003619A" w:rsidRDefault="00D26BDD" w:rsidP="008447F5">
      <w:pPr>
        <w:jc w:val="both"/>
        <w:rPr>
          <w:lang w:val="sl-SI"/>
        </w:rPr>
      </w:pPr>
    </w:p>
    <w:p w14:paraId="380ADEB4" w14:textId="7D139AAE" w:rsidR="008447F5" w:rsidRPr="0003619A" w:rsidRDefault="008447F5" w:rsidP="008447F5">
      <w:pPr>
        <w:jc w:val="both"/>
        <w:rPr>
          <w:b/>
          <w:bCs/>
          <w:lang w:val="sl-SI"/>
        </w:rPr>
      </w:pPr>
      <w:r w:rsidRPr="0003619A">
        <w:rPr>
          <w:b/>
          <w:bCs/>
          <w:lang w:val="sl-SI"/>
        </w:rPr>
        <w:t>4. Predstavitev presoje posledic za posamezna področja, če te niso mogle biti celovito predstavljene v predlogu zakona</w:t>
      </w:r>
    </w:p>
    <w:p w14:paraId="2AF41105" w14:textId="77777777" w:rsidR="00D26BDD" w:rsidRPr="0003619A" w:rsidRDefault="00D26BDD" w:rsidP="008447F5">
      <w:pPr>
        <w:jc w:val="both"/>
        <w:rPr>
          <w:lang w:val="sl-SI"/>
        </w:rPr>
      </w:pPr>
    </w:p>
    <w:p w14:paraId="5709B993" w14:textId="1C6B9FE6" w:rsidR="00112B82" w:rsidRPr="0003619A" w:rsidRDefault="00112B82" w:rsidP="00112B82">
      <w:pPr>
        <w:jc w:val="both"/>
        <w:rPr>
          <w:lang w:val="sl-SI"/>
        </w:rPr>
      </w:pPr>
      <w:r w:rsidRPr="0003619A">
        <w:rPr>
          <w:lang w:val="sl-SI"/>
        </w:rPr>
        <w:t xml:space="preserve">Posledice za posamezna področja so (že bile) predstavljene v </w:t>
      </w:r>
      <w:r w:rsidR="00EB647E" w:rsidRPr="0003619A">
        <w:rPr>
          <w:lang w:val="sl-SI"/>
        </w:rPr>
        <w:t>P</w:t>
      </w:r>
      <w:r w:rsidRPr="0003619A">
        <w:rPr>
          <w:lang w:val="sl-SI"/>
        </w:rPr>
        <w:t xml:space="preserve">redlogu Zakona o spremembah in dopolnitvah </w:t>
      </w:r>
      <w:r w:rsidR="00EB647E" w:rsidRPr="0003619A">
        <w:rPr>
          <w:lang w:val="sl-SI"/>
        </w:rPr>
        <w:t>Z</w:t>
      </w:r>
      <w:r w:rsidRPr="0003619A">
        <w:rPr>
          <w:lang w:val="sl-SI"/>
        </w:rPr>
        <w:t>akona o sodnem registru (</w:t>
      </w:r>
      <w:r w:rsidR="001C06CE">
        <w:rPr>
          <w:lang w:val="sl-SI"/>
        </w:rPr>
        <w:t xml:space="preserve">EVA </w:t>
      </w:r>
      <w:r w:rsidR="00EB647E" w:rsidRPr="0003619A">
        <w:rPr>
          <w:lang w:val="sl-SI"/>
        </w:rPr>
        <w:t>2022-2030-0007</w:t>
      </w:r>
      <w:r w:rsidR="001C06CE">
        <w:rPr>
          <w:lang w:val="sl-SI"/>
        </w:rPr>
        <w:t xml:space="preserve">, EPA </w:t>
      </w:r>
      <w:r w:rsidR="00B56697" w:rsidRPr="00B56697">
        <w:rPr>
          <w:lang w:val="sl-SI"/>
        </w:rPr>
        <w:t>713-IX</w:t>
      </w:r>
      <w:r w:rsidRPr="0003619A">
        <w:rPr>
          <w:lang w:val="sl-SI"/>
        </w:rPr>
        <w:t>).</w:t>
      </w:r>
    </w:p>
    <w:p w14:paraId="08A83E7F" w14:textId="77777777" w:rsidR="00D26BDD" w:rsidRPr="0003619A" w:rsidRDefault="00D26BDD" w:rsidP="008447F5">
      <w:pPr>
        <w:jc w:val="both"/>
        <w:rPr>
          <w:lang w:val="sl-SI"/>
        </w:rPr>
      </w:pPr>
    </w:p>
    <w:p w14:paraId="140E7DF4" w14:textId="5320C360" w:rsidR="008447F5" w:rsidRPr="0003619A" w:rsidRDefault="008447F5" w:rsidP="008447F5">
      <w:pPr>
        <w:jc w:val="both"/>
        <w:rPr>
          <w:b/>
          <w:bCs/>
          <w:lang w:val="sl-SI"/>
        </w:rPr>
      </w:pPr>
      <w:r w:rsidRPr="0003619A">
        <w:rPr>
          <w:b/>
          <w:bCs/>
          <w:lang w:val="sl-SI"/>
        </w:rPr>
        <w:t>II. VSEBINSKA OBRAZLOŽITEV PREDLAGANIH REŠITEV</w:t>
      </w:r>
    </w:p>
    <w:p w14:paraId="0EFC1CA9" w14:textId="77777777" w:rsidR="004C0341" w:rsidRPr="0003619A" w:rsidRDefault="004C0341">
      <w:pPr>
        <w:jc w:val="both"/>
        <w:rPr>
          <w:lang w:val="sl-SI"/>
        </w:rPr>
      </w:pPr>
    </w:p>
    <w:p w14:paraId="735FD3CA" w14:textId="77777777" w:rsidR="008A7467" w:rsidRPr="0003619A" w:rsidRDefault="008A7467" w:rsidP="008A7467">
      <w:pPr>
        <w:jc w:val="both"/>
        <w:rPr>
          <w:b/>
          <w:bCs/>
          <w:lang w:val="sl-SI"/>
        </w:rPr>
      </w:pPr>
      <w:r w:rsidRPr="0003619A">
        <w:rPr>
          <w:b/>
          <w:bCs/>
          <w:lang w:val="sl-SI"/>
        </w:rPr>
        <w:t>K 1. členu:</w:t>
      </w:r>
    </w:p>
    <w:p w14:paraId="3E4CDF8C" w14:textId="77777777" w:rsidR="008A7467" w:rsidRPr="0003619A" w:rsidRDefault="008A7467" w:rsidP="008A7467">
      <w:pPr>
        <w:jc w:val="both"/>
        <w:rPr>
          <w:lang w:val="sl-SI"/>
        </w:rPr>
      </w:pPr>
    </w:p>
    <w:p w14:paraId="22CE0BF5" w14:textId="7015F331" w:rsidR="00710D92" w:rsidRPr="0003619A" w:rsidRDefault="001F1395" w:rsidP="008A7467">
      <w:pPr>
        <w:jc w:val="both"/>
        <w:rPr>
          <w:lang w:val="sl-SI"/>
        </w:rPr>
      </w:pPr>
      <w:r w:rsidRPr="0003619A">
        <w:rPr>
          <w:lang w:val="sl-SI"/>
        </w:rPr>
        <w:t>S predlaganim členom se dopolnjuje navedba izdaj Uradnega lista Republike Slovenije, v katerih so objavljene spremembe ZSReg, ki so bile uveljavljene od zadnje spremembe Uredbe o sodnem registru</w:t>
      </w:r>
      <w:r w:rsidR="00056480" w:rsidRPr="0003619A">
        <w:rPr>
          <w:lang w:val="sl-SI"/>
        </w:rPr>
        <w:t xml:space="preserve"> v letu 2018 (</w:t>
      </w:r>
      <w:r w:rsidR="00966FF1" w:rsidRPr="0003619A">
        <w:rPr>
          <w:rFonts w:eastAsiaTheme="minorHAnsi" w:cs="Arial"/>
          <w:szCs w:val="20"/>
          <w:lang w:val="sl-SI"/>
        </w:rPr>
        <w:t xml:space="preserve">Uradni list RS, št. </w:t>
      </w:r>
      <w:r w:rsidR="00056480" w:rsidRPr="0003619A">
        <w:rPr>
          <w:rFonts w:eastAsiaTheme="minorHAnsi" w:cs="Arial"/>
          <w:szCs w:val="20"/>
          <w:lang w:val="sl-SI"/>
        </w:rPr>
        <w:t>1/18</w:t>
      </w:r>
      <w:r w:rsidR="00966FF1" w:rsidRPr="0003619A">
        <w:rPr>
          <w:rFonts w:eastAsiaTheme="minorHAnsi" w:cs="Arial"/>
          <w:szCs w:val="20"/>
          <w:lang w:val="sl-SI"/>
        </w:rPr>
        <w:t>)</w:t>
      </w:r>
      <w:r w:rsidRPr="0003619A">
        <w:rPr>
          <w:lang w:val="sl-SI"/>
        </w:rPr>
        <w:t>.</w:t>
      </w:r>
    </w:p>
    <w:p w14:paraId="0D11F0ED" w14:textId="77777777" w:rsidR="00710D92" w:rsidRPr="0003619A" w:rsidRDefault="00710D92" w:rsidP="008A7467">
      <w:pPr>
        <w:jc w:val="both"/>
        <w:rPr>
          <w:lang w:val="sl-SI"/>
        </w:rPr>
      </w:pPr>
    </w:p>
    <w:p w14:paraId="5E8CF123" w14:textId="77777777" w:rsidR="008A7467" w:rsidRPr="0003619A" w:rsidRDefault="008A7467" w:rsidP="008A7467">
      <w:pPr>
        <w:jc w:val="both"/>
        <w:rPr>
          <w:b/>
          <w:bCs/>
          <w:lang w:val="sl-SI"/>
        </w:rPr>
      </w:pPr>
      <w:r w:rsidRPr="0003619A">
        <w:rPr>
          <w:b/>
          <w:bCs/>
          <w:lang w:val="sl-SI"/>
        </w:rPr>
        <w:t>K 2. členu:</w:t>
      </w:r>
    </w:p>
    <w:p w14:paraId="0B87D2FF" w14:textId="77777777" w:rsidR="005110B1" w:rsidRPr="0003619A" w:rsidRDefault="005110B1" w:rsidP="008A7467">
      <w:pPr>
        <w:jc w:val="both"/>
        <w:rPr>
          <w:lang w:val="sl-SI"/>
        </w:rPr>
      </w:pPr>
    </w:p>
    <w:p w14:paraId="5DC4076F" w14:textId="6A8E0213" w:rsidR="008A7467" w:rsidRPr="0003619A" w:rsidRDefault="005110B1" w:rsidP="008A7467">
      <w:pPr>
        <w:jc w:val="both"/>
        <w:rPr>
          <w:lang w:val="sl-SI"/>
        </w:rPr>
      </w:pPr>
      <w:r w:rsidRPr="0003619A">
        <w:rPr>
          <w:lang w:val="sl-SI"/>
        </w:rPr>
        <w:t>S predlaganim členom</w:t>
      </w:r>
      <w:r w:rsidR="00B74CA4" w:rsidRPr="0003619A">
        <w:rPr>
          <w:lang w:val="sl-SI"/>
        </w:rPr>
        <w:t xml:space="preserve"> </w:t>
      </w:r>
      <w:r w:rsidR="002109DD" w:rsidRPr="0003619A">
        <w:rPr>
          <w:lang w:val="sl-SI"/>
        </w:rPr>
        <w:t xml:space="preserve">se </w:t>
      </w:r>
      <w:r w:rsidR="00B74CA4" w:rsidRPr="0003619A">
        <w:rPr>
          <w:lang w:val="sl-SI"/>
        </w:rPr>
        <w:t>dopolnjuje navedba izdaj Uradnega lista Republike Slovenije, v katerih so objavljene</w:t>
      </w:r>
      <w:r w:rsidR="00891979" w:rsidRPr="0003619A">
        <w:rPr>
          <w:lang w:val="sl-SI"/>
        </w:rPr>
        <w:t xml:space="preserve"> zakonske spremembe in dopolnitve</w:t>
      </w:r>
      <w:r w:rsidR="00B74CA4" w:rsidRPr="0003619A">
        <w:rPr>
          <w:lang w:val="sl-SI"/>
        </w:rPr>
        <w:t xml:space="preserve"> </w:t>
      </w:r>
      <w:r w:rsidR="004A230F" w:rsidRPr="0003619A">
        <w:rPr>
          <w:lang w:val="sl-SI"/>
        </w:rPr>
        <w:t>Zakona o gospodarskih družbah</w:t>
      </w:r>
      <w:r w:rsidR="00DC1596" w:rsidRPr="0003619A">
        <w:rPr>
          <w:lang w:val="sl-SI"/>
        </w:rPr>
        <w:t xml:space="preserve"> (</w:t>
      </w:r>
      <w:r w:rsidR="00DC1596" w:rsidRPr="0003619A">
        <w:rPr>
          <w:rFonts w:cs="Arial"/>
          <w:szCs w:val="20"/>
          <w:lang w:val="sl-SI" w:eastAsia="sl-SI"/>
        </w:rPr>
        <w:t>Uradni list RS, št. 65/09 – uradno prečiščeno besedilo, 33/11, 91/11, 100/11 – skl. US, 32/12, 57/12, 44/13 – odl. US, 82/13, 55/15, 15/17, 22/19 – ZPosS, 158/20 – ZIntPK-C, 175/20 – ZIUOPDVE, 18/21, 18/23 – ZDU-1O in 75/23; v nadaljnjem besedilu: ZGD-1)</w:t>
      </w:r>
      <w:r w:rsidR="00EA344B" w:rsidRPr="0003619A">
        <w:rPr>
          <w:lang w:val="sl-SI"/>
        </w:rPr>
        <w:t xml:space="preserve"> in Zakona o Poslovnem registru Slovenije (</w:t>
      </w:r>
      <w:r w:rsidR="00353C6B" w:rsidRPr="0003619A">
        <w:rPr>
          <w:rFonts w:cs="Arial"/>
          <w:szCs w:val="20"/>
          <w:lang w:val="sl-SI" w:eastAsia="sl-SI"/>
        </w:rPr>
        <w:t xml:space="preserve">Uradni list RS, št. </w:t>
      </w:r>
      <w:r w:rsidR="00353C6B" w:rsidRPr="0003619A">
        <w:rPr>
          <w:lang w:val="sl-SI"/>
        </w:rPr>
        <w:t xml:space="preserve">49/06, 33/07 – ZSReg-B, 19/15, 54/17 in 18/23 – ZDU-1O </w:t>
      </w:r>
      <w:r w:rsidR="00353C6B" w:rsidRPr="0003619A">
        <w:rPr>
          <w:rFonts w:cs="Arial"/>
          <w:szCs w:val="20"/>
          <w:lang w:val="sl-SI" w:eastAsia="sl-SI"/>
        </w:rPr>
        <w:t>in 75/23 – ZGD-1L; v nadaljnjem besedilu: ZPRS-1)</w:t>
      </w:r>
      <w:r w:rsidR="00B74CA4" w:rsidRPr="0003619A">
        <w:rPr>
          <w:lang w:val="sl-SI"/>
        </w:rPr>
        <w:t>, ki so bile uveljavljene od zadnje spremembe Uredbe o sodnem registru.</w:t>
      </w:r>
    </w:p>
    <w:p w14:paraId="3854D9A2" w14:textId="77777777" w:rsidR="008A7467" w:rsidRPr="0003619A" w:rsidRDefault="008A7467" w:rsidP="008A7467">
      <w:pPr>
        <w:jc w:val="both"/>
        <w:rPr>
          <w:lang w:val="sl-SI"/>
        </w:rPr>
      </w:pPr>
    </w:p>
    <w:p w14:paraId="1F66C64A" w14:textId="22115E26" w:rsidR="008A7467" w:rsidRPr="0003619A" w:rsidRDefault="008A7467" w:rsidP="008A7467">
      <w:pPr>
        <w:jc w:val="both"/>
        <w:rPr>
          <w:b/>
          <w:bCs/>
          <w:lang w:val="sl-SI"/>
        </w:rPr>
      </w:pPr>
      <w:r w:rsidRPr="0003619A">
        <w:rPr>
          <w:b/>
          <w:bCs/>
          <w:lang w:val="sl-SI"/>
        </w:rPr>
        <w:t>K 3. členu:</w:t>
      </w:r>
    </w:p>
    <w:p w14:paraId="44D1C0FA" w14:textId="77777777" w:rsidR="008A7467" w:rsidRPr="0003619A" w:rsidRDefault="008A7467" w:rsidP="008A7467">
      <w:pPr>
        <w:jc w:val="both"/>
        <w:rPr>
          <w:lang w:val="sl-SI"/>
        </w:rPr>
      </w:pPr>
    </w:p>
    <w:p w14:paraId="0B9B5DFD" w14:textId="072F0465" w:rsidR="005110B1" w:rsidRPr="0003619A" w:rsidRDefault="00533D49" w:rsidP="008A7467">
      <w:pPr>
        <w:jc w:val="both"/>
        <w:rPr>
          <w:lang w:val="sl-SI"/>
        </w:rPr>
      </w:pPr>
      <w:r w:rsidRPr="0003619A">
        <w:rPr>
          <w:lang w:val="sl-SI"/>
        </w:rPr>
        <w:t xml:space="preserve">Predlagani člen </w:t>
      </w:r>
      <w:r w:rsidR="00641A04" w:rsidRPr="0003619A">
        <w:rPr>
          <w:lang w:val="sl-SI"/>
        </w:rPr>
        <w:t xml:space="preserve">opredeljuje pojem enotnega identifikatorja. Matični zakon, v katerem je </w:t>
      </w:r>
      <w:r w:rsidR="00B829AC" w:rsidRPr="0003619A">
        <w:rPr>
          <w:lang w:val="sl-SI"/>
        </w:rPr>
        <w:t>ta pojem opredeljen</w:t>
      </w:r>
      <w:r w:rsidR="00A12BB5" w:rsidRPr="0003619A">
        <w:rPr>
          <w:lang w:val="sl-SI"/>
        </w:rPr>
        <w:t>,</w:t>
      </w:r>
      <w:r w:rsidR="00B829AC" w:rsidRPr="0003619A">
        <w:rPr>
          <w:lang w:val="sl-SI"/>
        </w:rPr>
        <w:t xml:space="preserve"> je ZPRS-1 (7a. člen). </w:t>
      </w:r>
      <w:r w:rsidR="00146470" w:rsidRPr="0003619A">
        <w:rPr>
          <w:lang w:val="sl-SI"/>
        </w:rPr>
        <w:t>Enotni identifikator je enoznačni</w:t>
      </w:r>
      <w:r w:rsidR="006A2C17" w:rsidRPr="0003619A">
        <w:rPr>
          <w:lang w:val="sl-SI"/>
        </w:rPr>
        <w:t xml:space="preserve"> podatek</w:t>
      </w:r>
      <w:r w:rsidR="009F1BF3" w:rsidRPr="0003619A">
        <w:rPr>
          <w:lang w:val="sl-SI"/>
        </w:rPr>
        <w:t xml:space="preserve"> na ravni evropskega notranjega trga</w:t>
      </w:r>
      <w:r w:rsidR="006A2C17" w:rsidRPr="0003619A">
        <w:rPr>
          <w:lang w:val="sl-SI"/>
        </w:rPr>
        <w:t>, ki ga upravljavec Poslovnega registra Slovenije pri vpisu</w:t>
      </w:r>
      <w:r w:rsidR="00B0279B" w:rsidRPr="0003619A">
        <w:rPr>
          <w:lang w:val="sl-SI"/>
        </w:rPr>
        <w:t xml:space="preserve"> </w:t>
      </w:r>
      <w:r w:rsidR="002070E6">
        <w:rPr>
          <w:lang w:val="sl-SI"/>
        </w:rPr>
        <w:t xml:space="preserve">v </w:t>
      </w:r>
      <w:r w:rsidR="00B0279B" w:rsidRPr="0003619A">
        <w:rPr>
          <w:lang w:val="sl-SI"/>
        </w:rPr>
        <w:t>sodni register</w:t>
      </w:r>
      <w:r w:rsidR="006A2C17" w:rsidRPr="0003619A">
        <w:rPr>
          <w:lang w:val="sl-SI"/>
        </w:rPr>
        <w:t xml:space="preserve"> d</w:t>
      </w:r>
      <w:r w:rsidR="006715BD" w:rsidRPr="0003619A">
        <w:rPr>
          <w:lang w:val="sl-SI"/>
        </w:rPr>
        <w:t>odeli</w:t>
      </w:r>
      <w:r w:rsidR="006A2C17" w:rsidRPr="0003619A">
        <w:rPr>
          <w:lang w:val="sl-SI"/>
        </w:rPr>
        <w:t xml:space="preserve"> kapitalskim družbam </w:t>
      </w:r>
      <w:r w:rsidR="00A15B5D" w:rsidRPr="0003619A">
        <w:rPr>
          <w:lang w:val="sl-SI"/>
        </w:rPr>
        <w:t xml:space="preserve">in </w:t>
      </w:r>
      <w:r w:rsidR="00146470" w:rsidRPr="0003619A">
        <w:rPr>
          <w:lang w:val="sl-SI"/>
        </w:rPr>
        <w:t>podružnic</w:t>
      </w:r>
      <w:r w:rsidR="00A15B5D" w:rsidRPr="0003619A">
        <w:rPr>
          <w:lang w:val="sl-SI"/>
        </w:rPr>
        <w:t>am</w:t>
      </w:r>
      <w:r w:rsidR="00146470" w:rsidRPr="0003619A">
        <w:rPr>
          <w:lang w:val="sl-SI"/>
        </w:rPr>
        <w:t xml:space="preserve"> podjet</w:t>
      </w:r>
      <w:r w:rsidR="00A15B5D" w:rsidRPr="0003619A">
        <w:rPr>
          <w:lang w:val="sl-SI"/>
        </w:rPr>
        <w:t>ij (kapitalskih družb)</w:t>
      </w:r>
      <w:r w:rsidR="00146470" w:rsidRPr="0003619A">
        <w:rPr>
          <w:lang w:val="sl-SI"/>
        </w:rPr>
        <w:t xml:space="preserve"> iz držav članic</w:t>
      </w:r>
      <w:r w:rsidR="003A5701" w:rsidRPr="0003619A">
        <w:rPr>
          <w:lang w:val="sl-SI"/>
        </w:rPr>
        <w:t xml:space="preserve"> (prim. tretji odstavek 4.a in šesti odstavek 5. člena v povezavi s 35.a členom ZSReg)</w:t>
      </w:r>
      <w:r w:rsidR="00146470" w:rsidRPr="0003619A">
        <w:rPr>
          <w:lang w:val="sl-SI"/>
        </w:rPr>
        <w:t xml:space="preserve">. </w:t>
      </w:r>
      <w:r w:rsidR="003C6973" w:rsidRPr="0003619A">
        <w:rPr>
          <w:lang w:val="sl-SI"/>
        </w:rPr>
        <w:t xml:space="preserve">V sodni register se </w:t>
      </w:r>
      <w:r w:rsidR="00477766" w:rsidRPr="0003619A">
        <w:rPr>
          <w:lang w:val="sl-SI"/>
        </w:rPr>
        <w:t xml:space="preserve">bo pri navedenih subjektih vpisa vpisoval kot strukturirani podatek poleg matične številke in davčne številke. </w:t>
      </w:r>
      <w:r w:rsidR="00076776" w:rsidRPr="0003619A">
        <w:rPr>
          <w:lang w:val="sl-SI"/>
        </w:rPr>
        <w:t xml:space="preserve">Sestavljen je iz elementov, ki omogočata identifikacijo Republike Slovenije in </w:t>
      </w:r>
      <w:r w:rsidR="00F5461B" w:rsidRPr="0003619A">
        <w:rPr>
          <w:lang w:val="sl-SI"/>
        </w:rPr>
        <w:t>P</w:t>
      </w:r>
      <w:r w:rsidR="00076776" w:rsidRPr="0003619A">
        <w:rPr>
          <w:lang w:val="sl-SI"/>
        </w:rPr>
        <w:t>oslovnega registra</w:t>
      </w:r>
      <w:r w:rsidR="00F5461B" w:rsidRPr="0003619A">
        <w:rPr>
          <w:lang w:val="sl-SI"/>
        </w:rPr>
        <w:t xml:space="preserve"> Slovenije</w:t>
      </w:r>
      <w:r w:rsidR="00076776" w:rsidRPr="0003619A">
        <w:rPr>
          <w:lang w:val="sl-SI"/>
        </w:rPr>
        <w:t xml:space="preserve">, ter </w:t>
      </w:r>
      <w:r w:rsidR="00122889">
        <w:rPr>
          <w:lang w:val="sl-SI"/>
        </w:rPr>
        <w:t xml:space="preserve">iz </w:t>
      </w:r>
      <w:r w:rsidR="00076776" w:rsidRPr="0003619A">
        <w:rPr>
          <w:lang w:val="sl-SI"/>
        </w:rPr>
        <w:t xml:space="preserve">matične številke enote poslovnega registra. </w:t>
      </w:r>
    </w:p>
    <w:p w14:paraId="15DFCA8A" w14:textId="77777777" w:rsidR="008A7467" w:rsidRPr="0003619A" w:rsidRDefault="008A7467" w:rsidP="008A7467">
      <w:pPr>
        <w:jc w:val="both"/>
        <w:rPr>
          <w:lang w:val="sl-SI"/>
        </w:rPr>
      </w:pPr>
    </w:p>
    <w:p w14:paraId="4569BCB7" w14:textId="2D52E7E5" w:rsidR="008A7467" w:rsidRPr="0003619A" w:rsidRDefault="008A7467" w:rsidP="008A7467">
      <w:pPr>
        <w:jc w:val="both"/>
        <w:rPr>
          <w:b/>
          <w:bCs/>
          <w:lang w:val="sl-SI"/>
        </w:rPr>
      </w:pPr>
      <w:r w:rsidRPr="0003619A">
        <w:rPr>
          <w:b/>
          <w:bCs/>
          <w:lang w:val="sl-SI"/>
        </w:rPr>
        <w:t>K 4. členu:</w:t>
      </w:r>
    </w:p>
    <w:p w14:paraId="79721A2F" w14:textId="5E717D02" w:rsidR="00D76D76" w:rsidRPr="0003619A" w:rsidRDefault="00D76D76" w:rsidP="008A7467">
      <w:pPr>
        <w:jc w:val="both"/>
        <w:rPr>
          <w:lang w:val="sl-SI"/>
        </w:rPr>
      </w:pPr>
    </w:p>
    <w:p w14:paraId="2C371AFE" w14:textId="7FEC59BB" w:rsidR="008A7467" w:rsidRPr="0003619A" w:rsidRDefault="00F33532" w:rsidP="008A7467">
      <w:pPr>
        <w:jc w:val="both"/>
        <w:rPr>
          <w:lang w:val="sl-SI"/>
        </w:rPr>
      </w:pPr>
      <w:r w:rsidRPr="0003619A">
        <w:rPr>
          <w:lang w:val="sl-SI"/>
        </w:rPr>
        <w:t xml:space="preserve">Predlagani člen </w:t>
      </w:r>
      <w:r w:rsidR="00053053" w:rsidRPr="0003619A">
        <w:rPr>
          <w:lang w:val="sl-SI"/>
        </w:rPr>
        <w:t>usk</w:t>
      </w:r>
      <w:r w:rsidR="005D5F3E" w:rsidRPr="0003619A">
        <w:rPr>
          <w:lang w:val="sl-SI"/>
        </w:rPr>
        <w:t>lajuje pojem »odgovorna oseba agencije«</w:t>
      </w:r>
      <w:r w:rsidR="0013228C" w:rsidRPr="0003619A">
        <w:rPr>
          <w:lang w:val="sl-SI"/>
        </w:rPr>
        <w:t xml:space="preserve"> z določbo </w:t>
      </w:r>
      <w:r w:rsidR="008019B8" w:rsidRPr="0003619A">
        <w:rPr>
          <w:lang w:val="sl-SI"/>
        </w:rPr>
        <w:t xml:space="preserve">prvega odstavka </w:t>
      </w:r>
      <w:r w:rsidR="0013228C" w:rsidRPr="0003619A">
        <w:rPr>
          <w:lang w:val="sl-SI"/>
        </w:rPr>
        <w:t xml:space="preserve">35.a člena ZSReg, po kateri </w:t>
      </w:r>
      <w:r w:rsidR="00AB63C7" w:rsidRPr="0003619A">
        <w:rPr>
          <w:lang w:val="sl-SI"/>
        </w:rPr>
        <w:t xml:space="preserve">Agencija RS za javnopravne evidence in storitve (AJPES) </w:t>
      </w:r>
      <w:r w:rsidR="008019B8" w:rsidRPr="0003619A">
        <w:rPr>
          <w:lang w:val="sl-SI"/>
        </w:rPr>
        <w:t xml:space="preserve">oziroma </w:t>
      </w:r>
      <w:r w:rsidR="00AB63C7" w:rsidRPr="0003619A">
        <w:rPr>
          <w:lang w:val="sl-SI"/>
        </w:rPr>
        <w:t xml:space="preserve">njena </w:t>
      </w:r>
      <w:r w:rsidR="008019B8" w:rsidRPr="0003619A">
        <w:rPr>
          <w:lang w:val="sl-SI"/>
        </w:rPr>
        <w:t>odgovorna</w:t>
      </w:r>
      <w:r w:rsidR="00AB63C7" w:rsidRPr="0003619A">
        <w:rPr>
          <w:lang w:val="sl-SI"/>
        </w:rPr>
        <w:t xml:space="preserve"> </w:t>
      </w:r>
      <w:r w:rsidR="008019B8" w:rsidRPr="0003619A">
        <w:rPr>
          <w:lang w:val="sl-SI"/>
        </w:rPr>
        <w:t>oseba</w:t>
      </w:r>
      <w:r w:rsidR="00AB63C7" w:rsidRPr="0003619A">
        <w:rPr>
          <w:lang w:val="sl-SI"/>
        </w:rPr>
        <w:t xml:space="preserve"> </w:t>
      </w:r>
      <w:r w:rsidR="008019B8" w:rsidRPr="0003619A">
        <w:rPr>
          <w:lang w:val="sl-SI"/>
        </w:rPr>
        <w:t xml:space="preserve">subjektu vpisa ob </w:t>
      </w:r>
      <w:r w:rsidR="000F2AEE">
        <w:rPr>
          <w:lang w:val="sl-SI"/>
        </w:rPr>
        <w:t>njegove</w:t>
      </w:r>
      <w:r w:rsidR="00096AF4">
        <w:rPr>
          <w:lang w:val="sl-SI"/>
        </w:rPr>
        <w:t>m</w:t>
      </w:r>
      <w:r w:rsidR="000F2AEE">
        <w:rPr>
          <w:lang w:val="sl-SI"/>
        </w:rPr>
        <w:t xml:space="preserve"> vpisu v sodni register </w:t>
      </w:r>
      <w:r w:rsidR="005F13D2" w:rsidRPr="0003619A">
        <w:rPr>
          <w:lang w:val="sl-SI"/>
        </w:rPr>
        <w:t xml:space="preserve">poleg </w:t>
      </w:r>
      <w:r w:rsidR="00131BC9" w:rsidRPr="0003619A">
        <w:rPr>
          <w:lang w:val="sl-SI"/>
        </w:rPr>
        <w:t xml:space="preserve">določitve </w:t>
      </w:r>
      <w:r w:rsidR="00EE1B61" w:rsidRPr="0003619A">
        <w:rPr>
          <w:lang w:val="sl-SI"/>
        </w:rPr>
        <w:t xml:space="preserve">šifre institucionalnega sektorja po 5. členu ZPRS-1 in matične številke po 6. členu ZPRS-1 </w:t>
      </w:r>
      <w:r w:rsidR="008019B8" w:rsidRPr="0003619A">
        <w:rPr>
          <w:lang w:val="sl-SI"/>
        </w:rPr>
        <w:t>do</w:t>
      </w:r>
      <w:r w:rsidR="00965149" w:rsidRPr="0003619A">
        <w:rPr>
          <w:lang w:val="sl-SI"/>
        </w:rPr>
        <w:t>deli</w:t>
      </w:r>
      <w:r w:rsidR="008019B8" w:rsidRPr="0003619A">
        <w:rPr>
          <w:lang w:val="sl-SI"/>
        </w:rPr>
        <w:t xml:space="preserve"> tudi enotni identifikator</w:t>
      </w:r>
      <w:r w:rsidR="005D6E40">
        <w:rPr>
          <w:lang w:val="sl-SI"/>
        </w:rPr>
        <w:t>, katerega</w:t>
      </w:r>
      <w:r w:rsidR="00333E10" w:rsidRPr="0003619A">
        <w:rPr>
          <w:lang w:val="sl-SI"/>
        </w:rPr>
        <w:t xml:space="preserve"> sestav</w:t>
      </w:r>
      <w:r w:rsidR="005D6E40">
        <w:rPr>
          <w:lang w:val="sl-SI"/>
        </w:rPr>
        <w:t>o</w:t>
      </w:r>
      <w:r w:rsidR="00333E10" w:rsidRPr="0003619A">
        <w:rPr>
          <w:lang w:val="sl-SI"/>
        </w:rPr>
        <w:t xml:space="preserve"> podrobneje ureja 12. člen Uredbe o vodenju in vzdrževanju </w:t>
      </w:r>
      <w:r w:rsidR="00333E10" w:rsidRPr="0003619A">
        <w:rPr>
          <w:lang w:val="sl-SI"/>
        </w:rPr>
        <w:lastRenderedPageBreak/>
        <w:t>Poslovnega registra Slovenije (Uradni list RS, št. 30/19).</w:t>
      </w:r>
      <w:r w:rsidR="00CF3EE9" w:rsidRPr="0003619A">
        <w:rPr>
          <w:lang w:val="sl-SI"/>
        </w:rPr>
        <w:t xml:space="preserve"> Sestavljen je </w:t>
      </w:r>
      <w:r w:rsidR="003B1F65" w:rsidRPr="0003619A">
        <w:rPr>
          <w:lang w:val="sl-SI"/>
        </w:rPr>
        <w:t>iz predpone SIPRS, pik</w:t>
      </w:r>
      <w:r w:rsidR="007E222E" w:rsidRPr="0003619A">
        <w:rPr>
          <w:lang w:val="sl-SI"/>
        </w:rPr>
        <w:t>e</w:t>
      </w:r>
      <w:r w:rsidR="003B1F65" w:rsidRPr="0003619A">
        <w:rPr>
          <w:lang w:val="sl-SI"/>
        </w:rPr>
        <w:t xml:space="preserve"> in matičn</w:t>
      </w:r>
      <w:r w:rsidR="007E222E" w:rsidRPr="0003619A">
        <w:rPr>
          <w:lang w:val="sl-SI"/>
        </w:rPr>
        <w:t>e</w:t>
      </w:r>
      <w:r w:rsidR="003B1F65" w:rsidRPr="0003619A">
        <w:rPr>
          <w:lang w:val="sl-SI"/>
        </w:rPr>
        <w:t xml:space="preserve"> številk</w:t>
      </w:r>
      <w:r w:rsidR="007E222E" w:rsidRPr="0003619A">
        <w:rPr>
          <w:lang w:val="sl-SI"/>
        </w:rPr>
        <w:t>e</w:t>
      </w:r>
      <w:r w:rsidR="003B1F65" w:rsidRPr="0003619A">
        <w:rPr>
          <w:lang w:val="sl-SI"/>
        </w:rPr>
        <w:t xml:space="preserve"> subjekta vpisa (SIPRS.nnnnnnnnnn).</w:t>
      </w:r>
    </w:p>
    <w:p w14:paraId="77211C8A" w14:textId="77777777" w:rsidR="008A7467" w:rsidRPr="0003619A" w:rsidRDefault="008A7467" w:rsidP="008A7467">
      <w:pPr>
        <w:jc w:val="both"/>
        <w:rPr>
          <w:lang w:val="sl-SI"/>
        </w:rPr>
      </w:pPr>
    </w:p>
    <w:p w14:paraId="2D087225" w14:textId="08FB58DB" w:rsidR="00720DEB" w:rsidRPr="0003619A" w:rsidRDefault="00720DEB" w:rsidP="008A7467">
      <w:pPr>
        <w:jc w:val="both"/>
        <w:rPr>
          <w:b/>
          <w:bCs/>
          <w:lang w:val="sl-SI"/>
        </w:rPr>
      </w:pPr>
      <w:r w:rsidRPr="0003619A">
        <w:rPr>
          <w:b/>
          <w:bCs/>
          <w:lang w:val="sl-SI"/>
        </w:rPr>
        <w:t>K 5. členu:</w:t>
      </w:r>
    </w:p>
    <w:p w14:paraId="536E62D0" w14:textId="37FE5761" w:rsidR="00C3035C" w:rsidRPr="0003619A" w:rsidRDefault="00C3035C" w:rsidP="008A7467">
      <w:pPr>
        <w:jc w:val="both"/>
        <w:rPr>
          <w:lang w:val="sl-SI"/>
        </w:rPr>
      </w:pPr>
    </w:p>
    <w:p w14:paraId="7F025250" w14:textId="7631E517" w:rsidR="00611226" w:rsidRPr="0003619A" w:rsidRDefault="00C3035C" w:rsidP="00C464A6">
      <w:pPr>
        <w:jc w:val="both"/>
        <w:rPr>
          <w:lang w:val="sl-SI"/>
        </w:rPr>
      </w:pPr>
      <w:r w:rsidRPr="0003619A">
        <w:rPr>
          <w:lang w:val="sl-SI"/>
        </w:rPr>
        <w:t>ZSReg-H</w:t>
      </w:r>
      <w:r w:rsidR="00782738" w:rsidRPr="0003619A">
        <w:rPr>
          <w:lang w:val="sl-SI"/>
        </w:rPr>
        <w:t xml:space="preserve"> je na zakonski ravni</w:t>
      </w:r>
      <w:r w:rsidR="00190492" w:rsidRPr="0003619A">
        <w:rPr>
          <w:lang w:val="sl-SI"/>
        </w:rPr>
        <w:t xml:space="preserve"> natančneje uredil</w:t>
      </w:r>
      <w:r w:rsidR="00473653" w:rsidRPr="0003619A">
        <w:rPr>
          <w:lang w:val="sl-SI"/>
        </w:rPr>
        <w:t xml:space="preserve"> način</w:t>
      </w:r>
      <w:r w:rsidR="00190492" w:rsidRPr="0003619A">
        <w:rPr>
          <w:lang w:val="sl-SI"/>
        </w:rPr>
        <w:t xml:space="preserve"> </w:t>
      </w:r>
      <w:r w:rsidR="00A3454C" w:rsidRPr="0003619A">
        <w:rPr>
          <w:lang w:val="sl-SI"/>
        </w:rPr>
        <w:t>sestav</w:t>
      </w:r>
      <w:r w:rsidR="00473653" w:rsidRPr="0003619A">
        <w:rPr>
          <w:lang w:val="sl-SI"/>
        </w:rPr>
        <w:t>e</w:t>
      </w:r>
      <w:r w:rsidR="00A3454C" w:rsidRPr="0003619A">
        <w:rPr>
          <w:lang w:val="sl-SI"/>
        </w:rPr>
        <w:t xml:space="preserve"> elektronskih predlogov za vpis, za vložitev katerih je v imenu predlagatelja pooblaščena </w:t>
      </w:r>
      <w:r w:rsidR="00473653" w:rsidRPr="0003619A">
        <w:rPr>
          <w:lang w:val="sl-SI"/>
        </w:rPr>
        <w:t xml:space="preserve">točka za podporo poslovnim subjektom </w:t>
      </w:r>
      <w:r w:rsidR="00A55CF1" w:rsidRPr="0003619A">
        <w:rPr>
          <w:lang w:val="sl-SI"/>
        </w:rPr>
        <w:t xml:space="preserve">(točka SPOT) </w:t>
      </w:r>
      <w:r w:rsidR="00473653" w:rsidRPr="0003619A">
        <w:rPr>
          <w:lang w:val="sl-SI"/>
        </w:rPr>
        <w:t>(27.a člen ZSReg) oziroma notar (27.b člen ZSReg).</w:t>
      </w:r>
      <w:r w:rsidR="00FA1742" w:rsidRPr="0003619A">
        <w:rPr>
          <w:lang w:val="sl-SI"/>
        </w:rPr>
        <w:t xml:space="preserve"> </w:t>
      </w:r>
      <w:r w:rsidR="00A55CF1" w:rsidRPr="0003619A">
        <w:rPr>
          <w:lang w:val="sl-SI"/>
        </w:rPr>
        <w:t xml:space="preserve">Ureditev </w:t>
      </w:r>
      <w:r w:rsidR="003849AA" w:rsidRPr="0003619A">
        <w:rPr>
          <w:lang w:val="sl-SI"/>
        </w:rPr>
        <w:t xml:space="preserve">med drugim </w:t>
      </w:r>
      <w:r w:rsidR="00A55CF1" w:rsidRPr="0003619A">
        <w:rPr>
          <w:lang w:val="sl-SI"/>
        </w:rPr>
        <w:t xml:space="preserve">omogoča </w:t>
      </w:r>
      <w:r w:rsidR="003849AA" w:rsidRPr="0003619A">
        <w:rPr>
          <w:lang w:val="sl-SI"/>
        </w:rPr>
        <w:t xml:space="preserve">tudi </w:t>
      </w:r>
      <w:r w:rsidR="00FA1742" w:rsidRPr="0003619A">
        <w:rPr>
          <w:lang w:val="sl-SI"/>
        </w:rPr>
        <w:t xml:space="preserve">spletno ustanovitev družb in podružnic tujih podjetij ter vpis njihovih sprememb, tako da strankam, ne bo nujno treba fizično obiskati notarja ali točke za podporo poslovnim subjektom. </w:t>
      </w:r>
      <w:r w:rsidR="00611226" w:rsidRPr="0003619A">
        <w:rPr>
          <w:lang w:val="sl-SI"/>
        </w:rPr>
        <w:t xml:space="preserve">S predlaganim členom se v prvem odstavku </w:t>
      </w:r>
      <w:r w:rsidR="00D6636B">
        <w:rPr>
          <w:lang w:val="sl-SI"/>
        </w:rPr>
        <w:t>predlaga uporabo</w:t>
      </w:r>
      <w:r w:rsidR="00611226" w:rsidRPr="0003619A">
        <w:rPr>
          <w:lang w:val="sl-SI"/>
        </w:rPr>
        <w:t xml:space="preserve"> novega tip</w:t>
      </w:r>
      <w:r w:rsidR="00043532" w:rsidRPr="0003619A">
        <w:rPr>
          <w:lang w:val="sl-SI"/>
        </w:rPr>
        <w:t>a</w:t>
      </w:r>
      <w:r w:rsidR="00611226" w:rsidRPr="0003619A">
        <w:rPr>
          <w:lang w:val="sl-SI"/>
        </w:rPr>
        <w:t xml:space="preserve"> elektronskega predloga za vpis v sodni register, katerega način sestave ureja 3. točka drugega odstavka 27.b člena ZSReg; t.</w:t>
      </w:r>
      <w:r w:rsidR="00312C2A" w:rsidRPr="0003619A">
        <w:rPr>
          <w:lang w:val="sl-SI"/>
        </w:rPr>
        <w:t xml:space="preserve"> </w:t>
      </w:r>
      <w:r w:rsidR="00611226" w:rsidRPr="0003619A">
        <w:rPr>
          <w:lang w:val="sl-SI"/>
        </w:rPr>
        <w:t>j. predlog za vpis ustanovitve družbe z omejeno odgovornostjo</w:t>
      </w:r>
      <w:r w:rsidR="00C464A6" w:rsidRPr="0003619A">
        <w:rPr>
          <w:lang w:val="sl-SI"/>
        </w:rPr>
        <w:t xml:space="preserve">, ki je </w:t>
      </w:r>
      <w:r w:rsidR="007D2C1D" w:rsidRPr="0003619A">
        <w:rPr>
          <w:lang w:val="sl-SI"/>
        </w:rPr>
        <w:t>na podlagi</w:t>
      </w:r>
      <w:r w:rsidR="00611226" w:rsidRPr="0003619A">
        <w:rPr>
          <w:lang w:val="sl-SI"/>
        </w:rPr>
        <w:t xml:space="preserve"> tretj</w:t>
      </w:r>
      <w:r w:rsidR="007D2C1D" w:rsidRPr="0003619A">
        <w:rPr>
          <w:lang w:val="sl-SI"/>
        </w:rPr>
        <w:t>ega</w:t>
      </w:r>
      <w:r w:rsidR="00611226" w:rsidRPr="0003619A">
        <w:rPr>
          <w:lang w:val="sl-SI"/>
        </w:rPr>
        <w:t xml:space="preserve"> odstavk</w:t>
      </w:r>
      <w:r w:rsidR="00312C2A" w:rsidRPr="0003619A">
        <w:rPr>
          <w:lang w:val="sl-SI"/>
        </w:rPr>
        <w:t>a</w:t>
      </w:r>
      <w:r w:rsidR="00611226" w:rsidRPr="0003619A">
        <w:rPr>
          <w:lang w:val="sl-SI"/>
        </w:rPr>
        <w:t xml:space="preserve"> 474. člena ZGD-1</w:t>
      </w:r>
      <w:r w:rsidR="00C464A6" w:rsidRPr="0003619A">
        <w:rPr>
          <w:lang w:val="sl-SI"/>
        </w:rPr>
        <w:t xml:space="preserve"> sklenjena na posebnem obrazcu v elektronski obliki z uporabo videoelektronskih sredstev v skladu z določbami zakona, ki ureja notariat</w:t>
      </w:r>
      <w:r w:rsidR="00611226" w:rsidRPr="0003619A">
        <w:rPr>
          <w:lang w:val="sl-SI"/>
        </w:rPr>
        <w:t>. Z dopolnitvijo drugega odstavka</w:t>
      </w:r>
      <w:r w:rsidR="009A0EBC" w:rsidRPr="0003619A">
        <w:rPr>
          <w:lang w:val="sl-SI"/>
        </w:rPr>
        <w:t>, pa se</w:t>
      </w:r>
      <w:r w:rsidR="00611226" w:rsidRPr="0003619A">
        <w:rPr>
          <w:lang w:val="sl-SI"/>
        </w:rPr>
        <w:t xml:space="preserve"> v skladu s 3. točko drugega odstavka </w:t>
      </w:r>
      <w:r w:rsidR="009A0EBC" w:rsidRPr="0003619A">
        <w:rPr>
          <w:lang w:val="sl-SI"/>
        </w:rPr>
        <w:t xml:space="preserve">27.b ZSReg </w:t>
      </w:r>
      <w:r w:rsidR="00611226" w:rsidRPr="0003619A">
        <w:rPr>
          <w:lang w:val="sl-SI"/>
        </w:rPr>
        <w:t xml:space="preserve">predpisuje </w:t>
      </w:r>
      <w:r w:rsidR="009A0EBC" w:rsidRPr="0003619A">
        <w:rPr>
          <w:lang w:val="sl-SI"/>
        </w:rPr>
        <w:t>še ločen</w:t>
      </w:r>
      <w:r w:rsidR="00611226" w:rsidRPr="0003619A">
        <w:rPr>
          <w:lang w:val="sl-SI"/>
        </w:rPr>
        <w:t xml:space="preserve"> tip elektronskih predlogov za vpis sprememb pri </w:t>
      </w:r>
      <w:r w:rsidR="00773520" w:rsidRPr="0003619A">
        <w:rPr>
          <w:lang w:val="sl-SI"/>
        </w:rPr>
        <w:t xml:space="preserve">taki </w:t>
      </w:r>
      <w:r w:rsidR="00611226" w:rsidRPr="0003619A">
        <w:rPr>
          <w:lang w:val="sl-SI"/>
        </w:rPr>
        <w:t>družbi z omejeno odgovornostjo</w:t>
      </w:r>
      <w:r w:rsidR="00773520" w:rsidRPr="0003619A">
        <w:rPr>
          <w:lang w:val="sl-SI"/>
        </w:rPr>
        <w:t>.</w:t>
      </w:r>
    </w:p>
    <w:p w14:paraId="4EDDEDDE" w14:textId="77777777" w:rsidR="00720DEB" w:rsidRPr="0003619A" w:rsidRDefault="00720DEB" w:rsidP="008A7467">
      <w:pPr>
        <w:jc w:val="both"/>
        <w:rPr>
          <w:b/>
          <w:bCs/>
          <w:lang w:val="sl-SI"/>
        </w:rPr>
      </w:pPr>
    </w:p>
    <w:p w14:paraId="7673D421" w14:textId="380FBD4C" w:rsidR="008A7467" w:rsidRPr="0003619A" w:rsidRDefault="008A7467" w:rsidP="008A7467">
      <w:pPr>
        <w:jc w:val="both"/>
        <w:rPr>
          <w:b/>
          <w:bCs/>
          <w:lang w:val="sl-SI"/>
        </w:rPr>
      </w:pPr>
      <w:r w:rsidRPr="0003619A">
        <w:rPr>
          <w:b/>
          <w:bCs/>
          <w:lang w:val="sl-SI"/>
        </w:rPr>
        <w:t xml:space="preserve">K </w:t>
      </w:r>
      <w:r w:rsidR="00710D92" w:rsidRPr="0003619A">
        <w:rPr>
          <w:b/>
          <w:bCs/>
          <w:lang w:val="sl-SI"/>
        </w:rPr>
        <w:t>6</w:t>
      </w:r>
      <w:r w:rsidRPr="0003619A">
        <w:rPr>
          <w:b/>
          <w:bCs/>
          <w:lang w:val="sl-SI"/>
        </w:rPr>
        <w:t>. členu:</w:t>
      </w:r>
    </w:p>
    <w:p w14:paraId="549DFC2F" w14:textId="77777777" w:rsidR="008A7467" w:rsidRPr="0003619A" w:rsidRDefault="008A7467" w:rsidP="008A7467">
      <w:pPr>
        <w:jc w:val="both"/>
        <w:rPr>
          <w:lang w:val="sl-SI"/>
        </w:rPr>
      </w:pPr>
    </w:p>
    <w:p w14:paraId="07790B33" w14:textId="28F6BF9D" w:rsidR="008A7467" w:rsidRPr="0003619A" w:rsidRDefault="009443B3" w:rsidP="008A7467">
      <w:pPr>
        <w:jc w:val="both"/>
        <w:rPr>
          <w:lang w:val="sl-SI"/>
        </w:rPr>
      </w:pPr>
      <w:r w:rsidRPr="0003619A">
        <w:rPr>
          <w:lang w:val="sl-SI"/>
        </w:rPr>
        <w:t xml:space="preserve">Predlagani člen </w:t>
      </w:r>
      <w:r w:rsidR="002A1401" w:rsidRPr="0003619A">
        <w:rPr>
          <w:lang w:val="sl-SI"/>
        </w:rPr>
        <w:t>določa varnostno zahtevo</w:t>
      </w:r>
      <w:r w:rsidR="00376E71" w:rsidRPr="0003619A">
        <w:rPr>
          <w:lang w:val="sl-SI"/>
        </w:rPr>
        <w:t xml:space="preserve"> avtentikacije </w:t>
      </w:r>
      <w:r w:rsidR="002A1401" w:rsidRPr="0003619A">
        <w:rPr>
          <w:lang w:val="sl-SI"/>
        </w:rPr>
        <w:t>za v</w:t>
      </w:r>
      <w:r w:rsidR="000705B9" w:rsidRPr="0003619A">
        <w:rPr>
          <w:lang w:val="sl-SI"/>
        </w:rPr>
        <w:t>stopn</w:t>
      </w:r>
      <w:r w:rsidR="002A1401" w:rsidRPr="0003619A">
        <w:rPr>
          <w:lang w:val="sl-SI"/>
        </w:rPr>
        <w:t>o</w:t>
      </w:r>
      <w:r w:rsidR="000705B9" w:rsidRPr="0003619A">
        <w:rPr>
          <w:lang w:val="sl-SI"/>
        </w:rPr>
        <w:t xml:space="preserve"> točk</w:t>
      </w:r>
      <w:r w:rsidR="002A1401" w:rsidRPr="0003619A">
        <w:rPr>
          <w:lang w:val="sl-SI"/>
        </w:rPr>
        <w:t>o</w:t>
      </w:r>
      <w:r w:rsidR="000705B9" w:rsidRPr="0003619A">
        <w:rPr>
          <w:lang w:val="sl-SI"/>
        </w:rPr>
        <w:t xml:space="preserve"> </w:t>
      </w:r>
      <w:r w:rsidRPr="0003619A">
        <w:rPr>
          <w:lang w:val="sl-SI"/>
        </w:rPr>
        <w:t>(točka SPOT ali notar)</w:t>
      </w:r>
      <w:r w:rsidR="002A1401" w:rsidRPr="0003619A">
        <w:rPr>
          <w:lang w:val="sl-SI"/>
        </w:rPr>
        <w:t xml:space="preserve">, po kateri se bo morala </w:t>
      </w:r>
      <w:r w:rsidR="008D1E43" w:rsidRPr="0003619A">
        <w:rPr>
          <w:lang w:val="sl-SI"/>
        </w:rPr>
        <w:t xml:space="preserve">za sestavo in </w:t>
      </w:r>
      <w:r w:rsidR="002A1401" w:rsidRPr="0003619A">
        <w:rPr>
          <w:lang w:val="sl-SI"/>
        </w:rPr>
        <w:t>vložitev predloga za vpis v sodni register prek portala SPOT</w:t>
      </w:r>
      <w:r w:rsidR="00F61B49" w:rsidRPr="0003619A">
        <w:rPr>
          <w:lang w:val="sl-SI"/>
        </w:rPr>
        <w:t xml:space="preserve"> s</w:t>
      </w:r>
      <w:r w:rsidR="002F6745" w:rsidRPr="0003619A">
        <w:rPr>
          <w:rFonts w:eastAsiaTheme="minorHAnsi" w:cs="Arial"/>
          <w:bCs/>
          <w:szCs w:val="20"/>
          <w:lang w:val="sl-SI"/>
        </w:rPr>
        <w:t xml:space="preserve"> sredstvom elektronske identifikacije visoke ravni zanesljivosti vpisati tudi pooblaščena oseba točke SPOT </w:t>
      </w:r>
      <w:r w:rsidR="008D1E43" w:rsidRPr="0003619A">
        <w:rPr>
          <w:rFonts w:eastAsiaTheme="minorHAnsi" w:cs="Arial"/>
          <w:bCs/>
          <w:szCs w:val="20"/>
          <w:lang w:val="sl-SI"/>
        </w:rPr>
        <w:t>oziroma notar,</w:t>
      </w:r>
      <w:r w:rsidR="002A1401" w:rsidRPr="0003619A">
        <w:rPr>
          <w:lang w:val="sl-SI"/>
        </w:rPr>
        <w:t xml:space="preserve"> </w:t>
      </w:r>
      <w:r w:rsidR="008D1E43" w:rsidRPr="0003619A">
        <w:rPr>
          <w:lang w:val="sl-SI"/>
        </w:rPr>
        <w:t xml:space="preserve">ki bo v imenu </w:t>
      </w:r>
      <w:r w:rsidR="00A52A2E" w:rsidRPr="0003619A">
        <w:rPr>
          <w:lang w:val="sl-SI"/>
        </w:rPr>
        <w:t xml:space="preserve">predlagatelja </w:t>
      </w:r>
      <w:r w:rsidR="008D1E43" w:rsidRPr="0003619A">
        <w:rPr>
          <w:lang w:val="sl-SI"/>
        </w:rPr>
        <w:t xml:space="preserve">vložil predlog za vpis v sodni register. </w:t>
      </w:r>
    </w:p>
    <w:p w14:paraId="7985AAF0" w14:textId="77777777" w:rsidR="008A7467" w:rsidRPr="0003619A" w:rsidRDefault="008A7467" w:rsidP="008A7467">
      <w:pPr>
        <w:jc w:val="both"/>
        <w:rPr>
          <w:lang w:val="sl-SI"/>
        </w:rPr>
      </w:pPr>
    </w:p>
    <w:p w14:paraId="5FA0EBC2" w14:textId="29578AD2" w:rsidR="00710D92" w:rsidRPr="0003619A" w:rsidRDefault="00710D92" w:rsidP="00710D92">
      <w:pPr>
        <w:jc w:val="both"/>
        <w:rPr>
          <w:b/>
          <w:bCs/>
          <w:lang w:val="sl-SI"/>
        </w:rPr>
      </w:pPr>
      <w:r w:rsidRPr="0003619A">
        <w:rPr>
          <w:b/>
          <w:bCs/>
          <w:lang w:val="sl-SI"/>
        </w:rPr>
        <w:t>K 7. členu:</w:t>
      </w:r>
    </w:p>
    <w:p w14:paraId="3B815A9A" w14:textId="77777777" w:rsidR="00710D92" w:rsidRPr="0003619A" w:rsidRDefault="00710D92" w:rsidP="00710D92">
      <w:pPr>
        <w:jc w:val="both"/>
        <w:rPr>
          <w:lang w:val="sl-SI"/>
        </w:rPr>
      </w:pPr>
    </w:p>
    <w:p w14:paraId="6C7D99B6" w14:textId="5BA0DF14" w:rsidR="00710D92" w:rsidRPr="0003619A" w:rsidRDefault="002E7597" w:rsidP="009E686B">
      <w:pPr>
        <w:jc w:val="both"/>
        <w:rPr>
          <w:lang w:val="sl-SI"/>
        </w:rPr>
      </w:pPr>
      <w:r w:rsidRPr="0003619A">
        <w:rPr>
          <w:lang w:val="sl-SI"/>
        </w:rPr>
        <w:t xml:space="preserve">10. člen veljavne uredbe </w:t>
      </w:r>
      <w:r w:rsidR="00574621" w:rsidRPr="0003619A">
        <w:rPr>
          <w:lang w:val="sl-SI"/>
        </w:rPr>
        <w:t>ureja postopek sestave predloga pri točki za podporo poslovnim subjektom</w:t>
      </w:r>
      <w:r w:rsidR="00383809" w:rsidRPr="0003619A">
        <w:rPr>
          <w:lang w:val="sl-SI"/>
        </w:rPr>
        <w:t xml:space="preserve">, in sicer na kakšen način lahko predlagatelj vpisa točki SPOT </w:t>
      </w:r>
      <w:r w:rsidR="003C0E0D" w:rsidRPr="0003619A">
        <w:rPr>
          <w:lang w:val="sl-SI"/>
        </w:rPr>
        <w:t xml:space="preserve">sporoči </w:t>
      </w:r>
      <w:r w:rsidR="00383809" w:rsidRPr="0003619A">
        <w:rPr>
          <w:lang w:val="sl-SI"/>
        </w:rPr>
        <w:t>podatk</w:t>
      </w:r>
      <w:r w:rsidR="004D0F9C" w:rsidRPr="0003619A">
        <w:rPr>
          <w:lang w:val="sl-SI"/>
        </w:rPr>
        <w:t>e</w:t>
      </w:r>
      <w:r w:rsidR="003C0E0D" w:rsidRPr="0003619A">
        <w:rPr>
          <w:lang w:val="sl-SI"/>
        </w:rPr>
        <w:t xml:space="preserve"> oziroma predloži listine </w:t>
      </w:r>
      <w:r w:rsidR="004D0F9C" w:rsidRPr="0003619A">
        <w:rPr>
          <w:lang w:val="sl-SI"/>
        </w:rPr>
        <w:t xml:space="preserve"> potrebn</w:t>
      </w:r>
      <w:r w:rsidR="003C0E0D" w:rsidRPr="0003619A">
        <w:rPr>
          <w:lang w:val="sl-SI"/>
        </w:rPr>
        <w:t>e</w:t>
      </w:r>
      <w:r w:rsidR="004D0F9C" w:rsidRPr="0003619A">
        <w:rPr>
          <w:lang w:val="sl-SI"/>
        </w:rPr>
        <w:t xml:space="preserve"> za vpis v sodni register</w:t>
      </w:r>
      <w:r w:rsidR="003C0E0D" w:rsidRPr="0003619A">
        <w:rPr>
          <w:lang w:val="sl-SI"/>
        </w:rPr>
        <w:t xml:space="preserve">. </w:t>
      </w:r>
      <w:r w:rsidR="00F949CD" w:rsidRPr="0003619A">
        <w:rPr>
          <w:lang w:val="sl-SI"/>
        </w:rPr>
        <w:t xml:space="preserve">Vsebina te določbe je sedaj </w:t>
      </w:r>
      <w:r w:rsidR="00F06EF4" w:rsidRPr="0003619A">
        <w:rPr>
          <w:lang w:val="sl-SI"/>
        </w:rPr>
        <w:t>(od novele ZSReg</w:t>
      </w:r>
      <w:r w:rsidR="00FE19A1">
        <w:rPr>
          <w:lang w:val="sl-SI"/>
        </w:rPr>
        <w:noBreakHyphen/>
      </w:r>
      <w:r w:rsidR="00F06EF4" w:rsidRPr="0003619A">
        <w:rPr>
          <w:lang w:val="sl-SI"/>
        </w:rPr>
        <w:t>H</w:t>
      </w:r>
      <w:r w:rsidR="007643C5">
        <w:rPr>
          <w:lang w:val="sl-SI"/>
        </w:rPr>
        <w:t xml:space="preserve"> dalje</w:t>
      </w:r>
      <w:r w:rsidR="00F06EF4" w:rsidRPr="0003619A">
        <w:rPr>
          <w:lang w:val="sl-SI"/>
        </w:rPr>
        <w:t xml:space="preserve">) </w:t>
      </w:r>
      <w:r w:rsidR="00F949CD" w:rsidRPr="0003619A">
        <w:rPr>
          <w:lang w:val="sl-SI"/>
        </w:rPr>
        <w:t>urejena</w:t>
      </w:r>
      <w:r w:rsidR="007643C5">
        <w:rPr>
          <w:lang w:val="sl-SI"/>
        </w:rPr>
        <w:t xml:space="preserve"> v</w:t>
      </w:r>
      <w:r w:rsidR="00F949CD" w:rsidRPr="0003619A">
        <w:rPr>
          <w:lang w:val="sl-SI"/>
        </w:rPr>
        <w:t xml:space="preserve"> </w:t>
      </w:r>
      <w:r w:rsidR="00F06EF4" w:rsidRPr="0003619A">
        <w:rPr>
          <w:lang w:val="sl-SI"/>
        </w:rPr>
        <w:t>ZSReg, ki v</w:t>
      </w:r>
      <w:r w:rsidR="00F949CD" w:rsidRPr="0003619A">
        <w:rPr>
          <w:lang w:val="sl-SI"/>
        </w:rPr>
        <w:t xml:space="preserve"> 27.a </w:t>
      </w:r>
      <w:r w:rsidR="00F06EF4" w:rsidRPr="0003619A">
        <w:rPr>
          <w:lang w:val="sl-SI"/>
        </w:rPr>
        <w:t xml:space="preserve">členu ureja </w:t>
      </w:r>
      <w:r w:rsidR="00783E32" w:rsidRPr="0003619A">
        <w:rPr>
          <w:lang w:val="sl-SI"/>
        </w:rPr>
        <w:t xml:space="preserve">način </w:t>
      </w:r>
      <w:r w:rsidR="009E686B" w:rsidRPr="0003619A">
        <w:rPr>
          <w:lang w:val="sl-SI"/>
        </w:rPr>
        <w:t>sporočanja podatkov</w:t>
      </w:r>
      <w:r w:rsidR="00021EAD" w:rsidRPr="0003619A">
        <w:rPr>
          <w:lang w:val="sl-SI"/>
        </w:rPr>
        <w:t>, potrebnih</w:t>
      </w:r>
      <w:r w:rsidR="009E686B" w:rsidRPr="0003619A">
        <w:rPr>
          <w:lang w:val="sl-SI"/>
        </w:rPr>
        <w:t xml:space="preserve"> </w:t>
      </w:r>
      <w:r w:rsidR="00783E32" w:rsidRPr="0003619A">
        <w:rPr>
          <w:lang w:val="sl-SI"/>
        </w:rPr>
        <w:t xml:space="preserve">za </w:t>
      </w:r>
      <w:r w:rsidR="00021EAD" w:rsidRPr="0003619A">
        <w:rPr>
          <w:lang w:val="sl-SI"/>
        </w:rPr>
        <w:t xml:space="preserve">sestavo </w:t>
      </w:r>
      <w:r w:rsidR="009E686B" w:rsidRPr="0003619A">
        <w:rPr>
          <w:lang w:val="sl-SI"/>
        </w:rPr>
        <w:t>elektronskega predloga za vpis, ki ga v imenu predlagatelja</w:t>
      </w:r>
      <w:r w:rsidR="00021EAD" w:rsidRPr="0003619A">
        <w:rPr>
          <w:lang w:val="sl-SI"/>
        </w:rPr>
        <w:t xml:space="preserve"> </w:t>
      </w:r>
      <w:r w:rsidR="009E686B" w:rsidRPr="0003619A">
        <w:rPr>
          <w:lang w:val="sl-SI"/>
        </w:rPr>
        <w:t>vloži točka</w:t>
      </w:r>
      <w:r w:rsidR="00021EAD" w:rsidRPr="0003619A">
        <w:rPr>
          <w:lang w:val="sl-SI"/>
        </w:rPr>
        <w:t xml:space="preserve"> SPOT, </w:t>
      </w:r>
      <w:r w:rsidR="00302AD9" w:rsidRPr="0003619A">
        <w:rPr>
          <w:lang w:val="sl-SI"/>
        </w:rPr>
        <w:t>v 27.b členu pa še način sporočanja podatkov, potrebnih za sestavo elektronskega predloga za vpis, ki ga v imenu predlagatelja vloži notar</w:t>
      </w:r>
      <w:r w:rsidR="00AF749A" w:rsidRPr="0003619A">
        <w:rPr>
          <w:lang w:val="sl-SI"/>
        </w:rPr>
        <w:t>.</w:t>
      </w:r>
    </w:p>
    <w:p w14:paraId="6803817C" w14:textId="77777777" w:rsidR="00AF749A" w:rsidRPr="0003619A" w:rsidRDefault="00AF749A" w:rsidP="00574621">
      <w:pPr>
        <w:jc w:val="both"/>
        <w:rPr>
          <w:lang w:val="sl-SI"/>
        </w:rPr>
      </w:pPr>
    </w:p>
    <w:p w14:paraId="2354EDD3" w14:textId="59F93015" w:rsidR="00AF749A" w:rsidRPr="0003619A" w:rsidRDefault="009C7E13" w:rsidP="00574621">
      <w:pPr>
        <w:jc w:val="both"/>
        <w:rPr>
          <w:lang w:val="sl-SI"/>
        </w:rPr>
      </w:pPr>
      <w:r w:rsidRPr="0003619A">
        <w:rPr>
          <w:lang w:val="sl-SI"/>
        </w:rPr>
        <w:t xml:space="preserve">S predlaganim členom se </w:t>
      </w:r>
      <w:r w:rsidR="00722D64" w:rsidRPr="0003619A">
        <w:rPr>
          <w:lang w:val="sl-SI"/>
        </w:rPr>
        <w:t xml:space="preserve">zato ureja le še tisti del </w:t>
      </w:r>
      <w:r w:rsidR="00876D3C" w:rsidRPr="0003619A">
        <w:rPr>
          <w:lang w:val="sl-SI"/>
        </w:rPr>
        <w:t>postopka sestave predl</w:t>
      </w:r>
      <w:r w:rsidR="00250ACB" w:rsidRPr="0003619A">
        <w:rPr>
          <w:lang w:val="sl-SI"/>
        </w:rPr>
        <w:t xml:space="preserve">oga za vpis </w:t>
      </w:r>
      <w:r w:rsidR="00DC6B24" w:rsidRPr="0003619A">
        <w:rPr>
          <w:lang w:val="sl-SI"/>
        </w:rPr>
        <w:t xml:space="preserve">v sodni register, ki ga </w:t>
      </w:r>
      <w:r w:rsidR="003134F5" w:rsidRPr="0003619A">
        <w:rPr>
          <w:lang w:val="sl-SI"/>
        </w:rPr>
        <w:t xml:space="preserve">prek funkcionalnosti </w:t>
      </w:r>
      <w:r w:rsidR="00DC6B24" w:rsidRPr="0003619A">
        <w:rPr>
          <w:lang w:val="sl-SI"/>
        </w:rPr>
        <w:t>portal</w:t>
      </w:r>
      <w:r w:rsidR="003134F5" w:rsidRPr="0003619A">
        <w:rPr>
          <w:lang w:val="sl-SI"/>
        </w:rPr>
        <w:t>a</w:t>
      </w:r>
      <w:r w:rsidR="00DC6B24" w:rsidRPr="0003619A">
        <w:rPr>
          <w:lang w:val="sl-SI"/>
        </w:rPr>
        <w:t xml:space="preserve"> SPOT </w:t>
      </w:r>
      <w:r w:rsidR="003134F5" w:rsidRPr="0003619A">
        <w:rPr>
          <w:lang w:val="sl-SI"/>
        </w:rPr>
        <w:t>samostojno oblikuje (</w:t>
      </w:r>
      <w:r w:rsidR="00083722" w:rsidRPr="0003619A">
        <w:rPr>
          <w:lang w:val="sl-SI"/>
        </w:rPr>
        <w:t xml:space="preserve">elektronsko </w:t>
      </w:r>
      <w:r w:rsidR="003134F5" w:rsidRPr="0003619A">
        <w:rPr>
          <w:lang w:val="sl-SI"/>
        </w:rPr>
        <w:t xml:space="preserve">sporoči podatke) </w:t>
      </w:r>
      <w:r w:rsidR="00083722" w:rsidRPr="0003619A">
        <w:rPr>
          <w:lang w:val="sl-SI"/>
        </w:rPr>
        <w:t xml:space="preserve">predlagatelj. </w:t>
      </w:r>
      <w:r w:rsidR="00996E5A" w:rsidRPr="0003619A">
        <w:rPr>
          <w:lang w:val="sl-SI"/>
        </w:rPr>
        <w:t>Gre za naslednje vrste predlogov za vpis:</w:t>
      </w:r>
    </w:p>
    <w:p w14:paraId="3B029E4C" w14:textId="40E683BF" w:rsidR="00366E6D" w:rsidRPr="0003619A" w:rsidRDefault="00366E6D" w:rsidP="00366E6D">
      <w:pPr>
        <w:spacing w:line="276" w:lineRule="auto"/>
        <w:jc w:val="both"/>
        <w:rPr>
          <w:rFonts w:eastAsiaTheme="minorHAnsi" w:cs="Arial"/>
          <w:bCs/>
          <w:szCs w:val="20"/>
          <w:lang w:val="sl-SI"/>
        </w:rPr>
      </w:pPr>
      <w:r w:rsidRPr="0003619A">
        <w:rPr>
          <w:rFonts w:eastAsiaTheme="minorHAnsi" w:cs="Arial"/>
          <w:bCs/>
          <w:szCs w:val="20"/>
          <w:lang w:val="sl-SI"/>
        </w:rPr>
        <w:t>1. predlog za vpis ustanovitve enostavne enoosebne družbe z omejeno odgovornostjo iz 2. točke prvega odstavka 8. člena te uredbe (</w:t>
      </w:r>
      <w:r w:rsidR="00C10EF8" w:rsidRPr="0003619A">
        <w:rPr>
          <w:rFonts w:eastAsiaTheme="minorHAnsi" w:cs="Arial"/>
          <w:bCs/>
          <w:szCs w:val="20"/>
          <w:lang w:val="sl-SI"/>
        </w:rPr>
        <w:t>2. točka drugega odstavka 27.a člena ZSReg)</w:t>
      </w:r>
      <w:r w:rsidRPr="0003619A">
        <w:rPr>
          <w:rFonts w:eastAsiaTheme="minorHAnsi" w:cs="Arial"/>
          <w:bCs/>
          <w:szCs w:val="20"/>
          <w:lang w:val="sl-SI"/>
        </w:rPr>
        <w:t>,</w:t>
      </w:r>
    </w:p>
    <w:p w14:paraId="6E7FAD30" w14:textId="660388E5" w:rsidR="00366E6D" w:rsidRPr="0003619A" w:rsidRDefault="00366E6D" w:rsidP="00366E6D">
      <w:pPr>
        <w:spacing w:line="276" w:lineRule="auto"/>
        <w:jc w:val="both"/>
        <w:rPr>
          <w:rFonts w:eastAsiaTheme="minorHAnsi" w:cs="Arial"/>
          <w:bCs/>
          <w:szCs w:val="20"/>
          <w:lang w:val="sl-SI"/>
        </w:rPr>
      </w:pPr>
      <w:r w:rsidRPr="0003619A">
        <w:rPr>
          <w:rFonts w:eastAsiaTheme="minorHAnsi" w:cs="Arial"/>
          <w:bCs/>
          <w:szCs w:val="20"/>
          <w:lang w:val="sl-SI"/>
        </w:rPr>
        <w:t>2. predlogu za vpis enostavne spremembe pri enoosebni družbi z omejeno odgovornostjo iz 2. točke tretjega odstavka 8. člena te uredbe</w:t>
      </w:r>
      <w:r w:rsidR="00C10EF8" w:rsidRPr="0003619A">
        <w:rPr>
          <w:rFonts w:eastAsiaTheme="minorHAnsi" w:cs="Arial"/>
          <w:bCs/>
          <w:szCs w:val="20"/>
          <w:lang w:val="sl-SI"/>
        </w:rPr>
        <w:t xml:space="preserve"> (2. točka drugega odstavka 27.a člena ZSReg),</w:t>
      </w:r>
    </w:p>
    <w:p w14:paraId="3323F3A3" w14:textId="22DA21D3" w:rsidR="00366E6D" w:rsidRPr="0003619A" w:rsidRDefault="00366E6D" w:rsidP="00366E6D">
      <w:pPr>
        <w:spacing w:line="276" w:lineRule="auto"/>
        <w:jc w:val="both"/>
        <w:rPr>
          <w:rFonts w:eastAsiaTheme="minorHAnsi" w:cs="Arial"/>
          <w:bCs/>
          <w:szCs w:val="20"/>
          <w:lang w:val="sl-SI"/>
        </w:rPr>
      </w:pPr>
      <w:r w:rsidRPr="0003619A">
        <w:rPr>
          <w:rFonts w:eastAsiaTheme="minorHAnsi" w:cs="Arial"/>
          <w:bCs/>
          <w:szCs w:val="20"/>
          <w:lang w:val="sl-SI"/>
        </w:rPr>
        <w:t>3. pri predlogu za vpis ustanovitve večosebne družbe z omejeno odgovornostjo iz 3. točke prvega odstavka 8. člena te uredbe</w:t>
      </w:r>
      <w:r w:rsidR="00EE6726" w:rsidRPr="0003619A">
        <w:rPr>
          <w:rFonts w:eastAsiaTheme="minorHAnsi" w:cs="Arial"/>
          <w:bCs/>
          <w:szCs w:val="20"/>
          <w:lang w:val="sl-SI"/>
        </w:rPr>
        <w:t xml:space="preserve"> (3. točka drugega odstavka 27.b člena ZSReg)</w:t>
      </w:r>
      <w:r w:rsidRPr="0003619A">
        <w:rPr>
          <w:rFonts w:eastAsiaTheme="minorHAnsi" w:cs="Arial"/>
          <w:bCs/>
          <w:szCs w:val="20"/>
          <w:lang w:val="sl-SI"/>
        </w:rPr>
        <w:t>,</w:t>
      </w:r>
    </w:p>
    <w:p w14:paraId="05468EF5" w14:textId="18AE9F5A" w:rsidR="00366E6D" w:rsidRPr="0003619A" w:rsidRDefault="00366E6D" w:rsidP="00366E6D">
      <w:pPr>
        <w:spacing w:line="276" w:lineRule="auto"/>
        <w:jc w:val="both"/>
        <w:rPr>
          <w:rFonts w:eastAsiaTheme="minorHAnsi" w:cs="Arial"/>
          <w:bCs/>
          <w:szCs w:val="20"/>
          <w:lang w:val="sl-SI"/>
        </w:rPr>
      </w:pPr>
      <w:r w:rsidRPr="0003619A">
        <w:rPr>
          <w:rFonts w:eastAsiaTheme="minorHAnsi" w:cs="Arial"/>
          <w:bCs/>
          <w:szCs w:val="20"/>
          <w:lang w:val="sl-SI"/>
        </w:rPr>
        <w:t>4. predlogu za vpis enostavne spremembe pri večosebni družbi z omejeno odgovornostjo iz 3. točke tretjega odstavka</w:t>
      </w:r>
      <w:r w:rsidR="00EE6726" w:rsidRPr="0003619A">
        <w:rPr>
          <w:rFonts w:eastAsiaTheme="minorHAnsi" w:cs="Arial"/>
          <w:bCs/>
          <w:szCs w:val="20"/>
          <w:lang w:val="sl-SI"/>
        </w:rPr>
        <w:t xml:space="preserve"> (3. točka drugega odstavka 27.b člena ZSReg)</w:t>
      </w:r>
      <w:r w:rsidRPr="0003619A">
        <w:rPr>
          <w:rFonts w:eastAsiaTheme="minorHAnsi" w:cs="Arial"/>
          <w:bCs/>
          <w:szCs w:val="20"/>
          <w:lang w:val="sl-SI"/>
        </w:rPr>
        <w:t>.</w:t>
      </w:r>
    </w:p>
    <w:p w14:paraId="6476EC9C" w14:textId="77777777" w:rsidR="00996E5A" w:rsidRPr="0003619A" w:rsidRDefault="00996E5A" w:rsidP="00574621">
      <w:pPr>
        <w:jc w:val="both"/>
        <w:rPr>
          <w:lang w:val="sl-SI"/>
        </w:rPr>
      </w:pPr>
    </w:p>
    <w:p w14:paraId="73A82B78" w14:textId="4A54E866" w:rsidR="008A75EE" w:rsidRPr="0003619A" w:rsidRDefault="005A4244" w:rsidP="00E861DE">
      <w:pPr>
        <w:spacing w:line="276" w:lineRule="auto"/>
        <w:jc w:val="both"/>
        <w:rPr>
          <w:rFonts w:eastAsiaTheme="minorHAnsi" w:cs="Arial"/>
          <w:bCs/>
          <w:szCs w:val="20"/>
          <w:lang w:val="sl-SI"/>
        </w:rPr>
      </w:pPr>
      <w:r w:rsidRPr="0003619A">
        <w:rPr>
          <w:lang w:val="sl-SI"/>
        </w:rPr>
        <w:t xml:space="preserve">Predlagatelj vpisa se bo moral </w:t>
      </w:r>
      <w:r w:rsidR="007C7ED1">
        <w:rPr>
          <w:lang w:val="sl-SI"/>
        </w:rPr>
        <w:t xml:space="preserve">za </w:t>
      </w:r>
      <w:r w:rsidRPr="0003619A">
        <w:rPr>
          <w:rFonts w:eastAsiaTheme="minorHAnsi" w:cs="Arial"/>
          <w:bCs/>
          <w:szCs w:val="20"/>
          <w:lang w:val="sl-SI"/>
        </w:rPr>
        <w:t>uporabo portala SPOT vpisa</w:t>
      </w:r>
      <w:r w:rsidR="00850F73" w:rsidRPr="0003619A">
        <w:rPr>
          <w:rFonts w:eastAsiaTheme="minorHAnsi" w:cs="Arial"/>
          <w:bCs/>
          <w:szCs w:val="20"/>
          <w:lang w:val="sl-SI"/>
        </w:rPr>
        <w:t xml:space="preserve"> prijaviti</w:t>
      </w:r>
      <w:r w:rsidRPr="0003619A">
        <w:rPr>
          <w:rFonts w:eastAsiaTheme="minorHAnsi" w:cs="Arial"/>
          <w:bCs/>
          <w:szCs w:val="20"/>
          <w:lang w:val="sl-SI"/>
        </w:rPr>
        <w:t xml:space="preserve"> v informacijski sistem s sredstvom elektronske identifikacije visoke ravni zanesljivosti</w:t>
      </w:r>
      <w:r w:rsidR="00850F73" w:rsidRPr="0003619A">
        <w:rPr>
          <w:rFonts w:eastAsiaTheme="minorHAnsi" w:cs="Arial"/>
          <w:bCs/>
          <w:szCs w:val="20"/>
          <w:lang w:val="sl-SI"/>
        </w:rPr>
        <w:t xml:space="preserve"> (prim. </w:t>
      </w:r>
      <w:r w:rsidR="00B2405E" w:rsidRPr="0003619A">
        <w:rPr>
          <w:rFonts w:eastAsiaTheme="minorHAnsi" w:cs="Arial"/>
          <w:bCs/>
          <w:szCs w:val="20"/>
          <w:lang w:val="sl-SI"/>
        </w:rPr>
        <w:t>tretji odstavek 27.a oziroma tretji odstavek 27.b člena ZSReg).</w:t>
      </w:r>
      <w:r w:rsidRPr="0003619A">
        <w:rPr>
          <w:rFonts w:eastAsiaTheme="minorHAnsi" w:cs="Arial"/>
          <w:bCs/>
          <w:szCs w:val="20"/>
          <w:lang w:val="sl-SI"/>
        </w:rPr>
        <w:t xml:space="preserve"> Prijav</w:t>
      </w:r>
      <w:r w:rsidR="00B2405E" w:rsidRPr="0003619A">
        <w:rPr>
          <w:rFonts w:eastAsiaTheme="minorHAnsi" w:cs="Arial"/>
          <w:bCs/>
          <w:szCs w:val="20"/>
          <w:lang w:val="sl-SI"/>
        </w:rPr>
        <w:t xml:space="preserve">o bo </w:t>
      </w:r>
      <w:r w:rsidRPr="0003619A">
        <w:rPr>
          <w:rFonts w:eastAsiaTheme="minorHAnsi" w:cs="Arial"/>
          <w:bCs/>
          <w:szCs w:val="20"/>
          <w:lang w:val="sl-SI"/>
        </w:rPr>
        <w:t>izvede</w:t>
      </w:r>
      <w:r w:rsidR="00B2405E" w:rsidRPr="0003619A">
        <w:rPr>
          <w:rFonts w:eastAsiaTheme="minorHAnsi" w:cs="Arial"/>
          <w:bCs/>
          <w:szCs w:val="20"/>
          <w:lang w:val="sl-SI"/>
        </w:rPr>
        <w:t>l</w:t>
      </w:r>
      <w:r w:rsidRPr="0003619A">
        <w:rPr>
          <w:rFonts w:eastAsiaTheme="minorHAnsi" w:cs="Arial"/>
          <w:bCs/>
          <w:szCs w:val="20"/>
          <w:lang w:val="sl-SI"/>
        </w:rPr>
        <w:t xml:space="preserve"> na portalu </w:t>
      </w:r>
      <w:r w:rsidR="00B2405E" w:rsidRPr="0003619A">
        <w:rPr>
          <w:rFonts w:eastAsiaTheme="minorHAnsi" w:cs="Arial"/>
          <w:bCs/>
          <w:szCs w:val="20"/>
          <w:lang w:val="sl-SI"/>
        </w:rPr>
        <w:t>SPOT</w:t>
      </w:r>
      <w:r w:rsidRPr="0003619A">
        <w:rPr>
          <w:rFonts w:eastAsiaTheme="minorHAnsi" w:cs="Arial"/>
          <w:bCs/>
          <w:szCs w:val="20"/>
          <w:lang w:val="sl-SI"/>
        </w:rPr>
        <w:t xml:space="preserve"> ali prek centralne storit</w:t>
      </w:r>
      <w:r w:rsidR="004A1E41">
        <w:rPr>
          <w:rFonts w:eastAsiaTheme="minorHAnsi" w:cs="Arial"/>
          <w:bCs/>
          <w:szCs w:val="20"/>
          <w:lang w:val="sl-SI"/>
        </w:rPr>
        <w:t>ve</w:t>
      </w:r>
      <w:r w:rsidRPr="0003619A">
        <w:rPr>
          <w:rFonts w:eastAsiaTheme="minorHAnsi" w:cs="Arial"/>
          <w:bCs/>
          <w:szCs w:val="20"/>
          <w:lang w:val="sl-SI"/>
        </w:rPr>
        <w:t xml:space="preserve"> za spletno prijavo in elektronski podpis</w:t>
      </w:r>
      <w:r w:rsidR="008530A0" w:rsidRPr="0003619A">
        <w:rPr>
          <w:rFonts w:eastAsiaTheme="minorHAnsi" w:cs="Arial"/>
          <w:bCs/>
          <w:szCs w:val="20"/>
          <w:lang w:val="sl-SI"/>
        </w:rPr>
        <w:t xml:space="preserve"> (t. i. SI</w:t>
      </w:r>
      <w:r w:rsidR="00866949" w:rsidRPr="0003619A">
        <w:rPr>
          <w:rFonts w:eastAsiaTheme="minorHAnsi" w:cs="Arial"/>
          <w:bCs/>
          <w:szCs w:val="20"/>
          <w:lang w:val="sl-SI"/>
        </w:rPr>
        <w:t>-</w:t>
      </w:r>
      <w:r w:rsidR="008530A0" w:rsidRPr="0003619A">
        <w:rPr>
          <w:rFonts w:eastAsiaTheme="minorHAnsi" w:cs="Arial"/>
          <w:bCs/>
          <w:szCs w:val="20"/>
          <w:lang w:val="sl-SI"/>
        </w:rPr>
        <w:t>PASS</w:t>
      </w:r>
      <w:r w:rsidR="00866949" w:rsidRPr="0003619A">
        <w:rPr>
          <w:rFonts w:eastAsiaTheme="minorHAnsi" w:cs="Arial"/>
          <w:bCs/>
          <w:szCs w:val="20"/>
          <w:lang w:val="sl-SI"/>
        </w:rPr>
        <w:t>)</w:t>
      </w:r>
      <w:r w:rsidR="00B2405E" w:rsidRPr="0003619A">
        <w:rPr>
          <w:rFonts w:eastAsiaTheme="minorHAnsi" w:cs="Arial"/>
          <w:bCs/>
          <w:szCs w:val="20"/>
          <w:lang w:val="sl-SI"/>
        </w:rPr>
        <w:t xml:space="preserve">, ki jo ureja </w:t>
      </w:r>
      <w:r w:rsidR="0013521F" w:rsidRPr="0003619A">
        <w:rPr>
          <w:rFonts w:eastAsiaTheme="minorHAnsi" w:cs="Arial"/>
          <w:bCs/>
          <w:szCs w:val="20"/>
          <w:lang w:val="sl-SI"/>
        </w:rPr>
        <w:t xml:space="preserve">45. člen </w:t>
      </w:r>
      <w:r w:rsidR="008530A0" w:rsidRPr="0003619A">
        <w:rPr>
          <w:rFonts w:eastAsiaTheme="minorHAnsi" w:cs="Arial"/>
          <w:bCs/>
          <w:szCs w:val="20"/>
          <w:lang w:val="sl-SI"/>
        </w:rPr>
        <w:t xml:space="preserve">Zakona o elektronski </w:t>
      </w:r>
      <w:r w:rsidR="008530A0" w:rsidRPr="0003619A">
        <w:rPr>
          <w:rFonts w:eastAsiaTheme="minorHAnsi" w:cs="Arial"/>
          <w:bCs/>
          <w:szCs w:val="20"/>
          <w:lang w:val="sl-SI"/>
        </w:rPr>
        <w:lastRenderedPageBreak/>
        <w:t>identifikaciji in storitvah zaupanja (Uradni list RS, št. 121/21, 189/21 – ZDU-1M in 18/23 – ZDU-1O)</w:t>
      </w:r>
      <w:r w:rsidR="007C01CF" w:rsidRPr="0003619A">
        <w:rPr>
          <w:rFonts w:eastAsiaTheme="minorHAnsi" w:cs="Arial"/>
          <w:bCs/>
          <w:szCs w:val="20"/>
          <w:lang w:val="sl-SI"/>
        </w:rPr>
        <w:t>.</w:t>
      </w:r>
    </w:p>
    <w:p w14:paraId="16EAFEBA" w14:textId="77777777" w:rsidR="008A75EE" w:rsidRPr="0003619A" w:rsidRDefault="008A75EE" w:rsidP="00E861DE">
      <w:pPr>
        <w:spacing w:line="276" w:lineRule="auto"/>
        <w:jc w:val="both"/>
        <w:rPr>
          <w:rFonts w:eastAsiaTheme="minorHAnsi" w:cs="Arial"/>
          <w:bCs/>
          <w:szCs w:val="20"/>
          <w:lang w:val="sl-SI"/>
        </w:rPr>
      </w:pPr>
    </w:p>
    <w:p w14:paraId="7792B6B1" w14:textId="5E983990" w:rsidR="008A75EE" w:rsidRPr="0003619A" w:rsidRDefault="00487BB5" w:rsidP="00E861DE">
      <w:pPr>
        <w:spacing w:line="276" w:lineRule="auto"/>
        <w:jc w:val="both"/>
        <w:rPr>
          <w:rFonts w:eastAsiaTheme="minorHAnsi" w:cs="Arial"/>
          <w:bCs/>
          <w:szCs w:val="20"/>
          <w:lang w:val="sl-SI"/>
        </w:rPr>
      </w:pPr>
      <w:r w:rsidRPr="0003619A">
        <w:rPr>
          <w:rFonts w:eastAsiaTheme="minorHAnsi" w:cs="Arial"/>
          <w:bCs/>
          <w:szCs w:val="20"/>
          <w:lang w:val="sl-SI"/>
        </w:rPr>
        <w:t xml:space="preserve">Pri </w:t>
      </w:r>
      <w:r w:rsidR="0089288A" w:rsidRPr="0003619A">
        <w:rPr>
          <w:rFonts w:eastAsiaTheme="minorHAnsi" w:cs="Arial"/>
          <w:bCs/>
          <w:szCs w:val="20"/>
          <w:lang w:val="sl-SI"/>
        </w:rPr>
        <w:t xml:space="preserve">vložitvi </w:t>
      </w:r>
      <w:r w:rsidR="00784EF4" w:rsidRPr="0003619A">
        <w:rPr>
          <w:rFonts w:eastAsiaTheme="minorHAnsi" w:cs="Arial"/>
          <w:bCs/>
          <w:szCs w:val="20"/>
          <w:lang w:val="sl-SI"/>
        </w:rPr>
        <w:t>predlog</w:t>
      </w:r>
      <w:r w:rsidR="0089288A" w:rsidRPr="0003619A">
        <w:rPr>
          <w:rFonts w:eastAsiaTheme="minorHAnsi" w:cs="Arial"/>
          <w:bCs/>
          <w:szCs w:val="20"/>
          <w:lang w:val="sl-SI"/>
        </w:rPr>
        <w:t>a</w:t>
      </w:r>
      <w:r w:rsidR="00711D28" w:rsidRPr="0003619A">
        <w:rPr>
          <w:rFonts w:eastAsiaTheme="minorHAnsi" w:cs="Arial"/>
          <w:bCs/>
          <w:szCs w:val="20"/>
          <w:lang w:val="sl-SI"/>
        </w:rPr>
        <w:t xml:space="preserve"> za vpis</w:t>
      </w:r>
      <w:r w:rsidR="00B4082B" w:rsidRPr="0003619A">
        <w:rPr>
          <w:rFonts w:eastAsiaTheme="minorHAnsi" w:cs="Arial"/>
          <w:bCs/>
          <w:szCs w:val="20"/>
          <w:lang w:val="sl-SI"/>
        </w:rPr>
        <w:t xml:space="preserve"> ustanovitve enostavne enoosebne d. o. o.</w:t>
      </w:r>
      <w:r w:rsidR="00B8433A" w:rsidRPr="0003619A">
        <w:rPr>
          <w:rFonts w:eastAsiaTheme="minorHAnsi" w:cs="Arial"/>
          <w:bCs/>
          <w:szCs w:val="20"/>
          <w:lang w:val="sl-SI"/>
        </w:rPr>
        <w:t>, za vložitev katerega je pooblaščena točka SPOT</w:t>
      </w:r>
      <w:r w:rsidR="000D7C79" w:rsidRPr="0003619A">
        <w:rPr>
          <w:rFonts w:eastAsiaTheme="minorHAnsi" w:cs="Arial"/>
          <w:bCs/>
          <w:szCs w:val="20"/>
          <w:lang w:val="sl-SI"/>
        </w:rPr>
        <w:t xml:space="preserve"> (prim. </w:t>
      </w:r>
      <w:r w:rsidR="00E97735" w:rsidRPr="0003619A">
        <w:rPr>
          <w:rFonts w:eastAsiaTheme="minorHAnsi" w:cs="Arial"/>
          <w:bCs/>
          <w:szCs w:val="20"/>
          <w:lang w:val="sl-SI"/>
        </w:rPr>
        <w:t xml:space="preserve">1. točko petega odstavka </w:t>
      </w:r>
      <w:r w:rsidR="000D7C79" w:rsidRPr="0003619A">
        <w:rPr>
          <w:rFonts w:eastAsiaTheme="minorHAnsi" w:cs="Arial"/>
          <w:bCs/>
          <w:szCs w:val="20"/>
          <w:lang w:val="sl-SI"/>
        </w:rPr>
        <w:t>27.</w:t>
      </w:r>
      <w:r w:rsidR="00E97735" w:rsidRPr="0003619A">
        <w:rPr>
          <w:rFonts w:eastAsiaTheme="minorHAnsi" w:cs="Arial"/>
          <w:bCs/>
          <w:szCs w:val="20"/>
          <w:lang w:val="sl-SI"/>
        </w:rPr>
        <w:t xml:space="preserve"> člena</w:t>
      </w:r>
      <w:r w:rsidR="000D7C79" w:rsidRPr="0003619A">
        <w:rPr>
          <w:rFonts w:eastAsiaTheme="minorHAnsi" w:cs="Arial"/>
          <w:bCs/>
          <w:szCs w:val="20"/>
          <w:lang w:val="sl-SI"/>
        </w:rPr>
        <w:t xml:space="preserve"> in </w:t>
      </w:r>
      <w:r w:rsidR="00770B30" w:rsidRPr="0003619A">
        <w:rPr>
          <w:rFonts w:eastAsiaTheme="minorHAnsi" w:cs="Arial"/>
          <w:bCs/>
          <w:szCs w:val="20"/>
          <w:lang w:val="sl-SI"/>
        </w:rPr>
        <w:t xml:space="preserve">2. točko drugega odstavka </w:t>
      </w:r>
      <w:r w:rsidR="000D7C79" w:rsidRPr="0003619A">
        <w:rPr>
          <w:rFonts w:eastAsiaTheme="minorHAnsi" w:cs="Arial"/>
          <w:bCs/>
          <w:szCs w:val="20"/>
          <w:lang w:val="sl-SI"/>
        </w:rPr>
        <w:t>27.a člen</w:t>
      </w:r>
      <w:r w:rsidR="00770B30" w:rsidRPr="0003619A">
        <w:rPr>
          <w:rFonts w:eastAsiaTheme="minorHAnsi" w:cs="Arial"/>
          <w:bCs/>
          <w:szCs w:val="20"/>
          <w:lang w:val="sl-SI"/>
        </w:rPr>
        <w:t>a</w:t>
      </w:r>
      <w:r w:rsidR="000D7C79" w:rsidRPr="0003619A">
        <w:rPr>
          <w:rFonts w:eastAsiaTheme="minorHAnsi" w:cs="Arial"/>
          <w:bCs/>
          <w:szCs w:val="20"/>
          <w:lang w:val="sl-SI"/>
        </w:rPr>
        <w:t xml:space="preserve"> ZSReg)</w:t>
      </w:r>
      <w:r w:rsidR="001F1209">
        <w:rPr>
          <w:rFonts w:eastAsiaTheme="minorHAnsi" w:cs="Arial"/>
          <w:bCs/>
          <w:szCs w:val="20"/>
          <w:lang w:val="sl-SI"/>
        </w:rPr>
        <w:t>, bo</w:t>
      </w:r>
      <w:r w:rsidR="0089288A" w:rsidRPr="0003619A">
        <w:rPr>
          <w:rFonts w:eastAsiaTheme="minorHAnsi" w:cs="Arial"/>
          <w:bCs/>
          <w:szCs w:val="20"/>
          <w:lang w:val="sl-SI"/>
        </w:rPr>
        <w:t xml:space="preserve"> predlagatelj </w:t>
      </w:r>
      <w:r w:rsidR="001F1209" w:rsidRPr="0003619A">
        <w:rPr>
          <w:rFonts w:eastAsiaTheme="minorHAnsi" w:cs="Arial"/>
          <w:bCs/>
          <w:szCs w:val="20"/>
          <w:lang w:val="sl-SI"/>
        </w:rPr>
        <w:t xml:space="preserve">prek funkcionalnosti portala SPOT </w:t>
      </w:r>
      <w:r w:rsidR="00784EF4" w:rsidRPr="0003619A">
        <w:rPr>
          <w:rFonts w:eastAsiaTheme="minorHAnsi" w:cs="Arial"/>
          <w:bCs/>
          <w:szCs w:val="20"/>
          <w:lang w:val="sl-SI"/>
        </w:rPr>
        <w:t xml:space="preserve">priložil tudi </w:t>
      </w:r>
      <w:r w:rsidR="00605D37" w:rsidRPr="0003619A">
        <w:rPr>
          <w:rFonts w:eastAsiaTheme="minorHAnsi" w:cs="Arial"/>
          <w:bCs/>
          <w:szCs w:val="20"/>
          <w:lang w:val="sl-SI"/>
        </w:rPr>
        <w:t>potrebne</w:t>
      </w:r>
      <w:r w:rsidR="00784EF4" w:rsidRPr="0003619A">
        <w:rPr>
          <w:rFonts w:eastAsiaTheme="minorHAnsi" w:cs="Arial"/>
          <w:bCs/>
          <w:szCs w:val="20"/>
          <w:lang w:val="sl-SI"/>
        </w:rPr>
        <w:t xml:space="preserve"> elektronske listine </w:t>
      </w:r>
      <w:r w:rsidR="00607019" w:rsidRPr="0003619A">
        <w:rPr>
          <w:rFonts w:eastAsiaTheme="minorHAnsi" w:cs="Arial"/>
          <w:bCs/>
          <w:szCs w:val="20"/>
          <w:lang w:val="sl-SI"/>
        </w:rPr>
        <w:t>(kot. npr. elektronsko potrdilo banke</w:t>
      </w:r>
      <w:r w:rsidR="00265907" w:rsidRPr="0003619A">
        <w:rPr>
          <w:rFonts w:eastAsiaTheme="minorHAnsi" w:cs="Arial"/>
          <w:bCs/>
          <w:szCs w:val="20"/>
          <w:lang w:val="sl-SI"/>
        </w:rPr>
        <w:t>, ki vodi denarni račun družbe, da so bila v dobro tega računa prejeta nakazila denarnih vložkov z izjavo banke, da lahko družba z denarnim dobroimetjem na računu prosto razpolaga</w:t>
      </w:r>
      <w:r w:rsidR="00605D37" w:rsidRPr="0003619A">
        <w:rPr>
          <w:rFonts w:eastAsiaTheme="minorHAnsi" w:cs="Arial"/>
          <w:bCs/>
          <w:szCs w:val="20"/>
          <w:lang w:val="sl-SI"/>
        </w:rPr>
        <w:t>)</w:t>
      </w:r>
      <w:r w:rsidR="00B8433A" w:rsidRPr="0003619A">
        <w:rPr>
          <w:rFonts w:eastAsiaTheme="minorHAnsi" w:cs="Arial"/>
          <w:bCs/>
          <w:szCs w:val="20"/>
          <w:lang w:val="sl-SI"/>
        </w:rPr>
        <w:t>, listine</w:t>
      </w:r>
      <w:r w:rsidR="00162DD4" w:rsidRPr="0003619A">
        <w:rPr>
          <w:rFonts w:eastAsiaTheme="minorHAnsi" w:cs="Arial"/>
          <w:bCs/>
          <w:szCs w:val="20"/>
          <w:lang w:val="sl-SI"/>
        </w:rPr>
        <w:t>, ki jih bo zanj sestavil portal SPOT, pa b</w:t>
      </w:r>
      <w:r w:rsidR="009740BF">
        <w:rPr>
          <w:rFonts w:eastAsiaTheme="minorHAnsi" w:cs="Arial"/>
          <w:bCs/>
          <w:szCs w:val="20"/>
          <w:lang w:val="sl-SI"/>
        </w:rPr>
        <w:t>o</w:t>
      </w:r>
      <w:r w:rsidR="00162DD4" w:rsidRPr="0003619A">
        <w:rPr>
          <w:rFonts w:eastAsiaTheme="minorHAnsi" w:cs="Arial"/>
          <w:bCs/>
          <w:szCs w:val="20"/>
          <w:lang w:val="sl-SI"/>
        </w:rPr>
        <w:t xml:space="preserve"> moral predlagatelj podpisati </w:t>
      </w:r>
      <w:r w:rsidR="00E861DE" w:rsidRPr="0003619A">
        <w:rPr>
          <w:rFonts w:eastAsiaTheme="minorHAnsi" w:cs="Arial"/>
          <w:bCs/>
          <w:szCs w:val="20"/>
          <w:lang w:val="sl-SI"/>
        </w:rPr>
        <w:t>z elektronskim podpisom, ki je enakovreden njegovemu lastnoročnemu podpisu (npr. izpolnjeni elektronski obrazec akta o ustanovitvi</w:t>
      </w:r>
      <w:r w:rsidR="001C2FF6">
        <w:rPr>
          <w:rFonts w:eastAsiaTheme="minorHAnsi" w:cs="Arial"/>
          <w:bCs/>
          <w:szCs w:val="20"/>
          <w:lang w:val="sl-SI"/>
        </w:rPr>
        <w:t xml:space="preserve"> – gl. 523. člen ZGD-1</w:t>
      </w:r>
      <w:r w:rsidR="00E861DE" w:rsidRPr="0003619A">
        <w:rPr>
          <w:rFonts w:eastAsiaTheme="minorHAnsi" w:cs="Arial"/>
          <w:bCs/>
          <w:szCs w:val="20"/>
          <w:lang w:val="sl-SI"/>
        </w:rPr>
        <w:t>).</w:t>
      </w:r>
      <w:r w:rsidR="00E932D6" w:rsidRPr="0003619A">
        <w:rPr>
          <w:rFonts w:eastAsiaTheme="minorHAnsi" w:cs="Arial"/>
          <w:bCs/>
          <w:szCs w:val="20"/>
          <w:lang w:val="sl-SI"/>
        </w:rPr>
        <w:t xml:space="preserve"> </w:t>
      </w:r>
      <w:r w:rsidRPr="0003619A">
        <w:rPr>
          <w:rFonts w:eastAsiaTheme="minorHAnsi" w:cs="Arial"/>
          <w:bCs/>
          <w:szCs w:val="20"/>
          <w:lang w:val="sl-SI"/>
        </w:rPr>
        <w:t xml:space="preserve">Način </w:t>
      </w:r>
      <w:r w:rsidR="00D53ED8" w:rsidRPr="0003619A">
        <w:rPr>
          <w:rFonts w:eastAsiaTheme="minorHAnsi" w:cs="Arial"/>
          <w:bCs/>
          <w:szCs w:val="20"/>
          <w:lang w:val="sl-SI"/>
        </w:rPr>
        <w:t xml:space="preserve">sestave tega predloga bo v pretežnem delu ostal enak, kot je omogočen že sedaj </w:t>
      </w:r>
      <w:r w:rsidR="002A5ADF" w:rsidRPr="0003619A">
        <w:rPr>
          <w:rFonts w:eastAsiaTheme="minorHAnsi" w:cs="Arial"/>
          <w:bCs/>
          <w:szCs w:val="20"/>
          <w:lang w:val="sl-SI"/>
        </w:rPr>
        <w:t>v skladu z 2. točko prvega odstavka 10. člena veljavne uredbe.</w:t>
      </w:r>
    </w:p>
    <w:p w14:paraId="4FA7605F" w14:textId="77777777" w:rsidR="008A75EE" w:rsidRPr="0003619A" w:rsidRDefault="008A75EE" w:rsidP="00E861DE">
      <w:pPr>
        <w:spacing w:line="276" w:lineRule="auto"/>
        <w:jc w:val="both"/>
        <w:rPr>
          <w:rFonts w:eastAsiaTheme="minorHAnsi" w:cs="Arial"/>
          <w:bCs/>
          <w:szCs w:val="20"/>
          <w:lang w:val="sl-SI"/>
        </w:rPr>
      </w:pPr>
    </w:p>
    <w:p w14:paraId="47E2EC9D" w14:textId="06FE2955" w:rsidR="00E861DE" w:rsidRPr="0003619A" w:rsidRDefault="00E932D6" w:rsidP="00E861DE">
      <w:pPr>
        <w:spacing w:line="276" w:lineRule="auto"/>
        <w:jc w:val="both"/>
        <w:rPr>
          <w:rFonts w:eastAsiaTheme="minorHAnsi" w:cs="Arial"/>
          <w:bCs/>
          <w:szCs w:val="20"/>
          <w:lang w:val="sl-SI"/>
        </w:rPr>
      </w:pPr>
      <w:r w:rsidRPr="0003619A">
        <w:rPr>
          <w:rFonts w:eastAsiaTheme="minorHAnsi" w:cs="Arial"/>
          <w:bCs/>
          <w:szCs w:val="20"/>
          <w:lang w:val="sl-SI"/>
        </w:rPr>
        <w:t>Pri predlogu za vpis</w:t>
      </w:r>
      <w:r w:rsidR="00494EC7" w:rsidRPr="0003619A">
        <w:rPr>
          <w:rFonts w:eastAsiaTheme="minorHAnsi" w:cs="Arial"/>
          <w:bCs/>
          <w:szCs w:val="20"/>
          <w:lang w:val="sl-SI"/>
        </w:rPr>
        <w:t xml:space="preserve">, ki ga lahko deloma sestavi tudi predlagatelj sam in </w:t>
      </w:r>
      <w:r w:rsidRPr="0003619A">
        <w:rPr>
          <w:rFonts w:eastAsiaTheme="minorHAnsi" w:cs="Arial"/>
          <w:bCs/>
          <w:szCs w:val="20"/>
          <w:lang w:val="sl-SI"/>
        </w:rPr>
        <w:t xml:space="preserve">za katerega </w:t>
      </w:r>
      <w:r w:rsidR="000D22F1" w:rsidRPr="0003619A">
        <w:rPr>
          <w:rFonts w:eastAsiaTheme="minorHAnsi" w:cs="Arial"/>
          <w:bCs/>
          <w:szCs w:val="20"/>
          <w:lang w:val="sl-SI"/>
        </w:rPr>
        <w:t>vložitev je pristojen notar (prim</w:t>
      </w:r>
      <w:r w:rsidR="00770B30" w:rsidRPr="0003619A">
        <w:rPr>
          <w:rFonts w:eastAsiaTheme="minorHAnsi" w:cs="Arial"/>
          <w:bCs/>
          <w:szCs w:val="20"/>
          <w:lang w:val="sl-SI"/>
        </w:rPr>
        <w:t xml:space="preserve">. </w:t>
      </w:r>
      <w:r w:rsidR="00494EC7" w:rsidRPr="0003619A">
        <w:rPr>
          <w:rFonts w:eastAsiaTheme="minorHAnsi" w:cs="Arial"/>
          <w:bCs/>
          <w:szCs w:val="20"/>
          <w:lang w:val="sl-SI"/>
        </w:rPr>
        <w:t xml:space="preserve">2. točko petega odstavka </w:t>
      </w:r>
      <w:r w:rsidR="003B6575" w:rsidRPr="0003619A">
        <w:rPr>
          <w:rFonts w:eastAsiaTheme="minorHAnsi" w:cs="Arial"/>
          <w:bCs/>
          <w:szCs w:val="20"/>
          <w:lang w:val="sl-SI"/>
        </w:rPr>
        <w:t xml:space="preserve">27. člena in 3. točko </w:t>
      </w:r>
      <w:r w:rsidR="007270E8" w:rsidRPr="0003619A">
        <w:rPr>
          <w:rFonts w:eastAsiaTheme="minorHAnsi" w:cs="Arial"/>
          <w:bCs/>
          <w:szCs w:val="20"/>
          <w:lang w:val="sl-SI"/>
        </w:rPr>
        <w:t>drugega</w:t>
      </w:r>
      <w:r w:rsidR="003B6575" w:rsidRPr="0003619A">
        <w:rPr>
          <w:rFonts w:eastAsiaTheme="minorHAnsi" w:cs="Arial"/>
          <w:bCs/>
          <w:szCs w:val="20"/>
          <w:lang w:val="sl-SI"/>
        </w:rPr>
        <w:t xml:space="preserve"> odstavka 27.b člena ZSReg)</w:t>
      </w:r>
      <w:r w:rsidR="000D22F1" w:rsidRPr="0003619A">
        <w:rPr>
          <w:rFonts w:eastAsiaTheme="minorHAnsi" w:cs="Arial"/>
          <w:bCs/>
          <w:szCs w:val="20"/>
          <w:lang w:val="sl-SI"/>
        </w:rPr>
        <w:t xml:space="preserve">, pa bo postopek </w:t>
      </w:r>
      <w:r w:rsidR="007270E8" w:rsidRPr="0003619A">
        <w:rPr>
          <w:rFonts w:eastAsiaTheme="minorHAnsi" w:cs="Arial"/>
          <w:bCs/>
          <w:szCs w:val="20"/>
          <w:lang w:val="sl-SI"/>
        </w:rPr>
        <w:t>sestave p</w:t>
      </w:r>
      <w:r w:rsidR="003210F1" w:rsidRPr="0003619A">
        <w:rPr>
          <w:rFonts w:eastAsiaTheme="minorHAnsi" w:cs="Arial"/>
          <w:bCs/>
          <w:szCs w:val="20"/>
          <w:lang w:val="sl-SI"/>
        </w:rPr>
        <w:t>redvidoma p</w:t>
      </w:r>
      <w:r w:rsidR="007270E8" w:rsidRPr="0003619A">
        <w:rPr>
          <w:rFonts w:eastAsiaTheme="minorHAnsi" w:cs="Arial"/>
          <w:bCs/>
          <w:szCs w:val="20"/>
          <w:lang w:val="sl-SI"/>
        </w:rPr>
        <w:t xml:space="preserve">otekal </w:t>
      </w:r>
      <w:r w:rsidR="00BB5331" w:rsidRPr="0003619A">
        <w:rPr>
          <w:rFonts w:eastAsiaTheme="minorHAnsi" w:cs="Arial"/>
          <w:bCs/>
          <w:szCs w:val="20"/>
          <w:lang w:val="sl-SI"/>
        </w:rPr>
        <w:t>po naslednjih korakih</w:t>
      </w:r>
      <w:r w:rsidR="007270E8" w:rsidRPr="0003619A">
        <w:rPr>
          <w:rFonts w:eastAsiaTheme="minorHAnsi" w:cs="Arial"/>
          <w:bCs/>
          <w:szCs w:val="20"/>
          <w:lang w:val="sl-SI"/>
        </w:rPr>
        <w:t>:</w:t>
      </w:r>
    </w:p>
    <w:p w14:paraId="03F75FA7" w14:textId="7165D738" w:rsidR="00BB5331" w:rsidRPr="00BB5331" w:rsidRDefault="00BB5331" w:rsidP="001C76DF">
      <w:pPr>
        <w:numPr>
          <w:ilvl w:val="0"/>
          <w:numId w:val="21"/>
        </w:numPr>
        <w:tabs>
          <w:tab w:val="clear" w:pos="720"/>
        </w:tabs>
        <w:spacing w:line="276" w:lineRule="auto"/>
        <w:ind w:left="426" w:hanging="426"/>
        <w:jc w:val="both"/>
        <w:rPr>
          <w:rFonts w:eastAsiaTheme="minorHAnsi" w:cs="Arial"/>
          <w:bCs/>
          <w:szCs w:val="20"/>
          <w:lang w:val="sl-SI"/>
        </w:rPr>
      </w:pPr>
      <w:r w:rsidRPr="00BB5331">
        <w:rPr>
          <w:rFonts w:eastAsiaTheme="minorHAnsi" w:cs="Arial"/>
          <w:bCs/>
          <w:szCs w:val="20"/>
          <w:lang w:val="sl-SI"/>
        </w:rPr>
        <w:t xml:space="preserve">registracija (prijava) predlagatelja (stranke) prek </w:t>
      </w:r>
      <w:r w:rsidR="00A749FB">
        <w:rPr>
          <w:rFonts w:eastAsiaTheme="minorHAnsi" w:cs="Arial"/>
          <w:bCs/>
          <w:szCs w:val="20"/>
          <w:lang w:val="sl-SI"/>
        </w:rPr>
        <w:t>portala</w:t>
      </w:r>
      <w:r w:rsidRPr="00BB5331">
        <w:rPr>
          <w:rFonts w:eastAsiaTheme="minorHAnsi" w:cs="Arial"/>
          <w:bCs/>
          <w:szCs w:val="20"/>
          <w:lang w:val="sl-SI"/>
        </w:rPr>
        <w:t xml:space="preserve"> za podporo poslovnim subjektom SPOT ali prek enotne točke za preverjanje identitete ter elektronsko podpisovanje vlog in ostalih dokumentov SI-PASS s sredstvom elektronske identifikacije visoke ravni zanesljivosti,</w:t>
      </w:r>
    </w:p>
    <w:p w14:paraId="441D4277" w14:textId="77777777" w:rsidR="00BB5331" w:rsidRPr="00BB5331" w:rsidRDefault="00BB5331" w:rsidP="001C76DF">
      <w:pPr>
        <w:numPr>
          <w:ilvl w:val="0"/>
          <w:numId w:val="21"/>
        </w:numPr>
        <w:tabs>
          <w:tab w:val="clear" w:pos="720"/>
        </w:tabs>
        <w:spacing w:line="276" w:lineRule="auto"/>
        <w:ind w:left="426" w:hanging="426"/>
        <w:jc w:val="both"/>
        <w:rPr>
          <w:rFonts w:eastAsiaTheme="minorHAnsi" w:cs="Arial"/>
          <w:bCs/>
          <w:szCs w:val="20"/>
          <w:lang w:val="sl-SI"/>
        </w:rPr>
      </w:pPr>
      <w:r w:rsidRPr="00BB5331">
        <w:rPr>
          <w:rFonts w:eastAsiaTheme="minorHAnsi" w:cs="Arial"/>
          <w:bCs/>
          <w:szCs w:val="20"/>
          <w:lang w:val="sl-SI"/>
        </w:rPr>
        <w:t>sestava predloga za vpis,</w:t>
      </w:r>
    </w:p>
    <w:p w14:paraId="318B9CEF" w14:textId="77777777" w:rsidR="00BB5331" w:rsidRPr="00BB5331" w:rsidRDefault="00BB5331" w:rsidP="001C76DF">
      <w:pPr>
        <w:numPr>
          <w:ilvl w:val="0"/>
          <w:numId w:val="21"/>
        </w:numPr>
        <w:tabs>
          <w:tab w:val="clear" w:pos="720"/>
        </w:tabs>
        <w:spacing w:line="276" w:lineRule="auto"/>
        <w:ind w:left="426" w:hanging="426"/>
        <w:jc w:val="both"/>
        <w:rPr>
          <w:rFonts w:eastAsiaTheme="minorHAnsi" w:cs="Arial"/>
          <w:bCs/>
          <w:szCs w:val="20"/>
          <w:lang w:val="sl-SI"/>
        </w:rPr>
      </w:pPr>
      <w:r w:rsidRPr="00BB5331">
        <w:rPr>
          <w:rFonts w:eastAsiaTheme="minorHAnsi" w:cs="Arial"/>
          <w:bCs/>
          <w:szCs w:val="20"/>
          <w:lang w:val="sl-SI"/>
        </w:rPr>
        <w:t>izdelava, generiranje predloga družbene pogodbe na predpisanem obrazcu in drugih listin (sklep o imenovanju poslovodstva),</w:t>
      </w:r>
    </w:p>
    <w:p w14:paraId="54103E29" w14:textId="77777777" w:rsidR="00BB5331" w:rsidRPr="00BB5331" w:rsidRDefault="00BB5331" w:rsidP="001C76DF">
      <w:pPr>
        <w:numPr>
          <w:ilvl w:val="0"/>
          <w:numId w:val="21"/>
        </w:numPr>
        <w:tabs>
          <w:tab w:val="clear" w:pos="720"/>
        </w:tabs>
        <w:spacing w:line="276" w:lineRule="auto"/>
        <w:ind w:left="426" w:hanging="426"/>
        <w:jc w:val="both"/>
        <w:rPr>
          <w:rFonts w:eastAsiaTheme="minorHAnsi" w:cs="Arial"/>
          <w:bCs/>
          <w:szCs w:val="20"/>
          <w:lang w:val="sl-SI"/>
        </w:rPr>
      </w:pPr>
      <w:r w:rsidRPr="00BB5331">
        <w:rPr>
          <w:rFonts w:eastAsiaTheme="minorHAnsi" w:cs="Arial"/>
          <w:bCs/>
          <w:szCs w:val="20"/>
          <w:lang w:val="sl-SI"/>
        </w:rPr>
        <w:t>kjer je potrebno, se predlogu za vpis priložijo dokazila o neobstoju razlogov za omejitev ustanovitve družbe z omejeno odgovornostjo in druga dokazila (izjava lastnika objekta),</w:t>
      </w:r>
    </w:p>
    <w:p w14:paraId="0E2D93B9" w14:textId="77777777" w:rsidR="00BB5331" w:rsidRPr="00BB5331" w:rsidRDefault="00BB5331" w:rsidP="001C76DF">
      <w:pPr>
        <w:numPr>
          <w:ilvl w:val="0"/>
          <w:numId w:val="21"/>
        </w:numPr>
        <w:tabs>
          <w:tab w:val="clear" w:pos="720"/>
        </w:tabs>
        <w:spacing w:line="276" w:lineRule="auto"/>
        <w:ind w:left="426" w:hanging="426"/>
        <w:jc w:val="both"/>
        <w:rPr>
          <w:rFonts w:eastAsiaTheme="minorHAnsi" w:cs="Arial"/>
          <w:bCs/>
          <w:szCs w:val="20"/>
          <w:lang w:val="sl-SI"/>
        </w:rPr>
      </w:pPr>
      <w:r w:rsidRPr="00BB5331">
        <w:rPr>
          <w:rFonts w:eastAsiaTheme="minorHAnsi" w:cs="Arial"/>
          <w:bCs/>
          <w:szCs w:val="20"/>
          <w:lang w:val="sl-SI"/>
        </w:rPr>
        <w:t>predlagatelj (stranka) z uporabo ustrezne funkcionalnosti sistema za podporo poslovnim subjektom SPOT izbere notarja,</w:t>
      </w:r>
    </w:p>
    <w:p w14:paraId="0588D81C" w14:textId="77777777" w:rsidR="00BB5331" w:rsidRPr="00BB5331" w:rsidRDefault="00BB5331" w:rsidP="001C76DF">
      <w:pPr>
        <w:numPr>
          <w:ilvl w:val="0"/>
          <w:numId w:val="21"/>
        </w:numPr>
        <w:tabs>
          <w:tab w:val="clear" w:pos="720"/>
        </w:tabs>
        <w:spacing w:line="276" w:lineRule="auto"/>
        <w:ind w:left="426" w:hanging="426"/>
        <w:jc w:val="both"/>
        <w:rPr>
          <w:rFonts w:eastAsiaTheme="minorHAnsi" w:cs="Arial"/>
          <w:bCs/>
          <w:szCs w:val="20"/>
          <w:lang w:val="sl-SI"/>
        </w:rPr>
      </w:pPr>
      <w:r w:rsidRPr="00BB5331">
        <w:rPr>
          <w:rFonts w:eastAsiaTheme="minorHAnsi" w:cs="Arial"/>
          <w:bCs/>
          <w:szCs w:val="20"/>
          <w:lang w:val="sl-SI"/>
        </w:rPr>
        <w:t>izbranemu notarju se prek ustrezne funkcionalnosti sistema za podporo poslovnim subjektom SPOT posreduje obvestilo o predlogu za vpis,</w:t>
      </w:r>
    </w:p>
    <w:p w14:paraId="6DD74A9D" w14:textId="77777777" w:rsidR="00BB5331" w:rsidRPr="00BB5331" w:rsidRDefault="00BB5331" w:rsidP="001C76DF">
      <w:pPr>
        <w:numPr>
          <w:ilvl w:val="0"/>
          <w:numId w:val="21"/>
        </w:numPr>
        <w:tabs>
          <w:tab w:val="clear" w:pos="720"/>
        </w:tabs>
        <w:spacing w:line="276" w:lineRule="auto"/>
        <w:ind w:left="426" w:hanging="426"/>
        <w:jc w:val="both"/>
        <w:rPr>
          <w:rFonts w:eastAsiaTheme="minorHAnsi" w:cs="Arial"/>
          <w:bCs/>
          <w:szCs w:val="20"/>
          <w:lang w:val="sl-SI"/>
        </w:rPr>
      </w:pPr>
      <w:r w:rsidRPr="00BB5331">
        <w:rPr>
          <w:rFonts w:eastAsiaTheme="minorHAnsi" w:cs="Arial"/>
          <w:bCs/>
          <w:szCs w:val="20"/>
          <w:lang w:val="sl-SI"/>
        </w:rPr>
        <w:t>izbrani notar vpogleda v predlog za vpis ter prevzame predlog družbene pogodbe na predpisanem obrazcu, predlog drugih generiranih listin in dokazila, priložena predlogu za vpis ter nadaljuje postopek sestave predloga za vpis,</w:t>
      </w:r>
    </w:p>
    <w:p w14:paraId="77565BD2" w14:textId="77777777" w:rsidR="00BB5331" w:rsidRPr="00BB5331" w:rsidRDefault="00BB5331" w:rsidP="001C76DF">
      <w:pPr>
        <w:numPr>
          <w:ilvl w:val="0"/>
          <w:numId w:val="21"/>
        </w:numPr>
        <w:tabs>
          <w:tab w:val="clear" w:pos="720"/>
        </w:tabs>
        <w:spacing w:line="276" w:lineRule="auto"/>
        <w:ind w:left="426" w:hanging="426"/>
        <w:jc w:val="both"/>
        <w:rPr>
          <w:rFonts w:eastAsiaTheme="minorHAnsi" w:cs="Arial"/>
          <w:bCs/>
          <w:szCs w:val="20"/>
          <w:lang w:val="sl-SI"/>
        </w:rPr>
      </w:pPr>
      <w:r w:rsidRPr="00BB5331">
        <w:rPr>
          <w:rFonts w:eastAsiaTheme="minorHAnsi" w:cs="Arial"/>
          <w:bCs/>
          <w:szCs w:val="20"/>
          <w:lang w:val="sl-SI"/>
        </w:rPr>
        <w:t>ustanovitelji izven sistema za podporo poslovnim subjektom SPOT v neposredni varni videopovezavi z izbranim notarjem z elektronskim podpisom visoke ravni zanesljivosti elektronsko podpišejo predlog družbene pogodbe na predpisanem obrazcu in predloge drugih listin (sklep o imenovanju poslovodstva),</w:t>
      </w:r>
    </w:p>
    <w:p w14:paraId="470D91FB" w14:textId="77777777" w:rsidR="00BB5331" w:rsidRPr="00BB5331" w:rsidRDefault="00BB5331" w:rsidP="001C76DF">
      <w:pPr>
        <w:numPr>
          <w:ilvl w:val="0"/>
          <w:numId w:val="21"/>
        </w:numPr>
        <w:tabs>
          <w:tab w:val="clear" w:pos="720"/>
        </w:tabs>
        <w:spacing w:line="276" w:lineRule="auto"/>
        <w:ind w:left="426" w:hanging="426"/>
        <w:jc w:val="both"/>
        <w:rPr>
          <w:rFonts w:eastAsiaTheme="minorHAnsi" w:cs="Arial"/>
          <w:bCs/>
          <w:szCs w:val="20"/>
          <w:lang w:val="sl-SI"/>
        </w:rPr>
      </w:pPr>
      <w:r w:rsidRPr="00BB5331">
        <w:rPr>
          <w:rFonts w:eastAsiaTheme="minorHAnsi" w:cs="Arial"/>
          <w:bCs/>
          <w:szCs w:val="20"/>
          <w:lang w:val="sl-SI"/>
        </w:rPr>
        <w:t>notar izven sistema za podporo poslovnim subjektom SPOT z uporabo videoelektronskih sredstev potrdi elektronsko podpisano družbeno pogodbo na predpisanem obrazcu v skladu z določbami, ki jih za potrditev zasebnih listin določa zakon, ki ureja notariat,</w:t>
      </w:r>
    </w:p>
    <w:p w14:paraId="6EA62C69" w14:textId="77777777" w:rsidR="00BB5331" w:rsidRPr="00BB5331" w:rsidRDefault="00BB5331" w:rsidP="001C76DF">
      <w:pPr>
        <w:numPr>
          <w:ilvl w:val="0"/>
          <w:numId w:val="21"/>
        </w:numPr>
        <w:tabs>
          <w:tab w:val="clear" w:pos="720"/>
        </w:tabs>
        <w:spacing w:line="276" w:lineRule="auto"/>
        <w:ind w:left="426" w:hanging="426"/>
        <w:jc w:val="both"/>
        <w:rPr>
          <w:rFonts w:eastAsiaTheme="minorHAnsi" w:cs="Arial"/>
          <w:bCs/>
          <w:szCs w:val="20"/>
          <w:lang w:val="sl-SI"/>
        </w:rPr>
      </w:pPr>
      <w:r w:rsidRPr="00BB5331">
        <w:rPr>
          <w:rFonts w:eastAsiaTheme="minorHAnsi" w:cs="Arial"/>
          <w:bCs/>
          <w:szCs w:val="20"/>
          <w:lang w:val="sl-SI"/>
        </w:rPr>
        <w:t>notar vloži elektronsko podpisano in potrjeno družbeno pogodbo na predpisanem obrazcu in druge elektronsko podpisane listine v sistem za podporo poslovnim subjektom SPOT,</w:t>
      </w:r>
    </w:p>
    <w:p w14:paraId="7802BD5D" w14:textId="77777777" w:rsidR="00BB5331" w:rsidRPr="0003619A" w:rsidRDefault="00BB5331" w:rsidP="001C76DF">
      <w:pPr>
        <w:numPr>
          <w:ilvl w:val="0"/>
          <w:numId w:val="21"/>
        </w:numPr>
        <w:tabs>
          <w:tab w:val="clear" w:pos="720"/>
        </w:tabs>
        <w:spacing w:line="276" w:lineRule="auto"/>
        <w:ind w:left="426" w:hanging="426"/>
        <w:jc w:val="both"/>
        <w:rPr>
          <w:rFonts w:eastAsiaTheme="minorHAnsi" w:cs="Arial"/>
          <w:bCs/>
          <w:szCs w:val="20"/>
          <w:lang w:val="sl-SI"/>
        </w:rPr>
      </w:pPr>
      <w:r w:rsidRPr="00BB5331">
        <w:rPr>
          <w:rFonts w:eastAsiaTheme="minorHAnsi" w:cs="Arial"/>
          <w:bCs/>
          <w:szCs w:val="20"/>
          <w:lang w:val="sl-SI"/>
        </w:rPr>
        <w:t>notar podpiše predlog za vpis in ga s prilogami v imenu predlagatelja (stranke) prek sistema za podporo poslovnim subjektom SPOT vloži v obravnavo pristojnemu sodišču.</w:t>
      </w:r>
    </w:p>
    <w:p w14:paraId="682965F8" w14:textId="77777777" w:rsidR="001C76DF" w:rsidRPr="0003619A" w:rsidRDefault="001C76DF" w:rsidP="001C76DF">
      <w:pPr>
        <w:spacing w:line="276" w:lineRule="auto"/>
        <w:jc w:val="both"/>
        <w:rPr>
          <w:rFonts w:eastAsiaTheme="minorHAnsi" w:cs="Arial"/>
          <w:bCs/>
          <w:szCs w:val="20"/>
          <w:lang w:val="sl-SI"/>
        </w:rPr>
      </w:pPr>
    </w:p>
    <w:p w14:paraId="54D20C5C" w14:textId="7DE97062" w:rsidR="007C01CF" w:rsidRPr="0003619A" w:rsidRDefault="00951D64" w:rsidP="00143BCA">
      <w:pPr>
        <w:spacing w:line="276" w:lineRule="auto"/>
        <w:jc w:val="both"/>
        <w:rPr>
          <w:rFonts w:eastAsiaTheme="minorHAnsi" w:cs="Arial"/>
          <w:bCs/>
          <w:szCs w:val="20"/>
          <w:lang w:val="sl-SI"/>
        </w:rPr>
      </w:pPr>
      <w:r w:rsidRPr="0003619A">
        <w:rPr>
          <w:rFonts w:eastAsiaTheme="minorHAnsi" w:cs="Arial"/>
          <w:bCs/>
          <w:szCs w:val="20"/>
          <w:lang w:val="sl-SI"/>
        </w:rPr>
        <w:t>Portal S</w:t>
      </w:r>
      <w:r w:rsidR="00143BCA" w:rsidRPr="0003619A">
        <w:rPr>
          <w:rFonts w:eastAsiaTheme="minorHAnsi" w:cs="Arial"/>
          <w:bCs/>
          <w:szCs w:val="20"/>
          <w:lang w:val="sl-SI"/>
        </w:rPr>
        <w:t>P</w:t>
      </w:r>
      <w:r w:rsidRPr="0003619A">
        <w:rPr>
          <w:rFonts w:eastAsiaTheme="minorHAnsi" w:cs="Arial"/>
          <w:bCs/>
          <w:szCs w:val="20"/>
          <w:lang w:val="sl-SI"/>
        </w:rPr>
        <w:t xml:space="preserve">OT navedenih funkcionalnosti še ne omogoča in jih je treba še razviti. V </w:t>
      </w:r>
      <w:r w:rsidR="003F33B5" w:rsidRPr="0003619A">
        <w:rPr>
          <w:rFonts w:eastAsiaTheme="minorHAnsi" w:cs="Arial"/>
          <w:bCs/>
          <w:szCs w:val="20"/>
          <w:lang w:val="sl-SI"/>
        </w:rPr>
        <w:t xml:space="preserve">drugem odstavku 29. člen </w:t>
      </w:r>
      <w:r w:rsidRPr="0003619A">
        <w:rPr>
          <w:rFonts w:eastAsiaTheme="minorHAnsi" w:cs="Arial"/>
          <w:bCs/>
          <w:szCs w:val="20"/>
          <w:lang w:val="sl-SI"/>
        </w:rPr>
        <w:t>ZSReg-H je pred</w:t>
      </w:r>
      <w:r w:rsidR="003F33B5" w:rsidRPr="0003619A">
        <w:rPr>
          <w:rFonts w:eastAsiaTheme="minorHAnsi" w:cs="Arial"/>
          <w:bCs/>
          <w:szCs w:val="20"/>
          <w:lang w:val="sl-SI"/>
        </w:rPr>
        <w:t xml:space="preserve">videno, da </w:t>
      </w:r>
      <w:r w:rsidR="00335648" w:rsidRPr="0003619A">
        <w:rPr>
          <w:rFonts w:eastAsiaTheme="minorHAnsi" w:cs="Arial"/>
          <w:bCs/>
          <w:szCs w:val="20"/>
          <w:lang w:val="sl-SI"/>
        </w:rPr>
        <w:t xml:space="preserve">nadgradnjo sistema SPOT, da bo ta omogočal oddajo elektronskih predlogov za vpis v sodni register v skladu </w:t>
      </w:r>
      <w:r w:rsidR="00420977" w:rsidRPr="0003619A">
        <w:rPr>
          <w:rFonts w:eastAsiaTheme="minorHAnsi" w:cs="Arial"/>
          <w:bCs/>
          <w:szCs w:val="20"/>
          <w:lang w:val="sl-SI"/>
        </w:rPr>
        <w:t>s preno</w:t>
      </w:r>
      <w:r w:rsidR="005E3F59" w:rsidRPr="0003619A">
        <w:rPr>
          <w:rFonts w:eastAsiaTheme="minorHAnsi" w:cs="Arial"/>
          <w:bCs/>
          <w:szCs w:val="20"/>
          <w:lang w:val="sl-SI"/>
        </w:rPr>
        <w:t>v</w:t>
      </w:r>
      <w:r w:rsidR="00420977" w:rsidRPr="0003619A">
        <w:rPr>
          <w:rFonts w:eastAsiaTheme="minorHAnsi" w:cs="Arial"/>
          <w:bCs/>
          <w:szCs w:val="20"/>
          <w:lang w:val="sl-SI"/>
        </w:rPr>
        <w:t xml:space="preserve">ljenimi </w:t>
      </w:r>
      <w:r w:rsidR="00335648" w:rsidRPr="0003619A">
        <w:rPr>
          <w:rFonts w:eastAsiaTheme="minorHAnsi" w:cs="Arial"/>
          <w:bCs/>
          <w:szCs w:val="20"/>
          <w:lang w:val="sl-SI"/>
        </w:rPr>
        <w:t>določbami</w:t>
      </w:r>
      <w:r w:rsidR="00420977" w:rsidRPr="0003619A">
        <w:rPr>
          <w:rFonts w:eastAsiaTheme="minorHAnsi" w:cs="Arial"/>
          <w:bCs/>
          <w:szCs w:val="20"/>
          <w:lang w:val="sl-SI"/>
        </w:rPr>
        <w:t xml:space="preserve">, zagotovi ministrstvo, </w:t>
      </w:r>
      <w:r w:rsidR="00DD2669" w:rsidRPr="0003619A">
        <w:rPr>
          <w:rFonts w:eastAsiaTheme="minorHAnsi" w:cs="Arial"/>
          <w:bCs/>
          <w:szCs w:val="20"/>
          <w:lang w:val="sl-SI"/>
        </w:rPr>
        <w:t>pristojno</w:t>
      </w:r>
      <w:r w:rsidR="00420977" w:rsidRPr="0003619A">
        <w:rPr>
          <w:rFonts w:eastAsiaTheme="minorHAnsi" w:cs="Arial"/>
          <w:bCs/>
          <w:szCs w:val="20"/>
          <w:lang w:val="sl-SI"/>
        </w:rPr>
        <w:t xml:space="preserve"> za javno upravo. </w:t>
      </w:r>
      <w:r w:rsidR="00AB37B9" w:rsidRPr="0003619A">
        <w:rPr>
          <w:rFonts w:eastAsiaTheme="minorHAnsi" w:cs="Arial"/>
          <w:bCs/>
          <w:szCs w:val="20"/>
          <w:lang w:val="sl-SI"/>
        </w:rPr>
        <w:t>Tehnični pogoji oziroma funkcionalnosti morajo biti zagotovljeni najpozneje do 1. januarja 2025 (</w:t>
      </w:r>
      <w:r w:rsidR="00D0733C" w:rsidRPr="0003619A">
        <w:rPr>
          <w:rFonts w:eastAsiaTheme="minorHAnsi" w:cs="Arial"/>
          <w:bCs/>
          <w:szCs w:val="20"/>
          <w:lang w:val="sl-SI"/>
        </w:rPr>
        <w:t>32. člen ZSReg-H).</w:t>
      </w:r>
    </w:p>
    <w:p w14:paraId="517887DB" w14:textId="77777777" w:rsidR="00E11EE7" w:rsidRPr="0003619A" w:rsidRDefault="00E11EE7" w:rsidP="00710D92">
      <w:pPr>
        <w:jc w:val="both"/>
        <w:rPr>
          <w:lang w:val="sl-SI"/>
        </w:rPr>
      </w:pPr>
    </w:p>
    <w:p w14:paraId="031DE5A0" w14:textId="19BE75A1" w:rsidR="00710D92" w:rsidRPr="0003619A" w:rsidRDefault="00710D92" w:rsidP="00710D92">
      <w:pPr>
        <w:jc w:val="both"/>
        <w:rPr>
          <w:b/>
          <w:bCs/>
          <w:lang w:val="sl-SI"/>
        </w:rPr>
      </w:pPr>
      <w:r w:rsidRPr="0003619A">
        <w:rPr>
          <w:b/>
          <w:bCs/>
          <w:lang w:val="sl-SI"/>
        </w:rPr>
        <w:t>K 8. členu:</w:t>
      </w:r>
    </w:p>
    <w:p w14:paraId="097780E2" w14:textId="1F6E23EC" w:rsidR="00B67BEB" w:rsidRPr="0003619A" w:rsidRDefault="00B67BEB" w:rsidP="00B67BEB">
      <w:pPr>
        <w:jc w:val="both"/>
        <w:rPr>
          <w:lang w:val="sl-SI"/>
        </w:rPr>
      </w:pPr>
      <w:r w:rsidRPr="0003619A">
        <w:rPr>
          <w:lang w:val="sl-SI"/>
        </w:rPr>
        <w:lastRenderedPageBreak/>
        <w:t xml:space="preserve">Pri vpisu ustanovitve bo </w:t>
      </w:r>
      <w:r w:rsidR="005309FC">
        <w:rPr>
          <w:lang w:val="sl-SI"/>
        </w:rPr>
        <w:t>od</w:t>
      </w:r>
      <w:r w:rsidRPr="0003619A">
        <w:rPr>
          <w:lang w:val="sl-SI"/>
        </w:rPr>
        <w:t xml:space="preserve">govorna oseba </w:t>
      </w:r>
      <w:r w:rsidR="005309FC" w:rsidRPr="0003619A">
        <w:rPr>
          <w:lang w:val="sl-SI"/>
        </w:rPr>
        <w:t>agencije</w:t>
      </w:r>
      <w:r w:rsidRPr="0003619A">
        <w:rPr>
          <w:lang w:val="sl-SI"/>
        </w:rPr>
        <w:t xml:space="preserve"> pred izvedbo vpis</w:t>
      </w:r>
      <w:r w:rsidR="00844255" w:rsidRPr="0003619A">
        <w:rPr>
          <w:lang w:val="sl-SI"/>
        </w:rPr>
        <w:t xml:space="preserve">a ustanovitve subjekta vpisa, </w:t>
      </w:r>
      <w:r w:rsidR="00C01899" w:rsidRPr="0003619A">
        <w:rPr>
          <w:lang w:val="sl-SI"/>
        </w:rPr>
        <w:t xml:space="preserve">ki je kapitalska družba ali </w:t>
      </w:r>
      <w:r w:rsidR="005309FC" w:rsidRPr="0003619A">
        <w:rPr>
          <w:lang w:val="sl-SI"/>
        </w:rPr>
        <w:t>podružnica</w:t>
      </w:r>
      <w:r w:rsidR="00C01899" w:rsidRPr="0003619A">
        <w:rPr>
          <w:lang w:val="sl-SI"/>
        </w:rPr>
        <w:t xml:space="preserve"> kapitalske družbe s sedežem v državi članici</w:t>
      </w:r>
      <w:r w:rsidR="005E1877" w:rsidRPr="0003619A">
        <w:rPr>
          <w:lang w:val="sl-SI"/>
        </w:rPr>
        <w:t xml:space="preserve"> (t. j. državi članici Evropske unije ali državi podpisnici Sporazuma o ustanovitvi Evropskega gospodarskega prostora (UL L št. 1 z dne 3. 1. 1994, str. 3)</w:t>
      </w:r>
      <w:r w:rsidR="00C01899" w:rsidRPr="0003619A">
        <w:rPr>
          <w:lang w:val="sl-SI"/>
        </w:rPr>
        <w:t>, dod</w:t>
      </w:r>
      <w:r w:rsidR="00F151D4" w:rsidRPr="0003619A">
        <w:rPr>
          <w:lang w:val="sl-SI"/>
        </w:rPr>
        <w:t>e</w:t>
      </w:r>
      <w:r w:rsidR="00C01899" w:rsidRPr="0003619A">
        <w:rPr>
          <w:lang w:val="sl-SI"/>
        </w:rPr>
        <w:t xml:space="preserve">lila tudi enotni identifikator (gl. </w:t>
      </w:r>
      <w:r w:rsidR="005A6C44" w:rsidRPr="0003619A">
        <w:rPr>
          <w:lang w:val="sl-SI"/>
        </w:rPr>
        <w:t>7.a člen ZPRS-1 in 35.a člen ZSReg</w:t>
      </w:r>
      <w:r w:rsidR="005E1877" w:rsidRPr="0003619A">
        <w:rPr>
          <w:lang w:val="sl-SI"/>
        </w:rPr>
        <w:t>)</w:t>
      </w:r>
      <w:r w:rsidR="00792606">
        <w:rPr>
          <w:lang w:val="sl-SI"/>
        </w:rPr>
        <w:t xml:space="preserve"> oziroma ga dodeli že sedaj</w:t>
      </w:r>
      <w:r w:rsidR="005A6C44" w:rsidRPr="0003619A">
        <w:rPr>
          <w:lang w:val="sl-SI"/>
        </w:rPr>
        <w:t>.</w:t>
      </w:r>
    </w:p>
    <w:p w14:paraId="489815C6" w14:textId="77777777" w:rsidR="00B67BEB" w:rsidRPr="0003619A" w:rsidRDefault="00B67BEB" w:rsidP="00B67BEB">
      <w:pPr>
        <w:jc w:val="both"/>
        <w:rPr>
          <w:lang w:val="sl-SI"/>
        </w:rPr>
      </w:pPr>
    </w:p>
    <w:p w14:paraId="1DDA7608" w14:textId="10337259" w:rsidR="00710D92" w:rsidRPr="0003619A" w:rsidRDefault="00710D92" w:rsidP="00710D92">
      <w:pPr>
        <w:jc w:val="both"/>
        <w:rPr>
          <w:b/>
          <w:bCs/>
          <w:lang w:val="sl-SI"/>
        </w:rPr>
      </w:pPr>
      <w:r w:rsidRPr="0003619A">
        <w:rPr>
          <w:b/>
          <w:bCs/>
          <w:lang w:val="sl-SI"/>
        </w:rPr>
        <w:t>K 9. členu:</w:t>
      </w:r>
    </w:p>
    <w:p w14:paraId="60EED876" w14:textId="77777777" w:rsidR="00710D92" w:rsidRPr="0003619A" w:rsidRDefault="00710D92" w:rsidP="00710D92">
      <w:pPr>
        <w:jc w:val="both"/>
        <w:rPr>
          <w:lang w:val="sl-SI"/>
        </w:rPr>
      </w:pPr>
    </w:p>
    <w:p w14:paraId="191DF285" w14:textId="484B30B7" w:rsidR="00710D92" w:rsidRPr="0003619A" w:rsidRDefault="001A3FF6" w:rsidP="00710D92">
      <w:pPr>
        <w:jc w:val="both"/>
        <w:rPr>
          <w:rFonts w:eastAsiaTheme="minorHAnsi" w:cs="Arial"/>
          <w:bCs/>
          <w:szCs w:val="20"/>
          <w:lang w:val="sl-SI"/>
        </w:rPr>
      </w:pPr>
      <w:r w:rsidRPr="0003619A">
        <w:rPr>
          <w:lang w:val="sl-SI"/>
        </w:rPr>
        <w:t>V registrskem postopku sodišče odloč</w:t>
      </w:r>
      <w:r w:rsidR="00D71D9A" w:rsidRPr="0003619A">
        <w:rPr>
          <w:lang w:val="sl-SI"/>
        </w:rPr>
        <w:t xml:space="preserve">i o vpisu s </w:t>
      </w:r>
      <w:r w:rsidR="005309FC">
        <w:rPr>
          <w:lang w:val="sl-SI"/>
        </w:rPr>
        <w:t>s</w:t>
      </w:r>
      <w:r w:rsidR="00D71D9A" w:rsidRPr="0003619A">
        <w:rPr>
          <w:lang w:val="sl-SI"/>
        </w:rPr>
        <w:t xml:space="preserve">klepom, ki je v izvirniku v </w:t>
      </w:r>
      <w:r w:rsidR="005309FC" w:rsidRPr="0003619A">
        <w:rPr>
          <w:lang w:val="sl-SI"/>
        </w:rPr>
        <w:t>elektronski</w:t>
      </w:r>
      <w:r w:rsidR="00D71D9A" w:rsidRPr="0003619A">
        <w:rPr>
          <w:lang w:val="sl-SI"/>
        </w:rPr>
        <w:t xml:space="preserve"> obliki. Kadar bo sodišče vročalo </w:t>
      </w:r>
      <w:r w:rsidR="00BF7EC5" w:rsidRPr="0003619A">
        <w:rPr>
          <w:lang w:val="sl-SI"/>
        </w:rPr>
        <w:t xml:space="preserve">pisni (fizični) odpravek elektronskega izvirnika, </w:t>
      </w:r>
      <w:r w:rsidR="00A43C6F" w:rsidRPr="0003619A">
        <w:rPr>
          <w:lang w:val="sl-SI"/>
        </w:rPr>
        <w:t xml:space="preserve">bo ta po predlagani </w:t>
      </w:r>
      <w:r w:rsidR="005309FC" w:rsidRPr="0003619A">
        <w:rPr>
          <w:lang w:val="sl-SI"/>
        </w:rPr>
        <w:t>dopolnitvi</w:t>
      </w:r>
      <w:r w:rsidR="00A43C6F" w:rsidRPr="0003619A">
        <w:rPr>
          <w:lang w:val="sl-SI"/>
        </w:rPr>
        <w:t xml:space="preserve"> vseboval tudi</w:t>
      </w:r>
      <w:r w:rsidR="002A6CA6" w:rsidRPr="0003619A">
        <w:rPr>
          <w:rFonts w:eastAsiaTheme="minorHAnsi" w:cs="Arial"/>
          <w:bCs/>
          <w:szCs w:val="20"/>
          <w:lang w:val="sl-SI"/>
        </w:rPr>
        <w:t xml:space="preserve"> spletno povezavo, na kateri se nahaja elektronski izvirnik sklepa.</w:t>
      </w:r>
    </w:p>
    <w:p w14:paraId="6931ABB8" w14:textId="77777777" w:rsidR="002A6CA6" w:rsidRPr="0003619A" w:rsidRDefault="002A6CA6" w:rsidP="00710D92">
      <w:pPr>
        <w:jc w:val="both"/>
        <w:rPr>
          <w:lang w:val="sl-SI"/>
        </w:rPr>
      </w:pPr>
    </w:p>
    <w:p w14:paraId="2CED97DB" w14:textId="480A1EC9" w:rsidR="00710D92" w:rsidRPr="0003619A" w:rsidRDefault="00710D92" w:rsidP="00710D92">
      <w:pPr>
        <w:jc w:val="both"/>
        <w:rPr>
          <w:b/>
          <w:bCs/>
          <w:lang w:val="sl-SI"/>
        </w:rPr>
      </w:pPr>
      <w:r w:rsidRPr="0003619A">
        <w:rPr>
          <w:b/>
          <w:bCs/>
          <w:lang w:val="sl-SI"/>
        </w:rPr>
        <w:t>K 10. členu:</w:t>
      </w:r>
    </w:p>
    <w:p w14:paraId="31E78799" w14:textId="77777777" w:rsidR="00710D92" w:rsidRPr="0003619A" w:rsidRDefault="00710D92" w:rsidP="00710D92">
      <w:pPr>
        <w:jc w:val="both"/>
        <w:rPr>
          <w:lang w:val="sl-SI"/>
        </w:rPr>
      </w:pPr>
    </w:p>
    <w:p w14:paraId="1A49C6A9" w14:textId="1D4FE5DF" w:rsidR="00710D92" w:rsidRPr="0003619A" w:rsidRDefault="002E00C5" w:rsidP="00710D92">
      <w:pPr>
        <w:jc w:val="both"/>
        <w:rPr>
          <w:lang w:val="sl-SI"/>
        </w:rPr>
      </w:pPr>
      <w:r w:rsidRPr="0003619A">
        <w:rPr>
          <w:lang w:val="sl-SI"/>
        </w:rPr>
        <w:t xml:space="preserve">S predlaganim členom se prenavljajo podatkovni sklopi podatkov sodnega registra. </w:t>
      </w:r>
      <w:r w:rsidR="00287A67" w:rsidRPr="0003619A">
        <w:rPr>
          <w:lang w:val="sl-SI"/>
        </w:rPr>
        <w:t xml:space="preserve">Ureditev sledi zakonski ureditvi 4., 4.a in 5. člena ZSReg. </w:t>
      </w:r>
      <w:r w:rsidR="00C33DBB" w:rsidRPr="0003619A">
        <w:rPr>
          <w:lang w:val="sl-SI"/>
        </w:rPr>
        <w:t>Vsebina posameznega p</w:t>
      </w:r>
      <w:r w:rsidR="00243F6C" w:rsidRPr="0003619A">
        <w:rPr>
          <w:lang w:val="sl-SI"/>
        </w:rPr>
        <w:t>odatkovn</w:t>
      </w:r>
      <w:r w:rsidR="00C33DBB" w:rsidRPr="0003619A">
        <w:rPr>
          <w:lang w:val="sl-SI"/>
        </w:rPr>
        <w:t>ega</w:t>
      </w:r>
      <w:r w:rsidR="00243F6C" w:rsidRPr="0003619A">
        <w:rPr>
          <w:lang w:val="sl-SI"/>
        </w:rPr>
        <w:t xml:space="preserve"> sklop</w:t>
      </w:r>
      <w:r w:rsidR="00C33DBB" w:rsidRPr="0003619A">
        <w:rPr>
          <w:lang w:val="sl-SI"/>
        </w:rPr>
        <w:t>a</w:t>
      </w:r>
      <w:r w:rsidR="00243F6C" w:rsidRPr="0003619A">
        <w:rPr>
          <w:lang w:val="sl-SI"/>
        </w:rPr>
        <w:t xml:space="preserve"> </w:t>
      </w:r>
      <w:r w:rsidR="00C33DBB" w:rsidRPr="0003619A">
        <w:rPr>
          <w:lang w:val="sl-SI"/>
        </w:rPr>
        <w:t>je</w:t>
      </w:r>
      <w:r w:rsidR="00243F6C" w:rsidRPr="0003619A">
        <w:rPr>
          <w:lang w:val="sl-SI"/>
        </w:rPr>
        <w:t xml:space="preserve"> </w:t>
      </w:r>
      <w:r w:rsidR="0003619A" w:rsidRPr="0003619A">
        <w:rPr>
          <w:lang w:val="sl-SI"/>
        </w:rPr>
        <w:t>urej</w:t>
      </w:r>
      <w:r w:rsidR="0003619A">
        <w:rPr>
          <w:lang w:val="sl-SI"/>
        </w:rPr>
        <w:t xml:space="preserve">ena </w:t>
      </w:r>
      <w:r w:rsidR="00243F6C" w:rsidRPr="0003619A">
        <w:rPr>
          <w:lang w:val="sl-SI"/>
        </w:rPr>
        <w:t>v nadaljn</w:t>
      </w:r>
      <w:r w:rsidR="0003619A">
        <w:rPr>
          <w:lang w:val="sl-SI"/>
        </w:rPr>
        <w:t>j</w:t>
      </w:r>
      <w:r w:rsidR="00243F6C" w:rsidRPr="0003619A">
        <w:rPr>
          <w:lang w:val="sl-SI"/>
        </w:rPr>
        <w:t xml:space="preserve">ih členih uredbe, in sicer </w:t>
      </w:r>
      <w:r w:rsidR="000E1C4D" w:rsidRPr="0003619A">
        <w:rPr>
          <w:lang w:val="sl-SI"/>
        </w:rPr>
        <w:t xml:space="preserve">na način da se zagotovi strukturiranost </w:t>
      </w:r>
      <w:r w:rsidR="003B644A" w:rsidRPr="0003619A">
        <w:rPr>
          <w:lang w:val="sl-SI"/>
        </w:rPr>
        <w:t xml:space="preserve">vpisanih </w:t>
      </w:r>
      <w:r w:rsidR="000E1C4D" w:rsidRPr="0003619A">
        <w:rPr>
          <w:lang w:val="sl-SI"/>
        </w:rPr>
        <w:t xml:space="preserve">podatkov posameznega </w:t>
      </w:r>
      <w:r w:rsidR="003B644A" w:rsidRPr="0003619A">
        <w:rPr>
          <w:lang w:val="sl-SI"/>
        </w:rPr>
        <w:t xml:space="preserve">podatkovnega </w:t>
      </w:r>
      <w:r w:rsidR="000E1C4D" w:rsidRPr="0003619A">
        <w:rPr>
          <w:lang w:val="sl-SI"/>
        </w:rPr>
        <w:t>sklopa.</w:t>
      </w:r>
    </w:p>
    <w:p w14:paraId="1B56FF37" w14:textId="77777777" w:rsidR="00710D92" w:rsidRPr="0003619A" w:rsidRDefault="00710D92" w:rsidP="00710D92">
      <w:pPr>
        <w:jc w:val="both"/>
        <w:rPr>
          <w:lang w:val="sl-SI"/>
        </w:rPr>
      </w:pPr>
    </w:p>
    <w:p w14:paraId="73898ED5" w14:textId="05ACAC75" w:rsidR="00710D92" w:rsidRPr="0003619A" w:rsidRDefault="00710D92" w:rsidP="00710D92">
      <w:pPr>
        <w:jc w:val="both"/>
        <w:rPr>
          <w:b/>
          <w:bCs/>
          <w:lang w:val="sl-SI"/>
        </w:rPr>
      </w:pPr>
      <w:r w:rsidRPr="0003619A">
        <w:rPr>
          <w:b/>
          <w:bCs/>
          <w:lang w:val="sl-SI"/>
        </w:rPr>
        <w:t xml:space="preserve">K </w:t>
      </w:r>
      <w:r w:rsidR="00AE7187" w:rsidRPr="0003619A">
        <w:rPr>
          <w:b/>
          <w:bCs/>
          <w:lang w:val="sl-SI"/>
        </w:rPr>
        <w:t>11</w:t>
      </w:r>
      <w:r w:rsidRPr="0003619A">
        <w:rPr>
          <w:b/>
          <w:bCs/>
          <w:lang w:val="sl-SI"/>
        </w:rPr>
        <w:t>. členu:</w:t>
      </w:r>
    </w:p>
    <w:p w14:paraId="7F3987DF" w14:textId="77777777" w:rsidR="00710D92" w:rsidRPr="0003619A" w:rsidRDefault="00710D92" w:rsidP="00710D92">
      <w:pPr>
        <w:jc w:val="both"/>
        <w:rPr>
          <w:lang w:val="sl-SI"/>
        </w:rPr>
      </w:pPr>
    </w:p>
    <w:p w14:paraId="5D1E7803" w14:textId="0A1B12CB" w:rsidR="00710D92" w:rsidRPr="0003619A" w:rsidRDefault="00716621" w:rsidP="00710D92">
      <w:pPr>
        <w:jc w:val="both"/>
        <w:rPr>
          <w:lang w:val="sl-SI"/>
        </w:rPr>
      </w:pPr>
      <w:r w:rsidRPr="0003619A">
        <w:rPr>
          <w:lang w:val="sl-SI"/>
        </w:rPr>
        <w:t xml:space="preserve">Med osnovnimi podatki subjektov vpisa se bo vodil tudi podatek </w:t>
      </w:r>
      <w:r w:rsidR="00B207BD" w:rsidRPr="0003619A">
        <w:rPr>
          <w:lang w:val="sl-SI"/>
        </w:rPr>
        <w:t>o davčni številki in podatek o enotnem identifikatorju za tiste subjekte vpisa, ki ga v skladu z zakonom imajo</w:t>
      </w:r>
      <w:r w:rsidR="00F151D4" w:rsidRPr="0003619A">
        <w:rPr>
          <w:lang w:val="sl-SI"/>
        </w:rPr>
        <w:t xml:space="preserve"> (kapitalska družba ali </w:t>
      </w:r>
      <w:r w:rsidR="0003619A" w:rsidRPr="0003619A">
        <w:rPr>
          <w:lang w:val="sl-SI"/>
        </w:rPr>
        <w:t>podružnica</w:t>
      </w:r>
      <w:r w:rsidR="00F151D4" w:rsidRPr="0003619A">
        <w:rPr>
          <w:lang w:val="sl-SI"/>
        </w:rPr>
        <w:t xml:space="preserve"> kapitalske družbe s sedežem v državi članici</w:t>
      </w:r>
      <w:r w:rsidR="00E1366F">
        <w:rPr>
          <w:lang w:val="sl-SI"/>
        </w:rPr>
        <w:t>)</w:t>
      </w:r>
      <w:r w:rsidR="00F151D4" w:rsidRPr="0003619A">
        <w:rPr>
          <w:lang w:val="sl-SI"/>
        </w:rPr>
        <w:t xml:space="preserve">. </w:t>
      </w:r>
      <w:r w:rsidR="00590F62" w:rsidRPr="0003619A">
        <w:rPr>
          <w:lang w:val="sl-SI"/>
        </w:rPr>
        <w:t xml:space="preserve">Pri </w:t>
      </w:r>
      <w:r w:rsidR="0003619A" w:rsidRPr="0003619A">
        <w:rPr>
          <w:lang w:val="sl-SI"/>
        </w:rPr>
        <w:t>subjektih</w:t>
      </w:r>
      <w:r w:rsidR="00590F62" w:rsidRPr="0003619A">
        <w:rPr>
          <w:lang w:val="sl-SI"/>
        </w:rPr>
        <w:t xml:space="preserve"> vpisa, ki so ž</w:t>
      </w:r>
      <w:r w:rsidR="003445AF" w:rsidRPr="0003619A">
        <w:rPr>
          <w:lang w:val="sl-SI"/>
        </w:rPr>
        <w:t xml:space="preserve">e prenehali poslovati </w:t>
      </w:r>
      <w:r w:rsidR="0003619A" w:rsidRPr="0003619A">
        <w:rPr>
          <w:lang w:val="sl-SI"/>
        </w:rPr>
        <w:t>oziroma</w:t>
      </w:r>
      <w:r w:rsidR="003445AF" w:rsidRPr="0003619A">
        <w:rPr>
          <w:lang w:val="sl-SI"/>
        </w:rPr>
        <w:t xml:space="preserve"> je bil izdan že sklep o izbrisu, bo </w:t>
      </w:r>
      <w:r w:rsidR="0003619A">
        <w:rPr>
          <w:lang w:val="sl-SI"/>
        </w:rPr>
        <w:t>med</w:t>
      </w:r>
      <w:r w:rsidR="003445AF" w:rsidRPr="0003619A">
        <w:rPr>
          <w:lang w:val="sl-SI"/>
        </w:rPr>
        <w:t xml:space="preserve"> osnovnimi podatki kot </w:t>
      </w:r>
      <w:r w:rsidR="0003619A" w:rsidRPr="0003619A">
        <w:rPr>
          <w:lang w:val="sl-SI"/>
        </w:rPr>
        <w:t>strukturiran</w:t>
      </w:r>
      <w:r w:rsidR="003445AF" w:rsidRPr="0003619A">
        <w:rPr>
          <w:lang w:val="sl-SI"/>
        </w:rPr>
        <w:t xml:space="preserve"> niz podatkov </w:t>
      </w:r>
      <w:r w:rsidR="00CB719A" w:rsidRPr="0003619A">
        <w:rPr>
          <w:lang w:val="sl-SI"/>
        </w:rPr>
        <w:t>vsebovan tudi podatek o datumu izbrisa.</w:t>
      </w:r>
    </w:p>
    <w:p w14:paraId="74EEEA9F" w14:textId="77777777" w:rsidR="00710D92" w:rsidRPr="0003619A" w:rsidRDefault="00710D92" w:rsidP="00710D92">
      <w:pPr>
        <w:jc w:val="both"/>
        <w:rPr>
          <w:lang w:val="sl-SI"/>
        </w:rPr>
      </w:pPr>
    </w:p>
    <w:p w14:paraId="0CABC64F" w14:textId="00073F9E" w:rsidR="00710D92" w:rsidRPr="0003619A" w:rsidRDefault="00710D92" w:rsidP="00710D92">
      <w:pPr>
        <w:jc w:val="both"/>
        <w:rPr>
          <w:b/>
          <w:bCs/>
          <w:lang w:val="sl-SI"/>
        </w:rPr>
      </w:pPr>
      <w:r w:rsidRPr="0003619A">
        <w:rPr>
          <w:b/>
          <w:bCs/>
          <w:lang w:val="sl-SI"/>
        </w:rPr>
        <w:t xml:space="preserve">K </w:t>
      </w:r>
      <w:r w:rsidR="00AE7187" w:rsidRPr="0003619A">
        <w:rPr>
          <w:b/>
          <w:bCs/>
          <w:lang w:val="sl-SI"/>
        </w:rPr>
        <w:t>12</w:t>
      </w:r>
      <w:r w:rsidRPr="0003619A">
        <w:rPr>
          <w:b/>
          <w:bCs/>
          <w:lang w:val="sl-SI"/>
        </w:rPr>
        <w:t>. členu:</w:t>
      </w:r>
    </w:p>
    <w:p w14:paraId="51F3F9EC" w14:textId="77777777" w:rsidR="00710D92" w:rsidRPr="0003619A" w:rsidRDefault="00710D92" w:rsidP="008A7467">
      <w:pPr>
        <w:jc w:val="both"/>
        <w:rPr>
          <w:lang w:val="sl-SI"/>
        </w:rPr>
      </w:pPr>
    </w:p>
    <w:p w14:paraId="2C8E7F53" w14:textId="3BCB5BC6" w:rsidR="008A7467" w:rsidRPr="0003619A" w:rsidRDefault="00907485" w:rsidP="008A7467">
      <w:pPr>
        <w:jc w:val="both"/>
        <w:rPr>
          <w:lang w:val="sl-SI"/>
        </w:rPr>
      </w:pPr>
      <w:r w:rsidRPr="0003619A">
        <w:rPr>
          <w:lang w:val="sl-SI"/>
        </w:rPr>
        <w:t xml:space="preserve">Spreminja se naslov člena, saj ta podatkovni sklop ne vsebuje le podatkov o družbenikih, temveč </w:t>
      </w:r>
      <w:r w:rsidR="00615498" w:rsidRPr="0003619A">
        <w:rPr>
          <w:lang w:val="sl-SI"/>
        </w:rPr>
        <w:t xml:space="preserve">obsega tudi podatke o ustanoviteljih in članih </w:t>
      </w:r>
      <w:r w:rsidR="006A6094" w:rsidRPr="0003619A">
        <w:rPr>
          <w:lang w:val="sl-SI"/>
        </w:rPr>
        <w:t>subjekta vpisa.</w:t>
      </w:r>
    </w:p>
    <w:p w14:paraId="433CBADA" w14:textId="77777777" w:rsidR="006A6094" w:rsidRPr="0003619A" w:rsidRDefault="006A6094" w:rsidP="008A7467">
      <w:pPr>
        <w:jc w:val="both"/>
        <w:rPr>
          <w:lang w:val="sl-SI"/>
        </w:rPr>
      </w:pPr>
    </w:p>
    <w:p w14:paraId="2069FC0F" w14:textId="30D71F1A" w:rsidR="006A6094" w:rsidRPr="0003619A" w:rsidRDefault="006A6094" w:rsidP="008A7467">
      <w:pPr>
        <w:jc w:val="both"/>
        <w:rPr>
          <w:lang w:val="sl-SI"/>
        </w:rPr>
      </w:pPr>
      <w:r w:rsidRPr="0003619A">
        <w:rPr>
          <w:lang w:val="sl-SI"/>
        </w:rPr>
        <w:t xml:space="preserve">Pri podružnicah tujih </w:t>
      </w:r>
      <w:r w:rsidR="0003619A" w:rsidRPr="0003619A">
        <w:rPr>
          <w:lang w:val="sl-SI"/>
        </w:rPr>
        <w:t>podjetjih</w:t>
      </w:r>
      <w:r w:rsidR="0019303B" w:rsidRPr="0003619A">
        <w:rPr>
          <w:lang w:val="sl-SI"/>
        </w:rPr>
        <w:t xml:space="preserve"> se kot podatek ustanovitelja vpišejo podatki tujega podjetja, ki je podružnico ustanovilo</w:t>
      </w:r>
      <w:r w:rsidR="009F7532" w:rsidRPr="0003619A">
        <w:rPr>
          <w:lang w:val="sl-SI"/>
        </w:rPr>
        <w:t xml:space="preserve">. Če je podružnico ustanovilo podjetje (kapitalska družba) s sedežem v </w:t>
      </w:r>
      <w:r w:rsidR="00574D1F" w:rsidRPr="0003619A">
        <w:rPr>
          <w:lang w:val="sl-SI"/>
        </w:rPr>
        <w:t>državi članici</w:t>
      </w:r>
      <w:r w:rsidR="00DC2451" w:rsidRPr="0003619A">
        <w:rPr>
          <w:lang w:val="sl-SI"/>
        </w:rPr>
        <w:t xml:space="preserve">, se bo v sodni register vpisal tudi podatek o enotnem identifikatorju </w:t>
      </w:r>
      <w:r w:rsidR="00C366F8" w:rsidRPr="0003619A">
        <w:rPr>
          <w:lang w:val="sl-SI"/>
        </w:rPr>
        <w:t>tujega podjetja.</w:t>
      </w:r>
    </w:p>
    <w:p w14:paraId="0A8849B6" w14:textId="77777777" w:rsidR="008A7467" w:rsidRPr="0003619A" w:rsidRDefault="008A7467" w:rsidP="008A7467">
      <w:pPr>
        <w:jc w:val="both"/>
        <w:rPr>
          <w:lang w:val="sl-SI"/>
        </w:rPr>
      </w:pPr>
    </w:p>
    <w:p w14:paraId="5A6D46D3" w14:textId="2DC0C1AA" w:rsidR="00AE7187" w:rsidRPr="0003619A" w:rsidRDefault="00AE7187" w:rsidP="00AE7187">
      <w:pPr>
        <w:jc w:val="both"/>
        <w:rPr>
          <w:b/>
          <w:bCs/>
          <w:lang w:val="sl-SI"/>
        </w:rPr>
      </w:pPr>
      <w:r w:rsidRPr="0003619A">
        <w:rPr>
          <w:b/>
          <w:bCs/>
          <w:lang w:val="sl-SI"/>
        </w:rPr>
        <w:t>K 13. členu:</w:t>
      </w:r>
    </w:p>
    <w:p w14:paraId="2D430597" w14:textId="77777777" w:rsidR="00AE7187" w:rsidRPr="0003619A" w:rsidRDefault="00AE7187" w:rsidP="00AE7187">
      <w:pPr>
        <w:jc w:val="both"/>
        <w:rPr>
          <w:lang w:val="sl-SI"/>
        </w:rPr>
      </w:pPr>
    </w:p>
    <w:p w14:paraId="7F3A2BC6" w14:textId="2A2AA5BB" w:rsidR="00AE7187" w:rsidRPr="0003619A" w:rsidRDefault="00054769" w:rsidP="00AE7187">
      <w:pPr>
        <w:jc w:val="both"/>
        <w:rPr>
          <w:lang w:val="sl-SI"/>
        </w:rPr>
      </w:pPr>
      <w:r w:rsidRPr="0003619A">
        <w:rPr>
          <w:lang w:val="sl-SI"/>
        </w:rPr>
        <w:t xml:space="preserve">Pri podružnicah tujih </w:t>
      </w:r>
      <w:r w:rsidR="0003619A" w:rsidRPr="0003619A">
        <w:rPr>
          <w:lang w:val="sl-SI"/>
        </w:rPr>
        <w:t>podjetjih</w:t>
      </w:r>
      <w:r w:rsidRPr="0003619A">
        <w:rPr>
          <w:lang w:val="sl-SI"/>
        </w:rPr>
        <w:t xml:space="preserve"> se kot podatek </w:t>
      </w:r>
      <w:r w:rsidR="001E3C9B" w:rsidRPr="0003619A">
        <w:rPr>
          <w:lang w:val="sl-SI"/>
        </w:rPr>
        <w:t>o zastopnikih</w:t>
      </w:r>
      <w:r w:rsidR="00841426">
        <w:rPr>
          <w:lang w:val="sl-SI"/>
        </w:rPr>
        <w:t xml:space="preserve"> vpišejo</w:t>
      </w:r>
      <w:r w:rsidR="001E3C9B" w:rsidRPr="0003619A">
        <w:rPr>
          <w:lang w:val="sl-SI"/>
        </w:rPr>
        <w:t xml:space="preserve"> </w:t>
      </w:r>
      <w:r w:rsidRPr="0003619A">
        <w:rPr>
          <w:lang w:val="sl-SI"/>
        </w:rPr>
        <w:t xml:space="preserve">podatki </w:t>
      </w:r>
      <w:r w:rsidR="00D16089" w:rsidRPr="0003619A">
        <w:rPr>
          <w:rFonts w:eastAsiaTheme="minorHAnsi" w:cs="Arial"/>
          <w:bCs/>
          <w:szCs w:val="20"/>
          <w:lang w:val="sl-SI"/>
        </w:rPr>
        <w:t>o osebah, ki so imenovane za zastopnike tujega podjetja v podružnici (podatki iz 7. točke prvega odstavka 4.a člena ZSReg).</w:t>
      </w:r>
    </w:p>
    <w:p w14:paraId="75AE346D" w14:textId="77777777" w:rsidR="00AE7187" w:rsidRPr="0003619A" w:rsidRDefault="00AE7187" w:rsidP="00AE7187">
      <w:pPr>
        <w:jc w:val="both"/>
        <w:rPr>
          <w:lang w:val="sl-SI"/>
        </w:rPr>
      </w:pPr>
    </w:p>
    <w:p w14:paraId="371E3036" w14:textId="61EE927C" w:rsidR="00AE7187" w:rsidRPr="0003619A" w:rsidRDefault="00AE7187" w:rsidP="00AE7187">
      <w:pPr>
        <w:jc w:val="both"/>
        <w:rPr>
          <w:b/>
          <w:bCs/>
          <w:lang w:val="sl-SI"/>
        </w:rPr>
      </w:pPr>
      <w:r w:rsidRPr="0003619A">
        <w:rPr>
          <w:b/>
          <w:bCs/>
          <w:lang w:val="sl-SI"/>
        </w:rPr>
        <w:t>K 14. členu:</w:t>
      </w:r>
    </w:p>
    <w:p w14:paraId="1C2C4FC7" w14:textId="77777777" w:rsidR="00AE7187" w:rsidRPr="0003619A" w:rsidRDefault="00AE7187" w:rsidP="00AE7187">
      <w:pPr>
        <w:jc w:val="both"/>
        <w:rPr>
          <w:lang w:val="sl-SI"/>
        </w:rPr>
      </w:pPr>
    </w:p>
    <w:p w14:paraId="43B3E3A7" w14:textId="3BC72AD3" w:rsidR="00E90FFE" w:rsidRPr="0003619A" w:rsidRDefault="00A061E7" w:rsidP="00AE7187">
      <w:pPr>
        <w:jc w:val="both"/>
        <w:rPr>
          <w:lang w:val="sl-SI"/>
        </w:rPr>
      </w:pPr>
      <w:r w:rsidRPr="0003619A">
        <w:rPr>
          <w:lang w:val="sl-SI"/>
        </w:rPr>
        <w:t>V skladu s četrtim odstavkom 5. člena ZSReg se bodo m</w:t>
      </w:r>
      <w:r w:rsidR="00491AA0" w:rsidRPr="0003619A">
        <w:rPr>
          <w:lang w:val="sl-SI"/>
        </w:rPr>
        <w:t xml:space="preserve">ed </w:t>
      </w:r>
      <w:r w:rsidR="00EC6E3A" w:rsidRPr="0003619A">
        <w:rPr>
          <w:lang w:val="sl-SI"/>
        </w:rPr>
        <w:t xml:space="preserve">podatki o članih organa nadzora </w:t>
      </w:r>
      <w:r w:rsidR="000107A6" w:rsidRPr="0003619A">
        <w:rPr>
          <w:lang w:val="sl-SI"/>
        </w:rPr>
        <w:t xml:space="preserve">vodili tudi </w:t>
      </w:r>
      <w:r w:rsidR="00302171" w:rsidRPr="0003619A">
        <w:rPr>
          <w:lang w:val="sl-SI"/>
        </w:rPr>
        <w:t>podatki osebah</w:t>
      </w:r>
      <w:r w:rsidR="00DD677B" w:rsidRPr="0003619A">
        <w:rPr>
          <w:lang w:val="sl-SI"/>
        </w:rPr>
        <w:t xml:space="preserve">, ki so člani </w:t>
      </w:r>
      <w:r w:rsidR="00612C39" w:rsidRPr="0003619A">
        <w:rPr>
          <w:lang w:val="sl-SI"/>
        </w:rPr>
        <w:t>nadzornega sveta</w:t>
      </w:r>
      <w:r w:rsidR="00302171" w:rsidRPr="0003619A">
        <w:rPr>
          <w:lang w:val="sl-SI"/>
        </w:rPr>
        <w:t xml:space="preserve"> javn</w:t>
      </w:r>
      <w:r w:rsidR="00612C39" w:rsidRPr="0003619A">
        <w:rPr>
          <w:lang w:val="sl-SI"/>
        </w:rPr>
        <w:t>e</w:t>
      </w:r>
      <w:r w:rsidR="00465FF4">
        <w:rPr>
          <w:lang w:val="sl-SI"/>
        </w:rPr>
        <w:t>ga</w:t>
      </w:r>
      <w:r w:rsidR="00302171" w:rsidRPr="0003619A">
        <w:rPr>
          <w:lang w:val="sl-SI"/>
        </w:rPr>
        <w:t xml:space="preserve"> sklad</w:t>
      </w:r>
      <w:r w:rsidR="00612C39" w:rsidRPr="0003619A">
        <w:rPr>
          <w:lang w:val="sl-SI"/>
        </w:rPr>
        <w:t xml:space="preserve">a </w:t>
      </w:r>
      <w:r w:rsidR="00357572">
        <w:rPr>
          <w:lang w:val="sl-SI"/>
        </w:rPr>
        <w:t>ali</w:t>
      </w:r>
      <w:r w:rsidR="00AE57DF" w:rsidRPr="0003619A">
        <w:rPr>
          <w:lang w:val="sl-SI"/>
        </w:rPr>
        <w:t xml:space="preserve"> </w:t>
      </w:r>
      <w:r w:rsidR="00357572">
        <w:rPr>
          <w:lang w:val="sl-SI"/>
        </w:rPr>
        <w:t>drugih</w:t>
      </w:r>
      <w:r w:rsidR="00302171" w:rsidRPr="0003619A">
        <w:rPr>
          <w:lang w:val="sl-SI"/>
        </w:rPr>
        <w:t xml:space="preserve"> </w:t>
      </w:r>
      <w:r w:rsidR="008B4310" w:rsidRPr="0003619A">
        <w:rPr>
          <w:lang w:val="sl-SI"/>
        </w:rPr>
        <w:t>subjek</w:t>
      </w:r>
      <w:r w:rsidR="008B4310">
        <w:rPr>
          <w:lang w:val="sl-SI"/>
        </w:rPr>
        <w:t>tov</w:t>
      </w:r>
      <w:r w:rsidR="00302171" w:rsidRPr="0003619A">
        <w:rPr>
          <w:lang w:val="sl-SI"/>
        </w:rPr>
        <w:t xml:space="preserve"> vpisa v sodni register, za katere tako določa zakon ali če je to pomembno za pravni promet in njihov vpis zahteva subjekt vpisa</w:t>
      </w:r>
      <w:r w:rsidRPr="0003619A">
        <w:rPr>
          <w:lang w:val="sl-SI"/>
        </w:rPr>
        <w:t>.</w:t>
      </w:r>
    </w:p>
    <w:p w14:paraId="0F01D48B" w14:textId="77777777" w:rsidR="00AE7187" w:rsidRPr="0003619A" w:rsidRDefault="00AE7187" w:rsidP="00AE7187">
      <w:pPr>
        <w:jc w:val="both"/>
        <w:rPr>
          <w:lang w:val="sl-SI"/>
        </w:rPr>
      </w:pPr>
    </w:p>
    <w:p w14:paraId="54439B1B" w14:textId="17E82186" w:rsidR="00AE7187" w:rsidRPr="0003619A" w:rsidRDefault="00AE7187" w:rsidP="00AE7187">
      <w:pPr>
        <w:jc w:val="both"/>
        <w:rPr>
          <w:b/>
          <w:bCs/>
          <w:lang w:val="sl-SI"/>
        </w:rPr>
      </w:pPr>
      <w:r w:rsidRPr="0003619A">
        <w:rPr>
          <w:b/>
          <w:bCs/>
          <w:lang w:val="sl-SI"/>
        </w:rPr>
        <w:t>K 15. členu:</w:t>
      </w:r>
    </w:p>
    <w:p w14:paraId="40A24701" w14:textId="77777777" w:rsidR="00AE7187" w:rsidRPr="0003619A" w:rsidRDefault="00AE7187" w:rsidP="00AE7187">
      <w:pPr>
        <w:jc w:val="both"/>
        <w:rPr>
          <w:lang w:val="sl-SI"/>
        </w:rPr>
      </w:pPr>
    </w:p>
    <w:p w14:paraId="6821CD8A" w14:textId="291EE0FE" w:rsidR="00AE7187" w:rsidRPr="0003619A" w:rsidRDefault="00073906" w:rsidP="008A7467">
      <w:pPr>
        <w:jc w:val="both"/>
        <w:rPr>
          <w:rFonts w:eastAsiaTheme="minorHAnsi" w:cs="Arial"/>
          <w:bCs/>
          <w:szCs w:val="20"/>
          <w:lang w:val="sl-SI"/>
        </w:rPr>
      </w:pPr>
      <w:r w:rsidRPr="0003619A">
        <w:rPr>
          <w:lang w:val="sl-SI"/>
        </w:rPr>
        <w:lastRenderedPageBreak/>
        <w:t xml:space="preserve">V 15. členu </w:t>
      </w:r>
      <w:r w:rsidR="00472E55" w:rsidRPr="0003619A">
        <w:rPr>
          <w:lang w:val="sl-SI"/>
        </w:rPr>
        <w:t xml:space="preserve">je z novimi </w:t>
      </w:r>
      <w:r w:rsidR="00F95FA0" w:rsidRPr="0003619A">
        <w:rPr>
          <w:rFonts w:eastAsiaTheme="minorHAnsi" w:cs="Arial"/>
          <w:bCs/>
          <w:szCs w:val="20"/>
          <w:lang w:val="sl-SI"/>
        </w:rPr>
        <w:t>36.a, 36.b, 36.c, 36.d, 36.e, 36.f in 36.g členom predpisana vsebina dodatnih podatkovnih sklopov</w:t>
      </w:r>
      <w:r w:rsidR="00AA332D" w:rsidRPr="0003619A">
        <w:rPr>
          <w:rFonts w:eastAsiaTheme="minorHAnsi" w:cs="Arial"/>
          <w:bCs/>
          <w:szCs w:val="20"/>
          <w:lang w:val="sl-SI"/>
        </w:rPr>
        <w:t xml:space="preserve"> podatkov, ki se po veljavni ureditvi vodijo še v nestrukturirani obliki polja razno. Ureditev izhaja iz </w:t>
      </w:r>
      <w:r w:rsidR="001917FD" w:rsidRPr="0003619A">
        <w:rPr>
          <w:rFonts w:eastAsiaTheme="minorHAnsi" w:cs="Arial"/>
          <w:bCs/>
          <w:szCs w:val="20"/>
          <w:lang w:val="sl-SI"/>
        </w:rPr>
        <w:t>kategorij podatkov, kot jih določajo 4., 4.a in 5. člen ZSReg. To so naslednji podatkovni skl</w:t>
      </w:r>
      <w:r w:rsidR="00C25016" w:rsidRPr="0003619A">
        <w:rPr>
          <w:rFonts w:eastAsiaTheme="minorHAnsi" w:cs="Arial"/>
          <w:bCs/>
          <w:szCs w:val="20"/>
          <w:lang w:val="sl-SI"/>
        </w:rPr>
        <w:t>opi</w:t>
      </w:r>
      <w:r w:rsidR="009A32B7" w:rsidRPr="0003619A">
        <w:rPr>
          <w:rFonts w:eastAsiaTheme="minorHAnsi" w:cs="Arial"/>
          <w:bCs/>
          <w:szCs w:val="20"/>
          <w:lang w:val="sl-SI"/>
        </w:rPr>
        <w:t>:</w:t>
      </w:r>
    </w:p>
    <w:p w14:paraId="649E1FA8" w14:textId="1E8B3594" w:rsidR="009A32B7" w:rsidRPr="0003619A" w:rsidRDefault="009A32B7" w:rsidP="009A32B7">
      <w:pPr>
        <w:pStyle w:val="Odstavekseznama"/>
        <w:ind w:left="0"/>
        <w:jc w:val="both"/>
        <w:rPr>
          <w:rFonts w:eastAsiaTheme="minorHAnsi" w:cs="Arial"/>
          <w:bCs/>
          <w:szCs w:val="20"/>
          <w:lang w:val="sl-SI"/>
        </w:rPr>
      </w:pPr>
      <w:r w:rsidRPr="0003619A">
        <w:rPr>
          <w:rFonts w:eastAsiaTheme="minorHAnsi" w:cs="Arial"/>
          <w:bCs/>
          <w:szCs w:val="20"/>
          <w:lang w:val="sl-SI"/>
        </w:rPr>
        <w:t>– postopki zaradi insolventnosti, prisilne likvidacije ali izbrisa iz sodnega registra brez likvidacije</w:t>
      </w:r>
      <w:r w:rsidR="006A1FDA" w:rsidRPr="0003619A">
        <w:rPr>
          <w:rFonts w:eastAsiaTheme="minorHAnsi" w:cs="Arial"/>
          <w:bCs/>
          <w:szCs w:val="20"/>
          <w:lang w:val="sl-SI"/>
        </w:rPr>
        <w:t xml:space="preserve"> (</w:t>
      </w:r>
      <w:r w:rsidR="00842962" w:rsidRPr="0003619A">
        <w:rPr>
          <w:rFonts w:eastAsiaTheme="minorHAnsi" w:cs="Arial"/>
          <w:bCs/>
          <w:szCs w:val="20"/>
          <w:lang w:val="sl-SI"/>
        </w:rPr>
        <w:t xml:space="preserve">podatki iz 9. točke </w:t>
      </w:r>
      <w:r w:rsidR="00F24A1B">
        <w:rPr>
          <w:rFonts w:eastAsiaTheme="minorHAnsi" w:cs="Arial"/>
          <w:bCs/>
          <w:szCs w:val="20"/>
          <w:lang w:val="sl-SI"/>
        </w:rPr>
        <w:t xml:space="preserve">prvega odstavka </w:t>
      </w:r>
      <w:r w:rsidR="00842962" w:rsidRPr="0003619A">
        <w:rPr>
          <w:rFonts w:eastAsiaTheme="minorHAnsi" w:cs="Arial"/>
          <w:bCs/>
          <w:szCs w:val="20"/>
          <w:lang w:val="sl-SI"/>
        </w:rPr>
        <w:t>4. člena ZSReg)</w:t>
      </w:r>
      <w:r w:rsidRPr="0003619A">
        <w:rPr>
          <w:rFonts w:eastAsiaTheme="minorHAnsi" w:cs="Arial"/>
          <w:bCs/>
          <w:szCs w:val="20"/>
          <w:lang w:val="sl-SI"/>
        </w:rPr>
        <w:t>,</w:t>
      </w:r>
    </w:p>
    <w:p w14:paraId="0E573EDB" w14:textId="44D3989A" w:rsidR="008737B0" w:rsidRPr="0003619A" w:rsidRDefault="008737B0" w:rsidP="009A32B7">
      <w:pPr>
        <w:pStyle w:val="Odstavekseznama"/>
        <w:ind w:left="0"/>
        <w:jc w:val="both"/>
        <w:rPr>
          <w:rFonts w:eastAsiaTheme="minorHAnsi" w:cs="Arial"/>
          <w:bCs/>
          <w:szCs w:val="20"/>
          <w:lang w:val="sl-SI"/>
        </w:rPr>
      </w:pPr>
      <w:r w:rsidRPr="0003619A">
        <w:rPr>
          <w:rFonts w:eastAsiaTheme="minorHAnsi" w:cs="Arial"/>
          <w:bCs/>
          <w:szCs w:val="20"/>
          <w:lang w:val="sl-SI"/>
        </w:rPr>
        <w:t>– drugi načini prenehanja (načini prostovoljnega prenehanja</w:t>
      </w:r>
      <w:r w:rsidR="00EE20E0" w:rsidRPr="0003619A">
        <w:rPr>
          <w:rFonts w:eastAsiaTheme="minorHAnsi" w:cs="Arial"/>
          <w:bCs/>
          <w:szCs w:val="20"/>
          <w:lang w:val="sl-SI"/>
        </w:rPr>
        <w:t xml:space="preserve"> in drugi načini prisilnega prenehanja</w:t>
      </w:r>
      <w:r w:rsidR="006A1FDA" w:rsidRPr="0003619A">
        <w:rPr>
          <w:rFonts w:eastAsiaTheme="minorHAnsi" w:cs="Arial"/>
          <w:bCs/>
          <w:szCs w:val="20"/>
          <w:lang w:val="sl-SI"/>
        </w:rPr>
        <w:t>; podatki iz 10. točke</w:t>
      </w:r>
      <w:r w:rsidR="00F24A1B" w:rsidRPr="00F24A1B">
        <w:t xml:space="preserve"> </w:t>
      </w:r>
      <w:r w:rsidR="00F24A1B" w:rsidRPr="00F24A1B">
        <w:rPr>
          <w:rFonts w:eastAsiaTheme="minorHAnsi" w:cs="Arial"/>
          <w:bCs/>
          <w:szCs w:val="20"/>
          <w:lang w:val="sl-SI"/>
        </w:rPr>
        <w:t>prvega odstavka</w:t>
      </w:r>
      <w:r w:rsidR="006A1FDA" w:rsidRPr="0003619A">
        <w:rPr>
          <w:rFonts w:eastAsiaTheme="minorHAnsi" w:cs="Arial"/>
          <w:bCs/>
          <w:szCs w:val="20"/>
          <w:lang w:val="sl-SI"/>
        </w:rPr>
        <w:t xml:space="preserve"> 4. člena ZSReg</w:t>
      </w:r>
      <w:r w:rsidR="006872EB" w:rsidRPr="0003619A">
        <w:rPr>
          <w:rFonts w:eastAsiaTheme="minorHAnsi" w:cs="Arial"/>
          <w:bCs/>
          <w:szCs w:val="20"/>
          <w:lang w:val="sl-SI"/>
        </w:rPr>
        <w:t>),</w:t>
      </w:r>
    </w:p>
    <w:p w14:paraId="647B7BC1" w14:textId="1E2C6F34" w:rsidR="006872EB" w:rsidRPr="0003619A" w:rsidRDefault="006872EB" w:rsidP="009A32B7">
      <w:pPr>
        <w:pStyle w:val="Odstavekseznama"/>
        <w:ind w:left="0"/>
        <w:jc w:val="both"/>
        <w:rPr>
          <w:rFonts w:eastAsiaTheme="minorHAnsi" w:cs="Arial"/>
          <w:szCs w:val="20"/>
          <w:lang w:val="sl-SI"/>
        </w:rPr>
      </w:pPr>
      <w:r w:rsidRPr="0003619A">
        <w:rPr>
          <w:rFonts w:eastAsiaTheme="minorHAnsi" w:cs="Arial"/>
          <w:bCs/>
          <w:szCs w:val="20"/>
          <w:lang w:val="sl-SI"/>
        </w:rPr>
        <w:t xml:space="preserve">– </w:t>
      </w:r>
      <w:r w:rsidR="00D34AEF" w:rsidRPr="0003619A">
        <w:rPr>
          <w:rFonts w:eastAsiaTheme="minorHAnsi" w:cs="Arial"/>
          <w:szCs w:val="20"/>
          <w:lang w:val="sl-SI"/>
        </w:rPr>
        <w:t>statusna preoblikovanja, združitve in delitve</w:t>
      </w:r>
      <w:r w:rsidR="009F508B" w:rsidRPr="0003619A">
        <w:rPr>
          <w:rFonts w:eastAsiaTheme="minorHAnsi" w:cs="Arial"/>
          <w:szCs w:val="20"/>
          <w:lang w:val="sl-SI"/>
        </w:rPr>
        <w:t xml:space="preserve"> (podatki iz 3. točke prvega odstavka 5. člena ZSReg)</w:t>
      </w:r>
      <w:r w:rsidR="00D34AEF" w:rsidRPr="0003619A">
        <w:rPr>
          <w:rFonts w:eastAsiaTheme="minorHAnsi" w:cs="Arial"/>
          <w:szCs w:val="20"/>
          <w:lang w:val="sl-SI"/>
        </w:rPr>
        <w:t>,</w:t>
      </w:r>
    </w:p>
    <w:p w14:paraId="4DBA54F2" w14:textId="6A5B14ED" w:rsidR="00D34AEF" w:rsidRPr="0003619A" w:rsidRDefault="009069F7" w:rsidP="009A32B7">
      <w:pPr>
        <w:pStyle w:val="Odstavekseznama"/>
        <w:ind w:left="0"/>
        <w:jc w:val="both"/>
        <w:rPr>
          <w:lang w:val="sl-SI"/>
        </w:rPr>
      </w:pPr>
      <w:r w:rsidRPr="0003619A">
        <w:rPr>
          <w:lang w:val="sl-SI"/>
        </w:rPr>
        <w:t>– čezmejna združitev, čezmejna delitev in čezmejno preoblikovanje</w:t>
      </w:r>
      <w:r w:rsidR="009F508B" w:rsidRPr="0003619A">
        <w:rPr>
          <w:lang w:val="sl-SI"/>
        </w:rPr>
        <w:t xml:space="preserve"> (</w:t>
      </w:r>
      <w:r w:rsidR="009F508B" w:rsidRPr="0003619A">
        <w:rPr>
          <w:rFonts w:eastAsiaTheme="minorHAnsi" w:cs="Arial"/>
          <w:szCs w:val="20"/>
          <w:lang w:val="sl-SI"/>
        </w:rPr>
        <w:t>podatki iz 4. točke prvega odstavka 5. člena ZSReg)</w:t>
      </w:r>
      <w:r w:rsidRPr="0003619A">
        <w:rPr>
          <w:lang w:val="sl-SI"/>
        </w:rPr>
        <w:t>,</w:t>
      </w:r>
    </w:p>
    <w:p w14:paraId="3D32708B" w14:textId="0A515E11" w:rsidR="009069F7" w:rsidRPr="0003619A" w:rsidRDefault="006A490A" w:rsidP="009A32B7">
      <w:pPr>
        <w:pStyle w:val="Odstavekseznama"/>
        <w:ind w:left="0"/>
        <w:jc w:val="both"/>
        <w:rPr>
          <w:lang w:val="sl-SI"/>
        </w:rPr>
      </w:pPr>
      <w:r w:rsidRPr="0003619A">
        <w:rPr>
          <w:rFonts w:eastAsiaTheme="minorHAnsi" w:cs="Arial"/>
          <w:bCs/>
          <w:szCs w:val="20"/>
          <w:lang w:val="sl-SI"/>
        </w:rPr>
        <w:t>–</w:t>
      </w:r>
      <w:r w:rsidRPr="0003619A">
        <w:rPr>
          <w:rFonts w:eastAsiaTheme="minorHAnsi"/>
          <w:lang w:val="sl-SI"/>
        </w:rPr>
        <w:t xml:space="preserve"> </w:t>
      </w:r>
      <w:r w:rsidR="00DD689E" w:rsidRPr="0003619A">
        <w:rPr>
          <w:rFonts w:eastAsiaTheme="minorHAnsi" w:cs="Arial"/>
          <w:bCs/>
          <w:szCs w:val="20"/>
          <w:lang w:val="sl-SI"/>
        </w:rPr>
        <w:t>podružnice v drugih državah članicah</w:t>
      </w:r>
      <w:r w:rsidRPr="0003619A">
        <w:rPr>
          <w:rFonts w:eastAsiaTheme="minorHAnsi" w:cs="Arial"/>
          <w:bCs/>
          <w:szCs w:val="20"/>
          <w:lang w:val="sl-SI"/>
        </w:rPr>
        <w:t xml:space="preserve"> (podatki iz 7. točke prvega odstavka 5. člena ZSReg</w:t>
      </w:r>
      <w:r w:rsidR="00571461">
        <w:rPr>
          <w:rFonts w:eastAsiaTheme="minorHAnsi" w:cs="Arial"/>
          <w:bCs/>
          <w:szCs w:val="20"/>
          <w:lang w:val="sl-SI"/>
        </w:rPr>
        <w:t>),</w:t>
      </w:r>
    </w:p>
    <w:p w14:paraId="6D51DAB3" w14:textId="49F082C6" w:rsidR="00AE7187" w:rsidRPr="0003619A" w:rsidRDefault="006A490A" w:rsidP="008A7467">
      <w:pPr>
        <w:jc w:val="both"/>
        <w:rPr>
          <w:rFonts w:eastAsiaTheme="minorHAnsi" w:cs="Arial"/>
          <w:bCs/>
          <w:szCs w:val="20"/>
          <w:lang w:val="sl-SI"/>
        </w:rPr>
      </w:pPr>
      <w:r w:rsidRPr="0003619A">
        <w:rPr>
          <w:rFonts w:eastAsiaTheme="minorHAnsi" w:cs="Arial"/>
          <w:bCs/>
          <w:szCs w:val="20"/>
          <w:lang w:val="sl-SI"/>
        </w:rPr>
        <w:t xml:space="preserve">– </w:t>
      </w:r>
      <w:r w:rsidR="00AE589A" w:rsidRPr="0003619A">
        <w:rPr>
          <w:rFonts w:eastAsiaTheme="minorHAnsi" w:cs="Arial"/>
          <w:bCs/>
          <w:szCs w:val="20"/>
          <w:lang w:val="sl-SI"/>
        </w:rPr>
        <w:t>zastopniki tujega podjetja</w:t>
      </w:r>
      <w:r w:rsidR="00A90058" w:rsidRPr="0003619A">
        <w:rPr>
          <w:rFonts w:eastAsiaTheme="minorHAnsi" w:cs="Arial"/>
          <w:bCs/>
          <w:szCs w:val="20"/>
          <w:lang w:val="sl-SI"/>
        </w:rPr>
        <w:t xml:space="preserve"> (podatki iz 6. točke prvega odstavka 4.a člena ZSReg)</w:t>
      </w:r>
    </w:p>
    <w:p w14:paraId="639E7148" w14:textId="061509A6" w:rsidR="00311E60" w:rsidRPr="0003619A" w:rsidRDefault="006A490A" w:rsidP="008A7467">
      <w:pPr>
        <w:jc w:val="both"/>
        <w:rPr>
          <w:lang w:val="sl-SI"/>
        </w:rPr>
      </w:pPr>
      <w:r w:rsidRPr="0003619A">
        <w:rPr>
          <w:rFonts w:eastAsiaTheme="minorHAnsi" w:cs="Arial"/>
          <w:bCs/>
          <w:szCs w:val="20"/>
          <w:lang w:val="sl-SI"/>
        </w:rPr>
        <w:t xml:space="preserve">– </w:t>
      </w:r>
      <w:r w:rsidR="00311E60" w:rsidRPr="0003619A">
        <w:rPr>
          <w:rFonts w:eastAsiaTheme="minorHAnsi" w:cs="Arial"/>
          <w:bCs/>
          <w:szCs w:val="20"/>
          <w:lang w:val="sl-SI"/>
        </w:rPr>
        <w:t>ustanovitelji ali družbeniki tujega podjetja</w:t>
      </w:r>
      <w:r w:rsidR="00436591" w:rsidRPr="0003619A">
        <w:rPr>
          <w:rFonts w:eastAsiaTheme="minorHAnsi" w:cs="Arial"/>
          <w:bCs/>
          <w:szCs w:val="20"/>
          <w:lang w:val="sl-SI"/>
        </w:rPr>
        <w:t xml:space="preserve"> (podatki iz 8. točke prvega odstavka 4.a člena ZSReg).</w:t>
      </w:r>
    </w:p>
    <w:p w14:paraId="053E9D4C" w14:textId="77777777" w:rsidR="00AE7187" w:rsidRPr="0003619A" w:rsidRDefault="00AE7187" w:rsidP="00AE7187">
      <w:pPr>
        <w:jc w:val="both"/>
        <w:rPr>
          <w:lang w:val="sl-SI"/>
        </w:rPr>
      </w:pPr>
    </w:p>
    <w:p w14:paraId="4E2520FC" w14:textId="33E71243" w:rsidR="00AE7187" w:rsidRPr="0003619A" w:rsidRDefault="00AE7187" w:rsidP="00AE7187">
      <w:pPr>
        <w:jc w:val="both"/>
        <w:rPr>
          <w:b/>
          <w:bCs/>
          <w:lang w:val="sl-SI"/>
        </w:rPr>
      </w:pPr>
      <w:r w:rsidRPr="0003619A">
        <w:rPr>
          <w:b/>
          <w:bCs/>
          <w:lang w:val="sl-SI"/>
        </w:rPr>
        <w:t>K 16. členu:</w:t>
      </w:r>
    </w:p>
    <w:p w14:paraId="016F3C1E" w14:textId="77777777" w:rsidR="00AE7187" w:rsidRPr="0003619A" w:rsidRDefault="00AE7187" w:rsidP="00AE7187">
      <w:pPr>
        <w:jc w:val="both"/>
        <w:rPr>
          <w:lang w:val="sl-SI"/>
        </w:rPr>
      </w:pPr>
    </w:p>
    <w:p w14:paraId="2361F2D6" w14:textId="148AE458" w:rsidR="00AE7187" w:rsidRPr="0003619A" w:rsidRDefault="00174791" w:rsidP="00AE7187">
      <w:pPr>
        <w:jc w:val="both"/>
        <w:rPr>
          <w:lang w:val="sl-SI"/>
        </w:rPr>
      </w:pPr>
      <w:r w:rsidRPr="0003619A">
        <w:rPr>
          <w:lang w:val="sl-SI"/>
        </w:rPr>
        <w:t xml:space="preserve">Predlagani člen </w:t>
      </w:r>
      <w:r w:rsidR="0003297E" w:rsidRPr="0003619A">
        <w:rPr>
          <w:lang w:val="sl-SI"/>
        </w:rPr>
        <w:t xml:space="preserve">posodablja vrste podatkov, ki se bodo še vedno vodili v polju razno; to polje predstavlja </w:t>
      </w:r>
      <w:r w:rsidR="0003619A" w:rsidRPr="0003619A">
        <w:rPr>
          <w:lang w:val="sl-SI"/>
        </w:rPr>
        <w:t>nestrukturiran niz podatkov.</w:t>
      </w:r>
    </w:p>
    <w:p w14:paraId="7FADCE76" w14:textId="77777777" w:rsidR="00AE7187" w:rsidRPr="0003619A" w:rsidRDefault="00AE7187" w:rsidP="00AE7187">
      <w:pPr>
        <w:jc w:val="both"/>
        <w:rPr>
          <w:lang w:val="sl-SI"/>
        </w:rPr>
      </w:pPr>
    </w:p>
    <w:p w14:paraId="49D67E97" w14:textId="1FEDC122" w:rsidR="00AE7187" w:rsidRPr="0003619A" w:rsidRDefault="00AE7187" w:rsidP="00AE7187">
      <w:pPr>
        <w:jc w:val="both"/>
        <w:rPr>
          <w:b/>
          <w:bCs/>
          <w:lang w:val="sl-SI"/>
        </w:rPr>
      </w:pPr>
      <w:r w:rsidRPr="0003619A">
        <w:rPr>
          <w:b/>
          <w:bCs/>
          <w:lang w:val="sl-SI"/>
        </w:rPr>
        <w:t>K 17. členu:</w:t>
      </w:r>
    </w:p>
    <w:p w14:paraId="44C33083" w14:textId="77777777" w:rsidR="00AE7187" w:rsidRPr="0003619A" w:rsidRDefault="00AE7187" w:rsidP="00AE7187">
      <w:pPr>
        <w:jc w:val="both"/>
        <w:rPr>
          <w:lang w:val="sl-SI"/>
        </w:rPr>
      </w:pPr>
    </w:p>
    <w:p w14:paraId="0F28DA46" w14:textId="428E2FAC" w:rsidR="00AE7187" w:rsidRPr="0003619A" w:rsidRDefault="001F2225" w:rsidP="00174791">
      <w:pPr>
        <w:spacing w:line="276" w:lineRule="auto"/>
        <w:jc w:val="both"/>
        <w:rPr>
          <w:lang w:val="sl-SI"/>
        </w:rPr>
      </w:pPr>
      <w:r w:rsidRPr="0003619A">
        <w:rPr>
          <w:lang w:val="sl-SI"/>
        </w:rPr>
        <w:t xml:space="preserve">Kot strukturirani del </w:t>
      </w:r>
      <w:r w:rsidR="0003619A" w:rsidRPr="0003619A">
        <w:rPr>
          <w:lang w:val="sl-SI"/>
        </w:rPr>
        <w:t>podatkov</w:t>
      </w:r>
      <w:r w:rsidRPr="0003619A">
        <w:rPr>
          <w:lang w:val="sl-SI"/>
        </w:rPr>
        <w:t xml:space="preserve"> se bodo v podatkovnem </w:t>
      </w:r>
      <w:r w:rsidR="000C5FF6" w:rsidRPr="0003619A">
        <w:rPr>
          <w:lang w:val="sl-SI"/>
        </w:rPr>
        <w:t>sklopu</w:t>
      </w:r>
      <w:r w:rsidRPr="0003619A">
        <w:rPr>
          <w:rFonts w:eastAsiaTheme="minorHAnsi" w:cs="Arial"/>
          <w:bCs/>
          <w:szCs w:val="20"/>
          <w:lang w:val="sl-SI"/>
        </w:rPr>
        <w:t xml:space="preserve"> »izbris subjekta« </w:t>
      </w:r>
      <w:r w:rsidR="000C5FF6" w:rsidRPr="0003619A">
        <w:rPr>
          <w:rFonts w:eastAsiaTheme="minorHAnsi" w:cs="Arial"/>
          <w:bCs/>
          <w:szCs w:val="20"/>
          <w:lang w:val="sl-SI"/>
        </w:rPr>
        <w:t xml:space="preserve">na podlagi </w:t>
      </w:r>
      <w:r w:rsidRPr="0003619A">
        <w:rPr>
          <w:rFonts w:eastAsiaTheme="minorHAnsi" w:cs="Arial"/>
          <w:bCs/>
          <w:szCs w:val="20"/>
          <w:lang w:val="sl-SI"/>
        </w:rPr>
        <w:t>11. točke prvega odstavka 4. člena ZSReg</w:t>
      </w:r>
      <w:r w:rsidR="000C5FF6" w:rsidRPr="0003619A">
        <w:rPr>
          <w:rFonts w:eastAsiaTheme="minorHAnsi" w:cs="Arial"/>
          <w:bCs/>
          <w:szCs w:val="20"/>
          <w:lang w:val="sl-SI"/>
        </w:rPr>
        <w:t xml:space="preserve"> vpisovali </w:t>
      </w:r>
      <w:r w:rsidR="00424409" w:rsidRPr="0003619A">
        <w:rPr>
          <w:rFonts w:eastAsiaTheme="minorHAnsi" w:cs="Arial"/>
          <w:bCs/>
          <w:szCs w:val="20"/>
          <w:lang w:val="sl-SI"/>
        </w:rPr>
        <w:t xml:space="preserve">na novo tudi podatki o registrskem sodišču </w:t>
      </w:r>
      <w:r w:rsidR="00C71B72" w:rsidRPr="0003619A">
        <w:rPr>
          <w:rFonts w:eastAsiaTheme="minorHAnsi" w:cs="Arial"/>
          <w:bCs/>
          <w:szCs w:val="20"/>
          <w:lang w:val="sl-SI"/>
        </w:rPr>
        <w:t>in njegovem sklepu (opr. št. in datum)</w:t>
      </w:r>
      <w:r w:rsidR="00174791" w:rsidRPr="0003619A">
        <w:rPr>
          <w:rFonts w:eastAsiaTheme="minorHAnsi" w:cs="Arial"/>
          <w:bCs/>
          <w:szCs w:val="20"/>
          <w:lang w:val="sl-SI"/>
        </w:rPr>
        <w:t>, s katerim je odločilo o vpisu izbrisa subjekta</w:t>
      </w:r>
      <w:r w:rsidR="00424409" w:rsidRPr="0003619A">
        <w:rPr>
          <w:rFonts w:eastAsiaTheme="minorHAnsi" w:cs="Arial"/>
          <w:bCs/>
          <w:szCs w:val="20"/>
          <w:lang w:val="sl-SI"/>
        </w:rPr>
        <w:t xml:space="preserve"> </w:t>
      </w:r>
      <w:r w:rsidR="00174791" w:rsidRPr="0003619A">
        <w:rPr>
          <w:rFonts w:eastAsiaTheme="minorHAnsi" w:cs="Arial"/>
          <w:bCs/>
          <w:szCs w:val="20"/>
          <w:lang w:val="sl-SI"/>
        </w:rPr>
        <w:t>iz sodnega registra</w:t>
      </w:r>
      <w:r w:rsidR="00392DC6">
        <w:rPr>
          <w:rFonts w:eastAsiaTheme="minorHAnsi" w:cs="Arial"/>
          <w:bCs/>
          <w:szCs w:val="20"/>
          <w:lang w:val="sl-SI"/>
        </w:rPr>
        <w:t xml:space="preserve">, ter v primeru, ko je subjekt vpisa </w:t>
      </w:r>
      <w:r w:rsidR="00E371CB">
        <w:rPr>
          <w:rFonts w:eastAsiaTheme="minorHAnsi" w:cs="Arial"/>
          <w:bCs/>
          <w:szCs w:val="20"/>
          <w:lang w:val="sl-SI"/>
        </w:rPr>
        <w:t>ustanovljen le za določen čas, datum dneva, do katerega je subjekt vpisa ustanovljen (8. točka prvega odstavka 4, člena ZSReg)</w:t>
      </w:r>
      <w:r w:rsidR="00174791" w:rsidRPr="0003619A">
        <w:rPr>
          <w:rFonts w:eastAsiaTheme="minorHAnsi" w:cs="Arial"/>
          <w:bCs/>
          <w:szCs w:val="20"/>
          <w:lang w:val="sl-SI"/>
        </w:rPr>
        <w:t>.</w:t>
      </w:r>
    </w:p>
    <w:p w14:paraId="2D4A6A40" w14:textId="77777777" w:rsidR="00AE7187" w:rsidRPr="0003619A" w:rsidRDefault="00AE7187" w:rsidP="00AE7187">
      <w:pPr>
        <w:jc w:val="both"/>
        <w:rPr>
          <w:lang w:val="sl-SI"/>
        </w:rPr>
      </w:pPr>
    </w:p>
    <w:p w14:paraId="1ADAE348" w14:textId="371BAD15" w:rsidR="00AE7187" w:rsidRPr="0003619A" w:rsidRDefault="00AE7187" w:rsidP="00AE7187">
      <w:pPr>
        <w:jc w:val="both"/>
        <w:rPr>
          <w:b/>
          <w:bCs/>
          <w:lang w:val="sl-SI"/>
        </w:rPr>
      </w:pPr>
      <w:r w:rsidRPr="0003619A">
        <w:rPr>
          <w:b/>
          <w:bCs/>
          <w:lang w:val="sl-SI"/>
        </w:rPr>
        <w:t xml:space="preserve">K 18. </w:t>
      </w:r>
      <w:r w:rsidR="00027A52">
        <w:rPr>
          <w:b/>
          <w:bCs/>
          <w:lang w:val="sl-SI"/>
        </w:rPr>
        <w:t xml:space="preserve">in 19. </w:t>
      </w:r>
      <w:r w:rsidRPr="0003619A">
        <w:rPr>
          <w:b/>
          <w:bCs/>
          <w:lang w:val="sl-SI"/>
        </w:rPr>
        <w:t>členu:</w:t>
      </w:r>
    </w:p>
    <w:p w14:paraId="5A4E0650" w14:textId="77777777" w:rsidR="00AE7187" w:rsidRPr="0003619A" w:rsidRDefault="00AE7187" w:rsidP="00AE7187">
      <w:pPr>
        <w:jc w:val="both"/>
        <w:rPr>
          <w:lang w:val="sl-SI"/>
        </w:rPr>
      </w:pPr>
    </w:p>
    <w:p w14:paraId="7E551E00" w14:textId="50FF4A1D" w:rsidR="00AE7187" w:rsidRPr="0003619A" w:rsidRDefault="006E16F8" w:rsidP="00AE7187">
      <w:pPr>
        <w:jc w:val="both"/>
        <w:rPr>
          <w:lang w:val="sl-SI"/>
        </w:rPr>
      </w:pPr>
      <w:r>
        <w:rPr>
          <w:lang w:val="sl-SI"/>
        </w:rPr>
        <w:t>Spremembe v predlaganih členih je odraz spremembe nekdanjega poimenovanja »portala eVEM« v »portal za podporo poslovnim subjektom« (gl. novelo ZSReg-G</w:t>
      </w:r>
      <w:r w:rsidR="00152818">
        <w:rPr>
          <w:lang w:val="sl-SI"/>
        </w:rPr>
        <w:t xml:space="preserve"> in novelo ZPRS-1</w:t>
      </w:r>
      <w:r w:rsidR="00DA14B3">
        <w:rPr>
          <w:lang w:val="sl-SI"/>
        </w:rPr>
        <w:t>B</w:t>
      </w:r>
      <w:r>
        <w:rPr>
          <w:lang w:val="sl-SI"/>
        </w:rPr>
        <w:t>).</w:t>
      </w:r>
    </w:p>
    <w:p w14:paraId="226CD845" w14:textId="77777777" w:rsidR="00AE7187" w:rsidRPr="0003619A" w:rsidRDefault="00AE7187" w:rsidP="00AE7187">
      <w:pPr>
        <w:jc w:val="both"/>
        <w:rPr>
          <w:lang w:val="sl-SI"/>
        </w:rPr>
      </w:pPr>
    </w:p>
    <w:p w14:paraId="5CF5712D" w14:textId="63008706" w:rsidR="00B0391A" w:rsidRPr="00B0391A" w:rsidRDefault="00B0391A" w:rsidP="008A7467">
      <w:pPr>
        <w:jc w:val="both"/>
        <w:rPr>
          <w:b/>
          <w:bCs/>
          <w:lang w:val="sl-SI"/>
        </w:rPr>
      </w:pPr>
      <w:r w:rsidRPr="00B0391A">
        <w:rPr>
          <w:b/>
          <w:bCs/>
          <w:lang w:val="sl-SI"/>
        </w:rPr>
        <w:t>K 20. členu:</w:t>
      </w:r>
    </w:p>
    <w:p w14:paraId="54C62C47" w14:textId="77777777" w:rsidR="00B0391A" w:rsidRDefault="00B0391A" w:rsidP="008A7467">
      <w:pPr>
        <w:jc w:val="both"/>
        <w:rPr>
          <w:lang w:val="sl-SI"/>
        </w:rPr>
      </w:pPr>
    </w:p>
    <w:p w14:paraId="20CBD37A" w14:textId="7CF01E2C" w:rsidR="00B0391A" w:rsidRPr="0003619A" w:rsidRDefault="00F13DBC" w:rsidP="008A7467">
      <w:pPr>
        <w:jc w:val="both"/>
        <w:rPr>
          <w:lang w:val="sl-SI"/>
        </w:rPr>
      </w:pPr>
      <w:r>
        <w:rPr>
          <w:lang w:val="sl-SI"/>
        </w:rPr>
        <w:t>S p</w:t>
      </w:r>
      <w:r w:rsidR="00C22C1B">
        <w:rPr>
          <w:lang w:val="sl-SI"/>
        </w:rPr>
        <w:t>redlagan</w:t>
      </w:r>
      <w:r>
        <w:rPr>
          <w:lang w:val="sl-SI"/>
        </w:rPr>
        <w:t>o</w:t>
      </w:r>
      <w:r w:rsidR="00C22C1B">
        <w:rPr>
          <w:lang w:val="sl-SI"/>
        </w:rPr>
        <w:t xml:space="preserve"> </w:t>
      </w:r>
      <w:r>
        <w:rPr>
          <w:lang w:val="sl-SI"/>
        </w:rPr>
        <w:t xml:space="preserve">dopolnitvijo se zagotavlja uskladitev določb 44. člena uredbe </w:t>
      </w:r>
      <w:r w:rsidR="000942BA">
        <w:rPr>
          <w:lang w:val="sl-SI"/>
        </w:rPr>
        <w:t>z določbami tretjega odstavka 7. člena ZSReg, kot je bil dopolnjen z novelo ZSReg-H.</w:t>
      </w:r>
      <w:r w:rsidR="000F4A43">
        <w:rPr>
          <w:lang w:val="sl-SI"/>
        </w:rPr>
        <w:t xml:space="preserve"> </w:t>
      </w:r>
    </w:p>
    <w:p w14:paraId="7B5D7DB0" w14:textId="77777777" w:rsidR="00AE7187" w:rsidRDefault="00AE7187" w:rsidP="008A7467">
      <w:pPr>
        <w:jc w:val="both"/>
        <w:rPr>
          <w:lang w:val="sl-SI"/>
        </w:rPr>
      </w:pPr>
    </w:p>
    <w:p w14:paraId="4C18FECA" w14:textId="7B4998F1" w:rsidR="00027A52" w:rsidRPr="00027A52" w:rsidRDefault="00027A52" w:rsidP="008A7467">
      <w:pPr>
        <w:jc w:val="both"/>
        <w:rPr>
          <w:b/>
          <w:bCs/>
          <w:lang w:val="sl-SI"/>
        </w:rPr>
      </w:pPr>
      <w:r w:rsidRPr="00027A52">
        <w:rPr>
          <w:b/>
          <w:bCs/>
          <w:lang w:val="sl-SI"/>
        </w:rPr>
        <w:t>K 21. členu:</w:t>
      </w:r>
    </w:p>
    <w:p w14:paraId="18F4658D" w14:textId="77777777" w:rsidR="00027A52" w:rsidRDefault="00027A52" w:rsidP="008A7467">
      <w:pPr>
        <w:jc w:val="both"/>
        <w:rPr>
          <w:lang w:val="sl-SI"/>
        </w:rPr>
      </w:pPr>
    </w:p>
    <w:p w14:paraId="4DF3FA05" w14:textId="36DE0299" w:rsidR="00027A52" w:rsidRPr="0003619A" w:rsidRDefault="00027A52" w:rsidP="008A7467">
      <w:pPr>
        <w:jc w:val="both"/>
        <w:rPr>
          <w:lang w:val="sl-SI"/>
        </w:rPr>
      </w:pPr>
      <w:r>
        <w:rPr>
          <w:lang w:val="sl-SI"/>
        </w:rPr>
        <w:t>Predlagani člen ureja prehodno obdobje.</w:t>
      </w:r>
    </w:p>
    <w:p w14:paraId="5DB62F26" w14:textId="77777777" w:rsidR="00AE7187" w:rsidRPr="0003619A" w:rsidRDefault="00AE7187" w:rsidP="008A7467">
      <w:pPr>
        <w:jc w:val="both"/>
        <w:rPr>
          <w:lang w:val="sl-SI"/>
        </w:rPr>
      </w:pPr>
    </w:p>
    <w:p w14:paraId="5913C351" w14:textId="132E6872" w:rsidR="00AE7187" w:rsidRPr="0003619A" w:rsidRDefault="00AE7187" w:rsidP="00AE7187">
      <w:pPr>
        <w:jc w:val="both"/>
        <w:rPr>
          <w:b/>
          <w:bCs/>
          <w:lang w:val="sl-SI"/>
        </w:rPr>
      </w:pPr>
      <w:r w:rsidRPr="0003619A">
        <w:rPr>
          <w:b/>
          <w:bCs/>
          <w:lang w:val="sl-SI"/>
        </w:rPr>
        <w:t>K 2</w:t>
      </w:r>
      <w:r w:rsidR="00027A52">
        <w:rPr>
          <w:b/>
          <w:bCs/>
          <w:lang w:val="sl-SI"/>
        </w:rPr>
        <w:t>2</w:t>
      </w:r>
      <w:r w:rsidRPr="0003619A">
        <w:rPr>
          <w:b/>
          <w:bCs/>
          <w:lang w:val="sl-SI"/>
        </w:rPr>
        <w:t>. členu:</w:t>
      </w:r>
    </w:p>
    <w:p w14:paraId="7977C390" w14:textId="77777777" w:rsidR="00AE7187" w:rsidRPr="0003619A" w:rsidRDefault="00AE7187" w:rsidP="008A7467">
      <w:pPr>
        <w:jc w:val="both"/>
        <w:rPr>
          <w:lang w:val="sl-SI"/>
        </w:rPr>
      </w:pPr>
    </w:p>
    <w:p w14:paraId="7633BCA9" w14:textId="77777777" w:rsidR="00D540A0" w:rsidRPr="0003619A" w:rsidRDefault="00D540A0" w:rsidP="00D540A0">
      <w:pPr>
        <w:jc w:val="both"/>
        <w:rPr>
          <w:lang w:val="sl-SI"/>
        </w:rPr>
      </w:pPr>
      <w:r w:rsidRPr="0003619A">
        <w:rPr>
          <w:lang w:val="sl-SI"/>
        </w:rPr>
        <w:t xml:space="preserve">Predviden je 15-dnevni </w:t>
      </w:r>
      <w:r w:rsidRPr="0003619A">
        <w:rPr>
          <w:i/>
          <w:lang w:val="sl-SI"/>
        </w:rPr>
        <w:t xml:space="preserve">vacatio legis. </w:t>
      </w:r>
    </w:p>
    <w:p w14:paraId="662ECE55" w14:textId="77777777" w:rsidR="00AE7187" w:rsidRPr="0003619A" w:rsidRDefault="00AE7187" w:rsidP="008A7467">
      <w:pPr>
        <w:jc w:val="both"/>
        <w:rPr>
          <w:lang w:val="sl-SI"/>
        </w:rPr>
      </w:pPr>
    </w:p>
    <w:sectPr w:rsidR="00AE7187" w:rsidRPr="0003619A" w:rsidSect="00030F8B">
      <w:headerReference w:type="default" r:id="rId11"/>
      <w:footerReference w:type="default" r:id="rId12"/>
      <w:headerReference w:type="first" r:id="rId13"/>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DE02F" w14:textId="77777777" w:rsidR="0045766F" w:rsidRDefault="0045766F">
      <w:r>
        <w:separator/>
      </w:r>
    </w:p>
  </w:endnote>
  <w:endnote w:type="continuationSeparator" w:id="0">
    <w:p w14:paraId="53807FFE" w14:textId="77777777" w:rsidR="0045766F" w:rsidRDefault="00457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C4340" w14:textId="77777777" w:rsidR="00F72335" w:rsidRDefault="00F72335">
    <w:pPr>
      <w:pStyle w:val="Noga"/>
      <w:jc w:val="right"/>
    </w:pPr>
    <w:r>
      <w:fldChar w:fldCharType="begin"/>
    </w:r>
    <w:r>
      <w:instrText xml:space="preserve"> PAGE   \* MERGEFORMAT </w:instrText>
    </w:r>
    <w:r>
      <w:fldChar w:fldCharType="separate"/>
    </w:r>
    <w:r>
      <w:rPr>
        <w:noProof/>
      </w:rPr>
      <w:t>2</w:t>
    </w:r>
    <w:r>
      <w:rPr>
        <w:noProof/>
      </w:rPr>
      <w:fldChar w:fldCharType="end"/>
    </w:r>
  </w:p>
  <w:p w14:paraId="574CAACA" w14:textId="77777777" w:rsidR="00F72335" w:rsidRDefault="00F7233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6E829" w14:textId="77777777" w:rsidR="0045766F" w:rsidRDefault="0045766F">
      <w:r>
        <w:separator/>
      </w:r>
    </w:p>
  </w:footnote>
  <w:footnote w:type="continuationSeparator" w:id="0">
    <w:p w14:paraId="17DC014B" w14:textId="77777777" w:rsidR="0045766F" w:rsidRDefault="004576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99924"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7E8D83EF" w14:textId="77777777">
      <w:trPr>
        <w:cantSplit/>
        <w:trHeight w:hRule="exact" w:val="847"/>
      </w:trPr>
      <w:tc>
        <w:tcPr>
          <w:tcW w:w="567" w:type="dxa"/>
        </w:tcPr>
        <w:p w14:paraId="5F73F511" w14:textId="7B11475D" w:rsidR="002A2B69" w:rsidRPr="008F3500" w:rsidRDefault="007A2DD7" w:rsidP="00D248DE">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0" distB="0" distL="114300" distR="114300" simplePos="0" relativeHeight="251657216" behindDoc="0" locked="0" layoutInCell="0" allowOverlap="1" wp14:anchorId="42578016" wp14:editId="2D5D9B08">
                    <wp:simplePos x="0" y="0"/>
                    <wp:positionH relativeFrom="column">
                      <wp:posOffset>29845</wp:posOffset>
                    </wp:positionH>
                    <wp:positionV relativeFrom="page">
                      <wp:posOffset>3600450</wp:posOffset>
                    </wp:positionV>
                    <wp:extent cx="215900" cy="0"/>
                    <wp:effectExtent l="10795" t="9525" r="11430"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37F7CF"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160B6435" w14:textId="77777777" w:rsidR="00A0589E" w:rsidRDefault="00A0589E" w:rsidP="00D34769">
    <w:pPr>
      <w:pStyle w:val="Glava"/>
      <w:tabs>
        <w:tab w:val="clear" w:pos="4320"/>
        <w:tab w:val="clear" w:pos="8640"/>
        <w:tab w:val="left" w:pos="5112"/>
      </w:tabs>
      <w:spacing w:line="240" w:lineRule="exact"/>
      <w:rPr>
        <w:rFonts w:cs="Arial"/>
        <w:sz w:val="16"/>
        <w:lang w:val="sl-SI"/>
      </w:rPr>
    </w:pPr>
  </w:p>
  <w:p w14:paraId="4E100CCF" w14:textId="4A4170F9" w:rsidR="00D34769" w:rsidRPr="00D34769" w:rsidRDefault="007A2DD7" w:rsidP="00D34769">
    <w:pPr>
      <w:pStyle w:val="Glava"/>
      <w:tabs>
        <w:tab w:val="clear" w:pos="4320"/>
        <w:tab w:val="clear" w:pos="8640"/>
        <w:tab w:val="left" w:pos="5112"/>
      </w:tabs>
      <w:spacing w:line="240" w:lineRule="exact"/>
      <w:rPr>
        <w:sz w:val="16"/>
        <w:szCs w:val="16"/>
      </w:rPr>
    </w:pPr>
    <w:r>
      <w:rPr>
        <w:noProof/>
      </w:rPr>
      <w:drawing>
        <wp:anchor distT="0" distB="0" distL="114300" distR="114300" simplePos="0" relativeHeight="251658240" behindDoc="0" locked="0" layoutInCell="1" allowOverlap="1" wp14:anchorId="31D9B199" wp14:editId="2843C0A0">
          <wp:simplePos x="0" y="0"/>
          <wp:positionH relativeFrom="page">
            <wp:posOffset>0</wp:posOffset>
          </wp:positionH>
          <wp:positionV relativeFrom="page">
            <wp:posOffset>0</wp:posOffset>
          </wp:positionV>
          <wp:extent cx="4321810" cy="972185"/>
          <wp:effectExtent l="0" t="0" r="0" b="0"/>
          <wp:wrapSquare wrapText="bothSides"/>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00030F8B">
      <w:rPr>
        <w:rFonts w:cs="Arial"/>
        <w:sz w:val="16"/>
        <w:lang w:val="sl-SI"/>
      </w:rPr>
      <w:t xml:space="preserve">Župančičeva </w:t>
    </w:r>
    <w:r w:rsidR="00A0589E">
      <w:rPr>
        <w:rFonts w:cs="Arial"/>
        <w:sz w:val="16"/>
        <w:lang w:val="sl-SI"/>
      </w:rPr>
      <w:t xml:space="preserve">ulica </w:t>
    </w:r>
    <w:r w:rsidR="00030F8B">
      <w:rPr>
        <w:rFonts w:cs="Arial"/>
        <w:sz w:val="16"/>
        <w:lang w:val="sl-SI"/>
      </w:rPr>
      <w:t>3</w:t>
    </w:r>
    <w:r w:rsidR="00A770A6" w:rsidRPr="008F3500">
      <w:rPr>
        <w:rFonts w:cs="Arial"/>
        <w:sz w:val="16"/>
        <w:lang w:val="sl-SI"/>
      </w:rPr>
      <w:t xml:space="preserve">, </w:t>
    </w:r>
    <w:r w:rsidR="00030F8B">
      <w:rPr>
        <w:rFonts w:cs="Arial"/>
        <w:sz w:val="16"/>
        <w:lang w:val="sl-SI"/>
      </w:rPr>
      <w:t>1000 Ljubljana</w:t>
    </w:r>
    <w:r w:rsidR="00A770A6" w:rsidRPr="008F3500">
      <w:rPr>
        <w:rFonts w:cs="Arial"/>
        <w:sz w:val="16"/>
        <w:lang w:val="sl-SI"/>
      </w:rPr>
      <w:tab/>
    </w:r>
    <w:r w:rsidR="00A0589E">
      <w:rPr>
        <w:sz w:val="16"/>
        <w:szCs w:val="16"/>
      </w:rPr>
      <w:t xml:space="preserve">T: </w:t>
    </w:r>
    <w:r w:rsidR="00D34769" w:rsidRPr="00D34769">
      <w:rPr>
        <w:sz w:val="16"/>
        <w:szCs w:val="16"/>
      </w:rPr>
      <w:t xml:space="preserve">01 </w:t>
    </w:r>
    <w:r w:rsidR="00D34769" w:rsidRPr="00D34769">
      <w:rPr>
        <w:rFonts w:cs="Arial"/>
        <w:sz w:val="16"/>
        <w:lang w:val="sl-SI"/>
      </w:rPr>
      <w:t>369</w:t>
    </w:r>
    <w:r w:rsidR="00D34769" w:rsidRPr="00D34769">
      <w:rPr>
        <w:sz w:val="16"/>
        <w:szCs w:val="16"/>
      </w:rPr>
      <w:t xml:space="preserve"> 53</w:t>
    </w:r>
    <w:r w:rsidR="00A0589E">
      <w:rPr>
        <w:sz w:val="16"/>
        <w:szCs w:val="16"/>
      </w:rPr>
      <w:t xml:space="preserve"> </w:t>
    </w:r>
    <w:r w:rsidR="00D34769" w:rsidRPr="00D34769">
      <w:rPr>
        <w:sz w:val="16"/>
        <w:szCs w:val="16"/>
      </w:rPr>
      <w:t>42</w:t>
    </w:r>
  </w:p>
  <w:p w14:paraId="58C84CF2" w14:textId="77777777" w:rsidR="00A770A6" w:rsidRPr="00D34769" w:rsidRDefault="00A770A6" w:rsidP="00D34769">
    <w:pPr>
      <w:pStyle w:val="Glava"/>
      <w:tabs>
        <w:tab w:val="clear" w:pos="4320"/>
        <w:tab w:val="clear" w:pos="8640"/>
        <w:tab w:val="left" w:pos="5112"/>
      </w:tabs>
      <w:spacing w:line="240" w:lineRule="exact"/>
      <w:rPr>
        <w:rFonts w:cs="Arial"/>
        <w:sz w:val="16"/>
        <w:szCs w:val="16"/>
        <w:lang w:val="sl-SI"/>
      </w:rPr>
    </w:pPr>
    <w:r w:rsidRPr="00D34769">
      <w:rPr>
        <w:rFonts w:cs="Arial"/>
        <w:sz w:val="16"/>
        <w:szCs w:val="16"/>
        <w:lang w:val="sl-SI"/>
      </w:rPr>
      <w:tab/>
    </w:r>
    <w:r w:rsidR="00D34769" w:rsidRPr="00D34769">
      <w:rPr>
        <w:sz w:val="16"/>
        <w:szCs w:val="16"/>
      </w:rPr>
      <w:t>F: 01 369 57</w:t>
    </w:r>
    <w:r w:rsidR="00A0589E">
      <w:rPr>
        <w:sz w:val="16"/>
        <w:szCs w:val="16"/>
      </w:rPr>
      <w:t xml:space="preserve"> </w:t>
    </w:r>
    <w:r w:rsidR="00D34769" w:rsidRPr="00D34769">
      <w:rPr>
        <w:sz w:val="16"/>
        <w:szCs w:val="16"/>
      </w:rPr>
      <w:t>83</w:t>
    </w:r>
  </w:p>
  <w:p w14:paraId="173CC166"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030F8B">
      <w:rPr>
        <w:rFonts w:cs="Arial"/>
        <w:sz w:val="16"/>
        <w:lang w:val="sl-SI"/>
      </w:rPr>
      <w:t>gp.mp@gov.si</w:t>
    </w:r>
  </w:p>
  <w:p w14:paraId="10D42599" w14:textId="77777777" w:rsidR="00A770A6" w:rsidRDefault="00A770A6" w:rsidP="00F622D9">
    <w:pPr>
      <w:pStyle w:val="Glava"/>
      <w:tabs>
        <w:tab w:val="clear" w:pos="4320"/>
        <w:tab w:val="clear" w:pos="8640"/>
        <w:tab w:val="left" w:pos="546"/>
        <w:tab w:val="left" w:pos="5112"/>
      </w:tabs>
      <w:spacing w:line="240" w:lineRule="exact"/>
      <w:rPr>
        <w:rFonts w:cs="Arial"/>
        <w:sz w:val="16"/>
        <w:lang w:val="sl-SI"/>
      </w:rPr>
    </w:pPr>
    <w:r w:rsidRPr="008F3500">
      <w:rPr>
        <w:rFonts w:cs="Arial"/>
        <w:sz w:val="16"/>
        <w:lang w:val="sl-SI"/>
      </w:rPr>
      <w:tab/>
    </w:r>
    <w:r w:rsidR="00F622D9">
      <w:rPr>
        <w:rFonts w:cs="Arial"/>
        <w:sz w:val="16"/>
        <w:lang w:val="sl-SI"/>
      </w:rPr>
      <w:tab/>
    </w:r>
    <w:r w:rsidR="00250208" w:rsidRPr="00A0589E">
      <w:rPr>
        <w:rFonts w:cs="Arial"/>
        <w:sz w:val="16"/>
        <w:lang w:val="sl-SI"/>
      </w:rPr>
      <w:t>www.mp.gov.si</w:t>
    </w:r>
  </w:p>
  <w:p w14:paraId="35B31342" w14:textId="77777777" w:rsidR="00F622D9" w:rsidRDefault="00F622D9" w:rsidP="00F622D9">
    <w:pPr>
      <w:pStyle w:val="Glava"/>
      <w:tabs>
        <w:tab w:val="clear" w:pos="4320"/>
        <w:tab w:val="clear" w:pos="8640"/>
        <w:tab w:val="left" w:pos="546"/>
        <w:tab w:val="left" w:pos="5112"/>
      </w:tabs>
      <w:spacing w:line="240" w:lineRule="exact"/>
      <w:rPr>
        <w:rFonts w:cs="Arial"/>
        <w:sz w:val="16"/>
        <w:lang w:val="sl-SI"/>
      </w:rPr>
    </w:pPr>
  </w:p>
  <w:p w14:paraId="31F6990E" w14:textId="77777777" w:rsidR="00F622D9" w:rsidRDefault="00F622D9" w:rsidP="00F622D9">
    <w:pPr>
      <w:pStyle w:val="Glava"/>
      <w:tabs>
        <w:tab w:val="clear" w:pos="4320"/>
        <w:tab w:val="clear" w:pos="8640"/>
        <w:tab w:val="left" w:pos="546"/>
        <w:tab w:val="left" w:pos="5112"/>
      </w:tabs>
      <w:spacing w:line="240" w:lineRule="exact"/>
      <w:rPr>
        <w:rFonts w:cs="Arial"/>
        <w:sz w:val="16"/>
        <w:lang w:val="sl-SI"/>
      </w:rPr>
    </w:pPr>
  </w:p>
  <w:p w14:paraId="5C5A6BE6" w14:textId="77777777" w:rsidR="00F622D9" w:rsidRDefault="00F622D9" w:rsidP="00F622D9">
    <w:pPr>
      <w:pStyle w:val="Glava"/>
      <w:tabs>
        <w:tab w:val="clear" w:pos="4320"/>
        <w:tab w:val="clear" w:pos="8640"/>
        <w:tab w:val="left" w:pos="546"/>
        <w:tab w:val="left" w:pos="5112"/>
      </w:tabs>
      <w:spacing w:line="240" w:lineRule="exact"/>
      <w:rPr>
        <w:rFonts w:cs="Arial"/>
        <w:sz w:val="16"/>
        <w:lang w:val="sl-SI"/>
      </w:rPr>
    </w:pPr>
  </w:p>
  <w:p w14:paraId="13EA5124" w14:textId="77777777" w:rsidR="00F622D9" w:rsidRDefault="00F622D9" w:rsidP="00F622D9">
    <w:pPr>
      <w:pStyle w:val="Glava"/>
      <w:tabs>
        <w:tab w:val="clear" w:pos="4320"/>
        <w:tab w:val="clear" w:pos="8640"/>
        <w:tab w:val="left" w:pos="546"/>
        <w:tab w:val="left" w:pos="5112"/>
      </w:tabs>
      <w:spacing w:line="240" w:lineRule="exact"/>
      <w:rPr>
        <w:rFonts w:cs="Arial"/>
        <w:sz w:val="16"/>
        <w:lang w:val="sl-SI"/>
      </w:rPr>
    </w:pPr>
  </w:p>
  <w:p w14:paraId="1F378BDA" w14:textId="77777777" w:rsidR="00F622D9" w:rsidRDefault="00F622D9" w:rsidP="00F622D9">
    <w:pPr>
      <w:pStyle w:val="Glava"/>
      <w:tabs>
        <w:tab w:val="clear" w:pos="4320"/>
        <w:tab w:val="clear" w:pos="8640"/>
        <w:tab w:val="left" w:pos="546"/>
        <w:tab w:val="left" w:pos="5112"/>
      </w:tabs>
      <w:spacing w:line="240" w:lineRule="exact"/>
      <w:rPr>
        <w:rFonts w:cs="Arial"/>
        <w:sz w:val="16"/>
        <w:lang w:val="sl-SI"/>
      </w:rPr>
    </w:pPr>
  </w:p>
  <w:p w14:paraId="30FCDF65" w14:textId="77777777" w:rsidR="00F622D9" w:rsidRDefault="00F622D9" w:rsidP="00F622D9">
    <w:pPr>
      <w:pStyle w:val="Glava"/>
      <w:tabs>
        <w:tab w:val="clear" w:pos="4320"/>
        <w:tab w:val="clear" w:pos="8640"/>
        <w:tab w:val="left" w:pos="546"/>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27503"/>
    <w:multiLevelType w:val="hybridMultilevel"/>
    <w:tmpl w:val="8AE62F58"/>
    <w:lvl w:ilvl="0" w:tplc="FFFFFFFF">
      <w:start w:val="1"/>
      <w:numFmt w:val="bullet"/>
      <w:lvlText w:val=""/>
      <w:lvlJc w:val="left"/>
      <w:pPr>
        <w:ind w:left="720" w:hanging="360"/>
      </w:pPr>
      <w:rPr>
        <w:rFonts w:ascii="Symbol" w:hAnsi="Symbol" w:hint="default"/>
      </w:rPr>
    </w:lvl>
    <w:lvl w:ilvl="1" w:tplc="F44C9B48">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67D669D"/>
    <w:multiLevelType w:val="hybridMultilevel"/>
    <w:tmpl w:val="C5F4D43E"/>
    <w:lvl w:ilvl="0" w:tplc="F44C9B4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7E82961"/>
    <w:multiLevelType w:val="hybridMultilevel"/>
    <w:tmpl w:val="5C105958"/>
    <w:lvl w:ilvl="0" w:tplc="F44C9B4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BD5354D"/>
    <w:multiLevelType w:val="hybridMultilevel"/>
    <w:tmpl w:val="5C8602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41A51212"/>
    <w:multiLevelType w:val="hybridMultilevel"/>
    <w:tmpl w:val="D700AE92"/>
    <w:lvl w:ilvl="0" w:tplc="F44C9B48">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49B3DB9"/>
    <w:multiLevelType w:val="hybridMultilevel"/>
    <w:tmpl w:val="AC76D568"/>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8EF84686">
      <w:start w:val="4"/>
      <w:numFmt w:val="bullet"/>
      <w:lvlText w:val="–"/>
      <w:lvlJc w:val="left"/>
      <w:pPr>
        <w:ind w:left="2160" w:hanging="360"/>
      </w:pPr>
      <w:rPr>
        <w:rFonts w:ascii="Arial" w:eastAsiaTheme="minorHAnsi"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F9A11FA"/>
    <w:multiLevelType w:val="hybridMultilevel"/>
    <w:tmpl w:val="ACC0C6DA"/>
    <w:lvl w:ilvl="0" w:tplc="F44C9B48">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677A0D3F"/>
    <w:multiLevelType w:val="multilevel"/>
    <w:tmpl w:val="BF70B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CB3512D"/>
    <w:multiLevelType w:val="hybridMultilevel"/>
    <w:tmpl w:val="FC3655F8"/>
    <w:lvl w:ilvl="0" w:tplc="F44C9B48">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32232611">
    <w:abstractNumId w:val="16"/>
  </w:num>
  <w:num w:numId="2" w16cid:durableId="66420659">
    <w:abstractNumId w:val="8"/>
  </w:num>
  <w:num w:numId="3" w16cid:durableId="2026981850">
    <w:abstractNumId w:val="11"/>
  </w:num>
  <w:num w:numId="4" w16cid:durableId="2112506990">
    <w:abstractNumId w:val="1"/>
  </w:num>
  <w:num w:numId="5" w16cid:durableId="1326471697">
    <w:abstractNumId w:val="2"/>
  </w:num>
  <w:num w:numId="6" w16cid:durableId="765661660">
    <w:abstractNumId w:val="4"/>
  </w:num>
  <w:num w:numId="7" w16cid:durableId="2118406531">
    <w:abstractNumId w:val="15"/>
  </w:num>
  <w:num w:numId="8" w16cid:durableId="1020739800">
    <w:abstractNumId w:val="14"/>
  </w:num>
  <w:num w:numId="9" w16cid:durableId="392390918">
    <w:abstractNumId w:val="18"/>
  </w:num>
  <w:num w:numId="10" w16cid:durableId="973414290">
    <w:abstractNumId w:val="20"/>
  </w:num>
  <w:num w:numId="11" w16cid:durableId="1436054437">
    <w:abstractNumId w:val="10"/>
  </w:num>
  <w:num w:numId="12" w16cid:durableId="1835564159">
    <w:abstractNumId w:val="6"/>
  </w:num>
  <w:num w:numId="13" w16cid:durableId="1181703802">
    <w:abstractNumId w:val="12"/>
  </w:num>
  <w:num w:numId="14" w16cid:durableId="1060976706">
    <w:abstractNumId w:val="19"/>
  </w:num>
  <w:num w:numId="15" w16cid:durableId="868757047">
    <w:abstractNumId w:val="5"/>
  </w:num>
  <w:num w:numId="16" w16cid:durableId="448159596">
    <w:abstractNumId w:val="13"/>
  </w:num>
  <w:num w:numId="17" w16cid:durableId="2001233525">
    <w:abstractNumId w:val="3"/>
  </w:num>
  <w:num w:numId="18" w16cid:durableId="1676109495">
    <w:abstractNumId w:val="0"/>
  </w:num>
  <w:num w:numId="19" w16cid:durableId="248008929">
    <w:abstractNumId w:val="9"/>
  </w:num>
  <w:num w:numId="20" w16cid:durableId="42409926">
    <w:abstractNumId w:val="7"/>
  </w:num>
  <w:num w:numId="21" w16cid:durableId="89689250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D95"/>
    <w:rsid w:val="0000479C"/>
    <w:rsid w:val="000059E0"/>
    <w:rsid w:val="000107A6"/>
    <w:rsid w:val="00011444"/>
    <w:rsid w:val="00011888"/>
    <w:rsid w:val="00014784"/>
    <w:rsid w:val="000156AC"/>
    <w:rsid w:val="00015C00"/>
    <w:rsid w:val="00016E48"/>
    <w:rsid w:val="00021EAD"/>
    <w:rsid w:val="0002262A"/>
    <w:rsid w:val="0002294C"/>
    <w:rsid w:val="00023A88"/>
    <w:rsid w:val="00027544"/>
    <w:rsid w:val="00027A52"/>
    <w:rsid w:val="00027B25"/>
    <w:rsid w:val="00030F8B"/>
    <w:rsid w:val="00031F04"/>
    <w:rsid w:val="0003297E"/>
    <w:rsid w:val="00033960"/>
    <w:rsid w:val="0003619A"/>
    <w:rsid w:val="00036AFE"/>
    <w:rsid w:val="00040D4C"/>
    <w:rsid w:val="00040FA1"/>
    <w:rsid w:val="000421DA"/>
    <w:rsid w:val="00042417"/>
    <w:rsid w:val="0004323F"/>
    <w:rsid w:val="00043532"/>
    <w:rsid w:val="00045B24"/>
    <w:rsid w:val="00053053"/>
    <w:rsid w:val="00054769"/>
    <w:rsid w:val="00056480"/>
    <w:rsid w:val="0005676C"/>
    <w:rsid w:val="00063EA6"/>
    <w:rsid w:val="000705B9"/>
    <w:rsid w:val="00071B8E"/>
    <w:rsid w:val="00073906"/>
    <w:rsid w:val="00076776"/>
    <w:rsid w:val="000819F3"/>
    <w:rsid w:val="00083437"/>
    <w:rsid w:val="00083722"/>
    <w:rsid w:val="00084484"/>
    <w:rsid w:val="000846CC"/>
    <w:rsid w:val="00086119"/>
    <w:rsid w:val="00091928"/>
    <w:rsid w:val="00092BE9"/>
    <w:rsid w:val="000942BA"/>
    <w:rsid w:val="000968C5"/>
    <w:rsid w:val="00096AF4"/>
    <w:rsid w:val="0009790F"/>
    <w:rsid w:val="000A5452"/>
    <w:rsid w:val="000A7238"/>
    <w:rsid w:val="000B0EC3"/>
    <w:rsid w:val="000B5041"/>
    <w:rsid w:val="000B6950"/>
    <w:rsid w:val="000C1332"/>
    <w:rsid w:val="000C162A"/>
    <w:rsid w:val="000C5FF6"/>
    <w:rsid w:val="000D1075"/>
    <w:rsid w:val="000D176A"/>
    <w:rsid w:val="000D22F1"/>
    <w:rsid w:val="000D7C79"/>
    <w:rsid w:val="000E1C4D"/>
    <w:rsid w:val="000E4724"/>
    <w:rsid w:val="000E49B8"/>
    <w:rsid w:val="000E4B8B"/>
    <w:rsid w:val="000E62F4"/>
    <w:rsid w:val="000E641C"/>
    <w:rsid w:val="000F2AEE"/>
    <w:rsid w:val="000F4A43"/>
    <w:rsid w:val="000F6575"/>
    <w:rsid w:val="000F6B82"/>
    <w:rsid w:val="000F713A"/>
    <w:rsid w:val="000F7448"/>
    <w:rsid w:val="00101271"/>
    <w:rsid w:val="00103754"/>
    <w:rsid w:val="00104F7D"/>
    <w:rsid w:val="001066E8"/>
    <w:rsid w:val="00112B82"/>
    <w:rsid w:val="00113795"/>
    <w:rsid w:val="00115314"/>
    <w:rsid w:val="0011594C"/>
    <w:rsid w:val="00117F44"/>
    <w:rsid w:val="001210A0"/>
    <w:rsid w:val="00121E99"/>
    <w:rsid w:val="00122889"/>
    <w:rsid w:val="00131BC9"/>
    <w:rsid w:val="0013228C"/>
    <w:rsid w:val="00134428"/>
    <w:rsid w:val="0013521F"/>
    <w:rsid w:val="001357B2"/>
    <w:rsid w:val="00141E9A"/>
    <w:rsid w:val="00143BCA"/>
    <w:rsid w:val="001440EF"/>
    <w:rsid w:val="00146470"/>
    <w:rsid w:val="001522F8"/>
    <w:rsid w:val="00152818"/>
    <w:rsid w:val="00152FF0"/>
    <w:rsid w:val="00156531"/>
    <w:rsid w:val="001600B4"/>
    <w:rsid w:val="001614D8"/>
    <w:rsid w:val="00161995"/>
    <w:rsid w:val="00162DD4"/>
    <w:rsid w:val="00164923"/>
    <w:rsid w:val="00165BEF"/>
    <w:rsid w:val="001676C8"/>
    <w:rsid w:val="0017356C"/>
    <w:rsid w:val="0017478F"/>
    <w:rsid w:val="00174791"/>
    <w:rsid w:val="00177EBA"/>
    <w:rsid w:val="0018332A"/>
    <w:rsid w:val="001865D7"/>
    <w:rsid w:val="00190492"/>
    <w:rsid w:val="001904B8"/>
    <w:rsid w:val="001917FD"/>
    <w:rsid w:val="00192C02"/>
    <w:rsid w:val="0019303B"/>
    <w:rsid w:val="00193580"/>
    <w:rsid w:val="00193A98"/>
    <w:rsid w:val="00194A59"/>
    <w:rsid w:val="00195F7A"/>
    <w:rsid w:val="00196AA5"/>
    <w:rsid w:val="001A3FF6"/>
    <w:rsid w:val="001B3961"/>
    <w:rsid w:val="001B6B6B"/>
    <w:rsid w:val="001C06CE"/>
    <w:rsid w:val="001C2FF6"/>
    <w:rsid w:val="001C497B"/>
    <w:rsid w:val="001C616B"/>
    <w:rsid w:val="001C76DF"/>
    <w:rsid w:val="001D21AE"/>
    <w:rsid w:val="001D3E2B"/>
    <w:rsid w:val="001E23C4"/>
    <w:rsid w:val="001E3C9B"/>
    <w:rsid w:val="001E51F2"/>
    <w:rsid w:val="001F1209"/>
    <w:rsid w:val="001F1395"/>
    <w:rsid w:val="001F2225"/>
    <w:rsid w:val="001F3D01"/>
    <w:rsid w:val="001F6D95"/>
    <w:rsid w:val="001F7C2D"/>
    <w:rsid w:val="00200532"/>
    <w:rsid w:val="00202A77"/>
    <w:rsid w:val="0020508F"/>
    <w:rsid w:val="00206B4D"/>
    <w:rsid w:val="002070E6"/>
    <w:rsid w:val="002109DD"/>
    <w:rsid w:val="00211087"/>
    <w:rsid w:val="00216E87"/>
    <w:rsid w:val="00217AA4"/>
    <w:rsid w:val="0023010D"/>
    <w:rsid w:val="0023128E"/>
    <w:rsid w:val="00232FB4"/>
    <w:rsid w:val="00233114"/>
    <w:rsid w:val="0024234D"/>
    <w:rsid w:val="00243AEE"/>
    <w:rsid w:val="00243F6C"/>
    <w:rsid w:val="002447EE"/>
    <w:rsid w:val="00246CB7"/>
    <w:rsid w:val="00250208"/>
    <w:rsid w:val="00250ACB"/>
    <w:rsid w:val="00256E59"/>
    <w:rsid w:val="0025734B"/>
    <w:rsid w:val="0025780C"/>
    <w:rsid w:val="00262E21"/>
    <w:rsid w:val="00263807"/>
    <w:rsid w:val="00265907"/>
    <w:rsid w:val="00265915"/>
    <w:rsid w:val="00266D03"/>
    <w:rsid w:val="00266F17"/>
    <w:rsid w:val="00271CE5"/>
    <w:rsid w:val="002720B8"/>
    <w:rsid w:val="00273A6A"/>
    <w:rsid w:val="00274203"/>
    <w:rsid w:val="002763C4"/>
    <w:rsid w:val="00277B59"/>
    <w:rsid w:val="00282020"/>
    <w:rsid w:val="00287A67"/>
    <w:rsid w:val="00291C8A"/>
    <w:rsid w:val="00294554"/>
    <w:rsid w:val="00297EC9"/>
    <w:rsid w:val="00297FEA"/>
    <w:rsid w:val="002A05D6"/>
    <w:rsid w:val="002A1401"/>
    <w:rsid w:val="002A2B69"/>
    <w:rsid w:val="002A5ADF"/>
    <w:rsid w:val="002A6CA6"/>
    <w:rsid w:val="002B5BE6"/>
    <w:rsid w:val="002B6B47"/>
    <w:rsid w:val="002C171E"/>
    <w:rsid w:val="002C7384"/>
    <w:rsid w:val="002D1B5F"/>
    <w:rsid w:val="002E00C5"/>
    <w:rsid w:val="002E04BA"/>
    <w:rsid w:val="002E5BD6"/>
    <w:rsid w:val="002E6BB9"/>
    <w:rsid w:val="002E7597"/>
    <w:rsid w:val="002F3DCD"/>
    <w:rsid w:val="002F6745"/>
    <w:rsid w:val="00302171"/>
    <w:rsid w:val="00302AD9"/>
    <w:rsid w:val="003039EA"/>
    <w:rsid w:val="00307BA8"/>
    <w:rsid w:val="00311E60"/>
    <w:rsid w:val="00312C2A"/>
    <w:rsid w:val="003134F5"/>
    <w:rsid w:val="003210F1"/>
    <w:rsid w:val="00325580"/>
    <w:rsid w:val="003272C7"/>
    <w:rsid w:val="00333E10"/>
    <w:rsid w:val="00335648"/>
    <w:rsid w:val="003362A8"/>
    <w:rsid w:val="003445AF"/>
    <w:rsid w:val="0034725E"/>
    <w:rsid w:val="00347BA3"/>
    <w:rsid w:val="00352C4C"/>
    <w:rsid w:val="00353C6B"/>
    <w:rsid w:val="00355B4C"/>
    <w:rsid w:val="00355D6F"/>
    <w:rsid w:val="003569B3"/>
    <w:rsid w:val="003571CD"/>
    <w:rsid w:val="00357572"/>
    <w:rsid w:val="0036284A"/>
    <w:rsid w:val="003636BF"/>
    <w:rsid w:val="00366E6D"/>
    <w:rsid w:val="00366EAB"/>
    <w:rsid w:val="00371442"/>
    <w:rsid w:val="0037291B"/>
    <w:rsid w:val="00376E71"/>
    <w:rsid w:val="00377613"/>
    <w:rsid w:val="00383809"/>
    <w:rsid w:val="003845B4"/>
    <w:rsid w:val="003849AA"/>
    <w:rsid w:val="00384EFE"/>
    <w:rsid w:val="00387B1A"/>
    <w:rsid w:val="00392DC6"/>
    <w:rsid w:val="00397C23"/>
    <w:rsid w:val="00397F52"/>
    <w:rsid w:val="003A35CE"/>
    <w:rsid w:val="003A5701"/>
    <w:rsid w:val="003B1F65"/>
    <w:rsid w:val="003B4933"/>
    <w:rsid w:val="003B644A"/>
    <w:rsid w:val="003B6575"/>
    <w:rsid w:val="003B6674"/>
    <w:rsid w:val="003C0E0D"/>
    <w:rsid w:val="003C2676"/>
    <w:rsid w:val="003C2B2F"/>
    <w:rsid w:val="003C5EE5"/>
    <w:rsid w:val="003C6973"/>
    <w:rsid w:val="003C7E75"/>
    <w:rsid w:val="003D0340"/>
    <w:rsid w:val="003D1392"/>
    <w:rsid w:val="003D2E6F"/>
    <w:rsid w:val="003D59DD"/>
    <w:rsid w:val="003E0B5A"/>
    <w:rsid w:val="003E1C74"/>
    <w:rsid w:val="003E3D90"/>
    <w:rsid w:val="003E6811"/>
    <w:rsid w:val="003F23E6"/>
    <w:rsid w:val="003F303E"/>
    <w:rsid w:val="003F33B5"/>
    <w:rsid w:val="003F7050"/>
    <w:rsid w:val="00400544"/>
    <w:rsid w:val="0040468B"/>
    <w:rsid w:val="00411D25"/>
    <w:rsid w:val="00415344"/>
    <w:rsid w:val="00417D5A"/>
    <w:rsid w:val="00420977"/>
    <w:rsid w:val="0042164F"/>
    <w:rsid w:val="0042285A"/>
    <w:rsid w:val="00422ABA"/>
    <w:rsid w:val="00423A34"/>
    <w:rsid w:val="00424409"/>
    <w:rsid w:val="00425E23"/>
    <w:rsid w:val="00431801"/>
    <w:rsid w:val="00436591"/>
    <w:rsid w:val="00436817"/>
    <w:rsid w:val="00437310"/>
    <w:rsid w:val="00440066"/>
    <w:rsid w:val="004433D8"/>
    <w:rsid w:val="00443F01"/>
    <w:rsid w:val="0044468E"/>
    <w:rsid w:val="004557A9"/>
    <w:rsid w:val="0045766F"/>
    <w:rsid w:val="0046042F"/>
    <w:rsid w:val="004657EE"/>
    <w:rsid w:val="00465FF4"/>
    <w:rsid w:val="00466A51"/>
    <w:rsid w:val="00472E55"/>
    <w:rsid w:val="00473653"/>
    <w:rsid w:val="0047382E"/>
    <w:rsid w:val="004761C7"/>
    <w:rsid w:val="00477766"/>
    <w:rsid w:val="00480528"/>
    <w:rsid w:val="004806CB"/>
    <w:rsid w:val="0048169F"/>
    <w:rsid w:val="00485B98"/>
    <w:rsid w:val="00487BB5"/>
    <w:rsid w:val="00491AA0"/>
    <w:rsid w:val="00494EC7"/>
    <w:rsid w:val="00496086"/>
    <w:rsid w:val="004A1E41"/>
    <w:rsid w:val="004A230F"/>
    <w:rsid w:val="004A436A"/>
    <w:rsid w:val="004B36D0"/>
    <w:rsid w:val="004B70EF"/>
    <w:rsid w:val="004B7ECF"/>
    <w:rsid w:val="004C0341"/>
    <w:rsid w:val="004C1BF4"/>
    <w:rsid w:val="004C6453"/>
    <w:rsid w:val="004C7CA7"/>
    <w:rsid w:val="004D0F9C"/>
    <w:rsid w:val="004D202F"/>
    <w:rsid w:val="004D244A"/>
    <w:rsid w:val="004D2B6B"/>
    <w:rsid w:val="004D3CFB"/>
    <w:rsid w:val="004D7F31"/>
    <w:rsid w:val="004E1CB2"/>
    <w:rsid w:val="004F0CB1"/>
    <w:rsid w:val="004F6584"/>
    <w:rsid w:val="00501B4C"/>
    <w:rsid w:val="00502929"/>
    <w:rsid w:val="00502AA3"/>
    <w:rsid w:val="00505517"/>
    <w:rsid w:val="00507E75"/>
    <w:rsid w:val="00510149"/>
    <w:rsid w:val="005110B1"/>
    <w:rsid w:val="005145C9"/>
    <w:rsid w:val="0051575B"/>
    <w:rsid w:val="00522895"/>
    <w:rsid w:val="00523E83"/>
    <w:rsid w:val="005258D7"/>
    <w:rsid w:val="00526246"/>
    <w:rsid w:val="005309FC"/>
    <w:rsid w:val="0053202B"/>
    <w:rsid w:val="00532646"/>
    <w:rsid w:val="00533D49"/>
    <w:rsid w:val="00535E0B"/>
    <w:rsid w:val="00536056"/>
    <w:rsid w:val="005470A4"/>
    <w:rsid w:val="00551C3E"/>
    <w:rsid w:val="00556B5E"/>
    <w:rsid w:val="005576D0"/>
    <w:rsid w:val="005577CA"/>
    <w:rsid w:val="0056602B"/>
    <w:rsid w:val="00567106"/>
    <w:rsid w:val="0056769C"/>
    <w:rsid w:val="00570CD0"/>
    <w:rsid w:val="00571461"/>
    <w:rsid w:val="005719FC"/>
    <w:rsid w:val="005737A2"/>
    <w:rsid w:val="00574621"/>
    <w:rsid w:val="00574D1F"/>
    <w:rsid w:val="00574FFB"/>
    <w:rsid w:val="00585F6E"/>
    <w:rsid w:val="00590F62"/>
    <w:rsid w:val="00593D8F"/>
    <w:rsid w:val="005955B8"/>
    <w:rsid w:val="00596094"/>
    <w:rsid w:val="00597596"/>
    <w:rsid w:val="005A2A96"/>
    <w:rsid w:val="005A4244"/>
    <w:rsid w:val="005A52B2"/>
    <w:rsid w:val="005A58DD"/>
    <w:rsid w:val="005A6C44"/>
    <w:rsid w:val="005B0086"/>
    <w:rsid w:val="005B469B"/>
    <w:rsid w:val="005D44E7"/>
    <w:rsid w:val="005D52A3"/>
    <w:rsid w:val="005D5F3E"/>
    <w:rsid w:val="005D6E40"/>
    <w:rsid w:val="005D72E5"/>
    <w:rsid w:val="005E1877"/>
    <w:rsid w:val="005E1D3C"/>
    <w:rsid w:val="005E2779"/>
    <w:rsid w:val="005E3F59"/>
    <w:rsid w:val="005E4283"/>
    <w:rsid w:val="005E6656"/>
    <w:rsid w:val="005E7CE7"/>
    <w:rsid w:val="005F13D2"/>
    <w:rsid w:val="005F76EB"/>
    <w:rsid w:val="006007B3"/>
    <w:rsid w:val="00603722"/>
    <w:rsid w:val="0060532F"/>
    <w:rsid w:val="00605D37"/>
    <w:rsid w:val="00605F30"/>
    <w:rsid w:val="00607019"/>
    <w:rsid w:val="00611226"/>
    <w:rsid w:val="0061288B"/>
    <w:rsid w:val="00612C39"/>
    <w:rsid w:val="00613506"/>
    <w:rsid w:val="00615498"/>
    <w:rsid w:val="0061644D"/>
    <w:rsid w:val="006200B1"/>
    <w:rsid w:val="00625350"/>
    <w:rsid w:val="00625A37"/>
    <w:rsid w:val="00625AE6"/>
    <w:rsid w:val="00632253"/>
    <w:rsid w:val="00634F73"/>
    <w:rsid w:val="00635B3F"/>
    <w:rsid w:val="00636A50"/>
    <w:rsid w:val="00641597"/>
    <w:rsid w:val="00641A04"/>
    <w:rsid w:val="0064215B"/>
    <w:rsid w:val="00642714"/>
    <w:rsid w:val="006455CE"/>
    <w:rsid w:val="00647516"/>
    <w:rsid w:val="00647A3F"/>
    <w:rsid w:val="00654777"/>
    <w:rsid w:val="00655841"/>
    <w:rsid w:val="00656408"/>
    <w:rsid w:val="00664D95"/>
    <w:rsid w:val="006655D8"/>
    <w:rsid w:val="006715BD"/>
    <w:rsid w:val="006730D3"/>
    <w:rsid w:val="006760EA"/>
    <w:rsid w:val="006872EB"/>
    <w:rsid w:val="00695642"/>
    <w:rsid w:val="00696D8D"/>
    <w:rsid w:val="006A1FDA"/>
    <w:rsid w:val="006A2C17"/>
    <w:rsid w:val="006A490A"/>
    <w:rsid w:val="006A5E90"/>
    <w:rsid w:val="006A6094"/>
    <w:rsid w:val="006A6330"/>
    <w:rsid w:val="006A765C"/>
    <w:rsid w:val="006B18E7"/>
    <w:rsid w:val="006C1948"/>
    <w:rsid w:val="006C2B7A"/>
    <w:rsid w:val="006C39EB"/>
    <w:rsid w:val="006C70C5"/>
    <w:rsid w:val="006D164C"/>
    <w:rsid w:val="006D20ED"/>
    <w:rsid w:val="006D534D"/>
    <w:rsid w:val="006D5A63"/>
    <w:rsid w:val="006D5E72"/>
    <w:rsid w:val="006E08F0"/>
    <w:rsid w:val="006E16F8"/>
    <w:rsid w:val="006E4976"/>
    <w:rsid w:val="0070503C"/>
    <w:rsid w:val="007055BE"/>
    <w:rsid w:val="00706243"/>
    <w:rsid w:val="007065C9"/>
    <w:rsid w:val="007107CC"/>
    <w:rsid w:val="00710D92"/>
    <w:rsid w:val="00711D28"/>
    <w:rsid w:val="00716162"/>
    <w:rsid w:val="00716621"/>
    <w:rsid w:val="007175C5"/>
    <w:rsid w:val="00717A98"/>
    <w:rsid w:val="00720DEB"/>
    <w:rsid w:val="00722B9B"/>
    <w:rsid w:val="00722D64"/>
    <w:rsid w:val="007234BD"/>
    <w:rsid w:val="00726E29"/>
    <w:rsid w:val="007270E8"/>
    <w:rsid w:val="00733017"/>
    <w:rsid w:val="00734417"/>
    <w:rsid w:val="00735170"/>
    <w:rsid w:val="0073795E"/>
    <w:rsid w:val="007460FB"/>
    <w:rsid w:val="00746492"/>
    <w:rsid w:val="0074722B"/>
    <w:rsid w:val="00753FB1"/>
    <w:rsid w:val="00754F3C"/>
    <w:rsid w:val="0075680D"/>
    <w:rsid w:val="00757944"/>
    <w:rsid w:val="00760AED"/>
    <w:rsid w:val="007643C5"/>
    <w:rsid w:val="00764A3C"/>
    <w:rsid w:val="0076652B"/>
    <w:rsid w:val="00766B2F"/>
    <w:rsid w:val="00770B30"/>
    <w:rsid w:val="00773520"/>
    <w:rsid w:val="00776253"/>
    <w:rsid w:val="00782738"/>
    <w:rsid w:val="00783310"/>
    <w:rsid w:val="00783E32"/>
    <w:rsid w:val="00784EF4"/>
    <w:rsid w:val="00786C46"/>
    <w:rsid w:val="007873FF"/>
    <w:rsid w:val="00792234"/>
    <w:rsid w:val="00792606"/>
    <w:rsid w:val="00794BE8"/>
    <w:rsid w:val="007A2DD7"/>
    <w:rsid w:val="007A4A6D"/>
    <w:rsid w:val="007A71A0"/>
    <w:rsid w:val="007B515C"/>
    <w:rsid w:val="007C01CF"/>
    <w:rsid w:val="007C7ED1"/>
    <w:rsid w:val="007D1BCF"/>
    <w:rsid w:val="007D2C1D"/>
    <w:rsid w:val="007D75CF"/>
    <w:rsid w:val="007E0440"/>
    <w:rsid w:val="007E222E"/>
    <w:rsid w:val="007E2F2C"/>
    <w:rsid w:val="007E6DC5"/>
    <w:rsid w:val="007F189C"/>
    <w:rsid w:val="007F1C39"/>
    <w:rsid w:val="007F2924"/>
    <w:rsid w:val="0080028D"/>
    <w:rsid w:val="008019B8"/>
    <w:rsid w:val="008052AA"/>
    <w:rsid w:val="00820CF9"/>
    <w:rsid w:val="00821A04"/>
    <w:rsid w:val="00824773"/>
    <w:rsid w:val="00831D41"/>
    <w:rsid w:val="00833026"/>
    <w:rsid w:val="00836292"/>
    <w:rsid w:val="00841426"/>
    <w:rsid w:val="00842962"/>
    <w:rsid w:val="00844255"/>
    <w:rsid w:val="008447D1"/>
    <w:rsid w:val="008447F5"/>
    <w:rsid w:val="00850F73"/>
    <w:rsid w:val="00851AFA"/>
    <w:rsid w:val="008530A0"/>
    <w:rsid w:val="008530BE"/>
    <w:rsid w:val="008537C8"/>
    <w:rsid w:val="008542B0"/>
    <w:rsid w:val="00854AAA"/>
    <w:rsid w:val="008553E8"/>
    <w:rsid w:val="00857FE2"/>
    <w:rsid w:val="00863365"/>
    <w:rsid w:val="00866949"/>
    <w:rsid w:val="008705D0"/>
    <w:rsid w:val="00871BB0"/>
    <w:rsid w:val="008737B0"/>
    <w:rsid w:val="00874891"/>
    <w:rsid w:val="00876D3C"/>
    <w:rsid w:val="0088043C"/>
    <w:rsid w:val="00881380"/>
    <w:rsid w:val="008825B5"/>
    <w:rsid w:val="00882680"/>
    <w:rsid w:val="0088379A"/>
    <w:rsid w:val="00884889"/>
    <w:rsid w:val="008906C9"/>
    <w:rsid w:val="00891979"/>
    <w:rsid w:val="0089288A"/>
    <w:rsid w:val="00894B31"/>
    <w:rsid w:val="008A113D"/>
    <w:rsid w:val="008A27BB"/>
    <w:rsid w:val="008A7467"/>
    <w:rsid w:val="008A75EE"/>
    <w:rsid w:val="008A7738"/>
    <w:rsid w:val="008B366F"/>
    <w:rsid w:val="008B4310"/>
    <w:rsid w:val="008B68A0"/>
    <w:rsid w:val="008B6BD0"/>
    <w:rsid w:val="008C22F9"/>
    <w:rsid w:val="008C5738"/>
    <w:rsid w:val="008C754B"/>
    <w:rsid w:val="008D04F0"/>
    <w:rsid w:val="008D0EE5"/>
    <w:rsid w:val="008D1E43"/>
    <w:rsid w:val="008D2446"/>
    <w:rsid w:val="008D3301"/>
    <w:rsid w:val="008D53BC"/>
    <w:rsid w:val="008D75C8"/>
    <w:rsid w:val="008E7F63"/>
    <w:rsid w:val="008F16D2"/>
    <w:rsid w:val="008F3500"/>
    <w:rsid w:val="008F6762"/>
    <w:rsid w:val="00900CB5"/>
    <w:rsid w:val="009011F7"/>
    <w:rsid w:val="00902987"/>
    <w:rsid w:val="00904818"/>
    <w:rsid w:val="009069F7"/>
    <w:rsid w:val="00907485"/>
    <w:rsid w:val="00913890"/>
    <w:rsid w:val="00924E3C"/>
    <w:rsid w:val="00926444"/>
    <w:rsid w:val="00927386"/>
    <w:rsid w:val="009303B8"/>
    <w:rsid w:val="00932239"/>
    <w:rsid w:val="009329C8"/>
    <w:rsid w:val="00934B07"/>
    <w:rsid w:val="00937678"/>
    <w:rsid w:val="00941450"/>
    <w:rsid w:val="0094260B"/>
    <w:rsid w:val="009443B3"/>
    <w:rsid w:val="009457BF"/>
    <w:rsid w:val="00947DEF"/>
    <w:rsid w:val="00951D64"/>
    <w:rsid w:val="00955FA5"/>
    <w:rsid w:val="009612BB"/>
    <w:rsid w:val="0096205B"/>
    <w:rsid w:val="009629B7"/>
    <w:rsid w:val="00965149"/>
    <w:rsid w:val="00965634"/>
    <w:rsid w:val="00966FF1"/>
    <w:rsid w:val="0096780E"/>
    <w:rsid w:val="00971588"/>
    <w:rsid w:val="009740BF"/>
    <w:rsid w:val="00980935"/>
    <w:rsid w:val="00983C83"/>
    <w:rsid w:val="00985FFB"/>
    <w:rsid w:val="00987305"/>
    <w:rsid w:val="00995DB3"/>
    <w:rsid w:val="009968DA"/>
    <w:rsid w:val="00996E5A"/>
    <w:rsid w:val="009A0EBC"/>
    <w:rsid w:val="009A2DC1"/>
    <w:rsid w:val="009A32B7"/>
    <w:rsid w:val="009B3F11"/>
    <w:rsid w:val="009B6E91"/>
    <w:rsid w:val="009B6F46"/>
    <w:rsid w:val="009C04FD"/>
    <w:rsid w:val="009C740A"/>
    <w:rsid w:val="009C7E13"/>
    <w:rsid w:val="009D1AAE"/>
    <w:rsid w:val="009D3101"/>
    <w:rsid w:val="009D4636"/>
    <w:rsid w:val="009D5728"/>
    <w:rsid w:val="009D70A5"/>
    <w:rsid w:val="009E686B"/>
    <w:rsid w:val="009E6B9F"/>
    <w:rsid w:val="009F1BF3"/>
    <w:rsid w:val="009F508B"/>
    <w:rsid w:val="009F7532"/>
    <w:rsid w:val="00A0128A"/>
    <w:rsid w:val="00A0589E"/>
    <w:rsid w:val="00A05AA4"/>
    <w:rsid w:val="00A061E7"/>
    <w:rsid w:val="00A109E5"/>
    <w:rsid w:val="00A10ED0"/>
    <w:rsid w:val="00A125C5"/>
    <w:rsid w:val="00A12BB5"/>
    <w:rsid w:val="00A12EF5"/>
    <w:rsid w:val="00A14AFE"/>
    <w:rsid w:val="00A158A1"/>
    <w:rsid w:val="00A15B5D"/>
    <w:rsid w:val="00A23103"/>
    <w:rsid w:val="00A2451C"/>
    <w:rsid w:val="00A268AC"/>
    <w:rsid w:val="00A3372C"/>
    <w:rsid w:val="00A33BDC"/>
    <w:rsid w:val="00A3454C"/>
    <w:rsid w:val="00A3454E"/>
    <w:rsid w:val="00A40082"/>
    <w:rsid w:val="00A40396"/>
    <w:rsid w:val="00A41CFE"/>
    <w:rsid w:val="00A43C6F"/>
    <w:rsid w:val="00A51114"/>
    <w:rsid w:val="00A51D69"/>
    <w:rsid w:val="00A51DCB"/>
    <w:rsid w:val="00A52A2E"/>
    <w:rsid w:val="00A53C01"/>
    <w:rsid w:val="00A55CF1"/>
    <w:rsid w:val="00A562D9"/>
    <w:rsid w:val="00A56FF4"/>
    <w:rsid w:val="00A60168"/>
    <w:rsid w:val="00A65EE7"/>
    <w:rsid w:val="00A66581"/>
    <w:rsid w:val="00A668E0"/>
    <w:rsid w:val="00A70133"/>
    <w:rsid w:val="00A722DF"/>
    <w:rsid w:val="00A749FB"/>
    <w:rsid w:val="00A75FB7"/>
    <w:rsid w:val="00A770A6"/>
    <w:rsid w:val="00A7767A"/>
    <w:rsid w:val="00A80252"/>
    <w:rsid w:val="00A813B1"/>
    <w:rsid w:val="00A81485"/>
    <w:rsid w:val="00A83D0C"/>
    <w:rsid w:val="00A85ABD"/>
    <w:rsid w:val="00A86012"/>
    <w:rsid w:val="00A90058"/>
    <w:rsid w:val="00A911CC"/>
    <w:rsid w:val="00A912AF"/>
    <w:rsid w:val="00A915B9"/>
    <w:rsid w:val="00A921B4"/>
    <w:rsid w:val="00A9603E"/>
    <w:rsid w:val="00AA0EA0"/>
    <w:rsid w:val="00AA1066"/>
    <w:rsid w:val="00AA2C16"/>
    <w:rsid w:val="00AA332D"/>
    <w:rsid w:val="00AA35DB"/>
    <w:rsid w:val="00AA6DE9"/>
    <w:rsid w:val="00AB11FA"/>
    <w:rsid w:val="00AB3131"/>
    <w:rsid w:val="00AB348F"/>
    <w:rsid w:val="00AB36C4"/>
    <w:rsid w:val="00AB37B9"/>
    <w:rsid w:val="00AB5526"/>
    <w:rsid w:val="00AB63C7"/>
    <w:rsid w:val="00AB6D3A"/>
    <w:rsid w:val="00AC32B2"/>
    <w:rsid w:val="00AC3AC1"/>
    <w:rsid w:val="00AC5A38"/>
    <w:rsid w:val="00AC7353"/>
    <w:rsid w:val="00AC7CD4"/>
    <w:rsid w:val="00AD639E"/>
    <w:rsid w:val="00AD7E26"/>
    <w:rsid w:val="00AE3441"/>
    <w:rsid w:val="00AE57DF"/>
    <w:rsid w:val="00AE589A"/>
    <w:rsid w:val="00AE7187"/>
    <w:rsid w:val="00AF4C78"/>
    <w:rsid w:val="00AF749A"/>
    <w:rsid w:val="00B0279B"/>
    <w:rsid w:val="00B0391A"/>
    <w:rsid w:val="00B104B2"/>
    <w:rsid w:val="00B157F4"/>
    <w:rsid w:val="00B17141"/>
    <w:rsid w:val="00B2033F"/>
    <w:rsid w:val="00B207BD"/>
    <w:rsid w:val="00B21667"/>
    <w:rsid w:val="00B2405E"/>
    <w:rsid w:val="00B25C66"/>
    <w:rsid w:val="00B25D7A"/>
    <w:rsid w:val="00B2756C"/>
    <w:rsid w:val="00B31575"/>
    <w:rsid w:val="00B31C2C"/>
    <w:rsid w:val="00B363B0"/>
    <w:rsid w:val="00B4082B"/>
    <w:rsid w:val="00B42A0A"/>
    <w:rsid w:val="00B4321E"/>
    <w:rsid w:val="00B50725"/>
    <w:rsid w:val="00B56697"/>
    <w:rsid w:val="00B56DD1"/>
    <w:rsid w:val="00B609AA"/>
    <w:rsid w:val="00B60C96"/>
    <w:rsid w:val="00B61C61"/>
    <w:rsid w:val="00B63979"/>
    <w:rsid w:val="00B651D8"/>
    <w:rsid w:val="00B65A8B"/>
    <w:rsid w:val="00B65AAA"/>
    <w:rsid w:val="00B67A41"/>
    <w:rsid w:val="00B67BEB"/>
    <w:rsid w:val="00B67F9D"/>
    <w:rsid w:val="00B74CA4"/>
    <w:rsid w:val="00B829AC"/>
    <w:rsid w:val="00B8433A"/>
    <w:rsid w:val="00B8547D"/>
    <w:rsid w:val="00B913D1"/>
    <w:rsid w:val="00B93F94"/>
    <w:rsid w:val="00B968FD"/>
    <w:rsid w:val="00BA453A"/>
    <w:rsid w:val="00BA47DB"/>
    <w:rsid w:val="00BA58C2"/>
    <w:rsid w:val="00BA5F6E"/>
    <w:rsid w:val="00BB2065"/>
    <w:rsid w:val="00BB4D3D"/>
    <w:rsid w:val="00BB4E3B"/>
    <w:rsid w:val="00BB5331"/>
    <w:rsid w:val="00BC239A"/>
    <w:rsid w:val="00BC5DD6"/>
    <w:rsid w:val="00BC61AB"/>
    <w:rsid w:val="00BC769F"/>
    <w:rsid w:val="00BD05FE"/>
    <w:rsid w:val="00BD6947"/>
    <w:rsid w:val="00BE0F67"/>
    <w:rsid w:val="00BE77CF"/>
    <w:rsid w:val="00BF14DF"/>
    <w:rsid w:val="00BF36BE"/>
    <w:rsid w:val="00BF451F"/>
    <w:rsid w:val="00BF5437"/>
    <w:rsid w:val="00BF7EC5"/>
    <w:rsid w:val="00C01899"/>
    <w:rsid w:val="00C021E1"/>
    <w:rsid w:val="00C10EF8"/>
    <w:rsid w:val="00C1202C"/>
    <w:rsid w:val="00C15DAE"/>
    <w:rsid w:val="00C22C1B"/>
    <w:rsid w:val="00C23C44"/>
    <w:rsid w:val="00C25016"/>
    <w:rsid w:val="00C250D5"/>
    <w:rsid w:val="00C26B02"/>
    <w:rsid w:val="00C3035C"/>
    <w:rsid w:val="00C33DBB"/>
    <w:rsid w:val="00C349FA"/>
    <w:rsid w:val="00C35666"/>
    <w:rsid w:val="00C366F8"/>
    <w:rsid w:val="00C36E84"/>
    <w:rsid w:val="00C43BC4"/>
    <w:rsid w:val="00C464A6"/>
    <w:rsid w:val="00C468A0"/>
    <w:rsid w:val="00C474FD"/>
    <w:rsid w:val="00C51230"/>
    <w:rsid w:val="00C52D78"/>
    <w:rsid w:val="00C531AA"/>
    <w:rsid w:val="00C5599A"/>
    <w:rsid w:val="00C55A41"/>
    <w:rsid w:val="00C5607B"/>
    <w:rsid w:val="00C57880"/>
    <w:rsid w:val="00C63713"/>
    <w:rsid w:val="00C71B72"/>
    <w:rsid w:val="00C7326B"/>
    <w:rsid w:val="00C749C3"/>
    <w:rsid w:val="00C74D17"/>
    <w:rsid w:val="00C753D3"/>
    <w:rsid w:val="00C77A6D"/>
    <w:rsid w:val="00C81797"/>
    <w:rsid w:val="00C92898"/>
    <w:rsid w:val="00C952A3"/>
    <w:rsid w:val="00CA4340"/>
    <w:rsid w:val="00CA44D3"/>
    <w:rsid w:val="00CA4C76"/>
    <w:rsid w:val="00CA5209"/>
    <w:rsid w:val="00CB719A"/>
    <w:rsid w:val="00CC3126"/>
    <w:rsid w:val="00CC33F8"/>
    <w:rsid w:val="00CD1844"/>
    <w:rsid w:val="00CE1B44"/>
    <w:rsid w:val="00CE31AF"/>
    <w:rsid w:val="00CE49D1"/>
    <w:rsid w:val="00CE50CE"/>
    <w:rsid w:val="00CE5238"/>
    <w:rsid w:val="00CE7514"/>
    <w:rsid w:val="00CF3EE9"/>
    <w:rsid w:val="00D0733C"/>
    <w:rsid w:val="00D16089"/>
    <w:rsid w:val="00D177F5"/>
    <w:rsid w:val="00D2203F"/>
    <w:rsid w:val="00D248DE"/>
    <w:rsid w:val="00D24B76"/>
    <w:rsid w:val="00D255CD"/>
    <w:rsid w:val="00D25A7B"/>
    <w:rsid w:val="00D266B0"/>
    <w:rsid w:val="00D26BDD"/>
    <w:rsid w:val="00D2703E"/>
    <w:rsid w:val="00D27D60"/>
    <w:rsid w:val="00D31297"/>
    <w:rsid w:val="00D32EFA"/>
    <w:rsid w:val="00D34769"/>
    <w:rsid w:val="00D34AEF"/>
    <w:rsid w:val="00D3513A"/>
    <w:rsid w:val="00D35264"/>
    <w:rsid w:val="00D3627A"/>
    <w:rsid w:val="00D43373"/>
    <w:rsid w:val="00D43AB1"/>
    <w:rsid w:val="00D4527E"/>
    <w:rsid w:val="00D4576C"/>
    <w:rsid w:val="00D50305"/>
    <w:rsid w:val="00D532CC"/>
    <w:rsid w:val="00D53ED8"/>
    <w:rsid w:val="00D540A0"/>
    <w:rsid w:val="00D61014"/>
    <w:rsid w:val="00D64C49"/>
    <w:rsid w:val="00D6636B"/>
    <w:rsid w:val="00D679F4"/>
    <w:rsid w:val="00D71D9A"/>
    <w:rsid w:val="00D72010"/>
    <w:rsid w:val="00D740C2"/>
    <w:rsid w:val="00D7451C"/>
    <w:rsid w:val="00D76D76"/>
    <w:rsid w:val="00D801A4"/>
    <w:rsid w:val="00D81ACD"/>
    <w:rsid w:val="00D8542D"/>
    <w:rsid w:val="00D85AEF"/>
    <w:rsid w:val="00D91D7F"/>
    <w:rsid w:val="00D92D97"/>
    <w:rsid w:val="00DA14B3"/>
    <w:rsid w:val="00DB2551"/>
    <w:rsid w:val="00DC1596"/>
    <w:rsid w:val="00DC2451"/>
    <w:rsid w:val="00DC2A70"/>
    <w:rsid w:val="00DC4ADE"/>
    <w:rsid w:val="00DC5249"/>
    <w:rsid w:val="00DC6A71"/>
    <w:rsid w:val="00DC6B24"/>
    <w:rsid w:val="00DD2669"/>
    <w:rsid w:val="00DD677B"/>
    <w:rsid w:val="00DD689E"/>
    <w:rsid w:val="00DD7D6E"/>
    <w:rsid w:val="00DE1F0D"/>
    <w:rsid w:val="00DE75A4"/>
    <w:rsid w:val="00DF32B6"/>
    <w:rsid w:val="00DF37C8"/>
    <w:rsid w:val="00E0357D"/>
    <w:rsid w:val="00E065E3"/>
    <w:rsid w:val="00E0756D"/>
    <w:rsid w:val="00E11EE7"/>
    <w:rsid w:val="00E1366F"/>
    <w:rsid w:val="00E15E6F"/>
    <w:rsid w:val="00E24EB6"/>
    <w:rsid w:val="00E30438"/>
    <w:rsid w:val="00E3055F"/>
    <w:rsid w:val="00E32E67"/>
    <w:rsid w:val="00E35606"/>
    <w:rsid w:val="00E36F8A"/>
    <w:rsid w:val="00E371CB"/>
    <w:rsid w:val="00E37577"/>
    <w:rsid w:val="00E44AEC"/>
    <w:rsid w:val="00E50DE8"/>
    <w:rsid w:val="00E53706"/>
    <w:rsid w:val="00E537AD"/>
    <w:rsid w:val="00E55447"/>
    <w:rsid w:val="00E55DF2"/>
    <w:rsid w:val="00E55E78"/>
    <w:rsid w:val="00E610EA"/>
    <w:rsid w:val="00E64BE3"/>
    <w:rsid w:val="00E65647"/>
    <w:rsid w:val="00E71D90"/>
    <w:rsid w:val="00E731AE"/>
    <w:rsid w:val="00E732D7"/>
    <w:rsid w:val="00E75B76"/>
    <w:rsid w:val="00E861DE"/>
    <w:rsid w:val="00E90FFE"/>
    <w:rsid w:val="00E91086"/>
    <w:rsid w:val="00E9148E"/>
    <w:rsid w:val="00E932D6"/>
    <w:rsid w:val="00E94135"/>
    <w:rsid w:val="00E9453B"/>
    <w:rsid w:val="00E96F38"/>
    <w:rsid w:val="00E97735"/>
    <w:rsid w:val="00E97A6C"/>
    <w:rsid w:val="00EA1F41"/>
    <w:rsid w:val="00EA210D"/>
    <w:rsid w:val="00EA344B"/>
    <w:rsid w:val="00EA64C8"/>
    <w:rsid w:val="00EA787B"/>
    <w:rsid w:val="00EA7D9D"/>
    <w:rsid w:val="00EB585E"/>
    <w:rsid w:val="00EB647E"/>
    <w:rsid w:val="00EC3218"/>
    <w:rsid w:val="00EC6E3A"/>
    <w:rsid w:val="00ED1C3E"/>
    <w:rsid w:val="00ED483D"/>
    <w:rsid w:val="00ED6BE2"/>
    <w:rsid w:val="00EE1B61"/>
    <w:rsid w:val="00EE20E0"/>
    <w:rsid w:val="00EE20EE"/>
    <w:rsid w:val="00EE23EF"/>
    <w:rsid w:val="00EE6726"/>
    <w:rsid w:val="00EF4735"/>
    <w:rsid w:val="00F01377"/>
    <w:rsid w:val="00F01383"/>
    <w:rsid w:val="00F03C51"/>
    <w:rsid w:val="00F06EF4"/>
    <w:rsid w:val="00F10DA2"/>
    <w:rsid w:val="00F13DBC"/>
    <w:rsid w:val="00F14B87"/>
    <w:rsid w:val="00F151D4"/>
    <w:rsid w:val="00F240BB"/>
    <w:rsid w:val="00F24A1B"/>
    <w:rsid w:val="00F30B70"/>
    <w:rsid w:val="00F33532"/>
    <w:rsid w:val="00F341C2"/>
    <w:rsid w:val="00F371F1"/>
    <w:rsid w:val="00F40FD8"/>
    <w:rsid w:val="00F41FFA"/>
    <w:rsid w:val="00F45249"/>
    <w:rsid w:val="00F47405"/>
    <w:rsid w:val="00F536B7"/>
    <w:rsid w:val="00F5461B"/>
    <w:rsid w:val="00F54AF6"/>
    <w:rsid w:val="00F57FED"/>
    <w:rsid w:val="00F61B49"/>
    <w:rsid w:val="00F622D9"/>
    <w:rsid w:val="00F669FE"/>
    <w:rsid w:val="00F72335"/>
    <w:rsid w:val="00F729B6"/>
    <w:rsid w:val="00F7622D"/>
    <w:rsid w:val="00F76611"/>
    <w:rsid w:val="00F801D3"/>
    <w:rsid w:val="00F80744"/>
    <w:rsid w:val="00F82511"/>
    <w:rsid w:val="00F83E27"/>
    <w:rsid w:val="00F84F75"/>
    <w:rsid w:val="00F941BC"/>
    <w:rsid w:val="00F943E0"/>
    <w:rsid w:val="00F949CD"/>
    <w:rsid w:val="00F95FA0"/>
    <w:rsid w:val="00FA0E50"/>
    <w:rsid w:val="00FA132C"/>
    <w:rsid w:val="00FA1742"/>
    <w:rsid w:val="00FA282C"/>
    <w:rsid w:val="00FA6FB7"/>
    <w:rsid w:val="00FB0BE8"/>
    <w:rsid w:val="00FB5480"/>
    <w:rsid w:val="00FB58AB"/>
    <w:rsid w:val="00FC2011"/>
    <w:rsid w:val="00FC36E5"/>
    <w:rsid w:val="00FC467A"/>
    <w:rsid w:val="00FC6B6E"/>
    <w:rsid w:val="00FD1F7A"/>
    <w:rsid w:val="00FD48BF"/>
    <w:rsid w:val="00FE19A1"/>
    <w:rsid w:val="00FF577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2D3FF2F3"/>
  <w15:chartTrackingRefBased/>
  <w15:docId w15:val="{9E7D682B-460D-4BE9-85D9-9EA1332F5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E7187"/>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E71D90"/>
    <w:pPr>
      <w:spacing w:line="240" w:lineRule="auto"/>
    </w:pPr>
    <w:rPr>
      <w:rFonts w:ascii="Tahoma" w:hAnsi="Tahoma" w:cs="Tahoma"/>
      <w:sz w:val="16"/>
      <w:szCs w:val="16"/>
    </w:rPr>
  </w:style>
  <w:style w:type="character" w:customStyle="1" w:styleId="BesedilooblakaZnak">
    <w:name w:val="Besedilo oblačka Znak"/>
    <w:link w:val="Besedilooblaka"/>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rsid w:val="00F622D9"/>
    <w:rPr>
      <w:color w:val="800080"/>
      <w:u w:val="single"/>
    </w:rPr>
  </w:style>
  <w:style w:type="character" w:styleId="Nerazreenaomemba">
    <w:name w:val="Unresolved Mention"/>
    <w:uiPriority w:val="99"/>
    <w:semiHidden/>
    <w:unhideWhenUsed/>
    <w:rsid w:val="00664D95"/>
    <w:rPr>
      <w:color w:val="605E5C"/>
      <w:shd w:val="clear" w:color="auto" w:fill="E1DFDD"/>
    </w:rPr>
  </w:style>
  <w:style w:type="paragraph" w:styleId="Odstavekseznama">
    <w:name w:val="List Paragraph"/>
    <w:basedOn w:val="Navaden"/>
    <w:link w:val="OdstavekseznamaZnak"/>
    <w:uiPriority w:val="34"/>
    <w:qFormat/>
    <w:rsid w:val="005719FC"/>
    <w:pPr>
      <w:ind w:left="708"/>
    </w:pPr>
  </w:style>
  <w:style w:type="paragraph" w:customStyle="1" w:styleId="Neotevilenodstavek">
    <w:name w:val="Neoštevilčen odstavek"/>
    <w:basedOn w:val="Navaden"/>
    <w:link w:val="NeotevilenodstavekZnak"/>
    <w:qFormat/>
    <w:rsid w:val="00A23103"/>
    <w:pPr>
      <w:overflowPunct w:val="0"/>
      <w:autoSpaceDE w:val="0"/>
      <w:autoSpaceDN w:val="0"/>
      <w:adjustRightInd w:val="0"/>
      <w:spacing w:before="60" w:after="60" w:line="200" w:lineRule="exact"/>
      <w:jc w:val="both"/>
      <w:textAlignment w:val="baseline"/>
    </w:pPr>
    <w:rPr>
      <w:rFonts w:cs="Arial"/>
      <w:sz w:val="24"/>
      <w:lang w:val="sl-SI" w:eastAsia="sl-SI"/>
    </w:rPr>
  </w:style>
  <w:style w:type="character" w:customStyle="1" w:styleId="NeotevilenodstavekZnak">
    <w:name w:val="Neoštevilčen odstavek Znak"/>
    <w:link w:val="Neotevilenodstavek"/>
    <w:rsid w:val="00A23103"/>
    <w:rPr>
      <w:rFonts w:ascii="Arial" w:hAnsi="Arial" w:cs="Arial"/>
      <w:sz w:val="24"/>
      <w:szCs w:val="24"/>
    </w:rPr>
  </w:style>
  <w:style w:type="character" w:customStyle="1" w:styleId="OdstavekseznamaZnak">
    <w:name w:val="Odstavek seznama Znak"/>
    <w:link w:val="Odstavekseznama"/>
    <w:uiPriority w:val="34"/>
    <w:rsid w:val="0025734B"/>
    <w:rPr>
      <w:rFonts w:ascii="Arial" w:hAnsi="Arial"/>
      <w:szCs w:val="24"/>
      <w:lang w:val="en-US" w:eastAsia="en-US"/>
    </w:rPr>
  </w:style>
  <w:style w:type="paragraph" w:styleId="Revizija">
    <w:name w:val="Revision"/>
    <w:hidden/>
    <w:uiPriority w:val="99"/>
    <w:semiHidden/>
    <w:rsid w:val="007A2DD7"/>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133449962">
      <w:bodyDiv w:val="1"/>
      <w:marLeft w:val="0"/>
      <w:marRight w:val="0"/>
      <w:marTop w:val="0"/>
      <w:marBottom w:val="0"/>
      <w:divBdr>
        <w:top w:val="none" w:sz="0" w:space="0" w:color="auto"/>
        <w:left w:val="none" w:sz="0" w:space="0" w:color="auto"/>
        <w:bottom w:val="none" w:sz="0" w:space="0" w:color="auto"/>
        <w:right w:val="none" w:sz="0" w:space="0" w:color="auto"/>
      </w:divBdr>
    </w:div>
    <w:div w:id="289360991">
      <w:bodyDiv w:val="1"/>
      <w:marLeft w:val="0"/>
      <w:marRight w:val="0"/>
      <w:marTop w:val="0"/>
      <w:marBottom w:val="0"/>
      <w:divBdr>
        <w:top w:val="none" w:sz="0" w:space="0" w:color="auto"/>
        <w:left w:val="none" w:sz="0" w:space="0" w:color="auto"/>
        <w:bottom w:val="none" w:sz="0" w:space="0" w:color="auto"/>
        <w:right w:val="none" w:sz="0" w:space="0" w:color="auto"/>
      </w:divBdr>
    </w:div>
    <w:div w:id="645475105">
      <w:bodyDiv w:val="1"/>
      <w:marLeft w:val="0"/>
      <w:marRight w:val="0"/>
      <w:marTop w:val="0"/>
      <w:marBottom w:val="0"/>
      <w:divBdr>
        <w:top w:val="none" w:sz="0" w:space="0" w:color="auto"/>
        <w:left w:val="none" w:sz="0" w:space="0" w:color="auto"/>
        <w:bottom w:val="none" w:sz="0" w:space="0" w:color="auto"/>
        <w:right w:val="none" w:sz="0" w:space="0" w:color="auto"/>
      </w:divBdr>
    </w:div>
    <w:div w:id="647324671">
      <w:bodyDiv w:val="1"/>
      <w:marLeft w:val="0"/>
      <w:marRight w:val="0"/>
      <w:marTop w:val="0"/>
      <w:marBottom w:val="0"/>
      <w:divBdr>
        <w:top w:val="none" w:sz="0" w:space="0" w:color="auto"/>
        <w:left w:val="none" w:sz="0" w:space="0" w:color="auto"/>
        <w:bottom w:val="none" w:sz="0" w:space="0" w:color="auto"/>
        <w:right w:val="none" w:sz="0" w:space="0" w:color="auto"/>
      </w:divBdr>
    </w:div>
    <w:div w:id="655034516">
      <w:bodyDiv w:val="1"/>
      <w:marLeft w:val="0"/>
      <w:marRight w:val="0"/>
      <w:marTop w:val="0"/>
      <w:marBottom w:val="0"/>
      <w:divBdr>
        <w:top w:val="none" w:sz="0" w:space="0" w:color="auto"/>
        <w:left w:val="none" w:sz="0" w:space="0" w:color="auto"/>
        <w:bottom w:val="none" w:sz="0" w:space="0" w:color="auto"/>
        <w:right w:val="none" w:sz="0" w:space="0" w:color="auto"/>
      </w:divBdr>
    </w:div>
    <w:div w:id="733241300">
      <w:bodyDiv w:val="1"/>
      <w:marLeft w:val="0"/>
      <w:marRight w:val="0"/>
      <w:marTop w:val="0"/>
      <w:marBottom w:val="0"/>
      <w:divBdr>
        <w:top w:val="none" w:sz="0" w:space="0" w:color="auto"/>
        <w:left w:val="none" w:sz="0" w:space="0" w:color="auto"/>
        <w:bottom w:val="none" w:sz="0" w:space="0" w:color="auto"/>
        <w:right w:val="none" w:sz="0" w:space="0" w:color="auto"/>
      </w:divBdr>
    </w:div>
    <w:div w:id="781145392">
      <w:bodyDiv w:val="1"/>
      <w:marLeft w:val="0"/>
      <w:marRight w:val="0"/>
      <w:marTop w:val="0"/>
      <w:marBottom w:val="0"/>
      <w:divBdr>
        <w:top w:val="none" w:sz="0" w:space="0" w:color="auto"/>
        <w:left w:val="none" w:sz="0" w:space="0" w:color="auto"/>
        <w:bottom w:val="none" w:sz="0" w:space="0" w:color="auto"/>
        <w:right w:val="none" w:sz="0" w:space="0" w:color="auto"/>
      </w:divBdr>
    </w:div>
    <w:div w:id="938558858">
      <w:bodyDiv w:val="1"/>
      <w:marLeft w:val="0"/>
      <w:marRight w:val="0"/>
      <w:marTop w:val="0"/>
      <w:marBottom w:val="0"/>
      <w:divBdr>
        <w:top w:val="none" w:sz="0" w:space="0" w:color="auto"/>
        <w:left w:val="none" w:sz="0" w:space="0" w:color="auto"/>
        <w:bottom w:val="none" w:sz="0" w:space="0" w:color="auto"/>
        <w:right w:val="none" w:sz="0" w:space="0" w:color="auto"/>
      </w:divBdr>
    </w:div>
    <w:div w:id="1046298285">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 w:id="1166821711">
      <w:bodyDiv w:val="1"/>
      <w:marLeft w:val="0"/>
      <w:marRight w:val="0"/>
      <w:marTop w:val="0"/>
      <w:marBottom w:val="0"/>
      <w:divBdr>
        <w:top w:val="none" w:sz="0" w:space="0" w:color="auto"/>
        <w:left w:val="none" w:sz="0" w:space="0" w:color="auto"/>
        <w:bottom w:val="none" w:sz="0" w:space="0" w:color="auto"/>
        <w:right w:val="none" w:sz="0" w:space="0" w:color="auto"/>
      </w:divBdr>
    </w:div>
    <w:div w:id="1449466889">
      <w:bodyDiv w:val="1"/>
      <w:marLeft w:val="0"/>
      <w:marRight w:val="0"/>
      <w:marTop w:val="0"/>
      <w:marBottom w:val="0"/>
      <w:divBdr>
        <w:top w:val="none" w:sz="0" w:space="0" w:color="auto"/>
        <w:left w:val="none" w:sz="0" w:space="0" w:color="auto"/>
        <w:bottom w:val="none" w:sz="0" w:space="0" w:color="auto"/>
        <w:right w:val="none" w:sz="0" w:space="0" w:color="auto"/>
      </w:divBdr>
    </w:div>
    <w:div w:id="1474563228">
      <w:bodyDiv w:val="1"/>
      <w:marLeft w:val="0"/>
      <w:marRight w:val="0"/>
      <w:marTop w:val="0"/>
      <w:marBottom w:val="0"/>
      <w:divBdr>
        <w:top w:val="none" w:sz="0" w:space="0" w:color="auto"/>
        <w:left w:val="none" w:sz="0" w:space="0" w:color="auto"/>
        <w:bottom w:val="none" w:sz="0" w:space="0" w:color="auto"/>
        <w:right w:val="none" w:sz="0" w:space="0" w:color="auto"/>
      </w:divBdr>
    </w:div>
    <w:div w:id="1489513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justice.europa.eu/489/SL/business_registers__search_for_a_company_in_the_eu?clang=sl" TargetMode="External"/><Relationship Id="rId4" Type="http://schemas.openxmlformats.org/officeDocument/2006/relationships/settings" Target="settings.xml"/><Relationship Id="rId9" Type="http://schemas.openxmlformats.org/officeDocument/2006/relationships/hyperlink" Target="https://www.ajpes.si/prs/"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P\PREDLOGE\Glave%20ministrstva\0_M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B7202AB-3526-48EB-B259-C68B5443D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0_MP.dot</Template>
  <TotalTime>328</TotalTime>
  <Pages>19</Pages>
  <Words>6386</Words>
  <Characters>36405</Characters>
  <Application>Microsoft Office Word</Application>
  <DocSecurity>0</DocSecurity>
  <Lines>303</Lines>
  <Paragraphs>85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42706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MP</dc:creator>
  <cp:keywords/>
  <cp:lastModifiedBy>Aljaž Perme</cp:lastModifiedBy>
  <cp:revision>131</cp:revision>
  <cp:lastPrinted>2010-07-16T07:41:00Z</cp:lastPrinted>
  <dcterms:created xsi:type="dcterms:W3CDTF">2023-07-26T05:59:00Z</dcterms:created>
  <dcterms:modified xsi:type="dcterms:W3CDTF">2023-09-21T10:48:00Z</dcterms:modified>
</cp:coreProperties>
</file>