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E7" w:rsidRPr="00384004" w:rsidRDefault="00820F1D" w:rsidP="00384004">
      <w:pPr>
        <w:spacing w:line="240" w:lineRule="auto"/>
        <w:rPr>
          <w:szCs w:val="20"/>
          <w:lang w:val="sl-SI"/>
        </w:rPr>
      </w:pPr>
      <w:r w:rsidRPr="00B26DE7">
        <w:rPr>
          <w:noProof/>
          <w:sz w:val="24"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4826000</wp:posOffset>
                </wp:positionH>
                <wp:positionV relativeFrom="paragraph">
                  <wp:posOffset>-1643380</wp:posOffset>
                </wp:positionV>
                <wp:extent cx="781050" cy="264160"/>
                <wp:effectExtent l="635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D98" w:rsidRPr="002A0F3C" w:rsidRDefault="00E47D60">
                            <w:pPr>
                              <w:rPr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sl-SI"/>
                              </w:rPr>
                              <w:t xml:space="preserve">    </w:t>
                            </w:r>
                            <w:r w:rsidR="00CD3D98">
                              <w:rPr>
                                <w:sz w:val="16"/>
                                <w:szCs w:val="16"/>
                                <w:lang w:val="sl-SI"/>
                              </w:rPr>
                              <w:t>Pr</w:t>
                            </w:r>
                            <w:r w:rsidR="00323DA9">
                              <w:rPr>
                                <w:sz w:val="16"/>
                                <w:szCs w:val="16"/>
                                <w:lang w:val="sl-SI"/>
                              </w:rPr>
                              <w:t xml:space="preserve">iloga </w:t>
                            </w:r>
                            <w:r w:rsidR="00B46936">
                              <w:rPr>
                                <w:sz w:val="16"/>
                                <w:szCs w:val="16"/>
                                <w:lang w:val="sl-SI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0pt;margin-top:-129.4pt;width:61.5pt;height: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35tAIAALg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" filled="f" stroked="f">
                <v:textbox>
                  <w:txbxContent>
                    <w:p w:rsidR="00CD3D98" w:rsidRPr="002A0F3C" w:rsidRDefault="00E47D60">
                      <w:pPr>
                        <w:rPr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sz w:val="16"/>
                          <w:szCs w:val="16"/>
                          <w:lang w:val="sl-SI"/>
                        </w:rPr>
                        <w:t xml:space="preserve">    </w:t>
                      </w:r>
                      <w:r w:rsidR="00CD3D98">
                        <w:rPr>
                          <w:sz w:val="16"/>
                          <w:szCs w:val="16"/>
                          <w:lang w:val="sl-SI"/>
                        </w:rPr>
                        <w:t>Pr</w:t>
                      </w:r>
                      <w:r w:rsidR="00323DA9">
                        <w:rPr>
                          <w:sz w:val="16"/>
                          <w:szCs w:val="16"/>
                          <w:lang w:val="sl-SI"/>
                        </w:rPr>
                        <w:t xml:space="preserve">iloga </w:t>
                      </w:r>
                      <w:r w:rsidR="00B46936">
                        <w:rPr>
                          <w:sz w:val="16"/>
                          <w:szCs w:val="16"/>
                          <w:lang w:val="sl-SI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84004" w:rsidRPr="00384004">
        <w:rPr>
          <w:szCs w:val="20"/>
          <w:lang w:val="sl-SI"/>
        </w:rPr>
        <w:t>Številka: ____________</w:t>
      </w:r>
    </w:p>
    <w:p w:rsidR="006F3C03" w:rsidRDefault="006F3C03" w:rsidP="00384004">
      <w:pPr>
        <w:spacing w:line="240" w:lineRule="auto"/>
        <w:rPr>
          <w:szCs w:val="20"/>
          <w:lang w:val="sl-SI"/>
        </w:rPr>
      </w:pPr>
    </w:p>
    <w:p w:rsidR="00384004" w:rsidRPr="00384004" w:rsidRDefault="00384004" w:rsidP="00384004">
      <w:pPr>
        <w:spacing w:line="240" w:lineRule="auto"/>
        <w:rPr>
          <w:szCs w:val="20"/>
          <w:lang w:val="sl-SI"/>
        </w:rPr>
      </w:pPr>
      <w:r w:rsidRPr="00384004">
        <w:rPr>
          <w:szCs w:val="20"/>
          <w:lang w:val="sl-SI"/>
        </w:rPr>
        <w:t>Datum:   ____________</w:t>
      </w:r>
    </w:p>
    <w:p w:rsidR="006B021B" w:rsidRDefault="006B021B" w:rsidP="00FE52C8">
      <w:pPr>
        <w:spacing w:line="240" w:lineRule="auto"/>
        <w:rPr>
          <w:b/>
          <w:lang w:val="sl-SI"/>
        </w:rPr>
      </w:pPr>
    </w:p>
    <w:p w:rsidR="00B26DE7" w:rsidRPr="00B26DE7" w:rsidRDefault="00323DA9" w:rsidP="00CD3D98">
      <w:pPr>
        <w:spacing w:line="240" w:lineRule="auto"/>
        <w:jc w:val="center"/>
        <w:rPr>
          <w:b/>
          <w:sz w:val="24"/>
          <w:lang w:val="sl-SI"/>
        </w:rPr>
      </w:pPr>
      <w:r w:rsidRPr="00B26DE7">
        <w:rPr>
          <w:b/>
          <w:sz w:val="24"/>
          <w:lang w:val="sl-SI"/>
        </w:rPr>
        <w:t>I</w:t>
      </w:r>
      <w:r w:rsidR="00B26DE7">
        <w:rPr>
          <w:b/>
          <w:sz w:val="24"/>
          <w:lang w:val="sl-SI"/>
        </w:rPr>
        <w:t xml:space="preserve"> </w:t>
      </w:r>
      <w:r w:rsidRPr="00B26DE7">
        <w:rPr>
          <w:b/>
          <w:sz w:val="24"/>
          <w:lang w:val="sl-SI"/>
        </w:rPr>
        <w:t>Z</w:t>
      </w:r>
      <w:r w:rsidR="00B26DE7">
        <w:rPr>
          <w:b/>
          <w:sz w:val="24"/>
          <w:lang w:val="sl-SI"/>
        </w:rPr>
        <w:t xml:space="preserve"> </w:t>
      </w:r>
      <w:r w:rsidRPr="00B26DE7">
        <w:rPr>
          <w:b/>
          <w:sz w:val="24"/>
          <w:lang w:val="sl-SI"/>
        </w:rPr>
        <w:t>J</w:t>
      </w:r>
      <w:r w:rsidR="00B26DE7">
        <w:rPr>
          <w:b/>
          <w:sz w:val="24"/>
          <w:lang w:val="sl-SI"/>
        </w:rPr>
        <w:t xml:space="preserve"> </w:t>
      </w:r>
      <w:r w:rsidRPr="00B26DE7">
        <w:rPr>
          <w:b/>
          <w:sz w:val="24"/>
          <w:lang w:val="sl-SI"/>
        </w:rPr>
        <w:t>A</w:t>
      </w:r>
      <w:r w:rsidR="00B26DE7">
        <w:rPr>
          <w:b/>
          <w:sz w:val="24"/>
          <w:lang w:val="sl-SI"/>
        </w:rPr>
        <w:t xml:space="preserve"> </w:t>
      </w:r>
      <w:r w:rsidRPr="00B26DE7">
        <w:rPr>
          <w:b/>
          <w:sz w:val="24"/>
          <w:lang w:val="sl-SI"/>
        </w:rPr>
        <w:t>V</w:t>
      </w:r>
      <w:r w:rsidR="00B26DE7">
        <w:rPr>
          <w:b/>
          <w:sz w:val="24"/>
          <w:lang w:val="sl-SI"/>
        </w:rPr>
        <w:t xml:space="preserve"> </w:t>
      </w:r>
      <w:r w:rsidRPr="00B26DE7">
        <w:rPr>
          <w:b/>
          <w:sz w:val="24"/>
          <w:lang w:val="sl-SI"/>
        </w:rPr>
        <w:t>A</w:t>
      </w:r>
    </w:p>
    <w:p w:rsidR="007606DB" w:rsidRPr="00BE0818" w:rsidRDefault="00B26DE7" w:rsidP="009F77E3">
      <w:pPr>
        <w:spacing w:line="240" w:lineRule="auto"/>
        <w:jc w:val="center"/>
        <w:rPr>
          <w:b/>
          <w:sz w:val="24"/>
          <w:lang w:val="sl-SI"/>
        </w:rPr>
      </w:pPr>
      <w:r w:rsidRPr="00BE0818">
        <w:rPr>
          <w:b/>
          <w:sz w:val="24"/>
          <w:lang w:val="sl-SI"/>
        </w:rPr>
        <w:t>o</w:t>
      </w:r>
      <w:r w:rsidR="00323DA9" w:rsidRPr="00BE0818">
        <w:rPr>
          <w:b/>
          <w:sz w:val="24"/>
          <w:lang w:val="sl-SI"/>
        </w:rPr>
        <w:t xml:space="preserve"> sposobnosti vozila za </w:t>
      </w:r>
      <w:r w:rsidRPr="00BE0818">
        <w:rPr>
          <w:b/>
          <w:sz w:val="24"/>
          <w:lang w:val="sl-SI"/>
        </w:rPr>
        <w:t>varno vožnjo v cestnem prometu</w:t>
      </w:r>
      <w:r w:rsidR="00AA7886">
        <w:rPr>
          <w:b/>
          <w:sz w:val="24"/>
          <w:lang w:val="sl-SI"/>
        </w:rPr>
        <w:t xml:space="preserve"> </w:t>
      </w:r>
    </w:p>
    <w:p w:rsidR="00B26DE7" w:rsidRPr="007606DB" w:rsidRDefault="00B26DE7" w:rsidP="009F77E3">
      <w:pPr>
        <w:spacing w:line="240" w:lineRule="auto"/>
        <w:rPr>
          <w:lang w:val="sl-SI"/>
        </w:rPr>
      </w:pPr>
    </w:p>
    <w:p w:rsidR="00B26DE7" w:rsidRPr="00B26DE7" w:rsidRDefault="00B26DE7" w:rsidP="00CE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u w:val="single"/>
          <w:lang w:val="sl-SI"/>
        </w:rPr>
      </w:pPr>
    </w:p>
    <w:p w:rsidR="00E543D7" w:rsidRDefault="00E543D7" w:rsidP="00CE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E543D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 w:rsidRPr="00E543D7">
        <w:rPr>
          <w:lang w:val="sl-SI"/>
        </w:rPr>
        <w:t>Vozilo</w:t>
      </w:r>
      <w:r w:rsidR="009F77E3" w:rsidRPr="00E543D7">
        <w:rPr>
          <w:lang w:val="sl-SI"/>
        </w:rPr>
        <w:t>:</w:t>
      </w:r>
      <w:r w:rsidR="00E543D7">
        <w:rPr>
          <w:lang w:val="sl-SI"/>
        </w:rPr>
        <w:tab/>
      </w:r>
      <w:r w:rsidR="00E543D7">
        <w:rPr>
          <w:lang w:val="sl-SI"/>
        </w:rPr>
        <w:tab/>
        <w:t xml:space="preserve">            ____________</w:t>
      </w:r>
      <w:r w:rsidR="006F3C03">
        <w:rPr>
          <w:lang w:val="sl-SI"/>
        </w:rPr>
        <w:t>______________________________</w:t>
      </w:r>
      <w:r w:rsidR="00E543D7">
        <w:rPr>
          <w:lang w:val="sl-SI"/>
        </w:rPr>
        <w:t>_________________</w:t>
      </w:r>
      <w:r w:rsidR="00E543D7">
        <w:rPr>
          <w:lang w:val="sl-SI"/>
        </w:rPr>
        <w:tab/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>Znamka</w:t>
      </w:r>
      <w:r w:rsidR="002059AA">
        <w:rPr>
          <w:lang w:val="sl-SI"/>
        </w:rPr>
        <w:t xml:space="preserve"> vozila</w:t>
      </w:r>
      <w:r w:rsidR="009F77E3" w:rsidRPr="009F77E3">
        <w:rPr>
          <w:lang w:val="sl-SI"/>
        </w:rPr>
        <w:t>:</w:t>
      </w:r>
      <w:r w:rsidR="005B4574">
        <w:rPr>
          <w:lang w:val="sl-SI"/>
        </w:rPr>
        <w:tab/>
      </w:r>
      <w:r w:rsidR="005B4574">
        <w:rPr>
          <w:lang w:val="sl-SI"/>
        </w:rPr>
        <w:tab/>
        <w:t>____________________________</w:t>
      </w:r>
      <w:r w:rsidR="00E543D7">
        <w:rPr>
          <w:lang w:val="sl-SI"/>
        </w:rPr>
        <w:t>______________________________</w:t>
      </w:r>
    </w:p>
    <w:p w:rsidR="005B4574" w:rsidRPr="009F77E3" w:rsidRDefault="005B4574" w:rsidP="005B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 </w:t>
      </w:r>
      <w:r w:rsidRPr="009F77E3">
        <w:rPr>
          <w:sz w:val="12"/>
          <w:szCs w:val="12"/>
          <w:lang w:val="sl-SI"/>
        </w:rPr>
        <w:t>(</w:t>
      </w:r>
      <w:r>
        <w:rPr>
          <w:sz w:val="12"/>
          <w:szCs w:val="12"/>
          <w:lang w:val="sl-SI"/>
        </w:rPr>
        <w:t>znamka vozila – vpisan</w:t>
      </w:r>
      <w:r w:rsidR="004F48E2">
        <w:rPr>
          <w:sz w:val="12"/>
          <w:szCs w:val="12"/>
          <w:lang w:val="sl-SI"/>
        </w:rPr>
        <w:t>a</w:t>
      </w:r>
      <w:r>
        <w:rPr>
          <w:sz w:val="12"/>
          <w:szCs w:val="12"/>
          <w:lang w:val="sl-SI"/>
        </w:rPr>
        <w:t xml:space="preserve"> v prometnem dovoljenju vozila</w:t>
      </w:r>
      <w:r w:rsidRPr="009F77E3">
        <w:rPr>
          <w:sz w:val="12"/>
          <w:szCs w:val="12"/>
          <w:lang w:val="sl-SI"/>
        </w:rPr>
        <w:t>)</w:t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>Tip vozila:</w:t>
      </w:r>
      <w:r w:rsidR="005B4574">
        <w:rPr>
          <w:lang w:val="sl-SI"/>
        </w:rPr>
        <w:tab/>
      </w:r>
      <w:r w:rsidR="005B4574">
        <w:rPr>
          <w:lang w:val="sl-SI"/>
        </w:rPr>
        <w:tab/>
        <w:t>____________________________</w:t>
      </w:r>
      <w:r w:rsidR="00E543D7">
        <w:rPr>
          <w:lang w:val="sl-SI"/>
        </w:rPr>
        <w:t>______________________________</w:t>
      </w:r>
    </w:p>
    <w:p w:rsidR="005B4574" w:rsidRPr="009F77E3" w:rsidRDefault="005B4574" w:rsidP="005B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 </w:t>
      </w:r>
      <w:r w:rsidRPr="009F77E3">
        <w:rPr>
          <w:sz w:val="12"/>
          <w:szCs w:val="12"/>
          <w:lang w:val="sl-SI"/>
        </w:rPr>
        <w:t>(</w:t>
      </w:r>
      <w:r w:rsidR="006412EF">
        <w:rPr>
          <w:sz w:val="12"/>
          <w:szCs w:val="12"/>
          <w:lang w:val="sl-SI"/>
        </w:rPr>
        <w:t>tip vozila – vpisan</w:t>
      </w:r>
      <w:r>
        <w:rPr>
          <w:sz w:val="12"/>
          <w:szCs w:val="12"/>
          <w:lang w:val="sl-SI"/>
        </w:rPr>
        <w:t xml:space="preserve"> v prometnem dovoljenju vozila</w:t>
      </w:r>
      <w:r w:rsidRPr="009F77E3">
        <w:rPr>
          <w:sz w:val="12"/>
          <w:szCs w:val="12"/>
          <w:lang w:val="sl-SI"/>
        </w:rPr>
        <w:t>)</w:t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 xml:space="preserve">Številka </w:t>
      </w:r>
      <w:r w:rsidR="000464FC">
        <w:rPr>
          <w:lang w:val="sl-SI"/>
        </w:rPr>
        <w:t>šasije</w:t>
      </w:r>
      <w:r w:rsidR="00967B2F">
        <w:rPr>
          <w:lang w:val="sl-SI"/>
        </w:rPr>
        <w:t xml:space="preserve"> vozila</w:t>
      </w:r>
      <w:r>
        <w:rPr>
          <w:lang w:val="sl-SI"/>
        </w:rPr>
        <w:t>:</w:t>
      </w:r>
      <w:r w:rsidR="00967B2F">
        <w:rPr>
          <w:lang w:val="sl-SI"/>
        </w:rPr>
        <w:tab/>
        <w:t>__</w:t>
      </w:r>
      <w:r w:rsidR="005B4574">
        <w:rPr>
          <w:lang w:val="sl-SI"/>
        </w:rPr>
        <w:t>__________________________</w:t>
      </w:r>
      <w:r w:rsidR="00E543D7">
        <w:rPr>
          <w:lang w:val="sl-SI"/>
        </w:rPr>
        <w:t>______________________________</w:t>
      </w:r>
    </w:p>
    <w:p w:rsidR="00967B2F" w:rsidRDefault="00967B2F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CF69D9" w:rsidRDefault="00B26DE7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sl-SI"/>
        </w:rPr>
      </w:pPr>
      <w:r>
        <w:rPr>
          <w:lang w:val="sl-SI"/>
        </w:rPr>
        <w:t xml:space="preserve">Registrska </w:t>
      </w:r>
      <w:r w:rsidR="00384004">
        <w:rPr>
          <w:lang w:val="sl-SI"/>
        </w:rPr>
        <w:t>ozna</w:t>
      </w:r>
      <w:r w:rsidR="009A6D90">
        <w:rPr>
          <w:lang w:val="sl-SI"/>
        </w:rPr>
        <w:t>k</w:t>
      </w:r>
      <w:r w:rsidR="00384004">
        <w:rPr>
          <w:lang w:val="sl-SI"/>
        </w:rPr>
        <w:t>a</w:t>
      </w:r>
      <w:r>
        <w:rPr>
          <w:lang w:val="sl-SI"/>
        </w:rPr>
        <w:t>:</w:t>
      </w:r>
      <w:r w:rsidR="005B4574">
        <w:rPr>
          <w:lang w:val="sl-SI"/>
        </w:rPr>
        <w:tab/>
        <w:t>____________________________</w:t>
      </w:r>
      <w:r w:rsidR="00E543D7">
        <w:rPr>
          <w:lang w:val="sl-SI"/>
        </w:rPr>
        <w:t>______________________________</w:t>
      </w:r>
    </w:p>
    <w:p w:rsidR="00E62596" w:rsidRDefault="00E62596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sl-SI"/>
        </w:rPr>
      </w:pPr>
    </w:p>
    <w:p w:rsidR="00E62596" w:rsidRDefault="00E62596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sl-SI"/>
        </w:rPr>
      </w:pPr>
      <w:r>
        <w:rPr>
          <w:lang w:val="sl-SI"/>
        </w:rPr>
        <w:t xml:space="preserve">Veljavnost </w:t>
      </w:r>
      <w:r w:rsidR="006F3C03">
        <w:rPr>
          <w:lang w:val="sl-SI"/>
        </w:rPr>
        <w:t xml:space="preserve">zadnjega </w:t>
      </w:r>
      <w:r>
        <w:rPr>
          <w:lang w:val="sl-SI"/>
        </w:rPr>
        <w:t>tehničnega</w:t>
      </w:r>
      <w:r w:rsidR="006F3C03">
        <w:rPr>
          <w:lang w:val="sl-SI"/>
        </w:rPr>
        <w:t xml:space="preserve"> pregleda:  __________________</w:t>
      </w:r>
      <w:r w:rsidR="00E543D7">
        <w:rPr>
          <w:lang w:val="sl-SI"/>
        </w:rPr>
        <w:t>___________________</w:t>
      </w:r>
      <w:r w:rsidR="006F3C03">
        <w:rPr>
          <w:lang w:val="sl-SI"/>
        </w:rPr>
        <w:t>_</w:t>
      </w:r>
    </w:p>
    <w:p w:rsidR="00B26DE7" w:rsidRPr="00B26DE7" w:rsidRDefault="00B26DE7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8"/>
          <w:szCs w:val="8"/>
          <w:lang w:val="sl-SI"/>
        </w:rPr>
      </w:pPr>
    </w:p>
    <w:p w:rsidR="003F4368" w:rsidRDefault="003F4368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5B4574" w:rsidRPr="00CD3D98" w:rsidRDefault="005B4574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9F77E3" w:rsidRPr="00B26DE7" w:rsidRDefault="009F77E3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u w:val="single"/>
          <w:lang w:val="sl-SI"/>
        </w:rPr>
      </w:pPr>
    </w:p>
    <w:p w:rsidR="00B26DE7" w:rsidRPr="0015634E" w:rsidRDefault="00B26DE7" w:rsidP="00205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b/>
          <w:sz w:val="24"/>
          <w:lang w:val="sl-SI"/>
        </w:rPr>
      </w:pPr>
      <w:r w:rsidRPr="0015634E">
        <w:rPr>
          <w:b/>
          <w:sz w:val="24"/>
          <w:lang w:val="sl-SI"/>
        </w:rPr>
        <w:t>Vozilo je bilo pregledano in je sposobno za varno vožnjo v cestnem prometu.</w:t>
      </w:r>
    </w:p>
    <w:p w:rsidR="001736F9" w:rsidRDefault="00FE52C8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b/>
          <w:sz w:val="24"/>
          <w:lang w:val="sl-SI"/>
        </w:rPr>
      </w:pPr>
      <w:r w:rsidRPr="00AA7886">
        <w:rPr>
          <w:b/>
          <w:sz w:val="24"/>
          <w:lang w:val="sl-SI"/>
        </w:rPr>
        <w:t>Na vozilu je bilo pregledano</w:t>
      </w:r>
      <w:r w:rsidR="001736F9">
        <w:rPr>
          <w:b/>
          <w:sz w:val="24"/>
          <w:lang w:val="sl-SI"/>
        </w:rPr>
        <w:t xml:space="preserve"> delovanje:</w:t>
      </w:r>
    </w:p>
    <w:p w:rsidR="002525E9" w:rsidRP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 w:rsidRPr="002525E9">
        <w:rPr>
          <w:szCs w:val="20"/>
          <w:lang w:val="sl-SI"/>
        </w:rPr>
        <w:t>1. zavornega sistema,</w:t>
      </w:r>
    </w:p>
    <w:p w:rsid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 w:rsidRPr="002525E9">
        <w:rPr>
          <w:szCs w:val="20"/>
          <w:lang w:val="sl-SI"/>
        </w:rPr>
        <w:t xml:space="preserve">2. </w:t>
      </w:r>
      <w:r>
        <w:rPr>
          <w:szCs w:val="20"/>
          <w:lang w:val="sl-SI"/>
        </w:rPr>
        <w:t>naprav za upravljanje vozila (krmilni sistem),</w:t>
      </w:r>
    </w:p>
    <w:p w:rsidR="002525E9" w:rsidRP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>
        <w:rPr>
          <w:szCs w:val="20"/>
          <w:lang w:val="sl-SI"/>
        </w:rPr>
        <w:t>3. vidljivosti iz vozila,</w:t>
      </w:r>
    </w:p>
    <w:p w:rsid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 w:rsidRPr="002525E9">
        <w:rPr>
          <w:szCs w:val="20"/>
          <w:lang w:val="sl-SI"/>
        </w:rPr>
        <w:t>4.</w:t>
      </w:r>
      <w:r>
        <w:rPr>
          <w:szCs w:val="20"/>
          <w:lang w:val="sl-SI"/>
        </w:rPr>
        <w:t xml:space="preserve"> osi, koles, pnevmatik, vzmeti in blažilnikov,</w:t>
      </w:r>
    </w:p>
    <w:p w:rsid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>
        <w:rPr>
          <w:szCs w:val="20"/>
          <w:lang w:val="sl-SI"/>
        </w:rPr>
        <w:t>5. svetlobne opreme,</w:t>
      </w:r>
    </w:p>
    <w:p w:rsid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>
        <w:rPr>
          <w:szCs w:val="20"/>
          <w:lang w:val="sl-SI"/>
        </w:rPr>
        <w:t>6. okvirja vozila in drugih delov,</w:t>
      </w:r>
    </w:p>
    <w:p w:rsid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>
        <w:rPr>
          <w:szCs w:val="20"/>
          <w:lang w:val="sl-SI"/>
        </w:rPr>
        <w:t>7. obvezne in druge opreme,</w:t>
      </w:r>
    </w:p>
    <w:p w:rsidR="002525E9" w:rsidRPr="002525E9" w:rsidRDefault="002525E9" w:rsidP="00FE5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szCs w:val="20"/>
          <w:lang w:val="sl-SI"/>
        </w:rPr>
      </w:pPr>
      <w:r>
        <w:rPr>
          <w:szCs w:val="20"/>
          <w:lang w:val="sl-SI"/>
        </w:rPr>
        <w:t>8. ____________________________________________________________________________ .</w:t>
      </w:r>
    </w:p>
    <w:p w:rsidR="002525E9" w:rsidRPr="00CD3D98" w:rsidRDefault="002525E9" w:rsidP="002525E9">
      <w:pPr>
        <w:spacing w:line="240" w:lineRule="auto"/>
        <w:jc w:val="both"/>
        <w:rPr>
          <w:sz w:val="8"/>
          <w:szCs w:val="8"/>
          <w:lang w:val="sl-SI"/>
        </w:rPr>
      </w:pPr>
    </w:p>
    <w:p w:rsidR="002525E9" w:rsidRDefault="001736F9" w:rsidP="001736F9">
      <w:pPr>
        <w:spacing w:line="276" w:lineRule="auto"/>
        <w:ind w:left="737" w:hanging="680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  </w:t>
      </w:r>
    </w:p>
    <w:p w:rsidR="005B4574" w:rsidRPr="00AA7886" w:rsidRDefault="00E62596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b/>
          <w:sz w:val="24"/>
          <w:lang w:val="sl-SI"/>
        </w:rPr>
      </w:pPr>
      <w:r w:rsidRPr="00AA7886">
        <w:rPr>
          <w:b/>
          <w:sz w:val="24"/>
          <w:lang w:val="sl-SI"/>
        </w:rPr>
        <w:t xml:space="preserve">Tehnični pregled </w:t>
      </w:r>
      <w:r w:rsidR="00E1041A" w:rsidRPr="00AA7886">
        <w:rPr>
          <w:b/>
          <w:sz w:val="24"/>
          <w:lang w:val="sl-SI"/>
        </w:rPr>
        <w:t xml:space="preserve">vozila </w:t>
      </w:r>
      <w:r w:rsidRPr="00AA7886">
        <w:rPr>
          <w:b/>
          <w:sz w:val="24"/>
          <w:lang w:val="sl-SI"/>
        </w:rPr>
        <w:t>je treb</w:t>
      </w:r>
      <w:r w:rsidR="00E47D60">
        <w:rPr>
          <w:b/>
          <w:sz w:val="24"/>
          <w:lang w:val="sl-SI"/>
        </w:rPr>
        <w:t>a</w:t>
      </w:r>
      <w:r w:rsidRPr="00AA7886">
        <w:rPr>
          <w:b/>
          <w:sz w:val="24"/>
          <w:lang w:val="sl-SI"/>
        </w:rPr>
        <w:t xml:space="preserve"> opraviti do</w:t>
      </w:r>
      <w:r w:rsidR="00AA7886">
        <w:rPr>
          <w:b/>
          <w:sz w:val="24"/>
          <w:lang w:val="sl-SI"/>
        </w:rPr>
        <w:t xml:space="preserve"> dne:</w:t>
      </w:r>
      <w:r w:rsidR="00E1041A" w:rsidRPr="00AA7886">
        <w:rPr>
          <w:b/>
          <w:sz w:val="24"/>
          <w:lang w:val="sl-SI"/>
        </w:rPr>
        <w:t>______________</w:t>
      </w:r>
    </w:p>
    <w:p w:rsidR="003F4368" w:rsidRPr="009D1128" w:rsidRDefault="003F4368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lang w:val="sl-SI"/>
        </w:rPr>
      </w:pPr>
    </w:p>
    <w:p w:rsidR="009F77E3" w:rsidRDefault="009F77E3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5B4574" w:rsidRPr="00CD3D98" w:rsidRDefault="005B4574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CF69D9" w:rsidRPr="009D1128" w:rsidRDefault="00CF69D9" w:rsidP="00CF6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lang w:val="sl-SI"/>
        </w:rPr>
      </w:pPr>
    </w:p>
    <w:p w:rsidR="0015634E" w:rsidRDefault="0015634E" w:rsidP="00CF6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15634E" w:rsidRPr="009A6D90" w:rsidRDefault="001736F9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 w:rsidRPr="009A6D90">
        <w:rPr>
          <w:lang w:val="sl-SI"/>
        </w:rPr>
        <w:t>Strokovno usposobljena oseba Slovenske vojske</w:t>
      </w:r>
      <w:r w:rsidR="00CF69D9" w:rsidRPr="009A6D90">
        <w:rPr>
          <w:lang w:val="sl-SI"/>
        </w:rPr>
        <w:t>:</w:t>
      </w:r>
      <w:r w:rsidRPr="009A6D90">
        <w:rPr>
          <w:lang w:val="sl-SI"/>
        </w:rPr>
        <w:t xml:space="preserve"> </w:t>
      </w:r>
      <w:r w:rsidR="0015634E" w:rsidRPr="009A6D90">
        <w:rPr>
          <w:lang w:val="sl-SI"/>
        </w:rPr>
        <w:t>_________________________</w:t>
      </w:r>
      <w:r w:rsidR="000464FC" w:rsidRPr="009A6D90">
        <w:rPr>
          <w:lang w:val="sl-SI"/>
        </w:rPr>
        <w:t>_______________</w:t>
      </w:r>
    </w:p>
    <w:p w:rsidR="0015634E" w:rsidRDefault="0015634E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 w:rsidRPr="009A6D90">
        <w:rPr>
          <w:sz w:val="12"/>
          <w:szCs w:val="12"/>
          <w:lang w:val="sl-SI"/>
        </w:rPr>
        <w:t xml:space="preserve">                                                                       </w:t>
      </w:r>
      <w:r w:rsidR="00AA7886" w:rsidRPr="009A6D90">
        <w:rPr>
          <w:sz w:val="12"/>
          <w:szCs w:val="12"/>
          <w:lang w:val="sl-SI"/>
        </w:rPr>
        <w:t xml:space="preserve">                                      </w:t>
      </w:r>
      <w:r w:rsidR="000464FC" w:rsidRPr="009A6D90">
        <w:rPr>
          <w:sz w:val="12"/>
          <w:szCs w:val="12"/>
          <w:lang w:val="sl-SI"/>
        </w:rPr>
        <w:t>(</w:t>
      </w:r>
      <w:r w:rsidR="00AA7886" w:rsidRPr="009A6D90">
        <w:rPr>
          <w:sz w:val="12"/>
          <w:szCs w:val="12"/>
          <w:lang w:val="sl-SI"/>
        </w:rPr>
        <w:t>ime</w:t>
      </w:r>
      <w:r w:rsidR="001736F9" w:rsidRPr="009A6D90">
        <w:rPr>
          <w:sz w:val="12"/>
          <w:szCs w:val="12"/>
          <w:lang w:val="sl-SI"/>
        </w:rPr>
        <w:t>,</w:t>
      </w:r>
      <w:r w:rsidR="00AA7886" w:rsidRPr="009A6D90">
        <w:rPr>
          <w:sz w:val="12"/>
          <w:szCs w:val="12"/>
          <w:lang w:val="sl-SI"/>
        </w:rPr>
        <w:t xml:space="preserve"> priimek</w:t>
      </w:r>
      <w:r w:rsidR="001736F9" w:rsidRPr="009A6D90">
        <w:rPr>
          <w:sz w:val="12"/>
          <w:szCs w:val="12"/>
          <w:lang w:val="sl-SI"/>
        </w:rPr>
        <w:t xml:space="preserve"> in podpis</w:t>
      </w:r>
      <w:r w:rsidRPr="009A6D90">
        <w:rPr>
          <w:sz w:val="12"/>
          <w:szCs w:val="12"/>
          <w:lang w:val="sl-SI"/>
        </w:rPr>
        <w:t>)</w:t>
      </w:r>
    </w:p>
    <w:p w:rsidR="00AA7886" w:rsidRDefault="00AA7886" w:rsidP="00384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</w:p>
    <w:p w:rsidR="00CE41DD" w:rsidRPr="00384004" w:rsidRDefault="0015634E" w:rsidP="00384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>žig</w:t>
      </w:r>
    </w:p>
    <w:p w:rsidR="00F864D5" w:rsidRPr="0034403B" w:rsidRDefault="00F864D5" w:rsidP="00F8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34403B">
        <w:t xml:space="preserve">___________________                                                                           </w:t>
      </w:r>
    </w:p>
    <w:p w:rsidR="00F864D5" w:rsidRDefault="00F864D5" w:rsidP="00F8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93"/>
          <w:tab w:val="center" w:pos="7371"/>
        </w:tabs>
        <w:spacing w:line="480" w:lineRule="auto"/>
        <w:rPr>
          <w:sz w:val="12"/>
          <w:szCs w:val="12"/>
        </w:rPr>
      </w:pPr>
      <w:r>
        <w:rPr>
          <w:sz w:val="12"/>
          <w:szCs w:val="12"/>
        </w:rPr>
        <w:tab/>
      </w:r>
      <w:r w:rsidRPr="0034403B">
        <w:rPr>
          <w:sz w:val="12"/>
          <w:szCs w:val="12"/>
        </w:rPr>
        <w:t>(</w:t>
      </w:r>
      <w:proofErr w:type="spellStart"/>
      <w:proofErr w:type="gramStart"/>
      <w:r w:rsidRPr="0034403B">
        <w:rPr>
          <w:sz w:val="12"/>
          <w:szCs w:val="12"/>
        </w:rPr>
        <w:t>kraj</w:t>
      </w:r>
      <w:proofErr w:type="spellEnd"/>
      <w:proofErr w:type="gramEnd"/>
      <w:r w:rsidRPr="0034403B">
        <w:rPr>
          <w:sz w:val="12"/>
          <w:szCs w:val="12"/>
        </w:rPr>
        <w:t xml:space="preserve"> in datum) </w:t>
      </w:r>
      <w:r>
        <w:rPr>
          <w:sz w:val="12"/>
          <w:szCs w:val="12"/>
        </w:rPr>
        <w:tab/>
      </w:r>
      <w:r w:rsidRPr="0034403B">
        <w:rPr>
          <w:sz w:val="12"/>
          <w:szCs w:val="12"/>
        </w:rPr>
        <w:t>(</w:t>
      </w:r>
    </w:p>
    <w:p w:rsidR="00AA7886" w:rsidRDefault="00AA7886" w:rsidP="00F8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93"/>
          <w:tab w:val="center" w:pos="7371"/>
        </w:tabs>
        <w:spacing w:line="480" w:lineRule="auto"/>
        <w:rPr>
          <w:sz w:val="12"/>
          <w:szCs w:val="12"/>
        </w:rPr>
      </w:pPr>
    </w:p>
    <w:p w:rsidR="00AA7886" w:rsidRPr="0034403B" w:rsidRDefault="00AA7886" w:rsidP="00F8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93"/>
          <w:tab w:val="center" w:pos="7371"/>
        </w:tabs>
        <w:spacing w:line="480" w:lineRule="auto"/>
        <w:rPr>
          <w:sz w:val="12"/>
          <w:szCs w:val="12"/>
        </w:rPr>
      </w:pPr>
    </w:p>
    <w:p w:rsidR="00D8501D" w:rsidRPr="0015634E" w:rsidRDefault="00D8501D" w:rsidP="009F77E3">
      <w:pPr>
        <w:spacing w:line="240" w:lineRule="auto"/>
        <w:rPr>
          <w:sz w:val="8"/>
          <w:szCs w:val="8"/>
          <w:lang w:val="sl-SI"/>
        </w:rPr>
      </w:pPr>
    </w:p>
    <w:p w:rsidR="00E1041A" w:rsidRPr="00884C87" w:rsidRDefault="00E1041A" w:rsidP="005B4574">
      <w:pPr>
        <w:spacing w:line="240" w:lineRule="auto"/>
        <w:jc w:val="both"/>
        <w:rPr>
          <w:sz w:val="16"/>
          <w:szCs w:val="16"/>
          <w:lang w:val="sl-SI"/>
        </w:rPr>
      </w:pPr>
      <w:r>
        <w:rPr>
          <w:sz w:val="16"/>
          <w:szCs w:val="16"/>
          <w:lang w:val="sl-SI"/>
        </w:rPr>
        <w:t xml:space="preserve">*  Izjava se izda v </w:t>
      </w:r>
      <w:r w:rsidR="00AA7886">
        <w:rPr>
          <w:sz w:val="16"/>
          <w:szCs w:val="16"/>
          <w:lang w:val="sl-SI"/>
        </w:rPr>
        <w:t>dveh</w:t>
      </w:r>
      <w:r>
        <w:rPr>
          <w:sz w:val="16"/>
          <w:szCs w:val="16"/>
          <w:lang w:val="sl-SI"/>
        </w:rPr>
        <w:t xml:space="preserve"> izvodih. </w:t>
      </w:r>
      <w:r w:rsidR="00AA7886">
        <w:rPr>
          <w:sz w:val="16"/>
          <w:szCs w:val="16"/>
          <w:lang w:val="sl-SI"/>
        </w:rPr>
        <w:t xml:space="preserve">Izpolni in podpiše jo </w:t>
      </w:r>
      <w:r w:rsidR="00BE5D53">
        <w:rPr>
          <w:sz w:val="16"/>
          <w:szCs w:val="16"/>
          <w:lang w:val="sl-SI"/>
        </w:rPr>
        <w:t>strokovno usposobljena oseba Slovenske vojske</w:t>
      </w:r>
      <w:r w:rsidR="00AA7886">
        <w:rPr>
          <w:sz w:val="16"/>
          <w:szCs w:val="16"/>
          <w:lang w:val="sl-SI"/>
        </w:rPr>
        <w:t xml:space="preserve">. </w:t>
      </w:r>
      <w:r>
        <w:rPr>
          <w:sz w:val="16"/>
          <w:szCs w:val="16"/>
          <w:lang w:val="sl-SI"/>
        </w:rPr>
        <w:t>En</w:t>
      </w:r>
      <w:r w:rsidR="001411DA">
        <w:rPr>
          <w:sz w:val="16"/>
          <w:szCs w:val="16"/>
          <w:lang w:val="sl-SI"/>
        </w:rPr>
        <w:t xml:space="preserve"> izvod</w:t>
      </w:r>
      <w:r>
        <w:rPr>
          <w:sz w:val="16"/>
          <w:szCs w:val="16"/>
          <w:lang w:val="sl-SI"/>
        </w:rPr>
        <w:t xml:space="preserve"> </w:t>
      </w:r>
      <w:r w:rsidR="00AA7886">
        <w:rPr>
          <w:sz w:val="16"/>
          <w:szCs w:val="16"/>
          <w:lang w:val="sl-SI"/>
        </w:rPr>
        <w:t>se hrani pri</w:t>
      </w:r>
      <w:r>
        <w:rPr>
          <w:sz w:val="16"/>
          <w:szCs w:val="16"/>
          <w:lang w:val="sl-SI"/>
        </w:rPr>
        <w:t xml:space="preserve"> izvajalc</w:t>
      </w:r>
      <w:r w:rsidR="00AA7886">
        <w:rPr>
          <w:sz w:val="16"/>
          <w:szCs w:val="16"/>
          <w:lang w:val="sl-SI"/>
        </w:rPr>
        <w:t>u</w:t>
      </w:r>
      <w:r>
        <w:rPr>
          <w:sz w:val="16"/>
          <w:szCs w:val="16"/>
          <w:lang w:val="sl-SI"/>
        </w:rPr>
        <w:t xml:space="preserve"> pregleda, drug</w:t>
      </w:r>
      <w:r w:rsidR="001411DA">
        <w:rPr>
          <w:sz w:val="16"/>
          <w:szCs w:val="16"/>
          <w:lang w:val="sl-SI"/>
        </w:rPr>
        <w:t>i</w:t>
      </w:r>
      <w:r w:rsidR="00AA7886">
        <w:rPr>
          <w:sz w:val="16"/>
          <w:szCs w:val="16"/>
          <w:lang w:val="sl-SI"/>
        </w:rPr>
        <w:t xml:space="preserve"> </w:t>
      </w:r>
      <w:r>
        <w:rPr>
          <w:sz w:val="16"/>
          <w:szCs w:val="16"/>
          <w:lang w:val="sl-SI"/>
        </w:rPr>
        <w:t xml:space="preserve">se </w:t>
      </w:r>
      <w:r w:rsidR="00AA7886">
        <w:rPr>
          <w:sz w:val="16"/>
          <w:szCs w:val="16"/>
          <w:lang w:val="sl-SI"/>
        </w:rPr>
        <w:t>hrani</w:t>
      </w:r>
      <w:r>
        <w:rPr>
          <w:sz w:val="16"/>
          <w:szCs w:val="16"/>
          <w:lang w:val="sl-SI"/>
        </w:rPr>
        <w:t xml:space="preserve"> v vozil</w:t>
      </w:r>
      <w:r w:rsidR="00AA7886">
        <w:rPr>
          <w:sz w:val="16"/>
          <w:szCs w:val="16"/>
          <w:lang w:val="sl-SI"/>
        </w:rPr>
        <w:t>u</w:t>
      </w:r>
      <w:r w:rsidR="00865386">
        <w:rPr>
          <w:sz w:val="16"/>
          <w:szCs w:val="16"/>
          <w:lang w:val="sl-SI"/>
        </w:rPr>
        <w:t xml:space="preserve">, tretji izvod se pošlje </w:t>
      </w:r>
      <w:r w:rsidR="000464FC">
        <w:rPr>
          <w:sz w:val="16"/>
          <w:szCs w:val="16"/>
          <w:lang w:val="sl-SI"/>
        </w:rPr>
        <w:t>uporabniku vozila</w:t>
      </w:r>
      <w:r>
        <w:rPr>
          <w:sz w:val="16"/>
          <w:szCs w:val="16"/>
          <w:lang w:val="sl-SI"/>
        </w:rPr>
        <w:t>.</w:t>
      </w:r>
    </w:p>
    <w:sectPr w:rsidR="00E1041A" w:rsidRPr="00884C87" w:rsidSect="00B26DE7">
      <w:headerReference w:type="first" r:id="rId7"/>
      <w:pgSz w:w="11900" w:h="16840" w:code="9"/>
      <w:pgMar w:top="1701" w:right="1268" w:bottom="1134" w:left="1701" w:header="1276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F41" w:rsidRDefault="00402F41">
      <w:r>
        <w:separator/>
      </w:r>
    </w:p>
  </w:endnote>
  <w:endnote w:type="continuationSeparator" w:id="0">
    <w:p w:rsidR="00402F41" w:rsidRDefault="0040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F41" w:rsidRDefault="00402F41">
      <w:r>
        <w:separator/>
      </w:r>
    </w:p>
  </w:footnote>
  <w:footnote w:type="continuationSeparator" w:id="0">
    <w:p w:rsidR="00402F41" w:rsidRDefault="00402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E7" w:rsidRPr="00CF2D84" w:rsidRDefault="00820F1D" w:rsidP="00B26DE7">
    <w:pPr>
      <w:autoSpaceDE w:val="0"/>
      <w:autoSpaceDN w:val="0"/>
      <w:adjustRightInd w:val="0"/>
      <w:spacing w:line="240" w:lineRule="auto"/>
      <w:rPr>
        <w:rFonts w:ascii="Republika" w:hAnsi="Republika"/>
        <w:lang w:val="pl-PL"/>
      </w:rPr>
    </w:pPr>
    <w:r w:rsidRPr="00256FAF">
      <w:rPr>
        <w:noProof/>
        <w:lang w:val="sl-SI"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5" name="Slika 5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DE7" w:rsidRPr="00CF2D84">
      <w:rPr>
        <w:rFonts w:ascii="Republika" w:hAnsi="Republika"/>
        <w:lang w:val="pl-PL"/>
      </w:rPr>
      <w:t xml:space="preserve">REPUBLIKA SLOVENIJA                                                                                                            </w:t>
    </w:r>
  </w:p>
  <w:p w:rsidR="00B26DE7" w:rsidRDefault="00B26DE7" w:rsidP="00DD075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it-IT"/>
      </w:rPr>
    </w:pPr>
    <w:r w:rsidRPr="00CF2D84">
      <w:rPr>
        <w:rFonts w:ascii="Republika Bold" w:hAnsi="Republika Bold"/>
        <w:b/>
        <w:caps/>
        <w:lang w:val="pl-PL"/>
      </w:rPr>
      <w:t>Ministrstvo za obrambo</w:t>
    </w:r>
    <w:r w:rsidRPr="00EA3CAC">
      <w:rPr>
        <w:rFonts w:cs="Arial"/>
        <w:sz w:val="16"/>
        <w:lang w:val="pl-PL"/>
      </w:rPr>
      <w:t xml:space="preserve"> </w:t>
    </w:r>
    <w:r>
      <w:rPr>
        <w:rFonts w:cs="Arial"/>
        <w:sz w:val="16"/>
        <w:lang w:val="pl-PL"/>
      </w:rPr>
      <w:tab/>
    </w:r>
    <w:r>
      <w:rPr>
        <w:rFonts w:cs="Arial"/>
        <w:sz w:val="16"/>
        <w:lang w:val="pl-PL"/>
      </w:rPr>
      <w:tab/>
      <w:t xml:space="preserve">                    </w:t>
    </w:r>
    <w:r w:rsidRPr="001C6F37">
      <w:rPr>
        <w:lang w:val="pl-PL"/>
      </w:rPr>
      <w:t xml:space="preserve">      </w:t>
    </w:r>
    <w:r>
      <w:rPr>
        <w:lang w:val="pl-PL"/>
      </w:rPr>
      <w:t xml:space="preserve">        </w:t>
    </w:r>
    <w:r w:rsidRPr="001C6F37">
      <w:rPr>
        <w:lang w:val="pl-PL"/>
      </w:rPr>
      <w:t xml:space="preserve"> </w:t>
    </w:r>
  </w:p>
  <w:p w:rsidR="00B26DE7" w:rsidRPr="00DD075A" w:rsidRDefault="00DD075A" w:rsidP="00B26DE7">
    <w:pPr>
      <w:pStyle w:val="Glava"/>
      <w:tabs>
        <w:tab w:val="clear" w:pos="4320"/>
        <w:tab w:val="clear" w:pos="8640"/>
        <w:tab w:val="left" w:pos="5112"/>
      </w:tabs>
      <w:spacing w:line="360" w:lineRule="auto"/>
      <w:rPr>
        <w:sz w:val="16"/>
        <w:szCs w:val="16"/>
        <w:lang w:val="it-IT"/>
      </w:rPr>
    </w:pPr>
    <w:r w:rsidRPr="00DD075A">
      <w:rPr>
        <w:sz w:val="16"/>
        <w:szCs w:val="16"/>
        <w:lang w:val="it-IT"/>
      </w:rPr>
      <w:t>SL</w:t>
    </w:r>
    <w:r w:rsidR="000464FC">
      <w:rPr>
        <w:sz w:val="16"/>
        <w:szCs w:val="16"/>
        <w:lang w:val="it-IT"/>
      </w:rPr>
      <w:t>UŽBA ZA SPLOŠNE ZADEVE</w:t>
    </w:r>
  </w:p>
  <w:p w:rsidR="00CD3D98" w:rsidRDefault="00CD3D98" w:rsidP="00B26DE7">
    <w:pPr>
      <w:pStyle w:val="Glava"/>
      <w:rPr>
        <w:lang w:val="pl-PL"/>
      </w:rPr>
    </w:pPr>
  </w:p>
  <w:p w:rsidR="006B021B" w:rsidRPr="006412EF" w:rsidRDefault="006B021B" w:rsidP="00B26DE7">
    <w:pPr>
      <w:pStyle w:val="Glav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C81C8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33EB32E" w:tentative="1">
      <w:start w:val="1"/>
      <w:numFmt w:val="lowerLetter"/>
      <w:lvlText w:val="%2."/>
      <w:lvlJc w:val="left"/>
      <w:pPr>
        <w:ind w:left="1800" w:hanging="360"/>
      </w:pPr>
    </w:lvl>
    <w:lvl w:ilvl="2" w:tplc="5EBA6CE8" w:tentative="1">
      <w:start w:val="1"/>
      <w:numFmt w:val="lowerRoman"/>
      <w:lvlText w:val="%3."/>
      <w:lvlJc w:val="right"/>
      <w:pPr>
        <w:ind w:left="2520" w:hanging="180"/>
      </w:pPr>
    </w:lvl>
    <w:lvl w:ilvl="3" w:tplc="868885BE" w:tentative="1">
      <w:start w:val="1"/>
      <w:numFmt w:val="decimal"/>
      <w:lvlText w:val="%4."/>
      <w:lvlJc w:val="left"/>
      <w:pPr>
        <w:ind w:left="3240" w:hanging="360"/>
      </w:pPr>
    </w:lvl>
    <w:lvl w:ilvl="4" w:tplc="5134A046" w:tentative="1">
      <w:start w:val="1"/>
      <w:numFmt w:val="lowerLetter"/>
      <w:lvlText w:val="%5."/>
      <w:lvlJc w:val="left"/>
      <w:pPr>
        <w:ind w:left="3960" w:hanging="360"/>
      </w:pPr>
    </w:lvl>
    <w:lvl w:ilvl="5" w:tplc="0B54F9C6" w:tentative="1">
      <w:start w:val="1"/>
      <w:numFmt w:val="lowerRoman"/>
      <w:lvlText w:val="%6."/>
      <w:lvlJc w:val="right"/>
      <w:pPr>
        <w:ind w:left="4680" w:hanging="180"/>
      </w:pPr>
    </w:lvl>
    <w:lvl w:ilvl="6" w:tplc="E8164A2A" w:tentative="1">
      <w:start w:val="1"/>
      <w:numFmt w:val="decimal"/>
      <w:lvlText w:val="%7."/>
      <w:lvlJc w:val="left"/>
      <w:pPr>
        <w:ind w:left="5400" w:hanging="360"/>
      </w:pPr>
    </w:lvl>
    <w:lvl w:ilvl="7" w:tplc="7A8E10E8" w:tentative="1">
      <w:start w:val="1"/>
      <w:numFmt w:val="lowerLetter"/>
      <w:lvlText w:val="%8."/>
      <w:lvlJc w:val="left"/>
      <w:pPr>
        <w:ind w:left="6120" w:hanging="360"/>
      </w:pPr>
    </w:lvl>
    <w:lvl w:ilvl="8" w:tplc="D716DD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834C8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16F63A" w:tentative="1">
      <w:start w:val="1"/>
      <w:numFmt w:val="lowerLetter"/>
      <w:lvlText w:val="%2."/>
      <w:lvlJc w:val="left"/>
      <w:pPr>
        <w:ind w:left="1080" w:hanging="360"/>
      </w:pPr>
    </w:lvl>
    <w:lvl w:ilvl="2" w:tplc="9034B62C" w:tentative="1">
      <w:start w:val="1"/>
      <w:numFmt w:val="lowerRoman"/>
      <w:lvlText w:val="%3."/>
      <w:lvlJc w:val="right"/>
      <w:pPr>
        <w:ind w:left="1800" w:hanging="180"/>
      </w:pPr>
    </w:lvl>
    <w:lvl w:ilvl="3" w:tplc="4C303078" w:tentative="1">
      <w:start w:val="1"/>
      <w:numFmt w:val="decimal"/>
      <w:lvlText w:val="%4."/>
      <w:lvlJc w:val="left"/>
      <w:pPr>
        <w:ind w:left="2520" w:hanging="360"/>
      </w:pPr>
    </w:lvl>
    <w:lvl w:ilvl="4" w:tplc="B58A02A0" w:tentative="1">
      <w:start w:val="1"/>
      <w:numFmt w:val="lowerLetter"/>
      <w:lvlText w:val="%5."/>
      <w:lvlJc w:val="left"/>
      <w:pPr>
        <w:ind w:left="3240" w:hanging="360"/>
      </w:pPr>
    </w:lvl>
    <w:lvl w:ilvl="5" w:tplc="05C23BC0" w:tentative="1">
      <w:start w:val="1"/>
      <w:numFmt w:val="lowerRoman"/>
      <w:lvlText w:val="%6."/>
      <w:lvlJc w:val="right"/>
      <w:pPr>
        <w:ind w:left="3960" w:hanging="180"/>
      </w:pPr>
    </w:lvl>
    <w:lvl w:ilvl="6" w:tplc="BC4AEB3C" w:tentative="1">
      <w:start w:val="1"/>
      <w:numFmt w:val="decimal"/>
      <w:lvlText w:val="%7."/>
      <w:lvlJc w:val="left"/>
      <w:pPr>
        <w:ind w:left="4680" w:hanging="360"/>
      </w:pPr>
    </w:lvl>
    <w:lvl w:ilvl="7" w:tplc="0C7E9D02" w:tentative="1">
      <w:start w:val="1"/>
      <w:numFmt w:val="lowerLetter"/>
      <w:lvlText w:val="%8."/>
      <w:lvlJc w:val="left"/>
      <w:pPr>
        <w:ind w:left="5400" w:hanging="360"/>
      </w:pPr>
    </w:lvl>
    <w:lvl w:ilvl="8" w:tplc="BF54A9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3A901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F60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86F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AED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7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92A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83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7245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3A7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30039"/>
    <w:multiLevelType w:val="hybridMultilevel"/>
    <w:tmpl w:val="87787482"/>
    <w:lvl w:ilvl="0" w:tplc="354E51A2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C607E38"/>
    <w:multiLevelType w:val="hybridMultilevel"/>
    <w:tmpl w:val="F0E8AA36"/>
    <w:lvl w:ilvl="0" w:tplc="F71A3636">
      <w:start w:val="40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BA4BD4"/>
    <w:multiLevelType w:val="hybridMultilevel"/>
    <w:tmpl w:val="95788A92"/>
    <w:lvl w:ilvl="0" w:tplc="F71A3636">
      <w:start w:val="4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5951B5"/>
    <w:multiLevelType w:val="hybridMultilevel"/>
    <w:tmpl w:val="67C2F3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B5013"/>
    <w:multiLevelType w:val="hybridMultilevel"/>
    <w:tmpl w:val="75746FCC"/>
    <w:lvl w:ilvl="0" w:tplc="354E51A2">
      <w:start w:val="1"/>
      <w:numFmt w:val="bullet"/>
      <w:lvlText w:val="–"/>
      <w:lvlJc w:val="left"/>
      <w:pPr>
        <w:tabs>
          <w:tab w:val="num" w:pos="720"/>
        </w:tabs>
        <w:ind w:left="720" w:firstLine="0"/>
      </w:pPr>
      <w:rPr>
        <w:rFonts w:ascii="Arial" w:hAnsi="Arial" w:hint="default"/>
        <w:b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1F1B67"/>
    <w:multiLevelType w:val="hybridMultilevel"/>
    <w:tmpl w:val="EBDAC0E4"/>
    <w:lvl w:ilvl="0" w:tplc="191EE20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DF0ED8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A41A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AE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8867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D8C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63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3E1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CE95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C4E41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C29A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605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C4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0C8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C61D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185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C54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8C8F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C09A6"/>
    <w:multiLevelType w:val="hybridMultilevel"/>
    <w:tmpl w:val="50A8CFE6"/>
    <w:lvl w:ilvl="0" w:tplc="D890C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7FA8E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F20E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C1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3CE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229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01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764B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12D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11"/>
  </w:num>
  <w:num w:numId="7">
    <w:abstractNumId w:val="9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A4"/>
    <w:rsid w:val="00025599"/>
    <w:rsid w:val="000260BB"/>
    <w:rsid w:val="000334C6"/>
    <w:rsid w:val="00040348"/>
    <w:rsid w:val="000464FC"/>
    <w:rsid w:val="00056240"/>
    <w:rsid w:val="000704AB"/>
    <w:rsid w:val="00075DE3"/>
    <w:rsid w:val="000805D1"/>
    <w:rsid w:val="00092E57"/>
    <w:rsid w:val="000C0E4C"/>
    <w:rsid w:val="000D2765"/>
    <w:rsid w:val="00117CD3"/>
    <w:rsid w:val="001411DA"/>
    <w:rsid w:val="001412C4"/>
    <w:rsid w:val="001430E4"/>
    <w:rsid w:val="00151147"/>
    <w:rsid w:val="00155030"/>
    <w:rsid w:val="0015634E"/>
    <w:rsid w:val="001736F9"/>
    <w:rsid w:val="00174CF6"/>
    <w:rsid w:val="001C041C"/>
    <w:rsid w:val="002032DE"/>
    <w:rsid w:val="002059AA"/>
    <w:rsid w:val="002216FF"/>
    <w:rsid w:val="002525E9"/>
    <w:rsid w:val="00263947"/>
    <w:rsid w:val="00292517"/>
    <w:rsid w:val="002A0F3C"/>
    <w:rsid w:val="002D17E1"/>
    <w:rsid w:val="002D6F9B"/>
    <w:rsid w:val="002E4446"/>
    <w:rsid w:val="002E7426"/>
    <w:rsid w:val="002F784B"/>
    <w:rsid w:val="00305DCD"/>
    <w:rsid w:val="00307E3E"/>
    <w:rsid w:val="003205D5"/>
    <w:rsid w:val="00323DA9"/>
    <w:rsid w:val="00323F08"/>
    <w:rsid w:val="0033125B"/>
    <w:rsid w:val="00332F93"/>
    <w:rsid w:val="003413FC"/>
    <w:rsid w:val="00384004"/>
    <w:rsid w:val="003B2C03"/>
    <w:rsid w:val="003E3D69"/>
    <w:rsid w:val="003F4368"/>
    <w:rsid w:val="003F6E37"/>
    <w:rsid w:val="00400AF9"/>
    <w:rsid w:val="00402F41"/>
    <w:rsid w:val="00424FE0"/>
    <w:rsid w:val="00425897"/>
    <w:rsid w:val="0045307F"/>
    <w:rsid w:val="00454289"/>
    <w:rsid w:val="00482CF8"/>
    <w:rsid w:val="004857E7"/>
    <w:rsid w:val="00491A86"/>
    <w:rsid w:val="004B0570"/>
    <w:rsid w:val="004D7762"/>
    <w:rsid w:val="004F48E2"/>
    <w:rsid w:val="00502D94"/>
    <w:rsid w:val="00532D39"/>
    <w:rsid w:val="005340C2"/>
    <w:rsid w:val="00562149"/>
    <w:rsid w:val="0056307B"/>
    <w:rsid w:val="00564DC4"/>
    <w:rsid w:val="00570884"/>
    <w:rsid w:val="00576D99"/>
    <w:rsid w:val="005B055D"/>
    <w:rsid w:val="005B172E"/>
    <w:rsid w:val="005B4574"/>
    <w:rsid w:val="005C09DB"/>
    <w:rsid w:val="005C4100"/>
    <w:rsid w:val="006412EF"/>
    <w:rsid w:val="00650481"/>
    <w:rsid w:val="00666BA4"/>
    <w:rsid w:val="00672A00"/>
    <w:rsid w:val="00674CA7"/>
    <w:rsid w:val="006B021B"/>
    <w:rsid w:val="006E3B44"/>
    <w:rsid w:val="006F3C03"/>
    <w:rsid w:val="00736538"/>
    <w:rsid w:val="007606DB"/>
    <w:rsid w:val="007B6ED7"/>
    <w:rsid w:val="007D1A37"/>
    <w:rsid w:val="007D36B8"/>
    <w:rsid w:val="007F6662"/>
    <w:rsid w:val="00800099"/>
    <w:rsid w:val="0081779F"/>
    <w:rsid w:val="00820F1D"/>
    <w:rsid w:val="00837C93"/>
    <w:rsid w:val="0084263F"/>
    <w:rsid w:val="00865386"/>
    <w:rsid w:val="00877371"/>
    <w:rsid w:val="008805F3"/>
    <w:rsid w:val="008846A1"/>
    <w:rsid w:val="00884C87"/>
    <w:rsid w:val="008A5E4D"/>
    <w:rsid w:val="008C5AAE"/>
    <w:rsid w:val="008D2191"/>
    <w:rsid w:val="008E240B"/>
    <w:rsid w:val="00912481"/>
    <w:rsid w:val="00931098"/>
    <w:rsid w:val="0094621C"/>
    <w:rsid w:val="00951123"/>
    <w:rsid w:val="0096440F"/>
    <w:rsid w:val="009675E6"/>
    <w:rsid w:val="00967B2F"/>
    <w:rsid w:val="00997EB2"/>
    <w:rsid w:val="009A6D90"/>
    <w:rsid w:val="009D1128"/>
    <w:rsid w:val="009F77E3"/>
    <w:rsid w:val="00A24B43"/>
    <w:rsid w:val="00A34B16"/>
    <w:rsid w:val="00A654B5"/>
    <w:rsid w:val="00AA7886"/>
    <w:rsid w:val="00AC07EA"/>
    <w:rsid w:val="00AC7160"/>
    <w:rsid w:val="00AE7CA8"/>
    <w:rsid w:val="00B052F9"/>
    <w:rsid w:val="00B05933"/>
    <w:rsid w:val="00B24B97"/>
    <w:rsid w:val="00B26DE7"/>
    <w:rsid w:val="00B4201B"/>
    <w:rsid w:val="00B4479B"/>
    <w:rsid w:val="00B4683E"/>
    <w:rsid w:val="00B46936"/>
    <w:rsid w:val="00B74EC0"/>
    <w:rsid w:val="00BE0818"/>
    <w:rsid w:val="00BE5D53"/>
    <w:rsid w:val="00C07219"/>
    <w:rsid w:val="00C607EA"/>
    <w:rsid w:val="00C84322"/>
    <w:rsid w:val="00CA1D22"/>
    <w:rsid w:val="00CA2AB0"/>
    <w:rsid w:val="00CB6C19"/>
    <w:rsid w:val="00CC0E0B"/>
    <w:rsid w:val="00CD3D98"/>
    <w:rsid w:val="00CE0B77"/>
    <w:rsid w:val="00CE41DD"/>
    <w:rsid w:val="00CF2D84"/>
    <w:rsid w:val="00CF5310"/>
    <w:rsid w:val="00CF69D9"/>
    <w:rsid w:val="00D07858"/>
    <w:rsid w:val="00D16B39"/>
    <w:rsid w:val="00D235DC"/>
    <w:rsid w:val="00D349DA"/>
    <w:rsid w:val="00D701CC"/>
    <w:rsid w:val="00D809F9"/>
    <w:rsid w:val="00D8501D"/>
    <w:rsid w:val="00DB1F6C"/>
    <w:rsid w:val="00DB445F"/>
    <w:rsid w:val="00DD075A"/>
    <w:rsid w:val="00DD4401"/>
    <w:rsid w:val="00DE0E7F"/>
    <w:rsid w:val="00DF7AD7"/>
    <w:rsid w:val="00E1041A"/>
    <w:rsid w:val="00E42F08"/>
    <w:rsid w:val="00E4609F"/>
    <w:rsid w:val="00E47D60"/>
    <w:rsid w:val="00E52190"/>
    <w:rsid w:val="00E543D7"/>
    <w:rsid w:val="00E54CC8"/>
    <w:rsid w:val="00E565B9"/>
    <w:rsid w:val="00E62596"/>
    <w:rsid w:val="00E72662"/>
    <w:rsid w:val="00EA3DA4"/>
    <w:rsid w:val="00EA50AC"/>
    <w:rsid w:val="00EF2E0F"/>
    <w:rsid w:val="00F07EEB"/>
    <w:rsid w:val="00F1455B"/>
    <w:rsid w:val="00F223D9"/>
    <w:rsid w:val="00F475DD"/>
    <w:rsid w:val="00F864D5"/>
    <w:rsid w:val="00FA3266"/>
    <w:rsid w:val="00FD1B98"/>
    <w:rsid w:val="00FD34D8"/>
    <w:rsid w:val="00FE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A5B786"/>
  <w15:chartTrackingRefBased/>
  <w15:docId w15:val="{3C2926CD-EDD4-4C0F-A5BF-F4E0E007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393256"/>
    <w:pPr>
      <w:spacing w:line="240" w:lineRule="auto"/>
      <w:jc w:val="both"/>
    </w:pPr>
    <w:rPr>
      <w:color w:val="000000"/>
      <w:sz w:val="22"/>
      <w:lang w:val="x-none" w:eastAsia="x-none"/>
    </w:rPr>
  </w:style>
  <w:style w:type="character" w:customStyle="1" w:styleId="Telobesedila2Znak">
    <w:name w:val="Telo besedila 2 Znak"/>
    <w:link w:val="Telobesedila2"/>
    <w:rsid w:val="00393256"/>
    <w:rPr>
      <w:rFonts w:ascii="Arial" w:hAnsi="Arial"/>
      <w:color w:val="000000"/>
      <w:sz w:val="22"/>
      <w:szCs w:val="24"/>
    </w:rPr>
  </w:style>
  <w:style w:type="paragraph" w:customStyle="1" w:styleId="ZnakCharZnak">
    <w:name w:val="Znak Char Znak"/>
    <w:basedOn w:val="Navaden"/>
    <w:rsid w:val="00FA3266"/>
    <w:pPr>
      <w:spacing w:line="240" w:lineRule="auto"/>
    </w:pPr>
    <w:rPr>
      <w:sz w:val="22"/>
      <w:lang w:val="pl-PL" w:eastAsia="pl-PL"/>
    </w:rPr>
  </w:style>
  <w:style w:type="character" w:styleId="Poudarek">
    <w:name w:val="Emphasis"/>
    <w:qFormat/>
    <w:rsid w:val="001736F9"/>
    <w:rPr>
      <w:i/>
      <w:iCs/>
    </w:rPr>
  </w:style>
  <w:style w:type="paragraph" w:styleId="Besedilooblaka">
    <w:name w:val="Balloon Text"/>
    <w:basedOn w:val="Navaden"/>
    <w:link w:val="BesedilooblakaZnak"/>
    <w:rsid w:val="002D17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D17E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Internet%20Files\Content.IE5\2R8SQ0E5\PDRIU-G4%5b1%5d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PDRIU-G4[1]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Mors</dc:creator>
  <cp:keywords/>
  <cp:lastModifiedBy>Kabinet ministra</cp:lastModifiedBy>
  <cp:revision>2</cp:revision>
  <cp:lastPrinted>2023-03-16T09:07:00Z</cp:lastPrinted>
  <dcterms:created xsi:type="dcterms:W3CDTF">2023-03-16T09:07:00Z</dcterms:created>
  <dcterms:modified xsi:type="dcterms:W3CDTF">2023-03-16T09:07:00Z</dcterms:modified>
</cp:coreProperties>
</file>