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A8" w:rsidRDefault="008E06A8" w:rsidP="008E06A8">
      <w:pPr>
        <w:pStyle w:val="Odstavek"/>
        <w:ind w:firstLine="0"/>
      </w:pPr>
      <w:r w:rsidRPr="008E06A8">
        <w:t xml:space="preserve">Na podlagi drugega odstavka 23. člena Zakona o arhitekturni in inženirski dejavnost </w:t>
      </w:r>
      <w:r w:rsidR="000E6CF9" w:rsidRPr="000E6CF9">
        <w:t xml:space="preserve">(Uradni list RS, št. 61/17 in 133/22 – </w:t>
      </w:r>
      <w:proofErr w:type="spellStart"/>
      <w:r w:rsidR="000E6CF9" w:rsidRPr="000E6CF9">
        <w:t>odl</w:t>
      </w:r>
      <w:proofErr w:type="spellEnd"/>
      <w:r w:rsidR="000E6CF9" w:rsidRPr="000E6CF9">
        <w:t>. US)</w:t>
      </w:r>
      <w:r w:rsidR="000E6CF9">
        <w:t xml:space="preserve"> </w:t>
      </w:r>
      <w:r w:rsidRPr="008E06A8">
        <w:t xml:space="preserve">minister za </w:t>
      </w:r>
      <w:r w:rsidR="00154EB8">
        <w:t>naravne vire</w:t>
      </w:r>
      <w:r w:rsidRPr="008E06A8">
        <w:t xml:space="preserve"> in prostor izdaja</w:t>
      </w:r>
    </w:p>
    <w:p w:rsidR="00AD5DF4" w:rsidRDefault="00AD5DF4" w:rsidP="00AD5DF4">
      <w:pPr>
        <w:pStyle w:val="Vrstapredpisa"/>
      </w:pPr>
      <w:r w:rsidRPr="00AD5DF4">
        <w:t>PRAVILNI</w:t>
      </w:r>
      <w:r>
        <w:t>K</w:t>
      </w:r>
    </w:p>
    <w:p w:rsidR="00AD5DF4" w:rsidRDefault="00AD5DF4" w:rsidP="00AD5DF4">
      <w:pPr>
        <w:pStyle w:val="Naslovpredpisa"/>
      </w:pPr>
      <w:r w:rsidRPr="00AD5DF4">
        <w:t>o</w:t>
      </w:r>
      <w:r w:rsidR="00B064BB">
        <w:t xml:space="preserve"> </w:t>
      </w:r>
      <w:r w:rsidRPr="00AD5DF4">
        <w:t>priznavanju</w:t>
      </w:r>
      <w:r w:rsidR="00B064BB">
        <w:t xml:space="preserve"> </w:t>
      </w:r>
      <w:r w:rsidRPr="00AD5DF4">
        <w:t>poklicne</w:t>
      </w:r>
      <w:r w:rsidR="00B064BB">
        <w:t xml:space="preserve"> </w:t>
      </w:r>
      <w:r w:rsidRPr="00AD5DF4">
        <w:t>kvalifikacije</w:t>
      </w:r>
      <w:r w:rsidR="00B064BB">
        <w:t xml:space="preserve"> </w:t>
      </w:r>
      <w:r w:rsidR="003A50C9">
        <w:t xml:space="preserve">pooblaščeni </w:t>
      </w:r>
      <w:r w:rsidRPr="00AD5DF4">
        <w:t>arhitekt</w:t>
      </w:r>
      <w:r w:rsidR="00B064BB">
        <w:t xml:space="preserve"> </w:t>
      </w:r>
      <w:r w:rsidRPr="00AD5DF4">
        <w:t>državljanom</w:t>
      </w:r>
      <w:r w:rsidR="00B064BB">
        <w:t xml:space="preserve"> </w:t>
      </w:r>
      <w:r w:rsidRPr="00AD5DF4">
        <w:t>držav</w:t>
      </w:r>
      <w:r w:rsidR="00B064BB">
        <w:t xml:space="preserve"> </w:t>
      </w:r>
      <w:r w:rsidRPr="00AD5DF4">
        <w:t>članic</w:t>
      </w:r>
      <w:r w:rsidR="00B064BB">
        <w:t xml:space="preserve"> </w:t>
      </w:r>
      <w:r w:rsidRPr="00AD5DF4">
        <w:t>Evropske</w:t>
      </w:r>
      <w:r w:rsidR="00B064BB">
        <w:t xml:space="preserve"> </w:t>
      </w:r>
      <w:r w:rsidRPr="00AD5DF4">
        <w:t>unije,</w:t>
      </w:r>
      <w:r w:rsidR="00B064BB">
        <w:t xml:space="preserve"> </w:t>
      </w:r>
      <w:r w:rsidRPr="00AD5DF4">
        <w:t>Evropskega</w:t>
      </w:r>
      <w:r w:rsidR="00B064BB">
        <w:t xml:space="preserve"> </w:t>
      </w:r>
      <w:r w:rsidRPr="00AD5DF4">
        <w:t>gospodarskega</w:t>
      </w:r>
      <w:r w:rsidR="00B064BB">
        <w:t xml:space="preserve"> </w:t>
      </w:r>
      <w:r w:rsidRPr="00AD5DF4">
        <w:t>prostora</w:t>
      </w:r>
      <w:r w:rsidR="00B064BB">
        <w:t xml:space="preserve"> </w:t>
      </w:r>
      <w:r w:rsidRPr="00AD5DF4">
        <w:t>in</w:t>
      </w:r>
      <w:r w:rsidR="00B064BB">
        <w:t xml:space="preserve"> </w:t>
      </w:r>
      <w:r w:rsidRPr="00AD5DF4">
        <w:t>Švicarske</w:t>
      </w:r>
      <w:r w:rsidR="00B064BB">
        <w:t xml:space="preserve"> </w:t>
      </w:r>
      <w:r w:rsidRPr="00AD5DF4">
        <w:t>konfederacije</w:t>
      </w:r>
    </w:p>
    <w:p w:rsidR="00AD5DF4" w:rsidRPr="00AD5DF4" w:rsidRDefault="00AD5DF4" w:rsidP="00AD5DF4">
      <w:pPr>
        <w:pStyle w:val="len"/>
      </w:pPr>
      <w:r w:rsidRPr="00AD5DF4">
        <w:t>1.</w:t>
      </w:r>
      <w:r w:rsidR="00B064BB">
        <w:t xml:space="preserve"> </w:t>
      </w:r>
      <w:r w:rsidRPr="00AD5DF4">
        <w:t>člen</w:t>
      </w:r>
    </w:p>
    <w:p w:rsidR="00AD5DF4" w:rsidRPr="00AD5DF4" w:rsidRDefault="00AD5DF4" w:rsidP="00AD5DF4">
      <w:pPr>
        <w:pStyle w:val="Odstavek"/>
      </w:pPr>
      <w:r w:rsidRPr="00AD5DF4">
        <w:t>(1)</w:t>
      </w:r>
      <w:r w:rsidR="00B064BB">
        <w:t xml:space="preserve"> </w:t>
      </w:r>
      <w:r w:rsidRPr="00AD5DF4">
        <w:t>Ta</w:t>
      </w:r>
      <w:r w:rsidR="00B064BB">
        <w:t xml:space="preserve"> </w:t>
      </w:r>
      <w:r w:rsidRPr="00AD5DF4">
        <w:t>pravilnik</w:t>
      </w:r>
      <w:r w:rsidR="00B064BB">
        <w:t xml:space="preserve"> </w:t>
      </w:r>
      <w:r w:rsidRPr="00AD5DF4">
        <w:t>določa</w:t>
      </w:r>
      <w:r w:rsidR="00B064BB">
        <w:t xml:space="preserve"> </w:t>
      </w:r>
      <w:r w:rsidRPr="00AD5DF4">
        <w:t>pogoje</w:t>
      </w:r>
      <w:r w:rsidR="00B064BB">
        <w:t xml:space="preserve"> </w:t>
      </w:r>
      <w:r w:rsidRPr="00AD5DF4">
        <w:t>in</w:t>
      </w:r>
      <w:r w:rsidR="00B064BB">
        <w:t xml:space="preserve"> </w:t>
      </w:r>
      <w:r w:rsidRPr="00AD5DF4">
        <w:t>način</w:t>
      </w:r>
      <w:r w:rsidR="00B064BB">
        <w:t xml:space="preserve"> </w:t>
      </w:r>
      <w:r w:rsidRPr="00AD5DF4">
        <w:t>priznavanja</w:t>
      </w:r>
      <w:r w:rsidR="00B064BB">
        <w:t xml:space="preserve"> </w:t>
      </w:r>
      <w:r w:rsidRPr="00AD5DF4">
        <w:t>poklicne</w:t>
      </w:r>
      <w:r w:rsidR="00B064BB">
        <w:t xml:space="preserve"> </w:t>
      </w:r>
      <w:r w:rsidRPr="00AD5DF4">
        <w:t>kvalifikacije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opravljanje</w:t>
      </w:r>
      <w:r w:rsidR="00B064BB">
        <w:t xml:space="preserve"> </w:t>
      </w:r>
      <w:r w:rsidRPr="00AD5DF4">
        <w:t>reguliranega</w:t>
      </w:r>
      <w:r w:rsidR="00B064BB">
        <w:t xml:space="preserve"> </w:t>
      </w:r>
      <w:r w:rsidRPr="00AD5DF4">
        <w:t>poklica</w:t>
      </w:r>
      <w:r w:rsidR="00B064BB">
        <w:t xml:space="preserve"> </w:t>
      </w:r>
      <w:r w:rsidR="003A50C9">
        <w:t>pooblaščeni</w:t>
      </w:r>
      <w:r w:rsidR="00B064BB">
        <w:t xml:space="preserve"> </w:t>
      </w:r>
      <w:r w:rsidRPr="00AD5DF4">
        <w:t>arhitekt</w:t>
      </w:r>
      <w:r w:rsidR="00B064BB">
        <w:t xml:space="preserve"> </w:t>
      </w:r>
      <w:r w:rsidRPr="00AD5DF4">
        <w:t>državljanom</w:t>
      </w:r>
      <w:r w:rsidR="00B064BB">
        <w:t xml:space="preserve"> </w:t>
      </w:r>
      <w:r w:rsidRPr="00AD5DF4">
        <w:t>držav</w:t>
      </w:r>
      <w:r w:rsidR="00B064BB">
        <w:t xml:space="preserve"> </w:t>
      </w:r>
      <w:r w:rsidRPr="00AD5DF4">
        <w:t>članic</w:t>
      </w:r>
      <w:r w:rsidR="00B064BB">
        <w:t xml:space="preserve"> </w:t>
      </w:r>
      <w:r w:rsidRPr="00AD5DF4">
        <w:t>Evropske</w:t>
      </w:r>
      <w:r w:rsidR="00B064BB">
        <w:t xml:space="preserve"> </w:t>
      </w:r>
      <w:r w:rsidRPr="00AD5DF4">
        <w:t>unije,</w:t>
      </w:r>
      <w:r w:rsidR="00B064BB">
        <w:t xml:space="preserve"> </w:t>
      </w:r>
      <w:r w:rsidRPr="00AD5DF4">
        <w:t>Evropskega</w:t>
      </w:r>
      <w:r w:rsidR="00B064BB">
        <w:t xml:space="preserve"> </w:t>
      </w:r>
      <w:r w:rsidRPr="00AD5DF4">
        <w:t>gospodarskega</w:t>
      </w:r>
      <w:r w:rsidR="00B064BB">
        <w:t xml:space="preserve"> </w:t>
      </w:r>
      <w:r w:rsidRPr="00AD5DF4">
        <w:t>prostora</w:t>
      </w:r>
      <w:r w:rsidR="00B064BB">
        <w:t xml:space="preserve"> </w:t>
      </w:r>
      <w:r w:rsidRPr="00AD5DF4">
        <w:t>in</w:t>
      </w:r>
      <w:r w:rsidR="00B064BB">
        <w:t xml:space="preserve"> </w:t>
      </w:r>
      <w:r w:rsidRPr="00AD5DF4">
        <w:t>Švicarske</w:t>
      </w:r>
      <w:r w:rsidR="00B064BB">
        <w:t xml:space="preserve"> </w:t>
      </w:r>
      <w:r w:rsidRPr="00AD5DF4">
        <w:t>konfederacije</w:t>
      </w:r>
      <w:r w:rsidR="00B064BB">
        <w:t xml:space="preserve"> </w:t>
      </w:r>
      <w:r w:rsidRPr="00AD5DF4">
        <w:t>(v</w:t>
      </w:r>
      <w:r w:rsidR="00B064BB">
        <w:t xml:space="preserve"> </w:t>
      </w:r>
      <w:r w:rsidRPr="00AD5DF4">
        <w:t>nadaljnje</w:t>
      </w:r>
      <w:r w:rsidR="00083D76">
        <w:t>m</w:t>
      </w:r>
      <w:r w:rsidR="00B064BB">
        <w:t xml:space="preserve"> </w:t>
      </w:r>
      <w:r w:rsidR="00083D76">
        <w:t>besedilu:</w:t>
      </w:r>
      <w:r w:rsidR="00B064BB">
        <w:t xml:space="preserve"> </w:t>
      </w:r>
      <w:r w:rsidR="00083D76">
        <w:t>države</w:t>
      </w:r>
      <w:r w:rsidR="00B064BB">
        <w:t xml:space="preserve"> </w:t>
      </w:r>
      <w:r w:rsidR="00083D76">
        <w:t>članice</w:t>
      </w:r>
      <w:r w:rsidR="00B064BB">
        <w:t xml:space="preserve"> </w:t>
      </w:r>
      <w:r w:rsidR="00083D76">
        <w:t>EU).</w:t>
      </w:r>
    </w:p>
    <w:p w:rsidR="00292A20" w:rsidRPr="00E60570" w:rsidRDefault="00AD5DF4" w:rsidP="00E60570">
      <w:pPr>
        <w:pStyle w:val="Odstavek"/>
      </w:pPr>
      <w:r w:rsidRPr="00AD5DF4">
        <w:t>(2)</w:t>
      </w:r>
      <w:r w:rsidR="00B064BB">
        <w:t xml:space="preserve"> </w:t>
      </w:r>
      <w:r w:rsidR="00E60570" w:rsidRPr="00E60570">
        <w:t xml:space="preserve">S tem pravilnikom se v pravni red Republike Slovenije prenaša </w:t>
      </w:r>
      <w:r w:rsidR="00292A20">
        <w:rPr>
          <w:color w:val="000000"/>
          <w:shd w:val="clear" w:color="auto" w:fill="FFFFFF"/>
        </w:rPr>
        <w:t>Direktivo Evropskega parlamenta in Sveta 2005/36/ES z dne 7. septembra 2005 o priznavanju poklicnih kvalifikacij (UL L št. 255 z dne 30. 9. 2005, str. 22), zadnjič spremenjeno z Direktivo 2013/55/EU Evropskega parlamenta in Sveta z dne 20. novembra 2013 o spremembi Direktive 2005/36/ES o priznavanju poklicnih kvalifikacij</w:t>
      </w:r>
      <w:r w:rsidR="004E1BDC">
        <w:rPr>
          <w:color w:val="000000"/>
          <w:shd w:val="clear" w:color="auto" w:fill="FFFFFF"/>
        </w:rPr>
        <w:t xml:space="preserve"> </w:t>
      </w:r>
      <w:r w:rsidR="00292A20">
        <w:rPr>
          <w:color w:val="000000"/>
          <w:shd w:val="clear" w:color="auto" w:fill="FFFFFF"/>
        </w:rPr>
        <w:t xml:space="preserve">in Uredbe (EU) št. 1024/2012 o upravnem sodelovanju prek informacijskega sistema za notranji trg (uredba IMI) (UL L št. 354 z </w:t>
      </w:r>
      <w:r w:rsidR="004E1BDC">
        <w:rPr>
          <w:color w:val="000000"/>
          <w:shd w:val="clear" w:color="auto" w:fill="FFFFFF"/>
        </w:rPr>
        <w:t>dne 28. 12. 2013, str. 132)</w:t>
      </w:r>
      <w:r w:rsidR="000B65CE">
        <w:rPr>
          <w:color w:val="000000"/>
          <w:shd w:val="clear" w:color="auto" w:fill="FFFFFF"/>
        </w:rPr>
        <w:t xml:space="preserve">, </w:t>
      </w:r>
      <w:r w:rsidR="000B65CE" w:rsidRPr="000B65CE">
        <w:rPr>
          <w:color w:val="000000"/>
          <w:shd w:val="clear" w:color="auto" w:fill="FFFFFF"/>
        </w:rPr>
        <w:t>v nadaljnjem besedilu: Direktiva 2005/36/ES</w:t>
      </w:r>
      <w:r w:rsidR="000B65CE">
        <w:rPr>
          <w:color w:val="000000"/>
          <w:shd w:val="clear" w:color="auto" w:fill="FFFFFF"/>
        </w:rPr>
        <w:t>,</w:t>
      </w:r>
      <w:r w:rsidR="003121A6">
        <w:rPr>
          <w:color w:val="000000"/>
          <w:shd w:val="clear" w:color="auto" w:fill="FFFFFF"/>
        </w:rPr>
        <w:t xml:space="preserve"> v delu, ki se nanaša na priznavanje poklicne kvalifikacije »</w:t>
      </w:r>
      <w:r w:rsidR="003121A6" w:rsidRPr="00D21D8C">
        <w:rPr>
          <w:color w:val="000000"/>
          <w:shd w:val="clear" w:color="auto" w:fill="FFFFFF"/>
        </w:rPr>
        <w:t>arhitekt</w:t>
      </w:r>
      <w:r w:rsidR="003121A6">
        <w:rPr>
          <w:color w:val="000000"/>
          <w:shd w:val="clear" w:color="auto" w:fill="FFFFFF"/>
        </w:rPr>
        <w:t>«.</w:t>
      </w:r>
    </w:p>
    <w:p w:rsidR="00AD5DF4" w:rsidRPr="00AD5DF4" w:rsidRDefault="00AD5DF4" w:rsidP="00AD5DF4">
      <w:pPr>
        <w:pStyle w:val="len"/>
      </w:pPr>
      <w:r w:rsidRPr="00AD5DF4">
        <w:t>2.</w:t>
      </w:r>
      <w:r w:rsidR="00B064BB">
        <w:t xml:space="preserve"> </w:t>
      </w:r>
      <w:r w:rsidRPr="00AD5DF4">
        <w:t>člen</w:t>
      </w:r>
    </w:p>
    <w:p w:rsidR="00E650DE" w:rsidRPr="00E650DE" w:rsidRDefault="00E650DE" w:rsidP="00E650DE">
      <w:pPr>
        <w:pStyle w:val="Odstavek"/>
      </w:pPr>
      <w:r w:rsidRPr="00E650DE">
        <w:t>(1)</w:t>
      </w:r>
      <w:r w:rsidR="00B064BB">
        <w:t xml:space="preserve"> </w:t>
      </w:r>
      <w:r w:rsidRPr="00E650DE">
        <w:t>Usposabljanje</w:t>
      </w:r>
      <w:r w:rsidR="00B064BB">
        <w:t xml:space="preserve"> </w:t>
      </w:r>
      <w:r w:rsidRPr="00E650DE">
        <w:t>arhitektov</w:t>
      </w:r>
      <w:r w:rsidR="00B064BB">
        <w:t xml:space="preserve"> </w:t>
      </w:r>
      <w:r w:rsidRPr="00E650DE">
        <w:t>obsega:</w:t>
      </w:r>
    </w:p>
    <w:p w:rsidR="00E650DE" w:rsidRPr="00E650DE" w:rsidRDefault="00E650DE" w:rsidP="00E650DE">
      <w:pPr>
        <w:pStyle w:val="rkovnatokazaodstavkom"/>
      </w:pPr>
      <w:r w:rsidRPr="00E650DE">
        <w:t>skupno</w:t>
      </w:r>
      <w:r w:rsidR="00B064BB">
        <w:t xml:space="preserve"> </w:t>
      </w:r>
      <w:r w:rsidRPr="00E650DE">
        <w:t>vsaj</w:t>
      </w:r>
      <w:r w:rsidR="00B064BB">
        <w:t xml:space="preserve"> </w:t>
      </w:r>
      <w:r w:rsidRPr="00E650DE">
        <w:t>pet</w:t>
      </w:r>
      <w:r w:rsidR="00B064BB">
        <w:t xml:space="preserve"> </w:t>
      </w:r>
      <w:r w:rsidRPr="00E650DE">
        <w:t>let</w:t>
      </w:r>
      <w:r w:rsidR="00B064BB">
        <w:t xml:space="preserve"> </w:t>
      </w:r>
      <w:r w:rsidRPr="00E650DE">
        <w:t>študija</w:t>
      </w:r>
      <w:r w:rsidR="00B064BB">
        <w:t xml:space="preserve"> </w:t>
      </w:r>
      <w:r w:rsidRPr="00E650DE">
        <w:t>s</w:t>
      </w:r>
      <w:r w:rsidR="00B064BB">
        <w:t xml:space="preserve"> </w:t>
      </w:r>
      <w:r w:rsidRPr="00E650DE">
        <w:t>polno</w:t>
      </w:r>
      <w:r w:rsidR="00B064BB">
        <w:t xml:space="preserve"> </w:t>
      </w:r>
      <w:r w:rsidRPr="00E650DE">
        <w:t>časovno</w:t>
      </w:r>
      <w:r w:rsidR="00B064BB">
        <w:t xml:space="preserve"> </w:t>
      </w:r>
      <w:r w:rsidRPr="00E650DE">
        <w:t>obveznostjo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univerzi</w:t>
      </w:r>
      <w:r w:rsidR="00B064BB">
        <w:t xml:space="preserve"> </w:t>
      </w:r>
      <w:r w:rsidRPr="00E650DE">
        <w:t>ali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primerljivi</w:t>
      </w:r>
      <w:r w:rsidR="00B064BB">
        <w:t xml:space="preserve"> </w:t>
      </w:r>
      <w:r w:rsidRPr="00E650DE">
        <w:t>izobraževalni</w:t>
      </w:r>
      <w:r w:rsidR="00B064BB">
        <w:t xml:space="preserve"> </w:t>
      </w:r>
      <w:r w:rsidRPr="00E650DE">
        <w:t>ustanovi,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konča</w:t>
      </w:r>
      <w:r w:rsidR="00B064BB">
        <w:t xml:space="preserve"> </w:t>
      </w:r>
      <w:r w:rsidRPr="00E650DE">
        <w:t>z</w:t>
      </w:r>
      <w:r w:rsidR="00B064BB">
        <w:t xml:space="preserve"> </w:t>
      </w:r>
      <w:r w:rsidRPr="00E650DE">
        <w:t>uspešno</w:t>
      </w:r>
      <w:r w:rsidR="00B064BB">
        <w:t xml:space="preserve"> </w:t>
      </w:r>
      <w:r w:rsidRPr="00E650DE">
        <w:t>opravljenim</w:t>
      </w:r>
      <w:r w:rsidR="00B064BB">
        <w:t xml:space="preserve"> </w:t>
      </w:r>
      <w:r w:rsidRPr="00E650DE">
        <w:t>izpitom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univerzitetni</w:t>
      </w:r>
      <w:r w:rsidR="00B064BB">
        <w:t xml:space="preserve"> </w:t>
      </w:r>
      <w:r w:rsidRPr="00E650DE">
        <w:t>stopnji</w:t>
      </w:r>
      <w:r w:rsidR="00B064BB">
        <w:t xml:space="preserve"> </w:t>
      </w:r>
      <w:r w:rsidRPr="00E650DE">
        <w:t>ali</w:t>
      </w:r>
    </w:p>
    <w:p w:rsidR="00E650DE" w:rsidRPr="00E650DE" w:rsidRDefault="00E650DE" w:rsidP="00E650DE">
      <w:pPr>
        <w:pStyle w:val="rkovnatokazaodstavkom"/>
      </w:pPr>
      <w:r w:rsidRPr="00E650DE">
        <w:t>najmanj</w:t>
      </w:r>
      <w:r w:rsidR="00B064BB">
        <w:t xml:space="preserve"> </w:t>
      </w:r>
      <w:r w:rsidRPr="00E650DE">
        <w:t>štiri</w:t>
      </w:r>
      <w:r w:rsidR="00B064BB">
        <w:t xml:space="preserve"> </w:t>
      </w:r>
      <w:r w:rsidRPr="00E650DE">
        <w:t>leta</w:t>
      </w:r>
      <w:r w:rsidR="00B064BB">
        <w:t xml:space="preserve"> </w:t>
      </w:r>
      <w:r w:rsidRPr="00E650DE">
        <w:t>rednega</w:t>
      </w:r>
      <w:r w:rsidR="00B064BB">
        <w:t xml:space="preserve"> </w:t>
      </w:r>
      <w:r w:rsidRPr="00E650DE">
        <w:t>študija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univerzi</w:t>
      </w:r>
      <w:r w:rsidR="00B064BB">
        <w:t xml:space="preserve"> </w:t>
      </w:r>
      <w:r w:rsidRPr="00E650DE">
        <w:t>ali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primerljivi</w:t>
      </w:r>
      <w:r w:rsidR="00B064BB">
        <w:t xml:space="preserve"> </w:t>
      </w:r>
      <w:r w:rsidRPr="00E650DE">
        <w:t>izobraževalni</w:t>
      </w:r>
      <w:r w:rsidR="00B064BB">
        <w:t xml:space="preserve"> </w:t>
      </w:r>
      <w:r w:rsidRPr="00E650DE">
        <w:t>ustanovi,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konča</w:t>
      </w:r>
      <w:r w:rsidR="00B064BB">
        <w:t xml:space="preserve"> </w:t>
      </w:r>
      <w:r w:rsidRPr="00E650DE">
        <w:t>z</w:t>
      </w:r>
      <w:r w:rsidR="00B064BB">
        <w:t xml:space="preserve"> </w:t>
      </w:r>
      <w:r w:rsidRPr="00E650DE">
        <w:t>uspešno</w:t>
      </w:r>
      <w:r w:rsidR="00B064BB">
        <w:t xml:space="preserve"> </w:t>
      </w:r>
      <w:r w:rsidRPr="00E650DE">
        <w:t>opravljenim</w:t>
      </w:r>
      <w:r w:rsidR="00B064BB">
        <w:t xml:space="preserve"> </w:t>
      </w:r>
      <w:r w:rsidRPr="00E650DE">
        <w:t>izpitom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univerzitetni</w:t>
      </w:r>
      <w:r w:rsidR="00B064BB">
        <w:t xml:space="preserve"> </w:t>
      </w:r>
      <w:r w:rsidRPr="00E650DE">
        <w:t>stopnji,</w:t>
      </w:r>
      <w:r w:rsidR="00B064BB">
        <w:t xml:space="preserve"> </w:t>
      </w:r>
      <w:r w:rsidRPr="00E650DE">
        <w:t>skupaj</w:t>
      </w:r>
      <w:r w:rsidR="00B064BB">
        <w:t xml:space="preserve"> </w:t>
      </w:r>
      <w:r w:rsidRPr="00E650DE">
        <w:t>s</w:t>
      </w:r>
      <w:r w:rsidR="00B064BB">
        <w:t xml:space="preserve"> </w:t>
      </w:r>
      <w:r w:rsidRPr="00E650DE">
        <w:t>potrdilom</w:t>
      </w:r>
      <w:r w:rsidR="00B064BB">
        <w:t xml:space="preserve"> </w:t>
      </w:r>
      <w:r w:rsidRPr="00E650DE">
        <w:t>o</w:t>
      </w:r>
      <w:r w:rsidR="00B064BB">
        <w:t xml:space="preserve"> </w:t>
      </w:r>
      <w:r w:rsidRPr="00E650DE">
        <w:t>opravljeni</w:t>
      </w:r>
      <w:r w:rsidR="00B064BB">
        <w:t xml:space="preserve"> </w:t>
      </w:r>
      <w:r w:rsidRPr="00E650DE">
        <w:t>dveletni</w:t>
      </w:r>
      <w:r w:rsidR="00B064BB">
        <w:t xml:space="preserve"> </w:t>
      </w:r>
      <w:r w:rsidRPr="00E650DE">
        <w:t>poklicni</w:t>
      </w:r>
      <w:r w:rsidR="00B064BB">
        <w:t xml:space="preserve"> </w:t>
      </w:r>
      <w:r w:rsidRPr="00E650DE">
        <w:t>praksi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skladu</w:t>
      </w:r>
      <w:r w:rsidR="00B064BB">
        <w:t xml:space="preserve"> </w:t>
      </w:r>
      <w:r w:rsidRPr="00E650DE">
        <w:t>s</w:t>
      </w:r>
      <w:r w:rsidR="00B064BB">
        <w:t xml:space="preserve"> </w:t>
      </w:r>
      <w:r w:rsidRPr="00E650DE">
        <w:t>četrtim</w:t>
      </w:r>
      <w:r w:rsidR="00B064BB">
        <w:t xml:space="preserve"> </w:t>
      </w:r>
      <w:r w:rsidRPr="00E650DE">
        <w:t>odstavkom</w:t>
      </w:r>
      <w:r w:rsidR="00B064BB">
        <w:t xml:space="preserve"> </w:t>
      </w:r>
      <w:r w:rsidRPr="00E650DE">
        <w:t>tega</w:t>
      </w:r>
      <w:r w:rsidR="00B064BB">
        <w:t xml:space="preserve"> </w:t>
      </w:r>
      <w:r w:rsidRPr="00E650DE">
        <w:t>člena.</w:t>
      </w:r>
    </w:p>
    <w:p w:rsidR="00E650DE" w:rsidRPr="00E650DE" w:rsidRDefault="00E650DE" w:rsidP="00E650DE">
      <w:pPr>
        <w:pStyle w:val="Odstavek"/>
      </w:pPr>
      <w:r w:rsidRPr="00E650DE">
        <w:t>(2)</w:t>
      </w:r>
      <w:r w:rsidR="00B064BB">
        <w:t xml:space="preserve"> </w:t>
      </w:r>
      <w:r w:rsidRPr="00E650DE">
        <w:t>Glavni</w:t>
      </w:r>
      <w:r w:rsidR="00B064BB">
        <w:t xml:space="preserve"> </w:t>
      </w:r>
      <w:r w:rsidRPr="00E650DE">
        <w:t>predmet</w:t>
      </w:r>
      <w:r w:rsidR="00B064BB">
        <w:t xml:space="preserve"> </w:t>
      </w:r>
      <w:r w:rsidRPr="00E650DE">
        <w:t>študija</w:t>
      </w:r>
      <w:r w:rsidR="00B064BB">
        <w:t xml:space="preserve"> </w:t>
      </w:r>
      <w:r w:rsidRPr="00E650DE">
        <w:t>iz</w:t>
      </w:r>
      <w:r w:rsidR="00B064BB">
        <w:t xml:space="preserve"> </w:t>
      </w:r>
      <w:r w:rsidRPr="00E650DE">
        <w:t>prvega</w:t>
      </w:r>
      <w:r w:rsidR="00B064BB">
        <w:t xml:space="preserve"> </w:t>
      </w:r>
      <w:r w:rsidRPr="00E650DE">
        <w:t>odstavka</w:t>
      </w:r>
      <w:r w:rsidR="00B064BB">
        <w:t xml:space="preserve"> </w:t>
      </w:r>
      <w:r w:rsidRPr="00E650DE">
        <w:t>tega</w:t>
      </w:r>
      <w:r w:rsidR="00B064BB">
        <w:t xml:space="preserve"> </w:t>
      </w:r>
      <w:r w:rsidRPr="00E650DE">
        <w:t>člena</w:t>
      </w:r>
      <w:r w:rsidR="00B064BB">
        <w:t xml:space="preserve"> </w:t>
      </w:r>
      <w:r w:rsidRPr="00E650DE">
        <w:t>mora</w:t>
      </w:r>
      <w:r w:rsidR="00B064BB">
        <w:t xml:space="preserve"> </w:t>
      </w:r>
      <w:r w:rsidRPr="00E650DE">
        <w:t>biti</w:t>
      </w:r>
      <w:r w:rsidR="00B064BB">
        <w:t xml:space="preserve"> </w:t>
      </w:r>
      <w:r w:rsidRPr="00E650DE">
        <w:t>arhitektura.</w:t>
      </w:r>
      <w:r w:rsidR="00B064BB">
        <w:t xml:space="preserve"> </w:t>
      </w:r>
      <w:r w:rsidRPr="00E650DE">
        <w:t>Študij</w:t>
      </w:r>
      <w:r w:rsidR="00B064BB">
        <w:t xml:space="preserve"> </w:t>
      </w:r>
      <w:r w:rsidRPr="00E650DE">
        <w:t>uravnoteženo</w:t>
      </w:r>
      <w:r w:rsidR="00B064BB">
        <w:t xml:space="preserve"> </w:t>
      </w:r>
      <w:r w:rsidRPr="00E650DE">
        <w:t>pokriva</w:t>
      </w:r>
      <w:r w:rsidR="00B064BB">
        <w:t xml:space="preserve"> </w:t>
      </w:r>
      <w:r w:rsidRPr="00E650DE">
        <w:t>teoretične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praktične</w:t>
      </w:r>
      <w:r w:rsidR="00B064BB">
        <w:t xml:space="preserve"> </w:t>
      </w:r>
      <w:r w:rsidRPr="00E650DE">
        <w:t>vidike</w:t>
      </w:r>
      <w:r w:rsidR="00B064BB">
        <w:t xml:space="preserve"> </w:t>
      </w:r>
      <w:r w:rsidRPr="00E650DE">
        <w:t>usposabljanja</w:t>
      </w:r>
      <w:r w:rsidR="00B064BB">
        <w:t xml:space="preserve"> </w:t>
      </w:r>
      <w:r w:rsidRPr="00E650DE">
        <w:t>arhitektov</w:t>
      </w:r>
      <w:r w:rsidR="00B064BB">
        <w:t xml:space="preserve"> </w:t>
      </w:r>
      <w:r w:rsidRPr="00E650DE">
        <w:t>ter</w:t>
      </w:r>
      <w:r w:rsidR="00B064BB">
        <w:t xml:space="preserve"> </w:t>
      </w:r>
      <w:r w:rsidRPr="00E650DE">
        <w:t>zagotavlja,</w:t>
      </w:r>
      <w:r w:rsidR="00B064BB">
        <w:t xml:space="preserve"> </w:t>
      </w:r>
      <w:r w:rsidRPr="00E650DE">
        <w:t>da</w:t>
      </w:r>
      <w:r w:rsidR="00B064BB">
        <w:t xml:space="preserve"> </w:t>
      </w:r>
      <w:r w:rsidRPr="00E650DE">
        <w:t>si</w:t>
      </w:r>
      <w:r w:rsidR="00B064BB">
        <w:t xml:space="preserve"> </w:t>
      </w:r>
      <w:r w:rsidRPr="00E650DE">
        <w:t>ti</w:t>
      </w:r>
      <w:r w:rsidR="00B064BB">
        <w:t xml:space="preserve"> </w:t>
      </w:r>
      <w:r w:rsidRPr="00E650DE">
        <w:t>pridobijo</w:t>
      </w:r>
      <w:r w:rsidR="00B064BB">
        <w:t xml:space="preserve"> </w:t>
      </w:r>
      <w:r w:rsidRPr="00E650DE">
        <w:t>vsaj</w:t>
      </w:r>
      <w:r w:rsidR="00B064BB">
        <w:t xml:space="preserve"> </w:t>
      </w:r>
      <w:r w:rsidRPr="00E650DE">
        <w:t>naslednja</w:t>
      </w:r>
      <w:r w:rsidR="00B064BB">
        <w:t xml:space="preserve"> </w:t>
      </w:r>
      <w:r w:rsidRPr="00E650DE">
        <w:t>znanja,</w:t>
      </w:r>
      <w:r w:rsidR="00B064BB">
        <w:t xml:space="preserve"> </w:t>
      </w:r>
      <w:r w:rsidRPr="00E650DE">
        <w:t>veščine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kompetence:</w:t>
      </w:r>
    </w:p>
    <w:p w:rsidR="00E650DE" w:rsidRPr="00E650DE" w:rsidRDefault="00E650DE" w:rsidP="00E650DE">
      <w:pPr>
        <w:pStyle w:val="rkovnatokazaodstavkom"/>
        <w:numPr>
          <w:ilvl w:val="0"/>
          <w:numId w:val="40"/>
        </w:numPr>
      </w:pPr>
      <w:r w:rsidRPr="00E650DE">
        <w:t>sposobnost</w:t>
      </w:r>
      <w:r w:rsidR="00B064BB">
        <w:t xml:space="preserve"> </w:t>
      </w:r>
      <w:r w:rsidRPr="00E650DE">
        <w:t>arhitekturnega</w:t>
      </w:r>
      <w:r w:rsidR="00B064BB">
        <w:t xml:space="preserve"> </w:t>
      </w:r>
      <w:r w:rsidRPr="00E650DE">
        <w:t>projektiranja,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izpolnjuje</w:t>
      </w:r>
      <w:r w:rsidR="00B064BB">
        <w:t xml:space="preserve"> </w:t>
      </w:r>
      <w:r w:rsidRPr="00E650DE">
        <w:t>tako</w:t>
      </w:r>
      <w:r w:rsidR="00B064BB">
        <w:t xml:space="preserve"> </w:t>
      </w:r>
      <w:r w:rsidRPr="00E650DE">
        <w:t>estetske</w:t>
      </w:r>
      <w:r w:rsidR="00B064BB">
        <w:t xml:space="preserve"> </w:t>
      </w:r>
      <w:r w:rsidRPr="00E650DE">
        <w:t>kot</w:t>
      </w:r>
      <w:r w:rsidR="00B064BB">
        <w:t xml:space="preserve"> </w:t>
      </w:r>
      <w:r w:rsidRPr="00E650DE">
        <w:t>tehnične</w:t>
      </w:r>
      <w:r w:rsidR="00B064BB">
        <w:t xml:space="preserve"> </w:t>
      </w:r>
      <w:r w:rsidRPr="00E650DE">
        <w:t>zahteve;</w:t>
      </w:r>
    </w:p>
    <w:p w:rsidR="00E650DE" w:rsidRPr="00E650DE" w:rsidRDefault="00E650DE" w:rsidP="00E650DE">
      <w:pPr>
        <w:pStyle w:val="rkovnatokazaodstavkom"/>
      </w:pPr>
      <w:r w:rsidRPr="00E650DE">
        <w:t>ustrezno</w:t>
      </w:r>
      <w:r w:rsidR="00B064BB">
        <w:t xml:space="preserve"> </w:t>
      </w:r>
      <w:r w:rsidRPr="00E650DE">
        <w:t>poznavanje</w:t>
      </w:r>
      <w:r w:rsidR="00B064BB">
        <w:t xml:space="preserve"> </w:t>
      </w:r>
      <w:r w:rsidRPr="00E650DE">
        <w:t>zgodovine</w:t>
      </w:r>
      <w:r w:rsidR="00B064BB">
        <w:t xml:space="preserve"> </w:t>
      </w:r>
      <w:r w:rsidRPr="00E650DE">
        <w:t>arhitekture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arhitekturnih</w:t>
      </w:r>
      <w:r w:rsidR="00B064BB">
        <w:t xml:space="preserve"> </w:t>
      </w:r>
      <w:r w:rsidRPr="00E650DE">
        <w:t>teorij</w:t>
      </w:r>
      <w:r w:rsidR="00B064BB">
        <w:t xml:space="preserve"> </w:t>
      </w:r>
      <w:r w:rsidRPr="00E650DE">
        <w:t>ter</w:t>
      </w:r>
      <w:r w:rsidR="00B064BB">
        <w:t xml:space="preserve"> </w:t>
      </w:r>
      <w:r w:rsidRPr="00E650DE">
        <w:t>z</w:t>
      </w:r>
      <w:r w:rsidR="00B064BB">
        <w:t xml:space="preserve"> </w:t>
      </w:r>
      <w:r w:rsidRPr="00E650DE">
        <w:t>njimi</w:t>
      </w:r>
      <w:r w:rsidR="00B064BB">
        <w:t xml:space="preserve"> </w:t>
      </w:r>
      <w:r w:rsidRPr="00E650DE">
        <w:t>povezanih</w:t>
      </w:r>
      <w:r w:rsidR="00B064BB">
        <w:t xml:space="preserve"> </w:t>
      </w:r>
      <w:r w:rsidRPr="00E650DE">
        <w:t>umetnosti,</w:t>
      </w:r>
      <w:r w:rsidR="00B064BB">
        <w:t xml:space="preserve"> </w:t>
      </w:r>
      <w:r w:rsidRPr="00E650DE">
        <w:t>tehnologij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družbenih</w:t>
      </w:r>
      <w:r w:rsidR="00B064BB">
        <w:t xml:space="preserve"> </w:t>
      </w:r>
      <w:r w:rsidRPr="00E650DE">
        <w:t>ved;</w:t>
      </w:r>
    </w:p>
    <w:p w:rsidR="00E650DE" w:rsidRPr="00E650DE" w:rsidRDefault="00E650DE" w:rsidP="00E650DE">
      <w:pPr>
        <w:pStyle w:val="rkovnatokazaodstavkom"/>
      </w:pPr>
      <w:r w:rsidRPr="00E650DE">
        <w:t>poznavanje</w:t>
      </w:r>
      <w:r w:rsidR="00B064BB">
        <w:t xml:space="preserve"> </w:t>
      </w:r>
      <w:r w:rsidRPr="00E650DE">
        <w:t>upodabljajočih</w:t>
      </w:r>
      <w:r w:rsidR="00B064BB">
        <w:t xml:space="preserve"> </w:t>
      </w:r>
      <w:r w:rsidRPr="00E650DE">
        <w:t>umetnosti</w:t>
      </w:r>
      <w:r w:rsidR="00B064BB">
        <w:t xml:space="preserve"> </w:t>
      </w:r>
      <w:r w:rsidRPr="00E650DE">
        <w:t>kot</w:t>
      </w:r>
      <w:r w:rsidR="00B064BB">
        <w:t xml:space="preserve"> </w:t>
      </w:r>
      <w:r w:rsidRPr="00E650DE">
        <w:t>vpliva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kakovost</w:t>
      </w:r>
      <w:r w:rsidR="00B064BB">
        <w:t xml:space="preserve"> </w:t>
      </w:r>
      <w:r w:rsidRPr="00E650DE">
        <w:t>arhitekturnega</w:t>
      </w:r>
      <w:r w:rsidR="00B064BB">
        <w:t xml:space="preserve"> </w:t>
      </w:r>
      <w:r w:rsidRPr="00E650DE">
        <w:t>projektiranja;</w:t>
      </w:r>
    </w:p>
    <w:p w:rsidR="00E650DE" w:rsidRPr="00E650DE" w:rsidRDefault="00E650DE" w:rsidP="00E650DE">
      <w:pPr>
        <w:pStyle w:val="rkovnatokazaodstavkom"/>
      </w:pPr>
      <w:r w:rsidRPr="00E650DE">
        <w:t>ustrezno</w:t>
      </w:r>
      <w:r w:rsidR="00B064BB">
        <w:t xml:space="preserve"> </w:t>
      </w:r>
      <w:r w:rsidRPr="00E650DE">
        <w:t>znanje</w:t>
      </w:r>
      <w:r w:rsidR="00B064BB">
        <w:t xml:space="preserve"> </w:t>
      </w:r>
      <w:r w:rsidRPr="00E650DE">
        <w:t>o</w:t>
      </w:r>
      <w:r w:rsidR="00B064BB">
        <w:t xml:space="preserve"> </w:t>
      </w:r>
      <w:r w:rsidRPr="00E650DE">
        <w:t>urbanizmu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prostorskem</w:t>
      </w:r>
      <w:r w:rsidR="00B064BB">
        <w:t xml:space="preserve"> </w:t>
      </w:r>
      <w:r w:rsidRPr="00E650DE">
        <w:t>načrtovanju</w:t>
      </w:r>
      <w:r w:rsidR="00B064BB">
        <w:t xml:space="preserve"> </w:t>
      </w:r>
      <w:r w:rsidRPr="00E650DE">
        <w:t>ter</w:t>
      </w:r>
      <w:r w:rsidR="00B064BB">
        <w:t xml:space="preserve"> </w:t>
      </w:r>
      <w:r w:rsidRPr="00E650DE">
        <w:t>veščine,</w:t>
      </w:r>
      <w:r w:rsidR="00B064BB">
        <w:t xml:space="preserve"> </w:t>
      </w:r>
      <w:r w:rsidRPr="00E650DE">
        <w:t>potrebne</w:t>
      </w:r>
      <w:r w:rsidR="00B064BB">
        <w:t xml:space="preserve"> </w:t>
      </w:r>
      <w:r w:rsidRPr="00E650DE">
        <w:t>za</w:t>
      </w:r>
      <w:r w:rsidR="00B064BB">
        <w:t xml:space="preserve"> </w:t>
      </w:r>
      <w:r w:rsidRPr="00E650DE">
        <w:t>načrtovanje;</w:t>
      </w:r>
    </w:p>
    <w:p w:rsidR="00E650DE" w:rsidRPr="00E650DE" w:rsidRDefault="00E650DE" w:rsidP="00E650DE">
      <w:pPr>
        <w:pStyle w:val="rkovnatokazaodstavkom"/>
      </w:pPr>
      <w:r w:rsidRPr="00E650DE">
        <w:t>razumevanje</w:t>
      </w:r>
      <w:r w:rsidR="00B064BB">
        <w:t xml:space="preserve"> </w:t>
      </w:r>
      <w:r w:rsidRPr="00E650DE">
        <w:t>odnosa</w:t>
      </w:r>
      <w:r w:rsidR="00B064BB">
        <w:t xml:space="preserve"> </w:t>
      </w:r>
      <w:r w:rsidRPr="00E650DE">
        <w:t>med</w:t>
      </w:r>
      <w:r w:rsidR="00B064BB">
        <w:t xml:space="preserve"> </w:t>
      </w:r>
      <w:r w:rsidRPr="00E650DE">
        <w:t>ljudmi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zgradbami,</w:t>
      </w:r>
      <w:r w:rsidR="00B064BB">
        <w:t xml:space="preserve"> </w:t>
      </w:r>
      <w:r w:rsidRPr="00E650DE">
        <w:t>med</w:t>
      </w:r>
      <w:r w:rsidR="00B064BB">
        <w:t xml:space="preserve"> </w:t>
      </w:r>
      <w:r w:rsidRPr="00E650DE">
        <w:t>zgradbami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njihovim</w:t>
      </w:r>
      <w:r w:rsidR="00B064BB">
        <w:t xml:space="preserve"> </w:t>
      </w:r>
      <w:r w:rsidRPr="00E650DE">
        <w:t>okoljem</w:t>
      </w:r>
      <w:r w:rsidR="00B064BB">
        <w:t xml:space="preserve"> </w:t>
      </w:r>
      <w:r w:rsidRPr="00E650DE">
        <w:t>ter</w:t>
      </w:r>
      <w:r w:rsidR="00B064BB">
        <w:t xml:space="preserve"> </w:t>
      </w:r>
      <w:r w:rsidRPr="00E650DE">
        <w:t>razumevanje</w:t>
      </w:r>
      <w:r w:rsidR="00B064BB">
        <w:t xml:space="preserve"> </w:t>
      </w:r>
      <w:r w:rsidRPr="00E650DE">
        <w:t>potrebe,</w:t>
      </w:r>
      <w:r w:rsidR="00B064BB">
        <w:t xml:space="preserve"> </w:t>
      </w:r>
      <w:r w:rsidRPr="00E650DE">
        <w:t>da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zgradbe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prostori</w:t>
      </w:r>
      <w:r w:rsidR="00B064BB">
        <w:t xml:space="preserve"> </w:t>
      </w:r>
      <w:r w:rsidRPr="00E650DE">
        <w:t>med</w:t>
      </w:r>
      <w:r w:rsidR="00B064BB">
        <w:t xml:space="preserve"> </w:t>
      </w:r>
      <w:r w:rsidRPr="00E650DE">
        <w:t>njimi</w:t>
      </w:r>
      <w:r w:rsidR="00B064BB">
        <w:t xml:space="preserve"> </w:t>
      </w:r>
      <w:r w:rsidRPr="00E650DE">
        <w:t>prilagodijo</w:t>
      </w:r>
      <w:r w:rsidR="00B064BB">
        <w:t xml:space="preserve"> </w:t>
      </w:r>
      <w:r w:rsidRPr="00E650DE">
        <w:t>potrebam</w:t>
      </w:r>
      <w:r w:rsidR="00B064BB">
        <w:t xml:space="preserve"> </w:t>
      </w:r>
      <w:r w:rsidRPr="00E650DE">
        <w:t>ljudi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njihovim</w:t>
      </w:r>
      <w:r w:rsidR="00B064BB">
        <w:t xml:space="preserve"> </w:t>
      </w:r>
      <w:r w:rsidRPr="00E650DE">
        <w:t>medsebojnim</w:t>
      </w:r>
      <w:r w:rsidR="00B064BB">
        <w:t xml:space="preserve"> </w:t>
      </w:r>
      <w:r w:rsidRPr="00E650DE">
        <w:t>razmerjem;</w:t>
      </w:r>
    </w:p>
    <w:p w:rsidR="00E650DE" w:rsidRPr="00E650DE" w:rsidRDefault="00E650DE" w:rsidP="00E650DE">
      <w:pPr>
        <w:pStyle w:val="rkovnatokazaodstavkom"/>
      </w:pPr>
      <w:r w:rsidRPr="00E650DE">
        <w:t>razumevanje</w:t>
      </w:r>
      <w:r w:rsidR="00B064BB">
        <w:t xml:space="preserve"> </w:t>
      </w:r>
      <w:r w:rsidRPr="00E650DE">
        <w:t>poklica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vloge</w:t>
      </w:r>
      <w:r w:rsidR="00B064BB">
        <w:t xml:space="preserve"> </w:t>
      </w:r>
      <w:r w:rsidRPr="00E650DE">
        <w:t>arhitekta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družbi,</w:t>
      </w:r>
      <w:r w:rsidR="00B064BB">
        <w:t xml:space="preserve"> </w:t>
      </w:r>
      <w:r w:rsidRPr="00E650DE">
        <w:t>zlasti</w:t>
      </w:r>
      <w:r w:rsidR="00B064BB">
        <w:t xml:space="preserve"> </w:t>
      </w:r>
      <w:r w:rsidRPr="00E650DE">
        <w:t>pri</w:t>
      </w:r>
      <w:r w:rsidR="00B064BB">
        <w:t xml:space="preserve"> </w:t>
      </w:r>
      <w:r w:rsidRPr="00E650DE">
        <w:t>pripravi</w:t>
      </w:r>
      <w:r w:rsidR="00B064BB">
        <w:t xml:space="preserve"> </w:t>
      </w:r>
      <w:r w:rsidRPr="00E650DE">
        <w:t>idejnih</w:t>
      </w:r>
      <w:r w:rsidR="00B064BB">
        <w:t xml:space="preserve"> </w:t>
      </w:r>
      <w:r w:rsidRPr="00E650DE">
        <w:t>zasnov,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upoštevajo</w:t>
      </w:r>
      <w:r w:rsidR="00B064BB">
        <w:t xml:space="preserve"> </w:t>
      </w:r>
      <w:r w:rsidRPr="00E650DE">
        <w:t>družbene</w:t>
      </w:r>
      <w:r w:rsidR="00B064BB">
        <w:t xml:space="preserve"> </w:t>
      </w:r>
      <w:r w:rsidRPr="00E650DE">
        <w:t>dejavnike;</w:t>
      </w:r>
    </w:p>
    <w:p w:rsidR="00E650DE" w:rsidRPr="00E650DE" w:rsidRDefault="00E650DE" w:rsidP="00E650DE">
      <w:pPr>
        <w:pStyle w:val="rkovnatokazaodstavkom"/>
      </w:pPr>
      <w:r w:rsidRPr="00E650DE">
        <w:t>razumevanje</w:t>
      </w:r>
      <w:r w:rsidR="00B064BB">
        <w:t xml:space="preserve"> </w:t>
      </w:r>
      <w:r w:rsidRPr="00E650DE">
        <w:t>raziskovalnih</w:t>
      </w:r>
      <w:r w:rsidR="00B064BB">
        <w:t xml:space="preserve"> </w:t>
      </w:r>
      <w:r w:rsidRPr="00E650DE">
        <w:t>metod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metod</w:t>
      </w:r>
      <w:r w:rsidR="00B064BB">
        <w:t xml:space="preserve"> </w:t>
      </w:r>
      <w:r w:rsidRPr="00E650DE">
        <w:t>za</w:t>
      </w:r>
      <w:r w:rsidR="00B064BB">
        <w:t xml:space="preserve"> </w:t>
      </w:r>
      <w:r w:rsidRPr="00E650DE">
        <w:t>pripravo</w:t>
      </w:r>
      <w:r w:rsidR="00B064BB">
        <w:t xml:space="preserve"> </w:t>
      </w:r>
      <w:r w:rsidRPr="00E650DE">
        <w:t>idejne</w:t>
      </w:r>
      <w:r w:rsidR="00B064BB">
        <w:t xml:space="preserve"> </w:t>
      </w:r>
      <w:r w:rsidRPr="00E650DE">
        <w:t>zasnove</w:t>
      </w:r>
      <w:r w:rsidR="00B064BB">
        <w:t xml:space="preserve"> </w:t>
      </w:r>
      <w:r w:rsidRPr="00E650DE">
        <w:t>projekta;</w:t>
      </w:r>
    </w:p>
    <w:p w:rsidR="00E650DE" w:rsidRPr="00E650DE" w:rsidRDefault="00E650DE" w:rsidP="00E650DE">
      <w:pPr>
        <w:pStyle w:val="rkovnatokazaodstavkom"/>
      </w:pPr>
      <w:r w:rsidRPr="00E650DE">
        <w:t>razumevanje</w:t>
      </w:r>
      <w:r w:rsidR="00B064BB">
        <w:t xml:space="preserve"> </w:t>
      </w:r>
      <w:r w:rsidRPr="00E650DE">
        <w:t>prostorskih,</w:t>
      </w:r>
      <w:r w:rsidR="00B064BB">
        <w:t xml:space="preserve"> </w:t>
      </w:r>
      <w:r w:rsidRPr="00E650DE">
        <w:t>arhitekturnih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gradbenih</w:t>
      </w:r>
      <w:r w:rsidR="00B064BB">
        <w:t xml:space="preserve"> </w:t>
      </w:r>
      <w:r w:rsidRPr="00E650DE">
        <w:t>načrtov</w:t>
      </w:r>
      <w:r w:rsidR="00B064BB">
        <w:t xml:space="preserve"> </w:t>
      </w:r>
      <w:r w:rsidRPr="00E650DE">
        <w:t>ter</w:t>
      </w:r>
      <w:r w:rsidR="00B064BB">
        <w:t xml:space="preserve"> </w:t>
      </w:r>
      <w:r w:rsidRPr="00E650DE">
        <w:t>konstrukcijskih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tehničnih</w:t>
      </w:r>
      <w:r w:rsidR="00B064BB">
        <w:t xml:space="preserve"> </w:t>
      </w:r>
      <w:r w:rsidRPr="00E650DE">
        <w:t>problemov,</w:t>
      </w:r>
      <w:r w:rsidR="00B064BB">
        <w:t xml:space="preserve"> </w:t>
      </w:r>
      <w:r w:rsidRPr="00E650DE">
        <w:t>povezanih</w:t>
      </w:r>
      <w:r w:rsidR="00B064BB">
        <w:t xml:space="preserve"> </w:t>
      </w:r>
      <w:r w:rsidRPr="00E650DE">
        <w:t>z</w:t>
      </w:r>
      <w:r w:rsidR="00B064BB">
        <w:t xml:space="preserve"> </w:t>
      </w:r>
      <w:r w:rsidRPr="00E650DE">
        <w:t>načrtovanjem</w:t>
      </w:r>
      <w:r w:rsidR="00B064BB">
        <w:t xml:space="preserve"> </w:t>
      </w:r>
      <w:r w:rsidRPr="00E650DE">
        <w:t>stavb;</w:t>
      </w:r>
    </w:p>
    <w:p w:rsidR="00E650DE" w:rsidRPr="00E650DE" w:rsidRDefault="00E650DE" w:rsidP="00E650DE">
      <w:pPr>
        <w:pStyle w:val="rkovnatokazaodstavkom"/>
      </w:pPr>
      <w:r w:rsidRPr="00E650DE">
        <w:lastRenderedPageBreak/>
        <w:t>ustrezno</w:t>
      </w:r>
      <w:r w:rsidR="00B064BB">
        <w:t xml:space="preserve"> </w:t>
      </w:r>
      <w:r w:rsidRPr="00E650DE">
        <w:t>poznavanje</w:t>
      </w:r>
      <w:r w:rsidR="00B064BB">
        <w:t xml:space="preserve"> </w:t>
      </w:r>
      <w:r w:rsidRPr="00E650DE">
        <w:t>fizikalnih</w:t>
      </w:r>
      <w:r w:rsidR="00B064BB">
        <w:t xml:space="preserve"> </w:t>
      </w:r>
      <w:r w:rsidRPr="00E650DE">
        <w:t>problemov,</w:t>
      </w:r>
      <w:r w:rsidR="00B064BB">
        <w:t xml:space="preserve"> </w:t>
      </w:r>
      <w:r w:rsidRPr="00E650DE">
        <w:t>tehnologij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delovanja</w:t>
      </w:r>
      <w:r w:rsidR="00B064BB">
        <w:t xml:space="preserve"> </w:t>
      </w:r>
      <w:r w:rsidRPr="00E650DE">
        <w:t>stavb,</w:t>
      </w:r>
      <w:r w:rsidR="00B064BB">
        <w:t xml:space="preserve"> </w:t>
      </w:r>
      <w:r w:rsidRPr="00E650DE">
        <w:t>tako</w:t>
      </w:r>
      <w:r w:rsidR="00B064BB">
        <w:t xml:space="preserve"> </w:t>
      </w:r>
      <w:r w:rsidRPr="00E650DE">
        <w:t>da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njihova</w:t>
      </w:r>
      <w:r w:rsidR="00B064BB">
        <w:t xml:space="preserve"> </w:t>
      </w:r>
      <w:r w:rsidRPr="00E650DE">
        <w:t>notranjost</w:t>
      </w:r>
      <w:r w:rsidR="00B064BB">
        <w:t xml:space="preserve"> </w:t>
      </w:r>
      <w:r w:rsidRPr="00E650DE">
        <w:t>uredi</w:t>
      </w:r>
      <w:r w:rsidR="00B064BB">
        <w:t xml:space="preserve"> </w:t>
      </w:r>
      <w:r w:rsidRPr="00E650DE">
        <w:t>udobno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zavaruje</w:t>
      </w:r>
      <w:r w:rsidR="00B064BB">
        <w:t xml:space="preserve"> </w:t>
      </w:r>
      <w:r w:rsidRPr="00E650DE">
        <w:t>pred</w:t>
      </w:r>
      <w:r w:rsidR="00B064BB">
        <w:t xml:space="preserve"> </w:t>
      </w:r>
      <w:r w:rsidRPr="00E650DE">
        <w:t>podnebnimi</w:t>
      </w:r>
      <w:r w:rsidR="00B064BB">
        <w:t xml:space="preserve"> </w:t>
      </w:r>
      <w:r w:rsidRPr="00E650DE">
        <w:t>dejavniki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okviru</w:t>
      </w:r>
      <w:r w:rsidR="00B064BB">
        <w:t xml:space="preserve"> </w:t>
      </w:r>
      <w:r w:rsidRPr="00E650DE">
        <w:t>trajnostnega</w:t>
      </w:r>
      <w:r w:rsidR="00B064BB">
        <w:t xml:space="preserve"> </w:t>
      </w:r>
      <w:r w:rsidRPr="00E650DE">
        <w:t>razvoja;</w:t>
      </w:r>
    </w:p>
    <w:p w:rsidR="00E650DE" w:rsidRPr="00E650DE" w:rsidRDefault="00E650DE" w:rsidP="00E650DE">
      <w:pPr>
        <w:pStyle w:val="rkovnatokazaodstavkom"/>
      </w:pPr>
      <w:r w:rsidRPr="00E650DE">
        <w:t>potrebne</w:t>
      </w:r>
      <w:r w:rsidR="00B064BB">
        <w:t xml:space="preserve"> </w:t>
      </w:r>
      <w:r w:rsidRPr="00E650DE">
        <w:t>veščine</w:t>
      </w:r>
      <w:r w:rsidR="00B064BB">
        <w:t xml:space="preserve"> </w:t>
      </w:r>
      <w:r w:rsidRPr="00E650DE">
        <w:t>za</w:t>
      </w:r>
      <w:r w:rsidR="00B064BB">
        <w:t xml:space="preserve"> </w:t>
      </w:r>
      <w:r w:rsidRPr="00E650DE">
        <w:t>projektiranje,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omogočajo</w:t>
      </w:r>
      <w:r w:rsidR="00B064BB">
        <w:t xml:space="preserve"> </w:t>
      </w:r>
      <w:r w:rsidRPr="00E650DE">
        <w:t>izpolnjevanje</w:t>
      </w:r>
      <w:r w:rsidR="00B064BB">
        <w:t xml:space="preserve"> </w:t>
      </w:r>
      <w:r w:rsidRPr="00E650DE">
        <w:t>zahtev</w:t>
      </w:r>
      <w:r w:rsidR="00B064BB">
        <w:t xml:space="preserve"> </w:t>
      </w:r>
      <w:r w:rsidRPr="00E650DE">
        <w:t>uporabnikov</w:t>
      </w:r>
      <w:r w:rsidR="00B064BB">
        <w:t xml:space="preserve"> </w:t>
      </w:r>
      <w:r w:rsidRPr="00E650DE">
        <w:t>stavb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okviru</w:t>
      </w:r>
      <w:r w:rsidR="00B064BB">
        <w:t xml:space="preserve"> </w:t>
      </w:r>
      <w:r w:rsidRPr="00E650DE">
        <w:t>stroškovnih</w:t>
      </w:r>
      <w:r w:rsidR="00B064BB">
        <w:t xml:space="preserve"> </w:t>
      </w:r>
      <w:r w:rsidRPr="00E650DE">
        <w:t>omejitev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gradbenih</w:t>
      </w:r>
      <w:r w:rsidR="00B064BB">
        <w:t xml:space="preserve"> </w:t>
      </w:r>
      <w:r w:rsidRPr="00E650DE">
        <w:t>predpisov;</w:t>
      </w:r>
    </w:p>
    <w:p w:rsidR="00E650DE" w:rsidRPr="00E650DE" w:rsidRDefault="00E650DE" w:rsidP="00E650DE">
      <w:pPr>
        <w:pStyle w:val="rkovnatokazaodstavkom"/>
      </w:pPr>
      <w:r w:rsidRPr="00E650DE">
        <w:t>ustrezno</w:t>
      </w:r>
      <w:r w:rsidR="00B064BB">
        <w:t xml:space="preserve"> </w:t>
      </w:r>
      <w:r w:rsidRPr="00E650DE">
        <w:t>poznavanje</w:t>
      </w:r>
      <w:r w:rsidR="00B064BB">
        <w:t xml:space="preserve"> </w:t>
      </w:r>
      <w:r w:rsidRPr="00E650DE">
        <w:t>izvajanja</w:t>
      </w:r>
      <w:r w:rsidR="00B064BB">
        <w:t xml:space="preserve"> </w:t>
      </w:r>
      <w:r w:rsidRPr="00E650DE">
        <w:t>del,</w:t>
      </w:r>
      <w:r w:rsidR="00B064BB">
        <w:t xml:space="preserve"> </w:t>
      </w:r>
      <w:r w:rsidRPr="00E650DE">
        <w:t>organizacije,</w:t>
      </w:r>
      <w:r w:rsidR="00B064BB">
        <w:t xml:space="preserve"> </w:t>
      </w:r>
      <w:r w:rsidRPr="00E650DE">
        <w:t>predpisov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postopkov,</w:t>
      </w:r>
      <w:r w:rsidR="00B064BB">
        <w:t xml:space="preserve"> </w:t>
      </w:r>
      <w:r w:rsidRPr="00E650DE">
        <w:t>vpletenih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uresničevanje</w:t>
      </w:r>
      <w:r w:rsidR="00B064BB">
        <w:t xml:space="preserve"> </w:t>
      </w:r>
      <w:r w:rsidRPr="00E650DE">
        <w:t>projektnih</w:t>
      </w:r>
      <w:r w:rsidR="00B064BB">
        <w:t xml:space="preserve"> </w:t>
      </w:r>
      <w:r w:rsidRPr="00E650DE">
        <w:t>zasnov,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vključevanje</w:t>
      </w:r>
      <w:r w:rsidR="00B064BB">
        <w:t xml:space="preserve"> </w:t>
      </w:r>
      <w:r w:rsidRPr="00E650DE">
        <w:t>načrtov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sistem</w:t>
      </w:r>
      <w:r w:rsidR="00B064BB">
        <w:t xml:space="preserve"> </w:t>
      </w:r>
      <w:r w:rsidRPr="00E650DE">
        <w:t>celovitega</w:t>
      </w:r>
      <w:r w:rsidR="00B064BB">
        <w:t xml:space="preserve"> </w:t>
      </w:r>
      <w:r w:rsidRPr="00E650DE">
        <w:t>prostorskega</w:t>
      </w:r>
      <w:r w:rsidR="00B064BB">
        <w:t xml:space="preserve"> </w:t>
      </w:r>
      <w:r w:rsidRPr="00E650DE">
        <w:t>načrtovanja.</w:t>
      </w:r>
    </w:p>
    <w:p w:rsidR="00E650DE" w:rsidRPr="00E650DE" w:rsidRDefault="00E650DE" w:rsidP="00E650DE">
      <w:pPr>
        <w:pStyle w:val="Odstavek"/>
      </w:pPr>
      <w:r w:rsidRPr="00E650DE">
        <w:t>(3)</w:t>
      </w:r>
      <w:r w:rsidR="00B064BB">
        <w:t xml:space="preserve"> </w:t>
      </w:r>
      <w:r w:rsidRPr="00E650DE">
        <w:t>Število</w:t>
      </w:r>
      <w:r w:rsidR="00B064BB">
        <w:t xml:space="preserve"> </w:t>
      </w:r>
      <w:r w:rsidRPr="00E650DE">
        <w:t>let</w:t>
      </w:r>
      <w:r w:rsidR="00B064BB">
        <w:t xml:space="preserve"> </w:t>
      </w:r>
      <w:r w:rsidRPr="00E650DE">
        <w:t>visokošolskega</w:t>
      </w:r>
      <w:r w:rsidR="00B064BB">
        <w:t xml:space="preserve"> </w:t>
      </w:r>
      <w:r w:rsidRPr="00E650DE">
        <w:t>študija</w:t>
      </w:r>
      <w:r w:rsidR="00B064BB">
        <w:t xml:space="preserve"> </w:t>
      </w:r>
      <w:r w:rsidRPr="00E650DE">
        <w:t>iz</w:t>
      </w:r>
      <w:r w:rsidR="00B064BB">
        <w:t xml:space="preserve"> </w:t>
      </w:r>
      <w:r w:rsidRPr="00E650DE">
        <w:t>prvega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drugega</w:t>
      </w:r>
      <w:r w:rsidR="00B064BB">
        <w:t xml:space="preserve"> </w:t>
      </w:r>
      <w:r w:rsidRPr="00E650DE">
        <w:t>odstavka</w:t>
      </w:r>
      <w:r w:rsidR="00B064BB">
        <w:t xml:space="preserve"> </w:t>
      </w:r>
      <w:r w:rsidRPr="00E650DE">
        <w:t>tega</w:t>
      </w:r>
      <w:r w:rsidR="00B064BB">
        <w:t xml:space="preserve"> </w:t>
      </w:r>
      <w:r w:rsidRPr="00E650DE">
        <w:t>člena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lahko</w:t>
      </w:r>
      <w:r w:rsidR="00B064BB">
        <w:t xml:space="preserve"> </w:t>
      </w:r>
      <w:r w:rsidRPr="00E650DE">
        <w:t>dodatno</w:t>
      </w:r>
      <w:r w:rsidR="00B064BB">
        <w:t xml:space="preserve"> </w:t>
      </w:r>
      <w:r w:rsidRPr="00E650DE">
        <w:t>izrazi</w:t>
      </w:r>
      <w:r w:rsidR="00B064BB">
        <w:t xml:space="preserve"> </w:t>
      </w:r>
      <w:r w:rsidRPr="00E650DE">
        <w:t>z</w:t>
      </w:r>
      <w:r w:rsidR="00B064BB">
        <w:t xml:space="preserve"> </w:t>
      </w:r>
      <w:r w:rsidRPr="00E650DE">
        <w:t>enakovrednimi</w:t>
      </w:r>
      <w:r w:rsidR="00B064BB">
        <w:t xml:space="preserve"> </w:t>
      </w:r>
      <w:r w:rsidRPr="00E650DE">
        <w:t>kreditnimi</w:t>
      </w:r>
      <w:r w:rsidR="00B064BB">
        <w:t xml:space="preserve"> </w:t>
      </w:r>
      <w:r w:rsidRPr="00E650DE">
        <w:t>točkami</w:t>
      </w:r>
      <w:r w:rsidR="00B064BB">
        <w:t xml:space="preserve"> </w:t>
      </w:r>
      <w:r w:rsidRPr="00E650DE">
        <w:t>ECTS.</w:t>
      </w:r>
    </w:p>
    <w:p w:rsidR="00AD5DF4" w:rsidRPr="00AD5DF4" w:rsidRDefault="00E650DE" w:rsidP="00E650DE">
      <w:pPr>
        <w:pStyle w:val="Odstavek"/>
      </w:pPr>
      <w:r w:rsidRPr="00E650DE">
        <w:t>(4)</w:t>
      </w:r>
      <w:r w:rsidR="00B064BB">
        <w:t xml:space="preserve"> </w:t>
      </w:r>
      <w:r w:rsidRPr="00E650DE">
        <w:t>Poklicna</w:t>
      </w:r>
      <w:r w:rsidR="00B064BB">
        <w:t xml:space="preserve"> </w:t>
      </w:r>
      <w:r w:rsidRPr="00E650DE">
        <w:t>praksa</w:t>
      </w:r>
      <w:r w:rsidR="00B064BB">
        <w:t xml:space="preserve"> </w:t>
      </w:r>
      <w:r w:rsidRPr="00E650DE">
        <w:t>iz</w:t>
      </w:r>
      <w:r w:rsidR="00B064BB">
        <w:t xml:space="preserve"> </w:t>
      </w:r>
      <w:r w:rsidRPr="00E650DE">
        <w:t>točke</w:t>
      </w:r>
      <w:r w:rsidR="00B064BB">
        <w:t xml:space="preserve"> </w:t>
      </w:r>
      <w:r w:rsidRPr="00E650DE">
        <w:t>b)</w:t>
      </w:r>
      <w:r w:rsidR="00B064BB">
        <w:t xml:space="preserve"> </w:t>
      </w:r>
      <w:r w:rsidRPr="00E650DE">
        <w:t>prvega</w:t>
      </w:r>
      <w:r w:rsidR="00B064BB">
        <w:t xml:space="preserve"> </w:t>
      </w:r>
      <w:r w:rsidRPr="00E650DE">
        <w:t>odstavka</w:t>
      </w:r>
      <w:r w:rsidR="00B064BB">
        <w:t xml:space="preserve"> </w:t>
      </w:r>
      <w:r w:rsidRPr="00E650DE">
        <w:t>tega</w:t>
      </w:r>
      <w:r w:rsidR="00B064BB">
        <w:t xml:space="preserve"> </w:t>
      </w:r>
      <w:r w:rsidRPr="00E650DE">
        <w:t>člena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izvaja</w:t>
      </w:r>
      <w:r w:rsidR="00B064BB">
        <w:t xml:space="preserve"> </w:t>
      </w:r>
      <w:r w:rsidRPr="00E650DE">
        <w:t>po</w:t>
      </w:r>
      <w:r w:rsidR="00B064BB">
        <w:t xml:space="preserve"> </w:t>
      </w:r>
      <w:r w:rsidRPr="00E650DE">
        <w:t>zaključenih</w:t>
      </w:r>
      <w:r w:rsidR="00B064BB">
        <w:t xml:space="preserve"> </w:t>
      </w:r>
      <w:r w:rsidRPr="00E650DE">
        <w:t>prvih</w:t>
      </w:r>
      <w:r w:rsidR="00B064BB">
        <w:t xml:space="preserve"> </w:t>
      </w:r>
      <w:r w:rsidRPr="00E650DE">
        <w:t>treh</w:t>
      </w:r>
      <w:r w:rsidR="00B064BB">
        <w:t xml:space="preserve"> </w:t>
      </w:r>
      <w:r w:rsidRPr="00E650DE">
        <w:t>letih</w:t>
      </w:r>
      <w:r w:rsidR="00B064BB">
        <w:t xml:space="preserve"> </w:t>
      </w:r>
      <w:r w:rsidRPr="00E650DE">
        <w:t>študija.</w:t>
      </w:r>
      <w:r w:rsidR="00B064BB">
        <w:t xml:space="preserve"> </w:t>
      </w:r>
      <w:r w:rsidRPr="00E650DE">
        <w:t>Vsaj</w:t>
      </w:r>
      <w:r w:rsidR="00B064BB">
        <w:t xml:space="preserve"> </w:t>
      </w:r>
      <w:r w:rsidRPr="00E650DE">
        <w:t>eno</w:t>
      </w:r>
      <w:r w:rsidR="00B064BB">
        <w:t xml:space="preserve"> </w:t>
      </w:r>
      <w:r w:rsidRPr="00E650DE">
        <w:t>leto</w:t>
      </w:r>
      <w:r w:rsidR="00B064BB">
        <w:t xml:space="preserve"> </w:t>
      </w:r>
      <w:r w:rsidRPr="00E650DE">
        <w:t>poklicne</w:t>
      </w:r>
      <w:r w:rsidR="00B064BB">
        <w:t xml:space="preserve"> </w:t>
      </w:r>
      <w:r w:rsidRPr="00E650DE">
        <w:t>prakse</w:t>
      </w:r>
      <w:r w:rsidR="00B064BB">
        <w:t xml:space="preserve"> </w:t>
      </w:r>
      <w:r w:rsidRPr="00E650DE">
        <w:t>temelji</w:t>
      </w:r>
      <w:r w:rsidR="00B064BB">
        <w:t xml:space="preserve"> </w:t>
      </w:r>
      <w:r w:rsidRPr="00E650DE">
        <w:t>na</w:t>
      </w:r>
      <w:r w:rsidR="00B064BB">
        <w:t xml:space="preserve"> </w:t>
      </w:r>
      <w:r w:rsidRPr="00E650DE">
        <w:t>znanju,</w:t>
      </w:r>
      <w:r w:rsidR="00B064BB">
        <w:t xml:space="preserve"> </w:t>
      </w:r>
      <w:r w:rsidRPr="00E650DE">
        <w:t>veščinah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kompetencah,</w:t>
      </w:r>
      <w:r w:rsidR="00B064BB">
        <w:t xml:space="preserve"> </w:t>
      </w:r>
      <w:r w:rsidRPr="00E650DE">
        <w:t>pridobljenih</w:t>
      </w:r>
      <w:r w:rsidR="00B064BB">
        <w:t xml:space="preserve"> </w:t>
      </w:r>
      <w:r w:rsidRPr="00E650DE">
        <w:t>med</w:t>
      </w:r>
      <w:r w:rsidR="00B064BB">
        <w:t xml:space="preserve"> </w:t>
      </w:r>
      <w:r w:rsidRPr="00E650DE">
        <w:t>študijem</w:t>
      </w:r>
      <w:r w:rsidR="00B064BB">
        <w:t xml:space="preserve"> </w:t>
      </w:r>
      <w:r w:rsidRPr="00E650DE">
        <w:t>iz</w:t>
      </w:r>
      <w:r w:rsidR="00B064BB">
        <w:t xml:space="preserve"> </w:t>
      </w:r>
      <w:r w:rsidRPr="00E650DE">
        <w:t>drugega</w:t>
      </w:r>
      <w:r w:rsidR="00B064BB">
        <w:t xml:space="preserve"> </w:t>
      </w:r>
      <w:r w:rsidRPr="00E650DE">
        <w:t>odstavka</w:t>
      </w:r>
      <w:r w:rsidR="00B064BB">
        <w:t xml:space="preserve"> </w:t>
      </w:r>
      <w:r w:rsidRPr="00E650DE">
        <w:t>tega</w:t>
      </w:r>
      <w:r w:rsidR="00B064BB">
        <w:t xml:space="preserve"> </w:t>
      </w:r>
      <w:r w:rsidRPr="00E650DE">
        <w:t>člena.</w:t>
      </w:r>
      <w:r w:rsidR="00B064BB">
        <w:t xml:space="preserve"> </w:t>
      </w:r>
      <w:r w:rsidR="00B60B07">
        <w:t>P</w:t>
      </w:r>
      <w:r w:rsidRPr="00E650DE">
        <w:t>oklicna</w:t>
      </w:r>
      <w:r w:rsidR="00B064BB">
        <w:t xml:space="preserve"> </w:t>
      </w:r>
      <w:r w:rsidRPr="00E650DE">
        <w:t>praksa</w:t>
      </w:r>
      <w:r w:rsidR="00B064BB">
        <w:t xml:space="preserve"> </w:t>
      </w:r>
      <w:r w:rsidR="00B60B07">
        <w:t xml:space="preserve">se </w:t>
      </w:r>
      <w:r w:rsidRPr="00E650DE">
        <w:t>izvaja</w:t>
      </w:r>
      <w:r w:rsidR="00B064BB">
        <w:t xml:space="preserve"> </w:t>
      </w:r>
      <w:r w:rsidRPr="00E650DE">
        <w:t>pod</w:t>
      </w:r>
      <w:r w:rsidR="00B064BB">
        <w:t xml:space="preserve"> </w:t>
      </w:r>
      <w:r w:rsidRPr="00E650DE">
        <w:t>nadzorom</w:t>
      </w:r>
      <w:r w:rsidR="00B064BB">
        <w:t xml:space="preserve"> </w:t>
      </w:r>
      <w:r w:rsidRPr="00E650DE">
        <w:t>osebe</w:t>
      </w:r>
      <w:r w:rsidR="00B064BB">
        <w:t xml:space="preserve"> </w:t>
      </w:r>
      <w:r w:rsidRPr="00E650DE">
        <w:t>ali</w:t>
      </w:r>
      <w:r w:rsidR="00B064BB">
        <w:t xml:space="preserve"> </w:t>
      </w:r>
      <w:r w:rsidRPr="00E650DE">
        <w:t>organa,</w:t>
      </w:r>
      <w:r w:rsidR="00B064BB">
        <w:t xml:space="preserve"> </w:t>
      </w:r>
      <w:r w:rsidRPr="00E650DE">
        <w:t>ki</w:t>
      </w:r>
      <w:r w:rsidR="00B064BB">
        <w:t xml:space="preserve"> </w:t>
      </w:r>
      <w:r w:rsidRPr="00E650DE">
        <w:t>ga</w:t>
      </w:r>
      <w:r w:rsidR="00B064BB">
        <w:t xml:space="preserve"> </w:t>
      </w:r>
      <w:r w:rsidRPr="00E650DE">
        <w:t>določi</w:t>
      </w:r>
      <w:r w:rsidR="00B064BB">
        <w:t xml:space="preserve"> </w:t>
      </w:r>
      <w:r w:rsidRPr="00E650DE">
        <w:t>Zbornica</w:t>
      </w:r>
      <w:r w:rsidR="00B064BB">
        <w:t xml:space="preserve"> </w:t>
      </w:r>
      <w:r w:rsidRPr="00E650DE">
        <w:t>za</w:t>
      </w:r>
      <w:r w:rsidR="00B064BB">
        <w:t xml:space="preserve"> </w:t>
      </w:r>
      <w:r w:rsidRPr="00E650DE">
        <w:t>arhitekturo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prostor.</w:t>
      </w:r>
      <w:r w:rsidR="00B064BB">
        <w:t xml:space="preserve"> </w:t>
      </w:r>
      <w:r w:rsidRPr="00E650DE">
        <w:t>Nadzorovana</w:t>
      </w:r>
      <w:r w:rsidR="00B064BB">
        <w:t xml:space="preserve"> </w:t>
      </w:r>
      <w:r w:rsidRPr="00E650DE">
        <w:t>poklicna</w:t>
      </w:r>
      <w:r w:rsidR="00B064BB">
        <w:t xml:space="preserve"> </w:t>
      </w:r>
      <w:r w:rsidRPr="00E650DE">
        <w:t>praksa</w:t>
      </w:r>
      <w:r w:rsidR="00B064BB">
        <w:t xml:space="preserve"> </w:t>
      </w:r>
      <w:r w:rsidRPr="00E650DE">
        <w:t>se</w:t>
      </w:r>
      <w:r w:rsidR="00B064BB">
        <w:t xml:space="preserve"> </w:t>
      </w:r>
      <w:r w:rsidRPr="00E650DE">
        <w:t>lahko</w:t>
      </w:r>
      <w:r w:rsidR="00B064BB">
        <w:t xml:space="preserve"> </w:t>
      </w:r>
      <w:r w:rsidRPr="00E650DE">
        <w:t>izvaja</w:t>
      </w:r>
      <w:r w:rsidR="00B064BB">
        <w:t xml:space="preserve"> </w:t>
      </w:r>
      <w:r w:rsidRPr="00E650DE">
        <w:t>v</w:t>
      </w:r>
      <w:r w:rsidR="00B064BB">
        <w:t xml:space="preserve"> </w:t>
      </w:r>
      <w:r w:rsidRPr="00E650DE">
        <w:t>katerikoli</w:t>
      </w:r>
      <w:r w:rsidR="00B064BB">
        <w:t xml:space="preserve"> </w:t>
      </w:r>
      <w:r w:rsidRPr="00E650DE">
        <w:t>državi.</w:t>
      </w:r>
      <w:r w:rsidR="00B064BB">
        <w:t xml:space="preserve"> </w:t>
      </w:r>
      <w:r w:rsidRPr="00E650DE">
        <w:t>Poklicno</w:t>
      </w:r>
      <w:r w:rsidR="00B064BB">
        <w:t xml:space="preserve"> </w:t>
      </w:r>
      <w:r w:rsidRPr="00E650DE">
        <w:t>prakso</w:t>
      </w:r>
      <w:r w:rsidR="00B064BB">
        <w:t xml:space="preserve"> </w:t>
      </w:r>
      <w:r w:rsidRPr="00E650DE">
        <w:t>oceni</w:t>
      </w:r>
      <w:r w:rsidR="00B064BB">
        <w:t xml:space="preserve"> </w:t>
      </w:r>
      <w:r w:rsidRPr="00E650DE">
        <w:t>Zbornica</w:t>
      </w:r>
      <w:r w:rsidR="00B064BB">
        <w:t xml:space="preserve"> </w:t>
      </w:r>
      <w:r w:rsidRPr="00E650DE">
        <w:t>za</w:t>
      </w:r>
      <w:r w:rsidR="00B064BB">
        <w:t xml:space="preserve"> </w:t>
      </w:r>
      <w:r w:rsidRPr="00E650DE">
        <w:t>arhitekturo</w:t>
      </w:r>
      <w:r w:rsidR="00B064BB">
        <w:t xml:space="preserve"> </w:t>
      </w:r>
      <w:r w:rsidRPr="00E650DE">
        <w:t>in</w:t>
      </w:r>
      <w:r w:rsidR="00B064BB">
        <w:t xml:space="preserve"> </w:t>
      </w:r>
      <w:r w:rsidRPr="00E650DE">
        <w:t>prostor.</w:t>
      </w:r>
    </w:p>
    <w:p w:rsidR="00AD5DF4" w:rsidRPr="00AD5DF4" w:rsidRDefault="00AD5DF4" w:rsidP="00AD5DF4">
      <w:pPr>
        <w:pStyle w:val="len"/>
      </w:pPr>
      <w:r w:rsidRPr="00AD5DF4">
        <w:t>3.</w:t>
      </w:r>
      <w:r w:rsidR="00B064BB">
        <w:t xml:space="preserve"> </w:t>
      </w:r>
      <w:r w:rsidRPr="00AD5DF4">
        <w:t>člen</w:t>
      </w:r>
    </w:p>
    <w:p w:rsidR="00AD5DF4" w:rsidRPr="00AD5DF4" w:rsidRDefault="00AD5DF4" w:rsidP="00AD5DF4">
      <w:pPr>
        <w:pStyle w:val="Odstavek"/>
      </w:pPr>
      <w:r w:rsidRPr="00AD5DF4">
        <w:t>(1)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namen</w:t>
      </w:r>
      <w:r w:rsidR="00B064BB">
        <w:t xml:space="preserve"> </w:t>
      </w:r>
      <w:r w:rsidRPr="00AD5DF4">
        <w:t>izvajanja</w:t>
      </w:r>
      <w:r w:rsidR="00B064BB">
        <w:t xml:space="preserve"> </w:t>
      </w:r>
      <w:r w:rsidRPr="00AD5DF4">
        <w:t>tega</w:t>
      </w:r>
      <w:r w:rsidR="00B064BB">
        <w:t xml:space="preserve"> </w:t>
      </w:r>
      <w:r w:rsidRPr="00AD5DF4">
        <w:t>pravilnika</w:t>
      </w:r>
      <w:r w:rsidR="00B064BB">
        <w:t xml:space="preserve"> </w:t>
      </w:r>
      <w:r w:rsidRPr="00AD5DF4">
        <w:t>se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dejavnost</w:t>
      </w:r>
      <w:r w:rsidR="00B064BB">
        <w:t xml:space="preserve"> </w:t>
      </w:r>
      <w:r w:rsidRPr="00AD5DF4">
        <w:t>arhitekta</w:t>
      </w:r>
      <w:r w:rsidR="00B064BB">
        <w:t xml:space="preserve"> </w:t>
      </w:r>
      <w:r w:rsidRPr="00AD5DF4">
        <w:t>šteje</w:t>
      </w:r>
      <w:r w:rsidR="00B064BB">
        <w:t xml:space="preserve"> </w:t>
      </w:r>
      <w:r w:rsidRPr="00AD5DF4">
        <w:t>tista</w:t>
      </w:r>
      <w:r w:rsidR="00B064BB">
        <w:t xml:space="preserve"> </w:t>
      </w:r>
      <w:r w:rsidRPr="00AD5DF4">
        <w:t>dejavnost,</w:t>
      </w:r>
      <w:r w:rsidR="00B064BB">
        <w:t xml:space="preserve"> </w:t>
      </w:r>
      <w:r w:rsidRPr="00AD5DF4">
        <w:t>ki</w:t>
      </w:r>
      <w:r w:rsidR="00B064BB">
        <w:t xml:space="preserve"> </w:t>
      </w:r>
      <w:r w:rsidRPr="00AD5DF4">
        <w:t>se</w:t>
      </w:r>
      <w:r w:rsidR="00B064BB">
        <w:t xml:space="preserve"> </w:t>
      </w:r>
      <w:r w:rsidRPr="00AD5DF4">
        <w:t>redno</w:t>
      </w:r>
      <w:r w:rsidR="00B064BB">
        <w:t xml:space="preserve"> </w:t>
      </w:r>
      <w:r w:rsidRPr="00AD5DF4">
        <w:t>opravlja</w:t>
      </w:r>
      <w:r w:rsidR="00B064BB">
        <w:t xml:space="preserve"> </w:t>
      </w:r>
      <w:r w:rsidRPr="00AD5DF4">
        <w:t>na</w:t>
      </w:r>
      <w:r w:rsidR="00B064BB">
        <w:t xml:space="preserve"> </w:t>
      </w:r>
      <w:r w:rsidRPr="00AD5DF4">
        <w:t>podlagi</w:t>
      </w:r>
      <w:r w:rsidR="00B064BB">
        <w:t xml:space="preserve"> </w:t>
      </w:r>
      <w:r w:rsidRPr="00AD5DF4">
        <w:t>poklicnega</w:t>
      </w:r>
      <w:r w:rsidR="00B064BB">
        <w:t xml:space="preserve"> </w:t>
      </w:r>
      <w:r w:rsidRPr="00AD5DF4">
        <w:t>naziva</w:t>
      </w:r>
      <w:r w:rsidR="00B064BB">
        <w:t xml:space="preserve"> </w:t>
      </w:r>
      <w:r w:rsidRPr="00AD5DF4">
        <w:t>»arhitekt«.</w:t>
      </w:r>
      <w:r w:rsidR="00B064BB">
        <w:t xml:space="preserve"> </w:t>
      </w:r>
    </w:p>
    <w:p w:rsidR="00AD5DF4" w:rsidRPr="00AD5DF4" w:rsidRDefault="00AD5DF4" w:rsidP="00AD5DF4">
      <w:pPr>
        <w:pStyle w:val="Odstavek"/>
      </w:pPr>
      <w:r w:rsidRPr="00AD5DF4">
        <w:t>(2)</w:t>
      </w:r>
      <w:r w:rsidR="00B064BB">
        <w:t xml:space="preserve"> </w:t>
      </w:r>
      <w:r w:rsidRPr="00AD5DF4">
        <w:t>Šteje</w:t>
      </w:r>
      <w:r w:rsidR="00B064BB">
        <w:t xml:space="preserve"> </w:t>
      </w:r>
      <w:r w:rsidRPr="00AD5DF4">
        <w:t>se,</w:t>
      </w:r>
      <w:r w:rsidR="00B064BB">
        <w:t xml:space="preserve"> </w:t>
      </w:r>
      <w:r w:rsidRPr="00AD5DF4">
        <w:t>da</w:t>
      </w:r>
      <w:r w:rsidR="00B064BB">
        <w:t xml:space="preserve"> </w:t>
      </w:r>
      <w:r w:rsidRPr="00AD5DF4">
        <w:t>posameznik,</w:t>
      </w:r>
      <w:r w:rsidR="00B064BB">
        <w:t xml:space="preserve"> </w:t>
      </w:r>
      <w:r w:rsidRPr="00AD5DF4">
        <w:t>ki</w:t>
      </w:r>
      <w:r w:rsidR="00B064BB">
        <w:t xml:space="preserve"> </w:t>
      </w:r>
      <w:r w:rsidRPr="00AD5DF4">
        <w:t>ima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državi</w:t>
      </w:r>
      <w:r w:rsidR="00B064BB">
        <w:t xml:space="preserve"> </w:t>
      </w:r>
      <w:r w:rsidRPr="00AD5DF4">
        <w:t>članici</w:t>
      </w:r>
      <w:r w:rsidR="00B064BB">
        <w:t xml:space="preserve"> </w:t>
      </w:r>
      <w:r w:rsidRPr="00AD5DF4">
        <w:t>EU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skladu</w:t>
      </w:r>
      <w:r w:rsidR="00B064BB">
        <w:t xml:space="preserve"> </w:t>
      </w:r>
      <w:r w:rsidRPr="00AD5DF4">
        <w:t>s</w:t>
      </w:r>
      <w:r w:rsidR="00B064BB">
        <w:t xml:space="preserve"> </w:t>
      </w:r>
      <w:r w:rsidRPr="00AD5DF4">
        <w:t>predpisi</w:t>
      </w:r>
      <w:r w:rsidR="00B064BB">
        <w:t xml:space="preserve"> </w:t>
      </w:r>
      <w:r w:rsidRPr="00AD5DF4">
        <w:t>pridobljen</w:t>
      </w:r>
      <w:r w:rsidR="00B064BB">
        <w:t xml:space="preserve"> </w:t>
      </w:r>
      <w:r w:rsidRPr="00AD5DF4">
        <w:t>poklicni</w:t>
      </w:r>
      <w:r w:rsidR="00B064BB">
        <w:t xml:space="preserve"> </w:t>
      </w:r>
      <w:r w:rsidRPr="00AD5DF4">
        <w:t>naziv</w:t>
      </w:r>
      <w:r w:rsidR="00B064BB">
        <w:t xml:space="preserve"> </w:t>
      </w:r>
      <w:r w:rsidRPr="00AD5DF4">
        <w:t>»arhitekt«</w:t>
      </w:r>
      <w:r w:rsidR="00B064BB">
        <w:t xml:space="preserve"> </w:t>
      </w:r>
      <w:r w:rsidRPr="00AD5DF4">
        <w:t>na</w:t>
      </w:r>
      <w:r w:rsidR="00B064BB">
        <w:t xml:space="preserve"> </w:t>
      </w:r>
      <w:r w:rsidRPr="00AD5DF4">
        <w:t>podlagi</w:t>
      </w:r>
      <w:r w:rsidR="00B064BB">
        <w:t xml:space="preserve"> </w:t>
      </w:r>
      <w:r w:rsidRPr="00AD5DF4">
        <w:t>izkazanih</w:t>
      </w:r>
      <w:r w:rsidR="00B064BB">
        <w:t xml:space="preserve"> </w:t>
      </w:r>
      <w:r w:rsidRPr="00AD5DF4">
        <w:t>dosežkov</w:t>
      </w:r>
      <w:r w:rsidR="00B064BB">
        <w:t xml:space="preserve"> </w:t>
      </w:r>
      <w:r w:rsidRPr="00AD5DF4">
        <w:t>izjemne</w:t>
      </w:r>
      <w:r w:rsidR="00B064BB">
        <w:t xml:space="preserve"> </w:t>
      </w:r>
      <w:r w:rsidRPr="00AD5DF4">
        <w:t>kakovosti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arhitekturi,</w:t>
      </w:r>
      <w:r w:rsidR="00B064BB">
        <w:t xml:space="preserve"> </w:t>
      </w:r>
      <w:r w:rsidRPr="00AD5DF4">
        <w:t>izpolnjuje</w:t>
      </w:r>
      <w:r w:rsidR="00B064BB">
        <w:t xml:space="preserve"> </w:t>
      </w:r>
      <w:r w:rsidRPr="00AD5DF4">
        <w:t>pogoj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opravljanje</w:t>
      </w:r>
      <w:r w:rsidR="00B064BB">
        <w:t xml:space="preserve"> </w:t>
      </w:r>
      <w:r w:rsidRPr="00AD5DF4">
        <w:t>dejavnosti</w:t>
      </w:r>
      <w:r w:rsidR="00B064BB">
        <w:t xml:space="preserve"> </w:t>
      </w:r>
      <w:r w:rsidRPr="00AD5DF4">
        <w:t>iz</w:t>
      </w:r>
      <w:r w:rsidR="00B064BB">
        <w:t xml:space="preserve"> </w:t>
      </w:r>
      <w:r w:rsidRPr="00AD5DF4">
        <w:t>prejšnjega</w:t>
      </w:r>
      <w:r w:rsidR="00B064BB">
        <w:t xml:space="preserve"> </w:t>
      </w:r>
      <w:r w:rsidRPr="00AD5DF4">
        <w:t>odstavka.</w:t>
      </w:r>
      <w:r w:rsidR="00B064BB">
        <w:t xml:space="preserve"> </w:t>
      </w:r>
      <w:r w:rsidRPr="00AD5DF4">
        <w:t>Kot</w:t>
      </w:r>
      <w:r w:rsidR="00B064BB">
        <w:t xml:space="preserve"> </w:t>
      </w:r>
      <w:r w:rsidRPr="00AD5DF4">
        <w:t>dokazilo</w:t>
      </w:r>
      <w:r w:rsidR="00B064BB">
        <w:t xml:space="preserve"> </w:t>
      </w:r>
      <w:r w:rsidRPr="00AD5DF4">
        <w:t>o</w:t>
      </w:r>
      <w:r w:rsidR="00B064BB">
        <w:t xml:space="preserve"> </w:t>
      </w:r>
      <w:r w:rsidRPr="00AD5DF4">
        <w:t>tem,</w:t>
      </w:r>
      <w:r w:rsidR="00B064BB">
        <w:t xml:space="preserve"> </w:t>
      </w:r>
      <w:r w:rsidRPr="00AD5DF4">
        <w:t>da</w:t>
      </w:r>
      <w:r w:rsidR="00B064BB">
        <w:t xml:space="preserve"> </w:t>
      </w:r>
      <w:r w:rsidRPr="00AD5DF4">
        <w:t>gre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dejavnost</w:t>
      </w:r>
      <w:r w:rsidR="00B064BB">
        <w:t xml:space="preserve"> </w:t>
      </w:r>
      <w:r w:rsidRPr="00AD5DF4">
        <w:t>arhitekta,</w:t>
      </w:r>
      <w:r w:rsidR="00B064BB">
        <w:t xml:space="preserve"> </w:t>
      </w:r>
      <w:r w:rsidRPr="00AD5DF4">
        <w:t>se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postopku</w:t>
      </w:r>
      <w:r w:rsidR="00B064BB">
        <w:t xml:space="preserve"> </w:t>
      </w:r>
      <w:r w:rsidRPr="00AD5DF4">
        <w:t>priznavanja</w:t>
      </w:r>
      <w:r w:rsidR="00B064BB">
        <w:t xml:space="preserve"> </w:t>
      </w:r>
      <w:r w:rsidRPr="00AD5DF4">
        <w:t>poklicne</w:t>
      </w:r>
      <w:r w:rsidR="00B064BB">
        <w:t xml:space="preserve"> </w:t>
      </w:r>
      <w:r w:rsidRPr="00AD5DF4">
        <w:t>kvalifikacije</w:t>
      </w:r>
      <w:r w:rsidR="00B064BB">
        <w:t xml:space="preserve"> </w:t>
      </w:r>
      <w:r w:rsidRPr="00AD5DF4">
        <w:t>šteje</w:t>
      </w:r>
      <w:r w:rsidR="00B064BB">
        <w:t xml:space="preserve"> </w:t>
      </w:r>
      <w:r w:rsidRPr="00AD5DF4">
        <w:t>potrdilo</w:t>
      </w:r>
      <w:r w:rsidR="00B064BB">
        <w:t xml:space="preserve"> </w:t>
      </w:r>
      <w:r w:rsidRPr="00AD5DF4">
        <w:t>države</w:t>
      </w:r>
      <w:r w:rsidR="00B064BB">
        <w:t xml:space="preserve"> </w:t>
      </w:r>
      <w:r w:rsidRPr="00AD5DF4">
        <w:t>članice</w:t>
      </w:r>
      <w:r w:rsidR="00B064BB">
        <w:t xml:space="preserve"> </w:t>
      </w:r>
      <w:r w:rsidRPr="00AD5DF4">
        <w:t>EU,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kateri</w:t>
      </w:r>
      <w:r w:rsidR="00B064BB">
        <w:t xml:space="preserve"> </w:t>
      </w:r>
      <w:r w:rsidRPr="00AD5DF4">
        <w:t>je</w:t>
      </w:r>
      <w:r w:rsidR="00B064BB">
        <w:t xml:space="preserve"> </w:t>
      </w:r>
      <w:r w:rsidRPr="00AD5DF4">
        <w:t>posameznik</w:t>
      </w:r>
      <w:r w:rsidR="00B064BB">
        <w:t xml:space="preserve"> </w:t>
      </w:r>
      <w:r w:rsidRPr="00AD5DF4">
        <w:t>pridobil</w:t>
      </w:r>
      <w:r w:rsidR="00B064BB">
        <w:t xml:space="preserve"> </w:t>
      </w:r>
      <w:r w:rsidRPr="00AD5DF4">
        <w:t>poklicni</w:t>
      </w:r>
      <w:r w:rsidR="00B064BB">
        <w:t xml:space="preserve"> </w:t>
      </w:r>
      <w:r w:rsidRPr="00AD5DF4">
        <w:t>naziv.</w:t>
      </w:r>
    </w:p>
    <w:p w:rsidR="00AD5DF4" w:rsidRPr="00AD5DF4" w:rsidRDefault="00AD5DF4" w:rsidP="00AD5DF4">
      <w:pPr>
        <w:pStyle w:val="len"/>
      </w:pPr>
      <w:r w:rsidRPr="00AD5DF4">
        <w:t>4.</w:t>
      </w:r>
      <w:r w:rsidR="00B064BB">
        <w:t xml:space="preserve"> </w:t>
      </w:r>
      <w:r w:rsidRPr="00AD5DF4">
        <w:t>člen</w:t>
      </w:r>
    </w:p>
    <w:p w:rsidR="00AD5DF4" w:rsidRPr="00AD5DF4" w:rsidRDefault="00AD5DF4" w:rsidP="00E60570">
      <w:pPr>
        <w:pStyle w:val="Odstavek"/>
      </w:pPr>
      <w:r w:rsidRPr="00AD5DF4">
        <w:t>(1)</w:t>
      </w:r>
      <w:r w:rsidR="00E60570">
        <w:t xml:space="preserve"> V postopku priznavanja poklicne kvalifikacije </w:t>
      </w:r>
      <w:r w:rsidR="00292A20">
        <w:t>pooblaščenega</w:t>
      </w:r>
      <w:r w:rsidR="00D35D69">
        <w:t xml:space="preserve"> </w:t>
      </w:r>
      <w:r w:rsidR="00E60570">
        <w:t>arhitekt</w:t>
      </w:r>
      <w:r w:rsidR="00292A20">
        <w:t>a</w:t>
      </w:r>
      <w:r w:rsidR="00E60570">
        <w:t xml:space="preserve"> se avtomatično priznajo kvalifikacije, navedene v točki 5.7.1 </w:t>
      </w:r>
      <w:r w:rsidR="005205DC">
        <w:t>P</w:t>
      </w:r>
      <w:r w:rsidR="00E60570">
        <w:t>riloge V 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="00E60570">
        <w:t>. Te kvalifikacije dokazujejo izpolnjevanje minimalnih pogojev usposobljenosti iz 46. člena 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="00E60570">
        <w:t xml:space="preserve">, če se študij ni začel prej kot med referenčnim letom, navedenim v točki 5.7.1 </w:t>
      </w:r>
      <w:r w:rsidR="005205DC">
        <w:t>P</w:t>
      </w:r>
      <w:r w:rsidR="00E60570">
        <w:t>riloge V 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="00E60570">
        <w:t>.</w:t>
      </w:r>
    </w:p>
    <w:p w:rsidR="00AD5DF4" w:rsidRPr="00AD5DF4" w:rsidRDefault="00AD5DF4" w:rsidP="00AD5DF4">
      <w:pPr>
        <w:pStyle w:val="Odstavek"/>
      </w:pPr>
      <w:r w:rsidRPr="00AD5DF4">
        <w:t>(2)</w:t>
      </w:r>
      <w:r w:rsidR="00B064BB">
        <w:t xml:space="preserve"> </w:t>
      </w:r>
      <w:r w:rsidRPr="00AD5DF4">
        <w:t>Če</w:t>
      </w:r>
      <w:r w:rsidR="00B064BB">
        <w:t xml:space="preserve"> </w:t>
      </w:r>
      <w:r w:rsidRPr="00AD5DF4">
        <w:t>prosilec</w:t>
      </w:r>
      <w:r w:rsidR="00B064BB">
        <w:t xml:space="preserve"> </w:t>
      </w:r>
      <w:r w:rsidRPr="00AD5DF4">
        <w:t>ne</w:t>
      </w:r>
      <w:r w:rsidR="00B064BB">
        <w:t xml:space="preserve"> </w:t>
      </w:r>
      <w:r w:rsidRPr="00AD5DF4">
        <w:t>izpolnjuje</w:t>
      </w:r>
      <w:r w:rsidR="00B064BB">
        <w:t xml:space="preserve"> </w:t>
      </w:r>
      <w:r w:rsidRPr="00AD5DF4">
        <w:t>pogojev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avtomatično</w:t>
      </w:r>
      <w:r w:rsidR="00B064BB">
        <w:t xml:space="preserve"> </w:t>
      </w:r>
      <w:r w:rsidRPr="00AD5DF4">
        <w:t>priznanje</w:t>
      </w:r>
      <w:r w:rsidR="00B064BB">
        <w:t xml:space="preserve"> </w:t>
      </w:r>
      <w:r w:rsidRPr="00AD5DF4">
        <w:t>poklicne</w:t>
      </w:r>
      <w:r w:rsidR="00B064BB">
        <w:t xml:space="preserve"> </w:t>
      </w:r>
      <w:r w:rsidRPr="00AD5DF4">
        <w:t>kvalifikacije</w:t>
      </w:r>
      <w:r w:rsidR="00B064BB">
        <w:t xml:space="preserve"> </w:t>
      </w:r>
      <w:r w:rsidRPr="00AD5DF4">
        <w:t>iz</w:t>
      </w:r>
      <w:r w:rsidR="00B064BB">
        <w:t xml:space="preserve"> </w:t>
      </w:r>
      <w:r w:rsidRPr="00AD5DF4">
        <w:t>prejšnjega</w:t>
      </w:r>
      <w:r w:rsidR="00B064BB">
        <w:t xml:space="preserve"> </w:t>
      </w:r>
      <w:r w:rsidRPr="00AD5DF4">
        <w:t>odstavka,</w:t>
      </w:r>
      <w:r w:rsidR="00B064BB">
        <w:t xml:space="preserve"> </w:t>
      </w:r>
      <w:r w:rsidRPr="00AD5DF4">
        <w:t>se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priznavanje</w:t>
      </w:r>
      <w:r w:rsidR="00B064BB">
        <w:t xml:space="preserve"> </w:t>
      </w:r>
      <w:r w:rsidRPr="00AD5DF4">
        <w:t>njegove</w:t>
      </w:r>
      <w:r w:rsidR="00B064BB">
        <w:t xml:space="preserve"> </w:t>
      </w:r>
      <w:r w:rsidRPr="00AD5DF4">
        <w:t>kvalifikacije</w:t>
      </w:r>
      <w:r w:rsidR="00B064BB">
        <w:t xml:space="preserve"> </w:t>
      </w:r>
      <w:r w:rsidRPr="00AD5DF4">
        <w:t>uporablja</w:t>
      </w:r>
      <w:r w:rsidR="00B064BB">
        <w:t xml:space="preserve"> </w:t>
      </w:r>
      <w:r w:rsidRPr="00AD5DF4">
        <w:t>splošni</w:t>
      </w:r>
      <w:r w:rsidR="00B064BB">
        <w:t xml:space="preserve"> </w:t>
      </w:r>
      <w:r w:rsidRPr="00AD5DF4">
        <w:t>sistem</w:t>
      </w:r>
      <w:r w:rsidR="00B064BB">
        <w:t xml:space="preserve"> </w:t>
      </w:r>
      <w:r w:rsidRPr="00AD5DF4">
        <w:t>priznavanja</w:t>
      </w:r>
      <w:r w:rsidR="00B064BB">
        <w:t xml:space="preserve"> </w:t>
      </w:r>
      <w:r w:rsidRPr="00AD5DF4">
        <w:t>dokazil</w:t>
      </w:r>
      <w:r w:rsidR="00B064BB">
        <w:t xml:space="preserve"> </w:t>
      </w:r>
      <w:r w:rsidRPr="00AD5DF4">
        <w:t>usposobljenosti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skladu</w:t>
      </w:r>
      <w:r w:rsidR="00B064BB">
        <w:t xml:space="preserve"> </w:t>
      </w:r>
      <w:r w:rsidRPr="00AD5DF4">
        <w:t>s</w:t>
      </w:r>
      <w:r w:rsidR="00B064BB">
        <w:t xml:space="preserve"> </w:t>
      </w:r>
      <w:r w:rsidRPr="00AD5DF4">
        <w:t>predpisi,</w:t>
      </w:r>
      <w:r w:rsidR="00B064BB">
        <w:t xml:space="preserve"> </w:t>
      </w:r>
      <w:r w:rsidRPr="00AD5DF4">
        <w:t>ki</w:t>
      </w:r>
      <w:r w:rsidR="00B064BB">
        <w:t xml:space="preserve"> </w:t>
      </w:r>
      <w:r w:rsidRPr="00AD5DF4">
        <w:t>urejajo</w:t>
      </w:r>
      <w:r w:rsidR="00B064BB">
        <w:t xml:space="preserve"> </w:t>
      </w:r>
      <w:r w:rsidRPr="00AD5DF4">
        <w:t>postopek</w:t>
      </w:r>
      <w:r w:rsidR="00B064BB">
        <w:t xml:space="preserve"> </w:t>
      </w:r>
      <w:r w:rsidRPr="00AD5DF4">
        <w:t>priznavanja</w:t>
      </w:r>
      <w:r w:rsidR="00B064BB">
        <w:t xml:space="preserve"> </w:t>
      </w:r>
      <w:r w:rsidRPr="00AD5DF4">
        <w:t>poklicnih</w:t>
      </w:r>
      <w:r w:rsidR="00B064BB">
        <w:t xml:space="preserve"> </w:t>
      </w:r>
      <w:r w:rsidRPr="00AD5DF4">
        <w:t>kvalifikacij</w:t>
      </w:r>
      <w:r w:rsidR="00B064BB">
        <w:t xml:space="preserve"> </w:t>
      </w:r>
      <w:r w:rsidRPr="00AD5DF4">
        <w:t>državljanom</w:t>
      </w:r>
      <w:r w:rsidR="00B064BB">
        <w:t xml:space="preserve"> </w:t>
      </w:r>
      <w:r w:rsidRPr="00AD5DF4">
        <w:t>držav</w:t>
      </w:r>
      <w:r w:rsidR="00B064BB">
        <w:t xml:space="preserve"> </w:t>
      </w:r>
      <w:r w:rsidRPr="00AD5DF4">
        <w:t>članic</w:t>
      </w:r>
      <w:r w:rsidR="00B064BB">
        <w:t xml:space="preserve"> </w:t>
      </w:r>
      <w:r w:rsidR="004248D7">
        <w:t>EU</w:t>
      </w:r>
      <w:r w:rsidR="00B064BB">
        <w:t xml:space="preserve"> </w:t>
      </w:r>
      <w:r w:rsidRPr="00AD5DF4">
        <w:t>za</w:t>
      </w:r>
      <w:r w:rsidR="00B064BB">
        <w:t xml:space="preserve"> </w:t>
      </w:r>
      <w:r w:rsidRPr="00AD5DF4">
        <w:t>opravljanje</w:t>
      </w:r>
      <w:r w:rsidR="00B064BB">
        <w:t xml:space="preserve"> </w:t>
      </w:r>
      <w:r w:rsidRPr="00AD5DF4">
        <w:t>reguliranih</w:t>
      </w:r>
      <w:r w:rsidR="00B064BB">
        <w:t xml:space="preserve"> </w:t>
      </w:r>
      <w:r w:rsidRPr="00AD5DF4">
        <w:t>poklicev</w:t>
      </w:r>
      <w:r w:rsidR="00B064BB">
        <w:t xml:space="preserve"> </w:t>
      </w:r>
      <w:r w:rsidRPr="00AD5DF4">
        <w:t>oziroma</w:t>
      </w:r>
      <w:r w:rsidR="00B064BB">
        <w:t xml:space="preserve"> </w:t>
      </w:r>
      <w:r w:rsidRPr="00AD5DF4">
        <w:t>dejavnosti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Republiki</w:t>
      </w:r>
      <w:r w:rsidR="00B064BB">
        <w:t xml:space="preserve"> </w:t>
      </w:r>
      <w:r w:rsidRPr="00AD5DF4">
        <w:t>Sloveniji.</w:t>
      </w:r>
    </w:p>
    <w:p w:rsidR="00AD5DF4" w:rsidRPr="00AD5DF4" w:rsidRDefault="00AD5DF4" w:rsidP="00AD5DF4">
      <w:pPr>
        <w:pStyle w:val="len"/>
      </w:pPr>
      <w:r w:rsidRPr="00AD5DF4">
        <w:t>5.</w:t>
      </w:r>
      <w:r w:rsidR="00B064BB">
        <w:t xml:space="preserve"> </w:t>
      </w:r>
      <w:r w:rsidRPr="00AD5DF4">
        <w:t>člen</w:t>
      </w:r>
    </w:p>
    <w:p w:rsidR="00AD5DF4" w:rsidRPr="00AD5DF4" w:rsidRDefault="00B064BB" w:rsidP="00B064BB">
      <w:pPr>
        <w:pStyle w:val="Odstavek"/>
      </w:pPr>
      <w:r w:rsidRPr="00B064BB">
        <w:t>Ne</w:t>
      </w:r>
      <w:r>
        <w:t xml:space="preserve"> </w:t>
      </w:r>
      <w:r w:rsidRPr="00B064BB">
        <w:t>glede</w:t>
      </w:r>
      <w:r>
        <w:t xml:space="preserve"> </w:t>
      </w:r>
      <w:r w:rsidRPr="00B064BB">
        <w:t>na</w:t>
      </w:r>
      <w:r>
        <w:t xml:space="preserve"> </w:t>
      </w:r>
      <w:r w:rsidRPr="00B064BB">
        <w:t>prejšnji</w:t>
      </w:r>
      <w:r>
        <w:t xml:space="preserve"> </w:t>
      </w:r>
      <w:r w:rsidRPr="00B064BB">
        <w:t>člen</w:t>
      </w:r>
      <w:r>
        <w:t xml:space="preserve"> </w:t>
      </w:r>
      <w:r w:rsidRPr="00B064BB">
        <w:t>se</w:t>
      </w:r>
      <w:r>
        <w:t xml:space="preserve"> </w:t>
      </w:r>
      <w:r w:rsidRPr="00B064BB">
        <w:t>v</w:t>
      </w:r>
      <w:r>
        <w:t xml:space="preserve"> </w:t>
      </w:r>
      <w:r w:rsidRPr="00B064BB">
        <w:t>postopku</w:t>
      </w:r>
      <w:r>
        <w:t xml:space="preserve"> </w:t>
      </w:r>
      <w:r w:rsidRPr="00B064BB">
        <w:t>priznavanja</w:t>
      </w:r>
      <w:r>
        <w:t xml:space="preserve"> </w:t>
      </w:r>
      <w:r w:rsidRPr="00B064BB">
        <w:t>poklicne</w:t>
      </w:r>
      <w:r>
        <w:t xml:space="preserve"> </w:t>
      </w:r>
      <w:r w:rsidRPr="00B064BB">
        <w:t>kvalifikacije</w:t>
      </w:r>
      <w:r>
        <w:t xml:space="preserve"> </w:t>
      </w:r>
      <w:r w:rsidR="00292A20">
        <w:t>pooblaščenega</w:t>
      </w:r>
      <w:r w:rsidR="00D35D69">
        <w:t xml:space="preserve"> </w:t>
      </w:r>
      <w:r w:rsidRPr="00B064BB">
        <w:t>arhitekt</w:t>
      </w:r>
      <w:r w:rsidR="00292A20">
        <w:t>a</w:t>
      </w:r>
      <w:r>
        <w:t xml:space="preserve"> </w:t>
      </w:r>
      <w:r w:rsidRPr="00B064BB">
        <w:t>prizna</w:t>
      </w:r>
      <w:r>
        <w:t xml:space="preserve"> </w:t>
      </w:r>
      <w:r w:rsidRPr="00B064BB">
        <w:t>tudi</w:t>
      </w:r>
      <w:r>
        <w:t xml:space="preserve"> </w:t>
      </w:r>
      <w:r w:rsidRPr="00B064BB">
        <w:t>usposabljanje,</w:t>
      </w:r>
      <w:r>
        <w:t xml:space="preserve"> </w:t>
      </w:r>
      <w:r w:rsidRPr="00B064BB">
        <w:t>ki</w:t>
      </w:r>
      <w:r>
        <w:t xml:space="preserve"> </w:t>
      </w:r>
      <w:r w:rsidRPr="00B064BB">
        <w:t>je</w:t>
      </w:r>
      <w:r>
        <w:t xml:space="preserve"> </w:t>
      </w:r>
      <w:r w:rsidRPr="00B064BB">
        <w:t>del</w:t>
      </w:r>
      <w:r>
        <w:t xml:space="preserve"> </w:t>
      </w:r>
      <w:r w:rsidRPr="00B064BB">
        <w:t>programa</w:t>
      </w:r>
      <w:r>
        <w:t xml:space="preserve"> </w:t>
      </w:r>
      <w:r w:rsidRPr="00B064BB">
        <w:t>socialnih</w:t>
      </w:r>
      <w:r>
        <w:t xml:space="preserve"> </w:t>
      </w:r>
      <w:r w:rsidRPr="00B064BB">
        <w:t>izboljšav</w:t>
      </w:r>
      <w:r>
        <w:t xml:space="preserve"> </w:t>
      </w:r>
      <w:r w:rsidRPr="00B064BB">
        <w:t>ali</w:t>
      </w:r>
      <w:r>
        <w:t xml:space="preserve"> </w:t>
      </w:r>
      <w:r w:rsidRPr="00B064BB">
        <w:t>se</w:t>
      </w:r>
      <w:r>
        <w:t xml:space="preserve"> </w:t>
      </w:r>
      <w:r w:rsidRPr="00B064BB">
        <w:t>opravi</w:t>
      </w:r>
      <w:r>
        <w:t xml:space="preserve"> </w:t>
      </w:r>
      <w:r w:rsidRPr="00B064BB">
        <w:t>kot</w:t>
      </w:r>
      <w:r>
        <w:t xml:space="preserve"> </w:t>
      </w:r>
      <w:r w:rsidRPr="00B064BB">
        <w:t>izredni</w:t>
      </w:r>
      <w:r>
        <w:t xml:space="preserve"> </w:t>
      </w:r>
      <w:r w:rsidRPr="00B064BB">
        <w:t>univerzitetni</w:t>
      </w:r>
      <w:r>
        <w:t xml:space="preserve"> </w:t>
      </w:r>
      <w:r w:rsidRPr="00B064BB">
        <w:t>študij,</w:t>
      </w:r>
      <w:r>
        <w:t xml:space="preserve"> </w:t>
      </w:r>
      <w:r w:rsidRPr="00B064BB">
        <w:t>če</w:t>
      </w:r>
      <w:r>
        <w:t xml:space="preserve"> </w:t>
      </w:r>
      <w:r w:rsidRPr="00B064BB">
        <w:t>izpolnjuje</w:t>
      </w:r>
      <w:r>
        <w:t xml:space="preserve"> </w:t>
      </w:r>
      <w:r w:rsidRPr="00B064BB">
        <w:t>zahteve</w:t>
      </w:r>
      <w:r>
        <w:t xml:space="preserve"> </w:t>
      </w:r>
      <w:r w:rsidRPr="00B064BB">
        <w:t>iz</w:t>
      </w:r>
      <w:r>
        <w:t xml:space="preserve"> </w:t>
      </w:r>
      <w:r w:rsidRPr="00B064BB">
        <w:t>drugega</w:t>
      </w:r>
      <w:r>
        <w:t xml:space="preserve"> </w:t>
      </w:r>
      <w:r w:rsidRPr="00B064BB">
        <w:t>odstavka</w:t>
      </w:r>
      <w:r>
        <w:t xml:space="preserve"> </w:t>
      </w:r>
      <w:r w:rsidRPr="00B064BB">
        <w:t>2.</w:t>
      </w:r>
      <w:r>
        <w:t xml:space="preserve"> </w:t>
      </w:r>
      <w:r w:rsidRPr="00B064BB">
        <w:t>člena</w:t>
      </w:r>
      <w:r>
        <w:t xml:space="preserve"> </w:t>
      </w:r>
      <w:r w:rsidRPr="00B064BB">
        <w:t>tega</w:t>
      </w:r>
      <w:r>
        <w:t xml:space="preserve"> </w:t>
      </w:r>
      <w:r w:rsidRPr="00B064BB">
        <w:t>pravilnika</w:t>
      </w:r>
      <w:r>
        <w:t xml:space="preserve"> </w:t>
      </w:r>
      <w:r w:rsidRPr="00B064BB">
        <w:t>in</w:t>
      </w:r>
      <w:r>
        <w:t xml:space="preserve"> </w:t>
      </w:r>
      <w:r w:rsidRPr="00B064BB">
        <w:t>se</w:t>
      </w:r>
      <w:r>
        <w:t xml:space="preserve"> </w:t>
      </w:r>
      <w:r w:rsidRPr="00B064BB">
        <w:t>zaključi</w:t>
      </w:r>
      <w:r>
        <w:t xml:space="preserve"> </w:t>
      </w:r>
      <w:r w:rsidRPr="00B064BB">
        <w:t>z</w:t>
      </w:r>
      <w:r>
        <w:t xml:space="preserve"> </w:t>
      </w:r>
      <w:r w:rsidRPr="00B064BB">
        <w:t>izpitom</w:t>
      </w:r>
      <w:r>
        <w:t xml:space="preserve"> </w:t>
      </w:r>
      <w:r w:rsidRPr="00B064BB">
        <w:t>iz</w:t>
      </w:r>
      <w:r>
        <w:t xml:space="preserve"> </w:t>
      </w:r>
      <w:r w:rsidRPr="00B064BB">
        <w:t>arhitekture,</w:t>
      </w:r>
      <w:r>
        <w:t xml:space="preserve"> </w:t>
      </w:r>
      <w:r w:rsidRPr="00B064BB">
        <w:t>ki</w:t>
      </w:r>
      <w:r>
        <w:t xml:space="preserve"> </w:t>
      </w:r>
      <w:r w:rsidRPr="00B064BB">
        <w:t>ga</w:t>
      </w:r>
      <w:r>
        <w:t xml:space="preserve"> </w:t>
      </w:r>
      <w:r w:rsidRPr="00B064BB">
        <w:t>uspešno</w:t>
      </w:r>
      <w:r>
        <w:t xml:space="preserve"> </w:t>
      </w:r>
      <w:r w:rsidRPr="00B064BB">
        <w:t>opravi</w:t>
      </w:r>
      <w:r>
        <w:t xml:space="preserve"> </w:t>
      </w:r>
      <w:r w:rsidRPr="00B064BB">
        <w:t>strokovnjak,</w:t>
      </w:r>
      <w:r>
        <w:t xml:space="preserve"> </w:t>
      </w:r>
      <w:r w:rsidRPr="00B064BB">
        <w:t>ki</w:t>
      </w:r>
      <w:r>
        <w:t xml:space="preserve"> </w:t>
      </w:r>
      <w:r w:rsidRPr="00B064BB">
        <w:t>je</w:t>
      </w:r>
      <w:r>
        <w:t xml:space="preserve"> </w:t>
      </w:r>
      <w:r w:rsidRPr="00B064BB">
        <w:t>sedem</w:t>
      </w:r>
      <w:r>
        <w:t xml:space="preserve"> </w:t>
      </w:r>
      <w:r w:rsidRPr="00B064BB">
        <w:t>let</w:t>
      </w:r>
      <w:r>
        <w:t xml:space="preserve"> </w:t>
      </w:r>
      <w:r w:rsidRPr="00B064BB">
        <w:t>ali</w:t>
      </w:r>
      <w:r>
        <w:t xml:space="preserve"> </w:t>
      </w:r>
      <w:r w:rsidR="00B85829">
        <w:t>dlje</w:t>
      </w:r>
      <w:r>
        <w:t xml:space="preserve"> </w:t>
      </w:r>
      <w:r w:rsidRPr="00B064BB">
        <w:t>delal</w:t>
      </w:r>
      <w:r>
        <w:t xml:space="preserve"> </w:t>
      </w:r>
      <w:r w:rsidRPr="00B064BB">
        <w:t>na</w:t>
      </w:r>
      <w:r>
        <w:t xml:space="preserve"> </w:t>
      </w:r>
      <w:r w:rsidRPr="00B064BB">
        <w:t>področju</w:t>
      </w:r>
      <w:r>
        <w:t xml:space="preserve"> </w:t>
      </w:r>
      <w:r w:rsidRPr="00B064BB">
        <w:t>arhitekture</w:t>
      </w:r>
      <w:r>
        <w:t xml:space="preserve"> </w:t>
      </w:r>
      <w:r w:rsidRPr="00B064BB">
        <w:t>pod</w:t>
      </w:r>
      <w:r>
        <w:t xml:space="preserve"> </w:t>
      </w:r>
      <w:r w:rsidRPr="00B064BB">
        <w:t>nadzorom</w:t>
      </w:r>
      <w:r>
        <w:t xml:space="preserve"> </w:t>
      </w:r>
      <w:r w:rsidRPr="00B064BB">
        <w:t>arhitekta</w:t>
      </w:r>
      <w:r>
        <w:t xml:space="preserve"> </w:t>
      </w:r>
      <w:r w:rsidRPr="00B064BB">
        <w:t>ali</w:t>
      </w:r>
      <w:r>
        <w:t xml:space="preserve"> </w:t>
      </w:r>
      <w:r w:rsidRPr="00B064BB">
        <w:t>arhitekturnega</w:t>
      </w:r>
      <w:r>
        <w:t xml:space="preserve"> </w:t>
      </w:r>
      <w:r w:rsidRPr="00B064BB">
        <w:t>podjetja.</w:t>
      </w:r>
      <w:r>
        <w:t xml:space="preserve"> </w:t>
      </w:r>
      <w:r w:rsidRPr="00B064BB">
        <w:t>Ta</w:t>
      </w:r>
      <w:r>
        <w:t xml:space="preserve"> </w:t>
      </w:r>
      <w:r w:rsidRPr="00B064BB">
        <w:t>izpit</w:t>
      </w:r>
      <w:r>
        <w:t xml:space="preserve"> </w:t>
      </w:r>
      <w:r w:rsidRPr="00B064BB">
        <w:t>mora</w:t>
      </w:r>
      <w:r>
        <w:t xml:space="preserve"> </w:t>
      </w:r>
      <w:r w:rsidRPr="00B064BB">
        <w:t>biti</w:t>
      </w:r>
      <w:r>
        <w:t xml:space="preserve"> </w:t>
      </w:r>
      <w:r w:rsidRPr="00B064BB">
        <w:t>na</w:t>
      </w:r>
      <w:r>
        <w:t xml:space="preserve"> </w:t>
      </w:r>
      <w:r w:rsidRPr="00B064BB">
        <w:t>univerzitetni</w:t>
      </w:r>
      <w:r>
        <w:t xml:space="preserve"> </w:t>
      </w:r>
      <w:r w:rsidRPr="00B064BB">
        <w:t>stopnji</w:t>
      </w:r>
      <w:r>
        <w:t xml:space="preserve"> </w:t>
      </w:r>
      <w:r w:rsidRPr="00B064BB">
        <w:t>in</w:t>
      </w:r>
      <w:r>
        <w:t xml:space="preserve"> </w:t>
      </w:r>
      <w:r w:rsidRPr="00B064BB">
        <w:t>enakovreden</w:t>
      </w:r>
      <w:r>
        <w:t xml:space="preserve"> </w:t>
      </w:r>
      <w:r w:rsidRPr="00B064BB">
        <w:t>zaključnemu</w:t>
      </w:r>
      <w:r>
        <w:t xml:space="preserve"> </w:t>
      </w:r>
      <w:r w:rsidRPr="00B064BB">
        <w:t>izpitu</w:t>
      </w:r>
      <w:r>
        <w:t xml:space="preserve"> </w:t>
      </w:r>
      <w:r w:rsidRPr="00B064BB">
        <w:t>iz</w:t>
      </w:r>
      <w:r>
        <w:t xml:space="preserve"> </w:t>
      </w:r>
      <w:r w:rsidRPr="00B064BB">
        <w:t>točke</w:t>
      </w:r>
      <w:r>
        <w:t xml:space="preserve"> </w:t>
      </w:r>
      <w:r w:rsidRPr="00B064BB">
        <w:t>b)</w:t>
      </w:r>
      <w:r>
        <w:t xml:space="preserve"> </w:t>
      </w:r>
      <w:r w:rsidRPr="00B064BB">
        <w:t>prvega</w:t>
      </w:r>
      <w:r>
        <w:t xml:space="preserve"> </w:t>
      </w:r>
      <w:r w:rsidRPr="00B064BB">
        <w:t>odst</w:t>
      </w:r>
      <w:r>
        <w:t>avka 2. člena tega pravilnika.</w:t>
      </w:r>
    </w:p>
    <w:p w:rsidR="00AD5DF4" w:rsidRPr="00AD5DF4" w:rsidRDefault="00AD5DF4" w:rsidP="00AD5DF4">
      <w:pPr>
        <w:pStyle w:val="len"/>
      </w:pPr>
      <w:r w:rsidRPr="00AD5DF4">
        <w:lastRenderedPageBreak/>
        <w:t>6.</w:t>
      </w:r>
      <w:r w:rsidR="00B064BB">
        <w:t xml:space="preserve"> </w:t>
      </w:r>
      <w:r w:rsidRPr="00AD5DF4">
        <w:t>člen</w:t>
      </w:r>
    </w:p>
    <w:p w:rsidR="00B064BB" w:rsidRPr="00B064BB" w:rsidRDefault="00B064BB" w:rsidP="00B064BB">
      <w:pPr>
        <w:pStyle w:val="Odstavek"/>
      </w:pPr>
      <w:r w:rsidRPr="00B064BB">
        <w:t>(1)</w:t>
      </w:r>
      <w:r>
        <w:t xml:space="preserve"> </w:t>
      </w:r>
      <w:r w:rsidRPr="00B064BB">
        <w:t>Ne</w:t>
      </w:r>
      <w:r>
        <w:t xml:space="preserve"> </w:t>
      </w:r>
      <w:r w:rsidRPr="00B064BB">
        <w:t>glede</w:t>
      </w:r>
      <w:r>
        <w:t xml:space="preserve"> </w:t>
      </w:r>
      <w:r w:rsidRPr="00B064BB">
        <w:t>na</w:t>
      </w:r>
      <w:r>
        <w:t xml:space="preserve"> </w:t>
      </w:r>
      <w:r w:rsidRPr="00B064BB">
        <w:t>določbe</w:t>
      </w:r>
      <w:r>
        <w:t xml:space="preserve"> </w:t>
      </w:r>
      <w:r w:rsidRPr="00B064BB">
        <w:t>4.</w:t>
      </w:r>
      <w:r>
        <w:t xml:space="preserve"> </w:t>
      </w:r>
      <w:r w:rsidRPr="00B064BB">
        <w:t>in</w:t>
      </w:r>
      <w:r>
        <w:t xml:space="preserve"> </w:t>
      </w:r>
      <w:r w:rsidRPr="00B064BB">
        <w:t>5.</w:t>
      </w:r>
      <w:r>
        <w:t xml:space="preserve"> </w:t>
      </w:r>
      <w:r w:rsidRPr="00B064BB">
        <w:t>člena</w:t>
      </w:r>
      <w:r>
        <w:t xml:space="preserve"> </w:t>
      </w:r>
      <w:r w:rsidRPr="00B064BB">
        <w:t>tega</w:t>
      </w:r>
      <w:r>
        <w:t xml:space="preserve"> </w:t>
      </w:r>
      <w:r w:rsidRPr="00B064BB">
        <w:t>pravilnika</w:t>
      </w:r>
      <w:r>
        <w:t xml:space="preserve"> </w:t>
      </w:r>
      <w:r w:rsidRPr="00B064BB">
        <w:t>se</w:t>
      </w:r>
      <w:r>
        <w:t xml:space="preserve"> </w:t>
      </w:r>
      <w:r w:rsidRPr="00B064BB">
        <w:t>priznajo</w:t>
      </w:r>
      <w:r>
        <w:t xml:space="preserve"> </w:t>
      </w:r>
      <w:r w:rsidRPr="00B064BB">
        <w:t>dokazila</w:t>
      </w:r>
      <w:r>
        <w:t xml:space="preserve"> </w:t>
      </w:r>
      <w:r w:rsidRPr="00B064BB">
        <w:t>o</w:t>
      </w:r>
      <w:r>
        <w:t xml:space="preserve"> </w:t>
      </w:r>
      <w:r w:rsidRPr="00B064BB">
        <w:t>formalnih</w:t>
      </w:r>
      <w:r>
        <w:t xml:space="preserve"> </w:t>
      </w:r>
      <w:r w:rsidRPr="00B064BB">
        <w:t>kvalifikacijah</w:t>
      </w:r>
      <w:r>
        <w:t xml:space="preserve"> </w:t>
      </w:r>
      <w:r w:rsidRPr="00B064BB">
        <w:t>za</w:t>
      </w:r>
      <w:r>
        <w:t xml:space="preserve"> </w:t>
      </w:r>
      <w:r w:rsidRPr="00B064BB">
        <w:t>arhitekta,</w:t>
      </w:r>
      <w:r>
        <w:t xml:space="preserve"> </w:t>
      </w:r>
      <w:r w:rsidRPr="00B064BB">
        <w:t>navedene</w:t>
      </w:r>
      <w:r>
        <w:t xml:space="preserve"> </w:t>
      </w:r>
      <w:r w:rsidRPr="00B064BB">
        <w:t>v</w:t>
      </w:r>
      <w:r>
        <w:t xml:space="preserve"> </w:t>
      </w:r>
      <w:r w:rsidR="00C50907">
        <w:t>P</w:t>
      </w:r>
      <w:r w:rsidRPr="00B064BB">
        <w:t>rilogi</w:t>
      </w:r>
      <w:r>
        <w:t xml:space="preserve"> </w:t>
      </w:r>
      <w:r w:rsidRPr="00B064BB">
        <w:t>VI</w:t>
      </w:r>
      <w:r>
        <w:t xml:space="preserve"> </w:t>
      </w:r>
      <w:r w:rsidRPr="00B064BB">
        <w:t>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Pr="00B064BB">
        <w:t>,</w:t>
      </w:r>
      <w:r>
        <w:t xml:space="preserve"> </w:t>
      </w:r>
      <w:r w:rsidRPr="00B064BB">
        <w:t>ki</w:t>
      </w:r>
      <w:r>
        <w:t xml:space="preserve"> </w:t>
      </w:r>
      <w:r w:rsidRPr="00B064BB">
        <w:t>jih</w:t>
      </w:r>
      <w:r>
        <w:t xml:space="preserve"> </w:t>
      </w:r>
      <w:r w:rsidRPr="00B064BB">
        <w:t>podeljujejo</w:t>
      </w:r>
      <w:r>
        <w:t xml:space="preserve"> </w:t>
      </w:r>
      <w:r w:rsidRPr="00B064BB">
        <w:t>druge</w:t>
      </w:r>
      <w:r>
        <w:t xml:space="preserve"> </w:t>
      </w:r>
      <w:r w:rsidRPr="00B064BB">
        <w:t>države</w:t>
      </w:r>
      <w:r>
        <w:t xml:space="preserve"> </w:t>
      </w:r>
      <w:r w:rsidRPr="00B064BB">
        <w:t>članice</w:t>
      </w:r>
      <w:r w:rsidR="00497B03">
        <w:t xml:space="preserve"> EU</w:t>
      </w:r>
      <w:r>
        <w:t xml:space="preserve"> </w:t>
      </w:r>
      <w:r w:rsidRPr="00B064BB">
        <w:t>in</w:t>
      </w:r>
      <w:r>
        <w:t xml:space="preserve"> </w:t>
      </w:r>
      <w:r w:rsidRPr="00B064BB">
        <w:t>ki</w:t>
      </w:r>
      <w:r>
        <w:t xml:space="preserve"> </w:t>
      </w:r>
      <w:r w:rsidRPr="00B064BB">
        <w:t>potrjujejo</w:t>
      </w:r>
      <w:r>
        <w:t xml:space="preserve"> </w:t>
      </w:r>
      <w:r w:rsidRPr="00B064BB">
        <w:t>program</w:t>
      </w:r>
      <w:r>
        <w:t xml:space="preserve"> </w:t>
      </w:r>
      <w:r w:rsidRPr="00B064BB">
        <w:t>usposabljanja,</w:t>
      </w:r>
      <w:r>
        <w:t xml:space="preserve"> </w:t>
      </w:r>
      <w:r w:rsidRPr="00B064BB">
        <w:t>ki</w:t>
      </w:r>
      <w:r>
        <w:t xml:space="preserve"> </w:t>
      </w:r>
      <w:r w:rsidRPr="00B064BB">
        <w:t>se</w:t>
      </w:r>
      <w:r>
        <w:t xml:space="preserve"> </w:t>
      </w:r>
      <w:r w:rsidRPr="00B064BB">
        <w:t>je</w:t>
      </w:r>
      <w:r>
        <w:t xml:space="preserve"> </w:t>
      </w:r>
      <w:r w:rsidRPr="00B064BB">
        <w:t>začel</w:t>
      </w:r>
      <w:r>
        <w:t xml:space="preserve"> </w:t>
      </w:r>
      <w:r w:rsidRPr="00B064BB">
        <w:t>najpozneje</w:t>
      </w:r>
      <w:r>
        <w:t xml:space="preserve"> </w:t>
      </w:r>
      <w:r w:rsidRPr="00B064BB">
        <w:t>v</w:t>
      </w:r>
      <w:r>
        <w:t xml:space="preserve"> </w:t>
      </w:r>
      <w:r w:rsidRPr="00B064BB">
        <w:t>referenčnem</w:t>
      </w:r>
      <w:r>
        <w:t xml:space="preserve"> </w:t>
      </w:r>
      <w:r w:rsidRPr="00B064BB">
        <w:t>akademskem</w:t>
      </w:r>
      <w:r>
        <w:t xml:space="preserve"> </w:t>
      </w:r>
      <w:r w:rsidRPr="00B064BB">
        <w:t>letu</w:t>
      </w:r>
      <w:r>
        <w:t xml:space="preserve"> </w:t>
      </w:r>
      <w:r w:rsidRPr="00B064BB">
        <w:t>iz</w:t>
      </w:r>
      <w:r>
        <w:t xml:space="preserve"> </w:t>
      </w:r>
      <w:r w:rsidR="00C50907">
        <w:t>P</w:t>
      </w:r>
      <w:r w:rsidRPr="00B064BB">
        <w:t>riloge</w:t>
      </w:r>
      <w:r>
        <w:t xml:space="preserve"> </w:t>
      </w:r>
      <w:r w:rsidRPr="00B064BB">
        <w:t>VI</w:t>
      </w:r>
      <w:r>
        <w:t xml:space="preserve"> </w:t>
      </w:r>
      <w:r w:rsidRPr="00B064BB">
        <w:t>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Pr="00B064BB">
        <w:t>,</w:t>
      </w:r>
      <w:r>
        <w:t xml:space="preserve"> </w:t>
      </w:r>
      <w:r w:rsidRPr="00B064BB">
        <w:t>tudi</w:t>
      </w:r>
      <w:r>
        <w:t xml:space="preserve"> </w:t>
      </w:r>
      <w:r w:rsidRPr="00B064BB">
        <w:t>če</w:t>
      </w:r>
      <w:r>
        <w:t xml:space="preserve"> </w:t>
      </w:r>
      <w:r w:rsidRPr="00B064BB">
        <w:t>ne</w:t>
      </w:r>
      <w:r>
        <w:t xml:space="preserve"> </w:t>
      </w:r>
      <w:r w:rsidRPr="00B064BB">
        <w:t>izpolnjujejo</w:t>
      </w:r>
      <w:r>
        <w:t xml:space="preserve"> </w:t>
      </w:r>
      <w:r w:rsidRPr="00B064BB">
        <w:t>minimalnih</w:t>
      </w:r>
      <w:r>
        <w:t xml:space="preserve"> </w:t>
      </w:r>
      <w:r w:rsidRPr="00B064BB">
        <w:t>zahtev</w:t>
      </w:r>
      <w:r>
        <w:t xml:space="preserve"> </w:t>
      </w:r>
      <w:r w:rsidRPr="00B064BB">
        <w:t>iz</w:t>
      </w:r>
      <w:r>
        <w:t xml:space="preserve"> </w:t>
      </w:r>
      <w:r w:rsidRPr="00B064BB">
        <w:t>2.</w:t>
      </w:r>
      <w:r>
        <w:t xml:space="preserve"> </w:t>
      </w:r>
      <w:r w:rsidRPr="00B064BB">
        <w:t>člena</w:t>
      </w:r>
      <w:r>
        <w:t xml:space="preserve"> </w:t>
      </w:r>
      <w:r w:rsidRPr="00B064BB">
        <w:t>tega</w:t>
      </w:r>
      <w:r>
        <w:t xml:space="preserve"> </w:t>
      </w:r>
      <w:r w:rsidR="00A9221C">
        <w:t>pravilnika</w:t>
      </w:r>
      <w:r w:rsidRPr="00B064BB">
        <w:t>,</w:t>
      </w:r>
      <w:r>
        <w:t xml:space="preserve"> </w:t>
      </w:r>
      <w:r w:rsidRPr="00B064BB">
        <w:t>in</w:t>
      </w:r>
      <w:r>
        <w:t xml:space="preserve"> </w:t>
      </w:r>
      <w:r w:rsidRPr="00B064BB">
        <w:t>se</w:t>
      </w:r>
      <w:r>
        <w:t xml:space="preserve"> </w:t>
      </w:r>
      <w:r w:rsidRPr="00B064BB">
        <w:t>za</w:t>
      </w:r>
      <w:r>
        <w:t xml:space="preserve"> </w:t>
      </w:r>
      <w:r w:rsidRPr="00B064BB">
        <w:t>dostop</w:t>
      </w:r>
      <w:r>
        <w:t xml:space="preserve"> </w:t>
      </w:r>
      <w:r w:rsidRPr="00B064BB">
        <w:t>do</w:t>
      </w:r>
      <w:r>
        <w:t xml:space="preserve"> </w:t>
      </w:r>
      <w:r w:rsidRPr="00B064BB">
        <w:t>in</w:t>
      </w:r>
      <w:r>
        <w:t xml:space="preserve"> </w:t>
      </w:r>
      <w:r w:rsidRPr="00B064BB">
        <w:t>opravljanja</w:t>
      </w:r>
      <w:r>
        <w:t xml:space="preserve"> </w:t>
      </w:r>
      <w:r w:rsidRPr="00B064BB">
        <w:t>poklicnih</w:t>
      </w:r>
      <w:r>
        <w:t xml:space="preserve"> </w:t>
      </w:r>
      <w:r w:rsidRPr="00B064BB">
        <w:t>dejavnosti</w:t>
      </w:r>
      <w:r>
        <w:t xml:space="preserve"> </w:t>
      </w:r>
      <w:r w:rsidRPr="00B064BB">
        <w:t>arhitekta</w:t>
      </w:r>
      <w:r>
        <w:t xml:space="preserve"> </w:t>
      </w:r>
      <w:r w:rsidRPr="00B064BB">
        <w:t>takim</w:t>
      </w:r>
      <w:r>
        <w:t xml:space="preserve"> </w:t>
      </w:r>
      <w:r w:rsidRPr="00B064BB">
        <w:t>dokazilom</w:t>
      </w:r>
      <w:r>
        <w:t xml:space="preserve"> </w:t>
      </w:r>
      <w:r w:rsidRPr="00B064BB">
        <w:t>na</w:t>
      </w:r>
      <w:r>
        <w:t xml:space="preserve"> </w:t>
      </w:r>
      <w:r w:rsidRPr="00B064BB">
        <w:t>ozemlju</w:t>
      </w:r>
      <w:r>
        <w:t xml:space="preserve"> </w:t>
      </w:r>
      <w:r w:rsidRPr="00B064BB">
        <w:t>Republike</w:t>
      </w:r>
      <w:r>
        <w:t xml:space="preserve"> </w:t>
      </w:r>
      <w:r w:rsidRPr="00B064BB">
        <w:t>Slovenije</w:t>
      </w:r>
      <w:r>
        <w:t xml:space="preserve"> </w:t>
      </w:r>
      <w:r w:rsidRPr="00B064BB">
        <w:t>prizna</w:t>
      </w:r>
      <w:r>
        <w:t xml:space="preserve"> </w:t>
      </w:r>
      <w:r w:rsidRPr="00B064BB">
        <w:t>enaka</w:t>
      </w:r>
      <w:r>
        <w:t xml:space="preserve"> </w:t>
      </w:r>
      <w:r w:rsidRPr="00B064BB">
        <w:t>veljava</w:t>
      </w:r>
      <w:r>
        <w:t xml:space="preserve"> </w:t>
      </w:r>
      <w:r w:rsidRPr="00B064BB">
        <w:t>kot</w:t>
      </w:r>
      <w:r>
        <w:t xml:space="preserve"> </w:t>
      </w:r>
      <w:r w:rsidRPr="00B064BB">
        <w:t>dokazilom</w:t>
      </w:r>
      <w:r>
        <w:t xml:space="preserve"> </w:t>
      </w:r>
      <w:r w:rsidRPr="00B064BB">
        <w:t>o</w:t>
      </w:r>
      <w:r>
        <w:t xml:space="preserve"> </w:t>
      </w:r>
      <w:r w:rsidRPr="00B064BB">
        <w:t>formalnih</w:t>
      </w:r>
      <w:r>
        <w:t xml:space="preserve"> </w:t>
      </w:r>
      <w:r w:rsidRPr="00B064BB">
        <w:t>kvalifikacijah</w:t>
      </w:r>
      <w:r>
        <w:t xml:space="preserve"> </w:t>
      </w:r>
      <w:r w:rsidRPr="00B064BB">
        <w:t>za</w:t>
      </w:r>
      <w:r>
        <w:t xml:space="preserve"> </w:t>
      </w:r>
      <w:r w:rsidRPr="00B064BB">
        <w:t>arhitekta,</w:t>
      </w:r>
      <w:r>
        <w:t xml:space="preserve"> </w:t>
      </w:r>
      <w:r w:rsidRPr="00B064BB">
        <w:t>ki</w:t>
      </w:r>
      <w:r>
        <w:t xml:space="preserve"> </w:t>
      </w:r>
      <w:r w:rsidRPr="00B064BB">
        <w:t>se</w:t>
      </w:r>
      <w:r>
        <w:t xml:space="preserve"> </w:t>
      </w:r>
      <w:r w:rsidRPr="00B064BB">
        <w:t>jih</w:t>
      </w:r>
      <w:r>
        <w:t xml:space="preserve"> </w:t>
      </w:r>
      <w:r w:rsidRPr="00B064BB">
        <w:t>izdaja</w:t>
      </w:r>
      <w:r>
        <w:t xml:space="preserve"> </w:t>
      </w:r>
      <w:r w:rsidRPr="00B064BB">
        <w:t>v</w:t>
      </w:r>
      <w:r>
        <w:t xml:space="preserve"> </w:t>
      </w:r>
      <w:r w:rsidRPr="00B064BB">
        <w:t>Republiki</w:t>
      </w:r>
      <w:r>
        <w:t xml:space="preserve"> </w:t>
      </w:r>
      <w:r w:rsidRPr="00B064BB">
        <w:t>Sloveniji.</w:t>
      </w:r>
      <w:r>
        <w:t xml:space="preserve"> </w:t>
      </w:r>
      <w:r w:rsidRPr="00B064BB">
        <w:t>Kot</w:t>
      </w:r>
      <w:r>
        <w:t xml:space="preserve"> </w:t>
      </w:r>
      <w:r w:rsidRPr="00B064BB">
        <w:t>izkaz</w:t>
      </w:r>
      <w:r>
        <w:t xml:space="preserve"> </w:t>
      </w:r>
      <w:r w:rsidRPr="00B064BB">
        <w:t>za</w:t>
      </w:r>
      <w:r>
        <w:t xml:space="preserve"> </w:t>
      </w:r>
      <w:r w:rsidRPr="00B064BB">
        <w:t>pridobljene</w:t>
      </w:r>
      <w:r>
        <w:t xml:space="preserve"> </w:t>
      </w:r>
      <w:r w:rsidRPr="00B064BB">
        <w:t>pravice</w:t>
      </w:r>
      <w:r>
        <w:t xml:space="preserve"> </w:t>
      </w:r>
      <w:r w:rsidRPr="00B064BB">
        <w:t>iz</w:t>
      </w:r>
      <w:r>
        <w:t xml:space="preserve"> </w:t>
      </w:r>
      <w:r w:rsidRPr="00B064BB">
        <w:t>prejšnjega</w:t>
      </w:r>
      <w:r>
        <w:t xml:space="preserve"> </w:t>
      </w:r>
      <w:r w:rsidRPr="00B064BB">
        <w:t>stavka</w:t>
      </w:r>
      <w:r>
        <w:t xml:space="preserve"> </w:t>
      </w:r>
      <w:r w:rsidRPr="00B064BB">
        <w:t>se</w:t>
      </w:r>
      <w:r>
        <w:t xml:space="preserve"> </w:t>
      </w:r>
      <w:r w:rsidRPr="00B064BB">
        <w:t>šteje</w:t>
      </w:r>
      <w:r>
        <w:t xml:space="preserve"> </w:t>
      </w:r>
      <w:r w:rsidRPr="00B064BB">
        <w:t>dokazilo</w:t>
      </w:r>
      <w:r>
        <w:t xml:space="preserve"> </w:t>
      </w:r>
      <w:r w:rsidRPr="00B064BB">
        <w:t>o</w:t>
      </w:r>
      <w:r>
        <w:t xml:space="preserve"> </w:t>
      </w:r>
      <w:r w:rsidRPr="00B064BB">
        <w:t>formalni</w:t>
      </w:r>
      <w:r>
        <w:t xml:space="preserve"> </w:t>
      </w:r>
      <w:r w:rsidRPr="00B064BB">
        <w:t>kvalifikaciji</w:t>
      </w:r>
      <w:r>
        <w:t xml:space="preserve"> </w:t>
      </w:r>
      <w:r w:rsidRPr="00B064BB">
        <w:t>v</w:t>
      </w:r>
      <w:r>
        <w:t xml:space="preserve"> </w:t>
      </w:r>
      <w:r w:rsidRPr="00B064BB">
        <w:t>obliki</w:t>
      </w:r>
      <w:r>
        <w:t xml:space="preserve"> </w:t>
      </w:r>
      <w:r w:rsidRPr="00B064BB">
        <w:t>potrdil,</w:t>
      </w:r>
      <w:r>
        <w:t xml:space="preserve"> </w:t>
      </w:r>
      <w:r w:rsidRPr="00B064BB">
        <w:t>ki</w:t>
      </w:r>
      <w:r>
        <w:t xml:space="preserve"> </w:t>
      </w:r>
      <w:r w:rsidRPr="00B064BB">
        <w:t>so</w:t>
      </w:r>
      <w:r>
        <w:t xml:space="preserve"> </w:t>
      </w:r>
      <w:r w:rsidRPr="00B064BB">
        <w:t>jih</w:t>
      </w:r>
      <w:r>
        <w:t xml:space="preserve"> </w:t>
      </w:r>
      <w:r w:rsidRPr="00B064BB">
        <w:t>izdali</w:t>
      </w:r>
      <w:r>
        <w:t xml:space="preserve"> </w:t>
      </w:r>
      <w:r w:rsidRPr="00B064BB">
        <w:t>pristojni</w:t>
      </w:r>
      <w:r>
        <w:t xml:space="preserve"> </w:t>
      </w:r>
      <w:r w:rsidRPr="00B064BB">
        <w:t>organi</w:t>
      </w:r>
      <w:r>
        <w:t xml:space="preserve"> </w:t>
      </w:r>
      <w:r w:rsidRPr="00B064BB">
        <w:t>v</w:t>
      </w:r>
      <w:r>
        <w:t xml:space="preserve"> </w:t>
      </w:r>
      <w:r w:rsidRPr="00B064BB">
        <w:t>Zvezni</w:t>
      </w:r>
      <w:r>
        <w:t xml:space="preserve"> </w:t>
      </w:r>
      <w:r w:rsidRPr="00B064BB">
        <w:t>republiki</w:t>
      </w:r>
      <w:r>
        <w:t xml:space="preserve"> </w:t>
      </w:r>
      <w:r w:rsidRPr="00B064BB">
        <w:t>Nemčiji</w:t>
      </w:r>
      <w:r>
        <w:t xml:space="preserve"> </w:t>
      </w:r>
      <w:r w:rsidRPr="00B064BB">
        <w:t>in</w:t>
      </w:r>
      <w:r>
        <w:t xml:space="preserve"> </w:t>
      </w:r>
      <w:r w:rsidRPr="00B064BB">
        <w:t>ki</w:t>
      </w:r>
      <w:r>
        <w:t xml:space="preserve"> </w:t>
      </w:r>
      <w:r w:rsidRPr="00B064BB">
        <w:t>potrjujejo,</w:t>
      </w:r>
      <w:r>
        <w:t xml:space="preserve"> </w:t>
      </w:r>
      <w:r w:rsidRPr="00B064BB">
        <w:t>da</w:t>
      </w:r>
      <w:r>
        <w:t xml:space="preserve"> </w:t>
      </w:r>
      <w:r w:rsidRPr="00B064BB">
        <w:t>so</w:t>
      </w:r>
      <w:r>
        <w:t xml:space="preserve"> </w:t>
      </w:r>
      <w:r w:rsidRPr="00B064BB">
        <w:t>dokazila</w:t>
      </w:r>
      <w:r>
        <w:t xml:space="preserve"> </w:t>
      </w:r>
      <w:r w:rsidRPr="00B064BB">
        <w:t>o</w:t>
      </w:r>
      <w:r>
        <w:t xml:space="preserve"> </w:t>
      </w:r>
      <w:r w:rsidRPr="00B064BB">
        <w:t>formalnih</w:t>
      </w:r>
      <w:r>
        <w:t xml:space="preserve"> </w:t>
      </w:r>
      <w:r w:rsidRPr="00B064BB">
        <w:t>kvalifikacijah,</w:t>
      </w:r>
      <w:r>
        <w:t xml:space="preserve"> </w:t>
      </w:r>
      <w:r w:rsidRPr="00B064BB">
        <w:t>ki</w:t>
      </w:r>
      <w:r>
        <w:t xml:space="preserve"> </w:t>
      </w:r>
      <w:r w:rsidRPr="00B064BB">
        <w:t>so</w:t>
      </w:r>
      <w:r>
        <w:t xml:space="preserve"> </w:t>
      </w:r>
      <w:r w:rsidRPr="00B064BB">
        <w:t>jih</w:t>
      </w:r>
      <w:r>
        <w:t xml:space="preserve"> </w:t>
      </w:r>
      <w:r w:rsidRPr="00B064BB">
        <w:t>po</w:t>
      </w:r>
      <w:r>
        <w:t xml:space="preserve"> </w:t>
      </w:r>
      <w:r w:rsidRPr="00B064BB">
        <w:t>8.</w:t>
      </w:r>
      <w:r>
        <w:t xml:space="preserve"> </w:t>
      </w:r>
      <w:r w:rsidRPr="00B064BB">
        <w:t>maju</w:t>
      </w:r>
      <w:r>
        <w:t xml:space="preserve"> </w:t>
      </w:r>
      <w:r w:rsidRPr="00B064BB">
        <w:t>1945</w:t>
      </w:r>
      <w:r>
        <w:t xml:space="preserve"> </w:t>
      </w:r>
      <w:r w:rsidRPr="00B064BB">
        <w:t>izdali</w:t>
      </w:r>
      <w:r>
        <w:t xml:space="preserve"> </w:t>
      </w:r>
      <w:r w:rsidRPr="00B064BB">
        <w:t>pristojni</w:t>
      </w:r>
      <w:r>
        <w:t xml:space="preserve"> </w:t>
      </w:r>
      <w:r w:rsidRPr="00B064BB">
        <w:t>organi</w:t>
      </w:r>
      <w:r>
        <w:t xml:space="preserve"> </w:t>
      </w:r>
      <w:r w:rsidRPr="00B064BB">
        <w:t>Nemške</w:t>
      </w:r>
      <w:r>
        <w:t xml:space="preserve"> </w:t>
      </w:r>
      <w:r w:rsidRPr="00B064BB">
        <w:t>demokratične</w:t>
      </w:r>
      <w:r>
        <w:t xml:space="preserve"> </w:t>
      </w:r>
      <w:r w:rsidRPr="00B064BB">
        <w:t>republike,</w:t>
      </w:r>
      <w:r>
        <w:t xml:space="preserve"> </w:t>
      </w:r>
      <w:r w:rsidRPr="00B064BB">
        <w:t>enakovredna</w:t>
      </w:r>
      <w:r>
        <w:t xml:space="preserve"> </w:t>
      </w:r>
      <w:r w:rsidRPr="00B064BB">
        <w:t>dokazilom</w:t>
      </w:r>
      <w:r>
        <w:t xml:space="preserve"> </w:t>
      </w:r>
      <w:r w:rsidRPr="00B064BB">
        <w:t>iz</w:t>
      </w:r>
      <w:r>
        <w:t xml:space="preserve"> </w:t>
      </w:r>
      <w:r w:rsidR="00C50907">
        <w:t>P</w:t>
      </w:r>
      <w:r w:rsidRPr="00B064BB">
        <w:t>riloge</w:t>
      </w:r>
      <w:r>
        <w:t xml:space="preserve"> </w:t>
      </w:r>
      <w:r w:rsidRPr="00B064BB">
        <w:t>VI</w:t>
      </w:r>
      <w:r>
        <w:t xml:space="preserve"> </w:t>
      </w:r>
      <w:r w:rsidRPr="00B064BB">
        <w:t>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Pr="00B064BB">
        <w:t>.</w:t>
      </w:r>
    </w:p>
    <w:p w:rsidR="00B064BB" w:rsidRPr="00B064BB" w:rsidRDefault="00B064BB" w:rsidP="00B064BB">
      <w:pPr>
        <w:pStyle w:val="Odstavek"/>
      </w:pPr>
      <w:r w:rsidRPr="00B064BB">
        <w:t>(2)</w:t>
      </w:r>
      <w:r>
        <w:t xml:space="preserve"> </w:t>
      </w:r>
      <w:r w:rsidRPr="00B064BB">
        <w:t>Prejšnji</w:t>
      </w:r>
      <w:r>
        <w:t xml:space="preserve"> </w:t>
      </w:r>
      <w:r w:rsidRPr="00B064BB">
        <w:t>odstavek</w:t>
      </w:r>
      <w:r>
        <w:t xml:space="preserve"> </w:t>
      </w:r>
      <w:r w:rsidRPr="00B064BB">
        <w:t>velja</w:t>
      </w:r>
      <w:r>
        <w:t xml:space="preserve"> </w:t>
      </w:r>
      <w:r w:rsidRPr="00B064BB">
        <w:t>tudi</w:t>
      </w:r>
      <w:r>
        <w:t xml:space="preserve"> </w:t>
      </w:r>
      <w:r w:rsidRPr="00B064BB">
        <w:t>za</w:t>
      </w:r>
      <w:r>
        <w:t xml:space="preserve"> </w:t>
      </w:r>
      <w:r w:rsidRPr="00B064BB">
        <w:t>dokazilo</w:t>
      </w:r>
      <w:r>
        <w:t xml:space="preserve"> </w:t>
      </w:r>
      <w:r w:rsidRPr="00B064BB">
        <w:t>o</w:t>
      </w:r>
      <w:r>
        <w:t xml:space="preserve"> </w:t>
      </w:r>
      <w:r w:rsidRPr="00B064BB">
        <w:t>formalnih</w:t>
      </w:r>
      <w:r>
        <w:t xml:space="preserve"> </w:t>
      </w:r>
      <w:r w:rsidRPr="00B064BB">
        <w:t>kvalifikacijah</w:t>
      </w:r>
      <w:r>
        <w:t xml:space="preserve"> </w:t>
      </w:r>
      <w:r w:rsidRPr="00B064BB">
        <w:t>arhitekta</w:t>
      </w:r>
      <w:r>
        <w:t xml:space="preserve"> </w:t>
      </w:r>
      <w:r w:rsidRPr="00B064BB">
        <w:t>iz</w:t>
      </w:r>
      <w:r>
        <w:t xml:space="preserve"> </w:t>
      </w:r>
      <w:r w:rsidR="00C50907">
        <w:t>P</w:t>
      </w:r>
      <w:r w:rsidRPr="00B064BB">
        <w:t>riloge</w:t>
      </w:r>
      <w:r>
        <w:t xml:space="preserve"> </w:t>
      </w:r>
      <w:r w:rsidRPr="00B064BB">
        <w:t>V</w:t>
      </w:r>
      <w:r>
        <w:t xml:space="preserve"> </w:t>
      </w:r>
      <w:r w:rsidRPr="00B064BB">
        <w:t>Direktive</w:t>
      </w:r>
      <w:r w:rsidR="007B1795">
        <w:t xml:space="preserve"> </w:t>
      </w:r>
      <w:r w:rsidR="007B1795" w:rsidRPr="007B1795">
        <w:rPr>
          <w:color w:val="000000"/>
          <w:shd w:val="clear" w:color="auto" w:fill="FFFFFF"/>
        </w:rPr>
        <w:t>2005/36/ES</w:t>
      </w:r>
      <w:r w:rsidRPr="00B064BB">
        <w:t>,</w:t>
      </w:r>
      <w:r>
        <w:t xml:space="preserve"> </w:t>
      </w:r>
      <w:r w:rsidRPr="00B064BB">
        <w:t>kadar</w:t>
      </w:r>
      <w:r>
        <w:t xml:space="preserve"> </w:t>
      </w:r>
      <w:r w:rsidRPr="00B064BB">
        <w:t>se</w:t>
      </w:r>
      <w:r>
        <w:t xml:space="preserve"> </w:t>
      </w:r>
      <w:r w:rsidRPr="00B064BB">
        <w:t>je</w:t>
      </w:r>
      <w:r>
        <w:t xml:space="preserve"> </w:t>
      </w:r>
      <w:r w:rsidRPr="00B064BB">
        <w:t>usposabljanje</w:t>
      </w:r>
      <w:r>
        <w:t xml:space="preserve"> </w:t>
      </w:r>
      <w:r w:rsidRPr="00B064BB">
        <w:t>začelo</w:t>
      </w:r>
      <w:r>
        <w:t xml:space="preserve"> </w:t>
      </w:r>
      <w:r w:rsidRPr="00B064BB">
        <w:t>pred</w:t>
      </w:r>
      <w:r>
        <w:t xml:space="preserve"> </w:t>
      </w:r>
      <w:r w:rsidRPr="00B064BB">
        <w:t>18.</w:t>
      </w:r>
      <w:r>
        <w:t xml:space="preserve"> </w:t>
      </w:r>
      <w:r w:rsidRPr="00B064BB">
        <w:t>januarjem</w:t>
      </w:r>
      <w:r>
        <w:t xml:space="preserve"> </w:t>
      </w:r>
      <w:r w:rsidRPr="00B064BB">
        <w:t>2016.</w:t>
      </w:r>
    </w:p>
    <w:p w:rsidR="00B064BB" w:rsidRPr="000D7F5F" w:rsidRDefault="00B064BB" w:rsidP="000D7F5F">
      <w:pPr>
        <w:pStyle w:val="Odstavek"/>
      </w:pPr>
      <w:r w:rsidRPr="000D7F5F">
        <w:t xml:space="preserve">(3) </w:t>
      </w:r>
      <w:r w:rsidR="000D7F5F" w:rsidRPr="000D7F5F">
        <w:rPr>
          <w:szCs w:val="17"/>
        </w:rPr>
        <w:t>Ne glede na določbe 4. in 5. člena tega pravilnika</w:t>
      </w:r>
      <w:r w:rsidR="000D7F5F">
        <w:rPr>
          <w:szCs w:val="17"/>
        </w:rPr>
        <w:t xml:space="preserve"> </w:t>
      </w:r>
      <w:r w:rsidRPr="000D7F5F">
        <w:t>se v Republiki Sloveniji za namene dostopa do in opravljanja poklicnih dejavnosti arhitekta priznava enaka veljava kot dokazilom o formalnih kvalifikacijah, ki se jih izdaja v Republiki Sloveniji potrdilom, ki so jih državljanom držav članic izdale države članice, ki so sprejele pravila, ki urejajo dostop do in opravljanje dejavnosti arhitekta od naslednjih datumov:</w:t>
      </w:r>
    </w:p>
    <w:p w:rsidR="00B064BB" w:rsidRPr="00B064BB" w:rsidRDefault="00B064BB" w:rsidP="00B064BB">
      <w:pPr>
        <w:pStyle w:val="rkovnatokazaodstavkom"/>
        <w:numPr>
          <w:ilvl w:val="0"/>
          <w:numId w:val="41"/>
        </w:numPr>
      </w:pPr>
      <w:r w:rsidRPr="00B064BB">
        <w:t>1.</w:t>
      </w:r>
      <w:r>
        <w:t xml:space="preserve"> </w:t>
      </w:r>
      <w:r w:rsidRPr="00B064BB">
        <w:t>januarja</w:t>
      </w:r>
      <w:r>
        <w:t xml:space="preserve"> </w:t>
      </w:r>
      <w:r w:rsidRPr="00B064BB">
        <w:t>1995</w:t>
      </w:r>
      <w:r>
        <w:t xml:space="preserve"> </w:t>
      </w:r>
      <w:r w:rsidRPr="00B064BB">
        <w:t>za</w:t>
      </w:r>
      <w:r>
        <w:t xml:space="preserve"> </w:t>
      </w:r>
      <w:r w:rsidRPr="00B064BB">
        <w:t>Avstrijo,</w:t>
      </w:r>
      <w:r>
        <w:t xml:space="preserve"> </w:t>
      </w:r>
      <w:r w:rsidRPr="00B064BB">
        <w:t>Finsko</w:t>
      </w:r>
      <w:r>
        <w:t xml:space="preserve"> </w:t>
      </w:r>
      <w:r w:rsidRPr="00B064BB">
        <w:t>in</w:t>
      </w:r>
      <w:r>
        <w:t xml:space="preserve"> </w:t>
      </w:r>
      <w:r w:rsidRPr="00B064BB">
        <w:t>Švedsko;</w:t>
      </w:r>
    </w:p>
    <w:p w:rsidR="00B064BB" w:rsidRPr="00B064BB" w:rsidRDefault="00B064BB" w:rsidP="00B064BB">
      <w:pPr>
        <w:pStyle w:val="rkovnatokazaodstavkom"/>
      </w:pPr>
      <w:r w:rsidRPr="00B064BB">
        <w:t>1.</w:t>
      </w:r>
      <w:r>
        <w:t xml:space="preserve"> </w:t>
      </w:r>
      <w:r w:rsidRPr="00B064BB">
        <w:t>maja</w:t>
      </w:r>
      <w:r>
        <w:t xml:space="preserve"> </w:t>
      </w:r>
      <w:r w:rsidRPr="00B064BB">
        <w:t>2004</w:t>
      </w:r>
      <w:r>
        <w:t xml:space="preserve"> </w:t>
      </w:r>
      <w:r w:rsidRPr="00B064BB">
        <w:t>za</w:t>
      </w:r>
      <w:r>
        <w:t xml:space="preserve"> </w:t>
      </w:r>
      <w:r w:rsidRPr="00B064BB">
        <w:t>Češko,</w:t>
      </w:r>
      <w:r>
        <w:t xml:space="preserve"> </w:t>
      </w:r>
      <w:r w:rsidRPr="00B064BB">
        <w:t>Estonijo,</w:t>
      </w:r>
      <w:r>
        <w:t xml:space="preserve"> </w:t>
      </w:r>
      <w:r w:rsidRPr="00B064BB">
        <w:t>Ciper,</w:t>
      </w:r>
      <w:r>
        <w:t xml:space="preserve"> </w:t>
      </w:r>
      <w:r w:rsidRPr="00B064BB">
        <w:t>Latvijo,</w:t>
      </w:r>
      <w:r>
        <w:t xml:space="preserve"> </w:t>
      </w:r>
      <w:r w:rsidRPr="00B064BB">
        <w:t>Litvo,</w:t>
      </w:r>
      <w:r>
        <w:t xml:space="preserve"> </w:t>
      </w:r>
      <w:r w:rsidRPr="00B064BB">
        <w:t>Madžarsko,</w:t>
      </w:r>
      <w:r>
        <w:t xml:space="preserve"> </w:t>
      </w:r>
      <w:r w:rsidRPr="00B064BB">
        <w:t>Malto,</w:t>
      </w:r>
      <w:r>
        <w:t xml:space="preserve"> </w:t>
      </w:r>
      <w:r w:rsidRPr="00B064BB">
        <w:t>Poljsko,</w:t>
      </w:r>
      <w:r>
        <w:t xml:space="preserve"> </w:t>
      </w:r>
      <w:r w:rsidRPr="00B064BB">
        <w:t>Slovenijo</w:t>
      </w:r>
      <w:r>
        <w:t xml:space="preserve"> </w:t>
      </w:r>
      <w:r w:rsidRPr="00B064BB">
        <w:t>in</w:t>
      </w:r>
      <w:r>
        <w:t xml:space="preserve"> </w:t>
      </w:r>
      <w:r w:rsidRPr="00B064BB">
        <w:t>Slovaško;</w:t>
      </w:r>
    </w:p>
    <w:p w:rsidR="00B064BB" w:rsidRPr="00B064BB" w:rsidRDefault="00B064BB" w:rsidP="00B064BB">
      <w:pPr>
        <w:pStyle w:val="rkovnatokazaodstavkom"/>
      </w:pPr>
      <w:r w:rsidRPr="00B064BB">
        <w:t>1.</w:t>
      </w:r>
      <w:r>
        <w:t xml:space="preserve"> </w:t>
      </w:r>
      <w:r w:rsidRPr="00B064BB">
        <w:t>julija</w:t>
      </w:r>
      <w:r>
        <w:t xml:space="preserve"> </w:t>
      </w:r>
      <w:r w:rsidRPr="00B064BB">
        <w:t>2013</w:t>
      </w:r>
      <w:r>
        <w:t xml:space="preserve"> </w:t>
      </w:r>
      <w:r w:rsidRPr="00B064BB">
        <w:t>za</w:t>
      </w:r>
      <w:r>
        <w:t xml:space="preserve"> </w:t>
      </w:r>
      <w:r w:rsidRPr="00B064BB">
        <w:t>Hrvaško;</w:t>
      </w:r>
    </w:p>
    <w:p w:rsidR="00B064BB" w:rsidRPr="00B064BB" w:rsidRDefault="00B064BB" w:rsidP="00B064BB">
      <w:pPr>
        <w:pStyle w:val="rkovnatokazaodstavkom"/>
      </w:pPr>
      <w:r w:rsidRPr="00B064BB">
        <w:t>5.</w:t>
      </w:r>
      <w:r>
        <w:t xml:space="preserve"> </w:t>
      </w:r>
      <w:r w:rsidRPr="00B064BB">
        <w:t>avgusta</w:t>
      </w:r>
      <w:r>
        <w:t xml:space="preserve"> </w:t>
      </w:r>
      <w:r w:rsidRPr="00B064BB">
        <w:t>1987</w:t>
      </w:r>
      <w:r>
        <w:t xml:space="preserve"> </w:t>
      </w:r>
      <w:r w:rsidRPr="00B064BB">
        <w:t>za</w:t>
      </w:r>
      <w:r>
        <w:t xml:space="preserve"> </w:t>
      </w:r>
      <w:r w:rsidRPr="00B064BB">
        <w:t>druge</w:t>
      </w:r>
      <w:r>
        <w:t xml:space="preserve"> </w:t>
      </w:r>
      <w:r w:rsidRPr="00B064BB">
        <w:t>države</w:t>
      </w:r>
      <w:r>
        <w:t xml:space="preserve"> </w:t>
      </w:r>
      <w:r w:rsidRPr="00B064BB">
        <w:t>članice.</w:t>
      </w:r>
    </w:p>
    <w:p w:rsidR="00B064BB" w:rsidRDefault="00B064BB" w:rsidP="00B064BB">
      <w:pPr>
        <w:pStyle w:val="Odstavek"/>
      </w:pPr>
      <w:r w:rsidRPr="00B064BB">
        <w:t>(4)</w:t>
      </w:r>
      <w:r>
        <w:t xml:space="preserve"> </w:t>
      </w:r>
      <w:r w:rsidRPr="00B064BB">
        <w:t>Potrdilo</w:t>
      </w:r>
      <w:r>
        <w:t xml:space="preserve"> </w:t>
      </w:r>
      <w:r w:rsidRPr="00B064BB">
        <w:t>iz</w:t>
      </w:r>
      <w:r>
        <w:t xml:space="preserve"> </w:t>
      </w:r>
      <w:r w:rsidRPr="00B064BB">
        <w:t>prejšnjega</w:t>
      </w:r>
      <w:r>
        <w:t xml:space="preserve"> </w:t>
      </w:r>
      <w:r w:rsidRPr="00B064BB">
        <w:t>odstavka</w:t>
      </w:r>
      <w:r>
        <w:t xml:space="preserve"> </w:t>
      </w:r>
      <w:r w:rsidRPr="00B064BB">
        <w:t>potrjuje,</w:t>
      </w:r>
      <w:r>
        <w:t xml:space="preserve"> </w:t>
      </w:r>
      <w:r w:rsidRPr="00B064BB">
        <w:t>da</w:t>
      </w:r>
      <w:r>
        <w:t xml:space="preserve"> </w:t>
      </w:r>
      <w:r w:rsidRPr="00B064BB">
        <w:t>je</w:t>
      </w:r>
      <w:r>
        <w:t xml:space="preserve"> </w:t>
      </w:r>
      <w:r w:rsidRPr="00B064BB">
        <w:t>imetniku</w:t>
      </w:r>
      <w:r>
        <w:t xml:space="preserve"> </w:t>
      </w:r>
      <w:r w:rsidRPr="00B064BB">
        <w:t>najpozneje</w:t>
      </w:r>
      <w:r>
        <w:t xml:space="preserve"> </w:t>
      </w:r>
      <w:r w:rsidRPr="00B064BB">
        <w:t>od</w:t>
      </w:r>
      <w:r>
        <w:t xml:space="preserve"> </w:t>
      </w:r>
      <w:r w:rsidR="00B85829">
        <w:t>navedenega</w:t>
      </w:r>
      <w:r>
        <w:t xml:space="preserve"> </w:t>
      </w:r>
      <w:r w:rsidRPr="00B064BB">
        <w:t>datuma</w:t>
      </w:r>
      <w:r>
        <w:t xml:space="preserve"> </w:t>
      </w:r>
      <w:r w:rsidRPr="00B064BB">
        <w:t>dovoljeno</w:t>
      </w:r>
      <w:r>
        <w:t xml:space="preserve"> </w:t>
      </w:r>
      <w:r w:rsidRPr="00B064BB">
        <w:t>uporabljati</w:t>
      </w:r>
      <w:r>
        <w:t xml:space="preserve"> </w:t>
      </w:r>
      <w:r w:rsidRPr="00B064BB">
        <w:t>poklicni</w:t>
      </w:r>
      <w:r>
        <w:t xml:space="preserve"> </w:t>
      </w:r>
      <w:r w:rsidRPr="00B064BB">
        <w:t>naziv</w:t>
      </w:r>
      <w:r>
        <w:t xml:space="preserve"> </w:t>
      </w:r>
      <w:r w:rsidRPr="00B064BB">
        <w:t>arhitekta</w:t>
      </w:r>
      <w:r>
        <w:t xml:space="preserve"> </w:t>
      </w:r>
      <w:r w:rsidRPr="00B064BB">
        <w:t>in</w:t>
      </w:r>
      <w:r>
        <w:t xml:space="preserve"> </w:t>
      </w:r>
      <w:r w:rsidRPr="00B064BB">
        <w:t>da</w:t>
      </w:r>
      <w:r>
        <w:t xml:space="preserve"> </w:t>
      </w:r>
      <w:r w:rsidRPr="00B064BB">
        <w:t>je</w:t>
      </w:r>
      <w:r>
        <w:t xml:space="preserve"> </w:t>
      </w:r>
      <w:r w:rsidRPr="00B064BB">
        <w:t>po</w:t>
      </w:r>
      <w:r>
        <w:t xml:space="preserve"> </w:t>
      </w:r>
      <w:r w:rsidRPr="00B064BB">
        <w:t>teh</w:t>
      </w:r>
      <w:r>
        <w:t xml:space="preserve"> </w:t>
      </w:r>
      <w:r w:rsidRPr="00B064BB">
        <w:t>pravilih</w:t>
      </w:r>
      <w:r>
        <w:t xml:space="preserve"> </w:t>
      </w:r>
      <w:r w:rsidRPr="00B064BB">
        <w:t>dejansko</w:t>
      </w:r>
      <w:r>
        <w:t xml:space="preserve"> </w:t>
      </w:r>
      <w:r w:rsidRPr="00B064BB">
        <w:t>opravljal</w:t>
      </w:r>
      <w:r>
        <w:t xml:space="preserve"> </w:t>
      </w:r>
      <w:r w:rsidRPr="00B064BB">
        <w:t>zadevne</w:t>
      </w:r>
      <w:r>
        <w:t xml:space="preserve"> </w:t>
      </w:r>
      <w:r w:rsidRPr="00B064BB">
        <w:t>dejavnosti</w:t>
      </w:r>
      <w:r>
        <w:t xml:space="preserve"> </w:t>
      </w:r>
      <w:r w:rsidRPr="00B064BB">
        <w:t>najmanj</w:t>
      </w:r>
      <w:r>
        <w:t xml:space="preserve"> </w:t>
      </w:r>
      <w:r w:rsidRPr="00B064BB">
        <w:t>tri</w:t>
      </w:r>
      <w:r>
        <w:t xml:space="preserve"> </w:t>
      </w:r>
      <w:r w:rsidRPr="00B064BB">
        <w:t>zaporedna</w:t>
      </w:r>
      <w:r>
        <w:t xml:space="preserve"> </w:t>
      </w:r>
      <w:r w:rsidRPr="00B064BB">
        <w:t>leta</w:t>
      </w:r>
      <w:r>
        <w:t xml:space="preserve"> </w:t>
      </w:r>
      <w:r w:rsidRPr="00B064BB">
        <w:t>v</w:t>
      </w:r>
      <w:r>
        <w:t xml:space="preserve"> </w:t>
      </w:r>
      <w:r w:rsidRPr="00B064BB">
        <w:t>petih</w:t>
      </w:r>
      <w:r>
        <w:t xml:space="preserve"> </w:t>
      </w:r>
      <w:r w:rsidRPr="00B064BB">
        <w:t>letih</w:t>
      </w:r>
      <w:r>
        <w:t xml:space="preserve"> </w:t>
      </w:r>
      <w:r w:rsidRPr="00B064BB">
        <w:t>pred</w:t>
      </w:r>
      <w:r>
        <w:t xml:space="preserve"> </w:t>
      </w:r>
      <w:r w:rsidRPr="00B064BB">
        <w:t>izdajo</w:t>
      </w:r>
      <w:r>
        <w:t xml:space="preserve"> </w:t>
      </w:r>
      <w:r w:rsidRPr="00B064BB">
        <w:t>potrdila.</w:t>
      </w:r>
    </w:p>
    <w:p w:rsidR="002C0A33" w:rsidRDefault="002C0A33" w:rsidP="002C0A33">
      <w:pPr>
        <w:pStyle w:val="Odstavek"/>
      </w:pPr>
      <w:r>
        <w:t>(5) Ne glede na določbe 4. in 5. člena tega pravilnika se za namene dostopa do in opravljanja poklicnih dejavnosti arhitekta priznava enaka veljava kot dokazilom o formalnih kvalifikacijah, ki se jih izdaja v Republiki Sloveniji, dokazilom, ki jih imajo državljani držav članic EU in ki jih je izdala:</w:t>
      </w:r>
    </w:p>
    <w:p w:rsidR="00D35D69" w:rsidRDefault="002C0A33" w:rsidP="00393708">
      <w:pPr>
        <w:pStyle w:val="Alineazaodstavkom"/>
      </w:pPr>
      <w:r>
        <w:t>nekdanja Sovjetska zveza ali katerih usposabljanje se je začelo pred 20. avgustom 1991 za Estonijo, pred 21. avgustom 1991 za Latvijo, pred 11. marcem 1990 za Litvo,</w:t>
      </w:r>
      <w:r w:rsidR="00D35D69">
        <w:t xml:space="preserve"> </w:t>
      </w:r>
      <w:r w:rsidR="00E9189E" w:rsidRPr="00393708">
        <w:t>in so dokazila o formalnih kvalifikacijah za te države članice naveden</w:t>
      </w:r>
      <w:r w:rsidR="0008059B" w:rsidRPr="00393708">
        <w:t>e</w:t>
      </w:r>
      <w:r w:rsidR="00E9189E" w:rsidRPr="00393708">
        <w:t xml:space="preserve"> v točki 6</w:t>
      </w:r>
      <w:r w:rsidR="0008059B" w:rsidRPr="00393708">
        <w:t>, točki 14 ali točki 15</w:t>
      </w:r>
      <w:r w:rsidR="00E9189E" w:rsidRPr="00393708">
        <w:t xml:space="preserve"> Priloge VI,</w:t>
      </w:r>
    </w:p>
    <w:p w:rsidR="00D35D69" w:rsidRDefault="002C0A33" w:rsidP="00393708">
      <w:pPr>
        <w:pStyle w:val="Alineazaodstavkom"/>
      </w:pPr>
      <w:r w:rsidRPr="00393708">
        <w:t>nekdanja Socialistična federativna republika Jugoslavija ali katerih usposabljanje se je začelo pred 8. oktobrom 1991 za Hrvaško,</w:t>
      </w:r>
      <w:r w:rsidR="00D35D69">
        <w:t xml:space="preserve"> </w:t>
      </w:r>
      <w:r w:rsidR="00E9189E" w:rsidRPr="00393708">
        <w:t xml:space="preserve">in so dokazila o formalnih kvalifikacijah za te države članice navedena v točki </w:t>
      </w:r>
      <w:r w:rsidR="00671AB2" w:rsidRPr="00393708">
        <w:t xml:space="preserve">10 </w:t>
      </w:r>
      <w:r w:rsidR="00E9189E" w:rsidRPr="00393708">
        <w:t>Priloge VI,</w:t>
      </w:r>
    </w:p>
    <w:p w:rsidR="00D35D69" w:rsidRDefault="002C0A33" w:rsidP="00393708">
      <w:pPr>
        <w:pStyle w:val="Alineazaodstavkom"/>
      </w:pPr>
      <w:r w:rsidRPr="00393708">
        <w:t>nekdanja Češkoslovaška ali katerih usposabljanje se je začelo pred 1. januarjem 1993 za Češko in Slovaško, dokazilo,</w:t>
      </w:r>
      <w:r w:rsidR="00D35D69">
        <w:t xml:space="preserve"> </w:t>
      </w:r>
      <w:r w:rsidR="00E9189E" w:rsidRPr="00393708">
        <w:t xml:space="preserve">in so dokazila o formalnih kvalifikacijah za te države članice navedena v točki </w:t>
      </w:r>
      <w:r w:rsidR="002220F1" w:rsidRPr="00393708">
        <w:t xml:space="preserve">3 ali točki </w:t>
      </w:r>
      <w:r w:rsidR="00561B0D">
        <w:t>25</w:t>
      </w:r>
      <w:r w:rsidR="002220F1" w:rsidRPr="00393708">
        <w:t xml:space="preserve"> </w:t>
      </w:r>
      <w:r w:rsidR="00D35D69">
        <w:t>Priloge VI.</w:t>
      </w:r>
    </w:p>
    <w:p w:rsidR="002C0A33" w:rsidRPr="002C0A33" w:rsidRDefault="002C0A33" w:rsidP="00D35D69">
      <w:pPr>
        <w:pStyle w:val="Odstavek"/>
      </w:pPr>
      <w:r w:rsidRPr="00393708">
        <w:t xml:space="preserve">(6) Potrdilu iz prejšnjega odstavka mora biti priloženo še potrdilo, ki ga izdajo </w:t>
      </w:r>
      <w:r w:rsidR="00D35D69">
        <w:t xml:space="preserve">pristojni </w:t>
      </w:r>
      <w:r w:rsidRPr="00393708">
        <w:t>organi</w:t>
      </w:r>
      <w:r w:rsidR="00D35D69">
        <w:t xml:space="preserve"> navedenih držav</w:t>
      </w:r>
      <w:r w:rsidRPr="00393708">
        <w:t>, da je ta oseba dejansko in zakonito</w:t>
      </w:r>
      <w:r w:rsidRPr="002C0A33">
        <w:t xml:space="preserve"> opravljala zadevne dejavnosti na njihovem ozemlju vsaj tri zaporedna leta v petih leti</w:t>
      </w:r>
      <w:r>
        <w:t>h pred datumom izdaje potrdila.</w:t>
      </w:r>
    </w:p>
    <w:p w:rsidR="00AD5DF4" w:rsidRDefault="00B064BB" w:rsidP="00AD5DF4">
      <w:pPr>
        <w:pStyle w:val="Odstavek"/>
      </w:pPr>
      <w:r w:rsidRPr="00B064BB">
        <w:lastRenderedPageBreak/>
        <w:t>(</w:t>
      </w:r>
      <w:r w:rsidR="00D057C5">
        <w:t>7</w:t>
      </w:r>
      <w:r w:rsidRPr="00B064BB">
        <w:t>)</w:t>
      </w:r>
      <w:r>
        <w:t xml:space="preserve"> </w:t>
      </w:r>
      <w:r w:rsidRPr="00B064BB">
        <w:t>Za</w:t>
      </w:r>
      <w:r>
        <w:t xml:space="preserve"> </w:t>
      </w:r>
      <w:r w:rsidRPr="00B064BB">
        <w:t>namene</w:t>
      </w:r>
      <w:r>
        <w:t xml:space="preserve"> </w:t>
      </w:r>
      <w:r w:rsidRPr="00B064BB">
        <w:t>opravljanja</w:t>
      </w:r>
      <w:r>
        <w:t xml:space="preserve"> </w:t>
      </w:r>
      <w:r w:rsidRPr="00B064BB">
        <w:t>dejavnosti</w:t>
      </w:r>
      <w:r>
        <w:t xml:space="preserve"> </w:t>
      </w:r>
      <w:r w:rsidRPr="00B064BB">
        <w:t>arhitekta</w:t>
      </w:r>
      <w:r>
        <w:t xml:space="preserve"> </w:t>
      </w:r>
      <w:r w:rsidRPr="00B064BB">
        <w:t>in</w:t>
      </w:r>
      <w:r>
        <w:t xml:space="preserve"> </w:t>
      </w:r>
      <w:r w:rsidRPr="00B064BB">
        <w:t>dostopa</w:t>
      </w:r>
      <w:r>
        <w:t xml:space="preserve"> </w:t>
      </w:r>
      <w:r w:rsidRPr="00B064BB">
        <w:t>do</w:t>
      </w:r>
      <w:r>
        <w:t xml:space="preserve"> </w:t>
      </w:r>
      <w:r w:rsidRPr="00B064BB">
        <w:t>njih</w:t>
      </w:r>
      <w:r>
        <w:t xml:space="preserve"> </w:t>
      </w:r>
      <w:r w:rsidRPr="00B064BB">
        <w:t>imajo</w:t>
      </w:r>
      <w:r>
        <w:t xml:space="preserve"> </w:t>
      </w:r>
      <w:r w:rsidRPr="00B064BB">
        <w:t>v</w:t>
      </w:r>
      <w:r>
        <w:t xml:space="preserve"> </w:t>
      </w:r>
      <w:r w:rsidRPr="00B064BB">
        <w:t>Republiki</w:t>
      </w:r>
      <w:r>
        <w:t xml:space="preserve"> </w:t>
      </w:r>
      <w:r w:rsidRPr="00B064BB">
        <w:t>Sloveniji</w:t>
      </w:r>
      <w:r>
        <w:t xml:space="preserve"> </w:t>
      </w:r>
      <w:r w:rsidRPr="00B064BB">
        <w:t>dokazila</w:t>
      </w:r>
      <w:r>
        <w:t xml:space="preserve"> </w:t>
      </w:r>
      <w:r w:rsidRPr="00B064BB">
        <w:t>o</w:t>
      </w:r>
      <w:r>
        <w:t xml:space="preserve"> </w:t>
      </w:r>
      <w:r w:rsidRPr="00B064BB">
        <w:t>zaključenem</w:t>
      </w:r>
      <w:r>
        <w:t xml:space="preserve"> </w:t>
      </w:r>
      <w:r w:rsidRPr="00B064BB">
        <w:t>usposabljanju,</w:t>
      </w:r>
      <w:r>
        <w:t xml:space="preserve"> </w:t>
      </w:r>
      <w:r w:rsidRPr="00B064BB">
        <w:t>ki</w:t>
      </w:r>
      <w:r>
        <w:t xml:space="preserve"> </w:t>
      </w:r>
      <w:r w:rsidRPr="00B064BB">
        <w:t>poteka</w:t>
      </w:r>
      <w:r>
        <w:t xml:space="preserve"> </w:t>
      </w:r>
      <w:r w:rsidRPr="00B064BB">
        <w:t>od</w:t>
      </w:r>
      <w:r>
        <w:t xml:space="preserve"> </w:t>
      </w:r>
      <w:r w:rsidRPr="00B064BB">
        <w:t>5.</w:t>
      </w:r>
      <w:r>
        <w:t xml:space="preserve"> </w:t>
      </w:r>
      <w:r w:rsidRPr="00B064BB">
        <w:t>avgusta</w:t>
      </w:r>
      <w:r>
        <w:t xml:space="preserve"> </w:t>
      </w:r>
      <w:r w:rsidRPr="00B064BB">
        <w:t>1985</w:t>
      </w:r>
      <w:r>
        <w:t xml:space="preserve"> </w:t>
      </w:r>
      <w:r w:rsidRPr="00B064BB">
        <w:t>in</w:t>
      </w:r>
      <w:r>
        <w:t xml:space="preserve"> </w:t>
      </w:r>
      <w:r w:rsidRPr="00B064BB">
        <w:t>se</w:t>
      </w:r>
      <w:r>
        <w:t xml:space="preserve"> </w:t>
      </w:r>
      <w:r w:rsidRPr="00B064BB">
        <w:t>je</w:t>
      </w:r>
      <w:r>
        <w:t xml:space="preserve"> </w:t>
      </w:r>
      <w:r w:rsidRPr="00B064BB">
        <w:t>začelo</w:t>
      </w:r>
      <w:r>
        <w:t xml:space="preserve"> </w:t>
      </w:r>
      <w:r w:rsidRPr="00B064BB">
        <w:t>najpozneje</w:t>
      </w:r>
      <w:r>
        <w:t xml:space="preserve"> </w:t>
      </w:r>
      <w:r w:rsidRPr="00B064BB">
        <w:t>17.</w:t>
      </w:r>
      <w:r>
        <w:t xml:space="preserve"> </w:t>
      </w:r>
      <w:r w:rsidRPr="00B064BB">
        <w:t>januarja</w:t>
      </w:r>
      <w:r>
        <w:t xml:space="preserve"> </w:t>
      </w:r>
      <w:r w:rsidRPr="00B064BB">
        <w:t>2014</w:t>
      </w:r>
      <w:r>
        <w:t xml:space="preserve"> </w:t>
      </w:r>
      <w:r w:rsidRPr="00B064BB">
        <w:t>v</w:t>
      </w:r>
      <w:r>
        <w:t xml:space="preserve"> </w:t>
      </w:r>
      <w:r w:rsidRPr="00B064BB">
        <w:t>„</w:t>
      </w:r>
      <w:proofErr w:type="spellStart"/>
      <w:r w:rsidRPr="00B064BB">
        <w:t>Fachhochschulen</w:t>
      </w:r>
      <w:proofErr w:type="spellEnd"/>
      <w:r w:rsidRPr="00B064BB">
        <w:t>“</w:t>
      </w:r>
      <w:r>
        <w:t xml:space="preserve"> </w:t>
      </w:r>
      <w:r w:rsidRPr="00B064BB">
        <w:t>v</w:t>
      </w:r>
      <w:r>
        <w:t xml:space="preserve"> </w:t>
      </w:r>
      <w:r w:rsidRPr="00B064BB">
        <w:t>Zvezni</w:t>
      </w:r>
      <w:r>
        <w:t xml:space="preserve"> </w:t>
      </w:r>
      <w:r w:rsidRPr="00B064BB">
        <w:t>republiki</w:t>
      </w:r>
      <w:r>
        <w:t xml:space="preserve"> </w:t>
      </w:r>
      <w:r w:rsidRPr="00B064BB">
        <w:t>Nemčiji</w:t>
      </w:r>
      <w:r>
        <w:t xml:space="preserve"> </w:t>
      </w:r>
      <w:r w:rsidRPr="00B064BB">
        <w:t>in</w:t>
      </w:r>
      <w:r>
        <w:t xml:space="preserve"> </w:t>
      </w:r>
      <w:r w:rsidRPr="00B064BB">
        <w:t>traja</w:t>
      </w:r>
      <w:r>
        <w:t xml:space="preserve"> </w:t>
      </w:r>
      <w:r w:rsidRPr="00B064BB">
        <w:t>tri</w:t>
      </w:r>
      <w:r>
        <w:t xml:space="preserve"> </w:t>
      </w:r>
      <w:r w:rsidRPr="00B064BB">
        <w:t>leta,</w:t>
      </w:r>
      <w:r>
        <w:t xml:space="preserve"> </w:t>
      </w:r>
      <w:r w:rsidRPr="00B064BB">
        <w:t>če</w:t>
      </w:r>
      <w:r>
        <w:t xml:space="preserve"> </w:t>
      </w:r>
      <w:r w:rsidRPr="00B064BB">
        <w:t>izpolnjuje</w:t>
      </w:r>
      <w:r>
        <w:t xml:space="preserve"> </w:t>
      </w:r>
      <w:r w:rsidRPr="00B064BB">
        <w:t>zahteve</w:t>
      </w:r>
      <w:r>
        <w:t xml:space="preserve"> </w:t>
      </w:r>
      <w:r w:rsidRPr="00B064BB">
        <w:t>iz</w:t>
      </w:r>
      <w:r>
        <w:t xml:space="preserve"> </w:t>
      </w:r>
      <w:r w:rsidRPr="00B064BB">
        <w:t>drugega</w:t>
      </w:r>
      <w:r>
        <w:t xml:space="preserve"> </w:t>
      </w:r>
      <w:r w:rsidRPr="00B064BB">
        <w:t>odstavka</w:t>
      </w:r>
      <w:r>
        <w:t xml:space="preserve"> </w:t>
      </w:r>
      <w:r w:rsidRPr="00B064BB">
        <w:t>2.</w:t>
      </w:r>
      <w:r>
        <w:t xml:space="preserve"> </w:t>
      </w:r>
      <w:r w:rsidRPr="00B064BB">
        <w:t>člena</w:t>
      </w:r>
      <w:r>
        <w:t xml:space="preserve"> </w:t>
      </w:r>
      <w:r w:rsidRPr="00B064BB">
        <w:t>tega</w:t>
      </w:r>
      <w:r>
        <w:t xml:space="preserve"> </w:t>
      </w:r>
      <w:r w:rsidRPr="00B064BB">
        <w:t>pravilnika</w:t>
      </w:r>
      <w:r>
        <w:t xml:space="preserve"> </w:t>
      </w:r>
      <w:r w:rsidRPr="00B064BB">
        <w:t>in</w:t>
      </w:r>
      <w:r>
        <w:t xml:space="preserve"> </w:t>
      </w:r>
      <w:r w:rsidRPr="00B064BB">
        <w:t>omogoča</w:t>
      </w:r>
      <w:r>
        <w:t xml:space="preserve"> </w:t>
      </w:r>
      <w:r w:rsidRPr="00B064BB">
        <w:t>opravljanje</w:t>
      </w:r>
      <w:r>
        <w:t xml:space="preserve"> </w:t>
      </w:r>
      <w:r w:rsidRPr="00B064BB">
        <w:t>dejavnosti</w:t>
      </w:r>
      <w:r>
        <w:t xml:space="preserve"> </w:t>
      </w:r>
      <w:r w:rsidRPr="00B064BB">
        <w:t>iz</w:t>
      </w:r>
      <w:r>
        <w:t xml:space="preserve"> </w:t>
      </w:r>
      <w:r w:rsidRPr="00B064BB">
        <w:t>3.</w:t>
      </w:r>
      <w:r>
        <w:t xml:space="preserve"> </w:t>
      </w:r>
      <w:r w:rsidRPr="00B064BB">
        <w:t>člena</w:t>
      </w:r>
      <w:r>
        <w:t xml:space="preserve"> </w:t>
      </w:r>
      <w:r w:rsidRPr="00B064BB">
        <w:t>tega</w:t>
      </w:r>
      <w:r>
        <w:t xml:space="preserve"> </w:t>
      </w:r>
      <w:r w:rsidRPr="00B064BB">
        <w:t>pravilnika</w:t>
      </w:r>
      <w:r>
        <w:t xml:space="preserve"> </w:t>
      </w:r>
      <w:r w:rsidRPr="00B064BB">
        <w:t>v</w:t>
      </w:r>
      <w:r>
        <w:t xml:space="preserve"> </w:t>
      </w:r>
      <w:r w:rsidRPr="00B064BB">
        <w:t>tej</w:t>
      </w:r>
      <w:r>
        <w:t xml:space="preserve"> </w:t>
      </w:r>
      <w:r w:rsidRPr="00B064BB">
        <w:t>državi</w:t>
      </w:r>
      <w:r>
        <w:t xml:space="preserve"> </w:t>
      </w:r>
      <w:r w:rsidRPr="00B064BB">
        <w:t>članici</w:t>
      </w:r>
      <w:r>
        <w:t xml:space="preserve"> </w:t>
      </w:r>
      <w:r w:rsidRPr="00B064BB">
        <w:t>s</w:t>
      </w:r>
      <w:r>
        <w:t xml:space="preserve"> </w:t>
      </w:r>
      <w:r w:rsidRPr="00B064BB">
        <w:t>poklicnim</w:t>
      </w:r>
      <w:r>
        <w:t xml:space="preserve"> </w:t>
      </w:r>
      <w:r w:rsidRPr="00B064BB">
        <w:t>nazivom</w:t>
      </w:r>
      <w:r>
        <w:t xml:space="preserve"> </w:t>
      </w:r>
      <w:r w:rsidRPr="00B064BB">
        <w:t>„arhitekt“</w:t>
      </w:r>
      <w:r>
        <w:t xml:space="preserve"> </w:t>
      </w:r>
      <w:r w:rsidRPr="00B064BB">
        <w:t>in</w:t>
      </w:r>
      <w:r>
        <w:t xml:space="preserve"> </w:t>
      </w:r>
      <w:r w:rsidRPr="00B064BB">
        <w:t>če</w:t>
      </w:r>
      <w:r>
        <w:t xml:space="preserve"> </w:t>
      </w:r>
      <w:r w:rsidRPr="00B064BB">
        <w:t>so</w:t>
      </w:r>
      <w:r>
        <w:t xml:space="preserve"> </w:t>
      </w:r>
      <w:r w:rsidRPr="00B064BB">
        <w:t>usposabljanju</w:t>
      </w:r>
      <w:r>
        <w:t xml:space="preserve"> </w:t>
      </w:r>
      <w:r w:rsidRPr="00B064BB">
        <w:t>sledile</w:t>
      </w:r>
      <w:r>
        <w:t xml:space="preserve"> </w:t>
      </w:r>
      <w:r w:rsidRPr="00B064BB">
        <w:t>štiriletne</w:t>
      </w:r>
      <w:r>
        <w:t xml:space="preserve"> </w:t>
      </w:r>
      <w:r w:rsidRPr="00B064BB">
        <w:t>poklicne</w:t>
      </w:r>
      <w:r>
        <w:t xml:space="preserve"> </w:t>
      </w:r>
      <w:r w:rsidRPr="00B064BB">
        <w:t>izkušnje</w:t>
      </w:r>
      <w:r>
        <w:t xml:space="preserve"> </w:t>
      </w:r>
      <w:r w:rsidRPr="00B064BB">
        <w:t>v</w:t>
      </w:r>
      <w:r>
        <w:t xml:space="preserve"> </w:t>
      </w:r>
      <w:r w:rsidRPr="00B064BB">
        <w:t>Zvezni</w:t>
      </w:r>
      <w:r>
        <w:t xml:space="preserve"> </w:t>
      </w:r>
      <w:r w:rsidRPr="00B064BB">
        <w:t>republiki</w:t>
      </w:r>
      <w:r>
        <w:t xml:space="preserve"> </w:t>
      </w:r>
      <w:r w:rsidRPr="00B064BB">
        <w:t>Nemčiji,</w:t>
      </w:r>
      <w:r>
        <w:t xml:space="preserve"> </w:t>
      </w:r>
      <w:r w:rsidRPr="00B064BB">
        <w:t>potrjene</w:t>
      </w:r>
      <w:r>
        <w:t xml:space="preserve"> </w:t>
      </w:r>
      <w:r w:rsidRPr="00B064BB">
        <w:t>s</w:t>
      </w:r>
      <w:r>
        <w:t xml:space="preserve"> </w:t>
      </w:r>
      <w:r w:rsidRPr="00B064BB">
        <w:t>potrdilom,</w:t>
      </w:r>
      <w:r>
        <w:t xml:space="preserve"> </w:t>
      </w:r>
      <w:r w:rsidRPr="00B064BB">
        <w:t>ki</w:t>
      </w:r>
      <w:r>
        <w:t xml:space="preserve"> </w:t>
      </w:r>
      <w:r w:rsidRPr="00B064BB">
        <w:t>ga</w:t>
      </w:r>
      <w:r>
        <w:t xml:space="preserve"> </w:t>
      </w:r>
      <w:r w:rsidRPr="00B064BB">
        <w:t>izda</w:t>
      </w:r>
      <w:r>
        <w:t xml:space="preserve"> </w:t>
      </w:r>
      <w:r w:rsidRPr="00B064BB">
        <w:t>pristojni</w:t>
      </w:r>
      <w:r>
        <w:t xml:space="preserve"> </w:t>
      </w:r>
      <w:r w:rsidRPr="00B064BB">
        <w:t>organ,</w:t>
      </w:r>
      <w:r>
        <w:t xml:space="preserve"> </w:t>
      </w:r>
      <w:r w:rsidRPr="00B064BB">
        <w:t>pri</w:t>
      </w:r>
      <w:r>
        <w:t xml:space="preserve"> </w:t>
      </w:r>
      <w:r w:rsidRPr="00B064BB">
        <w:t>katerem</w:t>
      </w:r>
      <w:r>
        <w:t xml:space="preserve"> </w:t>
      </w:r>
      <w:r w:rsidRPr="00B064BB">
        <w:t>je</w:t>
      </w:r>
      <w:r>
        <w:t xml:space="preserve"> </w:t>
      </w:r>
      <w:r w:rsidRPr="00B064BB">
        <w:t>registriran</w:t>
      </w:r>
      <w:r>
        <w:t xml:space="preserve"> </w:t>
      </w:r>
      <w:r w:rsidRPr="00B064BB">
        <w:t>arhitekt,</w:t>
      </w:r>
      <w:r>
        <w:t xml:space="preserve"> </w:t>
      </w:r>
      <w:r w:rsidRPr="00B064BB">
        <w:t>ki</w:t>
      </w:r>
      <w:r>
        <w:t xml:space="preserve"> </w:t>
      </w:r>
      <w:r w:rsidRPr="00B064BB">
        <w:t>želi</w:t>
      </w:r>
      <w:r>
        <w:t xml:space="preserve"> </w:t>
      </w:r>
      <w:r w:rsidRPr="00B064BB">
        <w:t>uporabiti</w:t>
      </w:r>
      <w:r>
        <w:t xml:space="preserve"> </w:t>
      </w:r>
      <w:r w:rsidRPr="00B064BB">
        <w:t>določbe</w:t>
      </w:r>
      <w:r>
        <w:t xml:space="preserve"> </w:t>
      </w:r>
      <w:r w:rsidRPr="00B064BB">
        <w:t>tega</w:t>
      </w:r>
      <w:r>
        <w:t xml:space="preserve"> </w:t>
      </w:r>
      <w:r w:rsidRPr="00B064BB">
        <w:t>odstavka,</w:t>
      </w:r>
      <w:r>
        <w:t xml:space="preserve"> </w:t>
      </w:r>
      <w:r w:rsidRPr="00B064BB">
        <w:t>enak</w:t>
      </w:r>
      <w:r>
        <w:t xml:space="preserve"> </w:t>
      </w:r>
      <w:r w:rsidRPr="00B064BB">
        <w:t>učinek</w:t>
      </w:r>
      <w:r>
        <w:t xml:space="preserve"> </w:t>
      </w:r>
      <w:r w:rsidRPr="00B064BB">
        <w:t>kot</w:t>
      </w:r>
      <w:r>
        <w:t xml:space="preserve"> </w:t>
      </w:r>
      <w:r w:rsidRPr="00B064BB">
        <w:t>dokazila</w:t>
      </w:r>
      <w:r>
        <w:t xml:space="preserve"> </w:t>
      </w:r>
      <w:r w:rsidRPr="00B064BB">
        <w:t>o</w:t>
      </w:r>
      <w:r>
        <w:t xml:space="preserve"> </w:t>
      </w:r>
      <w:r w:rsidRPr="00B064BB">
        <w:t>formalnih</w:t>
      </w:r>
      <w:r>
        <w:t xml:space="preserve"> </w:t>
      </w:r>
      <w:r w:rsidRPr="00B064BB">
        <w:t>kvalifikacijah,</w:t>
      </w:r>
      <w:r>
        <w:t xml:space="preserve"> </w:t>
      </w:r>
      <w:r w:rsidRPr="00B064BB">
        <w:t>ki</w:t>
      </w:r>
      <w:r>
        <w:t xml:space="preserve"> </w:t>
      </w:r>
      <w:r w:rsidRPr="00B064BB">
        <w:t>se</w:t>
      </w:r>
      <w:r>
        <w:t xml:space="preserve"> </w:t>
      </w:r>
      <w:r w:rsidRPr="00B064BB">
        <w:t>jih</w:t>
      </w:r>
      <w:r>
        <w:t xml:space="preserve"> izdaja v Republiki Sloveniji.</w:t>
      </w:r>
    </w:p>
    <w:p w:rsidR="00D35D69" w:rsidRDefault="00D35D69" w:rsidP="00D35D69">
      <w:pPr>
        <w:pStyle w:val="len"/>
      </w:pPr>
      <w:r>
        <w:t>KONČNA DOLOČBA</w:t>
      </w:r>
    </w:p>
    <w:p w:rsidR="00D35D69" w:rsidRDefault="00D35D69" w:rsidP="00D35D69">
      <w:pPr>
        <w:pStyle w:val="len"/>
      </w:pPr>
      <w:r w:rsidRPr="00D35D69">
        <w:t>7. člen</w:t>
      </w:r>
    </w:p>
    <w:p w:rsidR="00D35D69" w:rsidRDefault="00D35D69" w:rsidP="00AD5DF4">
      <w:pPr>
        <w:pStyle w:val="Odstavek"/>
      </w:pPr>
      <w:r w:rsidRPr="00AD5DF4">
        <w:t xml:space="preserve"> </w:t>
      </w:r>
      <w:r w:rsidR="00AD5DF4" w:rsidRPr="00AD5DF4">
        <w:t>(1)</w:t>
      </w:r>
      <w:r w:rsidR="00B064BB">
        <w:t xml:space="preserve"> </w:t>
      </w:r>
      <w:r w:rsidR="00AD5DF4" w:rsidRPr="00AD5DF4">
        <w:t>Z</w:t>
      </w:r>
      <w:r w:rsidR="00B064BB">
        <w:t xml:space="preserve"> </w:t>
      </w:r>
      <w:r w:rsidR="00AD5DF4" w:rsidRPr="00AD5DF4">
        <w:t>dnem</w:t>
      </w:r>
      <w:r w:rsidR="00B064BB">
        <w:t xml:space="preserve"> </w:t>
      </w:r>
      <w:r w:rsidR="00AD5DF4" w:rsidRPr="00AD5DF4">
        <w:t>uveljavitve</w:t>
      </w:r>
      <w:r w:rsidR="00B064BB">
        <w:t xml:space="preserve"> </w:t>
      </w:r>
      <w:r w:rsidR="00AD5DF4" w:rsidRPr="00AD5DF4">
        <w:t>tega</w:t>
      </w:r>
      <w:r w:rsidR="00B064BB">
        <w:t xml:space="preserve"> </w:t>
      </w:r>
      <w:r w:rsidR="00AD5DF4" w:rsidRPr="00AD5DF4">
        <w:t>pravilnika</w:t>
      </w:r>
      <w:r w:rsidR="00B064BB">
        <w:t xml:space="preserve"> </w:t>
      </w:r>
      <w:r w:rsidR="00AD5DF4" w:rsidRPr="00AD5DF4">
        <w:t>preneha</w:t>
      </w:r>
      <w:r w:rsidR="00B064BB">
        <w:t xml:space="preserve"> </w:t>
      </w:r>
      <w:r w:rsidR="00AD5DF4" w:rsidRPr="00AD5DF4">
        <w:t>veljati</w:t>
      </w:r>
      <w:r w:rsidR="00B064BB">
        <w:t xml:space="preserve"> </w:t>
      </w:r>
      <w:r w:rsidRPr="00D35D69">
        <w:t>Pravilnik o priznavanju poklicne kvalifikacije odgovorni projektant za področje arhitekture državljanom držav članic Evropske unije, Evropskega gospodarskega prostora in Švicarske konfederacije (Uradni list RS, št. 63/08, 83/13, 1/16, 61/17 – ZAID in 1/20)</w:t>
      </w:r>
      <w:r>
        <w:t>.</w:t>
      </w:r>
    </w:p>
    <w:p w:rsidR="00AD5DF4" w:rsidRDefault="00AD5DF4" w:rsidP="00AD5DF4">
      <w:pPr>
        <w:pStyle w:val="Odstavek"/>
      </w:pPr>
      <w:r w:rsidRPr="00AD5DF4">
        <w:t>(2)</w:t>
      </w:r>
      <w:r w:rsidR="00B064BB">
        <w:t xml:space="preserve"> </w:t>
      </w:r>
      <w:r w:rsidRPr="00AD5DF4">
        <w:t>Ta</w:t>
      </w:r>
      <w:r w:rsidR="00B064BB">
        <w:t xml:space="preserve"> </w:t>
      </w:r>
      <w:r w:rsidRPr="00AD5DF4">
        <w:t>pravilnik</w:t>
      </w:r>
      <w:r w:rsidR="00B064BB">
        <w:t xml:space="preserve"> </w:t>
      </w:r>
      <w:r w:rsidRPr="00AD5DF4">
        <w:t>začne</w:t>
      </w:r>
      <w:r w:rsidR="00B064BB">
        <w:t xml:space="preserve"> </w:t>
      </w:r>
      <w:r w:rsidRPr="00AD5DF4">
        <w:t>veljati</w:t>
      </w:r>
      <w:r w:rsidR="00B064BB">
        <w:t xml:space="preserve"> </w:t>
      </w:r>
      <w:r w:rsidR="00FB4014">
        <w:t>petnajsti</w:t>
      </w:r>
      <w:r w:rsidR="00D35D69">
        <w:t xml:space="preserve"> </w:t>
      </w:r>
      <w:r w:rsidRPr="00AD5DF4">
        <w:t>dan</w:t>
      </w:r>
      <w:r w:rsidR="00B064BB">
        <w:t xml:space="preserve"> </w:t>
      </w:r>
      <w:r w:rsidRPr="00AD5DF4">
        <w:t>po</w:t>
      </w:r>
      <w:r w:rsidR="00B064BB">
        <w:t xml:space="preserve"> </w:t>
      </w:r>
      <w:r w:rsidRPr="00AD5DF4">
        <w:t>objavi</w:t>
      </w:r>
      <w:r w:rsidR="00B064BB">
        <w:t xml:space="preserve"> </w:t>
      </w:r>
      <w:r w:rsidRPr="00AD5DF4">
        <w:t>v</w:t>
      </w:r>
      <w:r w:rsidR="00B064BB">
        <w:t xml:space="preserve"> </w:t>
      </w:r>
      <w:r w:rsidRPr="00AD5DF4">
        <w:t>Uradnem</w:t>
      </w:r>
      <w:r w:rsidR="00B064BB">
        <w:t xml:space="preserve"> </w:t>
      </w:r>
      <w:r w:rsidRPr="00AD5DF4">
        <w:t>listu</w:t>
      </w:r>
      <w:r w:rsidR="00B064BB">
        <w:t xml:space="preserve"> </w:t>
      </w:r>
      <w:r w:rsidRPr="00AD5DF4">
        <w:t>Republike</w:t>
      </w:r>
      <w:r w:rsidR="00B064BB">
        <w:t xml:space="preserve"> </w:t>
      </w:r>
      <w:r w:rsidRPr="00AD5DF4">
        <w:t>Slovenije.</w:t>
      </w:r>
    </w:p>
    <w:p w:rsidR="00FB4014" w:rsidRDefault="00FB4014" w:rsidP="00FB4014">
      <w:pPr>
        <w:pStyle w:val="Odstavek"/>
        <w:ind w:left="1021" w:firstLine="0"/>
      </w:pPr>
    </w:p>
    <w:p w:rsidR="00FB4014" w:rsidRPr="00FB4014" w:rsidRDefault="00FB4014" w:rsidP="00FB4014">
      <w:pPr>
        <w:widowControl w:val="0"/>
        <w:overflowPunct/>
        <w:autoSpaceDE/>
        <w:autoSpaceDN/>
        <w:rPr>
          <w:rFonts w:cs="Arial"/>
          <w:szCs w:val="22"/>
        </w:rPr>
      </w:pPr>
      <w:r w:rsidRPr="00FB4014">
        <w:rPr>
          <w:rFonts w:cs="Arial"/>
          <w:szCs w:val="22"/>
        </w:rPr>
        <w:t xml:space="preserve">Št. </w:t>
      </w:r>
      <w:r w:rsidR="008C40F4" w:rsidRPr="008C40F4">
        <w:rPr>
          <w:rFonts w:cs="Arial"/>
          <w:szCs w:val="22"/>
        </w:rPr>
        <w:t>007-8/2023</w:t>
      </w:r>
    </w:p>
    <w:p w:rsidR="00FB4014" w:rsidRPr="00FB4014" w:rsidRDefault="00FB4014" w:rsidP="00FB4014">
      <w:pPr>
        <w:widowControl w:val="0"/>
        <w:overflowPunct/>
        <w:autoSpaceDE/>
        <w:autoSpaceDN/>
        <w:rPr>
          <w:rFonts w:cs="Arial"/>
          <w:szCs w:val="22"/>
        </w:rPr>
      </w:pPr>
      <w:r w:rsidRPr="00FB4014">
        <w:rPr>
          <w:rFonts w:cs="Arial"/>
          <w:szCs w:val="22"/>
        </w:rPr>
        <w:t xml:space="preserve">Ljubljana, dne </w:t>
      </w:r>
      <w:r>
        <w:rPr>
          <w:rFonts w:cs="Arial"/>
          <w:szCs w:val="22"/>
        </w:rPr>
        <w:t>2</w:t>
      </w:r>
      <w:r w:rsidR="002870C3">
        <w:rPr>
          <w:rFonts w:cs="Arial"/>
          <w:szCs w:val="22"/>
        </w:rPr>
        <w:t>6</w:t>
      </w:r>
      <w:bookmarkStart w:id="0" w:name="_GoBack"/>
      <w:bookmarkEnd w:id="0"/>
      <w:r w:rsidRPr="00FB4014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>januarja</w:t>
      </w:r>
      <w:r w:rsidRPr="00FB4014">
        <w:rPr>
          <w:rFonts w:cs="Arial"/>
          <w:szCs w:val="22"/>
        </w:rPr>
        <w:t xml:space="preserve"> 202</w:t>
      </w:r>
      <w:r>
        <w:rPr>
          <w:rFonts w:cs="Arial"/>
          <w:szCs w:val="22"/>
        </w:rPr>
        <w:t>3</w:t>
      </w:r>
    </w:p>
    <w:p w:rsidR="00FB4014" w:rsidRPr="00FB4014" w:rsidRDefault="00FB4014" w:rsidP="00FB4014">
      <w:pPr>
        <w:widowControl w:val="0"/>
        <w:overflowPunct/>
        <w:autoSpaceDE/>
        <w:autoSpaceDN/>
        <w:spacing w:after="120"/>
        <w:rPr>
          <w:rFonts w:cs="Arial"/>
          <w:b/>
          <w:szCs w:val="22"/>
        </w:rPr>
      </w:pPr>
      <w:r w:rsidRPr="00FB4014">
        <w:rPr>
          <w:rFonts w:cs="Arial"/>
          <w:szCs w:val="22"/>
        </w:rPr>
        <w:t>EVA 202</w:t>
      </w:r>
      <w:r w:rsidR="004E1BDC">
        <w:rPr>
          <w:rFonts w:cs="Arial"/>
          <w:szCs w:val="22"/>
        </w:rPr>
        <w:t>3</w:t>
      </w:r>
      <w:r w:rsidRPr="00FB4014">
        <w:rPr>
          <w:rFonts w:cs="Arial"/>
          <w:szCs w:val="22"/>
        </w:rPr>
        <w:t>-</w:t>
      </w:r>
      <w:r w:rsidRPr="004804CE">
        <w:rPr>
          <w:rFonts w:cs="Arial"/>
          <w:szCs w:val="22"/>
        </w:rPr>
        <w:t>2550-00</w:t>
      </w:r>
      <w:r w:rsidR="004804CE" w:rsidRPr="004804CE">
        <w:rPr>
          <w:rFonts w:cs="Arial"/>
          <w:szCs w:val="22"/>
        </w:rPr>
        <w:t>04</w:t>
      </w:r>
    </w:p>
    <w:p w:rsidR="00FB4014" w:rsidRPr="00FB4014" w:rsidRDefault="00FB4014" w:rsidP="00FB4014">
      <w:pPr>
        <w:widowControl w:val="0"/>
        <w:overflowPunct/>
        <w:autoSpaceDE/>
        <w:autoSpaceDN/>
        <w:ind w:left="5103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Uroš Brežan</w:t>
      </w:r>
    </w:p>
    <w:p w:rsidR="00FB4014" w:rsidRPr="00FB4014" w:rsidRDefault="00FB4014" w:rsidP="00FB4014">
      <w:pPr>
        <w:widowControl w:val="0"/>
        <w:overflowPunct/>
        <w:autoSpaceDE/>
        <w:autoSpaceDN/>
        <w:ind w:left="5103"/>
        <w:jc w:val="center"/>
        <w:rPr>
          <w:rFonts w:cs="Arial"/>
          <w:szCs w:val="22"/>
        </w:rPr>
      </w:pPr>
      <w:r w:rsidRPr="00FB4014">
        <w:rPr>
          <w:rFonts w:cs="Arial"/>
          <w:szCs w:val="22"/>
        </w:rPr>
        <w:t>minister</w:t>
      </w:r>
    </w:p>
    <w:p w:rsidR="00FB4014" w:rsidRPr="00FB4014" w:rsidRDefault="00FB4014" w:rsidP="00FB4014">
      <w:pPr>
        <w:widowControl w:val="0"/>
        <w:overflowPunct/>
        <w:autoSpaceDE/>
        <w:autoSpaceDN/>
        <w:ind w:left="5103"/>
        <w:jc w:val="center"/>
        <w:rPr>
          <w:rFonts w:cs="Arial"/>
          <w:szCs w:val="22"/>
        </w:rPr>
      </w:pPr>
      <w:r w:rsidRPr="00FB4014">
        <w:rPr>
          <w:rFonts w:cs="Arial"/>
          <w:szCs w:val="22"/>
        </w:rPr>
        <w:t xml:space="preserve">za </w:t>
      </w:r>
      <w:r w:rsidR="00154EB8">
        <w:rPr>
          <w:rFonts w:cs="Arial"/>
          <w:szCs w:val="22"/>
        </w:rPr>
        <w:t>naravne vire</w:t>
      </w:r>
      <w:r w:rsidRPr="00FB4014">
        <w:rPr>
          <w:rFonts w:cs="Arial"/>
          <w:szCs w:val="22"/>
        </w:rPr>
        <w:t xml:space="preserve"> in prostor</w:t>
      </w:r>
    </w:p>
    <w:p w:rsidR="00FB4014" w:rsidRDefault="00FB4014" w:rsidP="00AD5DF4">
      <w:pPr>
        <w:pStyle w:val="Odstavek"/>
      </w:pPr>
    </w:p>
    <w:sectPr w:rsidR="00FB4014" w:rsidSect="00B3609A">
      <w:headerReference w:type="default" r:id="rId9"/>
      <w:footerReference w:type="default" r:id="rId10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DEE" w:rsidRDefault="00335DEE" w:rsidP="00443548">
      <w:r>
        <w:separator/>
      </w:r>
    </w:p>
  </w:endnote>
  <w:endnote w:type="continuationSeparator" w:id="0">
    <w:p w:rsidR="00335DEE" w:rsidRDefault="00335DEE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409532860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81660" w:rsidRPr="00581660" w:rsidRDefault="00581660">
            <w:pPr>
              <w:pStyle w:val="Nog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581660">
              <w:rPr>
                <w:szCs w:val="22"/>
              </w:rPr>
              <w:t xml:space="preserve">tran </w:t>
            </w:r>
            <w:r w:rsidRPr="00581660">
              <w:rPr>
                <w:bCs/>
                <w:szCs w:val="22"/>
              </w:rPr>
              <w:fldChar w:fldCharType="begin"/>
            </w:r>
            <w:r w:rsidRPr="00581660">
              <w:rPr>
                <w:bCs/>
                <w:szCs w:val="22"/>
              </w:rPr>
              <w:instrText>PAGE</w:instrText>
            </w:r>
            <w:r w:rsidRPr="00581660">
              <w:rPr>
                <w:bCs/>
                <w:szCs w:val="22"/>
              </w:rPr>
              <w:fldChar w:fldCharType="separate"/>
            </w:r>
            <w:r w:rsidR="002870C3">
              <w:rPr>
                <w:bCs/>
                <w:noProof/>
                <w:szCs w:val="22"/>
              </w:rPr>
              <w:t>4</w:t>
            </w:r>
            <w:r w:rsidRPr="00581660">
              <w:rPr>
                <w:bCs/>
                <w:szCs w:val="22"/>
              </w:rPr>
              <w:fldChar w:fldCharType="end"/>
            </w:r>
            <w:r w:rsidRPr="00581660">
              <w:rPr>
                <w:szCs w:val="22"/>
              </w:rPr>
              <w:t xml:space="preserve"> od </w:t>
            </w:r>
            <w:r w:rsidRPr="00581660">
              <w:rPr>
                <w:bCs/>
                <w:szCs w:val="22"/>
              </w:rPr>
              <w:fldChar w:fldCharType="begin"/>
            </w:r>
            <w:r w:rsidRPr="00581660">
              <w:rPr>
                <w:bCs/>
                <w:szCs w:val="22"/>
              </w:rPr>
              <w:instrText>NUMPAGES</w:instrText>
            </w:r>
            <w:r w:rsidRPr="00581660">
              <w:rPr>
                <w:bCs/>
                <w:szCs w:val="22"/>
              </w:rPr>
              <w:fldChar w:fldCharType="separate"/>
            </w:r>
            <w:r w:rsidR="002870C3">
              <w:rPr>
                <w:bCs/>
                <w:noProof/>
                <w:szCs w:val="22"/>
              </w:rPr>
              <w:t>4</w:t>
            </w:r>
            <w:r w:rsidRPr="00581660">
              <w:rPr>
                <w:bCs/>
                <w:szCs w:val="22"/>
              </w:rPr>
              <w:fldChar w:fldCharType="end"/>
            </w:r>
          </w:p>
        </w:sdtContent>
      </w:sdt>
    </w:sdtContent>
  </w:sdt>
  <w:p w:rsidR="00581660" w:rsidRPr="00581660" w:rsidRDefault="00581660">
    <w:pPr>
      <w:pStyle w:val="Nog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DEE" w:rsidRDefault="00335DEE" w:rsidP="00443548">
      <w:r>
        <w:separator/>
      </w:r>
    </w:p>
  </w:footnote>
  <w:footnote w:type="continuationSeparator" w:id="0">
    <w:p w:rsidR="00335DEE" w:rsidRDefault="00335DEE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660" w:rsidRDefault="00581660" w:rsidP="00581660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>
    <w:nsid w:val="36B46118"/>
    <w:multiLevelType w:val="multilevel"/>
    <w:tmpl w:val="2DF8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BD36CD8"/>
    <w:multiLevelType w:val="hybridMultilevel"/>
    <w:tmpl w:val="3482AD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1"/>
  </w:num>
  <w:num w:numId="3">
    <w:abstractNumId w:val="17"/>
  </w:num>
  <w:num w:numId="4">
    <w:abstractNumId w:val="2"/>
  </w:num>
  <w:num w:numId="5">
    <w:abstractNumId w:val="10"/>
  </w:num>
  <w:num w:numId="6">
    <w:abstractNumId w:val="19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12"/>
  </w:num>
  <w:num w:numId="13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3"/>
  </w:num>
  <w:num w:numId="15">
    <w:abstractNumId w:val="3"/>
  </w:num>
  <w:num w:numId="16">
    <w:abstractNumId w:val="16"/>
  </w:num>
  <w:num w:numId="17">
    <w:abstractNumId w:val="18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</w:num>
  <w:num w:numId="29">
    <w:abstractNumId w:val="7"/>
    <w:lvlOverride w:ilvl="0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</w:num>
  <w:num w:numId="33">
    <w:abstractNumId w:val="8"/>
    <w:lvlOverride w:ilvl="0">
      <w:startOverride w:val="1"/>
    </w:lvlOverride>
  </w:num>
  <w:num w:numId="34">
    <w:abstractNumId w:val="7"/>
    <w:lvlOverride w:ilvl="0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</w:num>
  <w:num w:numId="41">
    <w:abstractNumId w:val="11"/>
    <w:lvlOverride w:ilvl="0">
      <w:startOverride w:val="1"/>
    </w:lvlOverride>
  </w:num>
  <w:num w:numId="42">
    <w:abstractNumId w:val="15"/>
  </w:num>
  <w:num w:numId="43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B2"/>
    <w:rsid w:val="00014217"/>
    <w:rsid w:val="00014FB2"/>
    <w:rsid w:val="00015D71"/>
    <w:rsid w:val="000175F5"/>
    <w:rsid w:val="00023A2E"/>
    <w:rsid w:val="0003335F"/>
    <w:rsid w:val="00034A34"/>
    <w:rsid w:val="00037EEE"/>
    <w:rsid w:val="0004298D"/>
    <w:rsid w:val="0004451F"/>
    <w:rsid w:val="0004576D"/>
    <w:rsid w:val="00062A89"/>
    <w:rsid w:val="000771DE"/>
    <w:rsid w:val="0008059B"/>
    <w:rsid w:val="00083970"/>
    <w:rsid w:val="00083D76"/>
    <w:rsid w:val="00095564"/>
    <w:rsid w:val="00097D94"/>
    <w:rsid w:val="000A3E98"/>
    <w:rsid w:val="000B65CE"/>
    <w:rsid w:val="000C4827"/>
    <w:rsid w:val="000D01A7"/>
    <w:rsid w:val="000D0761"/>
    <w:rsid w:val="000D7F5F"/>
    <w:rsid w:val="000E565C"/>
    <w:rsid w:val="000E6CF9"/>
    <w:rsid w:val="000F2990"/>
    <w:rsid w:val="000F58ED"/>
    <w:rsid w:val="000F71EA"/>
    <w:rsid w:val="00103C64"/>
    <w:rsid w:val="00104ACD"/>
    <w:rsid w:val="001151C8"/>
    <w:rsid w:val="00134138"/>
    <w:rsid w:val="001355FA"/>
    <w:rsid w:val="00154EB8"/>
    <w:rsid w:val="001552BA"/>
    <w:rsid w:val="00165141"/>
    <w:rsid w:val="001864CD"/>
    <w:rsid w:val="0019232A"/>
    <w:rsid w:val="001B6BB5"/>
    <w:rsid w:val="001B77C8"/>
    <w:rsid w:val="00202E68"/>
    <w:rsid w:val="00203474"/>
    <w:rsid w:val="00204C4E"/>
    <w:rsid w:val="00207DB1"/>
    <w:rsid w:val="002220F1"/>
    <w:rsid w:val="00261112"/>
    <w:rsid w:val="00264876"/>
    <w:rsid w:val="002749D7"/>
    <w:rsid w:val="002870C3"/>
    <w:rsid w:val="00292A20"/>
    <w:rsid w:val="002A74B2"/>
    <w:rsid w:val="002B29AF"/>
    <w:rsid w:val="002C0A33"/>
    <w:rsid w:val="002C3281"/>
    <w:rsid w:val="002D0896"/>
    <w:rsid w:val="002E5E24"/>
    <w:rsid w:val="002E62C0"/>
    <w:rsid w:val="003031B8"/>
    <w:rsid w:val="003121A6"/>
    <w:rsid w:val="003155ED"/>
    <w:rsid w:val="00323172"/>
    <w:rsid w:val="00324AE1"/>
    <w:rsid w:val="00332203"/>
    <w:rsid w:val="00334A76"/>
    <w:rsid w:val="00335DEE"/>
    <w:rsid w:val="00340E88"/>
    <w:rsid w:val="00343AEB"/>
    <w:rsid w:val="00345C69"/>
    <w:rsid w:val="00346FB3"/>
    <w:rsid w:val="00357591"/>
    <w:rsid w:val="00374754"/>
    <w:rsid w:val="00381D10"/>
    <w:rsid w:val="00390635"/>
    <w:rsid w:val="00393708"/>
    <w:rsid w:val="003A3EC6"/>
    <w:rsid w:val="003A50C9"/>
    <w:rsid w:val="003B3A62"/>
    <w:rsid w:val="003B47A8"/>
    <w:rsid w:val="003C0AA3"/>
    <w:rsid w:val="003C4588"/>
    <w:rsid w:val="00410EA3"/>
    <w:rsid w:val="004123A2"/>
    <w:rsid w:val="00423CF0"/>
    <w:rsid w:val="0042406C"/>
    <w:rsid w:val="004248D7"/>
    <w:rsid w:val="00437B46"/>
    <w:rsid w:val="00443548"/>
    <w:rsid w:val="00450AC4"/>
    <w:rsid w:val="0046161D"/>
    <w:rsid w:val="00462E80"/>
    <w:rsid w:val="00466C7F"/>
    <w:rsid w:val="00471815"/>
    <w:rsid w:val="00472702"/>
    <w:rsid w:val="004804CE"/>
    <w:rsid w:val="0049015E"/>
    <w:rsid w:val="00492506"/>
    <w:rsid w:val="00497B03"/>
    <w:rsid w:val="004A1DED"/>
    <w:rsid w:val="004A3D81"/>
    <w:rsid w:val="004C44DA"/>
    <w:rsid w:val="004C5226"/>
    <w:rsid w:val="004C6759"/>
    <w:rsid w:val="004D3599"/>
    <w:rsid w:val="004D657D"/>
    <w:rsid w:val="004D78F5"/>
    <w:rsid w:val="004E15E0"/>
    <w:rsid w:val="004E1BDC"/>
    <w:rsid w:val="004E51E6"/>
    <w:rsid w:val="004F06B5"/>
    <w:rsid w:val="004F0A17"/>
    <w:rsid w:val="00513832"/>
    <w:rsid w:val="00516F80"/>
    <w:rsid w:val="005205DC"/>
    <w:rsid w:val="00523EE5"/>
    <w:rsid w:val="00537A16"/>
    <w:rsid w:val="00546C25"/>
    <w:rsid w:val="00553D77"/>
    <w:rsid w:val="00561B0D"/>
    <w:rsid w:val="00581660"/>
    <w:rsid w:val="0058694C"/>
    <w:rsid w:val="005A7D43"/>
    <w:rsid w:val="005B2D7D"/>
    <w:rsid w:val="005C0BC6"/>
    <w:rsid w:val="005C5321"/>
    <w:rsid w:val="005D0D55"/>
    <w:rsid w:val="005D1D85"/>
    <w:rsid w:val="005D4B31"/>
    <w:rsid w:val="005D62A2"/>
    <w:rsid w:val="005F213A"/>
    <w:rsid w:val="005F44C7"/>
    <w:rsid w:val="005F7E3E"/>
    <w:rsid w:val="006047F0"/>
    <w:rsid w:val="00606AFE"/>
    <w:rsid w:val="006202C8"/>
    <w:rsid w:val="00621CD8"/>
    <w:rsid w:val="00625CE5"/>
    <w:rsid w:val="00632B36"/>
    <w:rsid w:val="00634A34"/>
    <w:rsid w:val="00644D83"/>
    <w:rsid w:val="00645D98"/>
    <w:rsid w:val="00653C19"/>
    <w:rsid w:val="00655AAC"/>
    <w:rsid w:val="006716F5"/>
    <w:rsid w:val="00671AB2"/>
    <w:rsid w:val="006756D7"/>
    <w:rsid w:val="00681399"/>
    <w:rsid w:val="006836D0"/>
    <w:rsid w:val="006A4C74"/>
    <w:rsid w:val="006C16AB"/>
    <w:rsid w:val="006D352C"/>
    <w:rsid w:val="006D65A2"/>
    <w:rsid w:val="006E055E"/>
    <w:rsid w:val="007065A5"/>
    <w:rsid w:val="007359F6"/>
    <w:rsid w:val="00740BE7"/>
    <w:rsid w:val="00743D0B"/>
    <w:rsid w:val="00746125"/>
    <w:rsid w:val="00754DC8"/>
    <w:rsid w:val="00762BC2"/>
    <w:rsid w:val="007820B7"/>
    <w:rsid w:val="00797225"/>
    <w:rsid w:val="00797B47"/>
    <w:rsid w:val="007A3E2F"/>
    <w:rsid w:val="007B1795"/>
    <w:rsid w:val="007B1C11"/>
    <w:rsid w:val="007C01E1"/>
    <w:rsid w:val="007C2E74"/>
    <w:rsid w:val="007D08CA"/>
    <w:rsid w:val="007E0C52"/>
    <w:rsid w:val="007E7397"/>
    <w:rsid w:val="007E74CF"/>
    <w:rsid w:val="00833D61"/>
    <w:rsid w:val="00840F2B"/>
    <w:rsid w:val="008466F3"/>
    <w:rsid w:val="008601F4"/>
    <w:rsid w:val="00862EE2"/>
    <w:rsid w:val="00875209"/>
    <w:rsid w:val="00880D97"/>
    <w:rsid w:val="008913F5"/>
    <w:rsid w:val="008929B8"/>
    <w:rsid w:val="00893316"/>
    <w:rsid w:val="00895C21"/>
    <w:rsid w:val="008B0C8F"/>
    <w:rsid w:val="008B10DC"/>
    <w:rsid w:val="008B6CB5"/>
    <w:rsid w:val="008C40F4"/>
    <w:rsid w:val="008E06A8"/>
    <w:rsid w:val="008E6C20"/>
    <w:rsid w:val="00903BA6"/>
    <w:rsid w:val="00921884"/>
    <w:rsid w:val="00925AE6"/>
    <w:rsid w:val="0093041B"/>
    <w:rsid w:val="0094304D"/>
    <w:rsid w:val="00951C7B"/>
    <w:rsid w:val="009531BA"/>
    <w:rsid w:val="00956A80"/>
    <w:rsid w:val="00967D6A"/>
    <w:rsid w:val="0097089A"/>
    <w:rsid w:val="0097165C"/>
    <w:rsid w:val="009A5F4C"/>
    <w:rsid w:val="009B336C"/>
    <w:rsid w:val="009B4B39"/>
    <w:rsid w:val="009C7CBD"/>
    <w:rsid w:val="009C7DEB"/>
    <w:rsid w:val="009D3061"/>
    <w:rsid w:val="009F22BE"/>
    <w:rsid w:val="00A03E7D"/>
    <w:rsid w:val="00A14B5C"/>
    <w:rsid w:val="00A229FE"/>
    <w:rsid w:val="00A31972"/>
    <w:rsid w:val="00A32C18"/>
    <w:rsid w:val="00A40E63"/>
    <w:rsid w:val="00A5051F"/>
    <w:rsid w:val="00A53426"/>
    <w:rsid w:val="00A73572"/>
    <w:rsid w:val="00A769EA"/>
    <w:rsid w:val="00A91E00"/>
    <w:rsid w:val="00A9221C"/>
    <w:rsid w:val="00A95FEE"/>
    <w:rsid w:val="00AA2A81"/>
    <w:rsid w:val="00AA5D87"/>
    <w:rsid w:val="00AB7452"/>
    <w:rsid w:val="00AC6273"/>
    <w:rsid w:val="00AD5DF4"/>
    <w:rsid w:val="00AE7827"/>
    <w:rsid w:val="00B064BB"/>
    <w:rsid w:val="00B108BD"/>
    <w:rsid w:val="00B17BA2"/>
    <w:rsid w:val="00B3609A"/>
    <w:rsid w:val="00B37BB1"/>
    <w:rsid w:val="00B476DB"/>
    <w:rsid w:val="00B52C5C"/>
    <w:rsid w:val="00B549B6"/>
    <w:rsid w:val="00B60B07"/>
    <w:rsid w:val="00B63627"/>
    <w:rsid w:val="00B71082"/>
    <w:rsid w:val="00B85829"/>
    <w:rsid w:val="00B870B1"/>
    <w:rsid w:val="00B92F8A"/>
    <w:rsid w:val="00B96B0E"/>
    <w:rsid w:val="00BA7A72"/>
    <w:rsid w:val="00BB2A80"/>
    <w:rsid w:val="00BC6765"/>
    <w:rsid w:val="00BC758A"/>
    <w:rsid w:val="00BD73D9"/>
    <w:rsid w:val="00BF7DAF"/>
    <w:rsid w:val="00C0362A"/>
    <w:rsid w:val="00C15992"/>
    <w:rsid w:val="00C348EE"/>
    <w:rsid w:val="00C425DB"/>
    <w:rsid w:val="00C42D98"/>
    <w:rsid w:val="00C473A4"/>
    <w:rsid w:val="00C50907"/>
    <w:rsid w:val="00C64119"/>
    <w:rsid w:val="00C712B5"/>
    <w:rsid w:val="00C71C33"/>
    <w:rsid w:val="00C72764"/>
    <w:rsid w:val="00C740ED"/>
    <w:rsid w:val="00C83839"/>
    <w:rsid w:val="00CB1E97"/>
    <w:rsid w:val="00CC4502"/>
    <w:rsid w:val="00CC57BF"/>
    <w:rsid w:val="00CD53FB"/>
    <w:rsid w:val="00CE1890"/>
    <w:rsid w:val="00CE7945"/>
    <w:rsid w:val="00CF2D8C"/>
    <w:rsid w:val="00CF584E"/>
    <w:rsid w:val="00D03E95"/>
    <w:rsid w:val="00D057C5"/>
    <w:rsid w:val="00D11299"/>
    <w:rsid w:val="00D1366B"/>
    <w:rsid w:val="00D16332"/>
    <w:rsid w:val="00D21D8C"/>
    <w:rsid w:val="00D337F9"/>
    <w:rsid w:val="00D35D69"/>
    <w:rsid w:val="00D534C0"/>
    <w:rsid w:val="00D55E62"/>
    <w:rsid w:val="00D5605F"/>
    <w:rsid w:val="00D6534A"/>
    <w:rsid w:val="00D764BC"/>
    <w:rsid w:val="00D83A2D"/>
    <w:rsid w:val="00D937F1"/>
    <w:rsid w:val="00D94520"/>
    <w:rsid w:val="00D97FA1"/>
    <w:rsid w:val="00DA2B63"/>
    <w:rsid w:val="00DA4D0D"/>
    <w:rsid w:val="00DB075B"/>
    <w:rsid w:val="00DC0ABD"/>
    <w:rsid w:val="00DC4AEF"/>
    <w:rsid w:val="00DE17BD"/>
    <w:rsid w:val="00E071EE"/>
    <w:rsid w:val="00E245DB"/>
    <w:rsid w:val="00E309B3"/>
    <w:rsid w:val="00E32A01"/>
    <w:rsid w:val="00E56058"/>
    <w:rsid w:val="00E60570"/>
    <w:rsid w:val="00E650DE"/>
    <w:rsid w:val="00E65820"/>
    <w:rsid w:val="00E734D5"/>
    <w:rsid w:val="00E764FB"/>
    <w:rsid w:val="00E82C4E"/>
    <w:rsid w:val="00E87EDF"/>
    <w:rsid w:val="00E91245"/>
    <w:rsid w:val="00E9189E"/>
    <w:rsid w:val="00EA0D3A"/>
    <w:rsid w:val="00EB0369"/>
    <w:rsid w:val="00EC302F"/>
    <w:rsid w:val="00EC371B"/>
    <w:rsid w:val="00ED3BC1"/>
    <w:rsid w:val="00ED43F6"/>
    <w:rsid w:val="00F013B9"/>
    <w:rsid w:val="00F12006"/>
    <w:rsid w:val="00F130A1"/>
    <w:rsid w:val="00F276BB"/>
    <w:rsid w:val="00F329B6"/>
    <w:rsid w:val="00F47AE9"/>
    <w:rsid w:val="00F52081"/>
    <w:rsid w:val="00F53275"/>
    <w:rsid w:val="00F57CFB"/>
    <w:rsid w:val="00F668AA"/>
    <w:rsid w:val="00F72D9B"/>
    <w:rsid w:val="00F80BFC"/>
    <w:rsid w:val="00F81D78"/>
    <w:rsid w:val="00F857C8"/>
    <w:rsid w:val="00FA0804"/>
    <w:rsid w:val="00FA3311"/>
    <w:rsid w:val="00FA628D"/>
    <w:rsid w:val="00FB0FCB"/>
    <w:rsid w:val="00FB4014"/>
    <w:rsid w:val="00FB6412"/>
    <w:rsid w:val="00FB73B7"/>
    <w:rsid w:val="00FE1C60"/>
    <w:rsid w:val="00FE61D6"/>
    <w:rsid w:val="00FE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Default">
    <w:name w:val="Default"/>
    <w:rsid w:val="00E605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C0A33"/>
    <w:pPr>
      <w:spacing w:line="171" w:lineRule="atLeast"/>
    </w:pPr>
    <w:rPr>
      <w:color w:val="auto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Pa7">
    <w:name w:val="Pa7"/>
    <w:basedOn w:val="Default"/>
    <w:next w:val="Default"/>
    <w:uiPriority w:val="99"/>
    <w:rsid w:val="00D057C5"/>
    <w:pPr>
      <w:spacing w:line="17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057C5"/>
    <w:pPr>
      <w:spacing w:line="171" w:lineRule="atLeast"/>
    </w:pPr>
    <w:rPr>
      <w:color w:val="auto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locked/>
    <w:rsid w:val="00292A20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292A20"/>
    <w:rPr>
      <w:rFonts w:ascii="Arial" w:eastAsia="Times New Roman" w:hAnsi="Arial"/>
      <w:b/>
      <w:bCs/>
      <w:lang w:eastAsia="en-US"/>
    </w:rPr>
  </w:style>
  <w:style w:type="character" w:styleId="Pripombasklic">
    <w:name w:val="annotation reference"/>
    <w:basedOn w:val="Privzetapisavaodstavka"/>
    <w:semiHidden/>
    <w:unhideWhenUsed/>
    <w:rsid w:val="00D21D8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21D8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21D8C"/>
    <w:rPr>
      <w:rFonts w:ascii="Arial" w:eastAsia="Times New Roman" w:hAnsi="Arial"/>
    </w:rPr>
  </w:style>
  <w:style w:type="character" w:styleId="SledenaHiperpovezava">
    <w:name w:val="FollowedHyperlink"/>
    <w:basedOn w:val="Privzetapisavaodstavka"/>
    <w:uiPriority w:val="99"/>
    <w:semiHidden/>
    <w:unhideWhenUsed/>
    <w:locked/>
    <w:rsid w:val="006716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1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Default">
    <w:name w:val="Default"/>
    <w:rsid w:val="00E605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C0A33"/>
    <w:pPr>
      <w:spacing w:line="171" w:lineRule="atLeast"/>
    </w:pPr>
    <w:rPr>
      <w:color w:val="auto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Pa7">
    <w:name w:val="Pa7"/>
    <w:basedOn w:val="Default"/>
    <w:next w:val="Default"/>
    <w:uiPriority w:val="99"/>
    <w:rsid w:val="00D057C5"/>
    <w:pPr>
      <w:spacing w:line="17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057C5"/>
    <w:pPr>
      <w:spacing w:line="171" w:lineRule="atLeast"/>
    </w:pPr>
    <w:rPr>
      <w:color w:val="auto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locked/>
    <w:rsid w:val="00292A20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292A20"/>
    <w:rPr>
      <w:rFonts w:ascii="Arial" w:eastAsia="Times New Roman" w:hAnsi="Arial"/>
      <w:b/>
      <w:bCs/>
      <w:lang w:eastAsia="en-US"/>
    </w:rPr>
  </w:style>
  <w:style w:type="character" w:styleId="Pripombasklic">
    <w:name w:val="annotation reference"/>
    <w:basedOn w:val="Privzetapisavaodstavka"/>
    <w:semiHidden/>
    <w:unhideWhenUsed/>
    <w:rsid w:val="00D21D8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21D8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21D8C"/>
    <w:rPr>
      <w:rFonts w:ascii="Arial" w:eastAsia="Times New Roman" w:hAnsi="Arial"/>
    </w:rPr>
  </w:style>
  <w:style w:type="character" w:styleId="SledenaHiperpovezava">
    <w:name w:val="FollowedHyperlink"/>
    <w:basedOn w:val="Privzetapisavaodstavka"/>
    <w:uiPriority w:val="99"/>
    <w:semiHidden/>
    <w:unhideWhenUsed/>
    <w:locked/>
    <w:rsid w:val="006716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9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6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7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8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797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320">
              <w:marLeft w:val="0"/>
              <w:marRight w:val="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3684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4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0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4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4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9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5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6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1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5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5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Pipan\Desktop\Template%20NPB-SVZ%20(v.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287AA0-B13C-476A-BAB8-7D577A27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(v.2)</Template>
  <TotalTime>0</TotalTime>
  <Pages>4</Pages>
  <Words>1608</Words>
  <Characters>9171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10758</CharactersWithSpaces>
  <SharedDoc>false</SharedDoc>
  <HLinks>
    <vt:vector size="24" baseType="variant">
      <vt:variant>
        <vt:i4>7667752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http://www.uradni-list.si/1/objava.jsp?sop=2020-01-0001</vt:lpwstr>
      </vt:variant>
      <vt:variant>
        <vt:lpwstr/>
      </vt:variant>
      <vt:variant>
        <vt:i4>7733294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http://www.uradni-list.si/1/objava.jsp?sop=2016-01-0006</vt:lpwstr>
      </vt:variant>
      <vt:variant>
        <vt:lpwstr/>
      </vt:variant>
      <vt:variant>
        <vt:i4>917592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http://www.uradni-list.si/1/objava.jsp?urlid=201383&amp;stevilka=3084</vt:lpwstr>
      </vt:variant>
      <vt:variant>
        <vt:lpwstr/>
      </vt:variant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http://www.uradni-list.si/1/objava.jsp?urlid=200863&amp;stevilka=2695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2023-01-26T07:31:00Z</dcterms:created>
  <dcterms:modified xsi:type="dcterms:W3CDTF">2023-01-26T11:28:00Z</dcterms:modified>
</cp:coreProperties>
</file>