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239AC511" w14:textId="7921CAAC" w:rsidR="007D75CF" w:rsidRPr="00840B75" w:rsidRDefault="00840B75" w:rsidP="00F0742F">
      <w:pPr>
        <w:pStyle w:val="datumtevilka"/>
        <w:spacing w:line="240" w:lineRule="auto"/>
        <w:jc w:val="both"/>
      </w:pPr>
      <w:r w:rsidRPr="00972D07">
        <w:rPr>
          <w:noProof/>
        </w:rPr>
        <mc:AlternateContent>
          <mc:Choice Requires="wps">
            <w:drawing>
              <wp:anchor distT="360045" distB="540385" distL="0" distR="0" simplePos="0" relativeHeight="251659776" behindDoc="0" locked="0" layoutInCell="1" allowOverlap="0" wp14:anchorId="55AF8493" wp14:editId="4772F5B5">
                <wp:simplePos x="0" y="0"/>
                <wp:positionH relativeFrom="margin">
                  <wp:posOffset>91440</wp:posOffset>
                </wp:positionH>
                <wp:positionV relativeFrom="page">
                  <wp:posOffset>2286000</wp:posOffset>
                </wp:positionV>
                <wp:extent cx="2400300" cy="1733550"/>
                <wp:effectExtent l="0" t="0" r="0" b="0"/>
                <wp:wrapTopAndBottom/>
                <wp:docPr id="3" name="Polje z besedilom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1733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53AEB7" w14:textId="77777777" w:rsidR="00840B75" w:rsidRPr="00C50EDA" w:rsidRDefault="00840B75" w:rsidP="00840B75">
                            <w:pPr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  <w:r w:rsidRPr="00C50EDA">
                              <w:rPr>
                                <w:rFonts w:cs="Arial"/>
                                <w:szCs w:val="20"/>
                                <w:lang w:val="sl-SI"/>
                              </w:rPr>
                              <w:t xml:space="preserve">Vsem notranjim organizacijskim enotam </w:t>
                            </w:r>
                          </w:p>
                          <w:p w14:paraId="0C6262C6" w14:textId="77777777" w:rsidR="00840B75" w:rsidRPr="00C50EDA" w:rsidRDefault="00682B65" w:rsidP="00840B75">
                            <w:pPr>
                              <w:spacing w:line="360" w:lineRule="auto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  <w:hyperlink r:id="rId7" w:history="1">
                              <w:r w:rsidR="00840B75" w:rsidRPr="00C50EDA">
                                <w:rPr>
                                  <w:rStyle w:val="Hiperpovezava"/>
                                  <w:rFonts w:cs="Arial"/>
                                  <w:szCs w:val="20"/>
                                  <w:lang w:val="sl-SI"/>
                                </w:rPr>
                                <w:t>gp.mnz@gov.si</w:t>
                              </w:r>
                            </w:hyperlink>
                          </w:p>
                          <w:p w14:paraId="3573F390" w14:textId="77777777" w:rsidR="00840B75" w:rsidRPr="00C50EDA" w:rsidRDefault="00840B75" w:rsidP="00840B75">
                            <w:pPr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  <w:r w:rsidRPr="00C50EDA">
                              <w:rPr>
                                <w:rFonts w:cs="Arial"/>
                                <w:szCs w:val="20"/>
                                <w:lang w:val="sl-SI"/>
                              </w:rPr>
                              <w:t>I</w:t>
                            </w:r>
                            <w:r>
                              <w:rPr>
                                <w:rFonts w:cs="Arial"/>
                                <w:szCs w:val="20"/>
                                <w:lang w:val="sl-SI"/>
                              </w:rPr>
                              <w:t>nšpektorat RS</w:t>
                            </w:r>
                            <w:r w:rsidRPr="00C50EDA">
                              <w:rPr>
                                <w:rFonts w:cs="Arial"/>
                                <w:szCs w:val="20"/>
                                <w:lang w:val="sl-SI"/>
                              </w:rPr>
                              <w:t xml:space="preserve"> za notranje zadeve</w:t>
                            </w:r>
                          </w:p>
                          <w:p w14:paraId="3C53A68B" w14:textId="77777777" w:rsidR="00840B75" w:rsidRPr="00C50EDA" w:rsidRDefault="00682B65" w:rsidP="00840B75">
                            <w:pPr>
                              <w:spacing w:line="360" w:lineRule="auto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  <w:hyperlink r:id="rId8" w:history="1">
                              <w:r w:rsidR="00840B75" w:rsidRPr="00C50EDA">
                                <w:rPr>
                                  <w:rStyle w:val="Hiperpovezava"/>
                                  <w:rFonts w:cs="Arial"/>
                                  <w:szCs w:val="20"/>
                                  <w:lang w:val="sl-SI"/>
                                </w:rPr>
                                <w:t>inz.mnz@gov.si</w:t>
                              </w:r>
                            </w:hyperlink>
                          </w:p>
                          <w:p w14:paraId="7028E40E" w14:textId="77777777" w:rsidR="00840B75" w:rsidRPr="00C50EDA" w:rsidRDefault="00840B75" w:rsidP="00840B75">
                            <w:pPr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  <w:r w:rsidRPr="00C50EDA">
                              <w:rPr>
                                <w:rFonts w:cs="Arial"/>
                                <w:szCs w:val="20"/>
                                <w:lang w:val="sl-SI"/>
                              </w:rPr>
                              <w:t>Policija</w:t>
                            </w:r>
                          </w:p>
                          <w:p w14:paraId="6BC1EAD0" w14:textId="77777777" w:rsidR="00840B75" w:rsidRDefault="00682B65" w:rsidP="00840B75">
                            <w:pPr>
                              <w:rPr>
                                <w:rStyle w:val="Hiperpovezava"/>
                                <w:rFonts w:cs="Arial"/>
                                <w:szCs w:val="20"/>
                                <w:lang w:val="sl-SI"/>
                              </w:rPr>
                            </w:pPr>
                            <w:hyperlink r:id="rId9" w:history="1">
                              <w:r w:rsidR="00840B75" w:rsidRPr="00C50EDA">
                                <w:rPr>
                                  <w:rStyle w:val="Hiperpovezava"/>
                                  <w:rFonts w:cs="Arial"/>
                                  <w:szCs w:val="20"/>
                                  <w:lang w:val="sl-SI"/>
                                </w:rPr>
                                <w:t>gp.policija@policija.si</w:t>
                              </w:r>
                            </w:hyperlink>
                          </w:p>
                          <w:p w14:paraId="095A25FA" w14:textId="77777777" w:rsidR="00840B75" w:rsidRPr="006711AA" w:rsidRDefault="00682B65" w:rsidP="00840B75">
                            <w:pPr>
                              <w:spacing w:line="240" w:lineRule="auto"/>
                              <w:rPr>
                                <w:rStyle w:val="Hiperpovezava"/>
                                <w:rFonts w:cs="Arial"/>
                                <w:szCs w:val="20"/>
                                <w:lang w:val="sl-SI"/>
                              </w:rPr>
                            </w:pPr>
                            <w:hyperlink r:id="rId10" w:history="1">
                              <w:r w:rsidR="00840B75" w:rsidRPr="006711AA">
                                <w:rPr>
                                  <w:rStyle w:val="Hiperpovezava"/>
                                  <w:rFonts w:cs="Arial"/>
                                  <w:szCs w:val="20"/>
                                  <w:lang w:val="sl-SI"/>
                                </w:rPr>
                                <w:t>gradivagpu@policija.si</w:t>
                              </w:r>
                            </w:hyperlink>
                          </w:p>
                          <w:p w14:paraId="626F9766" w14:textId="77777777" w:rsidR="00840B75" w:rsidRPr="00C50EDA" w:rsidRDefault="00840B75" w:rsidP="00840B75">
                            <w:pPr>
                              <w:rPr>
                                <w:lang w:val="sl-SI"/>
                              </w:rPr>
                            </w:pPr>
                          </w:p>
                          <w:p w14:paraId="6E100B01" w14:textId="77777777" w:rsidR="00840B75" w:rsidRPr="003E1C74" w:rsidRDefault="00840B75" w:rsidP="00840B75">
                            <w:pPr>
                              <w:rPr>
                                <w:lang w:val="sl-SI"/>
                              </w:rPr>
                            </w:pPr>
                          </w:p>
                          <w:p w14:paraId="7883153A" w14:textId="77777777" w:rsidR="00840B75" w:rsidRPr="006711AA" w:rsidRDefault="00840B75" w:rsidP="00840B75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AF8493" id="_x0000_t202" coordsize="21600,21600" o:spt="202" path="m,l,21600r21600,l21600,xe">
                <v:stroke joinstyle="miter"/>
                <v:path gradientshapeok="t" o:connecttype="rect"/>
              </v:shapetype>
              <v:shape id="Polje z besedilom 3" o:spid="_x0000_s1026" type="#_x0000_t202" alt="Prostor za vnos naslovnika&#10;" style="position:absolute;left:0;text-align:left;margin-left:7.2pt;margin-top:180pt;width:189pt;height:136.5pt;z-index:251659776;visibility:visible;mso-wrap-style:square;mso-width-percent:0;mso-height-percent:0;mso-wrap-distance-left:0;mso-wrap-distance-top:28.35pt;mso-wrap-distance-right:0;mso-wrap-distance-bottom:42.55pt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" o:allowoverlap="f" filled="f" stroked="f">
                <v:textbox inset="0,0,0,0">
                  <w:txbxContent>
                    <w:p w14:paraId="1353AEB7" w14:textId="77777777" w:rsidR="00840B75" w:rsidRPr="00C50EDA" w:rsidRDefault="00840B75" w:rsidP="00840B75">
                      <w:pPr>
                        <w:rPr>
                          <w:rFonts w:cs="Arial"/>
                          <w:szCs w:val="20"/>
                          <w:lang w:val="sl-SI"/>
                        </w:rPr>
                      </w:pPr>
                      <w:r w:rsidRPr="00C50EDA">
                        <w:rPr>
                          <w:rFonts w:cs="Arial"/>
                          <w:szCs w:val="20"/>
                          <w:lang w:val="sl-SI"/>
                        </w:rPr>
                        <w:t xml:space="preserve">Vsem notranjim organizacijskim enotam </w:t>
                      </w:r>
                    </w:p>
                    <w:p w14:paraId="0C6262C6" w14:textId="77777777" w:rsidR="00840B75" w:rsidRPr="00C50EDA" w:rsidRDefault="002E4BA6" w:rsidP="00840B75">
                      <w:pPr>
                        <w:spacing w:line="360" w:lineRule="auto"/>
                        <w:rPr>
                          <w:rFonts w:cs="Arial"/>
                          <w:szCs w:val="20"/>
                          <w:lang w:val="sl-SI"/>
                        </w:rPr>
                      </w:pPr>
                      <w:hyperlink r:id="rId11" w:history="1">
                        <w:r w:rsidR="00840B75" w:rsidRPr="00C50EDA">
                          <w:rPr>
                            <w:rStyle w:val="Hiperpovezava"/>
                            <w:rFonts w:cs="Arial"/>
                            <w:szCs w:val="20"/>
                            <w:lang w:val="sl-SI"/>
                          </w:rPr>
                          <w:t>gp.mnz@gov.si</w:t>
                        </w:r>
                      </w:hyperlink>
                    </w:p>
                    <w:p w14:paraId="3573F390" w14:textId="77777777" w:rsidR="00840B75" w:rsidRPr="00C50EDA" w:rsidRDefault="00840B75" w:rsidP="00840B75">
                      <w:pPr>
                        <w:rPr>
                          <w:rFonts w:cs="Arial"/>
                          <w:szCs w:val="20"/>
                          <w:lang w:val="sl-SI"/>
                        </w:rPr>
                      </w:pPr>
                      <w:r w:rsidRPr="00C50EDA">
                        <w:rPr>
                          <w:rFonts w:cs="Arial"/>
                          <w:szCs w:val="20"/>
                          <w:lang w:val="sl-SI"/>
                        </w:rPr>
                        <w:t>I</w:t>
                      </w:r>
                      <w:r>
                        <w:rPr>
                          <w:rFonts w:cs="Arial"/>
                          <w:szCs w:val="20"/>
                          <w:lang w:val="sl-SI"/>
                        </w:rPr>
                        <w:t>nšpektorat RS</w:t>
                      </w:r>
                      <w:r w:rsidRPr="00C50EDA">
                        <w:rPr>
                          <w:rFonts w:cs="Arial"/>
                          <w:szCs w:val="20"/>
                          <w:lang w:val="sl-SI"/>
                        </w:rPr>
                        <w:t xml:space="preserve"> za notranje zadeve</w:t>
                      </w:r>
                    </w:p>
                    <w:p w14:paraId="3C53A68B" w14:textId="77777777" w:rsidR="00840B75" w:rsidRPr="00C50EDA" w:rsidRDefault="002E4BA6" w:rsidP="00840B75">
                      <w:pPr>
                        <w:spacing w:line="360" w:lineRule="auto"/>
                        <w:rPr>
                          <w:rFonts w:cs="Arial"/>
                          <w:szCs w:val="20"/>
                          <w:lang w:val="sl-SI"/>
                        </w:rPr>
                      </w:pPr>
                      <w:hyperlink r:id="rId12" w:history="1">
                        <w:r w:rsidR="00840B75" w:rsidRPr="00C50EDA">
                          <w:rPr>
                            <w:rStyle w:val="Hiperpovezava"/>
                            <w:rFonts w:cs="Arial"/>
                            <w:szCs w:val="20"/>
                            <w:lang w:val="sl-SI"/>
                          </w:rPr>
                          <w:t>inz.mnz@gov.si</w:t>
                        </w:r>
                      </w:hyperlink>
                    </w:p>
                    <w:p w14:paraId="7028E40E" w14:textId="77777777" w:rsidR="00840B75" w:rsidRPr="00C50EDA" w:rsidRDefault="00840B75" w:rsidP="00840B75">
                      <w:pPr>
                        <w:rPr>
                          <w:rFonts w:cs="Arial"/>
                          <w:szCs w:val="20"/>
                          <w:lang w:val="sl-SI"/>
                        </w:rPr>
                      </w:pPr>
                      <w:r w:rsidRPr="00C50EDA">
                        <w:rPr>
                          <w:rFonts w:cs="Arial"/>
                          <w:szCs w:val="20"/>
                          <w:lang w:val="sl-SI"/>
                        </w:rPr>
                        <w:t>Policija</w:t>
                      </w:r>
                    </w:p>
                    <w:p w14:paraId="6BC1EAD0" w14:textId="77777777" w:rsidR="00840B75" w:rsidRDefault="002E4BA6" w:rsidP="00840B75">
                      <w:pPr>
                        <w:rPr>
                          <w:rStyle w:val="Hiperpovezava"/>
                          <w:rFonts w:cs="Arial"/>
                          <w:szCs w:val="20"/>
                          <w:lang w:val="sl-SI"/>
                        </w:rPr>
                      </w:pPr>
                      <w:hyperlink r:id="rId13" w:history="1">
                        <w:r w:rsidR="00840B75" w:rsidRPr="00C50EDA">
                          <w:rPr>
                            <w:rStyle w:val="Hiperpovezava"/>
                            <w:rFonts w:cs="Arial"/>
                            <w:szCs w:val="20"/>
                            <w:lang w:val="sl-SI"/>
                          </w:rPr>
                          <w:t>gp.policija@policija.si</w:t>
                        </w:r>
                      </w:hyperlink>
                    </w:p>
                    <w:p w14:paraId="095A25FA" w14:textId="77777777" w:rsidR="00840B75" w:rsidRPr="006711AA" w:rsidRDefault="002E4BA6" w:rsidP="00840B75">
                      <w:pPr>
                        <w:spacing w:line="240" w:lineRule="auto"/>
                        <w:rPr>
                          <w:rStyle w:val="Hiperpovezava"/>
                          <w:rFonts w:cs="Arial"/>
                          <w:szCs w:val="20"/>
                          <w:lang w:val="sl-SI"/>
                        </w:rPr>
                      </w:pPr>
                      <w:hyperlink r:id="rId14" w:history="1">
                        <w:r w:rsidR="00840B75" w:rsidRPr="006711AA">
                          <w:rPr>
                            <w:rStyle w:val="Hiperpovezava"/>
                            <w:rFonts w:cs="Arial"/>
                            <w:szCs w:val="20"/>
                            <w:lang w:val="sl-SI"/>
                          </w:rPr>
                          <w:t>gradivagpu@policija.si</w:t>
                        </w:r>
                      </w:hyperlink>
                    </w:p>
                    <w:p w14:paraId="626F9766" w14:textId="77777777" w:rsidR="00840B75" w:rsidRPr="00C50EDA" w:rsidRDefault="00840B75" w:rsidP="00840B75">
                      <w:pPr>
                        <w:rPr>
                          <w:lang w:val="sl-SI"/>
                        </w:rPr>
                      </w:pPr>
                    </w:p>
                    <w:p w14:paraId="6E100B01" w14:textId="77777777" w:rsidR="00840B75" w:rsidRPr="003E1C74" w:rsidRDefault="00840B75" w:rsidP="00840B75">
                      <w:pPr>
                        <w:rPr>
                          <w:lang w:val="sl-SI"/>
                        </w:rPr>
                      </w:pPr>
                    </w:p>
                    <w:p w14:paraId="7883153A" w14:textId="77777777" w:rsidR="00840B75" w:rsidRPr="006711AA" w:rsidRDefault="00840B75" w:rsidP="00840B75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80F7D" w:rsidRPr="00FA3CD3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23353B9E" wp14:editId="14D6B3DD">
                <wp:simplePos x="0" y="0"/>
                <wp:positionH relativeFrom="margin">
                  <wp:align>left</wp:align>
                </wp:positionH>
                <wp:positionV relativeFrom="page">
                  <wp:posOffset>1933575</wp:posOffset>
                </wp:positionV>
                <wp:extent cx="2586355" cy="2295525"/>
                <wp:effectExtent l="0" t="0" r="444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6355" cy="2295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40DFF" w14:textId="4F01EF16" w:rsidR="002D6AFD" w:rsidRPr="003E1C74" w:rsidRDefault="002D6AFD" w:rsidP="00CD21C9">
                            <w:pPr>
                              <w:spacing w:line="240" w:lineRule="auto"/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353B9E" id="Text Box 3" o:spid="_x0000_s1027" type="#_x0000_t202" alt="Prostor za vnos naslovnika&#10;" style="position:absolute;left:0;text-align:left;margin-left:0;margin-top:152.25pt;width:203.65pt;height:180.75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" o:allowoverlap="f" filled="f" stroked="f">
                <v:textbox inset="0,0,0,0">
                  <w:txbxContent>
                    <w:p w14:paraId="71240DFF" w14:textId="4F01EF16" w:rsidR="002D6AFD" w:rsidRPr="003E1C74" w:rsidRDefault="002D6AFD" w:rsidP="00CD21C9">
                      <w:pPr>
                        <w:spacing w:line="240" w:lineRule="auto"/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 xml:space="preserve"> </w:t>
                      </w: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FA3CD3">
        <w:t xml:space="preserve">Številka: </w:t>
      </w:r>
      <w:r w:rsidR="007D75CF" w:rsidRPr="00FA3CD3">
        <w:tab/>
      </w:r>
      <w:r w:rsidRPr="00840B75">
        <w:t>007-</w:t>
      </w:r>
      <w:r w:rsidR="002E4BA6">
        <w:t>475</w:t>
      </w:r>
      <w:r w:rsidRPr="00840B75">
        <w:t>/202</w:t>
      </w:r>
      <w:r w:rsidR="002E4BA6">
        <w:t>2</w:t>
      </w:r>
      <w:r>
        <w:t>/1</w:t>
      </w:r>
      <w:r w:rsidRPr="00840B75">
        <w:t xml:space="preserve"> (134-01)</w:t>
      </w:r>
    </w:p>
    <w:p w14:paraId="0386F585" w14:textId="56A5ED3C" w:rsidR="007D75CF" w:rsidRPr="00FA3CD3" w:rsidRDefault="00C250D5" w:rsidP="00F0742F">
      <w:pPr>
        <w:pStyle w:val="datumtevilka"/>
        <w:spacing w:line="240" w:lineRule="auto"/>
        <w:jc w:val="both"/>
      </w:pPr>
      <w:r w:rsidRPr="00FA3CD3">
        <w:t xml:space="preserve">Datum: </w:t>
      </w:r>
      <w:r w:rsidRPr="00FA3CD3">
        <w:tab/>
      </w:r>
      <w:r w:rsidR="002E4BA6">
        <w:t>23. 12</w:t>
      </w:r>
      <w:r w:rsidR="001F4DDE">
        <w:t>. 202</w:t>
      </w:r>
      <w:r w:rsidR="002E4BA6">
        <w:t>2</w:t>
      </w:r>
      <w:r w:rsidR="001F4DDE">
        <w:t xml:space="preserve"> </w:t>
      </w:r>
    </w:p>
    <w:p w14:paraId="6B85A8B6" w14:textId="77777777" w:rsidR="007D75CF" w:rsidRPr="00FA3CD3" w:rsidRDefault="007D75CF" w:rsidP="00F0742F">
      <w:pPr>
        <w:spacing w:line="240" w:lineRule="auto"/>
        <w:jc w:val="both"/>
        <w:rPr>
          <w:lang w:val="sl-SI"/>
        </w:rPr>
      </w:pPr>
    </w:p>
    <w:p w14:paraId="7AC26635" w14:textId="77777777" w:rsidR="00840B75" w:rsidRPr="00972D07" w:rsidRDefault="00840B75" w:rsidP="00840B75">
      <w:pPr>
        <w:spacing w:line="276" w:lineRule="auto"/>
        <w:rPr>
          <w:szCs w:val="20"/>
          <w:lang w:val="sl-SI"/>
        </w:rPr>
      </w:pPr>
    </w:p>
    <w:p w14:paraId="0EEBC334" w14:textId="06EB3127" w:rsidR="00840B75" w:rsidRDefault="00840B75" w:rsidP="00840B75">
      <w:pPr>
        <w:pStyle w:val="Naslovpredpisa"/>
        <w:ind w:left="851" w:hanging="851"/>
        <w:jc w:val="both"/>
        <w:rPr>
          <w:szCs w:val="20"/>
          <w:lang w:val="sl-SI"/>
        </w:rPr>
      </w:pPr>
      <w:r w:rsidRPr="00972D07">
        <w:rPr>
          <w:sz w:val="20"/>
          <w:szCs w:val="20"/>
          <w:lang w:val="sl-SI"/>
        </w:rPr>
        <w:t xml:space="preserve">Zadeva: </w:t>
      </w:r>
      <w:r w:rsidR="00F521EA">
        <w:rPr>
          <w:sz w:val="20"/>
          <w:szCs w:val="20"/>
          <w:lang w:val="sl-SI"/>
        </w:rPr>
        <w:t>Osnutek</w:t>
      </w:r>
      <w:r w:rsidRPr="00972D07">
        <w:rPr>
          <w:sz w:val="20"/>
          <w:szCs w:val="20"/>
          <w:lang w:val="sl-SI"/>
        </w:rPr>
        <w:t xml:space="preserve"> Pravilnika o </w:t>
      </w:r>
      <w:r>
        <w:rPr>
          <w:sz w:val="20"/>
          <w:szCs w:val="20"/>
          <w:lang w:val="sl-SI"/>
        </w:rPr>
        <w:t>spremembah in dopolnitvah Pravilnika za izvajanje Zakona o orožju (EVA 202</w:t>
      </w:r>
      <w:r w:rsidR="002E4BA6">
        <w:rPr>
          <w:sz w:val="20"/>
          <w:szCs w:val="20"/>
          <w:lang w:val="sl-SI"/>
        </w:rPr>
        <w:t>2</w:t>
      </w:r>
      <w:r>
        <w:rPr>
          <w:sz w:val="20"/>
          <w:szCs w:val="20"/>
          <w:lang w:val="sl-SI"/>
        </w:rPr>
        <w:t>-1711-00</w:t>
      </w:r>
      <w:r w:rsidR="002E4BA6">
        <w:rPr>
          <w:sz w:val="20"/>
          <w:szCs w:val="20"/>
          <w:lang w:val="sl-SI"/>
        </w:rPr>
        <w:t>42</w:t>
      </w:r>
      <w:r>
        <w:rPr>
          <w:sz w:val="20"/>
          <w:szCs w:val="20"/>
          <w:lang w:val="sl-SI"/>
        </w:rPr>
        <w:t>)</w:t>
      </w:r>
    </w:p>
    <w:p w14:paraId="05AC59A4" w14:textId="552BB88D" w:rsidR="00840B75" w:rsidRDefault="00840B75" w:rsidP="00840B75">
      <w:pPr>
        <w:pStyle w:val="ZADEVA"/>
        <w:spacing w:line="276" w:lineRule="auto"/>
        <w:jc w:val="both"/>
        <w:rPr>
          <w:szCs w:val="20"/>
          <w:lang w:val="sl-SI"/>
        </w:rPr>
      </w:pPr>
      <w:r w:rsidRPr="00972D07">
        <w:rPr>
          <w:szCs w:val="20"/>
          <w:lang w:val="sl-SI"/>
        </w:rPr>
        <w:tab/>
      </w:r>
    </w:p>
    <w:p w14:paraId="0953EE44" w14:textId="77777777" w:rsidR="002E4BA6" w:rsidRPr="00972D07" w:rsidRDefault="002E4BA6" w:rsidP="00840B75">
      <w:pPr>
        <w:pStyle w:val="ZADEVA"/>
        <w:spacing w:line="276" w:lineRule="auto"/>
        <w:jc w:val="both"/>
        <w:rPr>
          <w:szCs w:val="20"/>
          <w:lang w:val="sl-SI"/>
        </w:rPr>
      </w:pPr>
    </w:p>
    <w:p w14:paraId="1FE66DF0" w14:textId="170950D7" w:rsidR="002E4BA6" w:rsidRPr="002E4BA6" w:rsidRDefault="00840B75" w:rsidP="002E4BA6">
      <w:pPr>
        <w:jc w:val="both"/>
        <w:rPr>
          <w:rFonts w:cs="Arial"/>
          <w:iCs/>
          <w:szCs w:val="20"/>
          <w:lang w:val="sl-SI" w:eastAsia="sl-SI"/>
        </w:rPr>
      </w:pPr>
      <w:r w:rsidRPr="002E4BA6">
        <w:rPr>
          <w:rFonts w:cs="Arial"/>
          <w:szCs w:val="20"/>
          <w:lang w:val="sl-SI"/>
        </w:rPr>
        <w:t xml:space="preserve">V prilogi vam </w:t>
      </w:r>
      <w:r w:rsidR="002E4BA6" w:rsidRPr="002E4BA6">
        <w:rPr>
          <w:rFonts w:cs="Arial"/>
          <w:szCs w:val="20"/>
          <w:lang w:val="sl-SI"/>
        </w:rPr>
        <w:t xml:space="preserve">v pregled </w:t>
      </w:r>
      <w:r w:rsidRPr="002E4BA6">
        <w:rPr>
          <w:rFonts w:cs="Arial"/>
          <w:szCs w:val="20"/>
          <w:lang w:val="sl-SI"/>
        </w:rPr>
        <w:t>posredujemo osnutek Pravilnika o spremembah in dopolnitvah Pravilnika za izvajanje Zakona o orožju. Spremembe in dopolnitve pravilnik</w:t>
      </w:r>
      <w:r w:rsidR="002E4BA6" w:rsidRPr="002E4BA6">
        <w:rPr>
          <w:rFonts w:cs="Arial"/>
          <w:szCs w:val="20"/>
          <w:lang w:val="sl-SI"/>
        </w:rPr>
        <w:t>a</w:t>
      </w:r>
      <w:r w:rsidRPr="002E4BA6">
        <w:rPr>
          <w:rFonts w:cs="Arial"/>
          <w:szCs w:val="20"/>
          <w:lang w:val="sl-SI"/>
        </w:rPr>
        <w:t xml:space="preserve"> so potrebne </w:t>
      </w:r>
      <w:r w:rsidR="002E4BA6" w:rsidRPr="002E4BA6">
        <w:rPr>
          <w:rFonts w:cs="Arial"/>
          <w:szCs w:val="20"/>
          <w:lang w:val="sl-SI"/>
        </w:rPr>
        <w:t xml:space="preserve">predvsem </w:t>
      </w:r>
      <w:r w:rsidRPr="002E4BA6">
        <w:rPr>
          <w:rFonts w:cs="Arial"/>
          <w:szCs w:val="20"/>
          <w:lang w:val="sl-SI"/>
        </w:rPr>
        <w:t>zaradi</w:t>
      </w:r>
      <w:r w:rsidR="002E4BA6" w:rsidRPr="002E4BA6">
        <w:rPr>
          <w:rFonts w:cs="Arial"/>
          <w:szCs w:val="20"/>
          <w:lang w:val="sl-SI"/>
        </w:rPr>
        <w:t xml:space="preserve"> spremembe Zakona o orožju z Zakonom za zmanjšanje neenakosti in škodljivih posegov politike ter zagotavljanje spoštovanja pravne države (ZZNŠPP). Z ZZNŠPP se je iz naslova 17.a člena Zakona o orožju ter prvega in drugega odstavka te določbe črtalo orožje iz 8.a točke kategorije ter črtala se je upravičenost posameznikov- športnih strelcev, da lahko pridobijo orožje iz 6.a in 7. točke kategorije A, če so člani strelskih organizacij, ki imajo status nevladne organizacije v javnem interesu na področju obrambe.</w:t>
      </w:r>
    </w:p>
    <w:p w14:paraId="19F98D73" w14:textId="77777777" w:rsidR="00840B75" w:rsidRPr="00F521EA" w:rsidRDefault="00840B75" w:rsidP="002E4BA6">
      <w:pPr>
        <w:rPr>
          <w:szCs w:val="20"/>
          <w:lang w:val="sl-SI"/>
        </w:rPr>
      </w:pPr>
    </w:p>
    <w:p w14:paraId="15B431FF" w14:textId="6561E6C4" w:rsidR="00840B75" w:rsidRPr="00F521EA" w:rsidRDefault="00840B75" w:rsidP="002E4BA6">
      <w:pPr>
        <w:jc w:val="both"/>
        <w:rPr>
          <w:rFonts w:cs="Arial"/>
          <w:color w:val="000000"/>
          <w:szCs w:val="20"/>
          <w:lang w:val="sl-SI"/>
        </w:rPr>
      </w:pPr>
      <w:r w:rsidRPr="00F521EA">
        <w:rPr>
          <w:rFonts w:cs="Arial"/>
          <w:szCs w:val="20"/>
          <w:lang w:val="sl-SI"/>
        </w:rPr>
        <w:t xml:space="preserve">Prosimo vas, da nam morebitne pripombe pošljete najkasneje do </w:t>
      </w:r>
      <w:r w:rsidR="002E4BA6">
        <w:rPr>
          <w:rFonts w:cs="Arial"/>
          <w:szCs w:val="20"/>
          <w:lang w:val="sl-SI"/>
        </w:rPr>
        <w:t>četrtka</w:t>
      </w:r>
      <w:r w:rsidRPr="00F521EA">
        <w:rPr>
          <w:rFonts w:cs="Arial"/>
          <w:szCs w:val="20"/>
          <w:lang w:val="sl-SI"/>
        </w:rPr>
        <w:t xml:space="preserve">, </w:t>
      </w:r>
      <w:r w:rsidR="002E4BA6">
        <w:rPr>
          <w:rFonts w:cs="Arial"/>
          <w:szCs w:val="20"/>
          <w:lang w:val="sl-SI"/>
        </w:rPr>
        <w:t>5. 1. 2023</w:t>
      </w:r>
      <w:r w:rsidRPr="00F521EA">
        <w:rPr>
          <w:rFonts w:cs="Arial"/>
          <w:szCs w:val="20"/>
          <w:lang w:val="sl-SI"/>
        </w:rPr>
        <w:t xml:space="preserve">. </w:t>
      </w:r>
    </w:p>
    <w:p w14:paraId="2F40EAB2" w14:textId="77777777" w:rsidR="00840B75" w:rsidRDefault="00840B75" w:rsidP="00840B75">
      <w:pPr>
        <w:spacing w:line="276" w:lineRule="auto"/>
        <w:rPr>
          <w:szCs w:val="20"/>
          <w:lang w:val="sl-SI"/>
        </w:rPr>
      </w:pPr>
    </w:p>
    <w:p w14:paraId="6878873A" w14:textId="77777777" w:rsidR="00840B75" w:rsidRPr="00972D07" w:rsidRDefault="00840B75" w:rsidP="00840B75">
      <w:pPr>
        <w:spacing w:line="276" w:lineRule="auto"/>
        <w:rPr>
          <w:szCs w:val="20"/>
          <w:lang w:val="sl-SI"/>
        </w:rPr>
      </w:pPr>
      <w:r w:rsidRPr="00972D07">
        <w:rPr>
          <w:szCs w:val="20"/>
          <w:lang w:val="sl-SI"/>
        </w:rPr>
        <w:t>S spoštovanjem,</w:t>
      </w:r>
    </w:p>
    <w:p w14:paraId="72E8B0BB" w14:textId="4D45C1C3" w:rsidR="00840B75" w:rsidRDefault="00840B75" w:rsidP="00840B75">
      <w:pPr>
        <w:spacing w:line="276" w:lineRule="auto"/>
        <w:rPr>
          <w:szCs w:val="20"/>
          <w:lang w:val="sl-SI"/>
        </w:rPr>
      </w:pPr>
    </w:p>
    <w:p w14:paraId="08273AEC" w14:textId="77777777" w:rsidR="002E4BA6" w:rsidRPr="00972D07" w:rsidRDefault="002E4BA6" w:rsidP="00840B75">
      <w:pPr>
        <w:spacing w:line="276" w:lineRule="auto"/>
        <w:rPr>
          <w:szCs w:val="20"/>
          <w:lang w:val="sl-SI"/>
        </w:rPr>
      </w:pPr>
    </w:p>
    <w:p w14:paraId="63D0EF04" w14:textId="77777777" w:rsidR="00840B75" w:rsidRDefault="00840B75" w:rsidP="00840B75">
      <w:pPr>
        <w:spacing w:line="276" w:lineRule="auto"/>
        <w:rPr>
          <w:szCs w:val="20"/>
          <w:lang w:val="sl-SI"/>
        </w:rPr>
      </w:pPr>
    </w:p>
    <w:p w14:paraId="616E5AAC" w14:textId="77DED31A" w:rsidR="00840B75" w:rsidRPr="00972D07" w:rsidRDefault="00840B75" w:rsidP="00840B75">
      <w:pPr>
        <w:pStyle w:val="podpisi"/>
        <w:spacing w:line="276" w:lineRule="auto"/>
        <w:rPr>
          <w:szCs w:val="20"/>
          <w:lang w:val="sl-SI"/>
        </w:rPr>
      </w:pPr>
      <w:r w:rsidRPr="00972D07">
        <w:rPr>
          <w:szCs w:val="20"/>
          <w:lang w:val="sl-SI"/>
        </w:rPr>
        <w:t>Pripravila:</w:t>
      </w:r>
      <w:r w:rsidRPr="00972D07">
        <w:rPr>
          <w:szCs w:val="20"/>
          <w:lang w:val="sl-SI"/>
        </w:rPr>
        <w:tab/>
      </w:r>
      <w:r w:rsidRPr="00972D07">
        <w:rPr>
          <w:szCs w:val="20"/>
          <w:lang w:val="sl-SI"/>
        </w:rPr>
        <w:tab/>
      </w:r>
      <w:r w:rsidRPr="00972D07">
        <w:rPr>
          <w:szCs w:val="20"/>
          <w:lang w:val="sl-SI"/>
        </w:rPr>
        <w:tab/>
      </w:r>
      <w:r w:rsidR="002E4BA6">
        <w:rPr>
          <w:szCs w:val="20"/>
          <w:lang w:val="sl-SI"/>
        </w:rPr>
        <w:t>Aleš Jerman</w:t>
      </w:r>
    </w:p>
    <w:p w14:paraId="619959BD" w14:textId="7F2F8BFB" w:rsidR="00840B75" w:rsidRPr="00972D07" w:rsidRDefault="00840B75" w:rsidP="00840B75">
      <w:pPr>
        <w:pStyle w:val="podpisi"/>
        <w:spacing w:line="276" w:lineRule="auto"/>
        <w:rPr>
          <w:szCs w:val="20"/>
          <w:lang w:val="sl-SI"/>
        </w:rPr>
      </w:pPr>
      <w:r>
        <w:rPr>
          <w:szCs w:val="20"/>
          <w:lang w:val="sl-SI"/>
        </w:rPr>
        <w:t>Kristina Magajna Miklavčič</w:t>
      </w:r>
      <w:r w:rsidRPr="00972D07">
        <w:rPr>
          <w:szCs w:val="20"/>
          <w:lang w:val="sl-SI"/>
        </w:rPr>
        <w:tab/>
      </w:r>
      <w:r w:rsidRPr="00972D07">
        <w:rPr>
          <w:szCs w:val="20"/>
          <w:lang w:val="sl-SI"/>
        </w:rPr>
        <w:tab/>
      </w:r>
      <w:r w:rsidRPr="00972D07">
        <w:rPr>
          <w:szCs w:val="20"/>
          <w:lang w:val="sl-SI"/>
        </w:rPr>
        <w:tab/>
      </w:r>
      <w:proofErr w:type="spellStart"/>
      <w:r>
        <w:rPr>
          <w:szCs w:val="20"/>
          <w:lang w:val="sl-SI"/>
        </w:rPr>
        <w:t>v.d</w:t>
      </w:r>
      <w:proofErr w:type="spellEnd"/>
      <w:r>
        <w:rPr>
          <w:szCs w:val="20"/>
          <w:lang w:val="sl-SI"/>
        </w:rPr>
        <w:t xml:space="preserve">. </w:t>
      </w:r>
      <w:r w:rsidRPr="00972D07">
        <w:rPr>
          <w:szCs w:val="20"/>
          <w:lang w:val="sl-SI"/>
        </w:rPr>
        <w:t>generaln</w:t>
      </w:r>
      <w:r>
        <w:rPr>
          <w:szCs w:val="20"/>
          <w:lang w:val="sl-SI"/>
        </w:rPr>
        <w:t>e</w:t>
      </w:r>
      <w:r w:rsidR="002E4BA6">
        <w:rPr>
          <w:szCs w:val="20"/>
          <w:lang w:val="sl-SI"/>
        </w:rPr>
        <w:t>ga</w:t>
      </w:r>
      <w:r w:rsidRPr="00972D07">
        <w:rPr>
          <w:szCs w:val="20"/>
          <w:lang w:val="sl-SI"/>
        </w:rPr>
        <w:t xml:space="preserve"> direktor</w:t>
      </w:r>
      <w:r w:rsidR="002E4BA6">
        <w:rPr>
          <w:szCs w:val="20"/>
          <w:lang w:val="sl-SI"/>
        </w:rPr>
        <w:t>ja</w:t>
      </w:r>
      <w:r w:rsidRPr="00972D07">
        <w:rPr>
          <w:szCs w:val="20"/>
          <w:lang w:val="sl-SI"/>
        </w:rPr>
        <w:t xml:space="preserve"> </w:t>
      </w:r>
    </w:p>
    <w:p w14:paraId="53149F05" w14:textId="10E27213" w:rsidR="00840B75" w:rsidRPr="00972D07" w:rsidRDefault="00840B75" w:rsidP="00840B75">
      <w:pPr>
        <w:pStyle w:val="podpisi"/>
        <w:spacing w:line="276" w:lineRule="auto"/>
        <w:rPr>
          <w:szCs w:val="20"/>
          <w:lang w:val="sl-SI"/>
        </w:rPr>
      </w:pPr>
      <w:r>
        <w:rPr>
          <w:szCs w:val="20"/>
          <w:lang w:val="sl-SI"/>
        </w:rPr>
        <w:t>sekretarka</w:t>
      </w:r>
      <w:r w:rsidRPr="00972D07">
        <w:rPr>
          <w:szCs w:val="20"/>
          <w:lang w:val="sl-SI"/>
        </w:rPr>
        <w:tab/>
      </w:r>
      <w:r w:rsidRPr="00972D07">
        <w:rPr>
          <w:szCs w:val="20"/>
          <w:lang w:val="sl-SI"/>
        </w:rPr>
        <w:tab/>
      </w:r>
      <w:r w:rsidRPr="00972D07">
        <w:rPr>
          <w:szCs w:val="20"/>
          <w:lang w:val="sl-SI"/>
        </w:rPr>
        <w:tab/>
        <w:t>sekretar</w:t>
      </w:r>
    </w:p>
    <w:p w14:paraId="59256A37" w14:textId="77777777" w:rsidR="00840B75" w:rsidRPr="00972D07" w:rsidRDefault="00840B75" w:rsidP="00840B75">
      <w:pPr>
        <w:pStyle w:val="podpisi"/>
        <w:spacing w:line="276" w:lineRule="auto"/>
        <w:rPr>
          <w:szCs w:val="20"/>
          <w:lang w:val="sl-SI"/>
        </w:rPr>
      </w:pPr>
    </w:p>
    <w:p w14:paraId="57B7FF95" w14:textId="5A3EEC56" w:rsidR="00840B75" w:rsidRDefault="00840B75" w:rsidP="00840B75">
      <w:pPr>
        <w:pStyle w:val="podpisi"/>
        <w:spacing w:line="276" w:lineRule="auto"/>
        <w:rPr>
          <w:lang w:val="sl-SI"/>
        </w:rPr>
      </w:pPr>
    </w:p>
    <w:p w14:paraId="3AFD8A3E" w14:textId="77777777" w:rsidR="002E4BA6" w:rsidRDefault="002E4BA6" w:rsidP="00840B75">
      <w:pPr>
        <w:pStyle w:val="podpisi"/>
        <w:spacing w:line="276" w:lineRule="auto"/>
        <w:rPr>
          <w:lang w:val="sl-SI"/>
        </w:rPr>
      </w:pPr>
    </w:p>
    <w:p w14:paraId="48D4D1A4" w14:textId="77777777" w:rsidR="00840B75" w:rsidRDefault="00840B75" w:rsidP="00840B75">
      <w:pPr>
        <w:pStyle w:val="podpisi"/>
        <w:spacing w:line="276" w:lineRule="auto"/>
        <w:rPr>
          <w:lang w:val="sl-SI"/>
        </w:rPr>
      </w:pPr>
      <w:r>
        <w:rPr>
          <w:lang w:val="sl-SI"/>
        </w:rPr>
        <w:t>Priloga:</w:t>
      </w:r>
    </w:p>
    <w:p w14:paraId="277B6A9A" w14:textId="48129BE4" w:rsidR="00840B75" w:rsidRDefault="00840B75" w:rsidP="00840B75">
      <w:pPr>
        <w:pStyle w:val="podpisi"/>
        <w:spacing w:line="276" w:lineRule="auto"/>
        <w:rPr>
          <w:lang w:val="sl-SI"/>
        </w:rPr>
      </w:pPr>
      <w:r>
        <w:rPr>
          <w:lang w:val="sl-SI"/>
        </w:rPr>
        <w:t xml:space="preserve">- </w:t>
      </w:r>
      <w:r w:rsidR="00F521EA">
        <w:rPr>
          <w:lang w:val="sl-SI"/>
        </w:rPr>
        <w:t>osnutek</w:t>
      </w:r>
      <w:r>
        <w:rPr>
          <w:lang w:val="sl-SI"/>
        </w:rPr>
        <w:t xml:space="preserve"> pravilnika</w:t>
      </w:r>
    </w:p>
    <w:p w14:paraId="44B5709C" w14:textId="77777777" w:rsidR="00840B75" w:rsidRDefault="00840B75" w:rsidP="00840B75">
      <w:pPr>
        <w:pStyle w:val="podpisi"/>
        <w:spacing w:line="276" w:lineRule="auto"/>
        <w:rPr>
          <w:lang w:val="sl-SI"/>
        </w:rPr>
      </w:pPr>
    </w:p>
    <w:p w14:paraId="7FADE244" w14:textId="77777777" w:rsidR="00840B75" w:rsidRDefault="00840B75" w:rsidP="00840B75">
      <w:pPr>
        <w:pStyle w:val="podpisi"/>
        <w:spacing w:line="276" w:lineRule="auto"/>
        <w:rPr>
          <w:lang w:val="sl-SI"/>
        </w:rPr>
      </w:pPr>
    </w:p>
    <w:p w14:paraId="4CCE437D" w14:textId="77777777" w:rsidR="00840B75" w:rsidRDefault="00840B75" w:rsidP="00840B75">
      <w:pPr>
        <w:pStyle w:val="podpisi"/>
        <w:spacing w:line="276" w:lineRule="auto"/>
        <w:rPr>
          <w:lang w:val="sl-SI"/>
        </w:rPr>
      </w:pPr>
      <w:r>
        <w:rPr>
          <w:lang w:val="sl-SI"/>
        </w:rPr>
        <w:t>Poslati:</w:t>
      </w:r>
    </w:p>
    <w:p w14:paraId="1FFFE4C2" w14:textId="77777777" w:rsidR="00840B75" w:rsidRDefault="00840B75" w:rsidP="00840B75">
      <w:pPr>
        <w:pStyle w:val="podpisi"/>
        <w:numPr>
          <w:ilvl w:val="0"/>
          <w:numId w:val="6"/>
        </w:numPr>
        <w:tabs>
          <w:tab w:val="clear" w:pos="3402"/>
          <w:tab w:val="left" w:pos="142"/>
        </w:tabs>
        <w:spacing w:line="276" w:lineRule="auto"/>
        <w:ind w:hanging="720"/>
        <w:rPr>
          <w:lang w:val="sl-SI"/>
        </w:rPr>
      </w:pPr>
      <w:r>
        <w:rPr>
          <w:lang w:val="sl-SI"/>
        </w:rPr>
        <w:t>naslovnikom – elektronsko.</w:t>
      </w:r>
    </w:p>
    <w:p w14:paraId="36F7B1DB" w14:textId="77777777" w:rsidR="00840B75" w:rsidRPr="00AA4B84" w:rsidRDefault="00840B75" w:rsidP="00840B75"/>
    <w:p w14:paraId="431F4F62" w14:textId="26AC10D3" w:rsidR="007D75CF" w:rsidRPr="00FA3CD3" w:rsidRDefault="007D75CF" w:rsidP="00F0742F">
      <w:pPr>
        <w:pStyle w:val="podpisi"/>
        <w:spacing w:line="240" w:lineRule="auto"/>
        <w:jc w:val="both"/>
        <w:rPr>
          <w:szCs w:val="20"/>
          <w:lang w:val="sl-SI"/>
        </w:rPr>
      </w:pPr>
    </w:p>
    <w:sectPr w:rsidR="007D75CF" w:rsidRPr="00FA3CD3" w:rsidSect="001624FF">
      <w:headerReference w:type="default" r:id="rId15"/>
      <w:headerReference w:type="first" r:id="rId16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B0DBA5" w16cex:dateUtc="2021-01-19T03:16:00Z"/>
  <w16cex:commentExtensible w16cex:durableId="23B0E0F2" w16cex:dateUtc="2021-01-19T0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9C6058D" w16cid:durableId="23B0DBA5"/>
  <w16cid:commentId w16cid:paraId="5564DB17" w16cid:durableId="23B0E0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BDCC8C" w14:textId="77777777" w:rsidR="00D964E3" w:rsidRDefault="00D964E3">
      <w:r>
        <w:separator/>
      </w:r>
    </w:p>
  </w:endnote>
  <w:endnote w:type="continuationSeparator" w:id="0">
    <w:p w14:paraId="6BB08A09" w14:textId="77777777" w:rsidR="00D964E3" w:rsidRDefault="00D96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97E0B5" w14:textId="77777777" w:rsidR="00D964E3" w:rsidRDefault="00D964E3">
      <w:r>
        <w:separator/>
      </w:r>
    </w:p>
  </w:footnote>
  <w:footnote w:type="continuationSeparator" w:id="0">
    <w:p w14:paraId="3F8621AE" w14:textId="77777777" w:rsidR="00D964E3" w:rsidRDefault="00D964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B851E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1DD2E8" w14:textId="77777777" w:rsidR="0097151E" w:rsidRPr="008F3500" w:rsidRDefault="0097151E" w:rsidP="009715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0723DA7F" wp14:editId="0581DF74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3053080" cy="532765"/>
          <wp:effectExtent l="0" t="0" r="0" b="0"/>
          <wp:wrapNone/>
          <wp:docPr id="26" name="Slika 26" descr="DUN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DUN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3080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2662A26" wp14:editId="046BD8D0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F197B9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4" o:spid="_x0000_s1026" type="#_x0000_t32" style="position:absolute;margin-left:-36.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g1w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s9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JVmDXA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>
      <w:rPr>
        <w:rFonts w:cs="Arial"/>
        <w:sz w:val="16"/>
        <w:lang w:val="sl-SI"/>
      </w:rPr>
      <w:t>Štefanova ulica 2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1501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01 428 44 65</w:t>
    </w:r>
  </w:p>
  <w:p w14:paraId="1D30BF5D" w14:textId="77777777" w:rsidR="0097151E" w:rsidRPr="008F3500" w:rsidRDefault="0097151E" w:rsidP="009715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gp.mnz@gov.si</w:t>
    </w:r>
  </w:p>
  <w:p w14:paraId="722A0549" w14:textId="77777777" w:rsidR="0097151E" w:rsidRPr="008F3500" w:rsidRDefault="0097151E" w:rsidP="009715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www.gov.si</w:t>
    </w:r>
  </w:p>
  <w:p w14:paraId="5119ABB1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EE128D"/>
    <w:multiLevelType w:val="hybridMultilevel"/>
    <w:tmpl w:val="0D6EBAC8"/>
    <w:lvl w:ilvl="0" w:tplc="BDF4CBE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433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F7D"/>
    <w:rsid w:val="00011647"/>
    <w:rsid w:val="00023A88"/>
    <w:rsid w:val="00024B22"/>
    <w:rsid w:val="00057D53"/>
    <w:rsid w:val="0007650B"/>
    <w:rsid w:val="00083DF8"/>
    <w:rsid w:val="000A265A"/>
    <w:rsid w:val="000A7238"/>
    <w:rsid w:val="000B072B"/>
    <w:rsid w:val="000B0D91"/>
    <w:rsid w:val="000D329E"/>
    <w:rsid w:val="000D7703"/>
    <w:rsid w:val="000E0D3F"/>
    <w:rsid w:val="000F19A0"/>
    <w:rsid w:val="000F1A63"/>
    <w:rsid w:val="000F32E6"/>
    <w:rsid w:val="00120B04"/>
    <w:rsid w:val="001338DE"/>
    <w:rsid w:val="001357B2"/>
    <w:rsid w:val="00156A88"/>
    <w:rsid w:val="001617BF"/>
    <w:rsid w:val="00161ED3"/>
    <w:rsid w:val="001624FF"/>
    <w:rsid w:val="00166D59"/>
    <w:rsid w:val="0016722E"/>
    <w:rsid w:val="0017478F"/>
    <w:rsid w:val="001B45FF"/>
    <w:rsid w:val="001B5C50"/>
    <w:rsid w:val="001B7922"/>
    <w:rsid w:val="001F08E8"/>
    <w:rsid w:val="001F4DDE"/>
    <w:rsid w:val="00202A77"/>
    <w:rsid w:val="00203595"/>
    <w:rsid w:val="0021009D"/>
    <w:rsid w:val="0022419A"/>
    <w:rsid w:val="0022732A"/>
    <w:rsid w:val="00237BFA"/>
    <w:rsid w:val="00252F02"/>
    <w:rsid w:val="0025371D"/>
    <w:rsid w:val="00253AB6"/>
    <w:rsid w:val="00256331"/>
    <w:rsid w:val="00271CE5"/>
    <w:rsid w:val="00275694"/>
    <w:rsid w:val="00280F90"/>
    <w:rsid w:val="00282020"/>
    <w:rsid w:val="00297091"/>
    <w:rsid w:val="002A2B69"/>
    <w:rsid w:val="002B58A2"/>
    <w:rsid w:val="002B6B6D"/>
    <w:rsid w:val="002D6AFD"/>
    <w:rsid w:val="002E4BA6"/>
    <w:rsid w:val="002E6754"/>
    <w:rsid w:val="002E6A4D"/>
    <w:rsid w:val="002E757A"/>
    <w:rsid w:val="002F4B44"/>
    <w:rsid w:val="002F6BF6"/>
    <w:rsid w:val="002F6FE9"/>
    <w:rsid w:val="003151C5"/>
    <w:rsid w:val="00322FCE"/>
    <w:rsid w:val="00324492"/>
    <w:rsid w:val="00327758"/>
    <w:rsid w:val="003321CA"/>
    <w:rsid w:val="00335BF9"/>
    <w:rsid w:val="00341C92"/>
    <w:rsid w:val="003474E5"/>
    <w:rsid w:val="003636BF"/>
    <w:rsid w:val="0037025C"/>
    <w:rsid w:val="00371442"/>
    <w:rsid w:val="00383F1C"/>
    <w:rsid w:val="003845B4"/>
    <w:rsid w:val="00387B1A"/>
    <w:rsid w:val="00395DAC"/>
    <w:rsid w:val="003C5EE5"/>
    <w:rsid w:val="003D3D21"/>
    <w:rsid w:val="003E1C74"/>
    <w:rsid w:val="003F5FAC"/>
    <w:rsid w:val="003F7C40"/>
    <w:rsid w:val="00410738"/>
    <w:rsid w:val="00411515"/>
    <w:rsid w:val="0042393E"/>
    <w:rsid w:val="00443A52"/>
    <w:rsid w:val="00462005"/>
    <w:rsid w:val="00462848"/>
    <w:rsid w:val="004657EE"/>
    <w:rsid w:val="00474A06"/>
    <w:rsid w:val="004964A9"/>
    <w:rsid w:val="004A2CD4"/>
    <w:rsid w:val="004A45E6"/>
    <w:rsid w:val="004B70C5"/>
    <w:rsid w:val="004C42EE"/>
    <w:rsid w:val="004E296E"/>
    <w:rsid w:val="004F1D1A"/>
    <w:rsid w:val="00526246"/>
    <w:rsid w:val="00526F5F"/>
    <w:rsid w:val="00536AED"/>
    <w:rsid w:val="00551906"/>
    <w:rsid w:val="0055676B"/>
    <w:rsid w:val="00567106"/>
    <w:rsid w:val="00567498"/>
    <w:rsid w:val="00577A35"/>
    <w:rsid w:val="005A1B08"/>
    <w:rsid w:val="005C5421"/>
    <w:rsid w:val="005D372B"/>
    <w:rsid w:val="005D6F40"/>
    <w:rsid w:val="005E1D3C"/>
    <w:rsid w:val="005E25FD"/>
    <w:rsid w:val="005E4E87"/>
    <w:rsid w:val="005F1D61"/>
    <w:rsid w:val="006001D3"/>
    <w:rsid w:val="0060283A"/>
    <w:rsid w:val="00607275"/>
    <w:rsid w:val="00607835"/>
    <w:rsid w:val="00625864"/>
    <w:rsid w:val="00625AE6"/>
    <w:rsid w:val="00632253"/>
    <w:rsid w:val="006417BD"/>
    <w:rsid w:val="00642714"/>
    <w:rsid w:val="006455CE"/>
    <w:rsid w:val="006462C6"/>
    <w:rsid w:val="00647311"/>
    <w:rsid w:val="00655841"/>
    <w:rsid w:val="00682B65"/>
    <w:rsid w:val="00682CFC"/>
    <w:rsid w:val="006967D9"/>
    <w:rsid w:val="006A06DF"/>
    <w:rsid w:val="006D02E6"/>
    <w:rsid w:val="006E4616"/>
    <w:rsid w:val="00707749"/>
    <w:rsid w:val="00722187"/>
    <w:rsid w:val="00733017"/>
    <w:rsid w:val="007351E9"/>
    <w:rsid w:val="00737BB0"/>
    <w:rsid w:val="00740A83"/>
    <w:rsid w:val="00742EF0"/>
    <w:rsid w:val="0076489A"/>
    <w:rsid w:val="00780F7D"/>
    <w:rsid w:val="00783310"/>
    <w:rsid w:val="007836A5"/>
    <w:rsid w:val="00795359"/>
    <w:rsid w:val="007A4A6D"/>
    <w:rsid w:val="007B59C5"/>
    <w:rsid w:val="007C0BBA"/>
    <w:rsid w:val="007C4288"/>
    <w:rsid w:val="007D1BCF"/>
    <w:rsid w:val="007D43F1"/>
    <w:rsid w:val="007D75CF"/>
    <w:rsid w:val="007E0440"/>
    <w:rsid w:val="007E141D"/>
    <w:rsid w:val="007E6B38"/>
    <w:rsid w:val="007E6DC5"/>
    <w:rsid w:val="007F79FD"/>
    <w:rsid w:val="008033C6"/>
    <w:rsid w:val="00814124"/>
    <w:rsid w:val="0081684A"/>
    <w:rsid w:val="00820DCE"/>
    <w:rsid w:val="00830E5D"/>
    <w:rsid w:val="00833A54"/>
    <w:rsid w:val="00840B75"/>
    <w:rsid w:val="00842A5C"/>
    <w:rsid w:val="008505DA"/>
    <w:rsid w:val="00860C3A"/>
    <w:rsid w:val="00862D21"/>
    <w:rsid w:val="0087579B"/>
    <w:rsid w:val="0088043C"/>
    <w:rsid w:val="00884889"/>
    <w:rsid w:val="008906C9"/>
    <w:rsid w:val="008A4643"/>
    <w:rsid w:val="008B102F"/>
    <w:rsid w:val="008B3AE4"/>
    <w:rsid w:val="008C5738"/>
    <w:rsid w:val="008D04F0"/>
    <w:rsid w:val="008D71EC"/>
    <w:rsid w:val="008D7A5C"/>
    <w:rsid w:val="008F0993"/>
    <w:rsid w:val="008F2E5E"/>
    <w:rsid w:val="008F3500"/>
    <w:rsid w:val="00924E3C"/>
    <w:rsid w:val="00931843"/>
    <w:rsid w:val="00931B1D"/>
    <w:rsid w:val="00937000"/>
    <w:rsid w:val="00941843"/>
    <w:rsid w:val="00956870"/>
    <w:rsid w:val="009612BB"/>
    <w:rsid w:val="0097151E"/>
    <w:rsid w:val="00991347"/>
    <w:rsid w:val="009B214E"/>
    <w:rsid w:val="009C740A"/>
    <w:rsid w:val="009D1C95"/>
    <w:rsid w:val="009F280B"/>
    <w:rsid w:val="009F61AF"/>
    <w:rsid w:val="00A125C5"/>
    <w:rsid w:val="00A14D98"/>
    <w:rsid w:val="00A2451C"/>
    <w:rsid w:val="00A43819"/>
    <w:rsid w:val="00A65EE7"/>
    <w:rsid w:val="00A70133"/>
    <w:rsid w:val="00A770A6"/>
    <w:rsid w:val="00A813B1"/>
    <w:rsid w:val="00A839DE"/>
    <w:rsid w:val="00A93DF5"/>
    <w:rsid w:val="00AA0661"/>
    <w:rsid w:val="00AA0DFD"/>
    <w:rsid w:val="00AB36C4"/>
    <w:rsid w:val="00AB4C61"/>
    <w:rsid w:val="00AC32B2"/>
    <w:rsid w:val="00AC5331"/>
    <w:rsid w:val="00AD06EF"/>
    <w:rsid w:val="00AD0940"/>
    <w:rsid w:val="00AE56CD"/>
    <w:rsid w:val="00AE6289"/>
    <w:rsid w:val="00AF131C"/>
    <w:rsid w:val="00AF7751"/>
    <w:rsid w:val="00B00F5D"/>
    <w:rsid w:val="00B13FF8"/>
    <w:rsid w:val="00B17141"/>
    <w:rsid w:val="00B2229F"/>
    <w:rsid w:val="00B3142C"/>
    <w:rsid w:val="00B31575"/>
    <w:rsid w:val="00B4118B"/>
    <w:rsid w:val="00B44769"/>
    <w:rsid w:val="00B603B3"/>
    <w:rsid w:val="00B6591A"/>
    <w:rsid w:val="00B80038"/>
    <w:rsid w:val="00B84C25"/>
    <w:rsid w:val="00B8547D"/>
    <w:rsid w:val="00B92639"/>
    <w:rsid w:val="00B96C50"/>
    <w:rsid w:val="00BA4CBB"/>
    <w:rsid w:val="00BE50D4"/>
    <w:rsid w:val="00C03AF4"/>
    <w:rsid w:val="00C057D0"/>
    <w:rsid w:val="00C113AC"/>
    <w:rsid w:val="00C20FAF"/>
    <w:rsid w:val="00C22ED9"/>
    <w:rsid w:val="00C250D5"/>
    <w:rsid w:val="00C2528E"/>
    <w:rsid w:val="00C26029"/>
    <w:rsid w:val="00C33F6A"/>
    <w:rsid w:val="00C35666"/>
    <w:rsid w:val="00C430AD"/>
    <w:rsid w:val="00C44018"/>
    <w:rsid w:val="00C47E1E"/>
    <w:rsid w:val="00C515FA"/>
    <w:rsid w:val="00C51DF3"/>
    <w:rsid w:val="00C5562E"/>
    <w:rsid w:val="00C83209"/>
    <w:rsid w:val="00C92898"/>
    <w:rsid w:val="00CA342C"/>
    <w:rsid w:val="00CA4340"/>
    <w:rsid w:val="00CA4B46"/>
    <w:rsid w:val="00CB2DBE"/>
    <w:rsid w:val="00CB47E1"/>
    <w:rsid w:val="00CC37B0"/>
    <w:rsid w:val="00CD21C9"/>
    <w:rsid w:val="00CE5238"/>
    <w:rsid w:val="00CE7514"/>
    <w:rsid w:val="00CE7598"/>
    <w:rsid w:val="00CF1C31"/>
    <w:rsid w:val="00CF4897"/>
    <w:rsid w:val="00D07C15"/>
    <w:rsid w:val="00D12993"/>
    <w:rsid w:val="00D248DE"/>
    <w:rsid w:val="00D26BF3"/>
    <w:rsid w:val="00D32A73"/>
    <w:rsid w:val="00D61DBF"/>
    <w:rsid w:val="00D8542D"/>
    <w:rsid w:val="00D868E1"/>
    <w:rsid w:val="00D92D35"/>
    <w:rsid w:val="00D964E3"/>
    <w:rsid w:val="00DA5288"/>
    <w:rsid w:val="00DA78C3"/>
    <w:rsid w:val="00DC6A71"/>
    <w:rsid w:val="00DD1097"/>
    <w:rsid w:val="00E0357D"/>
    <w:rsid w:val="00E1381E"/>
    <w:rsid w:val="00E37557"/>
    <w:rsid w:val="00E552C5"/>
    <w:rsid w:val="00E74E20"/>
    <w:rsid w:val="00EA68A6"/>
    <w:rsid w:val="00EB3CE8"/>
    <w:rsid w:val="00EB6365"/>
    <w:rsid w:val="00EC4881"/>
    <w:rsid w:val="00ED1C3E"/>
    <w:rsid w:val="00ED2D2C"/>
    <w:rsid w:val="00ED4EB7"/>
    <w:rsid w:val="00F002FA"/>
    <w:rsid w:val="00F0160E"/>
    <w:rsid w:val="00F0273B"/>
    <w:rsid w:val="00F05A7C"/>
    <w:rsid w:val="00F05D4A"/>
    <w:rsid w:val="00F0742F"/>
    <w:rsid w:val="00F240BB"/>
    <w:rsid w:val="00F35BE5"/>
    <w:rsid w:val="00F521EA"/>
    <w:rsid w:val="00F53A62"/>
    <w:rsid w:val="00F57FED"/>
    <w:rsid w:val="00F61DCF"/>
    <w:rsid w:val="00FA3CD3"/>
    <w:rsid w:val="00FB656A"/>
    <w:rsid w:val="00FC6774"/>
    <w:rsid w:val="00FD503C"/>
    <w:rsid w:val="00FE270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73D0473"/>
  <w15:chartTrackingRefBased/>
  <w15:docId w15:val="{476D21E9-99EA-4FD0-A2E4-56CCD32ED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2D6AF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93184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931843"/>
    <w:rPr>
      <w:rFonts w:ascii="Segoe UI" w:hAnsi="Segoe UI" w:cs="Segoe UI"/>
      <w:sz w:val="18"/>
      <w:szCs w:val="18"/>
      <w:lang w:val="en-US" w:eastAsia="en-US"/>
    </w:rPr>
  </w:style>
  <w:style w:type="paragraph" w:customStyle="1" w:styleId="CharZnakZnak">
    <w:name w:val="Char Znak Znak"/>
    <w:basedOn w:val="Navaden"/>
    <w:rsid w:val="00F002FA"/>
    <w:pPr>
      <w:spacing w:after="160" w:line="240" w:lineRule="exact"/>
    </w:pPr>
    <w:rPr>
      <w:rFonts w:ascii="Tahoma" w:hAnsi="Tahoma"/>
      <w:szCs w:val="20"/>
      <w:lang w:val="sl-SI"/>
    </w:rPr>
  </w:style>
  <w:style w:type="character" w:styleId="Pripombasklic">
    <w:name w:val="annotation reference"/>
    <w:basedOn w:val="Privzetapisavaodstavka"/>
    <w:rsid w:val="00083DF8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83DF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83DF8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083DF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083DF8"/>
    <w:rPr>
      <w:rFonts w:ascii="Arial" w:hAnsi="Arial"/>
      <w:b/>
      <w:bCs/>
      <w:lang w:val="en-US" w:eastAsia="en-US"/>
    </w:rPr>
  </w:style>
  <w:style w:type="character" w:customStyle="1" w:styleId="Naslov4Znak">
    <w:name w:val="Naslov 4 Znak"/>
    <w:basedOn w:val="Privzetapisavaodstavka"/>
    <w:link w:val="Naslov4"/>
    <w:semiHidden/>
    <w:rsid w:val="002D6AFD"/>
    <w:rPr>
      <w:rFonts w:asciiTheme="majorHAnsi" w:eastAsiaTheme="majorEastAsia" w:hAnsiTheme="majorHAnsi" w:cstheme="majorBidi"/>
      <w:i/>
      <w:iCs/>
      <w:color w:val="2E74B5" w:themeColor="accent1" w:themeShade="BF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840B75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840B75"/>
    <w:rPr>
      <w:rFonts w:ascii="Arial" w:hAnsi="Arial"/>
      <w:b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56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87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40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z.mnz@gov.si" TargetMode="External"/><Relationship Id="rId13" Type="http://schemas.openxmlformats.org/officeDocument/2006/relationships/hyperlink" Target="mailto:gp.policija@policija.si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microsoft.com/office/2016/09/relationships/commentsIds" Target="commentsIds.xml"/><Relationship Id="rId7" Type="http://schemas.openxmlformats.org/officeDocument/2006/relationships/hyperlink" Target="mailto:gp.mnz@gov.si" TargetMode="External"/><Relationship Id="rId12" Type="http://schemas.openxmlformats.org/officeDocument/2006/relationships/hyperlink" Target="mailto:inz.mnz@gov.si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p.mnz@gov.si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mailto:gradivagpu@policija.s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p.policija@policija.si" TargetMode="External"/><Relationship Id="rId14" Type="http://schemas.openxmlformats.org/officeDocument/2006/relationships/hyperlink" Target="mailto:gradivagpu@policija.si" TargetMode="External"/><Relationship Id="rId22" Type="http://schemas.microsoft.com/office/2018/08/relationships/commentsExtensible" Target="commentsExtensi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ribar\AppData\Local\Temp\DUNZ%20SZ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DUNZ SZO</Template>
  <TotalTime>1</TotalTime>
  <Pages>2</Pages>
  <Words>160</Words>
  <Characters>1004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MNZ RS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Hribar Matjaž</dc:creator>
  <cp:keywords/>
  <cp:lastModifiedBy>IK-SZO</cp:lastModifiedBy>
  <cp:revision>2</cp:revision>
  <cp:lastPrinted>2020-10-02T06:18:00Z</cp:lastPrinted>
  <dcterms:created xsi:type="dcterms:W3CDTF">2022-12-23T11:45:00Z</dcterms:created>
  <dcterms:modified xsi:type="dcterms:W3CDTF">2022-12-23T11:45:00Z</dcterms:modified>
</cp:coreProperties>
</file>