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5CF" w:rsidRPr="00202A77" w:rsidRDefault="00555D2D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1095375</wp:posOffset>
                </wp:positionH>
                <wp:positionV relativeFrom="page">
                  <wp:posOffset>1819274</wp:posOffset>
                </wp:positionV>
                <wp:extent cx="2520315" cy="1781175"/>
                <wp:effectExtent l="0" t="0" r="13335" b="952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78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114" w:rsidRDefault="00ED6114" w:rsidP="00ED6114">
                            <w:pPr>
                              <w:tabs>
                                <w:tab w:val="num" w:pos="720"/>
                              </w:tabs>
                              <w:spacing w:line="288" w:lineRule="auto"/>
                              <w:jc w:val="both"/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</w:pPr>
                            <w:r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  <w:t>IPP – MJU</w:t>
                            </w:r>
                          </w:p>
                          <w:p w:rsidR="00ED6114" w:rsidRDefault="00ED6114" w:rsidP="00ED6114">
                            <w:pPr>
                              <w:tabs>
                                <w:tab w:val="num" w:pos="720"/>
                              </w:tabs>
                              <w:spacing w:line="288" w:lineRule="auto"/>
                              <w:jc w:val="both"/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</w:pPr>
                            <w:r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  <w:t>IPP – MF</w:t>
                            </w:r>
                          </w:p>
                          <w:p w:rsidR="00ED6114" w:rsidRDefault="00ED6114" w:rsidP="00ED6114">
                            <w:pPr>
                              <w:tabs>
                                <w:tab w:val="num" w:pos="720"/>
                              </w:tabs>
                              <w:spacing w:line="288" w:lineRule="auto"/>
                              <w:jc w:val="both"/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</w:pPr>
                            <w:r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  <w:t>IPP – SVZ</w:t>
                            </w:r>
                          </w:p>
                          <w:p w:rsidR="00ED6114" w:rsidRDefault="00ED6114" w:rsidP="00ED6114">
                            <w:pPr>
                              <w:tabs>
                                <w:tab w:val="num" w:pos="720"/>
                              </w:tabs>
                              <w:spacing w:line="288" w:lineRule="auto"/>
                              <w:jc w:val="both"/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</w:pPr>
                            <w:r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  <w:t>IPP – MOP</w:t>
                            </w:r>
                          </w:p>
                          <w:p w:rsidR="00ED6114" w:rsidRDefault="00ED6114" w:rsidP="00ED6114">
                            <w:pPr>
                              <w:tabs>
                                <w:tab w:val="num" w:pos="720"/>
                              </w:tabs>
                              <w:spacing w:line="288" w:lineRule="auto"/>
                              <w:jc w:val="both"/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</w:pPr>
                            <w:r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  <w:t>IPP – MI</w:t>
                            </w:r>
                          </w:p>
                          <w:p w:rsidR="00ED6114" w:rsidRDefault="00ED6114" w:rsidP="00ED6114">
                            <w:pPr>
                              <w:tabs>
                                <w:tab w:val="num" w:pos="720"/>
                              </w:tabs>
                              <w:spacing w:line="288" w:lineRule="auto"/>
                              <w:jc w:val="both"/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</w:pPr>
                            <w:r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  <w:t>IPP- MO</w:t>
                            </w:r>
                          </w:p>
                          <w:p w:rsidR="00ED6114" w:rsidRDefault="00ED6114" w:rsidP="00ED6114">
                            <w:pPr>
                              <w:tabs>
                                <w:tab w:val="num" w:pos="720"/>
                              </w:tabs>
                              <w:spacing w:line="288" w:lineRule="auto"/>
                              <w:jc w:val="both"/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</w:pPr>
                            <w:r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  <w:t>IPP – MZ</w:t>
                            </w:r>
                          </w:p>
                          <w:p w:rsidR="00ED6114" w:rsidRDefault="00ED6114" w:rsidP="00ED6114">
                            <w:pPr>
                              <w:tabs>
                                <w:tab w:val="num" w:pos="720"/>
                              </w:tabs>
                              <w:spacing w:line="288" w:lineRule="auto"/>
                              <w:jc w:val="both"/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</w:pPr>
                            <w:r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  <w:t>IPP – MP</w:t>
                            </w:r>
                          </w:p>
                          <w:p w:rsidR="00ED6114" w:rsidRDefault="00ED6114" w:rsidP="00ED6114">
                            <w:pPr>
                              <w:tabs>
                                <w:tab w:val="num" w:pos="720"/>
                              </w:tabs>
                              <w:spacing w:line="288" w:lineRule="auto"/>
                              <w:jc w:val="both"/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</w:pPr>
                            <w:r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  <w:t>IPP – MIZŠ</w:t>
                            </w:r>
                          </w:p>
                          <w:p w:rsidR="00ED6114" w:rsidRDefault="00ED6114" w:rsidP="00ED6114">
                            <w:pPr>
                              <w:tabs>
                                <w:tab w:val="num" w:pos="720"/>
                              </w:tabs>
                              <w:spacing w:line="288" w:lineRule="auto"/>
                              <w:jc w:val="both"/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</w:pPr>
                            <w:r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  <w:t>IPP - MDDSZEM</w:t>
                            </w:r>
                          </w:p>
                          <w:p w:rsidR="00D55848" w:rsidRDefault="00D55848" w:rsidP="00D55848">
                            <w:pPr>
                              <w:tabs>
                                <w:tab w:val="num" w:pos="720"/>
                              </w:tabs>
                              <w:spacing w:line="288" w:lineRule="auto"/>
                              <w:jc w:val="both"/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</w:pPr>
                          </w:p>
                          <w:p w:rsidR="00D55848" w:rsidRDefault="00D55848" w:rsidP="00B50ACC">
                            <w:pPr>
                              <w:tabs>
                                <w:tab w:val="num" w:pos="720"/>
                              </w:tabs>
                              <w:spacing w:line="288" w:lineRule="auto"/>
                              <w:jc w:val="both"/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</w:pPr>
                          </w:p>
                          <w:p w:rsidR="00D55848" w:rsidRDefault="00D55848" w:rsidP="00B50ACC">
                            <w:pPr>
                              <w:tabs>
                                <w:tab w:val="num" w:pos="720"/>
                              </w:tabs>
                              <w:spacing w:line="288" w:lineRule="auto"/>
                              <w:jc w:val="both"/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</w:pPr>
                          </w:p>
                          <w:p w:rsidR="00B50ACC" w:rsidRDefault="00B50ACC" w:rsidP="00790EBC">
                            <w:pPr>
                              <w:tabs>
                                <w:tab w:val="num" w:pos="720"/>
                              </w:tabs>
                              <w:spacing w:line="288" w:lineRule="auto"/>
                              <w:jc w:val="both"/>
                              <w:rPr>
                                <w:rStyle w:val="vsebinapodnaslov"/>
                                <w:b/>
                                <w:iCs/>
                                <w:szCs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6.25pt;margin-top:143.25pt;width:198.45pt;height:140.2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" o:allowoverlap="f" filled="f" stroked="f">
                <v:textbox inset="0,0,0,0">
                  <w:txbxContent>
                    <w:p w:rsidR="00ED6114" w:rsidRDefault="00ED6114" w:rsidP="00ED6114">
                      <w:pPr>
                        <w:tabs>
                          <w:tab w:val="num" w:pos="720"/>
                        </w:tabs>
                        <w:spacing w:line="288" w:lineRule="auto"/>
                        <w:jc w:val="both"/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</w:pPr>
                      <w:r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  <w:t>IPP – MJU</w:t>
                      </w:r>
                    </w:p>
                    <w:p w:rsidR="00ED6114" w:rsidRDefault="00ED6114" w:rsidP="00ED6114">
                      <w:pPr>
                        <w:tabs>
                          <w:tab w:val="num" w:pos="720"/>
                        </w:tabs>
                        <w:spacing w:line="288" w:lineRule="auto"/>
                        <w:jc w:val="both"/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</w:pPr>
                      <w:r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  <w:t>IPP – MF</w:t>
                      </w:r>
                    </w:p>
                    <w:p w:rsidR="00ED6114" w:rsidRDefault="00ED6114" w:rsidP="00ED6114">
                      <w:pPr>
                        <w:tabs>
                          <w:tab w:val="num" w:pos="720"/>
                        </w:tabs>
                        <w:spacing w:line="288" w:lineRule="auto"/>
                        <w:jc w:val="both"/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</w:pPr>
                      <w:r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  <w:t>IPP – SVZ</w:t>
                      </w:r>
                    </w:p>
                    <w:p w:rsidR="00ED6114" w:rsidRDefault="00ED6114" w:rsidP="00ED6114">
                      <w:pPr>
                        <w:tabs>
                          <w:tab w:val="num" w:pos="720"/>
                        </w:tabs>
                        <w:spacing w:line="288" w:lineRule="auto"/>
                        <w:jc w:val="both"/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</w:pPr>
                      <w:r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  <w:t>IPP – MOP</w:t>
                      </w:r>
                    </w:p>
                    <w:p w:rsidR="00ED6114" w:rsidRDefault="00ED6114" w:rsidP="00ED6114">
                      <w:pPr>
                        <w:tabs>
                          <w:tab w:val="num" w:pos="720"/>
                        </w:tabs>
                        <w:spacing w:line="288" w:lineRule="auto"/>
                        <w:jc w:val="both"/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</w:pPr>
                      <w:r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  <w:t>IPP – MI</w:t>
                      </w:r>
                    </w:p>
                    <w:p w:rsidR="00ED6114" w:rsidRDefault="00ED6114" w:rsidP="00ED6114">
                      <w:pPr>
                        <w:tabs>
                          <w:tab w:val="num" w:pos="720"/>
                        </w:tabs>
                        <w:spacing w:line="288" w:lineRule="auto"/>
                        <w:jc w:val="both"/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</w:pPr>
                      <w:r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  <w:t>IPP- MO</w:t>
                      </w:r>
                    </w:p>
                    <w:p w:rsidR="00ED6114" w:rsidRDefault="00ED6114" w:rsidP="00ED6114">
                      <w:pPr>
                        <w:tabs>
                          <w:tab w:val="num" w:pos="720"/>
                        </w:tabs>
                        <w:spacing w:line="288" w:lineRule="auto"/>
                        <w:jc w:val="both"/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</w:pPr>
                      <w:r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  <w:t>IPP – MZ</w:t>
                      </w:r>
                    </w:p>
                    <w:p w:rsidR="00ED6114" w:rsidRDefault="00ED6114" w:rsidP="00ED6114">
                      <w:pPr>
                        <w:tabs>
                          <w:tab w:val="num" w:pos="720"/>
                        </w:tabs>
                        <w:spacing w:line="288" w:lineRule="auto"/>
                        <w:jc w:val="both"/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</w:pPr>
                      <w:r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  <w:t>IPP – MP</w:t>
                      </w:r>
                    </w:p>
                    <w:p w:rsidR="00ED6114" w:rsidRDefault="00ED6114" w:rsidP="00ED6114">
                      <w:pPr>
                        <w:tabs>
                          <w:tab w:val="num" w:pos="720"/>
                        </w:tabs>
                        <w:spacing w:line="288" w:lineRule="auto"/>
                        <w:jc w:val="both"/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</w:pPr>
                      <w:r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  <w:t>IPP – MIZŠ</w:t>
                      </w:r>
                    </w:p>
                    <w:p w:rsidR="00ED6114" w:rsidRDefault="00ED6114" w:rsidP="00ED6114">
                      <w:pPr>
                        <w:tabs>
                          <w:tab w:val="num" w:pos="720"/>
                        </w:tabs>
                        <w:spacing w:line="288" w:lineRule="auto"/>
                        <w:jc w:val="both"/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</w:pPr>
                      <w:r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  <w:t>IPP - MDDSZEM</w:t>
                      </w:r>
                    </w:p>
                    <w:p w:rsidR="00D55848" w:rsidRDefault="00D55848" w:rsidP="00D55848">
                      <w:pPr>
                        <w:tabs>
                          <w:tab w:val="num" w:pos="720"/>
                        </w:tabs>
                        <w:spacing w:line="288" w:lineRule="auto"/>
                        <w:jc w:val="both"/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</w:pPr>
                    </w:p>
                    <w:p w:rsidR="00D55848" w:rsidRDefault="00D55848" w:rsidP="00B50ACC">
                      <w:pPr>
                        <w:tabs>
                          <w:tab w:val="num" w:pos="720"/>
                        </w:tabs>
                        <w:spacing w:line="288" w:lineRule="auto"/>
                        <w:jc w:val="both"/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</w:pPr>
                    </w:p>
                    <w:p w:rsidR="00D55848" w:rsidRDefault="00D55848" w:rsidP="00B50ACC">
                      <w:pPr>
                        <w:tabs>
                          <w:tab w:val="num" w:pos="720"/>
                        </w:tabs>
                        <w:spacing w:line="288" w:lineRule="auto"/>
                        <w:jc w:val="both"/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</w:pPr>
                    </w:p>
                    <w:p w:rsidR="00B50ACC" w:rsidRDefault="00B50ACC" w:rsidP="00790EBC">
                      <w:pPr>
                        <w:tabs>
                          <w:tab w:val="num" w:pos="720"/>
                        </w:tabs>
                        <w:spacing w:line="288" w:lineRule="auto"/>
                        <w:jc w:val="both"/>
                        <w:rPr>
                          <w:rStyle w:val="vsebinapodnaslov"/>
                          <w:b/>
                          <w:iCs/>
                          <w:szCs w:val="20"/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7D75CF" w:rsidRPr="00202A77">
        <w:tab/>
      </w:r>
      <w:r w:rsidR="00790EBC">
        <w:t xml:space="preserve">IPP </w:t>
      </w:r>
      <w:r w:rsidR="00631129">
        <w:t>007-</w:t>
      </w:r>
      <w:r w:rsidR="000C447C">
        <w:t>357</w:t>
      </w:r>
      <w:r w:rsidR="00631129">
        <w:t>/202</w:t>
      </w:r>
      <w:r w:rsidR="00F64541">
        <w:t>2</w:t>
      </w:r>
      <w:r w:rsidR="00631129">
        <w:t>/</w:t>
      </w:r>
      <w:r w:rsidR="00194EDF">
        <w:t>14</w:t>
      </w:r>
      <w:r w:rsidR="009D09FA">
        <w:t xml:space="preserve">  </w:t>
      </w:r>
      <w:r w:rsidR="00C9723E">
        <w:t>(14</w:t>
      </w:r>
      <w:r w:rsidR="000C447C">
        <w:t>2</w:t>
      </w:r>
      <w:r w:rsidR="00C9723E">
        <w:t>-</w:t>
      </w:r>
      <w:r w:rsidR="00790EBC">
        <w:t>0</w:t>
      </w:r>
      <w:r w:rsidR="000C447C">
        <w:t>2</w:t>
      </w:r>
      <w:r w:rsidR="00C9723E">
        <w:t>)</w:t>
      </w:r>
    </w:p>
    <w:p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0C447C">
        <w:t>2</w:t>
      </w:r>
      <w:r w:rsidR="000B5DC9">
        <w:t>4</w:t>
      </w:r>
      <w:r w:rsidR="00C9723E">
        <w:t xml:space="preserve">. </w:t>
      </w:r>
      <w:r w:rsidR="000C447C">
        <w:t>11</w:t>
      </w:r>
      <w:r w:rsidR="00C9723E">
        <w:t>. 202</w:t>
      </w:r>
      <w:r w:rsidR="00F64541">
        <w:t>2</w:t>
      </w:r>
      <w:r w:rsidR="007D75CF" w:rsidRPr="00202A77">
        <w:t xml:space="preserve"> </w:t>
      </w:r>
    </w:p>
    <w:p w:rsidR="007D75CF" w:rsidRPr="00202A77" w:rsidRDefault="007D75CF" w:rsidP="007D75CF">
      <w:pPr>
        <w:rPr>
          <w:lang w:val="sl-SI"/>
        </w:rPr>
      </w:pPr>
    </w:p>
    <w:p w:rsidR="00790EBC" w:rsidRDefault="00790EBC" w:rsidP="009B64D2">
      <w:pPr>
        <w:pStyle w:val="ZADEVA"/>
        <w:jc w:val="both"/>
        <w:rPr>
          <w:lang w:val="sl-SI"/>
        </w:rPr>
      </w:pPr>
    </w:p>
    <w:p w:rsidR="009B64D2" w:rsidRDefault="009B64D2" w:rsidP="009B64D2">
      <w:pPr>
        <w:pStyle w:val="ZADEVA"/>
        <w:jc w:val="both"/>
        <w:rPr>
          <w:lang w:val="sl-SI"/>
        </w:rPr>
      </w:pPr>
      <w:r>
        <w:rPr>
          <w:lang w:val="sl-SI"/>
        </w:rPr>
        <w:t>Z</w:t>
      </w:r>
      <w:r w:rsidRPr="00987305">
        <w:rPr>
          <w:lang w:val="sl-SI"/>
        </w:rPr>
        <w:t xml:space="preserve">adeva: </w:t>
      </w:r>
      <w:r w:rsidRPr="00987305">
        <w:rPr>
          <w:lang w:val="sl-SI"/>
        </w:rPr>
        <w:tab/>
      </w:r>
      <w:proofErr w:type="spellStart"/>
      <w:r w:rsidR="000C447C" w:rsidRPr="009B4930">
        <w:t>Osnutek</w:t>
      </w:r>
      <w:proofErr w:type="spellEnd"/>
      <w:r w:rsidR="000C447C">
        <w:t xml:space="preserve"> </w:t>
      </w:r>
      <w:proofErr w:type="spellStart"/>
      <w:r w:rsidR="000C447C" w:rsidRPr="007C5D18">
        <w:t>pr</w:t>
      </w:r>
      <w:r w:rsidR="000C447C" w:rsidRPr="00C9723E">
        <w:t>edlog</w:t>
      </w:r>
      <w:r w:rsidR="000C447C">
        <w:t>a</w:t>
      </w:r>
      <w:proofErr w:type="spellEnd"/>
      <w:r w:rsidR="000C447C" w:rsidRPr="00C9723E">
        <w:t xml:space="preserve"> </w:t>
      </w:r>
      <w:proofErr w:type="spellStart"/>
      <w:r w:rsidR="000C447C">
        <w:t>Pravilnika</w:t>
      </w:r>
      <w:proofErr w:type="spellEnd"/>
      <w:r w:rsidR="000C447C">
        <w:t xml:space="preserve"> o </w:t>
      </w:r>
      <w:proofErr w:type="spellStart"/>
      <w:r w:rsidR="000C447C">
        <w:t>fizičnem</w:t>
      </w:r>
      <w:proofErr w:type="spellEnd"/>
      <w:r w:rsidR="000C447C">
        <w:t xml:space="preserve"> </w:t>
      </w:r>
      <w:proofErr w:type="spellStart"/>
      <w:r w:rsidR="000C447C">
        <w:t>varovanju</w:t>
      </w:r>
      <w:proofErr w:type="spellEnd"/>
      <w:r w:rsidR="000C447C">
        <w:t xml:space="preserve"> </w:t>
      </w:r>
      <w:proofErr w:type="spellStart"/>
      <w:r w:rsidR="000C447C">
        <w:t>jedrskih</w:t>
      </w:r>
      <w:proofErr w:type="spellEnd"/>
      <w:r w:rsidR="000C447C">
        <w:t xml:space="preserve"> </w:t>
      </w:r>
      <w:proofErr w:type="spellStart"/>
      <w:r w:rsidR="000C447C">
        <w:t>objektov</w:t>
      </w:r>
      <w:proofErr w:type="spellEnd"/>
      <w:r w:rsidR="000C447C">
        <w:t xml:space="preserve">, </w:t>
      </w:r>
      <w:proofErr w:type="spellStart"/>
      <w:r w:rsidR="000C447C">
        <w:t>jedrskih</w:t>
      </w:r>
      <w:proofErr w:type="spellEnd"/>
      <w:r w:rsidR="000C447C">
        <w:t xml:space="preserve"> in </w:t>
      </w:r>
      <w:proofErr w:type="spellStart"/>
      <w:r w:rsidR="000C447C">
        <w:t>radioaktivnih</w:t>
      </w:r>
      <w:proofErr w:type="spellEnd"/>
      <w:r w:rsidR="000C447C">
        <w:t xml:space="preserve"> </w:t>
      </w:r>
      <w:proofErr w:type="spellStart"/>
      <w:r w:rsidR="000C447C">
        <w:t>snovi</w:t>
      </w:r>
      <w:proofErr w:type="spellEnd"/>
      <w:r w:rsidR="000C447C">
        <w:t xml:space="preserve"> ter </w:t>
      </w:r>
      <w:proofErr w:type="spellStart"/>
      <w:r w:rsidR="000C447C">
        <w:t>prevozov</w:t>
      </w:r>
      <w:proofErr w:type="spellEnd"/>
      <w:r w:rsidR="000C447C">
        <w:t xml:space="preserve"> </w:t>
      </w:r>
      <w:proofErr w:type="spellStart"/>
      <w:r w:rsidR="000C447C">
        <w:t>jedrskih</w:t>
      </w:r>
      <w:proofErr w:type="spellEnd"/>
      <w:r w:rsidR="000C447C">
        <w:t xml:space="preserve"> </w:t>
      </w:r>
      <w:proofErr w:type="spellStart"/>
      <w:r w:rsidR="000C447C">
        <w:t>snovi</w:t>
      </w:r>
      <w:proofErr w:type="spellEnd"/>
      <w:r w:rsidR="000C447C">
        <w:t xml:space="preserve"> </w:t>
      </w:r>
      <w:r w:rsidR="000C447C" w:rsidRPr="00C9723E">
        <w:t>(EVA 202</w:t>
      </w:r>
      <w:r w:rsidR="000C447C">
        <w:t>2</w:t>
      </w:r>
      <w:r w:rsidR="000C447C" w:rsidRPr="00C9723E">
        <w:t>-1711-00</w:t>
      </w:r>
      <w:r w:rsidR="000C447C">
        <w:t>28</w:t>
      </w:r>
      <w:r w:rsidR="000C447C" w:rsidRPr="00C9723E">
        <w:t>)</w:t>
      </w:r>
      <w:r w:rsidR="000C447C">
        <w:rPr>
          <w:rFonts w:cs="Arial"/>
        </w:rPr>
        <w:t xml:space="preserve"> </w:t>
      </w:r>
      <w:r>
        <w:rPr>
          <w:lang w:val="sl-SI"/>
        </w:rPr>
        <w:t xml:space="preserve">– medresorsko usklajevanje </w:t>
      </w:r>
    </w:p>
    <w:p w:rsidR="009B64D2" w:rsidRDefault="009B64D2" w:rsidP="009B64D2">
      <w:pPr>
        <w:jc w:val="both"/>
        <w:rPr>
          <w:lang w:val="sl-SI"/>
        </w:rPr>
      </w:pPr>
    </w:p>
    <w:p w:rsidR="009B64D2" w:rsidRPr="0073672A" w:rsidRDefault="009B64D2" w:rsidP="00CA076E">
      <w:pPr>
        <w:jc w:val="both"/>
        <w:rPr>
          <w:lang w:val="sl-SI"/>
        </w:rPr>
      </w:pPr>
      <w:r w:rsidRPr="0073672A">
        <w:rPr>
          <w:lang w:val="sl-SI"/>
        </w:rPr>
        <w:t>Spoštovani,</w:t>
      </w:r>
    </w:p>
    <w:p w:rsidR="009B64D2" w:rsidRPr="0073672A" w:rsidRDefault="009B64D2" w:rsidP="00CA076E">
      <w:pPr>
        <w:jc w:val="both"/>
        <w:rPr>
          <w:lang w:val="sl-SI"/>
        </w:rPr>
      </w:pPr>
    </w:p>
    <w:p w:rsidR="009B64D2" w:rsidRDefault="009B64D2" w:rsidP="00CA076E">
      <w:pPr>
        <w:jc w:val="both"/>
        <w:rPr>
          <w:lang w:val="sl-SI"/>
        </w:rPr>
      </w:pPr>
      <w:r>
        <w:rPr>
          <w:lang w:val="sl-SI"/>
        </w:rPr>
        <w:t xml:space="preserve">v prilogi vam v medresorsko usklajevanje posredujemo osnutek </w:t>
      </w:r>
      <w:r w:rsidRPr="003911A4">
        <w:rPr>
          <w:lang w:val="sl-SI"/>
        </w:rPr>
        <w:t>predlog</w:t>
      </w:r>
      <w:r>
        <w:rPr>
          <w:lang w:val="sl-SI"/>
        </w:rPr>
        <w:t>a</w:t>
      </w:r>
      <w:r w:rsidRPr="003911A4">
        <w:rPr>
          <w:lang w:val="sl-SI"/>
        </w:rPr>
        <w:t xml:space="preserve"> </w:t>
      </w:r>
      <w:bookmarkStart w:id="0" w:name="_GoBack"/>
      <w:r w:rsidR="000C447C" w:rsidRPr="00AA67AA">
        <w:rPr>
          <w:lang w:val="sl-SI"/>
        </w:rPr>
        <w:t>Pravilnika o fizičnem</w:t>
      </w:r>
      <w:r w:rsidR="000C447C" w:rsidRPr="000C447C">
        <w:rPr>
          <w:b/>
          <w:lang w:val="sl-SI"/>
        </w:rPr>
        <w:t xml:space="preserve"> </w:t>
      </w:r>
      <w:bookmarkEnd w:id="0"/>
      <w:r w:rsidR="000C447C" w:rsidRPr="000C447C">
        <w:rPr>
          <w:lang w:val="sl-SI"/>
        </w:rPr>
        <w:t>varovanju jedrskih objektov, jedrskih in radioaktivnih snovi ter prevozov jedrskih snovi (EVA 2022-1711-0028)</w:t>
      </w:r>
      <w:r w:rsidRPr="000C447C">
        <w:rPr>
          <w:lang w:val="sl-SI"/>
        </w:rPr>
        <w:t>.</w:t>
      </w:r>
    </w:p>
    <w:p w:rsidR="009B64D2" w:rsidRDefault="009B64D2" w:rsidP="00CA076E">
      <w:pPr>
        <w:jc w:val="both"/>
        <w:rPr>
          <w:lang w:val="sl-SI"/>
        </w:rPr>
      </w:pPr>
    </w:p>
    <w:p w:rsidR="009B64D2" w:rsidRDefault="009B64D2" w:rsidP="00CA076E">
      <w:pPr>
        <w:jc w:val="both"/>
        <w:rPr>
          <w:lang w:val="sl-SI"/>
        </w:rPr>
      </w:pPr>
      <w:r>
        <w:rPr>
          <w:lang w:val="sl-SI"/>
        </w:rPr>
        <w:t>Prosimo vas, da priloženo gradivo pregledate in nam posredujete vaše mnenje oziroma morebitne pripombe</w:t>
      </w:r>
      <w:r w:rsidR="00D55848">
        <w:rPr>
          <w:lang w:val="sl-SI"/>
        </w:rPr>
        <w:t xml:space="preserve"> </w:t>
      </w:r>
      <w:r w:rsidR="004E352B" w:rsidRPr="00495BE4">
        <w:rPr>
          <w:b/>
          <w:lang w:val="sl-SI"/>
        </w:rPr>
        <w:t xml:space="preserve">najkasneje </w:t>
      </w:r>
      <w:r w:rsidR="00495BE4" w:rsidRPr="00495BE4">
        <w:rPr>
          <w:b/>
          <w:lang w:val="sl-SI"/>
        </w:rPr>
        <w:t xml:space="preserve">v </w:t>
      </w:r>
      <w:r w:rsidR="00E57682">
        <w:rPr>
          <w:b/>
          <w:lang w:val="sl-SI"/>
        </w:rPr>
        <w:t>30</w:t>
      </w:r>
      <w:r w:rsidR="00495BE4" w:rsidRPr="00495BE4">
        <w:rPr>
          <w:b/>
          <w:lang w:val="sl-SI"/>
        </w:rPr>
        <w:t xml:space="preserve"> delovnih dneh po prejemu gradiva</w:t>
      </w:r>
      <w:r w:rsidR="00495BE4">
        <w:rPr>
          <w:lang w:val="sl-SI"/>
        </w:rPr>
        <w:t xml:space="preserve">.   </w:t>
      </w:r>
    </w:p>
    <w:p w:rsidR="009B64D2" w:rsidRDefault="009B64D2" w:rsidP="00CA076E">
      <w:pPr>
        <w:jc w:val="both"/>
        <w:rPr>
          <w:lang w:val="sl-SI"/>
        </w:rPr>
      </w:pPr>
    </w:p>
    <w:p w:rsidR="009B64D2" w:rsidRDefault="009B64D2" w:rsidP="00CA076E">
      <w:pPr>
        <w:jc w:val="both"/>
        <w:rPr>
          <w:lang w:val="sl-SI"/>
        </w:rPr>
      </w:pPr>
      <w:r>
        <w:rPr>
          <w:lang w:val="sl-SI"/>
        </w:rPr>
        <w:t>Za sodelovanje se vam najlepše zahvaljujemo in vas lepo pozdravljamo.</w:t>
      </w:r>
    </w:p>
    <w:p w:rsidR="009B64D2" w:rsidRDefault="009B64D2" w:rsidP="009B64D2">
      <w:pPr>
        <w:spacing w:line="288" w:lineRule="auto"/>
        <w:jc w:val="both"/>
        <w:rPr>
          <w:szCs w:val="20"/>
          <w:lang w:val="sl-SI"/>
        </w:rPr>
      </w:pPr>
      <w:r>
        <w:rPr>
          <w:lang w:val="sl-SI"/>
        </w:rPr>
        <w:t xml:space="preserve"> </w:t>
      </w:r>
      <w:r w:rsidRPr="00607D7C">
        <w:rPr>
          <w:szCs w:val="20"/>
          <w:lang w:val="sl-SI"/>
        </w:rPr>
        <w:t xml:space="preserve"> </w:t>
      </w:r>
    </w:p>
    <w:p w:rsidR="00790EBC" w:rsidRDefault="00790EBC" w:rsidP="009B64D2">
      <w:pPr>
        <w:spacing w:line="288" w:lineRule="auto"/>
        <w:jc w:val="both"/>
        <w:rPr>
          <w:szCs w:val="20"/>
          <w:lang w:val="sl-SI"/>
        </w:rPr>
      </w:pPr>
    </w:p>
    <w:p w:rsidR="00790EBC" w:rsidRPr="001937AE" w:rsidRDefault="009B64D2" w:rsidP="00F64541">
      <w:pPr>
        <w:jc w:val="both"/>
        <w:rPr>
          <w:lang w:val="sl-SI"/>
        </w:rPr>
      </w:pPr>
      <w:r w:rsidRPr="001937AE">
        <w:rPr>
          <w:b/>
          <w:lang w:val="sl-SI"/>
        </w:rPr>
        <w:tab/>
      </w:r>
      <w:r w:rsidRPr="001937AE">
        <w:rPr>
          <w:b/>
          <w:lang w:val="sl-SI"/>
        </w:rPr>
        <w:tab/>
        <w:t xml:space="preserve">                                     </w:t>
      </w:r>
      <w:r w:rsidR="00F64541" w:rsidRPr="001937AE">
        <w:rPr>
          <w:b/>
          <w:lang w:val="sl-SI"/>
        </w:rPr>
        <w:t xml:space="preserve">                             </w:t>
      </w:r>
      <w:r w:rsidR="00790EBC" w:rsidRPr="001937AE">
        <w:rPr>
          <w:b/>
          <w:lang w:val="sl-SI"/>
        </w:rPr>
        <w:t xml:space="preserve"> </w:t>
      </w:r>
      <w:r w:rsidR="001937AE" w:rsidRPr="001937AE">
        <w:rPr>
          <w:b/>
          <w:lang w:val="sl-SI"/>
        </w:rPr>
        <w:t xml:space="preserve">            </w:t>
      </w:r>
      <w:r w:rsidR="00F64541" w:rsidRPr="001937AE">
        <w:rPr>
          <w:lang w:val="sl-SI"/>
        </w:rPr>
        <w:t>mag. Tatjana Bobnar</w:t>
      </w:r>
    </w:p>
    <w:p w:rsidR="00790EBC" w:rsidRPr="00F64541" w:rsidRDefault="00790EBC" w:rsidP="00F64541">
      <w:pPr>
        <w:jc w:val="both"/>
        <w:rPr>
          <w:lang w:val="sl-SI"/>
        </w:rPr>
      </w:pPr>
      <w:r w:rsidRPr="00F64541">
        <w:rPr>
          <w:lang w:val="sl-SI"/>
        </w:rPr>
        <w:t xml:space="preserve">                                                                                           </w:t>
      </w:r>
      <w:r w:rsidRPr="00F64541">
        <w:rPr>
          <w:lang w:val="sl-SI"/>
        </w:rPr>
        <w:tab/>
        <w:t xml:space="preserve"> ministr</w:t>
      </w:r>
      <w:r w:rsidR="00F64541">
        <w:rPr>
          <w:lang w:val="sl-SI"/>
        </w:rPr>
        <w:t>i</w:t>
      </w:r>
      <w:r w:rsidR="00495BE4">
        <w:rPr>
          <w:lang w:val="sl-SI"/>
        </w:rPr>
        <w:t>c</w:t>
      </w:r>
      <w:r w:rsidR="00F64541">
        <w:rPr>
          <w:lang w:val="sl-SI"/>
        </w:rPr>
        <w:t>a</w:t>
      </w:r>
    </w:p>
    <w:p w:rsidR="009B64D2" w:rsidRPr="00E6108A" w:rsidRDefault="009B64D2" w:rsidP="00CA076E">
      <w:pPr>
        <w:jc w:val="both"/>
        <w:rPr>
          <w:rFonts w:cs="Arial"/>
          <w:szCs w:val="20"/>
          <w:lang w:val="it-IT"/>
        </w:rPr>
      </w:pPr>
    </w:p>
    <w:p w:rsidR="009B64D2" w:rsidRDefault="009B64D2" w:rsidP="00790EBC">
      <w:pPr>
        <w:spacing w:line="288" w:lineRule="auto"/>
        <w:ind w:left="4320"/>
      </w:pPr>
      <w:r>
        <w:rPr>
          <w:lang w:val="it-IT"/>
        </w:rPr>
        <w:t xml:space="preserve">            </w:t>
      </w:r>
    </w:p>
    <w:p w:rsidR="009B64D2" w:rsidRDefault="009B64D2" w:rsidP="00CA076E">
      <w:pPr>
        <w:pStyle w:val="datumtevilka"/>
        <w:jc w:val="both"/>
      </w:pPr>
      <w:r>
        <w:t>Priloga:</w:t>
      </w:r>
    </w:p>
    <w:p w:rsidR="009B64D2" w:rsidRPr="00495BE4" w:rsidRDefault="009B64D2" w:rsidP="00C610AB">
      <w:pPr>
        <w:pStyle w:val="datumtevilka"/>
        <w:numPr>
          <w:ilvl w:val="0"/>
          <w:numId w:val="8"/>
        </w:numPr>
        <w:jc w:val="both"/>
        <w:rPr>
          <w:rFonts w:cs="Arial"/>
        </w:rPr>
      </w:pPr>
      <w:r>
        <w:t xml:space="preserve">osnutek predloga </w:t>
      </w:r>
      <w:r w:rsidR="009A06F9">
        <w:t>pravilnika</w:t>
      </w:r>
      <w:r w:rsidR="00D55848">
        <w:t xml:space="preserve"> </w:t>
      </w:r>
    </w:p>
    <w:sectPr w:rsidR="009B64D2" w:rsidRPr="00495BE4" w:rsidSect="001640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A0F" w:rsidRDefault="00C16A0F">
      <w:r>
        <w:separator/>
      </w:r>
    </w:p>
  </w:endnote>
  <w:endnote w:type="continuationSeparator" w:id="0">
    <w:p w:rsidR="00C16A0F" w:rsidRDefault="00C16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B7E" w:rsidRDefault="00662B7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B7E" w:rsidRDefault="00662B7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B7E" w:rsidRDefault="00662B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A0F" w:rsidRDefault="00C16A0F">
      <w:r>
        <w:separator/>
      </w:r>
    </w:p>
  </w:footnote>
  <w:footnote w:type="continuationSeparator" w:id="0">
    <w:p w:rsidR="00C16A0F" w:rsidRDefault="00C16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B7E" w:rsidRDefault="00662B7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B7E" w:rsidRDefault="00662B7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0A6" w:rsidRPr="008F3500" w:rsidRDefault="00555D2D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4" name="Slika 24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2C223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NVQ1yk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62B7E">
      <w:rPr>
        <w:rFonts w:cs="Arial"/>
        <w:sz w:val="16"/>
        <w:lang w:val="sl-SI"/>
      </w:rPr>
      <w:t>www</w:t>
    </w:r>
    <w:r w:rsidR="00164064">
      <w:rPr>
        <w:rFonts w:cs="Arial"/>
        <w:sz w:val="16"/>
        <w:lang w:val="sl-SI"/>
      </w:rPr>
      <w:t>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5347FC"/>
    <w:multiLevelType w:val="hybridMultilevel"/>
    <w:tmpl w:val="D37A7426"/>
    <w:lvl w:ilvl="0" w:tplc="49F235C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695624"/>
    <w:multiLevelType w:val="hybridMultilevel"/>
    <w:tmpl w:val="D78CA3AE"/>
    <w:lvl w:ilvl="0" w:tplc="BD526F98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CC6832"/>
    <w:multiLevelType w:val="hybridMultilevel"/>
    <w:tmpl w:val="B89A8610"/>
    <w:lvl w:ilvl="0" w:tplc="3B5ED1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23E"/>
    <w:rsid w:val="00023A88"/>
    <w:rsid w:val="000478AA"/>
    <w:rsid w:val="00051086"/>
    <w:rsid w:val="000A7238"/>
    <w:rsid w:val="000B5DC9"/>
    <w:rsid w:val="000C447C"/>
    <w:rsid w:val="00127B86"/>
    <w:rsid w:val="00130128"/>
    <w:rsid w:val="001357B2"/>
    <w:rsid w:val="00145229"/>
    <w:rsid w:val="00162821"/>
    <w:rsid w:val="00164064"/>
    <w:rsid w:val="0017478F"/>
    <w:rsid w:val="00176645"/>
    <w:rsid w:val="001937AE"/>
    <w:rsid w:val="00194EDF"/>
    <w:rsid w:val="001B3F20"/>
    <w:rsid w:val="001C0757"/>
    <w:rsid w:val="001D37AD"/>
    <w:rsid w:val="00202A77"/>
    <w:rsid w:val="00267E56"/>
    <w:rsid w:val="00271CE5"/>
    <w:rsid w:val="00282020"/>
    <w:rsid w:val="002A2B69"/>
    <w:rsid w:val="003636BF"/>
    <w:rsid w:val="00371442"/>
    <w:rsid w:val="00372642"/>
    <w:rsid w:val="003845B4"/>
    <w:rsid w:val="00387B1A"/>
    <w:rsid w:val="003C5EE5"/>
    <w:rsid w:val="003E1C74"/>
    <w:rsid w:val="00420D5D"/>
    <w:rsid w:val="004228C1"/>
    <w:rsid w:val="004657EE"/>
    <w:rsid w:val="00477C66"/>
    <w:rsid w:val="00482FF5"/>
    <w:rsid w:val="00495BE4"/>
    <w:rsid w:val="004E352B"/>
    <w:rsid w:val="00526246"/>
    <w:rsid w:val="00555D2D"/>
    <w:rsid w:val="00567106"/>
    <w:rsid w:val="005C70CA"/>
    <w:rsid w:val="005E1D3C"/>
    <w:rsid w:val="00625AE6"/>
    <w:rsid w:val="00631129"/>
    <w:rsid w:val="00632253"/>
    <w:rsid w:val="00642714"/>
    <w:rsid w:val="006455CE"/>
    <w:rsid w:val="00652D39"/>
    <w:rsid w:val="00655841"/>
    <w:rsid w:val="00662B7E"/>
    <w:rsid w:val="00733017"/>
    <w:rsid w:val="00783310"/>
    <w:rsid w:val="00790EBC"/>
    <w:rsid w:val="007A4A6D"/>
    <w:rsid w:val="007D1BCF"/>
    <w:rsid w:val="007D75CF"/>
    <w:rsid w:val="007E0440"/>
    <w:rsid w:val="007E6DC5"/>
    <w:rsid w:val="00832AFE"/>
    <w:rsid w:val="00853AC1"/>
    <w:rsid w:val="00877FFC"/>
    <w:rsid w:val="0088043C"/>
    <w:rsid w:val="00884889"/>
    <w:rsid w:val="008906C9"/>
    <w:rsid w:val="008C5738"/>
    <w:rsid w:val="008D04F0"/>
    <w:rsid w:val="008E7A63"/>
    <w:rsid w:val="008F3500"/>
    <w:rsid w:val="00915C0D"/>
    <w:rsid w:val="00924E3C"/>
    <w:rsid w:val="009612BB"/>
    <w:rsid w:val="00966864"/>
    <w:rsid w:val="00981758"/>
    <w:rsid w:val="0099437B"/>
    <w:rsid w:val="00996E54"/>
    <w:rsid w:val="009A06F9"/>
    <w:rsid w:val="009B64D2"/>
    <w:rsid w:val="009C740A"/>
    <w:rsid w:val="009D09FA"/>
    <w:rsid w:val="00A125C5"/>
    <w:rsid w:val="00A2451C"/>
    <w:rsid w:val="00A3126E"/>
    <w:rsid w:val="00A65EE7"/>
    <w:rsid w:val="00A70133"/>
    <w:rsid w:val="00A73D9F"/>
    <w:rsid w:val="00A770A6"/>
    <w:rsid w:val="00A813B1"/>
    <w:rsid w:val="00AA67AA"/>
    <w:rsid w:val="00AB36C4"/>
    <w:rsid w:val="00AC1AC9"/>
    <w:rsid w:val="00AC32B2"/>
    <w:rsid w:val="00B17141"/>
    <w:rsid w:val="00B31575"/>
    <w:rsid w:val="00B50ACC"/>
    <w:rsid w:val="00B8547D"/>
    <w:rsid w:val="00BA7BBC"/>
    <w:rsid w:val="00BB10FB"/>
    <w:rsid w:val="00C16A0F"/>
    <w:rsid w:val="00C250D5"/>
    <w:rsid w:val="00C35666"/>
    <w:rsid w:val="00C71699"/>
    <w:rsid w:val="00C84A11"/>
    <w:rsid w:val="00C92898"/>
    <w:rsid w:val="00C9723E"/>
    <w:rsid w:val="00CA076E"/>
    <w:rsid w:val="00CA4340"/>
    <w:rsid w:val="00CB71FE"/>
    <w:rsid w:val="00CE5238"/>
    <w:rsid w:val="00CE7514"/>
    <w:rsid w:val="00D248DE"/>
    <w:rsid w:val="00D55848"/>
    <w:rsid w:val="00D8542D"/>
    <w:rsid w:val="00DC6A71"/>
    <w:rsid w:val="00DF2CD5"/>
    <w:rsid w:val="00E0357D"/>
    <w:rsid w:val="00E124C9"/>
    <w:rsid w:val="00E3087B"/>
    <w:rsid w:val="00E57682"/>
    <w:rsid w:val="00E74CF8"/>
    <w:rsid w:val="00E76A2E"/>
    <w:rsid w:val="00E84B90"/>
    <w:rsid w:val="00EA0413"/>
    <w:rsid w:val="00EA5B96"/>
    <w:rsid w:val="00ED1C3E"/>
    <w:rsid w:val="00ED6114"/>
    <w:rsid w:val="00F240BB"/>
    <w:rsid w:val="00F57FED"/>
    <w:rsid w:val="00F64541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C88749D"/>
  <w15:chartTrackingRefBased/>
  <w15:docId w15:val="{10E8E640-60D9-44AC-ABB0-140E38ADE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73D9F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HTML-oblikovanoZnak1">
    <w:name w:val="HTML-oblikovano Znak1"/>
    <w:link w:val="HTML-oblikovano"/>
    <w:locked/>
    <w:rsid w:val="00C9723E"/>
    <w:rPr>
      <w:rFonts w:ascii="Courier New" w:hAnsi="Courier New" w:cs="Courier New"/>
      <w:color w:val="000000"/>
      <w:sz w:val="12"/>
      <w:szCs w:val="12"/>
    </w:rPr>
  </w:style>
  <w:style w:type="paragraph" w:styleId="HTML-oblikovano">
    <w:name w:val="HTML Preformatted"/>
    <w:basedOn w:val="Navaden"/>
    <w:link w:val="HTML-oblikovanoZnak1"/>
    <w:rsid w:val="00C97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color w:val="000000"/>
      <w:sz w:val="12"/>
      <w:szCs w:val="12"/>
      <w:lang w:val="sl-SI" w:eastAsia="sl-SI"/>
    </w:rPr>
  </w:style>
  <w:style w:type="character" w:customStyle="1" w:styleId="HTML-oblikovanoZnak">
    <w:name w:val="HTML-oblikovano Znak"/>
    <w:basedOn w:val="Privzetapisavaodstavka"/>
    <w:rsid w:val="00C9723E"/>
    <w:rPr>
      <w:rFonts w:ascii="Courier New" w:hAnsi="Courier New" w:cs="Courier New"/>
      <w:lang w:val="en-US" w:eastAsia="en-US"/>
    </w:rPr>
  </w:style>
  <w:style w:type="character" w:customStyle="1" w:styleId="vsebinapodnaslov">
    <w:name w:val="vsebinapodnaslov"/>
    <w:basedOn w:val="Privzetapisavaodstavka"/>
    <w:rsid w:val="009B6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senc\Downloads\MNZ%20(11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BF35A-E782-4855-A1D3-CB5A2CB5D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MNZ (11).dot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Sebastjan Prosenc</dc:creator>
  <cp:keywords/>
  <cp:lastModifiedBy>Pavlič Boštjan</cp:lastModifiedBy>
  <cp:revision>9</cp:revision>
  <cp:lastPrinted>2012-09-24T10:52:00Z</cp:lastPrinted>
  <dcterms:created xsi:type="dcterms:W3CDTF">2022-11-21T09:56:00Z</dcterms:created>
  <dcterms:modified xsi:type="dcterms:W3CDTF">2022-11-24T09:06:00Z</dcterms:modified>
</cp:coreProperties>
</file>