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DE0FC" w14:textId="4D50EECC" w:rsidR="000D17C9" w:rsidRPr="00EA1BEB" w:rsidRDefault="000D17C9" w:rsidP="008C2F23">
      <w:pPr>
        <w:spacing w:after="240"/>
        <w:rPr>
          <w:rFonts w:cs="Arial"/>
          <w:sz w:val="20"/>
          <w:szCs w:val="20"/>
        </w:rPr>
      </w:pPr>
      <w:r w:rsidRPr="00EA1BEB">
        <w:rPr>
          <w:rFonts w:cs="Arial"/>
          <w:sz w:val="20"/>
          <w:szCs w:val="20"/>
        </w:rPr>
        <w:t>Na</w:t>
      </w:r>
      <w:r w:rsidR="0056261C" w:rsidRPr="00EA1BEB">
        <w:rPr>
          <w:rFonts w:cs="Arial"/>
          <w:sz w:val="20"/>
          <w:szCs w:val="20"/>
        </w:rPr>
        <w:t xml:space="preserve"> </w:t>
      </w:r>
      <w:r w:rsidRPr="00EA1BEB">
        <w:rPr>
          <w:rFonts w:cs="Arial"/>
          <w:sz w:val="20"/>
          <w:szCs w:val="20"/>
        </w:rPr>
        <w:t>podlagi</w:t>
      </w:r>
      <w:r w:rsidR="0056261C" w:rsidRPr="00EA1BEB">
        <w:rPr>
          <w:rFonts w:cs="Arial"/>
          <w:sz w:val="20"/>
          <w:szCs w:val="20"/>
        </w:rPr>
        <w:t xml:space="preserve"> </w:t>
      </w:r>
      <w:r w:rsidR="00F340FA">
        <w:rPr>
          <w:rFonts w:cs="Arial"/>
          <w:sz w:val="20"/>
          <w:szCs w:val="20"/>
        </w:rPr>
        <w:t>sedmega</w:t>
      </w:r>
      <w:r w:rsidR="0056261C" w:rsidRPr="00EA1BEB">
        <w:rPr>
          <w:rFonts w:cs="Arial"/>
          <w:sz w:val="20"/>
          <w:szCs w:val="20"/>
        </w:rPr>
        <w:t xml:space="preserve"> </w:t>
      </w:r>
      <w:r w:rsidRPr="00EA1BEB">
        <w:rPr>
          <w:rFonts w:cs="Arial"/>
          <w:sz w:val="20"/>
          <w:szCs w:val="20"/>
        </w:rPr>
        <w:t>odstavka</w:t>
      </w:r>
      <w:r w:rsidR="0056261C" w:rsidRPr="00EA1BEB">
        <w:rPr>
          <w:rFonts w:cs="Arial"/>
          <w:sz w:val="20"/>
          <w:szCs w:val="20"/>
        </w:rPr>
        <w:t xml:space="preserve"> </w:t>
      </w:r>
      <w:r w:rsidR="005B4DBD">
        <w:rPr>
          <w:rFonts w:cs="Arial"/>
          <w:sz w:val="20"/>
          <w:szCs w:val="20"/>
        </w:rPr>
        <w:t>4.</w:t>
      </w:r>
      <w:r w:rsidR="00F340FA">
        <w:rPr>
          <w:rFonts w:cs="Arial"/>
          <w:sz w:val="20"/>
          <w:szCs w:val="20"/>
        </w:rPr>
        <w:t xml:space="preserve"> člena </w:t>
      </w:r>
      <w:r w:rsidR="00A7642E" w:rsidRPr="00EA1BEB">
        <w:rPr>
          <w:rFonts w:cs="Arial"/>
          <w:sz w:val="20"/>
          <w:szCs w:val="20"/>
        </w:rPr>
        <w:t>in</w:t>
      </w:r>
      <w:r w:rsidR="0056261C" w:rsidRPr="00EA1BEB">
        <w:rPr>
          <w:rFonts w:cs="Arial"/>
          <w:sz w:val="20"/>
          <w:szCs w:val="20"/>
        </w:rPr>
        <w:t xml:space="preserve"> </w:t>
      </w:r>
      <w:r w:rsidR="00F340FA">
        <w:rPr>
          <w:rFonts w:cs="Arial"/>
          <w:sz w:val="20"/>
          <w:szCs w:val="20"/>
        </w:rPr>
        <w:t>šestega</w:t>
      </w:r>
      <w:r w:rsidR="0056261C" w:rsidRPr="00EA1BEB">
        <w:rPr>
          <w:rFonts w:cs="Arial"/>
          <w:sz w:val="20"/>
          <w:szCs w:val="20"/>
        </w:rPr>
        <w:t xml:space="preserve"> </w:t>
      </w:r>
      <w:r w:rsidR="00A7642E" w:rsidRPr="00EA1BEB">
        <w:rPr>
          <w:rFonts w:cs="Arial"/>
          <w:sz w:val="20"/>
          <w:szCs w:val="20"/>
        </w:rPr>
        <w:t>odstavka</w:t>
      </w:r>
      <w:r w:rsidR="0056261C" w:rsidRPr="00EA1BEB">
        <w:rPr>
          <w:rFonts w:cs="Arial"/>
          <w:sz w:val="20"/>
          <w:szCs w:val="20"/>
        </w:rPr>
        <w:t xml:space="preserve"> </w:t>
      </w:r>
      <w:r w:rsidR="00614586" w:rsidRPr="00EA1BEB">
        <w:rPr>
          <w:rFonts w:cs="Arial"/>
          <w:sz w:val="20"/>
          <w:szCs w:val="20"/>
        </w:rPr>
        <w:t>78</w:t>
      </w:r>
      <w:r w:rsidRPr="00EA1BEB">
        <w:rPr>
          <w:rFonts w:cs="Arial"/>
          <w:sz w:val="20"/>
          <w:szCs w:val="20"/>
        </w:rPr>
        <w:t>.</w:t>
      </w:r>
      <w:r w:rsidR="0056261C" w:rsidRPr="00EA1BEB">
        <w:rPr>
          <w:rFonts w:cs="Arial"/>
          <w:sz w:val="20"/>
          <w:szCs w:val="20"/>
        </w:rPr>
        <w:t xml:space="preserve"> </w:t>
      </w:r>
      <w:r w:rsidRPr="00EA1BEB">
        <w:rPr>
          <w:rFonts w:cs="Arial"/>
          <w:sz w:val="20"/>
          <w:szCs w:val="20"/>
        </w:rPr>
        <w:t>člena</w:t>
      </w:r>
      <w:r w:rsidR="0056261C" w:rsidRPr="00EA1BEB">
        <w:rPr>
          <w:rFonts w:cs="Arial"/>
          <w:sz w:val="20"/>
          <w:szCs w:val="20"/>
        </w:rPr>
        <w:t xml:space="preserve"> </w:t>
      </w:r>
      <w:r w:rsidRPr="00EA1BEB">
        <w:rPr>
          <w:rFonts w:cs="Arial"/>
          <w:sz w:val="20"/>
          <w:szCs w:val="20"/>
        </w:rPr>
        <w:t>Gradbenega</w:t>
      </w:r>
      <w:r w:rsidR="0056261C" w:rsidRPr="00EA1BEB">
        <w:rPr>
          <w:rFonts w:cs="Arial"/>
          <w:sz w:val="20"/>
          <w:szCs w:val="20"/>
        </w:rPr>
        <w:t xml:space="preserve"> </w:t>
      </w:r>
      <w:r w:rsidRPr="00EA1BEB">
        <w:rPr>
          <w:rFonts w:cs="Arial"/>
          <w:sz w:val="20"/>
          <w:szCs w:val="20"/>
        </w:rPr>
        <w:t>zakona</w:t>
      </w:r>
      <w:r w:rsidR="0056261C" w:rsidRPr="00EA1BEB">
        <w:rPr>
          <w:rFonts w:cs="Arial"/>
          <w:sz w:val="20"/>
          <w:szCs w:val="20"/>
        </w:rPr>
        <w:t xml:space="preserve"> </w:t>
      </w:r>
      <w:r w:rsidRPr="00EA1BEB">
        <w:rPr>
          <w:rFonts w:cs="Arial"/>
          <w:sz w:val="20"/>
          <w:szCs w:val="20"/>
        </w:rPr>
        <w:t>(Uradni</w:t>
      </w:r>
      <w:r w:rsidR="0056261C" w:rsidRPr="00EA1BEB">
        <w:rPr>
          <w:rFonts w:cs="Arial"/>
          <w:sz w:val="20"/>
          <w:szCs w:val="20"/>
        </w:rPr>
        <w:t xml:space="preserve"> </w:t>
      </w:r>
      <w:r w:rsidRPr="00EA1BEB">
        <w:rPr>
          <w:rFonts w:cs="Arial"/>
          <w:sz w:val="20"/>
          <w:szCs w:val="20"/>
        </w:rPr>
        <w:t>list</w:t>
      </w:r>
      <w:r w:rsidR="0056261C" w:rsidRPr="00EA1BEB">
        <w:rPr>
          <w:rFonts w:cs="Arial"/>
          <w:sz w:val="20"/>
          <w:szCs w:val="20"/>
        </w:rPr>
        <w:t xml:space="preserve"> </w:t>
      </w:r>
      <w:r w:rsidRPr="00EA1BEB">
        <w:rPr>
          <w:rFonts w:cs="Arial"/>
          <w:sz w:val="20"/>
          <w:szCs w:val="20"/>
        </w:rPr>
        <w:t>RS,</w:t>
      </w:r>
      <w:r w:rsidR="0056261C" w:rsidRPr="00EA1BEB">
        <w:rPr>
          <w:rFonts w:cs="Arial"/>
          <w:sz w:val="20"/>
          <w:szCs w:val="20"/>
        </w:rPr>
        <w:t xml:space="preserve"> </w:t>
      </w:r>
      <w:r w:rsidR="008D7E1C" w:rsidRPr="00EA1BEB">
        <w:rPr>
          <w:rFonts w:cs="Arial"/>
          <w:sz w:val="20"/>
          <w:szCs w:val="20"/>
        </w:rPr>
        <w:t>199/21</w:t>
      </w:r>
      <w:r w:rsidRPr="00EA1BEB">
        <w:rPr>
          <w:rFonts w:cs="Arial"/>
          <w:sz w:val="20"/>
          <w:szCs w:val="20"/>
        </w:rPr>
        <w:t>)</w:t>
      </w:r>
      <w:r w:rsidR="002255AB">
        <w:rPr>
          <w:rFonts w:cs="Arial"/>
          <w:sz w:val="20"/>
          <w:szCs w:val="20"/>
        </w:rPr>
        <w:t xml:space="preserve"> ter</w:t>
      </w:r>
      <w:r w:rsidR="0056261C" w:rsidRPr="00EA1BEB">
        <w:rPr>
          <w:rFonts w:cs="Arial"/>
          <w:sz w:val="20"/>
          <w:szCs w:val="20"/>
        </w:rPr>
        <w:t xml:space="preserve"> </w:t>
      </w:r>
      <w:r w:rsidR="002D4156" w:rsidRPr="00EA1BEB">
        <w:rPr>
          <w:rFonts w:cs="Arial"/>
          <w:sz w:val="20"/>
          <w:szCs w:val="20"/>
        </w:rPr>
        <w:t>tretjega</w:t>
      </w:r>
      <w:r w:rsidR="0056261C" w:rsidRPr="00EA1BEB">
        <w:rPr>
          <w:rFonts w:cs="Arial"/>
          <w:sz w:val="20"/>
          <w:szCs w:val="20"/>
        </w:rPr>
        <w:t xml:space="preserve"> </w:t>
      </w:r>
      <w:r w:rsidR="002D4156" w:rsidRPr="00EA1BEB">
        <w:rPr>
          <w:rFonts w:cs="Arial"/>
          <w:sz w:val="20"/>
          <w:szCs w:val="20"/>
        </w:rPr>
        <w:t>odstavka</w:t>
      </w:r>
      <w:r w:rsidR="0056261C" w:rsidRPr="00EA1BEB">
        <w:rPr>
          <w:rFonts w:cs="Arial"/>
          <w:sz w:val="20"/>
          <w:szCs w:val="20"/>
        </w:rPr>
        <w:t xml:space="preserve"> </w:t>
      </w:r>
      <w:r w:rsidR="007514B7" w:rsidRPr="00EA1BEB">
        <w:rPr>
          <w:rFonts w:cs="Arial"/>
          <w:sz w:val="20"/>
          <w:szCs w:val="20"/>
        </w:rPr>
        <w:t>21.</w:t>
      </w:r>
      <w:r w:rsidR="0056261C" w:rsidRPr="00EA1BEB">
        <w:rPr>
          <w:rFonts w:cs="Arial"/>
          <w:sz w:val="20"/>
          <w:szCs w:val="20"/>
        </w:rPr>
        <w:t xml:space="preserve"> </w:t>
      </w:r>
      <w:r w:rsidR="007514B7" w:rsidRPr="00EA1BEB">
        <w:rPr>
          <w:rFonts w:cs="Arial"/>
          <w:sz w:val="20"/>
          <w:szCs w:val="20"/>
        </w:rPr>
        <w:t>člena</w:t>
      </w:r>
      <w:r w:rsidR="0056261C" w:rsidRPr="00EA1BEB">
        <w:rPr>
          <w:rFonts w:cs="Arial"/>
          <w:sz w:val="20"/>
          <w:szCs w:val="20"/>
        </w:rPr>
        <w:t xml:space="preserve"> </w:t>
      </w:r>
      <w:r w:rsidR="002255AB">
        <w:rPr>
          <w:rFonts w:cs="Arial"/>
          <w:sz w:val="20"/>
          <w:szCs w:val="20"/>
        </w:rPr>
        <w:t>in</w:t>
      </w:r>
      <w:r w:rsidR="00631605">
        <w:rPr>
          <w:rFonts w:cs="Arial"/>
          <w:sz w:val="20"/>
          <w:szCs w:val="20"/>
        </w:rPr>
        <w:t xml:space="preserve"> šestega odstavka 24. člena </w:t>
      </w:r>
      <w:r w:rsidR="00C02228" w:rsidRPr="00EA1BEB">
        <w:rPr>
          <w:rFonts w:cs="Arial"/>
          <w:sz w:val="20"/>
          <w:szCs w:val="20"/>
        </w:rPr>
        <w:t>Zakona</w:t>
      </w:r>
      <w:r w:rsidR="0056261C" w:rsidRPr="00EA1BEB">
        <w:rPr>
          <w:rFonts w:cs="Arial"/>
          <w:sz w:val="20"/>
          <w:szCs w:val="20"/>
        </w:rPr>
        <w:t xml:space="preserve"> </w:t>
      </w:r>
      <w:r w:rsidR="00C02228" w:rsidRPr="00EA1BEB">
        <w:rPr>
          <w:rFonts w:cs="Arial"/>
          <w:sz w:val="20"/>
          <w:szCs w:val="20"/>
        </w:rPr>
        <w:t>o</w:t>
      </w:r>
      <w:r w:rsidR="0056261C" w:rsidRPr="00EA1BEB">
        <w:rPr>
          <w:rFonts w:cs="Arial"/>
          <w:sz w:val="20"/>
          <w:szCs w:val="20"/>
        </w:rPr>
        <w:t xml:space="preserve"> </w:t>
      </w:r>
      <w:r w:rsidR="00A159D4" w:rsidRPr="00EA1BEB">
        <w:rPr>
          <w:rFonts w:cs="Arial"/>
          <w:sz w:val="20"/>
          <w:szCs w:val="20"/>
        </w:rPr>
        <w:t>varstvu</w:t>
      </w:r>
      <w:r w:rsidR="0056261C" w:rsidRPr="00EA1BEB">
        <w:rPr>
          <w:rFonts w:cs="Arial"/>
          <w:sz w:val="20"/>
          <w:szCs w:val="20"/>
        </w:rPr>
        <w:t xml:space="preserve"> </w:t>
      </w:r>
      <w:r w:rsidR="00A159D4" w:rsidRPr="00EA1BEB">
        <w:rPr>
          <w:rFonts w:cs="Arial"/>
          <w:sz w:val="20"/>
          <w:szCs w:val="20"/>
        </w:rPr>
        <w:t>okolja</w:t>
      </w:r>
      <w:r w:rsidR="0056261C" w:rsidRPr="00EA1BEB">
        <w:rPr>
          <w:rFonts w:cs="Arial"/>
          <w:sz w:val="20"/>
          <w:szCs w:val="20"/>
        </w:rPr>
        <w:t xml:space="preserve"> </w:t>
      </w:r>
      <w:r w:rsidR="00A159D4" w:rsidRPr="00EA1BEB">
        <w:rPr>
          <w:rFonts w:cs="Arial"/>
          <w:sz w:val="20"/>
          <w:szCs w:val="20"/>
        </w:rPr>
        <w:t>(Uradni</w:t>
      </w:r>
      <w:r w:rsidR="0056261C" w:rsidRPr="00EA1BEB">
        <w:rPr>
          <w:rFonts w:cs="Arial"/>
          <w:sz w:val="20"/>
          <w:szCs w:val="20"/>
        </w:rPr>
        <w:t xml:space="preserve"> </w:t>
      </w:r>
      <w:r w:rsidR="00A159D4" w:rsidRPr="00EA1BEB">
        <w:rPr>
          <w:rFonts w:cs="Arial"/>
          <w:sz w:val="20"/>
          <w:szCs w:val="20"/>
        </w:rPr>
        <w:t>list</w:t>
      </w:r>
      <w:r w:rsidR="0056261C" w:rsidRPr="00EA1BEB">
        <w:rPr>
          <w:rFonts w:cs="Arial"/>
          <w:sz w:val="20"/>
          <w:szCs w:val="20"/>
        </w:rPr>
        <w:t xml:space="preserve"> </w:t>
      </w:r>
      <w:r w:rsidR="00A159D4" w:rsidRPr="00EA1BEB">
        <w:rPr>
          <w:rFonts w:cs="Arial"/>
          <w:sz w:val="20"/>
          <w:szCs w:val="20"/>
        </w:rPr>
        <w:t>RS,</w:t>
      </w:r>
      <w:r w:rsidR="0056261C" w:rsidRPr="00EA1BEB">
        <w:rPr>
          <w:rFonts w:cs="Arial"/>
          <w:sz w:val="20"/>
          <w:szCs w:val="20"/>
        </w:rPr>
        <w:t xml:space="preserve"> </w:t>
      </w:r>
      <w:r w:rsidR="00A159D4" w:rsidRPr="00EA1BEB">
        <w:rPr>
          <w:rFonts w:cs="Arial"/>
          <w:sz w:val="20"/>
          <w:szCs w:val="20"/>
        </w:rPr>
        <w:t>št.</w:t>
      </w:r>
      <w:r w:rsidR="0056261C" w:rsidRPr="00EA1BEB">
        <w:rPr>
          <w:rFonts w:cs="Arial"/>
          <w:sz w:val="20"/>
          <w:szCs w:val="20"/>
        </w:rPr>
        <w:t xml:space="preserve"> </w:t>
      </w:r>
      <w:r w:rsidR="002D23D3" w:rsidRPr="00EA1BEB">
        <w:rPr>
          <w:rFonts w:cs="Arial"/>
          <w:sz w:val="20"/>
          <w:szCs w:val="20"/>
        </w:rPr>
        <w:t>44</w:t>
      </w:r>
      <w:r w:rsidR="008618EB" w:rsidRPr="00EA1BEB">
        <w:rPr>
          <w:rFonts w:cs="Arial"/>
          <w:sz w:val="20"/>
          <w:szCs w:val="20"/>
        </w:rPr>
        <w:t>/22</w:t>
      </w:r>
      <w:r w:rsidR="00A159D4" w:rsidRPr="00EA1BEB">
        <w:rPr>
          <w:rFonts w:cs="Arial"/>
          <w:sz w:val="20"/>
          <w:szCs w:val="20"/>
        </w:rPr>
        <w:t>)</w:t>
      </w:r>
      <w:r w:rsidR="0056261C" w:rsidRPr="00EA1BEB">
        <w:rPr>
          <w:rFonts w:cs="Arial"/>
          <w:sz w:val="20"/>
          <w:szCs w:val="20"/>
        </w:rPr>
        <w:t xml:space="preserve"> </w:t>
      </w:r>
      <w:r w:rsidRPr="00EA1BEB">
        <w:rPr>
          <w:rFonts w:cs="Arial"/>
          <w:sz w:val="20"/>
          <w:szCs w:val="20"/>
        </w:rPr>
        <w:t>izdaja</w:t>
      </w:r>
      <w:r w:rsidR="0056261C" w:rsidRPr="00EA1BEB">
        <w:rPr>
          <w:rFonts w:cs="Arial"/>
          <w:sz w:val="20"/>
          <w:szCs w:val="20"/>
        </w:rPr>
        <w:t xml:space="preserve"> </w:t>
      </w:r>
      <w:r w:rsidR="00C02228" w:rsidRPr="00EA1BEB">
        <w:rPr>
          <w:rFonts w:cs="Arial"/>
          <w:sz w:val="20"/>
          <w:szCs w:val="20"/>
        </w:rPr>
        <w:t>Vlada</w:t>
      </w:r>
      <w:r w:rsidR="0056261C" w:rsidRPr="00EA1BEB">
        <w:rPr>
          <w:rFonts w:cs="Arial"/>
          <w:sz w:val="20"/>
          <w:szCs w:val="20"/>
        </w:rPr>
        <w:t xml:space="preserve"> </w:t>
      </w:r>
      <w:r w:rsidR="00C02228" w:rsidRPr="00EA1BEB">
        <w:rPr>
          <w:rFonts w:cs="Arial"/>
          <w:sz w:val="20"/>
          <w:szCs w:val="20"/>
        </w:rPr>
        <w:t>Republike</w:t>
      </w:r>
      <w:r w:rsidR="0056261C" w:rsidRPr="00EA1BEB">
        <w:rPr>
          <w:rFonts w:cs="Arial"/>
          <w:sz w:val="20"/>
          <w:szCs w:val="20"/>
        </w:rPr>
        <w:t xml:space="preserve"> </w:t>
      </w:r>
      <w:r w:rsidR="00C02228" w:rsidRPr="00EA1BEB">
        <w:rPr>
          <w:rFonts w:cs="Arial"/>
          <w:sz w:val="20"/>
          <w:szCs w:val="20"/>
        </w:rPr>
        <w:t>Slovenije</w:t>
      </w:r>
    </w:p>
    <w:p w14:paraId="33AD0A80" w14:textId="77777777" w:rsidR="000D17C9" w:rsidRPr="00EA1BEB" w:rsidRDefault="000D17C9" w:rsidP="008C2F23">
      <w:pPr>
        <w:pStyle w:val="Style8"/>
        <w:widowControl/>
        <w:tabs>
          <w:tab w:val="left" w:pos="230"/>
        </w:tabs>
        <w:spacing w:after="240" w:line="240" w:lineRule="auto"/>
        <w:jc w:val="both"/>
        <w:rPr>
          <w:rStyle w:val="FontStyle39"/>
          <w:rFonts w:ascii="Arial" w:hAnsi="Arial" w:cs="Arial"/>
          <w:sz w:val="20"/>
          <w:szCs w:val="20"/>
        </w:rPr>
      </w:pPr>
    </w:p>
    <w:p w14:paraId="7DBEB935" w14:textId="726C9F01" w:rsidR="000D17C9" w:rsidRDefault="00C02228" w:rsidP="008C2F23">
      <w:pPr>
        <w:spacing w:after="240"/>
        <w:jc w:val="center"/>
        <w:rPr>
          <w:rFonts w:cs="Arial"/>
          <w:b/>
          <w:sz w:val="20"/>
          <w:szCs w:val="20"/>
        </w:rPr>
      </w:pPr>
      <w:r w:rsidRPr="00EA1BEB">
        <w:rPr>
          <w:rFonts w:cs="Arial"/>
          <w:b/>
          <w:sz w:val="20"/>
          <w:szCs w:val="20"/>
        </w:rPr>
        <w:t>Uredbo</w:t>
      </w:r>
      <w:r w:rsidR="00534172">
        <w:rPr>
          <w:rFonts w:cs="Arial"/>
          <w:b/>
          <w:sz w:val="20"/>
          <w:szCs w:val="20"/>
        </w:rPr>
        <w:t xml:space="preserve"> </w:t>
      </w:r>
      <w:r w:rsidR="000D17C9" w:rsidRPr="00EA1BEB">
        <w:rPr>
          <w:rFonts w:cs="Arial"/>
          <w:b/>
          <w:sz w:val="20"/>
          <w:szCs w:val="20"/>
        </w:rPr>
        <w:t>o</w:t>
      </w:r>
      <w:r w:rsidR="0056261C" w:rsidRPr="00EA1BEB">
        <w:rPr>
          <w:rFonts w:cs="Arial"/>
          <w:b/>
          <w:sz w:val="20"/>
          <w:szCs w:val="20"/>
        </w:rPr>
        <w:t xml:space="preserve"> </w:t>
      </w:r>
      <w:r w:rsidR="000D17C9" w:rsidRPr="00EA1BEB">
        <w:rPr>
          <w:rFonts w:cs="Arial"/>
          <w:b/>
          <w:sz w:val="20"/>
          <w:szCs w:val="20"/>
        </w:rPr>
        <w:t>gradbiščih</w:t>
      </w:r>
    </w:p>
    <w:p w14:paraId="57755735" w14:textId="77777777" w:rsidR="00E73E48" w:rsidRPr="00EA1BEB" w:rsidRDefault="00E73E48" w:rsidP="008C2F23">
      <w:pPr>
        <w:spacing w:after="240"/>
        <w:jc w:val="center"/>
        <w:rPr>
          <w:rFonts w:cs="Arial"/>
          <w:b/>
          <w:sz w:val="20"/>
          <w:szCs w:val="20"/>
        </w:rPr>
      </w:pPr>
    </w:p>
    <w:p w14:paraId="5FD72411" w14:textId="666E13B4" w:rsidR="001E766D" w:rsidRPr="00EA1BEB" w:rsidRDefault="001E766D" w:rsidP="008C2F23">
      <w:pPr>
        <w:spacing w:after="240"/>
        <w:jc w:val="center"/>
        <w:rPr>
          <w:rFonts w:cs="Arial"/>
          <w:b/>
          <w:sz w:val="20"/>
          <w:szCs w:val="20"/>
        </w:rPr>
      </w:pPr>
      <w:r w:rsidRPr="00EA1BEB">
        <w:rPr>
          <w:rFonts w:cs="Arial"/>
          <w:b/>
          <w:sz w:val="20"/>
          <w:szCs w:val="20"/>
        </w:rPr>
        <w:t>1.</w:t>
      </w:r>
      <w:r w:rsidR="0056261C" w:rsidRPr="00EA1BEB">
        <w:rPr>
          <w:rFonts w:cs="Arial"/>
          <w:b/>
          <w:sz w:val="20"/>
          <w:szCs w:val="20"/>
        </w:rPr>
        <w:t xml:space="preserve"> </w:t>
      </w:r>
      <w:r w:rsidRPr="00EA1BEB">
        <w:rPr>
          <w:rFonts w:cs="Arial"/>
          <w:b/>
          <w:sz w:val="20"/>
          <w:szCs w:val="20"/>
        </w:rPr>
        <w:t>SPLOŠNE</w:t>
      </w:r>
      <w:r w:rsidR="0056261C" w:rsidRPr="00EA1BEB">
        <w:rPr>
          <w:rFonts w:cs="Arial"/>
          <w:b/>
          <w:sz w:val="20"/>
          <w:szCs w:val="20"/>
        </w:rPr>
        <w:t xml:space="preserve"> </w:t>
      </w:r>
      <w:r w:rsidRPr="00EA1BEB">
        <w:rPr>
          <w:rFonts w:cs="Arial"/>
          <w:b/>
          <w:sz w:val="20"/>
          <w:szCs w:val="20"/>
        </w:rPr>
        <w:t>DOLOČBE</w:t>
      </w:r>
    </w:p>
    <w:p w14:paraId="1EEDDB94" w14:textId="77777777" w:rsidR="000D17C9" w:rsidRPr="00EA1BEB" w:rsidRDefault="000D17C9" w:rsidP="008C2F23">
      <w:pPr>
        <w:pStyle w:val="len"/>
        <w:numPr>
          <w:ilvl w:val="0"/>
          <w:numId w:val="13"/>
        </w:numPr>
        <w:spacing w:before="0" w:after="240"/>
        <w:ind w:left="0" w:firstLine="0"/>
        <w:rPr>
          <w:rFonts w:cs="Arial"/>
          <w:sz w:val="20"/>
          <w:szCs w:val="20"/>
        </w:rPr>
      </w:pPr>
    </w:p>
    <w:p w14:paraId="260D88E5" w14:textId="40BD6AD0" w:rsidR="000D17C9" w:rsidRPr="00EA1BEB" w:rsidRDefault="000D17C9" w:rsidP="008C2F23">
      <w:pPr>
        <w:spacing w:after="240"/>
        <w:jc w:val="center"/>
        <w:rPr>
          <w:rFonts w:cs="Arial"/>
          <w:b/>
          <w:sz w:val="20"/>
          <w:szCs w:val="20"/>
        </w:rPr>
      </w:pPr>
      <w:r w:rsidRPr="00EA1BEB">
        <w:rPr>
          <w:rFonts w:cs="Arial"/>
          <w:b/>
          <w:sz w:val="20"/>
          <w:szCs w:val="20"/>
        </w:rPr>
        <w:t>(vsebina</w:t>
      </w:r>
      <w:r w:rsidR="0056261C" w:rsidRPr="00EA1BEB">
        <w:rPr>
          <w:rFonts w:cs="Arial"/>
          <w:b/>
          <w:sz w:val="20"/>
          <w:szCs w:val="20"/>
        </w:rPr>
        <w:t xml:space="preserve"> </w:t>
      </w:r>
      <w:r w:rsidR="00A02D26" w:rsidRPr="00EA1BEB">
        <w:rPr>
          <w:rFonts w:cs="Arial"/>
          <w:b/>
          <w:sz w:val="20"/>
          <w:szCs w:val="20"/>
        </w:rPr>
        <w:t>uredbe</w:t>
      </w:r>
      <w:r w:rsidRPr="00EA1BEB">
        <w:rPr>
          <w:rFonts w:cs="Arial"/>
          <w:b/>
          <w:sz w:val="20"/>
          <w:szCs w:val="20"/>
        </w:rPr>
        <w:t>)</w:t>
      </w:r>
    </w:p>
    <w:p w14:paraId="6FC78B10" w14:textId="3EF89FD6" w:rsidR="0002700F" w:rsidRPr="00EA1BEB" w:rsidRDefault="0002700F" w:rsidP="008C2F23">
      <w:pPr>
        <w:pStyle w:val="Style8"/>
        <w:widowControl/>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Ta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uredba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določa:</w:t>
      </w:r>
    </w:p>
    <w:p w14:paraId="6542371E" w14:textId="4270C377" w:rsidR="00CF31CA" w:rsidRPr="00EA1BEB" w:rsidRDefault="0002700F" w:rsidP="008C2F23">
      <w:pPr>
        <w:pStyle w:val="Alineazaodstavkom"/>
        <w:numPr>
          <w:ilvl w:val="0"/>
          <w:numId w:val="35"/>
        </w:numPr>
        <w:spacing w:after="240"/>
        <w:rPr>
          <w:sz w:val="20"/>
          <w:szCs w:val="20"/>
        </w:rPr>
      </w:pPr>
      <w:r w:rsidRPr="00EA1BEB">
        <w:rPr>
          <w:sz w:val="20"/>
          <w:szCs w:val="20"/>
        </w:rPr>
        <w:t>pogoje</w:t>
      </w:r>
      <w:r w:rsidR="0056261C" w:rsidRPr="00EA1BEB">
        <w:rPr>
          <w:sz w:val="20"/>
          <w:szCs w:val="20"/>
        </w:rPr>
        <w:t xml:space="preserve"> </w:t>
      </w:r>
      <w:r w:rsidRPr="00EA1BEB">
        <w:rPr>
          <w:sz w:val="20"/>
          <w:szCs w:val="20"/>
        </w:rPr>
        <w:t>glede</w:t>
      </w:r>
      <w:r w:rsidR="0056261C" w:rsidRPr="00EA1BEB">
        <w:rPr>
          <w:sz w:val="20"/>
          <w:szCs w:val="20"/>
        </w:rPr>
        <w:t xml:space="preserve"> </w:t>
      </w:r>
      <w:r w:rsidRPr="00EA1BEB">
        <w:rPr>
          <w:sz w:val="20"/>
          <w:szCs w:val="20"/>
        </w:rPr>
        <w:t>obveznosti</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vsebine</w:t>
      </w:r>
      <w:r w:rsidR="0056261C" w:rsidRPr="00EA1BEB">
        <w:rPr>
          <w:sz w:val="20"/>
          <w:szCs w:val="20"/>
        </w:rPr>
        <w:t xml:space="preserve"> </w:t>
      </w:r>
      <w:r w:rsidRPr="00EA1BEB">
        <w:rPr>
          <w:sz w:val="20"/>
          <w:szCs w:val="20"/>
        </w:rPr>
        <w:t>gradbiščne</w:t>
      </w:r>
      <w:r w:rsidR="0056261C" w:rsidRPr="00EA1BEB">
        <w:rPr>
          <w:sz w:val="20"/>
          <w:szCs w:val="20"/>
        </w:rPr>
        <w:t xml:space="preserve"> </w:t>
      </w:r>
      <w:r w:rsidRPr="00EA1BEB">
        <w:rPr>
          <w:sz w:val="20"/>
          <w:szCs w:val="20"/>
        </w:rPr>
        <w:t>table,</w:t>
      </w:r>
      <w:r w:rsidR="0056261C" w:rsidRPr="00EA1BEB">
        <w:rPr>
          <w:sz w:val="20"/>
          <w:szCs w:val="20"/>
        </w:rPr>
        <w:t xml:space="preserve"> </w:t>
      </w:r>
      <w:r w:rsidRPr="00EA1BEB">
        <w:rPr>
          <w:sz w:val="20"/>
          <w:szCs w:val="20"/>
        </w:rPr>
        <w:t>gradbenega</w:t>
      </w:r>
      <w:r w:rsidR="0056261C" w:rsidRPr="00EA1BEB">
        <w:rPr>
          <w:sz w:val="20"/>
          <w:szCs w:val="20"/>
        </w:rPr>
        <w:t xml:space="preserve"> </w:t>
      </w:r>
      <w:r w:rsidRPr="00EA1BEB">
        <w:rPr>
          <w:sz w:val="20"/>
          <w:szCs w:val="20"/>
        </w:rPr>
        <w:t>dnevnika</w:t>
      </w:r>
      <w:r w:rsidR="00561589">
        <w:rPr>
          <w:sz w:val="20"/>
          <w:szCs w:val="20"/>
        </w:rPr>
        <w:t>,</w:t>
      </w:r>
      <w:r w:rsidR="0056261C" w:rsidRPr="00EA1BEB">
        <w:rPr>
          <w:sz w:val="20"/>
          <w:szCs w:val="20"/>
        </w:rPr>
        <w:t xml:space="preserve"> </w:t>
      </w:r>
      <w:r w:rsidR="00561589" w:rsidRPr="00EA1BEB">
        <w:rPr>
          <w:sz w:val="20"/>
          <w:szCs w:val="20"/>
        </w:rPr>
        <w:t xml:space="preserve">načina označitve ter ograditve gradbišča </w:t>
      </w:r>
      <w:r w:rsidRPr="00EA1BEB">
        <w:rPr>
          <w:sz w:val="20"/>
          <w:szCs w:val="20"/>
        </w:rPr>
        <w:t>in</w:t>
      </w:r>
      <w:r w:rsidR="0056261C" w:rsidRPr="00EA1BEB">
        <w:rPr>
          <w:sz w:val="20"/>
          <w:szCs w:val="20"/>
        </w:rPr>
        <w:t xml:space="preserve"> </w:t>
      </w:r>
      <w:r w:rsidRPr="00EA1BEB">
        <w:rPr>
          <w:sz w:val="20"/>
          <w:szCs w:val="20"/>
        </w:rPr>
        <w:t>načrta</w:t>
      </w:r>
      <w:r w:rsidR="0056261C" w:rsidRPr="00EA1BEB">
        <w:rPr>
          <w:sz w:val="20"/>
          <w:szCs w:val="20"/>
        </w:rPr>
        <w:t xml:space="preserve"> </w:t>
      </w:r>
      <w:r w:rsidRPr="00EA1BEB">
        <w:rPr>
          <w:sz w:val="20"/>
          <w:szCs w:val="20"/>
        </w:rPr>
        <w:t>organizacije</w:t>
      </w:r>
      <w:r w:rsidR="0056261C" w:rsidRPr="00EA1BEB">
        <w:rPr>
          <w:sz w:val="20"/>
          <w:szCs w:val="20"/>
        </w:rPr>
        <w:t xml:space="preserve"> </w:t>
      </w:r>
      <w:r w:rsidRPr="00EA1BEB">
        <w:rPr>
          <w:sz w:val="20"/>
          <w:szCs w:val="20"/>
        </w:rPr>
        <w:t>gradbišča</w:t>
      </w:r>
      <w:r w:rsidR="002C670D" w:rsidRPr="00EA1BEB">
        <w:rPr>
          <w:sz w:val="20"/>
          <w:szCs w:val="20"/>
        </w:rPr>
        <w:t>,</w:t>
      </w:r>
    </w:p>
    <w:p w14:paraId="5C9ED26E" w14:textId="1EDB52FA" w:rsidR="00680F53" w:rsidRDefault="0002700F" w:rsidP="008C2F23">
      <w:pPr>
        <w:pStyle w:val="Alineazaodstavkom"/>
        <w:numPr>
          <w:ilvl w:val="0"/>
          <w:numId w:val="35"/>
        </w:numPr>
        <w:spacing w:after="240"/>
        <w:rPr>
          <w:sz w:val="20"/>
          <w:szCs w:val="20"/>
        </w:rPr>
      </w:pPr>
      <w:r w:rsidRPr="00EA1BEB">
        <w:rPr>
          <w:sz w:val="20"/>
          <w:szCs w:val="20"/>
        </w:rPr>
        <w:t>pogoje</w:t>
      </w:r>
      <w:r w:rsidR="0056261C" w:rsidRPr="00EA1BEB">
        <w:rPr>
          <w:sz w:val="20"/>
          <w:szCs w:val="20"/>
        </w:rPr>
        <w:t xml:space="preserve"> </w:t>
      </w:r>
      <w:r w:rsidRPr="00EA1BEB">
        <w:rPr>
          <w:sz w:val="20"/>
          <w:szCs w:val="20"/>
        </w:rPr>
        <w:t>glede</w:t>
      </w:r>
      <w:r w:rsidR="0056261C" w:rsidRPr="00EA1BEB">
        <w:rPr>
          <w:sz w:val="20"/>
          <w:szCs w:val="20"/>
        </w:rPr>
        <w:t xml:space="preserve"> </w:t>
      </w:r>
      <w:r w:rsidRPr="00EA1BEB">
        <w:rPr>
          <w:sz w:val="20"/>
          <w:szCs w:val="20"/>
        </w:rPr>
        <w:t>začasnih</w:t>
      </w:r>
      <w:r w:rsidR="0056261C" w:rsidRPr="00EA1BEB">
        <w:rPr>
          <w:sz w:val="20"/>
          <w:szCs w:val="20"/>
        </w:rPr>
        <w:t xml:space="preserve"> </w:t>
      </w:r>
      <w:r w:rsidRPr="00EA1BEB">
        <w:rPr>
          <w:sz w:val="20"/>
          <w:szCs w:val="20"/>
        </w:rPr>
        <w:t>gradbiščnih</w:t>
      </w:r>
      <w:r w:rsidR="0056261C" w:rsidRPr="00EA1BEB">
        <w:rPr>
          <w:sz w:val="20"/>
          <w:szCs w:val="20"/>
        </w:rPr>
        <w:t xml:space="preserve"> </w:t>
      </w:r>
      <w:r w:rsidRPr="00EA1BEB">
        <w:rPr>
          <w:sz w:val="20"/>
          <w:szCs w:val="20"/>
        </w:rPr>
        <w:t>objektov</w:t>
      </w:r>
      <w:r w:rsidR="00790C84">
        <w:rPr>
          <w:sz w:val="20"/>
          <w:szCs w:val="20"/>
        </w:rPr>
        <w:t>,</w:t>
      </w:r>
    </w:p>
    <w:p w14:paraId="40907B23" w14:textId="0AAE1638" w:rsidR="00634371" w:rsidRDefault="003D4377" w:rsidP="008C2F23">
      <w:pPr>
        <w:pStyle w:val="Alineazaodstavkom"/>
        <w:numPr>
          <w:ilvl w:val="0"/>
          <w:numId w:val="35"/>
        </w:numPr>
        <w:spacing w:after="240"/>
        <w:rPr>
          <w:sz w:val="20"/>
          <w:szCs w:val="20"/>
        </w:rPr>
      </w:pPr>
      <w:r w:rsidRPr="00EA1BEB">
        <w:rPr>
          <w:sz w:val="20"/>
          <w:szCs w:val="20"/>
        </w:rPr>
        <w:t>zahteve</w:t>
      </w:r>
      <w:r w:rsidR="0056261C" w:rsidRPr="00EA1BEB">
        <w:rPr>
          <w:sz w:val="20"/>
          <w:szCs w:val="20"/>
        </w:rPr>
        <w:t xml:space="preserve"> </w:t>
      </w:r>
      <w:r w:rsidRPr="00EA1BEB">
        <w:rPr>
          <w:sz w:val="20"/>
          <w:szCs w:val="20"/>
        </w:rPr>
        <w:t>za</w:t>
      </w:r>
      <w:r w:rsidR="0056261C" w:rsidRPr="00EA1BEB">
        <w:rPr>
          <w:sz w:val="20"/>
          <w:szCs w:val="20"/>
        </w:rPr>
        <w:t xml:space="preserve"> </w:t>
      </w:r>
      <w:r w:rsidR="00C513C2" w:rsidRPr="00EA1BEB">
        <w:rPr>
          <w:sz w:val="20"/>
          <w:szCs w:val="20"/>
        </w:rPr>
        <w:t>izvajanj</w:t>
      </w:r>
      <w:r w:rsidR="00881988" w:rsidRPr="00EA1BEB">
        <w:rPr>
          <w:sz w:val="20"/>
          <w:szCs w:val="20"/>
        </w:rPr>
        <w:t>e</w:t>
      </w:r>
      <w:r w:rsidR="0056261C" w:rsidRPr="00EA1BEB">
        <w:rPr>
          <w:sz w:val="20"/>
          <w:szCs w:val="20"/>
        </w:rPr>
        <w:t xml:space="preserve"> </w:t>
      </w:r>
      <w:r w:rsidR="00C513C2" w:rsidRPr="00EA1BEB">
        <w:rPr>
          <w:sz w:val="20"/>
          <w:szCs w:val="20"/>
        </w:rPr>
        <w:t>grad</w:t>
      </w:r>
      <w:r w:rsidR="00881988" w:rsidRPr="00EA1BEB">
        <w:rPr>
          <w:sz w:val="20"/>
          <w:szCs w:val="20"/>
        </w:rPr>
        <w:t>nje</w:t>
      </w:r>
      <w:r w:rsidR="00C513C2" w:rsidRPr="00EA1BEB">
        <w:rPr>
          <w:sz w:val="20"/>
          <w:szCs w:val="20"/>
        </w:rPr>
        <w:t>,</w:t>
      </w:r>
      <w:r w:rsidR="0056261C" w:rsidRPr="00EA1BEB">
        <w:rPr>
          <w:sz w:val="20"/>
          <w:szCs w:val="20"/>
        </w:rPr>
        <w:t xml:space="preserve"> </w:t>
      </w:r>
      <w:r w:rsidR="00C513C2" w:rsidRPr="00EA1BEB">
        <w:rPr>
          <w:sz w:val="20"/>
          <w:szCs w:val="20"/>
        </w:rPr>
        <w:t>organizacijske</w:t>
      </w:r>
      <w:r w:rsidR="0056261C" w:rsidRPr="00EA1BEB">
        <w:rPr>
          <w:sz w:val="20"/>
          <w:szCs w:val="20"/>
        </w:rPr>
        <w:t xml:space="preserve"> </w:t>
      </w:r>
      <w:r w:rsidR="00C513C2" w:rsidRPr="00EA1BEB">
        <w:rPr>
          <w:sz w:val="20"/>
          <w:szCs w:val="20"/>
        </w:rPr>
        <w:t>ukrepe</w:t>
      </w:r>
      <w:r w:rsidR="0056261C" w:rsidRPr="00EA1BEB">
        <w:rPr>
          <w:sz w:val="20"/>
          <w:szCs w:val="20"/>
        </w:rPr>
        <w:t xml:space="preserve"> </w:t>
      </w:r>
      <w:r w:rsidR="00C513C2" w:rsidRPr="00EA1BEB">
        <w:rPr>
          <w:sz w:val="20"/>
          <w:szCs w:val="20"/>
        </w:rPr>
        <w:t>in</w:t>
      </w:r>
      <w:r w:rsidR="0056261C" w:rsidRPr="00EA1BEB">
        <w:rPr>
          <w:sz w:val="20"/>
          <w:szCs w:val="20"/>
        </w:rPr>
        <w:t xml:space="preserve"> </w:t>
      </w:r>
      <w:r w:rsidR="00561589">
        <w:rPr>
          <w:sz w:val="20"/>
          <w:szCs w:val="20"/>
        </w:rPr>
        <w:t xml:space="preserve">zahteve glede </w:t>
      </w:r>
      <w:r w:rsidR="00C513C2" w:rsidRPr="00EA1BEB">
        <w:rPr>
          <w:sz w:val="20"/>
          <w:szCs w:val="20"/>
        </w:rPr>
        <w:t>gradben</w:t>
      </w:r>
      <w:r w:rsidR="00561589">
        <w:rPr>
          <w:sz w:val="20"/>
          <w:szCs w:val="20"/>
        </w:rPr>
        <w:t>e</w:t>
      </w:r>
      <w:r w:rsidR="0056261C" w:rsidRPr="00EA1BEB">
        <w:rPr>
          <w:sz w:val="20"/>
          <w:szCs w:val="20"/>
        </w:rPr>
        <w:t xml:space="preserve"> </w:t>
      </w:r>
      <w:r w:rsidR="00C513C2" w:rsidRPr="00EA1BEB">
        <w:rPr>
          <w:sz w:val="20"/>
          <w:szCs w:val="20"/>
        </w:rPr>
        <w:t>mehanizacij</w:t>
      </w:r>
      <w:r w:rsidR="00561589">
        <w:rPr>
          <w:sz w:val="20"/>
          <w:szCs w:val="20"/>
        </w:rPr>
        <w:t>e</w:t>
      </w:r>
      <w:r w:rsidR="0056261C" w:rsidRPr="00EA1BEB">
        <w:rPr>
          <w:sz w:val="20"/>
          <w:szCs w:val="20"/>
        </w:rPr>
        <w:t xml:space="preserve"> </w:t>
      </w:r>
      <w:r w:rsidR="004865D4" w:rsidRPr="00EA1BEB">
        <w:rPr>
          <w:sz w:val="20"/>
          <w:szCs w:val="20"/>
        </w:rPr>
        <w:t>ter</w:t>
      </w:r>
      <w:r w:rsidR="0056261C" w:rsidRPr="00EA1BEB">
        <w:rPr>
          <w:sz w:val="20"/>
          <w:szCs w:val="20"/>
        </w:rPr>
        <w:t xml:space="preserve"> </w:t>
      </w:r>
      <w:r w:rsidR="00561589">
        <w:rPr>
          <w:sz w:val="20"/>
          <w:szCs w:val="20"/>
        </w:rPr>
        <w:t>drugih</w:t>
      </w:r>
      <w:r w:rsidR="0056261C" w:rsidRPr="00EA1BEB">
        <w:rPr>
          <w:sz w:val="20"/>
          <w:szCs w:val="20"/>
        </w:rPr>
        <w:t xml:space="preserve"> </w:t>
      </w:r>
      <w:r w:rsidR="004865D4" w:rsidRPr="00EA1BEB">
        <w:rPr>
          <w:sz w:val="20"/>
          <w:szCs w:val="20"/>
        </w:rPr>
        <w:t>naprav</w:t>
      </w:r>
      <w:r w:rsidR="00561589">
        <w:rPr>
          <w:sz w:val="20"/>
          <w:szCs w:val="20"/>
        </w:rPr>
        <w:t xml:space="preserve"> </w:t>
      </w:r>
      <w:r w:rsidR="004865D4" w:rsidRPr="00EA1BEB">
        <w:rPr>
          <w:sz w:val="20"/>
          <w:szCs w:val="20"/>
        </w:rPr>
        <w:t>na</w:t>
      </w:r>
      <w:r w:rsidR="0056261C" w:rsidRPr="00EA1BEB">
        <w:rPr>
          <w:sz w:val="20"/>
          <w:szCs w:val="20"/>
        </w:rPr>
        <w:t xml:space="preserve"> </w:t>
      </w:r>
      <w:r w:rsidR="004865D4" w:rsidRPr="00EA1BEB">
        <w:rPr>
          <w:sz w:val="20"/>
          <w:szCs w:val="20"/>
        </w:rPr>
        <w:t>gradbišču</w:t>
      </w:r>
      <w:r w:rsidR="000D5DE8" w:rsidRPr="00EA1BEB">
        <w:rPr>
          <w:sz w:val="20"/>
          <w:szCs w:val="20"/>
        </w:rPr>
        <w:t>,</w:t>
      </w:r>
      <w:r w:rsidR="0056261C" w:rsidRPr="00EA1BEB">
        <w:rPr>
          <w:sz w:val="20"/>
          <w:szCs w:val="20"/>
        </w:rPr>
        <w:t xml:space="preserve"> </w:t>
      </w:r>
      <w:r w:rsidR="00C513C2" w:rsidRPr="00EA1BEB">
        <w:rPr>
          <w:sz w:val="20"/>
          <w:szCs w:val="20"/>
        </w:rPr>
        <w:t>z</w:t>
      </w:r>
      <w:r w:rsidR="0056261C" w:rsidRPr="00EA1BEB">
        <w:rPr>
          <w:sz w:val="20"/>
          <w:szCs w:val="20"/>
        </w:rPr>
        <w:t xml:space="preserve"> </w:t>
      </w:r>
      <w:r w:rsidR="00C513C2" w:rsidRPr="00EA1BEB">
        <w:rPr>
          <w:sz w:val="20"/>
          <w:szCs w:val="20"/>
        </w:rPr>
        <w:t>namenom</w:t>
      </w:r>
      <w:r w:rsidR="0056261C" w:rsidRPr="00EA1BEB">
        <w:rPr>
          <w:sz w:val="20"/>
          <w:szCs w:val="20"/>
        </w:rPr>
        <w:t xml:space="preserve"> </w:t>
      </w:r>
      <w:r w:rsidR="00C513C2" w:rsidRPr="00EA1BEB">
        <w:rPr>
          <w:sz w:val="20"/>
          <w:szCs w:val="20"/>
        </w:rPr>
        <w:t>preprečevanja</w:t>
      </w:r>
      <w:r w:rsidR="0056261C" w:rsidRPr="00EA1BEB">
        <w:rPr>
          <w:sz w:val="20"/>
          <w:szCs w:val="20"/>
        </w:rPr>
        <w:t xml:space="preserve"> </w:t>
      </w:r>
      <w:r w:rsidR="00C513C2" w:rsidRPr="00EA1BEB">
        <w:rPr>
          <w:sz w:val="20"/>
          <w:szCs w:val="20"/>
        </w:rPr>
        <w:t>in</w:t>
      </w:r>
      <w:r w:rsidR="0056261C" w:rsidRPr="00EA1BEB">
        <w:rPr>
          <w:sz w:val="20"/>
          <w:szCs w:val="20"/>
        </w:rPr>
        <w:t xml:space="preserve"> </w:t>
      </w:r>
      <w:r w:rsidR="00C513C2" w:rsidRPr="00EA1BEB">
        <w:rPr>
          <w:sz w:val="20"/>
          <w:szCs w:val="20"/>
        </w:rPr>
        <w:t>zmanjševanja</w:t>
      </w:r>
      <w:r w:rsidR="0056261C" w:rsidRPr="00EA1BEB">
        <w:rPr>
          <w:sz w:val="20"/>
          <w:szCs w:val="20"/>
        </w:rPr>
        <w:t xml:space="preserve"> </w:t>
      </w:r>
      <w:r w:rsidR="008709BD" w:rsidRPr="00EA1BEB">
        <w:rPr>
          <w:sz w:val="20"/>
          <w:szCs w:val="20"/>
        </w:rPr>
        <w:t>emisij</w:t>
      </w:r>
      <w:r w:rsidR="00C513C2" w:rsidRPr="00EA1BEB">
        <w:rPr>
          <w:sz w:val="20"/>
          <w:szCs w:val="20"/>
        </w:rPr>
        <w:t>,</w:t>
      </w:r>
      <w:r w:rsidR="0056261C" w:rsidRPr="00EA1BEB">
        <w:rPr>
          <w:sz w:val="20"/>
          <w:szCs w:val="20"/>
        </w:rPr>
        <w:t xml:space="preserve"> </w:t>
      </w:r>
      <w:r w:rsidR="00C513C2" w:rsidRPr="00EA1BEB">
        <w:rPr>
          <w:sz w:val="20"/>
          <w:szCs w:val="20"/>
        </w:rPr>
        <w:t>ki</w:t>
      </w:r>
      <w:r w:rsidR="0056261C" w:rsidRPr="00EA1BEB">
        <w:rPr>
          <w:sz w:val="20"/>
          <w:szCs w:val="20"/>
        </w:rPr>
        <w:t xml:space="preserve"> </w:t>
      </w:r>
      <w:r w:rsidR="00C513C2" w:rsidRPr="00EA1BEB">
        <w:rPr>
          <w:sz w:val="20"/>
          <w:szCs w:val="20"/>
        </w:rPr>
        <w:t>pri</w:t>
      </w:r>
      <w:r w:rsidR="0056261C" w:rsidRPr="00EA1BEB">
        <w:rPr>
          <w:sz w:val="20"/>
          <w:szCs w:val="20"/>
        </w:rPr>
        <w:t xml:space="preserve"> </w:t>
      </w:r>
      <w:r w:rsidR="00C513C2" w:rsidRPr="00EA1BEB">
        <w:rPr>
          <w:sz w:val="20"/>
          <w:szCs w:val="20"/>
        </w:rPr>
        <w:t>tem</w:t>
      </w:r>
      <w:r w:rsidR="0056261C" w:rsidRPr="00EA1BEB">
        <w:rPr>
          <w:sz w:val="20"/>
          <w:szCs w:val="20"/>
        </w:rPr>
        <w:t xml:space="preserve"> </w:t>
      </w:r>
      <w:r w:rsidR="00C513C2" w:rsidRPr="00EA1BEB">
        <w:rPr>
          <w:sz w:val="20"/>
          <w:szCs w:val="20"/>
        </w:rPr>
        <w:t>nastajajo</w:t>
      </w:r>
      <w:r w:rsidR="00D63F71">
        <w:rPr>
          <w:sz w:val="20"/>
          <w:szCs w:val="20"/>
        </w:rPr>
        <w:t xml:space="preserve"> in</w:t>
      </w:r>
    </w:p>
    <w:p w14:paraId="4EFF8995" w14:textId="3A2DFC12" w:rsidR="00FC2B3E" w:rsidRPr="00D63F71" w:rsidRDefault="00D63F71" w:rsidP="008C2F23">
      <w:pPr>
        <w:pStyle w:val="Alineazaodstavkom"/>
        <w:numPr>
          <w:ilvl w:val="0"/>
          <w:numId w:val="35"/>
        </w:numPr>
        <w:spacing w:after="240"/>
        <w:rPr>
          <w:sz w:val="20"/>
          <w:szCs w:val="20"/>
        </w:rPr>
      </w:pPr>
      <w:r w:rsidRPr="00D63F71">
        <w:rPr>
          <w:sz w:val="20"/>
          <w:szCs w:val="20"/>
        </w:rPr>
        <w:t>zahteve za ponovno uporabo neonesnaženega dela tal in drugega naravno prisotnega materiala</w:t>
      </w:r>
      <w:r>
        <w:rPr>
          <w:sz w:val="20"/>
          <w:szCs w:val="20"/>
        </w:rPr>
        <w:t>, izkopanega med gradbenimi deli</w:t>
      </w:r>
      <w:r w:rsidR="00CB386E">
        <w:rPr>
          <w:sz w:val="20"/>
          <w:szCs w:val="20"/>
        </w:rPr>
        <w:t>,</w:t>
      </w:r>
      <w:r w:rsidRPr="00D63F71">
        <w:rPr>
          <w:sz w:val="20"/>
          <w:szCs w:val="20"/>
        </w:rPr>
        <w:t xml:space="preserve"> ter za ravnanje z odpadki</w:t>
      </w:r>
      <w:r w:rsidR="007572AF">
        <w:rPr>
          <w:sz w:val="20"/>
          <w:szCs w:val="20"/>
        </w:rPr>
        <w:t xml:space="preserve"> na gradbišču</w:t>
      </w:r>
      <w:r w:rsidR="0002700F" w:rsidRPr="00D63F71">
        <w:rPr>
          <w:sz w:val="20"/>
          <w:szCs w:val="20"/>
        </w:rPr>
        <w:t>.</w:t>
      </w:r>
    </w:p>
    <w:p w14:paraId="69ACE559" w14:textId="77777777" w:rsidR="0030061F" w:rsidRPr="00EA1BEB" w:rsidRDefault="0030061F" w:rsidP="008C2F23">
      <w:pPr>
        <w:pStyle w:val="Style8"/>
        <w:widowControl/>
        <w:tabs>
          <w:tab w:val="left" w:pos="230"/>
        </w:tabs>
        <w:spacing w:line="240" w:lineRule="auto"/>
        <w:jc w:val="both"/>
        <w:rPr>
          <w:rFonts w:ascii="Arial" w:hAnsi="Arial" w:cs="Arial"/>
          <w:sz w:val="20"/>
          <w:szCs w:val="20"/>
        </w:rPr>
      </w:pPr>
    </w:p>
    <w:p w14:paraId="3C4DEFAC" w14:textId="77777777" w:rsidR="000B16B9" w:rsidRPr="00EA1BEB" w:rsidRDefault="000B16B9" w:rsidP="008C2F23">
      <w:pPr>
        <w:pStyle w:val="len"/>
        <w:numPr>
          <w:ilvl w:val="0"/>
          <w:numId w:val="13"/>
        </w:numPr>
        <w:spacing w:before="0" w:after="240"/>
        <w:ind w:left="0" w:firstLine="0"/>
        <w:rPr>
          <w:rFonts w:cs="Arial"/>
          <w:sz w:val="20"/>
          <w:szCs w:val="20"/>
        </w:rPr>
      </w:pPr>
    </w:p>
    <w:p w14:paraId="14F06B75" w14:textId="29AB9193" w:rsidR="000B16B9" w:rsidRPr="00EA1BEB" w:rsidRDefault="000B16B9" w:rsidP="008C2F23">
      <w:pPr>
        <w:spacing w:after="240"/>
        <w:jc w:val="center"/>
        <w:rPr>
          <w:rFonts w:cs="Arial"/>
          <w:b/>
          <w:sz w:val="20"/>
          <w:szCs w:val="20"/>
        </w:rPr>
      </w:pPr>
      <w:r w:rsidRPr="00EA1BEB">
        <w:rPr>
          <w:rFonts w:cs="Arial"/>
          <w:b/>
          <w:sz w:val="20"/>
          <w:szCs w:val="20"/>
        </w:rPr>
        <w:t>(</w:t>
      </w:r>
      <w:r w:rsidR="00FC2B3E" w:rsidRPr="00EA1BEB">
        <w:rPr>
          <w:rFonts w:cs="Arial"/>
          <w:b/>
          <w:sz w:val="20"/>
          <w:szCs w:val="20"/>
        </w:rPr>
        <w:t>pomen</w:t>
      </w:r>
      <w:r w:rsidR="0056261C" w:rsidRPr="00EA1BEB">
        <w:rPr>
          <w:rFonts w:cs="Arial"/>
          <w:b/>
          <w:sz w:val="20"/>
          <w:szCs w:val="20"/>
        </w:rPr>
        <w:t xml:space="preserve"> </w:t>
      </w:r>
      <w:r w:rsidR="00FC2B3E" w:rsidRPr="00EA1BEB">
        <w:rPr>
          <w:rFonts w:cs="Arial"/>
          <w:b/>
          <w:sz w:val="20"/>
          <w:szCs w:val="20"/>
        </w:rPr>
        <w:t>izrazov</w:t>
      </w:r>
      <w:r w:rsidRPr="00EA1BEB">
        <w:rPr>
          <w:rFonts w:cs="Arial"/>
          <w:b/>
          <w:sz w:val="20"/>
          <w:szCs w:val="20"/>
        </w:rPr>
        <w:t>)</w:t>
      </w:r>
    </w:p>
    <w:p w14:paraId="66573667" w14:textId="3A0E1A03" w:rsidR="00FC2B3E" w:rsidRPr="00EA1BEB" w:rsidRDefault="00FC2B3E" w:rsidP="008C2F23">
      <w:pPr>
        <w:pStyle w:val="Style8"/>
        <w:widowControl/>
        <w:numPr>
          <w:ilvl w:val="0"/>
          <w:numId w:val="36"/>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Izrazi,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tej</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uredbi,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pomenijo:</w:t>
      </w:r>
    </w:p>
    <w:p w14:paraId="719151C2" w14:textId="523E580B" w:rsidR="00DC3A6A" w:rsidRPr="00EA1BEB" w:rsidRDefault="00DC3A6A" w:rsidP="008C2F23">
      <w:pPr>
        <w:pStyle w:val="rkovnatokazaodstavkomA1"/>
        <w:spacing w:after="240"/>
        <w:rPr>
          <w:rFonts w:cs="Arial"/>
          <w:sz w:val="20"/>
          <w:szCs w:val="20"/>
        </w:rPr>
      </w:pPr>
      <w:r w:rsidRPr="00EA1BEB">
        <w:rPr>
          <w:rFonts w:cs="Arial"/>
          <w:sz w:val="20"/>
          <w:szCs w:val="20"/>
        </w:rPr>
        <w:t>delci so PM</w:t>
      </w:r>
      <w:r w:rsidRPr="00D17C23">
        <w:rPr>
          <w:rFonts w:cs="Arial"/>
          <w:sz w:val="20"/>
          <w:szCs w:val="20"/>
          <w:vertAlign w:val="subscript"/>
        </w:rPr>
        <w:t>10</w:t>
      </w:r>
      <w:r w:rsidRPr="00EA1BEB">
        <w:rPr>
          <w:rFonts w:cs="Arial"/>
          <w:sz w:val="20"/>
          <w:szCs w:val="20"/>
        </w:rPr>
        <w:t xml:space="preserve"> in PM</w:t>
      </w:r>
      <w:r w:rsidRPr="00D17C23">
        <w:rPr>
          <w:rFonts w:cs="Arial"/>
          <w:sz w:val="20"/>
          <w:szCs w:val="20"/>
          <w:vertAlign w:val="subscript"/>
        </w:rPr>
        <w:t xml:space="preserve">2,5 </w:t>
      </w:r>
      <w:r w:rsidRPr="00EA1BEB">
        <w:rPr>
          <w:rFonts w:cs="Arial"/>
          <w:sz w:val="20"/>
          <w:szCs w:val="20"/>
        </w:rPr>
        <w:t>v zunanjem zraku v skladu s predpisom, ki ureja kakovost zunanjega zraka;</w:t>
      </w:r>
    </w:p>
    <w:p w14:paraId="6EFA702B" w14:textId="77777777" w:rsidR="00DC3A6A" w:rsidRPr="00EA1BEB" w:rsidRDefault="00DC3A6A" w:rsidP="008C2F23">
      <w:pPr>
        <w:pStyle w:val="rkovnatokazaodstavkomA1"/>
        <w:spacing w:after="240"/>
        <w:rPr>
          <w:rFonts w:cs="Arial"/>
          <w:sz w:val="20"/>
          <w:szCs w:val="20"/>
        </w:rPr>
      </w:pPr>
      <w:r w:rsidRPr="00EA1BEB">
        <w:rPr>
          <w:rFonts w:cs="Arial"/>
          <w:sz w:val="20"/>
          <w:szCs w:val="20"/>
        </w:rPr>
        <w:t>emisija je emisija v skladu z zakonom, ki ureja okolje;</w:t>
      </w:r>
    </w:p>
    <w:p w14:paraId="18AE02A8" w14:textId="2EC930DF" w:rsidR="00DC3A6A" w:rsidRPr="00EA1BEB" w:rsidRDefault="00DC3A6A" w:rsidP="008C2F23">
      <w:pPr>
        <w:pStyle w:val="rkovnatokazaodstavkomA1"/>
        <w:spacing w:after="240"/>
        <w:rPr>
          <w:rFonts w:cs="Arial"/>
          <w:sz w:val="20"/>
          <w:szCs w:val="20"/>
        </w:rPr>
      </w:pPr>
      <w:r w:rsidRPr="00EA1BEB">
        <w:rPr>
          <w:rFonts w:cs="Arial"/>
          <w:sz w:val="20"/>
          <w:szCs w:val="20"/>
        </w:rPr>
        <w:t xml:space="preserve">emisija delcev je emisija delcev, ki nastaja na gradbišču zaradi brušenja, rezkanja, vrtanja, žarenja, klesanja, šiljenja, odkopavanja, drobljenja, lomljenja, mletja, vlivanja, </w:t>
      </w:r>
      <w:proofErr w:type="spellStart"/>
      <w:r w:rsidRPr="00EA1BEB">
        <w:rPr>
          <w:rFonts w:cs="Arial"/>
          <w:sz w:val="20"/>
          <w:szCs w:val="20"/>
        </w:rPr>
        <w:t>vsipavanja</w:t>
      </w:r>
      <w:proofErr w:type="spellEnd"/>
      <w:r w:rsidRPr="00EA1BEB">
        <w:rPr>
          <w:rFonts w:cs="Arial"/>
          <w:sz w:val="20"/>
          <w:szCs w:val="20"/>
        </w:rPr>
        <w:t xml:space="preserve">, nasipavanja, premetavanja, podiranja, ločevanja, rezanja, sejanja, </w:t>
      </w:r>
      <w:r w:rsidR="00821997">
        <w:rPr>
          <w:rFonts w:cs="Arial"/>
          <w:sz w:val="20"/>
          <w:szCs w:val="20"/>
        </w:rPr>
        <w:t>pretovarjanja</w:t>
      </w:r>
      <w:r w:rsidRPr="00EA1BEB">
        <w:rPr>
          <w:rFonts w:cs="Arial"/>
          <w:sz w:val="20"/>
          <w:szCs w:val="20"/>
        </w:rPr>
        <w:t>, grabljenja, brisanja, transportiranja in podobnega;</w:t>
      </w:r>
    </w:p>
    <w:p w14:paraId="71D01F9D" w14:textId="1250BB29" w:rsidR="00110EB3" w:rsidRPr="00EA1BEB" w:rsidRDefault="002B0D78" w:rsidP="008C2F23">
      <w:pPr>
        <w:pStyle w:val="rkovnatokazaodstavkomA1"/>
        <w:spacing w:after="240"/>
        <w:rPr>
          <w:rFonts w:eastAsia="Arial" w:cs="Arial"/>
          <w:sz w:val="20"/>
          <w:szCs w:val="20"/>
        </w:rPr>
      </w:pPr>
      <w:r w:rsidRPr="00EA1BEB">
        <w:rPr>
          <w:rFonts w:cs="Arial"/>
          <w:sz w:val="20"/>
          <w:szCs w:val="20"/>
        </w:rPr>
        <w:t>gradbeni</w:t>
      </w:r>
      <w:r w:rsidR="0056261C" w:rsidRPr="00EA1BEB">
        <w:rPr>
          <w:rFonts w:cs="Arial"/>
          <w:sz w:val="20"/>
          <w:szCs w:val="20"/>
        </w:rPr>
        <w:t xml:space="preserve"> </w:t>
      </w:r>
      <w:r w:rsidRPr="00EA1BEB">
        <w:rPr>
          <w:rFonts w:cs="Arial"/>
          <w:sz w:val="20"/>
          <w:szCs w:val="20"/>
        </w:rPr>
        <w:t>odpadki</w:t>
      </w:r>
      <w:r w:rsidR="0056261C" w:rsidRPr="00EA1BEB">
        <w:rPr>
          <w:rFonts w:cs="Arial"/>
          <w:sz w:val="20"/>
          <w:szCs w:val="20"/>
        </w:rPr>
        <w:t xml:space="preserve"> </w:t>
      </w:r>
      <w:r w:rsidRPr="00EA1BEB">
        <w:rPr>
          <w:rFonts w:cs="Arial"/>
          <w:sz w:val="20"/>
          <w:szCs w:val="20"/>
        </w:rPr>
        <w:t>so</w:t>
      </w:r>
      <w:r w:rsidR="0056261C" w:rsidRPr="00EA1BEB">
        <w:rPr>
          <w:rFonts w:cs="Arial"/>
          <w:sz w:val="20"/>
          <w:szCs w:val="20"/>
        </w:rPr>
        <w:t xml:space="preserve"> </w:t>
      </w:r>
      <w:r w:rsidR="00870AB4" w:rsidRPr="00EA1BEB">
        <w:rPr>
          <w:rFonts w:cs="Arial"/>
          <w:sz w:val="20"/>
          <w:szCs w:val="20"/>
        </w:rPr>
        <w:t>gradbeni</w:t>
      </w:r>
      <w:r w:rsidR="0056261C" w:rsidRPr="00EA1BEB">
        <w:rPr>
          <w:rFonts w:cs="Arial"/>
          <w:sz w:val="20"/>
          <w:szCs w:val="20"/>
        </w:rPr>
        <w:t xml:space="preserve"> </w:t>
      </w:r>
      <w:r w:rsidR="00870AB4" w:rsidRPr="00EA1BEB">
        <w:rPr>
          <w:rFonts w:cs="Arial"/>
          <w:sz w:val="20"/>
          <w:szCs w:val="20"/>
        </w:rPr>
        <w:t>odpadki</w:t>
      </w:r>
      <w:r w:rsidR="0056261C" w:rsidRPr="00EA1BEB">
        <w:rPr>
          <w:rFonts w:cs="Arial"/>
          <w:sz w:val="20"/>
          <w:szCs w:val="20"/>
        </w:rPr>
        <w:t xml:space="preserve"> </w:t>
      </w:r>
      <w:r w:rsidR="004A6E6A" w:rsidRPr="00EA1BEB">
        <w:rPr>
          <w:rFonts w:cs="Arial"/>
          <w:sz w:val="20"/>
          <w:szCs w:val="20"/>
        </w:rPr>
        <w:t>in</w:t>
      </w:r>
      <w:r w:rsidR="0056261C" w:rsidRPr="00EA1BEB">
        <w:rPr>
          <w:rFonts w:cs="Arial"/>
          <w:sz w:val="20"/>
          <w:szCs w:val="20"/>
        </w:rPr>
        <w:t xml:space="preserve"> </w:t>
      </w:r>
      <w:r w:rsidR="004A6E6A" w:rsidRPr="00EA1BEB">
        <w:rPr>
          <w:rFonts w:cs="Arial"/>
          <w:sz w:val="20"/>
          <w:szCs w:val="20"/>
        </w:rPr>
        <w:t>odpadki</w:t>
      </w:r>
      <w:r w:rsidR="0056261C" w:rsidRPr="00EA1BEB">
        <w:rPr>
          <w:rFonts w:cs="Arial"/>
          <w:sz w:val="20"/>
          <w:szCs w:val="20"/>
        </w:rPr>
        <w:t xml:space="preserve"> </w:t>
      </w:r>
      <w:r w:rsidR="00D528A1" w:rsidRPr="00EA1BEB">
        <w:rPr>
          <w:rFonts w:cs="Arial"/>
          <w:sz w:val="20"/>
          <w:szCs w:val="20"/>
        </w:rPr>
        <w:t>iz</w:t>
      </w:r>
      <w:r w:rsidR="0056261C" w:rsidRPr="00EA1BEB">
        <w:rPr>
          <w:rFonts w:cs="Arial"/>
          <w:sz w:val="20"/>
          <w:szCs w:val="20"/>
        </w:rPr>
        <w:t xml:space="preserve"> </w:t>
      </w:r>
      <w:r w:rsidR="00D528A1" w:rsidRPr="00EA1BEB">
        <w:rPr>
          <w:rFonts w:cs="Arial"/>
          <w:sz w:val="20"/>
          <w:szCs w:val="20"/>
        </w:rPr>
        <w:t>odstranitve</w:t>
      </w:r>
      <w:r w:rsidR="0056261C" w:rsidRPr="00EA1BEB">
        <w:rPr>
          <w:rFonts w:cs="Arial"/>
          <w:sz w:val="20"/>
          <w:szCs w:val="20"/>
        </w:rPr>
        <w:t xml:space="preserve"> </w:t>
      </w:r>
      <w:r w:rsidR="00D528A1" w:rsidRPr="00EA1BEB">
        <w:rPr>
          <w:rFonts w:cs="Arial"/>
          <w:sz w:val="20"/>
          <w:szCs w:val="20"/>
        </w:rPr>
        <w:t>objektov</w:t>
      </w:r>
      <w:r w:rsidR="0056261C" w:rsidRPr="00EA1BEB">
        <w:rPr>
          <w:rFonts w:cs="Arial"/>
          <w:sz w:val="20"/>
          <w:szCs w:val="20"/>
        </w:rPr>
        <w:t xml:space="preserve"> </w:t>
      </w:r>
      <w:r w:rsidR="00870AB4" w:rsidRPr="00EA1BEB">
        <w:rPr>
          <w:rFonts w:cs="Arial"/>
          <w:sz w:val="20"/>
          <w:szCs w:val="20"/>
        </w:rPr>
        <w:t>iz</w:t>
      </w:r>
      <w:r w:rsidR="0056261C" w:rsidRPr="00EA1BEB">
        <w:rPr>
          <w:rFonts w:cs="Arial"/>
          <w:sz w:val="20"/>
          <w:szCs w:val="20"/>
        </w:rPr>
        <w:t xml:space="preserve"> </w:t>
      </w:r>
      <w:r w:rsidR="00870AB4" w:rsidRPr="00EA1BEB">
        <w:rPr>
          <w:rFonts w:cs="Arial"/>
          <w:sz w:val="20"/>
          <w:szCs w:val="20"/>
        </w:rPr>
        <w:t>zakona,</w:t>
      </w:r>
      <w:r w:rsidR="0056261C" w:rsidRPr="00EA1BEB">
        <w:rPr>
          <w:rFonts w:cs="Arial"/>
          <w:sz w:val="20"/>
          <w:szCs w:val="20"/>
        </w:rPr>
        <w:t xml:space="preserve"> </w:t>
      </w:r>
      <w:r w:rsidR="00870AB4" w:rsidRPr="00EA1BEB">
        <w:rPr>
          <w:rFonts w:cs="Arial"/>
          <w:sz w:val="20"/>
          <w:szCs w:val="20"/>
        </w:rPr>
        <w:t>ki</w:t>
      </w:r>
      <w:r w:rsidR="0056261C" w:rsidRPr="00EA1BEB">
        <w:rPr>
          <w:rFonts w:cs="Arial"/>
          <w:sz w:val="20"/>
          <w:szCs w:val="20"/>
        </w:rPr>
        <w:t xml:space="preserve"> </w:t>
      </w:r>
      <w:r w:rsidR="00870AB4" w:rsidRPr="00EA1BEB">
        <w:rPr>
          <w:rFonts w:cs="Arial"/>
          <w:sz w:val="20"/>
          <w:szCs w:val="20"/>
        </w:rPr>
        <w:t>ureja</w:t>
      </w:r>
      <w:r w:rsidR="0056261C" w:rsidRPr="00EA1BEB">
        <w:rPr>
          <w:rFonts w:cs="Arial"/>
          <w:sz w:val="20"/>
          <w:szCs w:val="20"/>
        </w:rPr>
        <w:t xml:space="preserve"> </w:t>
      </w:r>
      <w:r w:rsidR="00870AB4" w:rsidRPr="00EA1BEB">
        <w:rPr>
          <w:rFonts w:cs="Arial"/>
          <w:sz w:val="20"/>
          <w:szCs w:val="20"/>
        </w:rPr>
        <w:t>varstvo</w:t>
      </w:r>
      <w:r w:rsidR="0056261C" w:rsidRPr="00EA1BEB">
        <w:rPr>
          <w:rFonts w:cs="Arial"/>
          <w:sz w:val="20"/>
          <w:szCs w:val="20"/>
        </w:rPr>
        <w:t xml:space="preserve"> </w:t>
      </w:r>
      <w:r w:rsidR="00870AB4" w:rsidRPr="00EA1BEB">
        <w:rPr>
          <w:rFonts w:cs="Arial"/>
          <w:sz w:val="20"/>
          <w:szCs w:val="20"/>
        </w:rPr>
        <w:t>okolja</w:t>
      </w:r>
      <w:r w:rsidR="00B014D9" w:rsidRPr="00EA1BEB">
        <w:rPr>
          <w:rFonts w:cs="Arial"/>
          <w:sz w:val="20"/>
          <w:szCs w:val="20"/>
        </w:rPr>
        <w:t>;</w:t>
      </w:r>
    </w:p>
    <w:p w14:paraId="35463F24" w14:textId="097C3CA0" w:rsidR="00CF31CA" w:rsidRPr="00EA1BEB" w:rsidRDefault="008064CD" w:rsidP="008C2F23">
      <w:pPr>
        <w:pStyle w:val="rkovnatokazaodstavkomA1"/>
        <w:spacing w:after="240"/>
        <w:rPr>
          <w:rFonts w:cs="Arial"/>
          <w:sz w:val="20"/>
          <w:szCs w:val="20"/>
        </w:rPr>
      </w:pPr>
      <w:r w:rsidRPr="00EA1BEB">
        <w:rPr>
          <w:rFonts w:cs="Arial"/>
          <w:sz w:val="20"/>
          <w:szCs w:val="20"/>
        </w:rPr>
        <w:t>gradbiščna</w:t>
      </w:r>
      <w:r w:rsidR="0056261C" w:rsidRPr="00EA1BEB">
        <w:rPr>
          <w:rFonts w:cs="Arial"/>
          <w:sz w:val="20"/>
          <w:szCs w:val="20"/>
        </w:rPr>
        <w:t xml:space="preserve"> </w:t>
      </w:r>
      <w:r w:rsidRPr="00EA1BEB">
        <w:rPr>
          <w:rFonts w:cs="Arial"/>
          <w:sz w:val="20"/>
          <w:szCs w:val="20"/>
        </w:rPr>
        <w:t>cesta</w:t>
      </w:r>
      <w:r w:rsidR="0056261C" w:rsidRPr="00EA1BEB">
        <w:rPr>
          <w:rFonts w:cs="Arial"/>
          <w:sz w:val="20"/>
          <w:szCs w:val="20"/>
        </w:rPr>
        <w:t xml:space="preserve"> </w:t>
      </w:r>
      <w:r w:rsidRPr="00EA1BEB">
        <w:rPr>
          <w:rFonts w:cs="Arial"/>
          <w:sz w:val="20"/>
          <w:szCs w:val="20"/>
        </w:rPr>
        <w:t>je</w:t>
      </w:r>
      <w:r w:rsidR="0056261C" w:rsidRPr="00EA1BEB">
        <w:rPr>
          <w:rFonts w:cs="Arial"/>
          <w:sz w:val="20"/>
          <w:szCs w:val="20"/>
        </w:rPr>
        <w:t xml:space="preserve"> </w:t>
      </w:r>
      <w:r w:rsidRPr="00EA1BEB">
        <w:rPr>
          <w:rFonts w:cs="Arial"/>
          <w:sz w:val="20"/>
          <w:szCs w:val="20"/>
        </w:rPr>
        <w:t>cesta,</w:t>
      </w:r>
      <w:r w:rsidR="0056261C" w:rsidRPr="00EA1BEB">
        <w:rPr>
          <w:rFonts w:cs="Arial"/>
          <w:sz w:val="20"/>
          <w:szCs w:val="20"/>
        </w:rPr>
        <w:t xml:space="preserve"> </w:t>
      </w:r>
      <w:r w:rsidRPr="00EA1BEB">
        <w:rPr>
          <w:rFonts w:cs="Arial"/>
          <w:sz w:val="20"/>
          <w:szCs w:val="20"/>
        </w:rPr>
        <w:t>ki</w:t>
      </w:r>
      <w:r w:rsidR="0056261C" w:rsidRPr="00EA1BEB">
        <w:rPr>
          <w:rFonts w:cs="Arial"/>
          <w:sz w:val="20"/>
          <w:szCs w:val="20"/>
        </w:rPr>
        <w:t xml:space="preserve"> </w:t>
      </w:r>
      <w:r w:rsidRPr="00EA1BEB">
        <w:rPr>
          <w:rFonts w:cs="Arial"/>
          <w:sz w:val="20"/>
          <w:szCs w:val="20"/>
        </w:rPr>
        <w:t>povezuje</w:t>
      </w:r>
      <w:r w:rsidR="0056261C" w:rsidRPr="00EA1BEB">
        <w:rPr>
          <w:rFonts w:cs="Arial"/>
          <w:sz w:val="20"/>
          <w:szCs w:val="20"/>
        </w:rPr>
        <w:t xml:space="preserve"> </w:t>
      </w:r>
      <w:r w:rsidRPr="00EA1BEB">
        <w:rPr>
          <w:rFonts w:cs="Arial"/>
          <w:sz w:val="20"/>
          <w:szCs w:val="20"/>
        </w:rPr>
        <w:t>gradbišče</w:t>
      </w:r>
      <w:r w:rsidR="0056261C" w:rsidRPr="00EA1BEB">
        <w:rPr>
          <w:rFonts w:cs="Arial"/>
          <w:sz w:val="20"/>
          <w:szCs w:val="20"/>
        </w:rPr>
        <w:t xml:space="preserve"> </w:t>
      </w:r>
      <w:r w:rsidRPr="00EA1BEB">
        <w:rPr>
          <w:rFonts w:cs="Arial"/>
          <w:sz w:val="20"/>
          <w:szCs w:val="20"/>
        </w:rPr>
        <w:t>s</w:t>
      </w:r>
      <w:r w:rsidR="0056261C" w:rsidRPr="00EA1BEB">
        <w:rPr>
          <w:rFonts w:cs="Arial"/>
          <w:sz w:val="20"/>
          <w:szCs w:val="20"/>
        </w:rPr>
        <w:t xml:space="preserve"> </w:t>
      </w:r>
      <w:r w:rsidRPr="00EA1BEB">
        <w:rPr>
          <w:rFonts w:cs="Arial"/>
          <w:sz w:val="20"/>
          <w:szCs w:val="20"/>
        </w:rPr>
        <w:t>cesto</w:t>
      </w:r>
      <w:r w:rsidR="0056261C" w:rsidRPr="00EA1BEB">
        <w:rPr>
          <w:rFonts w:cs="Arial"/>
          <w:sz w:val="20"/>
          <w:szCs w:val="20"/>
        </w:rPr>
        <w:t xml:space="preserve"> </w:t>
      </w:r>
      <w:r w:rsidRPr="00EA1BEB">
        <w:rPr>
          <w:rFonts w:cs="Arial"/>
          <w:sz w:val="20"/>
          <w:szCs w:val="20"/>
        </w:rPr>
        <w:t>za</w:t>
      </w:r>
      <w:r w:rsidR="0056261C" w:rsidRPr="00EA1BEB">
        <w:rPr>
          <w:rFonts w:cs="Arial"/>
          <w:sz w:val="20"/>
          <w:szCs w:val="20"/>
        </w:rPr>
        <w:t xml:space="preserve"> </w:t>
      </w:r>
      <w:r w:rsidRPr="00EA1BEB">
        <w:rPr>
          <w:rFonts w:cs="Arial"/>
          <w:sz w:val="20"/>
          <w:szCs w:val="20"/>
        </w:rPr>
        <w:t>javni</w:t>
      </w:r>
      <w:r w:rsidR="0056261C" w:rsidRPr="00EA1BEB">
        <w:rPr>
          <w:rFonts w:cs="Arial"/>
          <w:sz w:val="20"/>
          <w:szCs w:val="20"/>
        </w:rPr>
        <w:t xml:space="preserve"> </w:t>
      </w:r>
      <w:r w:rsidRPr="00EA1BEB">
        <w:rPr>
          <w:rFonts w:cs="Arial"/>
          <w:sz w:val="20"/>
          <w:szCs w:val="20"/>
        </w:rPr>
        <w:t>cestni</w:t>
      </w:r>
      <w:r w:rsidR="0056261C" w:rsidRPr="00EA1BEB">
        <w:rPr>
          <w:rFonts w:cs="Arial"/>
          <w:sz w:val="20"/>
          <w:szCs w:val="20"/>
        </w:rPr>
        <w:t xml:space="preserve"> </w:t>
      </w:r>
      <w:r w:rsidRPr="00EA1BEB">
        <w:rPr>
          <w:rFonts w:cs="Arial"/>
          <w:sz w:val="20"/>
          <w:szCs w:val="20"/>
        </w:rPr>
        <w:t>promet;</w:t>
      </w:r>
    </w:p>
    <w:p w14:paraId="4BE3D9D2" w14:textId="5D394A91" w:rsidR="008064CD" w:rsidRPr="00EA1BEB" w:rsidRDefault="00CB0046" w:rsidP="008C2F23">
      <w:pPr>
        <w:pStyle w:val="rkovnatokazaodstavkomA1"/>
        <w:spacing w:after="240"/>
        <w:rPr>
          <w:rFonts w:cs="Arial"/>
          <w:sz w:val="20"/>
          <w:szCs w:val="20"/>
        </w:rPr>
      </w:pPr>
      <w:r w:rsidRPr="00EA1BEB">
        <w:rPr>
          <w:rFonts w:cs="Arial"/>
          <w:sz w:val="20"/>
          <w:szCs w:val="20"/>
        </w:rPr>
        <w:t>o</w:t>
      </w:r>
      <w:r w:rsidR="008064CD" w:rsidRPr="00EA1BEB">
        <w:rPr>
          <w:rFonts w:cs="Arial"/>
          <w:sz w:val="20"/>
          <w:szCs w:val="20"/>
        </w:rPr>
        <w:t>bmočje</w:t>
      </w:r>
      <w:r w:rsidR="0056261C" w:rsidRPr="00EA1BEB">
        <w:rPr>
          <w:rFonts w:cs="Arial"/>
          <w:sz w:val="20"/>
          <w:szCs w:val="20"/>
        </w:rPr>
        <w:t xml:space="preserve"> </w:t>
      </w:r>
      <w:r w:rsidR="008064CD" w:rsidRPr="00EA1BEB">
        <w:rPr>
          <w:rFonts w:cs="Arial"/>
          <w:sz w:val="20"/>
          <w:szCs w:val="20"/>
        </w:rPr>
        <w:t>degradiranega</w:t>
      </w:r>
      <w:r w:rsidR="0056261C" w:rsidRPr="00EA1BEB">
        <w:rPr>
          <w:rFonts w:cs="Arial"/>
          <w:sz w:val="20"/>
          <w:szCs w:val="20"/>
        </w:rPr>
        <w:t xml:space="preserve"> </w:t>
      </w:r>
      <w:r w:rsidR="008064CD" w:rsidRPr="00EA1BEB">
        <w:rPr>
          <w:rFonts w:cs="Arial"/>
          <w:sz w:val="20"/>
          <w:szCs w:val="20"/>
        </w:rPr>
        <w:t>okolja</w:t>
      </w:r>
      <w:r w:rsidR="0056261C" w:rsidRPr="00EA1BEB">
        <w:rPr>
          <w:rFonts w:cs="Arial"/>
          <w:sz w:val="20"/>
          <w:szCs w:val="20"/>
        </w:rPr>
        <w:t xml:space="preserve"> </w:t>
      </w:r>
      <w:r w:rsidR="00104447" w:rsidRPr="00EA1BEB">
        <w:rPr>
          <w:rFonts w:cs="Arial"/>
          <w:sz w:val="20"/>
          <w:szCs w:val="20"/>
        </w:rPr>
        <w:t>zaradi</w:t>
      </w:r>
      <w:r w:rsidR="0056261C" w:rsidRPr="00EA1BEB">
        <w:rPr>
          <w:rFonts w:cs="Arial"/>
          <w:sz w:val="20"/>
          <w:szCs w:val="20"/>
        </w:rPr>
        <w:t xml:space="preserve"> </w:t>
      </w:r>
      <w:r w:rsidR="00EF56A5" w:rsidRPr="00EA1BEB">
        <w:rPr>
          <w:rFonts w:cs="Arial"/>
          <w:sz w:val="20"/>
          <w:szCs w:val="20"/>
        </w:rPr>
        <w:t>onesnaženega</w:t>
      </w:r>
      <w:r w:rsidR="0056261C" w:rsidRPr="00EA1BEB">
        <w:rPr>
          <w:rFonts w:cs="Arial"/>
          <w:sz w:val="20"/>
          <w:szCs w:val="20"/>
        </w:rPr>
        <w:t xml:space="preserve"> </w:t>
      </w:r>
      <w:r w:rsidR="00F57E24" w:rsidRPr="00EA1BEB">
        <w:rPr>
          <w:rFonts w:cs="Arial"/>
          <w:sz w:val="20"/>
          <w:szCs w:val="20"/>
        </w:rPr>
        <w:t>zraka</w:t>
      </w:r>
      <w:r w:rsidR="0056261C" w:rsidRPr="00EA1BEB">
        <w:rPr>
          <w:rFonts w:cs="Arial"/>
          <w:sz w:val="20"/>
          <w:szCs w:val="20"/>
        </w:rPr>
        <w:t xml:space="preserve"> </w:t>
      </w:r>
      <w:r w:rsidR="008064CD" w:rsidRPr="00EA1BEB">
        <w:rPr>
          <w:rFonts w:cs="Arial"/>
          <w:sz w:val="20"/>
          <w:szCs w:val="20"/>
        </w:rPr>
        <w:t>je</w:t>
      </w:r>
      <w:r w:rsidR="0056261C" w:rsidRPr="00EA1BEB">
        <w:rPr>
          <w:rFonts w:cs="Arial"/>
          <w:sz w:val="20"/>
          <w:szCs w:val="20"/>
        </w:rPr>
        <w:t xml:space="preserve"> </w:t>
      </w:r>
      <w:r w:rsidR="008064CD" w:rsidRPr="00EA1BEB">
        <w:rPr>
          <w:rFonts w:cs="Arial"/>
          <w:sz w:val="20"/>
          <w:szCs w:val="20"/>
        </w:rPr>
        <w:t>posamezno</w:t>
      </w:r>
      <w:r w:rsidR="0056261C" w:rsidRPr="00EA1BEB">
        <w:rPr>
          <w:rFonts w:cs="Arial"/>
          <w:sz w:val="20"/>
          <w:szCs w:val="20"/>
        </w:rPr>
        <w:t xml:space="preserve"> </w:t>
      </w:r>
      <w:r w:rsidR="008064CD" w:rsidRPr="00EA1BEB">
        <w:rPr>
          <w:rFonts w:cs="Arial"/>
          <w:sz w:val="20"/>
          <w:szCs w:val="20"/>
        </w:rPr>
        <w:t>območje,</w:t>
      </w:r>
      <w:r w:rsidR="0056261C" w:rsidRPr="00EA1BEB">
        <w:rPr>
          <w:rFonts w:cs="Arial"/>
          <w:sz w:val="20"/>
          <w:szCs w:val="20"/>
        </w:rPr>
        <w:t xml:space="preserve"> </w:t>
      </w:r>
      <w:r w:rsidR="008064CD" w:rsidRPr="00EA1BEB">
        <w:rPr>
          <w:rFonts w:cs="Arial"/>
          <w:sz w:val="20"/>
          <w:szCs w:val="20"/>
        </w:rPr>
        <w:t>na</w:t>
      </w:r>
      <w:r w:rsidR="0056261C" w:rsidRPr="00EA1BEB">
        <w:rPr>
          <w:rFonts w:cs="Arial"/>
          <w:sz w:val="20"/>
          <w:szCs w:val="20"/>
        </w:rPr>
        <w:t xml:space="preserve"> </w:t>
      </w:r>
      <w:r w:rsidR="008064CD" w:rsidRPr="00EA1BEB">
        <w:rPr>
          <w:rFonts w:cs="Arial"/>
          <w:sz w:val="20"/>
          <w:szCs w:val="20"/>
        </w:rPr>
        <w:t>katerem</w:t>
      </w:r>
      <w:r w:rsidR="0056261C" w:rsidRPr="00EA1BEB">
        <w:rPr>
          <w:rFonts w:cs="Arial"/>
          <w:sz w:val="20"/>
          <w:szCs w:val="20"/>
        </w:rPr>
        <w:t xml:space="preserve"> </w:t>
      </w:r>
      <w:r w:rsidR="008064CD" w:rsidRPr="00EA1BEB">
        <w:rPr>
          <w:rFonts w:cs="Arial"/>
          <w:sz w:val="20"/>
          <w:szCs w:val="20"/>
        </w:rPr>
        <w:t>se</w:t>
      </w:r>
      <w:r w:rsidR="0056261C" w:rsidRPr="00EA1BEB">
        <w:rPr>
          <w:rFonts w:cs="Arial"/>
          <w:sz w:val="20"/>
          <w:szCs w:val="20"/>
        </w:rPr>
        <w:t xml:space="preserve"> </w:t>
      </w:r>
      <w:r w:rsidR="008064CD" w:rsidRPr="00EA1BEB">
        <w:rPr>
          <w:rFonts w:cs="Arial"/>
          <w:sz w:val="20"/>
          <w:szCs w:val="20"/>
        </w:rPr>
        <w:t>izvajajo</w:t>
      </w:r>
      <w:r w:rsidR="0056261C" w:rsidRPr="00EA1BEB">
        <w:rPr>
          <w:rFonts w:cs="Arial"/>
          <w:sz w:val="20"/>
          <w:szCs w:val="20"/>
        </w:rPr>
        <w:t xml:space="preserve"> </w:t>
      </w:r>
      <w:r w:rsidR="008064CD" w:rsidRPr="00EA1BEB">
        <w:rPr>
          <w:rFonts w:cs="Arial"/>
          <w:sz w:val="20"/>
          <w:szCs w:val="20"/>
        </w:rPr>
        <w:t>ukrepi</w:t>
      </w:r>
      <w:r w:rsidR="0056261C" w:rsidRPr="00EA1BEB">
        <w:rPr>
          <w:rFonts w:cs="Arial"/>
          <w:sz w:val="20"/>
          <w:szCs w:val="20"/>
        </w:rPr>
        <w:t xml:space="preserve"> </w:t>
      </w:r>
      <w:r w:rsidR="008064CD" w:rsidRPr="00EA1BEB">
        <w:rPr>
          <w:rFonts w:cs="Arial"/>
          <w:sz w:val="20"/>
          <w:szCs w:val="20"/>
        </w:rPr>
        <w:t>za</w:t>
      </w:r>
      <w:r w:rsidR="0056261C" w:rsidRPr="00EA1BEB">
        <w:rPr>
          <w:rFonts w:cs="Arial"/>
          <w:sz w:val="20"/>
          <w:szCs w:val="20"/>
        </w:rPr>
        <w:t xml:space="preserve"> </w:t>
      </w:r>
      <w:r w:rsidR="008064CD" w:rsidRPr="00EA1BEB">
        <w:rPr>
          <w:rFonts w:cs="Arial"/>
          <w:sz w:val="20"/>
          <w:szCs w:val="20"/>
        </w:rPr>
        <w:t>izboljšanje</w:t>
      </w:r>
      <w:r w:rsidR="0056261C" w:rsidRPr="00EA1BEB">
        <w:rPr>
          <w:rFonts w:cs="Arial"/>
          <w:sz w:val="20"/>
          <w:szCs w:val="20"/>
        </w:rPr>
        <w:t xml:space="preserve"> </w:t>
      </w:r>
      <w:r w:rsidR="008064CD" w:rsidRPr="00EA1BEB">
        <w:rPr>
          <w:rFonts w:cs="Arial"/>
          <w:sz w:val="20"/>
          <w:szCs w:val="20"/>
        </w:rPr>
        <w:t>kakovosti</w:t>
      </w:r>
      <w:r w:rsidR="0056261C" w:rsidRPr="00EA1BEB">
        <w:rPr>
          <w:rFonts w:cs="Arial"/>
          <w:sz w:val="20"/>
          <w:szCs w:val="20"/>
        </w:rPr>
        <w:t xml:space="preserve"> </w:t>
      </w:r>
      <w:r w:rsidR="008064CD" w:rsidRPr="00EA1BEB">
        <w:rPr>
          <w:rFonts w:cs="Arial"/>
          <w:sz w:val="20"/>
          <w:szCs w:val="20"/>
        </w:rPr>
        <w:t>okolja</w:t>
      </w:r>
      <w:r w:rsidR="0056261C" w:rsidRPr="00EA1BEB">
        <w:rPr>
          <w:rFonts w:cs="Arial"/>
          <w:sz w:val="20"/>
          <w:szCs w:val="20"/>
        </w:rPr>
        <w:t xml:space="preserve"> </w:t>
      </w:r>
      <w:r w:rsidR="008064CD" w:rsidRPr="00EA1BEB">
        <w:rPr>
          <w:rFonts w:cs="Arial"/>
          <w:sz w:val="20"/>
          <w:szCs w:val="20"/>
        </w:rPr>
        <w:t>iz</w:t>
      </w:r>
      <w:r w:rsidR="0056261C" w:rsidRPr="00EA1BEB">
        <w:rPr>
          <w:rFonts w:cs="Arial"/>
          <w:sz w:val="20"/>
          <w:szCs w:val="20"/>
        </w:rPr>
        <w:t xml:space="preserve"> </w:t>
      </w:r>
      <w:r w:rsidR="008064CD" w:rsidRPr="00EA1BEB">
        <w:rPr>
          <w:rFonts w:cs="Arial"/>
          <w:sz w:val="20"/>
          <w:szCs w:val="20"/>
        </w:rPr>
        <w:t>predpisa,</w:t>
      </w:r>
      <w:r w:rsidR="0056261C" w:rsidRPr="00EA1BEB">
        <w:rPr>
          <w:rFonts w:cs="Arial"/>
          <w:sz w:val="20"/>
          <w:szCs w:val="20"/>
        </w:rPr>
        <w:t xml:space="preserve"> </w:t>
      </w:r>
      <w:r w:rsidR="008064CD" w:rsidRPr="00EA1BEB">
        <w:rPr>
          <w:rFonts w:cs="Arial"/>
          <w:sz w:val="20"/>
          <w:szCs w:val="20"/>
        </w:rPr>
        <w:t>ki</w:t>
      </w:r>
      <w:r w:rsidR="0056261C" w:rsidRPr="00EA1BEB">
        <w:rPr>
          <w:rFonts w:cs="Arial"/>
          <w:sz w:val="20"/>
          <w:szCs w:val="20"/>
        </w:rPr>
        <w:t xml:space="preserve"> </w:t>
      </w:r>
      <w:r w:rsidR="008064CD" w:rsidRPr="00EA1BEB">
        <w:rPr>
          <w:rFonts w:cs="Arial"/>
          <w:sz w:val="20"/>
          <w:szCs w:val="20"/>
        </w:rPr>
        <w:t>v</w:t>
      </w:r>
      <w:r w:rsidR="0056261C" w:rsidRPr="00EA1BEB">
        <w:rPr>
          <w:rFonts w:cs="Arial"/>
          <w:sz w:val="20"/>
          <w:szCs w:val="20"/>
        </w:rPr>
        <w:t xml:space="preserve"> </w:t>
      </w:r>
      <w:r w:rsidR="008064CD" w:rsidRPr="00EA1BEB">
        <w:rPr>
          <w:rFonts w:cs="Arial"/>
          <w:sz w:val="20"/>
          <w:szCs w:val="20"/>
        </w:rPr>
        <w:t>skladu</w:t>
      </w:r>
      <w:r w:rsidR="0056261C" w:rsidRPr="00EA1BEB">
        <w:rPr>
          <w:rFonts w:cs="Arial"/>
          <w:sz w:val="20"/>
          <w:szCs w:val="20"/>
        </w:rPr>
        <w:t xml:space="preserve"> </w:t>
      </w:r>
      <w:r w:rsidR="008064CD" w:rsidRPr="00EA1BEB">
        <w:rPr>
          <w:rFonts w:cs="Arial"/>
          <w:sz w:val="20"/>
          <w:szCs w:val="20"/>
        </w:rPr>
        <w:t>z</w:t>
      </w:r>
      <w:r w:rsidR="0056261C" w:rsidRPr="00EA1BEB">
        <w:rPr>
          <w:rFonts w:cs="Arial"/>
          <w:sz w:val="20"/>
          <w:szCs w:val="20"/>
        </w:rPr>
        <w:t xml:space="preserve"> </w:t>
      </w:r>
      <w:r w:rsidR="008064CD" w:rsidRPr="00EA1BEB">
        <w:rPr>
          <w:rFonts w:cs="Arial"/>
          <w:sz w:val="20"/>
          <w:szCs w:val="20"/>
        </w:rPr>
        <w:t>zakonom,</w:t>
      </w:r>
      <w:r w:rsidR="0056261C" w:rsidRPr="00EA1BEB">
        <w:rPr>
          <w:rFonts w:cs="Arial"/>
          <w:sz w:val="20"/>
          <w:szCs w:val="20"/>
        </w:rPr>
        <w:t xml:space="preserve"> </w:t>
      </w:r>
      <w:r w:rsidR="008064CD" w:rsidRPr="00EA1BEB">
        <w:rPr>
          <w:rFonts w:cs="Arial"/>
          <w:sz w:val="20"/>
          <w:szCs w:val="20"/>
        </w:rPr>
        <w:t>ki</w:t>
      </w:r>
      <w:r w:rsidR="0056261C" w:rsidRPr="00EA1BEB">
        <w:rPr>
          <w:rFonts w:cs="Arial"/>
          <w:sz w:val="20"/>
          <w:szCs w:val="20"/>
        </w:rPr>
        <w:t xml:space="preserve"> </w:t>
      </w:r>
      <w:r w:rsidR="008064CD" w:rsidRPr="00EA1BEB">
        <w:rPr>
          <w:rFonts w:cs="Arial"/>
          <w:sz w:val="20"/>
          <w:szCs w:val="20"/>
        </w:rPr>
        <w:t>ureja</w:t>
      </w:r>
      <w:r w:rsidR="0056261C" w:rsidRPr="00EA1BEB">
        <w:rPr>
          <w:rFonts w:cs="Arial"/>
          <w:sz w:val="20"/>
          <w:szCs w:val="20"/>
        </w:rPr>
        <w:t xml:space="preserve"> </w:t>
      </w:r>
      <w:r w:rsidR="008064CD" w:rsidRPr="00EA1BEB">
        <w:rPr>
          <w:rFonts w:cs="Arial"/>
          <w:sz w:val="20"/>
          <w:szCs w:val="20"/>
        </w:rPr>
        <w:t>varstvo</w:t>
      </w:r>
      <w:r w:rsidR="0056261C" w:rsidRPr="00EA1BEB">
        <w:rPr>
          <w:rFonts w:cs="Arial"/>
          <w:sz w:val="20"/>
          <w:szCs w:val="20"/>
        </w:rPr>
        <w:t xml:space="preserve"> </w:t>
      </w:r>
      <w:r w:rsidR="008064CD" w:rsidRPr="00EA1BEB">
        <w:rPr>
          <w:rFonts w:cs="Arial"/>
          <w:sz w:val="20"/>
          <w:szCs w:val="20"/>
        </w:rPr>
        <w:t>okolja,</w:t>
      </w:r>
      <w:r w:rsidR="0056261C" w:rsidRPr="00EA1BEB">
        <w:rPr>
          <w:rFonts w:cs="Arial"/>
          <w:sz w:val="20"/>
          <w:szCs w:val="20"/>
        </w:rPr>
        <w:t xml:space="preserve"> </w:t>
      </w:r>
      <w:r w:rsidR="008064CD" w:rsidRPr="00EA1BEB">
        <w:rPr>
          <w:rFonts w:cs="Arial"/>
          <w:sz w:val="20"/>
          <w:szCs w:val="20"/>
        </w:rPr>
        <w:t>določa</w:t>
      </w:r>
      <w:r w:rsidR="0056261C" w:rsidRPr="00EA1BEB">
        <w:rPr>
          <w:rFonts w:cs="Arial"/>
          <w:sz w:val="20"/>
          <w:szCs w:val="20"/>
        </w:rPr>
        <w:t xml:space="preserve"> </w:t>
      </w:r>
      <w:r w:rsidR="008064CD" w:rsidRPr="00EA1BEB">
        <w:rPr>
          <w:rFonts w:cs="Arial"/>
          <w:sz w:val="20"/>
          <w:szCs w:val="20"/>
        </w:rPr>
        <w:t>degradirano</w:t>
      </w:r>
      <w:r w:rsidR="0056261C" w:rsidRPr="00EA1BEB">
        <w:rPr>
          <w:rFonts w:cs="Arial"/>
          <w:sz w:val="20"/>
          <w:szCs w:val="20"/>
        </w:rPr>
        <w:t xml:space="preserve"> </w:t>
      </w:r>
      <w:r w:rsidR="008064CD" w:rsidRPr="00EA1BEB">
        <w:rPr>
          <w:rFonts w:cs="Arial"/>
          <w:sz w:val="20"/>
          <w:szCs w:val="20"/>
        </w:rPr>
        <w:t>okolje</w:t>
      </w:r>
      <w:r w:rsidR="0056261C" w:rsidRPr="00EA1BEB">
        <w:rPr>
          <w:rFonts w:cs="Arial"/>
          <w:sz w:val="20"/>
          <w:szCs w:val="20"/>
        </w:rPr>
        <w:t xml:space="preserve"> </w:t>
      </w:r>
      <w:r w:rsidR="008064CD" w:rsidRPr="00EA1BEB">
        <w:rPr>
          <w:rFonts w:cs="Arial"/>
          <w:sz w:val="20"/>
          <w:szCs w:val="20"/>
        </w:rPr>
        <w:t>in</w:t>
      </w:r>
      <w:r w:rsidR="0056261C" w:rsidRPr="00EA1BEB">
        <w:rPr>
          <w:rFonts w:cs="Arial"/>
          <w:sz w:val="20"/>
          <w:szCs w:val="20"/>
        </w:rPr>
        <w:t xml:space="preserve"> </w:t>
      </w:r>
      <w:r w:rsidR="008064CD" w:rsidRPr="00EA1BEB">
        <w:rPr>
          <w:rFonts w:cs="Arial"/>
          <w:sz w:val="20"/>
          <w:szCs w:val="20"/>
        </w:rPr>
        <w:t>program</w:t>
      </w:r>
      <w:r w:rsidR="0056261C" w:rsidRPr="00EA1BEB">
        <w:rPr>
          <w:rFonts w:cs="Arial"/>
          <w:sz w:val="20"/>
          <w:szCs w:val="20"/>
        </w:rPr>
        <w:t xml:space="preserve"> </w:t>
      </w:r>
      <w:r w:rsidR="008064CD" w:rsidRPr="00EA1BEB">
        <w:rPr>
          <w:rFonts w:cs="Arial"/>
          <w:sz w:val="20"/>
          <w:szCs w:val="20"/>
        </w:rPr>
        <w:t>ukrepov</w:t>
      </w:r>
      <w:r w:rsidR="0056261C" w:rsidRPr="00EA1BEB">
        <w:rPr>
          <w:rFonts w:cs="Arial"/>
          <w:sz w:val="20"/>
          <w:szCs w:val="20"/>
        </w:rPr>
        <w:t xml:space="preserve"> </w:t>
      </w:r>
      <w:r w:rsidR="008064CD" w:rsidRPr="00EA1BEB">
        <w:rPr>
          <w:rFonts w:cs="Arial"/>
          <w:sz w:val="20"/>
          <w:szCs w:val="20"/>
        </w:rPr>
        <w:t>za</w:t>
      </w:r>
      <w:r w:rsidR="0056261C" w:rsidRPr="00EA1BEB">
        <w:rPr>
          <w:rFonts w:cs="Arial"/>
          <w:sz w:val="20"/>
          <w:szCs w:val="20"/>
        </w:rPr>
        <w:t xml:space="preserve"> </w:t>
      </w:r>
      <w:r w:rsidR="008064CD" w:rsidRPr="00EA1BEB">
        <w:rPr>
          <w:rFonts w:cs="Arial"/>
          <w:sz w:val="20"/>
          <w:szCs w:val="20"/>
        </w:rPr>
        <w:t>izboljšanje</w:t>
      </w:r>
      <w:r w:rsidR="0056261C" w:rsidRPr="00EA1BEB">
        <w:rPr>
          <w:rFonts w:cs="Arial"/>
          <w:sz w:val="20"/>
          <w:szCs w:val="20"/>
        </w:rPr>
        <w:t xml:space="preserve"> </w:t>
      </w:r>
      <w:r w:rsidR="008064CD" w:rsidRPr="00EA1BEB">
        <w:rPr>
          <w:rFonts w:cs="Arial"/>
          <w:sz w:val="20"/>
          <w:szCs w:val="20"/>
        </w:rPr>
        <w:t>kakovosti</w:t>
      </w:r>
      <w:r w:rsidR="0056261C" w:rsidRPr="00EA1BEB">
        <w:rPr>
          <w:rFonts w:cs="Arial"/>
          <w:sz w:val="20"/>
          <w:szCs w:val="20"/>
        </w:rPr>
        <w:t xml:space="preserve"> </w:t>
      </w:r>
      <w:r w:rsidR="008064CD" w:rsidRPr="00EA1BEB">
        <w:rPr>
          <w:rFonts w:cs="Arial"/>
          <w:sz w:val="20"/>
          <w:szCs w:val="20"/>
        </w:rPr>
        <w:t>okolja</w:t>
      </w:r>
      <w:r w:rsidR="0056261C" w:rsidRPr="00EA1BEB">
        <w:rPr>
          <w:rFonts w:cs="Arial"/>
          <w:sz w:val="20"/>
          <w:szCs w:val="20"/>
        </w:rPr>
        <w:t xml:space="preserve"> </w:t>
      </w:r>
      <w:r w:rsidR="008064CD" w:rsidRPr="00EA1BEB">
        <w:rPr>
          <w:rFonts w:cs="Arial"/>
          <w:sz w:val="20"/>
          <w:szCs w:val="20"/>
        </w:rPr>
        <w:t>zaradi</w:t>
      </w:r>
      <w:r w:rsidR="0056261C" w:rsidRPr="00EA1BEB">
        <w:rPr>
          <w:rFonts w:cs="Arial"/>
          <w:sz w:val="20"/>
          <w:szCs w:val="20"/>
        </w:rPr>
        <w:t xml:space="preserve"> </w:t>
      </w:r>
      <w:r w:rsidR="008064CD" w:rsidRPr="00EA1BEB">
        <w:rPr>
          <w:rFonts w:cs="Arial"/>
          <w:sz w:val="20"/>
          <w:szCs w:val="20"/>
        </w:rPr>
        <w:t>čezmerne</w:t>
      </w:r>
      <w:r w:rsidR="0056261C" w:rsidRPr="00EA1BEB">
        <w:rPr>
          <w:rFonts w:cs="Arial"/>
          <w:sz w:val="20"/>
          <w:szCs w:val="20"/>
        </w:rPr>
        <w:t xml:space="preserve"> </w:t>
      </w:r>
      <w:r w:rsidR="008064CD" w:rsidRPr="00EA1BEB">
        <w:rPr>
          <w:rFonts w:cs="Arial"/>
          <w:sz w:val="20"/>
          <w:szCs w:val="20"/>
        </w:rPr>
        <w:t>obremenjenosti</w:t>
      </w:r>
      <w:r w:rsidR="0056261C" w:rsidRPr="00EA1BEB">
        <w:rPr>
          <w:rFonts w:cs="Arial"/>
          <w:sz w:val="20"/>
          <w:szCs w:val="20"/>
        </w:rPr>
        <w:t xml:space="preserve"> </w:t>
      </w:r>
      <w:r w:rsidR="008064CD" w:rsidRPr="00EA1BEB">
        <w:rPr>
          <w:rFonts w:cs="Arial"/>
          <w:sz w:val="20"/>
          <w:szCs w:val="20"/>
        </w:rPr>
        <w:t>zunanjega</w:t>
      </w:r>
      <w:r w:rsidR="0056261C" w:rsidRPr="00EA1BEB">
        <w:rPr>
          <w:rFonts w:cs="Arial"/>
          <w:sz w:val="20"/>
          <w:szCs w:val="20"/>
        </w:rPr>
        <w:t xml:space="preserve"> </w:t>
      </w:r>
      <w:r w:rsidR="008064CD" w:rsidRPr="00EA1BEB">
        <w:rPr>
          <w:rFonts w:cs="Arial"/>
          <w:sz w:val="20"/>
          <w:szCs w:val="20"/>
        </w:rPr>
        <w:t>zraka</w:t>
      </w:r>
      <w:r w:rsidR="0056261C" w:rsidRPr="00EA1BEB">
        <w:rPr>
          <w:rFonts w:cs="Arial"/>
          <w:sz w:val="20"/>
          <w:szCs w:val="20"/>
        </w:rPr>
        <w:t xml:space="preserve"> </w:t>
      </w:r>
      <w:r w:rsidR="008064CD" w:rsidRPr="00EA1BEB">
        <w:rPr>
          <w:rFonts w:cs="Arial"/>
          <w:sz w:val="20"/>
          <w:szCs w:val="20"/>
        </w:rPr>
        <w:t>z</w:t>
      </w:r>
      <w:r w:rsidR="0056261C" w:rsidRPr="00EA1BEB">
        <w:rPr>
          <w:rFonts w:cs="Arial"/>
          <w:sz w:val="20"/>
          <w:szCs w:val="20"/>
        </w:rPr>
        <w:t xml:space="preserve"> </w:t>
      </w:r>
      <w:r w:rsidR="008064CD" w:rsidRPr="00EA1BEB">
        <w:rPr>
          <w:rFonts w:cs="Arial"/>
          <w:sz w:val="20"/>
          <w:szCs w:val="20"/>
        </w:rPr>
        <w:t>onesnaževali</w:t>
      </w:r>
      <w:r w:rsidR="0056261C" w:rsidRPr="00EA1BEB">
        <w:rPr>
          <w:rFonts w:cs="Arial"/>
          <w:sz w:val="20"/>
          <w:szCs w:val="20"/>
        </w:rPr>
        <w:t xml:space="preserve"> </w:t>
      </w:r>
      <w:r w:rsidR="008064CD" w:rsidRPr="00EA1BEB">
        <w:rPr>
          <w:rFonts w:cs="Arial"/>
          <w:sz w:val="20"/>
          <w:szCs w:val="20"/>
        </w:rPr>
        <w:t>zunanjega</w:t>
      </w:r>
      <w:r w:rsidR="0056261C" w:rsidRPr="00EA1BEB">
        <w:rPr>
          <w:rFonts w:cs="Arial"/>
          <w:sz w:val="20"/>
          <w:szCs w:val="20"/>
        </w:rPr>
        <w:t xml:space="preserve"> </w:t>
      </w:r>
      <w:r w:rsidR="008064CD" w:rsidRPr="00EA1BEB">
        <w:rPr>
          <w:rFonts w:cs="Arial"/>
          <w:sz w:val="20"/>
          <w:szCs w:val="20"/>
        </w:rPr>
        <w:t>zraka;</w:t>
      </w:r>
    </w:p>
    <w:p w14:paraId="094117BF" w14:textId="0A723F7D" w:rsidR="00957578" w:rsidRPr="00EA1BEB" w:rsidRDefault="00957578" w:rsidP="008C2F23">
      <w:pPr>
        <w:pStyle w:val="rkovnatokazaodstavkomA1"/>
        <w:spacing w:after="240"/>
        <w:rPr>
          <w:rFonts w:cs="Arial"/>
          <w:sz w:val="20"/>
          <w:szCs w:val="20"/>
        </w:rPr>
      </w:pPr>
      <w:r w:rsidRPr="00EA1BEB">
        <w:rPr>
          <w:rFonts w:cs="Arial"/>
          <w:sz w:val="20"/>
          <w:szCs w:val="20"/>
        </w:rPr>
        <w:t>PCB</w:t>
      </w:r>
      <w:r w:rsidR="0056261C" w:rsidRPr="00EA1BEB">
        <w:rPr>
          <w:rFonts w:cs="Arial"/>
          <w:sz w:val="20"/>
          <w:szCs w:val="20"/>
        </w:rPr>
        <w:t xml:space="preserve"> </w:t>
      </w:r>
      <w:r w:rsidRPr="00EA1BEB">
        <w:rPr>
          <w:rFonts w:cs="Arial"/>
          <w:sz w:val="20"/>
          <w:szCs w:val="20"/>
        </w:rPr>
        <w:t>je</w:t>
      </w:r>
      <w:r w:rsidR="0056261C" w:rsidRPr="00EA1BEB">
        <w:rPr>
          <w:rFonts w:cs="Arial"/>
          <w:sz w:val="20"/>
          <w:szCs w:val="20"/>
        </w:rPr>
        <w:t xml:space="preserve"> </w:t>
      </w:r>
      <w:r w:rsidRPr="00EA1BEB">
        <w:rPr>
          <w:rFonts w:cs="Arial"/>
          <w:sz w:val="20"/>
          <w:szCs w:val="20"/>
        </w:rPr>
        <w:t>PCB</w:t>
      </w:r>
      <w:r w:rsidR="0056261C" w:rsidRPr="00EA1BEB">
        <w:rPr>
          <w:rFonts w:cs="Arial"/>
          <w:sz w:val="20"/>
          <w:szCs w:val="20"/>
        </w:rPr>
        <w:t xml:space="preserve"> </w:t>
      </w:r>
      <w:r w:rsidRPr="00EA1BEB">
        <w:rPr>
          <w:rFonts w:cs="Arial"/>
          <w:sz w:val="20"/>
          <w:szCs w:val="20"/>
        </w:rPr>
        <w:t>v</w:t>
      </w:r>
      <w:r w:rsidR="0056261C" w:rsidRPr="00EA1BEB">
        <w:rPr>
          <w:rFonts w:cs="Arial"/>
          <w:sz w:val="20"/>
          <w:szCs w:val="20"/>
        </w:rPr>
        <w:t xml:space="preserve"> </w:t>
      </w:r>
      <w:r w:rsidRPr="00EA1BEB">
        <w:rPr>
          <w:rFonts w:cs="Arial"/>
          <w:sz w:val="20"/>
          <w:szCs w:val="20"/>
        </w:rPr>
        <w:t>skladu</w:t>
      </w:r>
      <w:r w:rsidR="0056261C" w:rsidRPr="00EA1BEB">
        <w:rPr>
          <w:rFonts w:cs="Arial"/>
          <w:sz w:val="20"/>
          <w:szCs w:val="20"/>
        </w:rPr>
        <w:t xml:space="preserve"> </w:t>
      </w:r>
      <w:r w:rsidRPr="00EA1BEB">
        <w:rPr>
          <w:rFonts w:cs="Arial"/>
          <w:sz w:val="20"/>
          <w:szCs w:val="20"/>
        </w:rPr>
        <w:t>s</w:t>
      </w:r>
      <w:r w:rsidR="0056261C" w:rsidRPr="00EA1BEB">
        <w:rPr>
          <w:rFonts w:cs="Arial"/>
          <w:sz w:val="20"/>
          <w:szCs w:val="20"/>
        </w:rPr>
        <w:t xml:space="preserve"> </w:t>
      </w:r>
      <w:r w:rsidRPr="00EA1BEB">
        <w:rPr>
          <w:rFonts w:cs="Arial"/>
          <w:sz w:val="20"/>
          <w:szCs w:val="20"/>
        </w:rPr>
        <w:t>predpisom,</w:t>
      </w:r>
      <w:r w:rsidR="0056261C" w:rsidRPr="00EA1BEB">
        <w:rPr>
          <w:rFonts w:cs="Arial"/>
          <w:sz w:val="20"/>
          <w:szCs w:val="20"/>
        </w:rPr>
        <w:t xml:space="preserve"> </w:t>
      </w:r>
      <w:r w:rsidRPr="00EA1BEB">
        <w:rPr>
          <w:rFonts w:cs="Arial"/>
          <w:sz w:val="20"/>
          <w:szCs w:val="20"/>
        </w:rPr>
        <w:t>ki</w:t>
      </w:r>
      <w:r w:rsidR="0056261C" w:rsidRPr="00EA1BEB">
        <w:rPr>
          <w:rFonts w:cs="Arial"/>
          <w:sz w:val="20"/>
          <w:szCs w:val="20"/>
        </w:rPr>
        <w:t xml:space="preserve"> </w:t>
      </w:r>
      <w:r w:rsidRPr="00EA1BEB">
        <w:rPr>
          <w:rFonts w:cs="Arial"/>
          <w:sz w:val="20"/>
          <w:szCs w:val="20"/>
        </w:rPr>
        <w:t>ureja</w:t>
      </w:r>
      <w:r w:rsidR="0056261C" w:rsidRPr="00EA1BEB">
        <w:rPr>
          <w:rFonts w:cs="Arial"/>
          <w:sz w:val="20"/>
          <w:szCs w:val="20"/>
        </w:rPr>
        <w:t xml:space="preserve"> </w:t>
      </w:r>
      <w:r w:rsidR="00A671BE" w:rsidRPr="00EA1BEB">
        <w:rPr>
          <w:rFonts w:cs="Arial"/>
          <w:sz w:val="20"/>
          <w:szCs w:val="20"/>
        </w:rPr>
        <w:t>odstranjevanje</w:t>
      </w:r>
      <w:r w:rsidR="0056261C" w:rsidRPr="00EA1BEB">
        <w:rPr>
          <w:rFonts w:cs="Arial"/>
          <w:sz w:val="20"/>
          <w:szCs w:val="20"/>
        </w:rPr>
        <w:t xml:space="preserve"> </w:t>
      </w:r>
      <w:r w:rsidR="00A671BE" w:rsidRPr="00EA1BEB">
        <w:rPr>
          <w:rFonts w:cs="Arial"/>
          <w:sz w:val="20"/>
          <w:szCs w:val="20"/>
        </w:rPr>
        <w:t>polikloriranih</w:t>
      </w:r>
      <w:r w:rsidR="0056261C" w:rsidRPr="00EA1BEB">
        <w:rPr>
          <w:rFonts w:cs="Arial"/>
          <w:sz w:val="20"/>
          <w:szCs w:val="20"/>
        </w:rPr>
        <w:t xml:space="preserve"> </w:t>
      </w:r>
      <w:r w:rsidR="00A671BE" w:rsidRPr="00EA1BEB">
        <w:rPr>
          <w:rFonts w:cs="Arial"/>
          <w:sz w:val="20"/>
          <w:szCs w:val="20"/>
        </w:rPr>
        <w:t>bifenilov</w:t>
      </w:r>
      <w:r w:rsidR="0056261C" w:rsidRPr="00EA1BEB">
        <w:rPr>
          <w:rFonts w:cs="Arial"/>
          <w:sz w:val="20"/>
          <w:szCs w:val="20"/>
        </w:rPr>
        <w:t xml:space="preserve"> </w:t>
      </w:r>
      <w:r w:rsidR="00A671BE" w:rsidRPr="00EA1BEB">
        <w:rPr>
          <w:rFonts w:cs="Arial"/>
          <w:sz w:val="20"/>
          <w:szCs w:val="20"/>
        </w:rPr>
        <w:t>in</w:t>
      </w:r>
      <w:r w:rsidR="0056261C" w:rsidRPr="00EA1BEB">
        <w:rPr>
          <w:rFonts w:cs="Arial"/>
          <w:sz w:val="20"/>
          <w:szCs w:val="20"/>
        </w:rPr>
        <w:t xml:space="preserve"> </w:t>
      </w:r>
      <w:r w:rsidR="00A671BE" w:rsidRPr="00EA1BEB">
        <w:rPr>
          <w:rFonts w:cs="Arial"/>
          <w:sz w:val="20"/>
          <w:szCs w:val="20"/>
        </w:rPr>
        <w:t>polikloriranih</w:t>
      </w:r>
      <w:r w:rsidR="0056261C" w:rsidRPr="00EA1BEB">
        <w:rPr>
          <w:rFonts w:cs="Arial"/>
          <w:sz w:val="20"/>
          <w:szCs w:val="20"/>
        </w:rPr>
        <w:t xml:space="preserve"> </w:t>
      </w:r>
      <w:proofErr w:type="spellStart"/>
      <w:r w:rsidR="00A671BE" w:rsidRPr="00EA1BEB">
        <w:rPr>
          <w:rFonts w:cs="Arial"/>
          <w:sz w:val="20"/>
          <w:szCs w:val="20"/>
        </w:rPr>
        <w:t>terfenilov</w:t>
      </w:r>
      <w:proofErr w:type="spellEnd"/>
      <w:r w:rsidR="00A671BE" w:rsidRPr="00EA1BEB">
        <w:rPr>
          <w:rFonts w:cs="Arial"/>
          <w:sz w:val="20"/>
          <w:szCs w:val="20"/>
        </w:rPr>
        <w:t>;</w:t>
      </w:r>
    </w:p>
    <w:p w14:paraId="5855BE8A" w14:textId="47922421" w:rsidR="00CF31CA" w:rsidRPr="00EA1BEB" w:rsidRDefault="001A67BF" w:rsidP="008C2F23">
      <w:pPr>
        <w:pStyle w:val="rkovnatokazaodstavkomA1"/>
        <w:spacing w:after="240"/>
        <w:rPr>
          <w:rFonts w:cs="Arial"/>
          <w:sz w:val="20"/>
          <w:szCs w:val="20"/>
        </w:rPr>
      </w:pPr>
      <w:r w:rsidRPr="00EA1BEB">
        <w:rPr>
          <w:rFonts w:cs="Arial"/>
          <w:sz w:val="20"/>
          <w:szCs w:val="20"/>
        </w:rPr>
        <w:lastRenderedPageBreak/>
        <w:t>površina</w:t>
      </w:r>
      <w:r w:rsidR="0056261C" w:rsidRPr="00EA1BEB">
        <w:rPr>
          <w:rFonts w:cs="Arial"/>
          <w:sz w:val="20"/>
          <w:szCs w:val="20"/>
        </w:rPr>
        <w:t xml:space="preserve"> </w:t>
      </w:r>
      <w:r w:rsidRPr="00EA1BEB">
        <w:rPr>
          <w:rFonts w:cs="Arial"/>
          <w:sz w:val="20"/>
          <w:szCs w:val="20"/>
        </w:rPr>
        <w:t>gradbišča</w:t>
      </w:r>
      <w:r w:rsidR="0056261C" w:rsidRPr="00EA1BEB">
        <w:rPr>
          <w:rFonts w:cs="Arial"/>
          <w:sz w:val="20"/>
          <w:szCs w:val="20"/>
        </w:rPr>
        <w:t xml:space="preserve"> </w:t>
      </w:r>
      <w:r w:rsidRPr="00EA1BEB">
        <w:rPr>
          <w:rFonts w:cs="Arial"/>
          <w:sz w:val="20"/>
          <w:szCs w:val="20"/>
        </w:rPr>
        <w:t>je:</w:t>
      </w:r>
    </w:p>
    <w:p w14:paraId="5F5DA8F3" w14:textId="29335FC0" w:rsidR="00CF31CA" w:rsidRPr="00EA1BEB" w:rsidRDefault="001A67BF" w:rsidP="008C2F23">
      <w:pPr>
        <w:pStyle w:val="Alineazaodstavkom"/>
        <w:numPr>
          <w:ilvl w:val="0"/>
          <w:numId w:val="17"/>
        </w:numPr>
        <w:spacing w:after="240"/>
        <w:rPr>
          <w:sz w:val="20"/>
          <w:szCs w:val="20"/>
        </w:rPr>
      </w:pPr>
      <w:r w:rsidRPr="00EA1BEB">
        <w:rPr>
          <w:sz w:val="20"/>
          <w:szCs w:val="20"/>
        </w:rPr>
        <w:t>površina</w:t>
      </w:r>
      <w:r w:rsidR="0056261C" w:rsidRPr="00EA1BEB">
        <w:rPr>
          <w:sz w:val="20"/>
          <w:szCs w:val="20"/>
        </w:rPr>
        <w:t xml:space="preserve"> </w:t>
      </w:r>
      <w:r w:rsidRPr="00EA1BEB">
        <w:rPr>
          <w:sz w:val="20"/>
          <w:szCs w:val="20"/>
        </w:rPr>
        <w:t>ovoja</w:t>
      </w:r>
      <w:r w:rsidR="0056261C" w:rsidRPr="00EA1BEB">
        <w:rPr>
          <w:sz w:val="20"/>
          <w:szCs w:val="20"/>
        </w:rPr>
        <w:t xml:space="preserve"> </w:t>
      </w:r>
      <w:r w:rsidRPr="00EA1BEB">
        <w:rPr>
          <w:sz w:val="20"/>
          <w:szCs w:val="20"/>
        </w:rPr>
        <w:t>stavbe,</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gre</w:t>
      </w:r>
      <w:r w:rsidR="0056261C" w:rsidRPr="00EA1BEB">
        <w:rPr>
          <w:sz w:val="20"/>
          <w:szCs w:val="20"/>
        </w:rPr>
        <w:t xml:space="preserve"> </w:t>
      </w:r>
      <w:r w:rsidRPr="00EA1BEB">
        <w:rPr>
          <w:sz w:val="20"/>
          <w:szCs w:val="20"/>
        </w:rPr>
        <w:t>za</w:t>
      </w:r>
      <w:r w:rsidR="0056261C" w:rsidRPr="00EA1BEB">
        <w:rPr>
          <w:sz w:val="20"/>
          <w:szCs w:val="20"/>
        </w:rPr>
        <w:t xml:space="preserve"> </w:t>
      </w:r>
      <w:r w:rsidRPr="00EA1BEB">
        <w:rPr>
          <w:sz w:val="20"/>
          <w:szCs w:val="20"/>
        </w:rPr>
        <w:t>rekonstrukcijo</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odstranitev</w:t>
      </w:r>
      <w:r w:rsidR="0056261C" w:rsidRPr="00EA1BEB">
        <w:rPr>
          <w:sz w:val="20"/>
          <w:szCs w:val="20"/>
        </w:rPr>
        <w:t xml:space="preserve"> </w:t>
      </w:r>
      <w:r w:rsidRPr="00EA1BEB">
        <w:rPr>
          <w:sz w:val="20"/>
          <w:szCs w:val="20"/>
        </w:rPr>
        <w:t>stavbe</w:t>
      </w:r>
      <w:r w:rsidR="0056261C" w:rsidRPr="00EA1BEB">
        <w:rPr>
          <w:sz w:val="20"/>
          <w:szCs w:val="20"/>
        </w:rPr>
        <w:t xml:space="preserve"> </w:t>
      </w:r>
      <w:r w:rsidRPr="00EA1BEB">
        <w:rPr>
          <w:sz w:val="20"/>
          <w:szCs w:val="20"/>
        </w:rPr>
        <w:t>ali</w:t>
      </w:r>
    </w:p>
    <w:p w14:paraId="2B6BD7E1" w14:textId="42331E42" w:rsidR="00CF31CA" w:rsidRPr="00EA1BEB" w:rsidRDefault="001A67BF" w:rsidP="008C2F23">
      <w:pPr>
        <w:pStyle w:val="Alineazaodstavkom"/>
        <w:numPr>
          <w:ilvl w:val="0"/>
          <w:numId w:val="17"/>
        </w:numPr>
        <w:spacing w:after="240"/>
        <w:rPr>
          <w:sz w:val="20"/>
          <w:szCs w:val="20"/>
        </w:rPr>
      </w:pPr>
      <w:r w:rsidRPr="00EA1BEB">
        <w:rPr>
          <w:sz w:val="20"/>
          <w:szCs w:val="20"/>
        </w:rPr>
        <w:t>zazidana</w:t>
      </w:r>
      <w:r w:rsidR="0056261C" w:rsidRPr="00EA1BEB">
        <w:rPr>
          <w:sz w:val="20"/>
          <w:szCs w:val="20"/>
        </w:rPr>
        <w:t xml:space="preserve"> </w:t>
      </w:r>
      <w:r w:rsidRPr="00EA1BEB">
        <w:rPr>
          <w:sz w:val="20"/>
          <w:szCs w:val="20"/>
        </w:rPr>
        <w:t>površina</w:t>
      </w:r>
      <w:r w:rsidR="0056261C" w:rsidRPr="00EA1BEB">
        <w:rPr>
          <w:sz w:val="20"/>
          <w:szCs w:val="20"/>
        </w:rPr>
        <w:t xml:space="preserve"> </w:t>
      </w:r>
      <w:r w:rsidRPr="00EA1BEB">
        <w:rPr>
          <w:sz w:val="20"/>
          <w:szCs w:val="20"/>
        </w:rPr>
        <w:t>gradbenega</w:t>
      </w:r>
      <w:r w:rsidR="0056261C" w:rsidRPr="00EA1BEB">
        <w:rPr>
          <w:sz w:val="20"/>
          <w:szCs w:val="20"/>
        </w:rPr>
        <w:t xml:space="preserve"> </w:t>
      </w:r>
      <w:r w:rsidRPr="00EA1BEB">
        <w:rPr>
          <w:sz w:val="20"/>
          <w:szCs w:val="20"/>
        </w:rPr>
        <w:t>inženirskega</w:t>
      </w:r>
      <w:r w:rsidR="0056261C" w:rsidRPr="00EA1BEB">
        <w:rPr>
          <w:sz w:val="20"/>
          <w:szCs w:val="20"/>
        </w:rPr>
        <w:t xml:space="preserve"> </w:t>
      </w:r>
      <w:r w:rsidRPr="00EA1BEB">
        <w:rPr>
          <w:sz w:val="20"/>
          <w:szCs w:val="20"/>
        </w:rPr>
        <w:t>objekta</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njegovega</w:t>
      </w:r>
      <w:r w:rsidR="0056261C" w:rsidRPr="00EA1BEB">
        <w:rPr>
          <w:sz w:val="20"/>
          <w:szCs w:val="20"/>
        </w:rPr>
        <w:t xml:space="preserve"> </w:t>
      </w:r>
      <w:r w:rsidRPr="00EA1BEB">
        <w:rPr>
          <w:sz w:val="20"/>
          <w:szCs w:val="20"/>
        </w:rPr>
        <w:t>dela,</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gre</w:t>
      </w:r>
      <w:r w:rsidR="0056261C" w:rsidRPr="00EA1BEB">
        <w:rPr>
          <w:sz w:val="20"/>
          <w:szCs w:val="20"/>
        </w:rPr>
        <w:t xml:space="preserve"> </w:t>
      </w:r>
      <w:r w:rsidRPr="00EA1BEB">
        <w:rPr>
          <w:sz w:val="20"/>
          <w:szCs w:val="20"/>
        </w:rPr>
        <w:t>za</w:t>
      </w:r>
      <w:r w:rsidR="0056261C" w:rsidRPr="00EA1BEB">
        <w:rPr>
          <w:sz w:val="20"/>
          <w:szCs w:val="20"/>
        </w:rPr>
        <w:t xml:space="preserve"> </w:t>
      </w:r>
      <w:r w:rsidRPr="00EA1BEB">
        <w:rPr>
          <w:sz w:val="20"/>
          <w:szCs w:val="20"/>
        </w:rPr>
        <w:t>rekonstrukcijo</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odstranitev</w:t>
      </w:r>
      <w:r w:rsidR="0056261C" w:rsidRPr="00EA1BEB">
        <w:rPr>
          <w:sz w:val="20"/>
          <w:szCs w:val="20"/>
        </w:rPr>
        <w:t xml:space="preserve"> </w:t>
      </w:r>
      <w:r w:rsidRPr="00EA1BEB">
        <w:rPr>
          <w:sz w:val="20"/>
          <w:szCs w:val="20"/>
        </w:rPr>
        <w:t>gradbeno</w:t>
      </w:r>
      <w:r w:rsidR="0056261C" w:rsidRPr="00EA1BEB">
        <w:rPr>
          <w:sz w:val="20"/>
          <w:szCs w:val="20"/>
        </w:rPr>
        <w:t xml:space="preserve"> </w:t>
      </w:r>
      <w:r w:rsidRPr="00EA1BEB">
        <w:rPr>
          <w:sz w:val="20"/>
          <w:szCs w:val="20"/>
        </w:rPr>
        <w:t>inženirskega</w:t>
      </w:r>
      <w:r w:rsidR="0056261C" w:rsidRPr="00EA1BEB">
        <w:rPr>
          <w:sz w:val="20"/>
          <w:szCs w:val="20"/>
        </w:rPr>
        <w:t xml:space="preserve"> </w:t>
      </w:r>
      <w:r w:rsidRPr="00EA1BEB">
        <w:rPr>
          <w:sz w:val="20"/>
          <w:szCs w:val="20"/>
        </w:rPr>
        <w:t>objekta</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njegovega</w:t>
      </w:r>
      <w:r w:rsidR="0056261C" w:rsidRPr="00EA1BEB">
        <w:rPr>
          <w:sz w:val="20"/>
          <w:szCs w:val="20"/>
        </w:rPr>
        <w:t xml:space="preserve"> </w:t>
      </w:r>
      <w:r w:rsidRPr="00EA1BEB">
        <w:rPr>
          <w:sz w:val="20"/>
          <w:szCs w:val="20"/>
        </w:rPr>
        <w:t>dela</w:t>
      </w:r>
      <w:r w:rsidR="0056261C" w:rsidRPr="00EA1BEB">
        <w:rPr>
          <w:sz w:val="20"/>
          <w:szCs w:val="20"/>
        </w:rPr>
        <w:t xml:space="preserve"> </w:t>
      </w:r>
      <w:r w:rsidRPr="00EA1BEB">
        <w:rPr>
          <w:sz w:val="20"/>
          <w:szCs w:val="20"/>
        </w:rPr>
        <w:t>ali</w:t>
      </w:r>
    </w:p>
    <w:p w14:paraId="01D548A2" w14:textId="3D3113A4" w:rsidR="00CF31CA" w:rsidRPr="00EA1BEB" w:rsidRDefault="001A67BF" w:rsidP="008C2F23">
      <w:pPr>
        <w:pStyle w:val="Alineazaodstavkom"/>
        <w:numPr>
          <w:ilvl w:val="0"/>
          <w:numId w:val="17"/>
        </w:numPr>
        <w:spacing w:after="240"/>
        <w:rPr>
          <w:sz w:val="20"/>
          <w:szCs w:val="20"/>
        </w:rPr>
      </w:pPr>
      <w:r w:rsidRPr="00EA1BEB">
        <w:rPr>
          <w:sz w:val="20"/>
          <w:szCs w:val="20"/>
        </w:rPr>
        <w:t>površina</w:t>
      </w:r>
      <w:r w:rsidR="0056261C" w:rsidRPr="00EA1BEB">
        <w:rPr>
          <w:sz w:val="20"/>
          <w:szCs w:val="20"/>
        </w:rPr>
        <w:t xml:space="preserve"> </w:t>
      </w:r>
      <w:r w:rsidRPr="00EA1BEB">
        <w:rPr>
          <w:sz w:val="20"/>
          <w:szCs w:val="20"/>
        </w:rPr>
        <w:t>zemljišča</w:t>
      </w:r>
      <w:r w:rsidR="0056261C" w:rsidRPr="00EA1BEB">
        <w:rPr>
          <w:sz w:val="20"/>
          <w:szCs w:val="20"/>
        </w:rPr>
        <w:t xml:space="preserve"> </w:t>
      </w:r>
      <w:r w:rsidRPr="00EA1BEB">
        <w:rPr>
          <w:sz w:val="20"/>
          <w:szCs w:val="20"/>
        </w:rPr>
        <w:t>gradbišča,</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gre</w:t>
      </w:r>
      <w:r w:rsidR="0056261C" w:rsidRPr="00EA1BEB">
        <w:rPr>
          <w:sz w:val="20"/>
          <w:szCs w:val="20"/>
        </w:rPr>
        <w:t xml:space="preserve"> </w:t>
      </w:r>
      <w:r w:rsidRPr="00EA1BEB">
        <w:rPr>
          <w:sz w:val="20"/>
          <w:szCs w:val="20"/>
        </w:rPr>
        <w:t>za</w:t>
      </w:r>
      <w:r w:rsidR="0056261C" w:rsidRPr="00EA1BEB">
        <w:rPr>
          <w:sz w:val="20"/>
          <w:szCs w:val="20"/>
        </w:rPr>
        <w:t xml:space="preserve"> </w:t>
      </w:r>
      <w:r w:rsidR="7596E066" w:rsidRPr="00EA1BEB">
        <w:rPr>
          <w:sz w:val="20"/>
          <w:szCs w:val="20"/>
        </w:rPr>
        <w:t>novogradnjo</w:t>
      </w:r>
      <w:r w:rsidRPr="00EA1BEB">
        <w:rPr>
          <w:sz w:val="20"/>
          <w:szCs w:val="20"/>
        </w:rPr>
        <w:t>;</w:t>
      </w:r>
    </w:p>
    <w:p w14:paraId="3BF569EA" w14:textId="7AB9830F" w:rsidR="00100EC5" w:rsidRPr="00C50BBC" w:rsidRDefault="00C62E2D" w:rsidP="008C2F23">
      <w:pPr>
        <w:pStyle w:val="rkovnatokazaodstavkomA1"/>
        <w:spacing w:after="240"/>
        <w:rPr>
          <w:sz w:val="20"/>
          <w:szCs w:val="20"/>
        </w:rPr>
      </w:pPr>
      <w:r w:rsidRPr="00C50BBC">
        <w:rPr>
          <w:sz w:val="20"/>
          <w:szCs w:val="20"/>
        </w:rPr>
        <w:t>p</w:t>
      </w:r>
      <w:r w:rsidR="00100EC5" w:rsidRPr="00C50BBC">
        <w:rPr>
          <w:sz w:val="20"/>
          <w:szCs w:val="20"/>
        </w:rPr>
        <w:t>rah</w:t>
      </w:r>
      <w:r w:rsidR="00C50BBC" w:rsidRPr="00C50BBC">
        <w:t xml:space="preserve"> </w:t>
      </w:r>
      <w:r w:rsidR="00C50BBC" w:rsidRPr="00C50BBC">
        <w:rPr>
          <w:sz w:val="20"/>
          <w:szCs w:val="20"/>
        </w:rPr>
        <w:t>so vsi delci ne glede na njihovo kemično sestavo in velikost</w:t>
      </w:r>
      <w:r w:rsidR="00D33EA8" w:rsidRPr="00C50BBC">
        <w:rPr>
          <w:sz w:val="20"/>
          <w:szCs w:val="20"/>
        </w:rPr>
        <w:t>;</w:t>
      </w:r>
    </w:p>
    <w:p w14:paraId="049583F9" w14:textId="2F52E5F3" w:rsidR="00B357BC" w:rsidRPr="00B357BC" w:rsidRDefault="00B357BC" w:rsidP="008C2F23">
      <w:pPr>
        <w:pStyle w:val="rkovnatokazaodstavkomA1"/>
        <w:spacing w:after="240"/>
        <w:rPr>
          <w:sz w:val="20"/>
          <w:szCs w:val="20"/>
        </w:rPr>
      </w:pPr>
      <w:r>
        <w:rPr>
          <w:sz w:val="20"/>
          <w:szCs w:val="20"/>
        </w:rPr>
        <w:t>prašna usedlina</w:t>
      </w:r>
      <w:r w:rsidR="00EA6DCC">
        <w:rPr>
          <w:sz w:val="20"/>
          <w:szCs w:val="20"/>
        </w:rPr>
        <w:t xml:space="preserve"> </w:t>
      </w:r>
      <w:r w:rsidR="00DF1C18">
        <w:rPr>
          <w:sz w:val="20"/>
          <w:szCs w:val="20"/>
        </w:rPr>
        <w:t xml:space="preserve">je </w:t>
      </w:r>
      <w:r w:rsidR="00EA6DCC">
        <w:rPr>
          <w:sz w:val="20"/>
          <w:szCs w:val="20"/>
        </w:rPr>
        <w:t>prah, ki s</w:t>
      </w:r>
      <w:r w:rsidR="00937C71">
        <w:rPr>
          <w:sz w:val="20"/>
          <w:szCs w:val="20"/>
        </w:rPr>
        <w:t>e usede</w:t>
      </w:r>
      <w:r w:rsidR="0086121B">
        <w:rPr>
          <w:sz w:val="20"/>
          <w:szCs w:val="20"/>
        </w:rPr>
        <w:t xml:space="preserve"> na površini;</w:t>
      </w:r>
    </w:p>
    <w:p w14:paraId="12F145D0" w14:textId="6FB16C52" w:rsidR="00CF31CA" w:rsidRPr="00EA1BEB" w:rsidRDefault="002B7F88" w:rsidP="008C2F23">
      <w:pPr>
        <w:pStyle w:val="rkovnatokazaodstavkomA1"/>
        <w:spacing w:after="240"/>
        <w:rPr>
          <w:sz w:val="20"/>
          <w:szCs w:val="20"/>
        </w:rPr>
      </w:pPr>
      <w:r w:rsidRPr="00EA1BEB">
        <w:rPr>
          <w:rFonts w:cs="Arial"/>
          <w:sz w:val="20"/>
          <w:szCs w:val="20"/>
        </w:rPr>
        <w:t>prostornina</w:t>
      </w:r>
      <w:r w:rsidR="0056261C" w:rsidRPr="00EA1BEB">
        <w:rPr>
          <w:rFonts w:cs="Arial"/>
          <w:sz w:val="20"/>
          <w:szCs w:val="20"/>
        </w:rPr>
        <w:t xml:space="preserve"> </w:t>
      </w:r>
      <w:r w:rsidRPr="00EA1BEB">
        <w:rPr>
          <w:rFonts w:cs="Arial"/>
          <w:sz w:val="20"/>
          <w:szCs w:val="20"/>
        </w:rPr>
        <w:t>gradbišča</w:t>
      </w:r>
      <w:r w:rsidR="0056261C" w:rsidRPr="00EA1BEB">
        <w:rPr>
          <w:rFonts w:cs="Arial"/>
          <w:sz w:val="20"/>
          <w:szCs w:val="20"/>
        </w:rPr>
        <w:t xml:space="preserve"> </w:t>
      </w:r>
      <w:r w:rsidRPr="00EA1BEB">
        <w:rPr>
          <w:rFonts w:cs="Arial"/>
          <w:sz w:val="20"/>
          <w:szCs w:val="20"/>
        </w:rPr>
        <w:t>je</w:t>
      </w:r>
      <w:r w:rsidR="0056261C" w:rsidRPr="00EA1BEB">
        <w:rPr>
          <w:rFonts w:cs="Arial"/>
          <w:sz w:val="20"/>
          <w:szCs w:val="20"/>
        </w:rPr>
        <w:t xml:space="preserve"> </w:t>
      </w:r>
      <w:r w:rsidRPr="00EA1BEB">
        <w:rPr>
          <w:rFonts w:cs="Arial"/>
          <w:sz w:val="20"/>
          <w:szCs w:val="20"/>
        </w:rPr>
        <w:t>vsota:</w:t>
      </w:r>
    </w:p>
    <w:p w14:paraId="7AE819BA" w14:textId="54AA0E89" w:rsidR="00CF31CA" w:rsidRPr="00EA1BEB" w:rsidRDefault="002B7F88" w:rsidP="008C2F23">
      <w:pPr>
        <w:pStyle w:val="Alineazaodstavkom"/>
        <w:numPr>
          <w:ilvl w:val="0"/>
          <w:numId w:val="17"/>
        </w:numPr>
        <w:spacing w:after="240"/>
        <w:rPr>
          <w:sz w:val="20"/>
          <w:szCs w:val="20"/>
        </w:rPr>
      </w:pPr>
      <w:r w:rsidRPr="00EA1BEB">
        <w:rPr>
          <w:sz w:val="20"/>
          <w:szCs w:val="20"/>
        </w:rPr>
        <w:t>prostornine</w:t>
      </w:r>
      <w:r w:rsidR="0056261C" w:rsidRPr="00EA1BEB">
        <w:rPr>
          <w:sz w:val="20"/>
          <w:szCs w:val="20"/>
        </w:rPr>
        <w:t xml:space="preserve"> </w:t>
      </w:r>
      <w:r w:rsidRPr="00EA1BEB">
        <w:rPr>
          <w:sz w:val="20"/>
          <w:szCs w:val="20"/>
        </w:rPr>
        <w:t>izkopa</w:t>
      </w:r>
      <w:r w:rsidR="0056261C" w:rsidRPr="00EA1BEB">
        <w:rPr>
          <w:sz w:val="20"/>
          <w:szCs w:val="20"/>
        </w:rPr>
        <w:t xml:space="preserve"> </w:t>
      </w:r>
      <w:r w:rsidR="00CC41A4" w:rsidRPr="00EA1BEB">
        <w:rPr>
          <w:sz w:val="20"/>
          <w:szCs w:val="20"/>
        </w:rPr>
        <w:t>ali</w:t>
      </w:r>
      <w:r w:rsidR="0056261C" w:rsidRPr="00EA1BEB">
        <w:rPr>
          <w:sz w:val="20"/>
          <w:szCs w:val="20"/>
        </w:rPr>
        <w:t xml:space="preserve"> </w:t>
      </w:r>
      <w:r w:rsidR="00887427" w:rsidRPr="00EA1BEB">
        <w:rPr>
          <w:sz w:val="20"/>
          <w:szCs w:val="20"/>
        </w:rPr>
        <w:t>nasipa</w:t>
      </w:r>
      <w:r w:rsidRPr="00EA1BEB">
        <w:rPr>
          <w:sz w:val="20"/>
          <w:szCs w:val="20"/>
        </w:rPr>
        <w:t>,</w:t>
      </w:r>
      <w:r w:rsidR="0056261C" w:rsidRPr="00EA1BEB">
        <w:rPr>
          <w:sz w:val="20"/>
          <w:szCs w:val="20"/>
        </w:rPr>
        <w:t xml:space="preserve"> </w:t>
      </w:r>
      <w:r w:rsidRPr="00EA1BEB">
        <w:rPr>
          <w:sz w:val="20"/>
          <w:szCs w:val="20"/>
        </w:rPr>
        <w:t>vključno</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izkopi</w:t>
      </w:r>
      <w:r w:rsidR="0056261C" w:rsidRPr="00EA1BEB">
        <w:rPr>
          <w:sz w:val="20"/>
          <w:szCs w:val="20"/>
        </w:rPr>
        <w:t xml:space="preserve"> </w:t>
      </w:r>
      <w:r w:rsidR="003927AC" w:rsidRPr="00EA1BEB">
        <w:rPr>
          <w:sz w:val="20"/>
          <w:szCs w:val="20"/>
        </w:rPr>
        <w:t>ali</w:t>
      </w:r>
      <w:r w:rsidR="0056261C" w:rsidRPr="00EA1BEB">
        <w:rPr>
          <w:sz w:val="20"/>
          <w:szCs w:val="20"/>
        </w:rPr>
        <w:t xml:space="preserve"> </w:t>
      </w:r>
      <w:r w:rsidR="003927AC" w:rsidRPr="00EA1BEB">
        <w:rPr>
          <w:sz w:val="20"/>
          <w:szCs w:val="20"/>
        </w:rPr>
        <w:t>nasipi</w:t>
      </w:r>
      <w:r w:rsidR="0056261C" w:rsidRPr="00EA1BEB">
        <w:rPr>
          <w:sz w:val="20"/>
          <w:szCs w:val="20"/>
        </w:rPr>
        <w:t xml:space="preserve"> </w:t>
      </w:r>
      <w:r w:rsidRPr="00EA1BEB">
        <w:rPr>
          <w:sz w:val="20"/>
          <w:szCs w:val="20"/>
        </w:rPr>
        <w:t>zaradi</w:t>
      </w:r>
      <w:r w:rsidR="0056261C" w:rsidRPr="00EA1BEB">
        <w:rPr>
          <w:sz w:val="20"/>
          <w:szCs w:val="20"/>
        </w:rPr>
        <w:t xml:space="preserve"> </w:t>
      </w:r>
      <w:r w:rsidRPr="00EA1BEB">
        <w:rPr>
          <w:sz w:val="20"/>
          <w:szCs w:val="20"/>
        </w:rPr>
        <w:t>izravnave</w:t>
      </w:r>
      <w:r w:rsidR="0056261C" w:rsidRPr="00EA1BEB">
        <w:rPr>
          <w:sz w:val="20"/>
          <w:szCs w:val="20"/>
        </w:rPr>
        <w:t xml:space="preserve"> </w:t>
      </w:r>
      <w:r w:rsidRPr="00EA1BEB">
        <w:rPr>
          <w:sz w:val="20"/>
          <w:szCs w:val="20"/>
        </w:rPr>
        <w:t>terena,</w:t>
      </w:r>
    </w:p>
    <w:p w14:paraId="0C7A99EC" w14:textId="5397119F" w:rsidR="00CF31CA" w:rsidRPr="00EA1BEB" w:rsidRDefault="002B7F88" w:rsidP="008C2F23">
      <w:pPr>
        <w:pStyle w:val="Alineazaodstavkom"/>
        <w:numPr>
          <w:ilvl w:val="0"/>
          <w:numId w:val="17"/>
        </w:numPr>
        <w:spacing w:after="240"/>
        <w:rPr>
          <w:sz w:val="20"/>
          <w:szCs w:val="20"/>
        </w:rPr>
      </w:pPr>
      <w:r w:rsidRPr="00EA1BEB">
        <w:rPr>
          <w:sz w:val="20"/>
          <w:szCs w:val="20"/>
        </w:rPr>
        <w:t>prostornine</w:t>
      </w:r>
      <w:r w:rsidR="0056261C" w:rsidRPr="00EA1BEB">
        <w:rPr>
          <w:sz w:val="20"/>
          <w:szCs w:val="20"/>
        </w:rPr>
        <w:t xml:space="preserve"> </w:t>
      </w:r>
      <w:r w:rsidRPr="00EA1BEB">
        <w:rPr>
          <w:sz w:val="20"/>
          <w:szCs w:val="20"/>
        </w:rPr>
        <w:t>objekta,</w:t>
      </w:r>
      <w:r w:rsidR="0056261C" w:rsidRPr="00EA1BEB">
        <w:rPr>
          <w:sz w:val="20"/>
          <w:szCs w:val="20"/>
        </w:rPr>
        <w:t xml:space="preserve"> </w:t>
      </w:r>
      <w:r w:rsidRPr="00EA1BEB">
        <w:rPr>
          <w:sz w:val="20"/>
          <w:szCs w:val="20"/>
        </w:rPr>
        <w:t>merjene</w:t>
      </w:r>
      <w:r w:rsidR="0056261C" w:rsidRPr="00EA1BEB">
        <w:rPr>
          <w:sz w:val="20"/>
          <w:szCs w:val="20"/>
        </w:rPr>
        <w:t xml:space="preserve"> </w:t>
      </w:r>
      <w:r w:rsidRPr="00EA1BEB">
        <w:rPr>
          <w:sz w:val="20"/>
          <w:szCs w:val="20"/>
        </w:rPr>
        <w:t>od</w:t>
      </w:r>
      <w:r w:rsidR="0056261C" w:rsidRPr="00EA1BEB">
        <w:rPr>
          <w:sz w:val="20"/>
          <w:szCs w:val="20"/>
        </w:rPr>
        <w:t xml:space="preserve"> </w:t>
      </w:r>
      <w:r w:rsidRPr="00EA1BEB">
        <w:rPr>
          <w:sz w:val="20"/>
          <w:szCs w:val="20"/>
        </w:rPr>
        <w:t>terena</w:t>
      </w:r>
      <w:r w:rsidR="0056261C" w:rsidRPr="00EA1BEB">
        <w:rPr>
          <w:sz w:val="20"/>
          <w:szCs w:val="20"/>
        </w:rPr>
        <w:t xml:space="preserve"> </w:t>
      </w:r>
      <w:r w:rsidRPr="00EA1BEB">
        <w:rPr>
          <w:sz w:val="20"/>
          <w:szCs w:val="20"/>
        </w:rPr>
        <w:t>do</w:t>
      </w:r>
      <w:r w:rsidR="0056261C" w:rsidRPr="00EA1BEB">
        <w:rPr>
          <w:sz w:val="20"/>
          <w:szCs w:val="20"/>
        </w:rPr>
        <w:t xml:space="preserve"> </w:t>
      </w:r>
      <w:r w:rsidRPr="00EA1BEB">
        <w:rPr>
          <w:sz w:val="20"/>
          <w:szCs w:val="20"/>
        </w:rPr>
        <w:t>vrha</w:t>
      </w:r>
      <w:r w:rsidR="0056261C" w:rsidRPr="00EA1BEB">
        <w:rPr>
          <w:sz w:val="20"/>
          <w:szCs w:val="20"/>
        </w:rPr>
        <w:t xml:space="preserve"> </w:t>
      </w:r>
      <w:r w:rsidRPr="00EA1BEB">
        <w:rPr>
          <w:sz w:val="20"/>
          <w:szCs w:val="20"/>
        </w:rPr>
        <w:t>konstrukcije,</w:t>
      </w:r>
      <w:r w:rsidR="0056261C" w:rsidRPr="00EA1BEB">
        <w:rPr>
          <w:sz w:val="20"/>
          <w:szCs w:val="20"/>
        </w:rPr>
        <w:t xml:space="preserve"> </w:t>
      </w:r>
      <w:r w:rsidR="7596E066" w:rsidRPr="00EA1BEB">
        <w:rPr>
          <w:sz w:val="20"/>
          <w:szCs w:val="20"/>
        </w:rPr>
        <w:t>če</w:t>
      </w:r>
      <w:r w:rsidR="0056261C" w:rsidRPr="00EA1BEB">
        <w:rPr>
          <w:sz w:val="20"/>
          <w:szCs w:val="20"/>
        </w:rPr>
        <w:t xml:space="preserve"> </w:t>
      </w:r>
      <w:r w:rsidR="7596E066" w:rsidRPr="00EA1BEB">
        <w:rPr>
          <w:sz w:val="20"/>
          <w:szCs w:val="20"/>
        </w:rPr>
        <w:t>gre</w:t>
      </w:r>
      <w:r w:rsidR="0056261C" w:rsidRPr="00EA1BEB">
        <w:rPr>
          <w:sz w:val="20"/>
          <w:szCs w:val="20"/>
        </w:rPr>
        <w:t xml:space="preserve"> </w:t>
      </w:r>
      <w:r w:rsidR="7596E066" w:rsidRPr="00EA1BEB">
        <w:rPr>
          <w:sz w:val="20"/>
          <w:szCs w:val="20"/>
        </w:rPr>
        <w:t>za</w:t>
      </w:r>
      <w:r w:rsidR="0056261C" w:rsidRPr="00EA1BEB">
        <w:rPr>
          <w:sz w:val="20"/>
          <w:szCs w:val="20"/>
        </w:rPr>
        <w:t xml:space="preserve"> </w:t>
      </w:r>
      <w:r w:rsidR="7596E066" w:rsidRPr="00EA1BEB">
        <w:rPr>
          <w:sz w:val="20"/>
          <w:szCs w:val="20"/>
        </w:rPr>
        <w:t>rekonstrukcijo</w:t>
      </w:r>
      <w:r w:rsidR="0056261C" w:rsidRPr="00EA1BEB">
        <w:rPr>
          <w:sz w:val="20"/>
          <w:szCs w:val="20"/>
        </w:rPr>
        <w:t xml:space="preserve"> </w:t>
      </w:r>
      <w:r w:rsidR="7596E066" w:rsidRPr="00EA1BEB">
        <w:rPr>
          <w:sz w:val="20"/>
          <w:szCs w:val="20"/>
        </w:rPr>
        <w:t>ali</w:t>
      </w:r>
      <w:r w:rsidR="0056261C" w:rsidRPr="00EA1BEB">
        <w:rPr>
          <w:sz w:val="20"/>
          <w:szCs w:val="20"/>
        </w:rPr>
        <w:t xml:space="preserve"> </w:t>
      </w:r>
      <w:r w:rsidR="7596E066" w:rsidRPr="00EA1BEB">
        <w:rPr>
          <w:sz w:val="20"/>
          <w:szCs w:val="20"/>
        </w:rPr>
        <w:t>za</w:t>
      </w:r>
      <w:r w:rsidR="0056261C" w:rsidRPr="00EA1BEB">
        <w:rPr>
          <w:sz w:val="20"/>
          <w:szCs w:val="20"/>
        </w:rPr>
        <w:t xml:space="preserve"> </w:t>
      </w:r>
      <w:r w:rsidR="7596E066" w:rsidRPr="00EA1BEB">
        <w:rPr>
          <w:sz w:val="20"/>
          <w:szCs w:val="20"/>
        </w:rPr>
        <w:t>novogradnjo,</w:t>
      </w:r>
      <w:r w:rsidR="0056261C" w:rsidRPr="00EA1BEB">
        <w:rPr>
          <w:sz w:val="20"/>
          <w:szCs w:val="20"/>
        </w:rPr>
        <w:t xml:space="preserve"> </w:t>
      </w:r>
      <w:r w:rsidRPr="00EA1BEB">
        <w:rPr>
          <w:sz w:val="20"/>
          <w:szCs w:val="20"/>
        </w:rPr>
        <w:t>in</w:t>
      </w:r>
    </w:p>
    <w:p w14:paraId="12B2E987" w14:textId="0A155F69" w:rsidR="00CF31CA" w:rsidRPr="00EA1BEB" w:rsidRDefault="002B7F88" w:rsidP="008C2F23">
      <w:pPr>
        <w:pStyle w:val="Alineazaodstavkom"/>
        <w:numPr>
          <w:ilvl w:val="0"/>
          <w:numId w:val="17"/>
        </w:numPr>
        <w:spacing w:after="240"/>
        <w:rPr>
          <w:sz w:val="20"/>
          <w:szCs w:val="20"/>
        </w:rPr>
      </w:pPr>
      <w:r w:rsidRPr="00EA1BEB">
        <w:rPr>
          <w:sz w:val="20"/>
          <w:szCs w:val="20"/>
        </w:rPr>
        <w:t>prostornine</w:t>
      </w:r>
      <w:r w:rsidR="0056261C" w:rsidRPr="00EA1BEB">
        <w:rPr>
          <w:sz w:val="20"/>
          <w:szCs w:val="20"/>
        </w:rPr>
        <w:t xml:space="preserve"> </w:t>
      </w:r>
      <w:r w:rsidRPr="00EA1BEB">
        <w:rPr>
          <w:sz w:val="20"/>
          <w:szCs w:val="20"/>
        </w:rPr>
        <w:t>odstranjenega</w:t>
      </w:r>
      <w:r w:rsidR="0056261C" w:rsidRPr="00EA1BEB">
        <w:rPr>
          <w:sz w:val="20"/>
          <w:szCs w:val="20"/>
        </w:rPr>
        <w:t xml:space="preserve"> </w:t>
      </w:r>
      <w:r w:rsidRPr="00EA1BEB">
        <w:rPr>
          <w:sz w:val="20"/>
          <w:szCs w:val="20"/>
        </w:rPr>
        <w:t>objekta,</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gradnja</w:t>
      </w:r>
      <w:r w:rsidR="0056261C" w:rsidRPr="00EA1BEB">
        <w:rPr>
          <w:sz w:val="20"/>
          <w:szCs w:val="20"/>
        </w:rPr>
        <w:t xml:space="preserve"> </w:t>
      </w:r>
      <w:r w:rsidRPr="00EA1BEB">
        <w:rPr>
          <w:sz w:val="20"/>
          <w:szCs w:val="20"/>
        </w:rPr>
        <w:t>vključuje</w:t>
      </w:r>
      <w:r w:rsidR="0056261C" w:rsidRPr="00EA1BEB">
        <w:rPr>
          <w:sz w:val="20"/>
          <w:szCs w:val="20"/>
        </w:rPr>
        <w:t xml:space="preserve"> </w:t>
      </w:r>
      <w:r w:rsidRPr="00EA1BEB">
        <w:rPr>
          <w:sz w:val="20"/>
          <w:szCs w:val="20"/>
        </w:rPr>
        <w:t>odstranitev</w:t>
      </w:r>
      <w:r w:rsidR="0056261C" w:rsidRPr="00EA1BEB">
        <w:rPr>
          <w:sz w:val="20"/>
          <w:szCs w:val="20"/>
        </w:rPr>
        <w:t xml:space="preserve"> </w:t>
      </w:r>
      <w:r w:rsidRPr="00EA1BEB">
        <w:rPr>
          <w:sz w:val="20"/>
          <w:szCs w:val="20"/>
        </w:rPr>
        <w:t>objekta;</w:t>
      </w:r>
    </w:p>
    <w:p w14:paraId="43D358F7" w14:textId="2375A8F3" w:rsidR="002B7F88" w:rsidRPr="00EA1BEB" w:rsidRDefault="00816448" w:rsidP="008C2F23">
      <w:pPr>
        <w:pStyle w:val="rkovnatokazaodstavkomA1"/>
        <w:spacing w:after="240"/>
        <w:rPr>
          <w:rFonts w:cs="Arial"/>
          <w:sz w:val="20"/>
          <w:szCs w:val="20"/>
        </w:rPr>
      </w:pPr>
      <w:bookmarkStart w:id="0" w:name="_Hlk100645483"/>
      <w:r w:rsidRPr="00EA1BEB">
        <w:rPr>
          <w:rFonts w:cs="Arial"/>
          <w:sz w:val="20"/>
          <w:szCs w:val="20"/>
        </w:rPr>
        <w:t>sipki</w:t>
      </w:r>
      <w:r w:rsidR="0056261C" w:rsidRPr="00EA1BEB">
        <w:rPr>
          <w:rFonts w:cs="Arial"/>
          <w:sz w:val="20"/>
          <w:szCs w:val="20"/>
        </w:rPr>
        <w:t xml:space="preserve"> </w:t>
      </w:r>
      <w:r w:rsidRPr="00EA1BEB">
        <w:rPr>
          <w:rFonts w:cs="Arial"/>
          <w:sz w:val="20"/>
          <w:szCs w:val="20"/>
        </w:rPr>
        <w:t>materiali</w:t>
      </w:r>
      <w:r w:rsidR="0056261C" w:rsidRPr="00EA1BEB">
        <w:rPr>
          <w:rFonts w:cs="Arial"/>
          <w:sz w:val="20"/>
          <w:szCs w:val="20"/>
        </w:rPr>
        <w:t xml:space="preserve"> </w:t>
      </w:r>
      <w:r w:rsidRPr="00EA1BEB">
        <w:rPr>
          <w:rFonts w:cs="Arial"/>
          <w:sz w:val="20"/>
          <w:szCs w:val="20"/>
        </w:rPr>
        <w:t>so</w:t>
      </w:r>
      <w:r w:rsidR="0056261C" w:rsidRPr="00EA1BEB">
        <w:rPr>
          <w:rFonts w:cs="Arial"/>
          <w:sz w:val="20"/>
          <w:szCs w:val="20"/>
        </w:rPr>
        <w:t xml:space="preserve"> </w:t>
      </w:r>
      <w:bookmarkEnd w:id="0"/>
      <w:r w:rsidR="002B7F88" w:rsidRPr="00EA1BEB">
        <w:rPr>
          <w:rFonts w:cs="Arial"/>
          <w:sz w:val="20"/>
          <w:szCs w:val="20"/>
        </w:rPr>
        <w:t>sipki</w:t>
      </w:r>
      <w:r w:rsidR="0056261C" w:rsidRPr="00EA1BEB">
        <w:rPr>
          <w:rFonts w:cs="Arial"/>
          <w:sz w:val="20"/>
          <w:szCs w:val="20"/>
        </w:rPr>
        <w:t xml:space="preserve"> </w:t>
      </w:r>
      <w:r w:rsidR="002B7F88" w:rsidRPr="00EA1BEB">
        <w:rPr>
          <w:rFonts w:cs="Arial"/>
          <w:sz w:val="20"/>
          <w:szCs w:val="20"/>
        </w:rPr>
        <w:t>gradbeni</w:t>
      </w:r>
      <w:r w:rsidR="0056261C" w:rsidRPr="00EA1BEB">
        <w:rPr>
          <w:rFonts w:cs="Arial"/>
          <w:sz w:val="20"/>
          <w:szCs w:val="20"/>
        </w:rPr>
        <w:t xml:space="preserve"> </w:t>
      </w:r>
      <w:r w:rsidR="00F257D9" w:rsidRPr="00EA1BEB">
        <w:rPr>
          <w:rFonts w:cs="Arial"/>
          <w:sz w:val="20"/>
          <w:szCs w:val="20"/>
        </w:rPr>
        <w:t>proizvodi</w:t>
      </w:r>
      <w:r w:rsidR="0056261C" w:rsidRPr="00EA1BEB">
        <w:rPr>
          <w:rFonts w:cs="Arial"/>
          <w:sz w:val="20"/>
          <w:szCs w:val="20"/>
        </w:rPr>
        <w:t xml:space="preserve"> </w:t>
      </w:r>
      <w:r w:rsidR="00C03230" w:rsidRPr="00EA1BEB">
        <w:rPr>
          <w:rFonts w:cs="Arial"/>
          <w:sz w:val="20"/>
          <w:szCs w:val="20"/>
        </w:rPr>
        <w:t>ali</w:t>
      </w:r>
      <w:r w:rsidR="0056261C" w:rsidRPr="00EA1BEB">
        <w:rPr>
          <w:rFonts w:cs="Arial"/>
          <w:sz w:val="20"/>
          <w:szCs w:val="20"/>
        </w:rPr>
        <w:t xml:space="preserve"> </w:t>
      </w:r>
      <w:r w:rsidR="006C0B5B" w:rsidRPr="00EA1BEB">
        <w:rPr>
          <w:rFonts w:cs="Arial"/>
          <w:sz w:val="20"/>
          <w:szCs w:val="20"/>
        </w:rPr>
        <w:t>sipki</w:t>
      </w:r>
      <w:r w:rsidR="0056261C" w:rsidRPr="00EA1BEB">
        <w:rPr>
          <w:rFonts w:cs="Arial"/>
          <w:sz w:val="20"/>
          <w:szCs w:val="20"/>
        </w:rPr>
        <w:t xml:space="preserve"> </w:t>
      </w:r>
      <w:r w:rsidR="00C03230" w:rsidRPr="00EA1BEB">
        <w:rPr>
          <w:rFonts w:cs="Arial"/>
          <w:sz w:val="20"/>
          <w:szCs w:val="20"/>
        </w:rPr>
        <w:t>stranski</w:t>
      </w:r>
      <w:r w:rsidR="0056261C" w:rsidRPr="00EA1BEB">
        <w:rPr>
          <w:rFonts w:cs="Arial"/>
          <w:sz w:val="20"/>
          <w:szCs w:val="20"/>
        </w:rPr>
        <w:t xml:space="preserve"> </w:t>
      </w:r>
      <w:r w:rsidR="00F45385" w:rsidRPr="00EA1BEB">
        <w:rPr>
          <w:rFonts w:cs="Arial"/>
          <w:sz w:val="20"/>
          <w:szCs w:val="20"/>
        </w:rPr>
        <w:t>proizvod</w:t>
      </w:r>
      <w:r w:rsidR="00E3246E" w:rsidRPr="00EA1BEB">
        <w:rPr>
          <w:rFonts w:cs="Arial"/>
          <w:sz w:val="20"/>
          <w:szCs w:val="20"/>
        </w:rPr>
        <w:t>i</w:t>
      </w:r>
      <w:r w:rsidR="0056261C" w:rsidRPr="00EA1BEB">
        <w:rPr>
          <w:rFonts w:cs="Arial"/>
          <w:sz w:val="20"/>
          <w:szCs w:val="20"/>
        </w:rPr>
        <w:t xml:space="preserve"> </w:t>
      </w:r>
      <w:r w:rsidR="0096743A" w:rsidRPr="00EA1BEB">
        <w:rPr>
          <w:rFonts w:cs="Arial"/>
          <w:sz w:val="20"/>
          <w:szCs w:val="20"/>
        </w:rPr>
        <w:t>ali</w:t>
      </w:r>
      <w:r w:rsidR="0056261C" w:rsidRPr="00EA1BEB">
        <w:rPr>
          <w:rFonts w:cs="Arial"/>
          <w:sz w:val="20"/>
          <w:szCs w:val="20"/>
        </w:rPr>
        <w:t xml:space="preserve"> </w:t>
      </w:r>
      <w:r w:rsidR="001A67BF" w:rsidRPr="00EA1BEB">
        <w:rPr>
          <w:rFonts w:cs="Arial"/>
          <w:sz w:val="20"/>
          <w:szCs w:val="20"/>
        </w:rPr>
        <w:t>sipki</w:t>
      </w:r>
      <w:r w:rsidR="0056261C" w:rsidRPr="00EA1BEB">
        <w:rPr>
          <w:rFonts w:cs="Arial"/>
          <w:sz w:val="20"/>
          <w:szCs w:val="20"/>
        </w:rPr>
        <w:t xml:space="preserve"> </w:t>
      </w:r>
      <w:r w:rsidR="001A67BF" w:rsidRPr="00EA1BEB">
        <w:rPr>
          <w:rFonts w:cs="Arial"/>
          <w:sz w:val="20"/>
          <w:szCs w:val="20"/>
        </w:rPr>
        <w:t>gradbeni</w:t>
      </w:r>
      <w:r w:rsidR="0056261C" w:rsidRPr="00EA1BEB">
        <w:rPr>
          <w:rFonts w:cs="Arial"/>
          <w:sz w:val="20"/>
          <w:szCs w:val="20"/>
        </w:rPr>
        <w:t xml:space="preserve"> </w:t>
      </w:r>
      <w:r w:rsidR="001A67BF" w:rsidRPr="00EA1BEB">
        <w:rPr>
          <w:rFonts w:cs="Arial"/>
          <w:sz w:val="20"/>
          <w:szCs w:val="20"/>
        </w:rPr>
        <w:t>odpadki</w:t>
      </w:r>
      <w:r w:rsidR="0056261C" w:rsidRPr="00EA1BEB">
        <w:rPr>
          <w:rFonts w:cs="Arial"/>
          <w:sz w:val="20"/>
          <w:szCs w:val="20"/>
        </w:rPr>
        <w:t xml:space="preserve"> </w:t>
      </w:r>
      <w:r w:rsidR="00D95E87" w:rsidRPr="00EA1BEB">
        <w:rPr>
          <w:rFonts w:cs="Arial"/>
          <w:sz w:val="20"/>
          <w:szCs w:val="20"/>
        </w:rPr>
        <w:t>zrnatosti</w:t>
      </w:r>
      <w:r w:rsidR="0056261C" w:rsidRPr="00EA1BEB">
        <w:rPr>
          <w:rFonts w:cs="Arial"/>
          <w:sz w:val="20"/>
          <w:szCs w:val="20"/>
        </w:rPr>
        <w:t xml:space="preserve"> </w:t>
      </w:r>
      <w:r w:rsidR="00D95E87" w:rsidRPr="00EA1BEB">
        <w:rPr>
          <w:rFonts w:cs="Arial"/>
          <w:sz w:val="20"/>
          <w:szCs w:val="20"/>
        </w:rPr>
        <w:t>z</w:t>
      </w:r>
      <w:r w:rsidR="0056261C" w:rsidRPr="00EA1BEB">
        <w:rPr>
          <w:rFonts w:cs="Arial"/>
          <w:sz w:val="20"/>
          <w:szCs w:val="20"/>
        </w:rPr>
        <w:t xml:space="preserve"> </w:t>
      </w:r>
      <w:r w:rsidR="00113BFA" w:rsidRPr="00EA1BEB">
        <w:rPr>
          <w:rFonts w:cs="Arial"/>
          <w:sz w:val="20"/>
          <w:szCs w:val="20"/>
        </w:rPr>
        <w:t>velikostjo</w:t>
      </w:r>
      <w:r w:rsidR="0056261C" w:rsidRPr="00EA1BEB">
        <w:rPr>
          <w:rFonts w:cs="Arial"/>
          <w:sz w:val="20"/>
          <w:szCs w:val="20"/>
        </w:rPr>
        <w:t xml:space="preserve"> </w:t>
      </w:r>
      <w:r w:rsidR="00113BFA" w:rsidRPr="00EA1BEB">
        <w:rPr>
          <w:rFonts w:cs="Arial"/>
          <w:sz w:val="20"/>
          <w:szCs w:val="20"/>
        </w:rPr>
        <w:t>manj</w:t>
      </w:r>
      <w:r w:rsidR="0056261C" w:rsidRPr="00EA1BEB">
        <w:rPr>
          <w:rFonts w:cs="Arial"/>
          <w:sz w:val="20"/>
          <w:szCs w:val="20"/>
        </w:rPr>
        <w:t xml:space="preserve"> </w:t>
      </w:r>
      <w:r w:rsidR="00113BFA" w:rsidRPr="00EA1BEB">
        <w:rPr>
          <w:rFonts w:cs="Arial"/>
          <w:sz w:val="20"/>
          <w:szCs w:val="20"/>
        </w:rPr>
        <w:t>kot</w:t>
      </w:r>
      <w:r w:rsidR="0056261C" w:rsidRPr="00EA1BEB">
        <w:rPr>
          <w:rFonts w:cs="Arial"/>
          <w:sz w:val="20"/>
          <w:szCs w:val="20"/>
        </w:rPr>
        <w:t xml:space="preserve"> </w:t>
      </w:r>
      <w:r w:rsidR="00673586" w:rsidRPr="00EA1BEB">
        <w:rPr>
          <w:rFonts w:cs="Arial"/>
          <w:sz w:val="20"/>
          <w:szCs w:val="20"/>
        </w:rPr>
        <w:t>8</w:t>
      </w:r>
      <w:r w:rsidR="0056261C" w:rsidRPr="00EA1BEB">
        <w:rPr>
          <w:rFonts w:cs="Arial"/>
          <w:sz w:val="20"/>
          <w:szCs w:val="20"/>
        </w:rPr>
        <w:t xml:space="preserve"> </w:t>
      </w:r>
      <w:r w:rsidR="002B7F88" w:rsidRPr="00EA1BEB">
        <w:rPr>
          <w:rFonts w:cs="Arial"/>
          <w:sz w:val="20"/>
          <w:szCs w:val="20"/>
        </w:rPr>
        <w:t>mm</w:t>
      </w:r>
      <w:r w:rsidR="0056261C" w:rsidRPr="00EA1BEB">
        <w:rPr>
          <w:rFonts w:cs="Arial"/>
          <w:sz w:val="20"/>
          <w:szCs w:val="20"/>
        </w:rPr>
        <w:t xml:space="preserve"> </w:t>
      </w:r>
      <w:r w:rsidR="002B7F88" w:rsidRPr="00EA1BEB">
        <w:rPr>
          <w:rFonts w:cs="Arial"/>
          <w:sz w:val="20"/>
          <w:szCs w:val="20"/>
        </w:rPr>
        <w:t>ali</w:t>
      </w:r>
      <w:r w:rsidR="0056261C" w:rsidRPr="00EA1BEB">
        <w:rPr>
          <w:rFonts w:cs="Arial"/>
          <w:sz w:val="20"/>
          <w:szCs w:val="20"/>
        </w:rPr>
        <w:t xml:space="preserve"> </w:t>
      </w:r>
      <w:r w:rsidR="002B7F88" w:rsidRPr="00EA1BEB">
        <w:rPr>
          <w:rFonts w:cs="Arial"/>
          <w:sz w:val="20"/>
          <w:szCs w:val="20"/>
        </w:rPr>
        <w:t>zrnatosti</w:t>
      </w:r>
      <w:r w:rsidR="0056261C" w:rsidRPr="00EA1BEB">
        <w:rPr>
          <w:rFonts w:cs="Arial"/>
          <w:sz w:val="20"/>
          <w:szCs w:val="20"/>
        </w:rPr>
        <w:t xml:space="preserve"> </w:t>
      </w:r>
      <w:r w:rsidR="002B7F88" w:rsidRPr="00EA1BEB">
        <w:rPr>
          <w:rFonts w:cs="Arial"/>
          <w:sz w:val="20"/>
          <w:szCs w:val="20"/>
        </w:rPr>
        <w:t>z</w:t>
      </w:r>
      <w:r w:rsidR="0056261C" w:rsidRPr="00EA1BEB">
        <w:rPr>
          <w:rFonts w:cs="Arial"/>
          <w:sz w:val="20"/>
          <w:szCs w:val="20"/>
        </w:rPr>
        <w:t xml:space="preserve"> </w:t>
      </w:r>
      <w:r w:rsidR="002B7F88" w:rsidRPr="00EA1BEB">
        <w:rPr>
          <w:rFonts w:cs="Arial"/>
          <w:sz w:val="20"/>
          <w:szCs w:val="20"/>
        </w:rPr>
        <w:t>velikostjo</w:t>
      </w:r>
      <w:r w:rsidR="0056261C" w:rsidRPr="00EA1BEB">
        <w:rPr>
          <w:rFonts w:cs="Arial"/>
          <w:sz w:val="20"/>
          <w:szCs w:val="20"/>
        </w:rPr>
        <w:t xml:space="preserve"> </w:t>
      </w:r>
      <w:r w:rsidR="002B7F88" w:rsidRPr="00EA1BEB">
        <w:rPr>
          <w:rFonts w:cs="Arial"/>
          <w:sz w:val="20"/>
          <w:szCs w:val="20"/>
        </w:rPr>
        <w:t>manj</w:t>
      </w:r>
      <w:r w:rsidR="0056261C" w:rsidRPr="00EA1BEB">
        <w:rPr>
          <w:rFonts w:cs="Arial"/>
          <w:sz w:val="20"/>
          <w:szCs w:val="20"/>
        </w:rPr>
        <w:t xml:space="preserve"> </w:t>
      </w:r>
      <w:r w:rsidR="002B7F88" w:rsidRPr="00EA1BEB">
        <w:rPr>
          <w:rFonts w:cs="Arial"/>
          <w:sz w:val="20"/>
          <w:szCs w:val="20"/>
        </w:rPr>
        <w:t>kot</w:t>
      </w:r>
      <w:r w:rsidR="0056261C" w:rsidRPr="00EA1BEB">
        <w:rPr>
          <w:rFonts w:cs="Arial"/>
          <w:sz w:val="20"/>
          <w:szCs w:val="20"/>
        </w:rPr>
        <w:t xml:space="preserve"> </w:t>
      </w:r>
      <w:r w:rsidR="002B7F88" w:rsidRPr="00EA1BEB">
        <w:rPr>
          <w:rFonts w:cs="Arial"/>
          <w:sz w:val="20"/>
          <w:szCs w:val="20"/>
        </w:rPr>
        <w:t>32</w:t>
      </w:r>
      <w:r w:rsidR="0056261C" w:rsidRPr="00EA1BEB">
        <w:rPr>
          <w:rFonts w:cs="Arial"/>
          <w:sz w:val="20"/>
          <w:szCs w:val="20"/>
        </w:rPr>
        <w:t xml:space="preserve"> </w:t>
      </w:r>
      <w:r w:rsidR="002B7F88" w:rsidRPr="00EA1BEB">
        <w:rPr>
          <w:rFonts w:cs="Arial"/>
          <w:sz w:val="20"/>
          <w:szCs w:val="20"/>
        </w:rPr>
        <w:t>mm,</w:t>
      </w:r>
      <w:r w:rsidR="0056261C" w:rsidRPr="00EA1BEB">
        <w:rPr>
          <w:rFonts w:cs="Arial"/>
          <w:sz w:val="20"/>
          <w:szCs w:val="20"/>
        </w:rPr>
        <w:t xml:space="preserve"> </w:t>
      </w:r>
      <w:r w:rsidR="002B7F88" w:rsidRPr="00EA1BEB">
        <w:rPr>
          <w:rFonts w:cs="Arial"/>
          <w:sz w:val="20"/>
          <w:szCs w:val="20"/>
        </w:rPr>
        <w:t>če</w:t>
      </w:r>
      <w:r w:rsidR="0056261C" w:rsidRPr="00EA1BEB">
        <w:rPr>
          <w:rFonts w:cs="Arial"/>
          <w:sz w:val="20"/>
          <w:szCs w:val="20"/>
        </w:rPr>
        <w:t xml:space="preserve"> </w:t>
      </w:r>
      <w:r w:rsidR="002B7F88" w:rsidRPr="00EA1BEB">
        <w:rPr>
          <w:rFonts w:cs="Arial"/>
          <w:sz w:val="20"/>
          <w:szCs w:val="20"/>
        </w:rPr>
        <w:t>se</w:t>
      </w:r>
      <w:r w:rsidR="0056261C" w:rsidRPr="00EA1BEB">
        <w:rPr>
          <w:rFonts w:cs="Arial"/>
          <w:sz w:val="20"/>
          <w:szCs w:val="20"/>
        </w:rPr>
        <w:t xml:space="preserve"> </w:t>
      </w:r>
      <w:r w:rsidR="002B7F88" w:rsidRPr="00EA1BEB">
        <w:rPr>
          <w:rFonts w:cs="Arial"/>
          <w:sz w:val="20"/>
          <w:szCs w:val="20"/>
        </w:rPr>
        <w:t>sami</w:t>
      </w:r>
      <w:r w:rsidR="0056261C" w:rsidRPr="00EA1BEB">
        <w:rPr>
          <w:rFonts w:cs="Arial"/>
          <w:sz w:val="20"/>
          <w:szCs w:val="20"/>
        </w:rPr>
        <w:t xml:space="preserve"> </w:t>
      </w:r>
      <w:r w:rsidR="002B7F88" w:rsidRPr="00EA1BEB">
        <w:rPr>
          <w:rFonts w:cs="Arial"/>
          <w:sz w:val="20"/>
          <w:szCs w:val="20"/>
        </w:rPr>
        <w:t>pojavljajo</w:t>
      </w:r>
      <w:r w:rsidR="0056261C" w:rsidRPr="00EA1BEB">
        <w:rPr>
          <w:rFonts w:cs="Arial"/>
          <w:sz w:val="20"/>
          <w:szCs w:val="20"/>
        </w:rPr>
        <w:t xml:space="preserve"> </w:t>
      </w:r>
      <w:r w:rsidR="002B7F88" w:rsidRPr="00EA1BEB">
        <w:rPr>
          <w:rFonts w:cs="Arial"/>
          <w:sz w:val="20"/>
          <w:szCs w:val="20"/>
        </w:rPr>
        <w:t>tudi</w:t>
      </w:r>
      <w:r w:rsidR="0056261C" w:rsidRPr="00EA1BEB">
        <w:rPr>
          <w:rFonts w:cs="Arial"/>
          <w:sz w:val="20"/>
          <w:szCs w:val="20"/>
        </w:rPr>
        <w:t xml:space="preserve"> </w:t>
      </w:r>
      <w:r w:rsidR="002B7F88" w:rsidRPr="00EA1BEB">
        <w:rPr>
          <w:rFonts w:cs="Arial"/>
          <w:sz w:val="20"/>
          <w:szCs w:val="20"/>
        </w:rPr>
        <w:t>v</w:t>
      </w:r>
      <w:r w:rsidR="0056261C" w:rsidRPr="00EA1BEB">
        <w:rPr>
          <w:rFonts w:cs="Arial"/>
          <w:sz w:val="20"/>
          <w:szCs w:val="20"/>
        </w:rPr>
        <w:t xml:space="preserve"> </w:t>
      </w:r>
      <w:r w:rsidR="002B7F88" w:rsidRPr="00EA1BEB">
        <w:rPr>
          <w:rFonts w:cs="Arial"/>
          <w:sz w:val="20"/>
          <w:szCs w:val="20"/>
        </w:rPr>
        <w:t>obliki</w:t>
      </w:r>
      <w:r w:rsidR="0056261C" w:rsidRPr="00EA1BEB">
        <w:rPr>
          <w:rFonts w:cs="Arial"/>
          <w:sz w:val="20"/>
          <w:szCs w:val="20"/>
        </w:rPr>
        <w:t xml:space="preserve"> </w:t>
      </w:r>
      <w:r w:rsidR="002B7F88" w:rsidRPr="00EA1BEB">
        <w:rPr>
          <w:rFonts w:cs="Arial"/>
          <w:sz w:val="20"/>
          <w:szCs w:val="20"/>
        </w:rPr>
        <w:t>prahu</w:t>
      </w:r>
      <w:r w:rsidR="0056261C" w:rsidRPr="00EA1BEB">
        <w:rPr>
          <w:rFonts w:cs="Arial"/>
          <w:sz w:val="20"/>
          <w:szCs w:val="20"/>
        </w:rPr>
        <w:t xml:space="preserve"> </w:t>
      </w:r>
      <w:r w:rsidR="002B7F88" w:rsidRPr="00EA1BEB">
        <w:rPr>
          <w:rFonts w:cs="Arial"/>
          <w:sz w:val="20"/>
          <w:szCs w:val="20"/>
        </w:rPr>
        <w:t>ali</w:t>
      </w:r>
      <w:r w:rsidR="0056261C" w:rsidRPr="00EA1BEB">
        <w:rPr>
          <w:rFonts w:cs="Arial"/>
          <w:sz w:val="20"/>
          <w:szCs w:val="20"/>
        </w:rPr>
        <w:t xml:space="preserve"> </w:t>
      </w:r>
      <w:r w:rsidR="002B7F88" w:rsidRPr="00EA1BEB">
        <w:rPr>
          <w:rFonts w:cs="Arial"/>
          <w:sz w:val="20"/>
          <w:szCs w:val="20"/>
        </w:rPr>
        <w:t>so</w:t>
      </w:r>
      <w:r w:rsidR="0056261C" w:rsidRPr="00EA1BEB">
        <w:rPr>
          <w:rFonts w:cs="Arial"/>
          <w:sz w:val="20"/>
          <w:szCs w:val="20"/>
        </w:rPr>
        <w:t xml:space="preserve"> </w:t>
      </w:r>
      <w:r w:rsidR="002B7F88" w:rsidRPr="00EA1BEB">
        <w:rPr>
          <w:rFonts w:cs="Arial"/>
          <w:sz w:val="20"/>
          <w:szCs w:val="20"/>
        </w:rPr>
        <w:t>onesnaženi</w:t>
      </w:r>
      <w:r w:rsidR="0056261C" w:rsidRPr="00EA1BEB">
        <w:rPr>
          <w:rFonts w:cs="Arial"/>
          <w:sz w:val="20"/>
          <w:szCs w:val="20"/>
        </w:rPr>
        <w:t xml:space="preserve"> </w:t>
      </w:r>
      <w:r w:rsidR="002B7F88" w:rsidRPr="00EA1BEB">
        <w:rPr>
          <w:rFonts w:cs="Arial"/>
          <w:sz w:val="20"/>
          <w:szCs w:val="20"/>
        </w:rPr>
        <w:t>s</w:t>
      </w:r>
      <w:r w:rsidR="0056261C" w:rsidRPr="00EA1BEB">
        <w:rPr>
          <w:rFonts w:cs="Arial"/>
          <w:sz w:val="20"/>
          <w:szCs w:val="20"/>
        </w:rPr>
        <w:t xml:space="preserve"> </w:t>
      </w:r>
      <w:r w:rsidR="002B7F88" w:rsidRPr="00EA1BEB">
        <w:rPr>
          <w:rFonts w:cs="Arial"/>
          <w:sz w:val="20"/>
          <w:szCs w:val="20"/>
        </w:rPr>
        <w:t>prašnimi</w:t>
      </w:r>
      <w:r w:rsidR="0056261C" w:rsidRPr="00EA1BEB">
        <w:rPr>
          <w:rFonts w:cs="Arial"/>
          <w:sz w:val="20"/>
          <w:szCs w:val="20"/>
        </w:rPr>
        <w:t xml:space="preserve"> </w:t>
      </w:r>
      <w:r w:rsidR="002B7F88" w:rsidRPr="00EA1BEB">
        <w:rPr>
          <w:rFonts w:cs="Arial"/>
          <w:sz w:val="20"/>
          <w:szCs w:val="20"/>
        </w:rPr>
        <w:t>usedlinami</w:t>
      </w:r>
      <w:r w:rsidR="00113BFA" w:rsidRPr="00EA1BEB">
        <w:rPr>
          <w:rFonts w:cs="Arial"/>
          <w:sz w:val="20"/>
          <w:szCs w:val="20"/>
        </w:rPr>
        <w:t>;</w:t>
      </w:r>
    </w:p>
    <w:p w14:paraId="2B7425E6" w14:textId="426D570E" w:rsidR="008064CD" w:rsidRPr="00EA1BEB" w:rsidRDefault="009A2B69" w:rsidP="008C2F23">
      <w:pPr>
        <w:pStyle w:val="rkovnatokazaodstavkomA1"/>
        <w:spacing w:after="240"/>
        <w:rPr>
          <w:rFonts w:cs="Arial"/>
          <w:sz w:val="20"/>
          <w:szCs w:val="20"/>
        </w:rPr>
      </w:pPr>
      <w:r w:rsidRPr="00EA1BEB">
        <w:rPr>
          <w:rFonts w:cs="Arial"/>
          <w:sz w:val="20"/>
          <w:szCs w:val="20"/>
        </w:rPr>
        <w:t>skladiščenje</w:t>
      </w:r>
      <w:r w:rsidR="0056261C" w:rsidRPr="00EA1BEB">
        <w:rPr>
          <w:rFonts w:cs="Arial"/>
          <w:sz w:val="20"/>
          <w:szCs w:val="20"/>
        </w:rPr>
        <w:t xml:space="preserve"> </w:t>
      </w:r>
      <w:r w:rsidRPr="00EA1BEB">
        <w:rPr>
          <w:rFonts w:cs="Arial"/>
          <w:sz w:val="20"/>
          <w:szCs w:val="20"/>
        </w:rPr>
        <w:t>gradbenih</w:t>
      </w:r>
      <w:r w:rsidR="0056261C" w:rsidRPr="00EA1BEB">
        <w:rPr>
          <w:rFonts w:cs="Arial"/>
          <w:sz w:val="20"/>
          <w:szCs w:val="20"/>
        </w:rPr>
        <w:t xml:space="preserve"> </w:t>
      </w:r>
      <w:r w:rsidRPr="00EA1BEB">
        <w:rPr>
          <w:rFonts w:cs="Arial"/>
          <w:sz w:val="20"/>
          <w:szCs w:val="20"/>
        </w:rPr>
        <w:t>odpadkov</w:t>
      </w:r>
      <w:r w:rsidR="0056261C" w:rsidRPr="00EA1BEB">
        <w:rPr>
          <w:rFonts w:cs="Arial"/>
          <w:sz w:val="20"/>
          <w:szCs w:val="20"/>
        </w:rPr>
        <w:t xml:space="preserve"> </w:t>
      </w:r>
      <w:r w:rsidR="00FD3533" w:rsidRPr="00EA1BEB">
        <w:rPr>
          <w:rFonts w:cs="Arial"/>
          <w:sz w:val="20"/>
          <w:szCs w:val="20"/>
        </w:rPr>
        <w:t>na</w:t>
      </w:r>
      <w:r w:rsidR="0056261C" w:rsidRPr="00EA1BEB">
        <w:rPr>
          <w:rFonts w:cs="Arial"/>
          <w:sz w:val="20"/>
          <w:szCs w:val="20"/>
        </w:rPr>
        <w:t xml:space="preserve"> </w:t>
      </w:r>
      <w:r w:rsidR="00FD3533" w:rsidRPr="00EA1BEB">
        <w:rPr>
          <w:rFonts w:cs="Arial"/>
          <w:sz w:val="20"/>
          <w:szCs w:val="20"/>
        </w:rPr>
        <w:t>gradbišču</w:t>
      </w:r>
      <w:r w:rsidR="0056261C" w:rsidRPr="00EA1BEB">
        <w:rPr>
          <w:rFonts w:cs="Arial"/>
          <w:sz w:val="20"/>
          <w:szCs w:val="20"/>
        </w:rPr>
        <w:t xml:space="preserve"> </w:t>
      </w:r>
      <w:r w:rsidRPr="00EA1BEB">
        <w:rPr>
          <w:rFonts w:cs="Arial"/>
          <w:sz w:val="20"/>
          <w:szCs w:val="20"/>
        </w:rPr>
        <w:t>je</w:t>
      </w:r>
      <w:r w:rsidR="0056261C" w:rsidRPr="00EA1BEB">
        <w:rPr>
          <w:rFonts w:cs="Arial"/>
          <w:sz w:val="20"/>
          <w:szCs w:val="20"/>
        </w:rPr>
        <w:t xml:space="preserve"> </w:t>
      </w:r>
      <w:r w:rsidRPr="00EA1BEB">
        <w:rPr>
          <w:rFonts w:cs="Arial"/>
          <w:sz w:val="20"/>
          <w:szCs w:val="20"/>
        </w:rPr>
        <w:t>začasno</w:t>
      </w:r>
      <w:r w:rsidR="0056261C" w:rsidRPr="00EA1BEB">
        <w:rPr>
          <w:rFonts w:cs="Arial"/>
          <w:sz w:val="20"/>
          <w:szCs w:val="20"/>
        </w:rPr>
        <w:t xml:space="preserve"> </w:t>
      </w:r>
      <w:r w:rsidRPr="00EA1BEB">
        <w:rPr>
          <w:rFonts w:cs="Arial"/>
          <w:sz w:val="20"/>
          <w:szCs w:val="20"/>
        </w:rPr>
        <w:t>skladiščenje</w:t>
      </w:r>
      <w:r w:rsidR="0056261C" w:rsidRPr="00EA1BEB">
        <w:rPr>
          <w:rFonts w:cs="Arial"/>
          <w:sz w:val="20"/>
          <w:szCs w:val="20"/>
        </w:rPr>
        <w:t xml:space="preserve"> </w:t>
      </w:r>
      <w:r w:rsidR="00307D65" w:rsidRPr="00EA1BEB">
        <w:rPr>
          <w:rFonts w:cs="Arial"/>
          <w:sz w:val="20"/>
          <w:szCs w:val="20"/>
        </w:rPr>
        <w:t>odpadkov</w:t>
      </w:r>
      <w:r w:rsidR="0056261C" w:rsidRPr="00EA1BEB">
        <w:rPr>
          <w:rFonts w:cs="Arial"/>
          <w:sz w:val="20"/>
          <w:szCs w:val="20"/>
        </w:rPr>
        <w:t xml:space="preserve"> </w:t>
      </w:r>
      <w:r w:rsidRPr="00EA1BEB">
        <w:rPr>
          <w:rFonts w:cs="Arial"/>
          <w:sz w:val="20"/>
          <w:szCs w:val="20"/>
        </w:rPr>
        <w:t>v</w:t>
      </w:r>
      <w:r w:rsidR="0056261C" w:rsidRPr="00EA1BEB">
        <w:rPr>
          <w:rFonts w:cs="Arial"/>
          <w:sz w:val="20"/>
          <w:szCs w:val="20"/>
        </w:rPr>
        <w:t xml:space="preserve"> </w:t>
      </w:r>
      <w:r w:rsidRPr="00EA1BEB">
        <w:rPr>
          <w:rFonts w:cs="Arial"/>
          <w:sz w:val="20"/>
          <w:szCs w:val="20"/>
        </w:rPr>
        <w:t>skladu</w:t>
      </w:r>
      <w:r w:rsidR="0056261C" w:rsidRPr="00EA1BEB">
        <w:rPr>
          <w:rFonts w:cs="Arial"/>
          <w:sz w:val="20"/>
          <w:szCs w:val="20"/>
        </w:rPr>
        <w:t xml:space="preserve"> </w:t>
      </w:r>
      <w:r w:rsidRPr="00EA1BEB">
        <w:rPr>
          <w:rFonts w:cs="Arial"/>
          <w:sz w:val="20"/>
          <w:szCs w:val="20"/>
        </w:rPr>
        <w:t>s</w:t>
      </w:r>
      <w:r w:rsidR="0056261C" w:rsidRPr="00EA1BEB">
        <w:rPr>
          <w:rFonts w:cs="Arial"/>
          <w:sz w:val="20"/>
          <w:szCs w:val="20"/>
        </w:rPr>
        <w:t xml:space="preserve"> </w:t>
      </w:r>
      <w:r w:rsidRPr="00EA1BEB">
        <w:rPr>
          <w:rFonts w:cs="Arial"/>
          <w:sz w:val="20"/>
          <w:szCs w:val="20"/>
        </w:rPr>
        <w:t>predpis</w:t>
      </w:r>
      <w:r w:rsidR="00113BFA" w:rsidRPr="00EA1BEB">
        <w:rPr>
          <w:rFonts w:cs="Arial"/>
          <w:sz w:val="20"/>
          <w:szCs w:val="20"/>
        </w:rPr>
        <w:t>om,</w:t>
      </w:r>
      <w:r w:rsidR="0056261C" w:rsidRPr="00EA1BEB">
        <w:rPr>
          <w:rFonts w:cs="Arial"/>
          <w:sz w:val="20"/>
          <w:szCs w:val="20"/>
        </w:rPr>
        <w:t xml:space="preserve"> </w:t>
      </w:r>
      <w:r w:rsidR="00113BFA" w:rsidRPr="00EA1BEB">
        <w:rPr>
          <w:rFonts w:cs="Arial"/>
          <w:sz w:val="20"/>
          <w:szCs w:val="20"/>
        </w:rPr>
        <w:t>ki</w:t>
      </w:r>
      <w:r w:rsidR="0056261C" w:rsidRPr="00EA1BEB">
        <w:rPr>
          <w:rFonts w:cs="Arial"/>
          <w:sz w:val="20"/>
          <w:szCs w:val="20"/>
        </w:rPr>
        <w:t xml:space="preserve"> </w:t>
      </w:r>
      <w:r w:rsidR="00113BFA" w:rsidRPr="00EA1BEB">
        <w:rPr>
          <w:rFonts w:cs="Arial"/>
          <w:sz w:val="20"/>
          <w:szCs w:val="20"/>
        </w:rPr>
        <w:t>ureja</w:t>
      </w:r>
      <w:r w:rsidR="0056261C" w:rsidRPr="00EA1BEB">
        <w:rPr>
          <w:rFonts w:cs="Arial"/>
          <w:sz w:val="20"/>
          <w:szCs w:val="20"/>
        </w:rPr>
        <w:t xml:space="preserve"> </w:t>
      </w:r>
      <w:r w:rsidR="00113BFA" w:rsidRPr="00EA1BEB">
        <w:rPr>
          <w:rFonts w:cs="Arial"/>
          <w:sz w:val="20"/>
          <w:szCs w:val="20"/>
        </w:rPr>
        <w:t>odpadk</w:t>
      </w:r>
      <w:r w:rsidR="00470101" w:rsidRPr="00EA1BEB">
        <w:rPr>
          <w:rFonts w:cs="Arial"/>
          <w:sz w:val="20"/>
          <w:szCs w:val="20"/>
        </w:rPr>
        <w:t>e</w:t>
      </w:r>
      <w:r w:rsidR="00113BFA" w:rsidRPr="00EA1BEB">
        <w:rPr>
          <w:rFonts w:cs="Arial"/>
          <w:sz w:val="20"/>
          <w:szCs w:val="20"/>
        </w:rPr>
        <w:t>;</w:t>
      </w:r>
    </w:p>
    <w:p w14:paraId="1E08CEFA" w14:textId="2ED7D90B" w:rsidR="00FC2B3E" w:rsidRPr="00EA1BEB" w:rsidRDefault="00D8391B" w:rsidP="008C2F23">
      <w:pPr>
        <w:pStyle w:val="rkovnatokazaodstavkomA1"/>
        <w:spacing w:after="240"/>
        <w:rPr>
          <w:rFonts w:cs="Arial"/>
          <w:sz w:val="20"/>
          <w:szCs w:val="20"/>
        </w:rPr>
      </w:pPr>
      <w:r w:rsidRPr="00EA1BEB">
        <w:rPr>
          <w:rFonts w:cs="Arial"/>
          <w:sz w:val="20"/>
          <w:szCs w:val="20"/>
        </w:rPr>
        <w:t>velika</w:t>
      </w:r>
      <w:r w:rsidR="0056261C" w:rsidRPr="00EA1BEB">
        <w:rPr>
          <w:rFonts w:cs="Arial"/>
          <w:sz w:val="20"/>
          <w:szCs w:val="20"/>
        </w:rPr>
        <w:t xml:space="preserve"> </w:t>
      </w:r>
      <w:r w:rsidRPr="00EA1BEB">
        <w:rPr>
          <w:rFonts w:cs="Arial"/>
          <w:sz w:val="20"/>
          <w:szCs w:val="20"/>
        </w:rPr>
        <w:t>gradbišča</w:t>
      </w:r>
      <w:r w:rsidR="0056261C" w:rsidRPr="00EA1BEB">
        <w:rPr>
          <w:rFonts w:cs="Arial"/>
          <w:sz w:val="20"/>
          <w:szCs w:val="20"/>
        </w:rPr>
        <w:t xml:space="preserve"> </w:t>
      </w:r>
      <w:r w:rsidRPr="00EA1BEB">
        <w:rPr>
          <w:rFonts w:cs="Arial"/>
          <w:sz w:val="20"/>
          <w:szCs w:val="20"/>
        </w:rPr>
        <w:t>so</w:t>
      </w:r>
      <w:r w:rsidR="0056261C" w:rsidRPr="00EA1BEB">
        <w:rPr>
          <w:rFonts w:cs="Arial"/>
          <w:sz w:val="20"/>
          <w:szCs w:val="20"/>
        </w:rPr>
        <w:t xml:space="preserve"> </w:t>
      </w:r>
      <w:r w:rsidRPr="00EA1BEB">
        <w:rPr>
          <w:rFonts w:cs="Arial"/>
          <w:sz w:val="20"/>
          <w:szCs w:val="20"/>
        </w:rPr>
        <w:t>gradbišča:</w:t>
      </w:r>
    </w:p>
    <w:p w14:paraId="40BA2BDB" w14:textId="7CBE649E" w:rsidR="00D8391B" w:rsidRPr="00EA1BEB" w:rsidRDefault="00D8391B" w:rsidP="008C2F23">
      <w:pPr>
        <w:pStyle w:val="Alineazaodstavkom"/>
        <w:numPr>
          <w:ilvl w:val="0"/>
          <w:numId w:val="17"/>
        </w:numPr>
        <w:spacing w:after="240"/>
        <w:rPr>
          <w:sz w:val="20"/>
          <w:szCs w:val="20"/>
        </w:rPr>
      </w:pPr>
      <w:r w:rsidRPr="00EA1BEB">
        <w:rPr>
          <w:sz w:val="20"/>
          <w:szCs w:val="20"/>
        </w:rPr>
        <w:t>na</w:t>
      </w:r>
      <w:r w:rsidR="0056261C" w:rsidRPr="00EA1BEB">
        <w:rPr>
          <w:sz w:val="20"/>
          <w:szCs w:val="20"/>
        </w:rPr>
        <w:t xml:space="preserve"> </w:t>
      </w:r>
      <w:r w:rsidRPr="00EA1BEB">
        <w:rPr>
          <w:sz w:val="20"/>
          <w:szCs w:val="20"/>
        </w:rPr>
        <w:t>katerih</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predvideno,</w:t>
      </w:r>
      <w:r w:rsidR="0056261C" w:rsidRPr="00EA1BEB">
        <w:rPr>
          <w:sz w:val="20"/>
          <w:szCs w:val="20"/>
        </w:rPr>
        <w:t xml:space="preserve"> </w:t>
      </w:r>
      <w:r w:rsidRPr="00EA1BEB">
        <w:rPr>
          <w:sz w:val="20"/>
          <w:szCs w:val="20"/>
        </w:rPr>
        <w:t>da</w:t>
      </w:r>
      <w:r w:rsidR="0056261C" w:rsidRPr="00EA1BEB">
        <w:rPr>
          <w:sz w:val="20"/>
          <w:szCs w:val="20"/>
        </w:rPr>
        <w:t xml:space="preserve"> </w:t>
      </w:r>
      <w:r w:rsidRPr="00EA1BEB">
        <w:rPr>
          <w:sz w:val="20"/>
          <w:szCs w:val="20"/>
        </w:rPr>
        <w:t>bo</w:t>
      </w:r>
      <w:r w:rsidR="0056261C" w:rsidRPr="00EA1BEB">
        <w:rPr>
          <w:sz w:val="20"/>
          <w:szCs w:val="20"/>
        </w:rPr>
        <w:t xml:space="preserve"> </w:t>
      </w:r>
      <w:r w:rsidRPr="00EA1BEB">
        <w:rPr>
          <w:sz w:val="20"/>
          <w:szCs w:val="20"/>
        </w:rPr>
        <w:t>gradnja</w:t>
      </w:r>
      <w:r w:rsidR="0056261C" w:rsidRPr="00EA1BEB">
        <w:rPr>
          <w:sz w:val="20"/>
          <w:szCs w:val="20"/>
        </w:rPr>
        <w:t xml:space="preserve"> </w:t>
      </w:r>
      <w:r w:rsidRPr="00EA1BEB">
        <w:rPr>
          <w:sz w:val="20"/>
          <w:szCs w:val="20"/>
        </w:rPr>
        <w:t>trajala</w:t>
      </w:r>
      <w:r w:rsidR="0056261C" w:rsidRPr="00EA1BEB">
        <w:rPr>
          <w:sz w:val="20"/>
          <w:szCs w:val="20"/>
        </w:rPr>
        <w:t xml:space="preserve"> </w:t>
      </w:r>
      <w:r w:rsidRPr="00EA1BEB">
        <w:rPr>
          <w:sz w:val="20"/>
          <w:szCs w:val="20"/>
        </w:rPr>
        <w:t>več</w:t>
      </w:r>
      <w:r w:rsidR="0056261C" w:rsidRPr="00EA1BEB">
        <w:rPr>
          <w:sz w:val="20"/>
          <w:szCs w:val="20"/>
        </w:rPr>
        <w:t xml:space="preserve"> </w:t>
      </w:r>
      <w:r w:rsidRPr="00EA1BEB">
        <w:rPr>
          <w:sz w:val="20"/>
          <w:szCs w:val="20"/>
        </w:rPr>
        <w:t>kot</w:t>
      </w:r>
      <w:r w:rsidR="0056261C" w:rsidRPr="00EA1BEB">
        <w:rPr>
          <w:sz w:val="20"/>
          <w:szCs w:val="20"/>
        </w:rPr>
        <w:t xml:space="preserve"> </w:t>
      </w:r>
      <w:r w:rsidRPr="00EA1BEB">
        <w:rPr>
          <w:sz w:val="20"/>
          <w:szCs w:val="20"/>
        </w:rPr>
        <w:t>12</w:t>
      </w:r>
      <w:r w:rsidR="0056261C" w:rsidRPr="00EA1BEB">
        <w:rPr>
          <w:sz w:val="20"/>
          <w:szCs w:val="20"/>
        </w:rPr>
        <w:t xml:space="preserve"> </w:t>
      </w:r>
      <w:r w:rsidRPr="00EA1BEB">
        <w:rPr>
          <w:sz w:val="20"/>
          <w:szCs w:val="20"/>
        </w:rPr>
        <w:t>mesecev</w:t>
      </w:r>
      <w:r w:rsidR="00DB71E3" w:rsidRPr="00EA1BEB">
        <w:rPr>
          <w:sz w:val="20"/>
          <w:szCs w:val="20"/>
        </w:rPr>
        <w:t>,</w:t>
      </w:r>
      <w:r w:rsidR="0056261C" w:rsidRPr="00EA1BEB">
        <w:rPr>
          <w:sz w:val="20"/>
          <w:szCs w:val="20"/>
        </w:rPr>
        <w:t xml:space="preserve"> </w:t>
      </w:r>
      <w:r w:rsidR="00F91C7E" w:rsidRPr="00EA1BEB">
        <w:rPr>
          <w:sz w:val="20"/>
          <w:szCs w:val="20"/>
        </w:rPr>
        <w:t>ali</w:t>
      </w:r>
    </w:p>
    <w:p w14:paraId="75AF7E10" w14:textId="732F996E" w:rsidR="00CF31CA" w:rsidRPr="00EA1BEB" w:rsidRDefault="00D8391B" w:rsidP="008C2F23">
      <w:pPr>
        <w:pStyle w:val="Alineazaodstavkom"/>
        <w:numPr>
          <w:ilvl w:val="0"/>
          <w:numId w:val="17"/>
        </w:numPr>
        <w:spacing w:after="240"/>
        <w:rPr>
          <w:sz w:val="20"/>
          <w:szCs w:val="20"/>
        </w:rPr>
      </w:pPr>
      <w:r w:rsidRPr="00EA1BEB">
        <w:rPr>
          <w:sz w:val="20"/>
          <w:szCs w:val="20"/>
        </w:rPr>
        <w:t>na</w:t>
      </w:r>
      <w:r w:rsidR="0056261C" w:rsidRPr="00EA1BEB">
        <w:rPr>
          <w:sz w:val="20"/>
          <w:szCs w:val="20"/>
        </w:rPr>
        <w:t xml:space="preserve"> </w:t>
      </w:r>
      <w:r w:rsidRPr="00EA1BEB">
        <w:rPr>
          <w:sz w:val="20"/>
          <w:szCs w:val="20"/>
        </w:rPr>
        <w:t>območju</w:t>
      </w:r>
      <w:r w:rsidR="0056261C" w:rsidRPr="00EA1BEB">
        <w:rPr>
          <w:sz w:val="20"/>
          <w:szCs w:val="20"/>
        </w:rPr>
        <w:t xml:space="preserve"> </w:t>
      </w:r>
      <w:r w:rsidRPr="00EA1BEB">
        <w:rPr>
          <w:sz w:val="20"/>
          <w:szCs w:val="20"/>
        </w:rPr>
        <w:t>naselja,</w:t>
      </w:r>
      <w:r w:rsidR="0056261C" w:rsidRPr="00EA1BEB">
        <w:rPr>
          <w:sz w:val="20"/>
          <w:szCs w:val="20"/>
        </w:rPr>
        <w:t xml:space="preserve"> </w:t>
      </w:r>
      <w:r w:rsidRPr="00EA1BEB">
        <w:rPr>
          <w:sz w:val="20"/>
          <w:szCs w:val="20"/>
        </w:rPr>
        <w:t>ki</w:t>
      </w:r>
      <w:r w:rsidR="0056261C" w:rsidRPr="00EA1BEB">
        <w:rPr>
          <w:sz w:val="20"/>
          <w:szCs w:val="20"/>
        </w:rPr>
        <w:t xml:space="preserve"> </w:t>
      </w:r>
      <w:r w:rsidRPr="00EA1BEB">
        <w:rPr>
          <w:sz w:val="20"/>
          <w:szCs w:val="20"/>
        </w:rPr>
        <w:t>ima</w:t>
      </w:r>
      <w:r w:rsidR="0056261C" w:rsidRPr="00EA1BEB">
        <w:rPr>
          <w:sz w:val="20"/>
          <w:szCs w:val="20"/>
        </w:rPr>
        <w:t xml:space="preserve"> </w:t>
      </w:r>
      <w:r w:rsidRPr="00EA1BEB">
        <w:rPr>
          <w:sz w:val="20"/>
          <w:szCs w:val="20"/>
        </w:rPr>
        <w:t>status</w:t>
      </w:r>
      <w:r w:rsidR="0056261C" w:rsidRPr="00EA1BEB">
        <w:rPr>
          <w:sz w:val="20"/>
          <w:szCs w:val="20"/>
        </w:rPr>
        <w:t xml:space="preserve"> </w:t>
      </w:r>
      <w:r w:rsidRPr="00EA1BEB">
        <w:rPr>
          <w:sz w:val="20"/>
          <w:szCs w:val="20"/>
        </w:rPr>
        <w:t>mesta,</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območju</w:t>
      </w:r>
      <w:r w:rsidR="0056261C" w:rsidRPr="00EA1BEB">
        <w:rPr>
          <w:sz w:val="20"/>
          <w:szCs w:val="20"/>
        </w:rPr>
        <w:t xml:space="preserve"> </w:t>
      </w:r>
      <w:r w:rsidRPr="00EA1BEB">
        <w:rPr>
          <w:sz w:val="20"/>
          <w:szCs w:val="20"/>
        </w:rPr>
        <w:t>degradiranega</w:t>
      </w:r>
      <w:r w:rsidR="0056261C" w:rsidRPr="00EA1BEB">
        <w:rPr>
          <w:sz w:val="20"/>
          <w:szCs w:val="20"/>
        </w:rPr>
        <w:t xml:space="preserve"> </w:t>
      </w:r>
      <w:r w:rsidRPr="00EA1BEB">
        <w:rPr>
          <w:sz w:val="20"/>
          <w:szCs w:val="20"/>
        </w:rPr>
        <w:t>okolja</w:t>
      </w:r>
      <w:r w:rsidR="0056261C" w:rsidRPr="00EA1BEB">
        <w:rPr>
          <w:sz w:val="20"/>
          <w:szCs w:val="20"/>
        </w:rPr>
        <w:t xml:space="preserve"> </w:t>
      </w:r>
      <w:r w:rsidR="008D4DDC" w:rsidRPr="00EA1BEB">
        <w:rPr>
          <w:sz w:val="20"/>
          <w:szCs w:val="20"/>
        </w:rPr>
        <w:t>zaradi</w:t>
      </w:r>
      <w:r w:rsidR="0056261C" w:rsidRPr="00EA1BEB">
        <w:rPr>
          <w:sz w:val="20"/>
          <w:szCs w:val="20"/>
        </w:rPr>
        <w:t xml:space="preserve"> </w:t>
      </w:r>
      <w:r w:rsidR="008D4DDC" w:rsidRPr="00EA1BEB">
        <w:rPr>
          <w:sz w:val="20"/>
          <w:szCs w:val="20"/>
        </w:rPr>
        <w:t>onesnaženega</w:t>
      </w:r>
      <w:r w:rsidR="0056261C" w:rsidRPr="00EA1BEB">
        <w:rPr>
          <w:sz w:val="20"/>
          <w:szCs w:val="20"/>
        </w:rPr>
        <w:t xml:space="preserve"> </w:t>
      </w:r>
      <w:r w:rsidR="008D4DDC" w:rsidRPr="00EA1BEB">
        <w:rPr>
          <w:sz w:val="20"/>
          <w:szCs w:val="20"/>
        </w:rPr>
        <w:t>zraka</w:t>
      </w:r>
      <w:r w:rsidRPr="00EA1BEB">
        <w:rPr>
          <w:sz w:val="20"/>
          <w:szCs w:val="20"/>
        </w:rPr>
        <w:t>,</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površina</w:t>
      </w:r>
      <w:r w:rsidR="0056261C" w:rsidRPr="00EA1BEB">
        <w:rPr>
          <w:sz w:val="20"/>
          <w:szCs w:val="20"/>
        </w:rPr>
        <w:t xml:space="preserve"> </w:t>
      </w:r>
      <w:r w:rsidRPr="00EA1BEB">
        <w:rPr>
          <w:sz w:val="20"/>
          <w:szCs w:val="20"/>
        </w:rPr>
        <w:t>gradbišča</w:t>
      </w:r>
      <w:r w:rsidR="0056261C" w:rsidRPr="00EA1BEB">
        <w:rPr>
          <w:sz w:val="20"/>
          <w:szCs w:val="20"/>
        </w:rPr>
        <w:t xml:space="preserve"> </w:t>
      </w:r>
      <w:r w:rsidRPr="00EA1BEB">
        <w:rPr>
          <w:sz w:val="20"/>
          <w:szCs w:val="20"/>
        </w:rPr>
        <w:t>presega</w:t>
      </w:r>
      <w:r w:rsidR="0056261C" w:rsidRPr="00EA1BEB">
        <w:rPr>
          <w:sz w:val="20"/>
          <w:szCs w:val="20"/>
        </w:rPr>
        <w:t xml:space="preserve"> </w:t>
      </w:r>
      <w:r w:rsidRPr="00EA1BEB">
        <w:rPr>
          <w:sz w:val="20"/>
          <w:szCs w:val="20"/>
        </w:rPr>
        <w:t>4</w:t>
      </w:r>
      <w:r w:rsidR="003E2FBA">
        <w:rPr>
          <w:sz w:val="20"/>
          <w:szCs w:val="20"/>
        </w:rPr>
        <w:t>.</w:t>
      </w:r>
      <w:r w:rsidRPr="00EA1BEB">
        <w:rPr>
          <w:sz w:val="20"/>
          <w:szCs w:val="20"/>
        </w:rPr>
        <w:t>000</w:t>
      </w:r>
      <w:r w:rsidR="0056261C" w:rsidRPr="00EA1BEB">
        <w:rPr>
          <w:sz w:val="20"/>
          <w:szCs w:val="20"/>
        </w:rPr>
        <w:t xml:space="preserve"> </w:t>
      </w:r>
      <w:r w:rsidRPr="00EA1BEB">
        <w:rPr>
          <w:sz w:val="20"/>
          <w:szCs w:val="20"/>
        </w:rPr>
        <w:t>m</w:t>
      </w:r>
      <w:r w:rsidRPr="003E2FBA">
        <w:rPr>
          <w:sz w:val="20"/>
          <w:szCs w:val="20"/>
          <w:vertAlign w:val="superscript"/>
        </w:rPr>
        <w:t>2</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prostornina</w:t>
      </w:r>
      <w:r w:rsidR="0056261C" w:rsidRPr="00EA1BEB">
        <w:rPr>
          <w:sz w:val="20"/>
          <w:szCs w:val="20"/>
        </w:rPr>
        <w:t xml:space="preserve"> </w:t>
      </w:r>
      <w:r w:rsidRPr="00EA1BEB">
        <w:rPr>
          <w:sz w:val="20"/>
          <w:szCs w:val="20"/>
        </w:rPr>
        <w:t>gradbišča</w:t>
      </w:r>
      <w:r w:rsidR="0056261C" w:rsidRPr="00EA1BEB">
        <w:rPr>
          <w:sz w:val="20"/>
          <w:szCs w:val="20"/>
        </w:rPr>
        <w:t xml:space="preserve"> </w:t>
      </w:r>
      <w:r w:rsidRPr="00EA1BEB">
        <w:rPr>
          <w:sz w:val="20"/>
          <w:szCs w:val="20"/>
        </w:rPr>
        <w:t>presega</w:t>
      </w:r>
      <w:r w:rsidR="0056261C" w:rsidRPr="00EA1BEB">
        <w:rPr>
          <w:sz w:val="20"/>
          <w:szCs w:val="20"/>
        </w:rPr>
        <w:t xml:space="preserve"> </w:t>
      </w:r>
      <w:r w:rsidRPr="00EA1BEB">
        <w:rPr>
          <w:sz w:val="20"/>
          <w:szCs w:val="20"/>
        </w:rPr>
        <w:t>10</w:t>
      </w:r>
      <w:r w:rsidR="003E2FBA">
        <w:rPr>
          <w:sz w:val="20"/>
          <w:szCs w:val="20"/>
        </w:rPr>
        <w:t>.</w:t>
      </w:r>
      <w:r w:rsidRPr="00EA1BEB">
        <w:rPr>
          <w:sz w:val="20"/>
          <w:szCs w:val="20"/>
        </w:rPr>
        <w:t>000</w:t>
      </w:r>
      <w:r w:rsidR="0056261C" w:rsidRPr="00EA1BEB">
        <w:rPr>
          <w:sz w:val="20"/>
          <w:szCs w:val="20"/>
        </w:rPr>
        <w:t xml:space="preserve"> </w:t>
      </w:r>
      <w:r w:rsidRPr="00EA1BEB">
        <w:rPr>
          <w:sz w:val="20"/>
          <w:szCs w:val="20"/>
        </w:rPr>
        <w:t>m</w:t>
      </w:r>
      <w:r w:rsidRPr="003E2FBA">
        <w:rPr>
          <w:sz w:val="20"/>
          <w:szCs w:val="20"/>
          <w:vertAlign w:val="superscript"/>
        </w:rPr>
        <w:t>3</w:t>
      </w:r>
      <w:r w:rsidR="00463B05" w:rsidRPr="00EA1BEB">
        <w:rPr>
          <w:sz w:val="20"/>
          <w:szCs w:val="20"/>
        </w:rPr>
        <w:t>,</w:t>
      </w:r>
      <w:r w:rsidR="0056261C" w:rsidRPr="00EA1BEB">
        <w:rPr>
          <w:sz w:val="20"/>
          <w:szCs w:val="20"/>
        </w:rPr>
        <w:t xml:space="preserve"> </w:t>
      </w:r>
      <w:r w:rsidRPr="00EA1BEB">
        <w:rPr>
          <w:sz w:val="20"/>
          <w:szCs w:val="20"/>
        </w:rPr>
        <w:t>ali</w:t>
      </w:r>
    </w:p>
    <w:p w14:paraId="4E6CDE88" w14:textId="2E5937CF" w:rsidR="008B129F" w:rsidRPr="00EA1BEB" w:rsidRDefault="00D8391B" w:rsidP="008C2F23">
      <w:pPr>
        <w:pStyle w:val="Alineazaodstavkom"/>
        <w:numPr>
          <w:ilvl w:val="0"/>
          <w:numId w:val="17"/>
        </w:numPr>
        <w:spacing w:after="240"/>
        <w:rPr>
          <w:sz w:val="20"/>
          <w:szCs w:val="20"/>
        </w:rPr>
      </w:pPr>
      <w:r w:rsidRPr="00EA1BEB">
        <w:rPr>
          <w:sz w:val="20"/>
          <w:szCs w:val="20"/>
        </w:rPr>
        <w:t>na</w:t>
      </w:r>
      <w:r w:rsidR="0056261C" w:rsidRPr="00EA1BEB">
        <w:rPr>
          <w:sz w:val="20"/>
          <w:szCs w:val="20"/>
        </w:rPr>
        <w:t xml:space="preserve"> </w:t>
      </w:r>
      <w:r w:rsidRPr="00EA1BEB">
        <w:rPr>
          <w:sz w:val="20"/>
          <w:szCs w:val="20"/>
        </w:rPr>
        <w:t>območju,</w:t>
      </w:r>
      <w:r w:rsidR="0056261C" w:rsidRPr="00EA1BEB">
        <w:rPr>
          <w:sz w:val="20"/>
          <w:szCs w:val="20"/>
        </w:rPr>
        <w:t xml:space="preserve"> </w:t>
      </w:r>
      <w:r w:rsidRPr="00EA1BEB">
        <w:rPr>
          <w:sz w:val="20"/>
          <w:szCs w:val="20"/>
        </w:rPr>
        <w:t>ki</w:t>
      </w:r>
      <w:r w:rsidR="0056261C" w:rsidRPr="00EA1BEB">
        <w:rPr>
          <w:sz w:val="20"/>
          <w:szCs w:val="20"/>
        </w:rPr>
        <w:t xml:space="preserve"> </w:t>
      </w:r>
      <w:r w:rsidRPr="00EA1BEB">
        <w:rPr>
          <w:sz w:val="20"/>
          <w:szCs w:val="20"/>
        </w:rPr>
        <w:t>ni</w:t>
      </w:r>
      <w:r w:rsidR="0056261C" w:rsidRPr="00EA1BEB">
        <w:rPr>
          <w:sz w:val="20"/>
          <w:szCs w:val="20"/>
        </w:rPr>
        <w:t xml:space="preserve"> </w:t>
      </w:r>
      <w:r w:rsidRPr="00EA1BEB">
        <w:rPr>
          <w:sz w:val="20"/>
          <w:szCs w:val="20"/>
        </w:rPr>
        <w:t>območje</w:t>
      </w:r>
      <w:r w:rsidR="0056261C" w:rsidRPr="00EA1BEB">
        <w:rPr>
          <w:sz w:val="20"/>
          <w:szCs w:val="20"/>
        </w:rPr>
        <w:t xml:space="preserve"> </w:t>
      </w:r>
      <w:r w:rsidRPr="00EA1BEB">
        <w:rPr>
          <w:sz w:val="20"/>
          <w:szCs w:val="20"/>
        </w:rPr>
        <w:t>iz</w:t>
      </w:r>
      <w:r w:rsidR="0056261C" w:rsidRPr="00EA1BEB">
        <w:rPr>
          <w:sz w:val="20"/>
          <w:szCs w:val="20"/>
        </w:rPr>
        <w:t xml:space="preserve"> </w:t>
      </w:r>
      <w:r w:rsidRPr="00EA1BEB">
        <w:rPr>
          <w:sz w:val="20"/>
          <w:szCs w:val="20"/>
        </w:rPr>
        <w:t>prejšnje</w:t>
      </w:r>
      <w:r w:rsidR="0056261C" w:rsidRPr="00EA1BEB">
        <w:rPr>
          <w:sz w:val="20"/>
          <w:szCs w:val="20"/>
        </w:rPr>
        <w:t xml:space="preserve"> </w:t>
      </w:r>
      <w:r w:rsidRPr="00EA1BEB">
        <w:rPr>
          <w:sz w:val="20"/>
          <w:szCs w:val="20"/>
        </w:rPr>
        <w:t>alinee,</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površina</w:t>
      </w:r>
      <w:r w:rsidR="0056261C" w:rsidRPr="00EA1BEB">
        <w:rPr>
          <w:sz w:val="20"/>
          <w:szCs w:val="20"/>
        </w:rPr>
        <w:t xml:space="preserve"> </w:t>
      </w:r>
      <w:r w:rsidRPr="00EA1BEB">
        <w:rPr>
          <w:sz w:val="20"/>
          <w:szCs w:val="20"/>
        </w:rPr>
        <w:t>gradbišča</w:t>
      </w:r>
      <w:r w:rsidR="0056261C" w:rsidRPr="00EA1BEB">
        <w:rPr>
          <w:sz w:val="20"/>
          <w:szCs w:val="20"/>
        </w:rPr>
        <w:t xml:space="preserve"> </w:t>
      </w:r>
      <w:r w:rsidRPr="00EA1BEB">
        <w:rPr>
          <w:sz w:val="20"/>
          <w:szCs w:val="20"/>
        </w:rPr>
        <w:t>presega</w:t>
      </w:r>
      <w:r w:rsidR="0056261C" w:rsidRPr="00EA1BEB">
        <w:rPr>
          <w:sz w:val="20"/>
          <w:szCs w:val="20"/>
        </w:rPr>
        <w:t xml:space="preserve"> </w:t>
      </w:r>
      <w:r w:rsidRPr="00EA1BEB">
        <w:rPr>
          <w:sz w:val="20"/>
          <w:szCs w:val="20"/>
        </w:rPr>
        <w:t>10</w:t>
      </w:r>
      <w:r w:rsidR="003E2FBA">
        <w:rPr>
          <w:sz w:val="20"/>
          <w:szCs w:val="20"/>
        </w:rPr>
        <w:t>.</w:t>
      </w:r>
      <w:r w:rsidRPr="00EA1BEB">
        <w:rPr>
          <w:sz w:val="20"/>
          <w:szCs w:val="20"/>
        </w:rPr>
        <w:t>000</w:t>
      </w:r>
      <w:r w:rsidR="0056261C" w:rsidRPr="00EA1BEB">
        <w:rPr>
          <w:sz w:val="20"/>
          <w:szCs w:val="20"/>
        </w:rPr>
        <w:t xml:space="preserve"> </w:t>
      </w:r>
      <w:r w:rsidRPr="00EA1BEB">
        <w:rPr>
          <w:sz w:val="20"/>
          <w:szCs w:val="20"/>
        </w:rPr>
        <w:t>m</w:t>
      </w:r>
      <w:r w:rsidRPr="003E2FBA">
        <w:rPr>
          <w:sz w:val="20"/>
          <w:szCs w:val="20"/>
          <w:vertAlign w:val="superscript"/>
        </w:rPr>
        <w:t>2</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prostornina</w:t>
      </w:r>
      <w:r w:rsidR="0056261C" w:rsidRPr="00EA1BEB">
        <w:rPr>
          <w:sz w:val="20"/>
          <w:szCs w:val="20"/>
        </w:rPr>
        <w:t xml:space="preserve"> </w:t>
      </w:r>
      <w:r w:rsidRPr="00EA1BEB">
        <w:rPr>
          <w:sz w:val="20"/>
          <w:szCs w:val="20"/>
        </w:rPr>
        <w:t>gradbišča</w:t>
      </w:r>
      <w:r w:rsidR="0056261C" w:rsidRPr="00EA1BEB">
        <w:rPr>
          <w:sz w:val="20"/>
          <w:szCs w:val="20"/>
        </w:rPr>
        <w:t xml:space="preserve"> </w:t>
      </w:r>
      <w:r w:rsidRPr="00EA1BEB">
        <w:rPr>
          <w:sz w:val="20"/>
          <w:szCs w:val="20"/>
        </w:rPr>
        <w:t>presega</w:t>
      </w:r>
      <w:r w:rsidR="0056261C" w:rsidRPr="00EA1BEB">
        <w:rPr>
          <w:sz w:val="20"/>
          <w:szCs w:val="20"/>
        </w:rPr>
        <w:t xml:space="preserve"> </w:t>
      </w:r>
      <w:r w:rsidRPr="00EA1BEB">
        <w:rPr>
          <w:sz w:val="20"/>
          <w:szCs w:val="20"/>
        </w:rPr>
        <w:t>20</w:t>
      </w:r>
      <w:r w:rsidR="003E2FBA">
        <w:rPr>
          <w:sz w:val="20"/>
          <w:szCs w:val="20"/>
        </w:rPr>
        <w:t>.</w:t>
      </w:r>
      <w:r w:rsidRPr="00EA1BEB">
        <w:rPr>
          <w:sz w:val="20"/>
          <w:szCs w:val="20"/>
        </w:rPr>
        <w:t>000</w:t>
      </w:r>
      <w:r w:rsidR="0056261C" w:rsidRPr="00EA1BEB">
        <w:rPr>
          <w:sz w:val="20"/>
          <w:szCs w:val="20"/>
        </w:rPr>
        <w:t xml:space="preserve"> </w:t>
      </w:r>
      <w:r w:rsidRPr="00EA1BEB">
        <w:rPr>
          <w:sz w:val="20"/>
          <w:szCs w:val="20"/>
        </w:rPr>
        <w:t>m</w:t>
      </w:r>
      <w:r w:rsidRPr="003E2FBA">
        <w:rPr>
          <w:sz w:val="20"/>
          <w:szCs w:val="20"/>
          <w:vertAlign w:val="superscript"/>
        </w:rPr>
        <w:t>3</w:t>
      </w:r>
      <w:r w:rsidR="008B129F" w:rsidRPr="00EA1BEB">
        <w:rPr>
          <w:sz w:val="20"/>
          <w:szCs w:val="20"/>
        </w:rPr>
        <w:t>;</w:t>
      </w:r>
    </w:p>
    <w:p w14:paraId="2E8F2232" w14:textId="1B2C1263" w:rsidR="00997FD5" w:rsidRPr="00EA1BEB" w:rsidRDefault="00EB7A6D" w:rsidP="008C2F23">
      <w:pPr>
        <w:pStyle w:val="rkovnatokazaodstavkomA1"/>
        <w:spacing w:after="240"/>
        <w:rPr>
          <w:rFonts w:cs="Arial"/>
          <w:sz w:val="20"/>
          <w:szCs w:val="20"/>
        </w:rPr>
      </w:pPr>
      <w:r w:rsidRPr="00EA1BEB">
        <w:rPr>
          <w:rFonts w:cs="Arial"/>
          <w:sz w:val="20"/>
          <w:szCs w:val="20"/>
        </w:rPr>
        <w:t>z</w:t>
      </w:r>
      <w:r w:rsidR="008B129F" w:rsidRPr="00EA1BEB">
        <w:rPr>
          <w:rFonts w:cs="Arial"/>
          <w:sz w:val="20"/>
          <w:szCs w:val="20"/>
        </w:rPr>
        <w:t>emeljski</w:t>
      </w:r>
      <w:r w:rsidR="0056261C" w:rsidRPr="00EA1BEB">
        <w:rPr>
          <w:rFonts w:cs="Arial"/>
          <w:sz w:val="20"/>
          <w:szCs w:val="20"/>
        </w:rPr>
        <w:t xml:space="preserve"> </w:t>
      </w:r>
      <w:r w:rsidR="008B129F" w:rsidRPr="00EA1BEB">
        <w:rPr>
          <w:rFonts w:cs="Arial"/>
          <w:sz w:val="20"/>
          <w:szCs w:val="20"/>
        </w:rPr>
        <w:t>izkop</w:t>
      </w:r>
      <w:r w:rsidR="0056261C" w:rsidRPr="00EA1BEB">
        <w:rPr>
          <w:rFonts w:cs="Arial"/>
          <w:sz w:val="20"/>
          <w:szCs w:val="20"/>
        </w:rPr>
        <w:t xml:space="preserve"> </w:t>
      </w:r>
      <w:r w:rsidR="009B1D7E" w:rsidRPr="00EA1BEB">
        <w:rPr>
          <w:rFonts w:cs="Arial"/>
          <w:sz w:val="20"/>
          <w:szCs w:val="20"/>
        </w:rPr>
        <w:t>j</w:t>
      </w:r>
      <w:r w:rsidR="0060176C" w:rsidRPr="00EA1BEB">
        <w:rPr>
          <w:rFonts w:cs="Arial"/>
          <w:sz w:val="20"/>
          <w:szCs w:val="20"/>
        </w:rPr>
        <w:t>e</w:t>
      </w:r>
      <w:r w:rsidR="0056261C" w:rsidRPr="00EA1BEB">
        <w:rPr>
          <w:rFonts w:cs="Arial"/>
          <w:sz w:val="20"/>
          <w:szCs w:val="20"/>
        </w:rPr>
        <w:t xml:space="preserve"> </w:t>
      </w:r>
      <w:r w:rsidR="00C63DF1" w:rsidRPr="00EA1BEB">
        <w:rPr>
          <w:rFonts w:cs="Arial"/>
          <w:sz w:val="20"/>
          <w:szCs w:val="20"/>
        </w:rPr>
        <w:t>zemeljski</w:t>
      </w:r>
      <w:r w:rsidR="0056261C" w:rsidRPr="00EA1BEB">
        <w:rPr>
          <w:rFonts w:cs="Arial"/>
          <w:sz w:val="20"/>
          <w:szCs w:val="20"/>
        </w:rPr>
        <w:t xml:space="preserve"> </w:t>
      </w:r>
      <w:r w:rsidR="00C63DF1" w:rsidRPr="00EA1BEB">
        <w:rPr>
          <w:rFonts w:cs="Arial"/>
          <w:sz w:val="20"/>
          <w:szCs w:val="20"/>
        </w:rPr>
        <w:t>izkop</w:t>
      </w:r>
      <w:r w:rsidR="0056261C" w:rsidRPr="00EA1BEB">
        <w:rPr>
          <w:rFonts w:cs="Arial"/>
          <w:sz w:val="20"/>
          <w:szCs w:val="20"/>
        </w:rPr>
        <w:t xml:space="preserve"> </w:t>
      </w:r>
      <w:r w:rsidR="00C63DF1" w:rsidRPr="00EA1BEB">
        <w:rPr>
          <w:rFonts w:cs="Arial"/>
          <w:sz w:val="20"/>
          <w:szCs w:val="20"/>
        </w:rPr>
        <w:t>v</w:t>
      </w:r>
      <w:r w:rsidR="0056261C" w:rsidRPr="00EA1BEB">
        <w:rPr>
          <w:rFonts w:cs="Arial"/>
          <w:sz w:val="20"/>
          <w:szCs w:val="20"/>
        </w:rPr>
        <w:t xml:space="preserve"> </w:t>
      </w:r>
      <w:r w:rsidR="00C63DF1" w:rsidRPr="00EA1BEB">
        <w:rPr>
          <w:rFonts w:cs="Arial"/>
          <w:sz w:val="20"/>
          <w:szCs w:val="20"/>
        </w:rPr>
        <w:t>skladu</w:t>
      </w:r>
      <w:r w:rsidR="0056261C" w:rsidRPr="00EA1BEB">
        <w:rPr>
          <w:rFonts w:cs="Arial"/>
          <w:sz w:val="20"/>
          <w:szCs w:val="20"/>
        </w:rPr>
        <w:t xml:space="preserve"> </w:t>
      </w:r>
      <w:r w:rsidR="00C63DF1" w:rsidRPr="00EA1BEB">
        <w:rPr>
          <w:rFonts w:cs="Arial"/>
          <w:sz w:val="20"/>
          <w:szCs w:val="20"/>
        </w:rPr>
        <w:t>s</w:t>
      </w:r>
      <w:r w:rsidR="0056261C" w:rsidRPr="00EA1BEB">
        <w:rPr>
          <w:rFonts w:cs="Arial"/>
          <w:sz w:val="20"/>
          <w:szCs w:val="20"/>
        </w:rPr>
        <w:t xml:space="preserve"> </w:t>
      </w:r>
      <w:r w:rsidR="00C63DF1" w:rsidRPr="00EA1BEB">
        <w:rPr>
          <w:rFonts w:cs="Arial"/>
          <w:sz w:val="20"/>
          <w:szCs w:val="20"/>
        </w:rPr>
        <w:t>predpisom,</w:t>
      </w:r>
      <w:r w:rsidR="0056261C" w:rsidRPr="00EA1BEB">
        <w:rPr>
          <w:rFonts w:cs="Arial"/>
          <w:sz w:val="20"/>
          <w:szCs w:val="20"/>
        </w:rPr>
        <w:t xml:space="preserve"> </w:t>
      </w:r>
      <w:r w:rsidR="00C52A3B" w:rsidRPr="00EA1BEB">
        <w:rPr>
          <w:rFonts w:cs="Arial"/>
          <w:sz w:val="20"/>
          <w:szCs w:val="20"/>
        </w:rPr>
        <w:t>ki</w:t>
      </w:r>
      <w:r w:rsidR="0056261C" w:rsidRPr="00EA1BEB">
        <w:rPr>
          <w:rFonts w:cs="Arial"/>
          <w:sz w:val="20"/>
          <w:szCs w:val="20"/>
        </w:rPr>
        <w:t xml:space="preserve"> </w:t>
      </w:r>
      <w:r w:rsidR="00C52A3B" w:rsidRPr="00EA1BEB">
        <w:rPr>
          <w:rFonts w:cs="Arial"/>
          <w:sz w:val="20"/>
          <w:szCs w:val="20"/>
        </w:rPr>
        <w:t>ureja</w:t>
      </w:r>
      <w:r w:rsidR="0056261C" w:rsidRPr="00EA1BEB">
        <w:rPr>
          <w:rFonts w:cs="Arial"/>
          <w:sz w:val="20"/>
          <w:szCs w:val="20"/>
        </w:rPr>
        <w:t xml:space="preserve"> </w:t>
      </w:r>
      <w:r w:rsidR="00C52A3B" w:rsidRPr="00EA1BEB">
        <w:rPr>
          <w:rFonts w:cs="Arial"/>
          <w:sz w:val="20"/>
          <w:szCs w:val="20"/>
        </w:rPr>
        <w:t>obremenjevanje</w:t>
      </w:r>
      <w:r w:rsidR="0056261C" w:rsidRPr="00EA1BEB">
        <w:rPr>
          <w:rFonts w:cs="Arial"/>
          <w:sz w:val="20"/>
          <w:szCs w:val="20"/>
        </w:rPr>
        <w:t xml:space="preserve"> </w:t>
      </w:r>
      <w:r w:rsidR="00C52A3B" w:rsidRPr="00EA1BEB">
        <w:rPr>
          <w:rFonts w:cs="Arial"/>
          <w:sz w:val="20"/>
          <w:szCs w:val="20"/>
        </w:rPr>
        <w:t>tal</w:t>
      </w:r>
      <w:r w:rsidR="0056261C" w:rsidRPr="00EA1BEB">
        <w:rPr>
          <w:rFonts w:cs="Arial"/>
          <w:sz w:val="20"/>
          <w:szCs w:val="20"/>
        </w:rPr>
        <w:t xml:space="preserve"> </w:t>
      </w:r>
      <w:r w:rsidR="00C52A3B" w:rsidRPr="00EA1BEB">
        <w:rPr>
          <w:rFonts w:cs="Arial"/>
          <w:sz w:val="20"/>
          <w:szCs w:val="20"/>
        </w:rPr>
        <w:t>z</w:t>
      </w:r>
      <w:r w:rsidR="0056261C" w:rsidRPr="00EA1BEB">
        <w:rPr>
          <w:rFonts w:cs="Arial"/>
          <w:sz w:val="20"/>
          <w:szCs w:val="20"/>
        </w:rPr>
        <w:t xml:space="preserve"> </w:t>
      </w:r>
      <w:r w:rsidR="00C52A3B" w:rsidRPr="00EA1BEB">
        <w:rPr>
          <w:rFonts w:cs="Arial"/>
          <w:sz w:val="20"/>
          <w:szCs w:val="20"/>
        </w:rPr>
        <w:t>vnašanjem</w:t>
      </w:r>
      <w:r w:rsidR="0056261C" w:rsidRPr="00EA1BEB">
        <w:rPr>
          <w:rFonts w:cs="Arial"/>
          <w:sz w:val="20"/>
          <w:szCs w:val="20"/>
        </w:rPr>
        <w:t xml:space="preserve"> </w:t>
      </w:r>
      <w:r w:rsidR="00C52A3B" w:rsidRPr="00EA1BEB">
        <w:rPr>
          <w:rFonts w:cs="Arial"/>
          <w:sz w:val="20"/>
          <w:szCs w:val="20"/>
        </w:rPr>
        <w:t>odp</w:t>
      </w:r>
      <w:r w:rsidR="0099619E" w:rsidRPr="00EA1BEB">
        <w:rPr>
          <w:rFonts w:cs="Arial"/>
          <w:sz w:val="20"/>
          <w:szCs w:val="20"/>
        </w:rPr>
        <w:t>adkov</w:t>
      </w:r>
      <w:r w:rsidR="00DF0B48" w:rsidRPr="00EA1BEB">
        <w:rPr>
          <w:rFonts w:cs="Arial"/>
          <w:sz w:val="20"/>
          <w:szCs w:val="20"/>
        </w:rPr>
        <w:t>;</w:t>
      </w:r>
    </w:p>
    <w:p w14:paraId="2027A0A3" w14:textId="3BC5EEEB" w:rsidR="52FBABC1" w:rsidRPr="00EA1BEB" w:rsidRDefault="00997FD5" w:rsidP="008C2F23">
      <w:pPr>
        <w:pStyle w:val="rkovnatokazaodstavkomA1"/>
        <w:spacing w:after="240"/>
        <w:rPr>
          <w:rFonts w:cs="Arial"/>
          <w:sz w:val="20"/>
          <w:szCs w:val="20"/>
        </w:rPr>
      </w:pPr>
      <w:r w:rsidRPr="00EA1BEB">
        <w:rPr>
          <w:rFonts w:cs="Arial"/>
          <w:sz w:val="20"/>
          <w:szCs w:val="20"/>
        </w:rPr>
        <w:t>zemljina</w:t>
      </w:r>
      <w:r w:rsidR="0056261C" w:rsidRPr="00EA1BEB">
        <w:rPr>
          <w:rFonts w:cs="Arial"/>
          <w:sz w:val="20"/>
          <w:szCs w:val="20"/>
        </w:rPr>
        <w:t xml:space="preserve"> </w:t>
      </w:r>
      <w:r w:rsidRPr="00EA1BEB">
        <w:rPr>
          <w:rFonts w:cs="Arial"/>
          <w:sz w:val="20"/>
          <w:szCs w:val="20"/>
        </w:rPr>
        <w:t>je</w:t>
      </w:r>
      <w:r w:rsidR="0056261C" w:rsidRPr="00EA1BEB">
        <w:rPr>
          <w:rFonts w:cs="Arial"/>
          <w:sz w:val="20"/>
          <w:szCs w:val="20"/>
        </w:rPr>
        <w:t xml:space="preserve"> </w:t>
      </w:r>
      <w:r w:rsidRPr="00EA1BEB">
        <w:rPr>
          <w:rFonts w:cs="Arial"/>
          <w:sz w:val="20"/>
          <w:szCs w:val="20"/>
        </w:rPr>
        <w:t>zemljina</w:t>
      </w:r>
      <w:r w:rsidR="0056261C" w:rsidRPr="00EA1BEB">
        <w:rPr>
          <w:rFonts w:cs="Arial"/>
          <w:sz w:val="20"/>
          <w:szCs w:val="20"/>
        </w:rPr>
        <w:t xml:space="preserve"> </w:t>
      </w:r>
      <w:r w:rsidRPr="00EA1BEB">
        <w:rPr>
          <w:rFonts w:cs="Arial"/>
          <w:sz w:val="20"/>
          <w:szCs w:val="20"/>
        </w:rPr>
        <w:t>v</w:t>
      </w:r>
      <w:r w:rsidR="0056261C" w:rsidRPr="00EA1BEB">
        <w:rPr>
          <w:rFonts w:cs="Arial"/>
          <w:sz w:val="20"/>
          <w:szCs w:val="20"/>
        </w:rPr>
        <w:t xml:space="preserve"> </w:t>
      </w:r>
      <w:r w:rsidRPr="00EA1BEB">
        <w:rPr>
          <w:rFonts w:cs="Arial"/>
          <w:sz w:val="20"/>
          <w:szCs w:val="20"/>
        </w:rPr>
        <w:t>skladu</w:t>
      </w:r>
      <w:r w:rsidR="0056261C" w:rsidRPr="00EA1BEB">
        <w:rPr>
          <w:rFonts w:cs="Arial"/>
          <w:sz w:val="20"/>
          <w:szCs w:val="20"/>
        </w:rPr>
        <w:t xml:space="preserve"> </w:t>
      </w:r>
      <w:r w:rsidRPr="00EA1BEB">
        <w:rPr>
          <w:rFonts w:cs="Arial"/>
          <w:sz w:val="20"/>
          <w:szCs w:val="20"/>
        </w:rPr>
        <w:t>s</w:t>
      </w:r>
      <w:r w:rsidR="0056261C" w:rsidRPr="00EA1BEB">
        <w:rPr>
          <w:rFonts w:cs="Arial"/>
          <w:sz w:val="20"/>
          <w:szCs w:val="20"/>
        </w:rPr>
        <w:t xml:space="preserve"> </w:t>
      </w:r>
      <w:r w:rsidRPr="00EA1BEB">
        <w:rPr>
          <w:rFonts w:cs="Arial"/>
          <w:sz w:val="20"/>
          <w:szCs w:val="20"/>
        </w:rPr>
        <w:t>predpisom,</w:t>
      </w:r>
      <w:r w:rsidR="0056261C" w:rsidRPr="00EA1BEB">
        <w:rPr>
          <w:rFonts w:cs="Arial"/>
          <w:sz w:val="20"/>
          <w:szCs w:val="20"/>
        </w:rPr>
        <w:t xml:space="preserve"> </w:t>
      </w:r>
      <w:r w:rsidRPr="00EA1BEB">
        <w:rPr>
          <w:rFonts w:cs="Arial"/>
          <w:sz w:val="20"/>
          <w:szCs w:val="20"/>
        </w:rPr>
        <w:t>ki</w:t>
      </w:r>
      <w:r w:rsidR="0056261C" w:rsidRPr="00EA1BEB">
        <w:rPr>
          <w:rFonts w:cs="Arial"/>
          <w:sz w:val="20"/>
          <w:szCs w:val="20"/>
        </w:rPr>
        <w:t xml:space="preserve"> </w:t>
      </w:r>
      <w:r w:rsidRPr="00EA1BEB">
        <w:rPr>
          <w:rFonts w:cs="Arial"/>
          <w:sz w:val="20"/>
          <w:szCs w:val="20"/>
        </w:rPr>
        <w:t>ureja</w:t>
      </w:r>
      <w:r w:rsidR="0056261C" w:rsidRPr="00EA1BEB">
        <w:rPr>
          <w:rFonts w:cs="Arial"/>
          <w:sz w:val="20"/>
          <w:szCs w:val="20"/>
        </w:rPr>
        <w:t xml:space="preserve"> </w:t>
      </w:r>
      <w:r w:rsidRPr="00EA1BEB">
        <w:rPr>
          <w:rFonts w:cs="Arial"/>
          <w:sz w:val="20"/>
          <w:szCs w:val="20"/>
        </w:rPr>
        <w:t>obremenjevanje</w:t>
      </w:r>
      <w:r w:rsidR="0056261C" w:rsidRPr="00EA1BEB">
        <w:rPr>
          <w:rFonts w:cs="Arial"/>
          <w:sz w:val="20"/>
          <w:szCs w:val="20"/>
        </w:rPr>
        <w:t xml:space="preserve"> </w:t>
      </w:r>
      <w:r w:rsidRPr="00EA1BEB">
        <w:rPr>
          <w:rFonts w:cs="Arial"/>
          <w:sz w:val="20"/>
          <w:szCs w:val="20"/>
        </w:rPr>
        <w:t>tal</w:t>
      </w:r>
      <w:r w:rsidR="0056261C" w:rsidRPr="00EA1BEB">
        <w:rPr>
          <w:rFonts w:cs="Arial"/>
          <w:sz w:val="20"/>
          <w:szCs w:val="20"/>
        </w:rPr>
        <w:t xml:space="preserve"> </w:t>
      </w:r>
      <w:r w:rsidRPr="00EA1BEB">
        <w:rPr>
          <w:rFonts w:cs="Arial"/>
          <w:sz w:val="20"/>
          <w:szCs w:val="20"/>
        </w:rPr>
        <w:t>z</w:t>
      </w:r>
      <w:r w:rsidR="0056261C" w:rsidRPr="00EA1BEB">
        <w:rPr>
          <w:rFonts w:cs="Arial"/>
          <w:sz w:val="20"/>
          <w:szCs w:val="20"/>
        </w:rPr>
        <w:t xml:space="preserve"> </w:t>
      </w:r>
      <w:r w:rsidRPr="00EA1BEB">
        <w:rPr>
          <w:rFonts w:cs="Arial"/>
          <w:sz w:val="20"/>
          <w:szCs w:val="20"/>
        </w:rPr>
        <w:t>vnašanjem</w:t>
      </w:r>
      <w:r w:rsidR="0056261C" w:rsidRPr="00EA1BEB">
        <w:rPr>
          <w:rFonts w:cs="Arial"/>
          <w:sz w:val="20"/>
          <w:szCs w:val="20"/>
        </w:rPr>
        <w:t xml:space="preserve"> </w:t>
      </w:r>
      <w:r w:rsidRPr="00EA1BEB">
        <w:rPr>
          <w:rFonts w:cs="Arial"/>
          <w:sz w:val="20"/>
          <w:szCs w:val="20"/>
        </w:rPr>
        <w:t>odpadko</w:t>
      </w:r>
      <w:r w:rsidR="006660EF" w:rsidRPr="00EA1BEB">
        <w:rPr>
          <w:rFonts w:cs="Arial"/>
          <w:sz w:val="20"/>
          <w:szCs w:val="20"/>
        </w:rPr>
        <w:t>v</w:t>
      </w:r>
      <w:r w:rsidR="003A338A" w:rsidRPr="00EA1BEB">
        <w:rPr>
          <w:rFonts w:cs="Arial"/>
          <w:sz w:val="20"/>
          <w:szCs w:val="20"/>
        </w:rPr>
        <w:t>.</w:t>
      </w:r>
    </w:p>
    <w:p w14:paraId="1DF7038C" w14:textId="412EC0E8" w:rsidR="00CB0046" w:rsidRPr="00EA1BEB" w:rsidRDefault="00CB0046" w:rsidP="008C2F23">
      <w:pPr>
        <w:pStyle w:val="Style8"/>
        <w:widowControl/>
        <w:numPr>
          <w:ilvl w:val="0"/>
          <w:numId w:val="36"/>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Drugi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izrazi,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tej</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uredbi,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imajo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enak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pomen,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določajo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predpisi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področja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graditve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predpisi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področja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varstva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okolja.</w:t>
      </w:r>
    </w:p>
    <w:p w14:paraId="14F2FB05" w14:textId="77777777" w:rsidR="009271CA" w:rsidRPr="00EA1BEB" w:rsidRDefault="009271CA" w:rsidP="008C2F23">
      <w:pPr>
        <w:pStyle w:val="Style8"/>
        <w:widowControl/>
        <w:tabs>
          <w:tab w:val="left" w:pos="230"/>
        </w:tabs>
        <w:spacing w:after="240" w:line="240" w:lineRule="auto"/>
        <w:jc w:val="both"/>
        <w:rPr>
          <w:rStyle w:val="FontStyle39"/>
          <w:rFonts w:ascii="Arial" w:hAnsi="Arial" w:cs="Arial"/>
          <w:sz w:val="20"/>
          <w:szCs w:val="20"/>
        </w:rPr>
      </w:pPr>
    </w:p>
    <w:p w14:paraId="539F5280" w14:textId="77777777" w:rsidR="00DF2326" w:rsidRPr="00EA1BEB" w:rsidRDefault="00DF2326" w:rsidP="008C2F23">
      <w:pPr>
        <w:pStyle w:val="len"/>
        <w:numPr>
          <w:ilvl w:val="0"/>
          <w:numId w:val="13"/>
        </w:numPr>
        <w:spacing w:before="0" w:after="240"/>
        <w:ind w:left="0" w:firstLine="0"/>
        <w:rPr>
          <w:rFonts w:cs="Arial"/>
          <w:sz w:val="20"/>
          <w:szCs w:val="20"/>
        </w:rPr>
      </w:pPr>
    </w:p>
    <w:p w14:paraId="222CCF58" w14:textId="1C0EFB9D" w:rsidR="000D17C9" w:rsidRPr="00EA1BEB" w:rsidRDefault="000D17C9" w:rsidP="008C2F23">
      <w:pPr>
        <w:spacing w:after="240"/>
        <w:jc w:val="center"/>
        <w:rPr>
          <w:rFonts w:cs="Arial"/>
          <w:b/>
          <w:sz w:val="20"/>
          <w:szCs w:val="20"/>
        </w:rPr>
      </w:pPr>
      <w:r w:rsidRPr="00EA1BEB">
        <w:rPr>
          <w:rFonts w:cs="Arial"/>
          <w:b/>
          <w:sz w:val="20"/>
          <w:szCs w:val="20"/>
        </w:rPr>
        <w:t>(gradbiščna</w:t>
      </w:r>
      <w:r w:rsidR="0056261C" w:rsidRPr="00EA1BEB">
        <w:rPr>
          <w:rFonts w:cs="Arial"/>
          <w:b/>
          <w:sz w:val="20"/>
          <w:szCs w:val="20"/>
        </w:rPr>
        <w:t xml:space="preserve"> </w:t>
      </w:r>
      <w:r w:rsidRPr="00EA1BEB">
        <w:rPr>
          <w:rFonts w:cs="Arial"/>
          <w:b/>
          <w:sz w:val="20"/>
          <w:szCs w:val="20"/>
        </w:rPr>
        <w:t>tabla)</w:t>
      </w:r>
    </w:p>
    <w:p w14:paraId="2C1B2A74" w14:textId="3DC20562" w:rsidR="000D0A57" w:rsidRPr="00EA1BEB" w:rsidRDefault="000D0A57" w:rsidP="008C2F23">
      <w:pPr>
        <w:pStyle w:val="Style8"/>
        <w:widowControl/>
        <w:numPr>
          <w:ilvl w:val="0"/>
          <w:numId w:val="3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Gradbiščna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tabla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izdelana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gradbišča</w:t>
      </w:r>
      <w:r w:rsidR="00FB2D3A">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katerih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gradijo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objekti</w:t>
      </w:r>
      <w:r w:rsidR="00FB2D3A">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katere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bilo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pridobljeno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dovolje</w:t>
      </w:r>
      <w:r w:rsidR="00BC2FA9" w:rsidRPr="00EA1BEB">
        <w:rPr>
          <w:rStyle w:val="FontStyle39"/>
          <w:rFonts w:ascii="Arial" w:hAnsi="Arial" w:cs="Arial"/>
          <w:sz w:val="20"/>
          <w:szCs w:val="20"/>
        </w:rPr>
        <w:t>nje,</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razen</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nezahtevne</w:t>
      </w:r>
      <w:r w:rsidR="0056261C" w:rsidRPr="00EA1BEB">
        <w:rPr>
          <w:rStyle w:val="FontStyle39"/>
          <w:rFonts w:ascii="Arial" w:hAnsi="Arial" w:cs="Arial"/>
          <w:sz w:val="20"/>
          <w:szCs w:val="20"/>
        </w:rPr>
        <w:t xml:space="preserve"> </w:t>
      </w:r>
      <w:r w:rsidR="00BC2FA9" w:rsidRPr="00CC63F1">
        <w:rPr>
          <w:rStyle w:val="FontStyle39"/>
          <w:rFonts w:ascii="Arial" w:hAnsi="Arial" w:cs="Arial"/>
          <w:sz w:val="20"/>
          <w:szCs w:val="20"/>
        </w:rPr>
        <w:t>objekt</w:t>
      </w:r>
      <w:r w:rsidR="00A54977">
        <w:rPr>
          <w:rStyle w:val="FontStyle39"/>
          <w:rFonts w:ascii="Arial" w:hAnsi="Arial" w:cs="Arial"/>
          <w:sz w:val="20"/>
          <w:szCs w:val="20"/>
        </w:rPr>
        <w:t>e</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spremembe</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namembnosti</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objekta</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A0085C" w:rsidRPr="00EA1BEB">
        <w:rPr>
          <w:rStyle w:val="FontStyle39"/>
          <w:rFonts w:ascii="Arial" w:hAnsi="Arial" w:cs="Arial"/>
          <w:sz w:val="20"/>
          <w:szCs w:val="20"/>
        </w:rPr>
        <w:t>njegovega</w:t>
      </w:r>
      <w:r w:rsidR="0056261C" w:rsidRPr="00EA1BEB">
        <w:rPr>
          <w:rStyle w:val="FontStyle39"/>
          <w:rFonts w:ascii="Arial" w:hAnsi="Arial" w:cs="Arial"/>
          <w:sz w:val="20"/>
          <w:szCs w:val="20"/>
        </w:rPr>
        <w:t xml:space="preserve"> </w:t>
      </w:r>
      <w:r w:rsidR="00BC2FA9" w:rsidRPr="00EA1BEB">
        <w:rPr>
          <w:rStyle w:val="FontStyle39"/>
          <w:rFonts w:ascii="Arial" w:hAnsi="Arial" w:cs="Arial"/>
          <w:sz w:val="20"/>
          <w:szCs w:val="20"/>
        </w:rPr>
        <w:t>dela.</w:t>
      </w:r>
    </w:p>
    <w:p w14:paraId="297A1F5E" w14:textId="658BF234" w:rsidR="000D17C9" w:rsidRPr="00EA1BEB" w:rsidRDefault="000D17C9" w:rsidP="008C2F23">
      <w:pPr>
        <w:pStyle w:val="Style8"/>
        <w:widowControl/>
        <w:numPr>
          <w:ilvl w:val="0"/>
          <w:numId w:val="3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lastRenderedPageBreak/>
        <w:t>Gradbiščna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tabla</w:t>
      </w:r>
      <w:r w:rsidR="0056261C" w:rsidRPr="00EA1BEB">
        <w:rPr>
          <w:rStyle w:val="FontStyle39"/>
          <w:rFonts w:ascii="Arial" w:hAnsi="Arial" w:cs="Arial"/>
          <w:sz w:val="20"/>
          <w:szCs w:val="20"/>
        </w:rPr>
        <w:t xml:space="preserve"> </w:t>
      </w:r>
      <w:r w:rsidR="00A95BFA" w:rsidRPr="00A95BFA">
        <w:rPr>
          <w:rStyle w:val="FontStyle39"/>
          <w:rFonts w:ascii="Arial" w:hAnsi="Arial" w:cs="Arial"/>
          <w:sz w:val="20"/>
          <w:szCs w:val="20"/>
        </w:rPr>
        <w:t>je lahko izdelana v celoti v fizični obliki, lahko pa deloma v fizični obliki s podatki</w:t>
      </w:r>
      <w:r w:rsidR="000D54F5">
        <w:rPr>
          <w:rStyle w:val="FontStyle39"/>
          <w:rFonts w:ascii="Arial" w:hAnsi="Arial" w:cs="Arial"/>
          <w:sz w:val="20"/>
          <w:szCs w:val="20"/>
        </w:rPr>
        <w:t>,</w:t>
      </w:r>
      <w:r w:rsidR="00A95BFA" w:rsidRPr="00A95BFA">
        <w:rPr>
          <w:rStyle w:val="FontStyle39"/>
          <w:rFonts w:ascii="Arial" w:hAnsi="Arial" w:cs="Arial"/>
          <w:sz w:val="20"/>
          <w:szCs w:val="20"/>
        </w:rPr>
        <w:t xml:space="preserve"> dostopnimi preko QR kode. V tem primeru so na gradbiščni tabli v fizični obliki najmanj podatk</w:t>
      </w:r>
      <w:r w:rsidR="002A003A">
        <w:rPr>
          <w:rStyle w:val="FontStyle39"/>
          <w:rFonts w:ascii="Arial" w:hAnsi="Arial" w:cs="Arial"/>
          <w:sz w:val="20"/>
          <w:szCs w:val="20"/>
        </w:rPr>
        <w:t>i</w:t>
      </w:r>
      <w:r w:rsidR="00A95BFA" w:rsidRPr="00A95BFA">
        <w:rPr>
          <w:rStyle w:val="FontStyle39"/>
          <w:rFonts w:ascii="Arial" w:hAnsi="Arial" w:cs="Arial"/>
          <w:sz w:val="20"/>
          <w:szCs w:val="20"/>
        </w:rPr>
        <w:t xml:space="preserve"> o investitorju in nazivu gradnje ter QR kod</w:t>
      </w:r>
      <w:r w:rsidR="002A003A">
        <w:rPr>
          <w:rStyle w:val="FontStyle39"/>
          <w:rFonts w:ascii="Arial" w:hAnsi="Arial" w:cs="Arial"/>
          <w:sz w:val="20"/>
          <w:szCs w:val="20"/>
        </w:rPr>
        <w:t>a</w:t>
      </w:r>
      <w:r w:rsidR="00A95BFA" w:rsidRPr="00A95BFA">
        <w:rPr>
          <w:rStyle w:val="FontStyle39"/>
          <w:rFonts w:ascii="Arial" w:hAnsi="Arial" w:cs="Arial"/>
          <w:sz w:val="20"/>
          <w:szCs w:val="20"/>
        </w:rPr>
        <w:t xml:space="preserve">, ki je povezana z e-Graditvijo. Gradbiščna tabla v fizični obliki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postavljena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vidnem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mestu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vhodu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linijskih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objektov</w:t>
      </w:r>
      <w:r w:rsidR="00B06CF1">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ceste,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transportne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infrastrukture,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cevovodi,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komunikacijska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omrežja,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energetski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podobno,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tabla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postavi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začetku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koncu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trase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mestu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pisarni.</w:t>
      </w:r>
    </w:p>
    <w:p w14:paraId="7A7E46FD" w14:textId="77777777" w:rsidR="00680F53" w:rsidRDefault="000D17C9" w:rsidP="008C2F23">
      <w:pPr>
        <w:pStyle w:val="Style8"/>
        <w:widowControl/>
        <w:numPr>
          <w:ilvl w:val="0"/>
          <w:numId w:val="3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Gradbiščna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tabla</w:t>
      </w:r>
      <w:r w:rsidR="0056261C" w:rsidRPr="00EA1BEB">
        <w:rPr>
          <w:rStyle w:val="FontStyle39"/>
          <w:rFonts w:ascii="Arial" w:hAnsi="Arial" w:cs="Arial"/>
          <w:sz w:val="20"/>
          <w:szCs w:val="20"/>
        </w:rPr>
        <w:t xml:space="preserve"> </w:t>
      </w:r>
      <w:r w:rsidR="005244D8" w:rsidRPr="005244D8">
        <w:rPr>
          <w:rStyle w:val="FontStyle39"/>
          <w:rFonts w:ascii="Arial" w:hAnsi="Arial" w:cs="Arial"/>
          <w:sz w:val="20"/>
          <w:szCs w:val="20"/>
        </w:rPr>
        <w:t>v fizični obliki, ki se jo postavi na gradbišču</w:t>
      </w:r>
      <w:r w:rsidR="00AB4C93">
        <w:rPr>
          <w:rStyle w:val="FontStyle39"/>
          <w:rFonts w:ascii="Arial" w:hAnsi="Arial" w:cs="Arial"/>
          <w:sz w:val="20"/>
          <w:szCs w:val="20"/>
        </w:rPr>
        <w:t>,</w:t>
      </w:r>
      <w:r w:rsidR="005244D8" w:rsidRPr="005244D8">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izdelana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obstojnega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materiala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barv</w:t>
      </w:r>
      <w:r w:rsidR="00E950B8"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podatki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njej</w:t>
      </w:r>
      <w:r w:rsidR="0056261C" w:rsidRPr="00EA1BEB">
        <w:rPr>
          <w:rStyle w:val="FontStyle39"/>
          <w:rFonts w:ascii="Arial" w:hAnsi="Arial" w:cs="Arial"/>
          <w:sz w:val="20"/>
          <w:szCs w:val="20"/>
        </w:rPr>
        <w:t xml:space="preserve"> </w:t>
      </w:r>
      <w:r w:rsidR="00E950B8" w:rsidRPr="00EA1BEB">
        <w:rPr>
          <w:rStyle w:val="FontStyle39"/>
          <w:rFonts w:ascii="Arial" w:hAnsi="Arial" w:cs="Arial"/>
          <w:sz w:val="20"/>
          <w:szCs w:val="20"/>
        </w:rPr>
        <w:t>morajo</w:t>
      </w:r>
      <w:r w:rsidR="0056261C" w:rsidRPr="00EA1BEB">
        <w:rPr>
          <w:rStyle w:val="FontStyle39"/>
          <w:rFonts w:ascii="Arial" w:hAnsi="Arial" w:cs="Arial"/>
          <w:sz w:val="20"/>
          <w:szCs w:val="20"/>
        </w:rPr>
        <w:t xml:space="preserve"> </w:t>
      </w:r>
      <w:r w:rsidR="00E950B8"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čitljivi.</w:t>
      </w:r>
    </w:p>
    <w:p w14:paraId="4AD9AC82" w14:textId="53FBB5E7" w:rsidR="000D17C9" w:rsidRPr="00EA1BEB" w:rsidRDefault="000D17C9" w:rsidP="008C2F23">
      <w:pPr>
        <w:pStyle w:val="Style8"/>
        <w:widowControl/>
        <w:numPr>
          <w:ilvl w:val="0"/>
          <w:numId w:val="3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tabli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Pr="77516709">
        <w:rPr>
          <w:rStyle w:val="FontStyle39"/>
          <w:rFonts w:ascii="Arial" w:hAnsi="Arial" w:cs="Arial"/>
          <w:sz w:val="20"/>
          <w:szCs w:val="20"/>
        </w:rPr>
        <w:t>navedeni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naslednji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podatki:</w:t>
      </w:r>
    </w:p>
    <w:p w14:paraId="1BBBDD6E" w14:textId="363361BC" w:rsidR="000D17C9" w:rsidRPr="00EA1BEB" w:rsidRDefault="00BD45EB" w:rsidP="008C2F23">
      <w:pPr>
        <w:pStyle w:val="Alineazaodstavkom"/>
        <w:numPr>
          <w:ilvl w:val="0"/>
          <w:numId w:val="38"/>
        </w:numPr>
        <w:spacing w:after="240"/>
        <w:rPr>
          <w:sz w:val="20"/>
          <w:szCs w:val="20"/>
        </w:rPr>
      </w:pPr>
      <w:r>
        <w:rPr>
          <w:sz w:val="20"/>
          <w:szCs w:val="20"/>
        </w:rPr>
        <w:t>i</w:t>
      </w:r>
      <w:r w:rsidRPr="00BD45EB">
        <w:rPr>
          <w:sz w:val="20"/>
          <w:szCs w:val="20"/>
        </w:rPr>
        <w:t>nvestitor (ime in priimek ali naziv družbe),</w:t>
      </w:r>
    </w:p>
    <w:p w14:paraId="112A9583" w14:textId="465AF0EF" w:rsidR="000D17C9" w:rsidRPr="00EA1BEB" w:rsidRDefault="000D17C9" w:rsidP="008C2F23">
      <w:pPr>
        <w:pStyle w:val="Alineazaodstavkom"/>
        <w:numPr>
          <w:ilvl w:val="0"/>
          <w:numId w:val="38"/>
        </w:numPr>
        <w:spacing w:after="240"/>
        <w:rPr>
          <w:sz w:val="20"/>
          <w:szCs w:val="20"/>
        </w:rPr>
      </w:pPr>
      <w:r w:rsidRPr="00EA1BEB">
        <w:rPr>
          <w:sz w:val="20"/>
          <w:szCs w:val="20"/>
        </w:rPr>
        <w:t>naziv</w:t>
      </w:r>
      <w:r w:rsidR="0056261C" w:rsidRPr="00EA1BEB">
        <w:rPr>
          <w:sz w:val="20"/>
          <w:szCs w:val="20"/>
        </w:rPr>
        <w:t xml:space="preserve"> </w:t>
      </w:r>
      <w:r w:rsidRPr="00EA1BEB">
        <w:rPr>
          <w:sz w:val="20"/>
          <w:szCs w:val="20"/>
        </w:rPr>
        <w:t>gradnje,</w:t>
      </w:r>
    </w:p>
    <w:p w14:paraId="29B6802F" w14:textId="01F633E3" w:rsidR="00BC46A9" w:rsidRPr="00EA1BEB" w:rsidRDefault="000D17C9" w:rsidP="008C2F23">
      <w:pPr>
        <w:pStyle w:val="Alineazaodstavkom"/>
        <w:numPr>
          <w:ilvl w:val="0"/>
          <w:numId w:val="38"/>
        </w:numPr>
        <w:spacing w:after="240"/>
        <w:rPr>
          <w:sz w:val="20"/>
          <w:szCs w:val="20"/>
        </w:rPr>
      </w:pPr>
      <w:r w:rsidRPr="00EA1BEB">
        <w:rPr>
          <w:sz w:val="20"/>
          <w:szCs w:val="20"/>
        </w:rPr>
        <w:t>številka</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datum</w:t>
      </w:r>
      <w:r w:rsidR="0056261C" w:rsidRPr="00EA1BEB">
        <w:rPr>
          <w:sz w:val="20"/>
          <w:szCs w:val="20"/>
        </w:rPr>
        <w:t xml:space="preserve"> </w:t>
      </w:r>
      <w:r w:rsidRPr="00EA1BEB">
        <w:rPr>
          <w:sz w:val="20"/>
          <w:szCs w:val="20"/>
        </w:rPr>
        <w:t>gradbenega</w:t>
      </w:r>
      <w:r w:rsidR="0056261C" w:rsidRPr="00EA1BEB">
        <w:rPr>
          <w:sz w:val="20"/>
          <w:szCs w:val="20"/>
        </w:rPr>
        <w:t xml:space="preserve"> </w:t>
      </w:r>
      <w:r w:rsidRPr="00EA1BEB">
        <w:rPr>
          <w:sz w:val="20"/>
          <w:szCs w:val="20"/>
        </w:rPr>
        <w:t>dovoljenja</w:t>
      </w:r>
      <w:r w:rsidR="002471FB" w:rsidRPr="00EA1BEB">
        <w:rPr>
          <w:sz w:val="20"/>
          <w:szCs w:val="20"/>
        </w:rPr>
        <w:t>,</w:t>
      </w:r>
      <w:r w:rsidR="0056261C" w:rsidRPr="00EA1BEB">
        <w:rPr>
          <w:sz w:val="20"/>
          <w:szCs w:val="20"/>
        </w:rPr>
        <w:t xml:space="preserve"> </w:t>
      </w:r>
      <w:r w:rsidRPr="00EA1BEB">
        <w:rPr>
          <w:sz w:val="20"/>
          <w:szCs w:val="20"/>
        </w:rPr>
        <w:t>datum</w:t>
      </w:r>
      <w:r w:rsidR="0056261C" w:rsidRPr="00EA1BEB">
        <w:rPr>
          <w:sz w:val="20"/>
          <w:szCs w:val="20"/>
        </w:rPr>
        <w:t xml:space="preserve"> </w:t>
      </w:r>
      <w:r w:rsidRPr="00EA1BEB">
        <w:rPr>
          <w:sz w:val="20"/>
          <w:szCs w:val="20"/>
        </w:rPr>
        <w:t>pravnomočnosti</w:t>
      </w:r>
      <w:r w:rsidR="00BC46A9" w:rsidRPr="00EA1BEB">
        <w:rPr>
          <w:sz w:val="20"/>
          <w:szCs w:val="20"/>
        </w:rPr>
        <w:t>/dokončnosti</w:t>
      </w:r>
      <w:r w:rsidR="0056261C" w:rsidRPr="00EA1BEB">
        <w:rPr>
          <w:sz w:val="20"/>
          <w:szCs w:val="20"/>
        </w:rPr>
        <w:t xml:space="preserve"> </w:t>
      </w:r>
      <w:r w:rsidR="0092504B" w:rsidRPr="00EA1BEB">
        <w:rPr>
          <w:sz w:val="20"/>
          <w:szCs w:val="20"/>
        </w:rPr>
        <w:t>in</w:t>
      </w:r>
      <w:r w:rsidR="0056261C" w:rsidRPr="00EA1BEB">
        <w:rPr>
          <w:sz w:val="20"/>
          <w:szCs w:val="20"/>
        </w:rPr>
        <w:t xml:space="preserve"> </w:t>
      </w:r>
      <w:r w:rsidR="0092504B" w:rsidRPr="00EA1BEB">
        <w:rPr>
          <w:sz w:val="20"/>
          <w:szCs w:val="20"/>
        </w:rPr>
        <w:t>organ,</w:t>
      </w:r>
      <w:r w:rsidR="0056261C" w:rsidRPr="00EA1BEB">
        <w:rPr>
          <w:sz w:val="20"/>
          <w:szCs w:val="20"/>
        </w:rPr>
        <w:t xml:space="preserve"> </w:t>
      </w:r>
      <w:r w:rsidR="0092504B" w:rsidRPr="00EA1BEB">
        <w:rPr>
          <w:sz w:val="20"/>
          <w:szCs w:val="20"/>
        </w:rPr>
        <w:t>ki</w:t>
      </w:r>
      <w:r w:rsidR="0056261C" w:rsidRPr="00EA1BEB">
        <w:rPr>
          <w:sz w:val="20"/>
          <w:szCs w:val="20"/>
        </w:rPr>
        <w:t xml:space="preserve"> </w:t>
      </w:r>
      <w:r w:rsidR="0092504B" w:rsidRPr="00EA1BEB">
        <w:rPr>
          <w:sz w:val="20"/>
          <w:szCs w:val="20"/>
        </w:rPr>
        <w:t>je</w:t>
      </w:r>
      <w:r w:rsidR="0056261C" w:rsidRPr="00EA1BEB">
        <w:rPr>
          <w:sz w:val="20"/>
          <w:szCs w:val="20"/>
        </w:rPr>
        <w:t xml:space="preserve"> </w:t>
      </w:r>
      <w:r w:rsidR="0092504B" w:rsidRPr="00EA1BEB">
        <w:rPr>
          <w:sz w:val="20"/>
          <w:szCs w:val="20"/>
        </w:rPr>
        <w:t>takšno</w:t>
      </w:r>
      <w:r w:rsidR="0056261C" w:rsidRPr="00EA1BEB">
        <w:rPr>
          <w:sz w:val="20"/>
          <w:szCs w:val="20"/>
        </w:rPr>
        <w:t xml:space="preserve"> </w:t>
      </w:r>
      <w:r w:rsidR="0092504B" w:rsidRPr="00EA1BEB">
        <w:rPr>
          <w:sz w:val="20"/>
          <w:szCs w:val="20"/>
        </w:rPr>
        <w:t>dovoljenje</w:t>
      </w:r>
      <w:r w:rsidR="0056261C" w:rsidRPr="00EA1BEB">
        <w:rPr>
          <w:sz w:val="20"/>
          <w:szCs w:val="20"/>
        </w:rPr>
        <w:t xml:space="preserve"> </w:t>
      </w:r>
      <w:r w:rsidR="0092504B" w:rsidRPr="00EA1BEB">
        <w:rPr>
          <w:sz w:val="20"/>
          <w:szCs w:val="20"/>
        </w:rPr>
        <w:t>izdal</w:t>
      </w:r>
      <w:r w:rsidR="002E66F7" w:rsidRPr="00EA1BEB">
        <w:rPr>
          <w:sz w:val="20"/>
          <w:szCs w:val="20"/>
        </w:rPr>
        <w:t>,</w:t>
      </w:r>
    </w:p>
    <w:p w14:paraId="59604A63" w14:textId="32BA302B" w:rsidR="00E12791" w:rsidRPr="00EA1BEB" w:rsidRDefault="00E12791" w:rsidP="008C2F23">
      <w:pPr>
        <w:pStyle w:val="Alineazaodstavkom"/>
        <w:numPr>
          <w:ilvl w:val="0"/>
          <w:numId w:val="38"/>
        </w:numPr>
        <w:spacing w:after="240"/>
        <w:rPr>
          <w:sz w:val="20"/>
          <w:szCs w:val="20"/>
        </w:rPr>
      </w:pPr>
      <w:r w:rsidRPr="00EA1BEB">
        <w:rPr>
          <w:sz w:val="20"/>
          <w:szCs w:val="20"/>
        </w:rPr>
        <w:t>datum</w:t>
      </w:r>
      <w:r w:rsidR="0056261C" w:rsidRPr="00EA1BEB">
        <w:rPr>
          <w:sz w:val="20"/>
          <w:szCs w:val="20"/>
        </w:rPr>
        <w:t xml:space="preserve"> </w:t>
      </w:r>
      <w:r w:rsidRPr="00EA1BEB">
        <w:rPr>
          <w:sz w:val="20"/>
          <w:szCs w:val="20"/>
        </w:rPr>
        <w:t>prijave</w:t>
      </w:r>
      <w:r w:rsidR="0056261C" w:rsidRPr="00EA1BEB">
        <w:rPr>
          <w:sz w:val="20"/>
          <w:szCs w:val="20"/>
        </w:rPr>
        <w:t xml:space="preserve"> </w:t>
      </w:r>
      <w:r w:rsidRPr="00EA1BEB">
        <w:rPr>
          <w:sz w:val="20"/>
          <w:szCs w:val="20"/>
        </w:rPr>
        <w:t>začetka</w:t>
      </w:r>
      <w:r w:rsidR="0056261C" w:rsidRPr="00EA1BEB">
        <w:rPr>
          <w:sz w:val="20"/>
          <w:szCs w:val="20"/>
        </w:rPr>
        <w:t xml:space="preserve"> </w:t>
      </w:r>
      <w:r w:rsidRPr="00EA1BEB">
        <w:rPr>
          <w:sz w:val="20"/>
          <w:szCs w:val="20"/>
        </w:rPr>
        <w:t>gradnje</w:t>
      </w:r>
      <w:r w:rsidR="00E950B8" w:rsidRPr="00EA1BEB">
        <w:rPr>
          <w:sz w:val="20"/>
          <w:szCs w:val="20"/>
        </w:rPr>
        <w:t>,</w:t>
      </w:r>
    </w:p>
    <w:p w14:paraId="5E12A476" w14:textId="1C912D59" w:rsidR="000D17C9" w:rsidRPr="00EA1BEB" w:rsidRDefault="000D17C9" w:rsidP="008C2F23">
      <w:pPr>
        <w:pStyle w:val="Alineazaodstavkom"/>
        <w:numPr>
          <w:ilvl w:val="0"/>
          <w:numId w:val="38"/>
        </w:numPr>
        <w:spacing w:after="240"/>
        <w:rPr>
          <w:sz w:val="20"/>
          <w:szCs w:val="20"/>
        </w:rPr>
      </w:pPr>
      <w:r w:rsidRPr="00EA1BEB">
        <w:rPr>
          <w:sz w:val="20"/>
          <w:szCs w:val="20"/>
        </w:rPr>
        <w:t>projektant</w:t>
      </w:r>
      <w:r w:rsidR="00951186">
        <w:rPr>
          <w:sz w:val="20"/>
          <w:szCs w:val="20"/>
        </w:rPr>
        <w:t xml:space="preserve"> projekt</w:t>
      </w:r>
      <w:r w:rsidR="00D82292">
        <w:rPr>
          <w:sz w:val="20"/>
          <w:szCs w:val="20"/>
        </w:rPr>
        <w:t xml:space="preserve">ne dokumentacije za </w:t>
      </w:r>
      <w:r w:rsidR="00951186">
        <w:rPr>
          <w:sz w:val="20"/>
          <w:szCs w:val="20"/>
        </w:rPr>
        <w:t>izvedbo</w:t>
      </w:r>
      <w:r w:rsidR="004E141B">
        <w:rPr>
          <w:sz w:val="20"/>
          <w:szCs w:val="20"/>
        </w:rPr>
        <w:t xml:space="preserve"> </w:t>
      </w:r>
      <w:r w:rsidR="00D82292">
        <w:rPr>
          <w:sz w:val="20"/>
          <w:szCs w:val="20"/>
        </w:rPr>
        <w:t xml:space="preserve">gradnje </w:t>
      </w:r>
      <w:r w:rsidR="004E141B">
        <w:rPr>
          <w:sz w:val="20"/>
          <w:szCs w:val="20"/>
        </w:rPr>
        <w:t>(</w:t>
      </w:r>
      <w:r w:rsidR="00561589">
        <w:rPr>
          <w:sz w:val="20"/>
          <w:szCs w:val="20"/>
        </w:rPr>
        <w:t>naziv družbe</w:t>
      </w:r>
      <w:r w:rsidR="00865417">
        <w:rPr>
          <w:sz w:val="20"/>
          <w:szCs w:val="20"/>
        </w:rPr>
        <w:t>)</w:t>
      </w:r>
      <w:r w:rsidR="00E950B8" w:rsidRPr="00EA1BEB">
        <w:rPr>
          <w:sz w:val="20"/>
          <w:szCs w:val="20"/>
        </w:rPr>
        <w:t>,</w:t>
      </w:r>
    </w:p>
    <w:p w14:paraId="74A2F1F0" w14:textId="6B49F1AA" w:rsidR="00561589" w:rsidRPr="00EA1BEB" w:rsidRDefault="00561589" w:rsidP="00561589">
      <w:pPr>
        <w:pStyle w:val="Alineazaodstavkom"/>
        <w:numPr>
          <w:ilvl w:val="0"/>
          <w:numId w:val="38"/>
        </w:numPr>
        <w:spacing w:after="240"/>
        <w:rPr>
          <w:sz w:val="20"/>
          <w:szCs w:val="20"/>
        </w:rPr>
      </w:pPr>
      <w:r w:rsidRPr="005460EA">
        <w:rPr>
          <w:sz w:val="20"/>
          <w:szCs w:val="20"/>
        </w:rPr>
        <w:t>ime in priimek vodje</w:t>
      </w:r>
      <w:r w:rsidRPr="00EA1BEB">
        <w:rPr>
          <w:sz w:val="20"/>
          <w:szCs w:val="20"/>
        </w:rPr>
        <w:t xml:space="preserve"> </w:t>
      </w:r>
      <w:proofErr w:type="spellStart"/>
      <w:r>
        <w:rPr>
          <w:sz w:val="20"/>
          <w:szCs w:val="20"/>
        </w:rPr>
        <w:t>projktiranja</w:t>
      </w:r>
      <w:proofErr w:type="spellEnd"/>
      <w:r>
        <w:rPr>
          <w:sz w:val="20"/>
          <w:szCs w:val="20"/>
        </w:rPr>
        <w:t xml:space="preserve"> z identifikacijsko številko</w:t>
      </w:r>
      <w:r w:rsidRPr="00EA1BEB">
        <w:rPr>
          <w:sz w:val="20"/>
          <w:szCs w:val="20"/>
        </w:rPr>
        <w:t>,</w:t>
      </w:r>
    </w:p>
    <w:p w14:paraId="0C3C1D4F" w14:textId="0520055B" w:rsidR="000D17C9" w:rsidRPr="00EA1BEB" w:rsidRDefault="000D17C9" w:rsidP="008C2F23">
      <w:pPr>
        <w:pStyle w:val="Alineazaodstavkom"/>
        <w:numPr>
          <w:ilvl w:val="0"/>
          <w:numId w:val="38"/>
        </w:numPr>
        <w:spacing w:after="240"/>
        <w:rPr>
          <w:sz w:val="20"/>
          <w:szCs w:val="20"/>
        </w:rPr>
      </w:pPr>
      <w:r w:rsidRPr="00EA1BEB">
        <w:rPr>
          <w:sz w:val="20"/>
          <w:szCs w:val="20"/>
        </w:rPr>
        <w:t>nadzornik</w:t>
      </w:r>
      <w:r w:rsidR="00616BD0">
        <w:rPr>
          <w:sz w:val="20"/>
          <w:szCs w:val="20"/>
        </w:rPr>
        <w:t xml:space="preserve"> </w:t>
      </w:r>
      <w:r w:rsidR="00616BD0" w:rsidRPr="00616BD0">
        <w:rPr>
          <w:sz w:val="20"/>
          <w:szCs w:val="20"/>
        </w:rPr>
        <w:t>(naziv družbe),</w:t>
      </w:r>
    </w:p>
    <w:p w14:paraId="793D1C63" w14:textId="43878AB5" w:rsidR="000D17C9" w:rsidRPr="00EA1BEB" w:rsidRDefault="005460EA" w:rsidP="008C2F23">
      <w:pPr>
        <w:pStyle w:val="Alineazaodstavkom"/>
        <w:numPr>
          <w:ilvl w:val="0"/>
          <w:numId w:val="38"/>
        </w:numPr>
        <w:spacing w:after="240"/>
        <w:rPr>
          <w:sz w:val="20"/>
          <w:szCs w:val="20"/>
        </w:rPr>
      </w:pPr>
      <w:r w:rsidRPr="005460EA">
        <w:rPr>
          <w:sz w:val="20"/>
          <w:szCs w:val="20"/>
        </w:rPr>
        <w:t>ime in priimek vodje</w:t>
      </w:r>
      <w:r w:rsidR="0056261C" w:rsidRPr="00EA1BEB">
        <w:rPr>
          <w:sz w:val="20"/>
          <w:szCs w:val="20"/>
        </w:rPr>
        <w:t xml:space="preserve"> </w:t>
      </w:r>
      <w:r w:rsidR="000D17C9" w:rsidRPr="00EA1BEB">
        <w:rPr>
          <w:sz w:val="20"/>
          <w:szCs w:val="20"/>
        </w:rPr>
        <w:t>nadzora</w:t>
      </w:r>
      <w:r w:rsidR="006534B1">
        <w:rPr>
          <w:sz w:val="20"/>
          <w:szCs w:val="20"/>
        </w:rPr>
        <w:t xml:space="preserve"> z identifikacijsko številko</w:t>
      </w:r>
      <w:r w:rsidR="000D17C9" w:rsidRPr="00EA1BEB">
        <w:rPr>
          <w:sz w:val="20"/>
          <w:szCs w:val="20"/>
        </w:rPr>
        <w:t>,</w:t>
      </w:r>
    </w:p>
    <w:p w14:paraId="3877071D" w14:textId="427AC4F9" w:rsidR="00AA5E12" w:rsidRPr="00EA1BEB" w:rsidRDefault="00233BDA" w:rsidP="008C2F23">
      <w:pPr>
        <w:pStyle w:val="Alineazaodstavkom"/>
        <w:numPr>
          <w:ilvl w:val="0"/>
          <w:numId w:val="38"/>
        </w:numPr>
        <w:spacing w:after="240"/>
        <w:rPr>
          <w:sz w:val="20"/>
          <w:szCs w:val="20"/>
        </w:rPr>
      </w:pPr>
      <w:r w:rsidRPr="005460EA">
        <w:rPr>
          <w:sz w:val="20"/>
          <w:szCs w:val="20"/>
        </w:rPr>
        <w:t xml:space="preserve">ime in priimek </w:t>
      </w:r>
      <w:r w:rsidR="00AA5E12" w:rsidRPr="00EA1BEB">
        <w:rPr>
          <w:sz w:val="20"/>
          <w:szCs w:val="20"/>
        </w:rPr>
        <w:t>koordinator</w:t>
      </w:r>
      <w:r>
        <w:rPr>
          <w:sz w:val="20"/>
          <w:szCs w:val="20"/>
        </w:rPr>
        <w:t>ja</w:t>
      </w:r>
      <w:r w:rsidR="0056261C" w:rsidRPr="00EA1BEB">
        <w:rPr>
          <w:sz w:val="20"/>
          <w:szCs w:val="20"/>
        </w:rPr>
        <w:t xml:space="preserve"> </w:t>
      </w:r>
      <w:r w:rsidR="00AA5E12" w:rsidRPr="00EA1BEB">
        <w:rPr>
          <w:sz w:val="20"/>
          <w:szCs w:val="20"/>
        </w:rPr>
        <w:t>za</w:t>
      </w:r>
      <w:r w:rsidR="0056261C" w:rsidRPr="00EA1BEB">
        <w:rPr>
          <w:sz w:val="20"/>
          <w:szCs w:val="20"/>
        </w:rPr>
        <w:t xml:space="preserve"> </w:t>
      </w:r>
      <w:r w:rsidR="00C02228" w:rsidRPr="00EA1BEB">
        <w:rPr>
          <w:sz w:val="20"/>
          <w:szCs w:val="20"/>
        </w:rPr>
        <w:t>varnost</w:t>
      </w:r>
      <w:r w:rsidR="0056261C" w:rsidRPr="00EA1BEB">
        <w:rPr>
          <w:sz w:val="20"/>
          <w:szCs w:val="20"/>
        </w:rPr>
        <w:t xml:space="preserve"> </w:t>
      </w:r>
      <w:r w:rsidR="00C02228" w:rsidRPr="00EA1BEB">
        <w:rPr>
          <w:sz w:val="20"/>
          <w:szCs w:val="20"/>
        </w:rPr>
        <w:t>in</w:t>
      </w:r>
      <w:r w:rsidR="0056261C" w:rsidRPr="00EA1BEB">
        <w:rPr>
          <w:sz w:val="20"/>
          <w:szCs w:val="20"/>
        </w:rPr>
        <w:t xml:space="preserve"> </w:t>
      </w:r>
      <w:r w:rsidR="00C02228" w:rsidRPr="00EA1BEB">
        <w:rPr>
          <w:sz w:val="20"/>
          <w:szCs w:val="20"/>
        </w:rPr>
        <w:t>zdravje</w:t>
      </w:r>
      <w:r w:rsidR="0056261C" w:rsidRPr="00EA1BEB">
        <w:rPr>
          <w:sz w:val="20"/>
          <w:szCs w:val="20"/>
        </w:rPr>
        <w:t xml:space="preserve"> </w:t>
      </w:r>
      <w:r w:rsidR="00C02228" w:rsidRPr="00EA1BEB">
        <w:rPr>
          <w:sz w:val="20"/>
          <w:szCs w:val="20"/>
        </w:rPr>
        <w:t>pri</w:t>
      </w:r>
      <w:r w:rsidR="0056261C" w:rsidRPr="00EA1BEB">
        <w:rPr>
          <w:sz w:val="20"/>
          <w:szCs w:val="20"/>
        </w:rPr>
        <w:t xml:space="preserve"> </w:t>
      </w:r>
      <w:r w:rsidR="00C02228" w:rsidRPr="00EA1BEB">
        <w:rPr>
          <w:sz w:val="20"/>
          <w:szCs w:val="20"/>
        </w:rPr>
        <w:t>delu</w:t>
      </w:r>
      <w:r w:rsidR="0056261C" w:rsidRPr="00EA1BEB">
        <w:rPr>
          <w:sz w:val="20"/>
          <w:szCs w:val="20"/>
        </w:rPr>
        <w:t xml:space="preserve"> </w:t>
      </w:r>
      <w:r w:rsidR="00BC46A9" w:rsidRPr="00EA1BEB">
        <w:rPr>
          <w:sz w:val="20"/>
          <w:szCs w:val="20"/>
        </w:rPr>
        <w:t>v</w:t>
      </w:r>
      <w:r w:rsidR="0056261C" w:rsidRPr="00EA1BEB">
        <w:rPr>
          <w:sz w:val="20"/>
          <w:szCs w:val="20"/>
        </w:rPr>
        <w:t xml:space="preserve"> </w:t>
      </w:r>
      <w:r w:rsidR="00BC46A9" w:rsidRPr="00EA1BEB">
        <w:rPr>
          <w:sz w:val="20"/>
          <w:szCs w:val="20"/>
        </w:rPr>
        <w:t>fazi</w:t>
      </w:r>
      <w:r w:rsidR="0056261C" w:rsidRPr="00EA1BEB">
        <w:rPr>
          <w:sz w:val="20"/>
          <w:szCs w:val="20"/>
        </w:rPr>
        <w:t xml:space="preserve"> </w:t>
      </w:r>
      <w:r w:rsidR="00E03273" w:rsidRPr="00EA1BEB">
        <w:rPr>
          <w:sz w:val="20"/>
          <w:szCs w:val="20"/>
        </w:rPr>
        <w:t>gradnje</w:t>
      </w:r>
      <w:r w:rsidR="00AA5E12" w:rsidRPr="00EA1BEB">
        <w:rPr>
          <w:sz w:val="20"/>
          <w:szCs w:val="20"/>
        </w:rPr>
        <w:t>,</w:t>
      </w:r>
    </w:p>
    <w:p w14:paraId="4958B4D5" w14:textId="3A3E52A4" w:rsidR="00BC46A9" w:rsidRPr="00EA1BEB" w:rsidRDefault="00BC46A9" w:rsidP="008C2F23">
      <w:pPr>
        <w:pStyle w:val="Alineazaodstavkom"/>
        <w:numPr>
          <w:ilvl w:val="0"/>
          <w:numId w:val="38"/>
        </w:numPr>
        <w:spacing w:after="240"/>
        <w:rPr>
          <w:sz w:val="20"/>
          <w:szCs w:val="20"/>
        </w:rPr>
      </w:pPr>
      <w:r w:rsidRPr="00EA1BEB">
        <w:rPr>
          <w:sz w:val="20"/>
          <w:szCs w:val="20"/>
        </w:rPr>
        <w:t>izvajalec</w:t>
      </w:r>
      <w:r w:rsidR="003539D2" w:rsidRPr="00EA1BEB">
        <w:rPr>
          <w:sz w:val="20"/>
          <w:szCs w:val="20"/>
        </w:rPr>
        <w:t>,</w:t>
      </w:r>
    </w:p>
    <w:p w14:paraId="6B1E2C4A" w14:textId="2E5DC8F6" w:rsidR="00BC46A9" w:rsidRPr="00EA1BEB" w:rsidRDefault="00BC46A9" w:rsidP="008C2F23">
      <w:pPr>
        <w:pStyle w:val="Alineazaodstavkom"/>
        <w:numPr>
          <w:ilvl w:val="0"/>
          <w:numId w:val="38"/>
        </w:numPr>
        <w:spacing w:after="240"/>
        <w:rPr>
          <w:sz w:val="20"/>
          <w:szCs w:val="20"/>
        </w:rPr>
      </w:pPr>
      <w:r w:rsidRPr="00EA1BEB">
        <w:rPr>
          <w:sz w:val="20"/>
          <w:szCs w:val="20"/>
        </w:rPr>
        <w:t>vodja</w:t>
      </w:r>
      <w:r w:rsidR="0056261C" w:rsidRPr="00EA1BEB">
        <w:rPr>
          <w:sz w:val="20"/>
          <w:szCs w:val="20"/>
        </w:rPr>
        <w:t xml:space="preserve"> </w:t>
      </w:r>
      <w:r w:rsidRPr="00EA1BEB">
        <w:rPr>
          <w:sz w:val="20"/>
          <w:szCs w:val="20"/>
        </w:rPr>
        <w:t>gradnje</w:t>
      </w:r>
      <w:r w:rsidR="0056261C" w:rsidRPr="00EA1BEB">
        <w:rPr>
          <w:sz w:val="20"/>
          <w:szCs w:val="20"/>
        </w:rPr>
        <w:t xml:space="preserve"> </w:t>
      </w:r>
      <w:r w:rsidRPr="00EA1BEB">
        <w:rPr>
          <w:sz w:val="20"/>
          <w:szCs w:val="20"/>
        </w:rPr>
        <w:t>oziroma</w:t>
      </w:r>
      <w:r w:rsidR="0056261C" w:rsidRPr="00EA1BEB">
        <w:rPr>
          <w:sz w:val="20"/>
          <w:szCs w:val="20"/>
        </w:rPr>
        <w:t xml:space="preserve"> </w:t>
      </w:r>
      <w:r w:rsidRPr="00EA1BEB">
        <w:rPr>
          <w:sz w:val="20"/>
          <w:szCs w:val="20"/>
        </w:rPr>
        <w:t>vodja</w:t>
      </w:r>
      <w:r w:rsidR="0056261C" w:rsidRPr="00EA1BEB">
        <w:rPr>
          <w:sz w:val="20"/>
          <w:szCs w:val="20"/>
        </w:rPr>
        <w:t xml:space="preserve"> </w:t>
      </w:r>
      <w:r w:rsidRPr="00EA1BEB">
        <w:rPr>
          <w:sz w:val="20"/>
          <w:szCs w:val="20"/>
        </w:rPr>
        <w:t>gradbišča</w:t>
      </w:r>
      <w:r w:rsidR="003539D2" w:rsidRPr="00EA1BEB">
        <w:rPr>
          <w:sz w:val="20"/>
          <w:szCs w:val="20"/>
        </w:rPr>
        <w:t>.</w:t>
      </w:r>
    </w:p>
    <w:p w14:paraId="7F95F5B6" w14:textId="1CA314EF" w:rsidR="000D17C9" w:rsidRPr="00EA1BEB" w:rsidRDefault="000D17C9" w:rsidP="008C2F23">
      <w:pPr>
        <w:pStyle w:val="Style8"/>
        <w:widowControl/>
        <w:numPr>
          <w:ilvl w:val="0"/>
          <w:numId w:val="3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Ob</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vsakokratni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spremembi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podatkov,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navedenih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prejšnjem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podatke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tabli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uskladiti.</w:t>
      </w:r>
    </w:p>
    <w:p w14:paraId="033D4CA4" w14:textId="77777777" w:rsidR="001E766D" w:rsidRDefault="001E766D" w:rsidP="008C2F23">
      <w:pPr>
        <w:pStyle w:val="Style8"/>
        <w:widowControl/>
        <w:tabs>
          <w:tab w:val="left" w:pos="230"/>
        </w:tabs>
        <w:spacing w:after="240" w:line="240" w:lineRule="auto"/>
        <w:jc w:val="both"/>
        <w:rPr>
          <w:rStyle w:val="FontStyle39"/>
          <w:rFonts w:ascii="Arial" w:hAnsi="Arial" w:cs="Arial"/>
          <w:sz w:val="20"/>
          <w:szCs w:val="20"/>
        </w:rPr>
      </w:pPr>
    </w:p>
    <w:p w14:paraId="1595A608" w14:textId="77777777" w:rsidR="00A9160B" w:rsidRPr="00EA1BEB" w:rsidRDefault="00A9160B" w:rsidP="008C2F23">
      <w:pPr>
        <w:pStyle w:val="len"/>
        <w:numPr>
          <w:ilvl w:val="0"/>
          <w:numId w:val="13"/>
        </w:numPr>
        <w:spacing w:before="0" w:after="240"/>
        <w:ind w:left="0" w:firstLine="0"/>
        <w:rPr>
          <w:rFonts w:cs="Arial"/>
          <w:sz w:val="20"/>
          <w:szCs w:val="20"/>
        </w:rPr>
      </w:pPr>
    </w:p>
    <w:p w14:paraId="290F32E3" w14:textId="77777777" w:rsidR="00A9160B" w:rsidRPr="00EA1BEB" w:rsidRDefault="00A9160B" w:rsidP="008C2F23">
      <w:pPr>
        <w:spacing w:after="240"/>
        <w:jc w:val="center"/>
        <w:rPr>
          <w:rFonts w:cs="Arial"/>
          <w:b/>
          <w:sz w:val="20"/>
          <w:szCs w:val="20"/>
        </w:rPr>
      </w:pPr>
      <w:r w:rsidRPr="00EA1BEB">
        <w:rPr>
          <w:rFonts w:cs="Arial"/>
          <w:b/>
          <w:sz w:val="20"/>
          <w:szCs w:val="20"/>
        </w:rPr>
        <w:t>(načrt organizacije gradbišča)</w:t>
      </w:r>
    </w:p>
    <w:p w14:paraId="471FE7DC" w14:textId="4EF1C9D4"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Načrt organizacije gradbišča mora biti izdelan za vsa gradbišča</w:t>
      </w:r>
      <w:r w:rsidR="00FD6C52">
        <w:rPr>
          <w:rStyle w:val="FontStyle39"/>
          <w:rFonts w:ascii="Arial" w:hAnsi="Arial" w:cs="Arial"/>
          <w:sz w:val="20"/>
          <w:szCs w:val="20"/>
        </w:rPr>
        <w:t>,</w:t>
      </w:r>
      <w:r w:rsidRPr="00EA1BEB">
        <w:rPr>
          <w:rStyle w:val="FontStyle39"/>
          <w:rFonts w:ascii="Arial" w:hAnsi="Arial" w:cs="Arial"/>
          <w:sz w:val="20"/>
          <w:szCs w:val="20"/>
        </w:rPr>
        <w:t xml:space="preserve"> na katerih se gradijo objekti</w:t>
      </w:r>
      <w:r w:rsidR="00FD6C52">
        <w:rPr>
          <w:rStyle w:val="FontStyle39"/>
          <w:rFonts w:ascii="Arial" w:hAnsi="Arial" w:cs="Arial"/>
          <w:sz w:val="20"/>
          <w:szCs w:val="20"/>
        </w:rPr>
        <w:t>,</w:t>
      </w:r>
      <w:r w:rsidRPr="00EA1BEB">
        <w:rPr>
          <w:rStyle w:val="FontStyle39"/>
          <w:rFonts w:ascii="Arial" w:hAnsi="Arial" w:cs="Arial"/>
          <w:sz w:val="20"/>
          <w:szCs w:val="20"/>
        </w:rPr>
        <w:t xml:space="preserve"> za katere je bilo pridobljeno gradbeno dovoljenje, razen za nezahtevne objekte, spremembe namembnosti objekta ali njegovega dela ter enostanovanjske stavbe.</w:t>
      </w:r>
    </w:p>
    <w:p w14:paraId="2E0EC202" w14:textId="2CD8BB3C"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Ne glede na določbe prejšnjega odstavka je treba načrt organizacije gradbišča izdelati tudi za gradnjo objektov na velikih gradbiščih, za katera ni bilo pridobljeno gradbeno dovoljenje.</w:t>
      </w:r>
    </w:p>
    <w:p w14:paraId="2C80AD54" w14:textId="6A1BF0B5"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Načrt organizacije gradbišča je samostojen dokument, ki ga izdela pooblaščeni strokovnjak iz predpisa, ki ureja arhitekturno in inženirsko dejavnost. Priloži se prijavi začetka gradnje, kadar se gradijo objekti iz prvega odstavka tega člena. V primeru graditve objektov iz drugega odstavka tega člena mora biti načrt organizacije gradbišča dostopen na gradbišču v papirni ali elektronski obliki.</w:t>
      </w:r>
    </w:p>
    <w:p w14:paraId="5F86319A" w14:textId="15DC94F4"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Načrt organizacije gradbišča se zaradi poteka same gradnje lahko spremeni. V primeru objektov iz prvega odstavka tega člena je treba spremenjen načrt organizacije gradbišča prijaviti.</w:t>
      </w:r>
    </w:p>
    <w:p w14:paraId="3A29C2BA" w14:textId="66BB1ED5"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 xml:space="preserve">Vsebina načrta organizacije gradbišča je določena v </w:t>
      </w:r>
      <w:r w:rsidR="006F710D">
        <w:rPr>
          <w:rStyle w:val="FontStyle39"/>
          <w:rFonts w:ascii="Arial" w:hAnsi="Arial" w:cs="Arial"/>
          <w:sz w:val="20"/>
          <w:szCs w:val="20"/>
        </w:rPr>
        <w:t>p</w:t>
      </w:r>
      <w:r w:rsidRPr="00EA1BEB">
        <w:rPr>
          <w:rStyle w:val="FontStyle39"/>
          <w:rFonts w:ascii="Arial" w:hAnsi="Arial" w:cs="Arial"/>
          <w:sz w:val="20"/>
          <w:szCs w:val="20"/>
        </w:rPr>
        <w:t>rilogi 1</w:t>
      </w:r>
      <w:r w:rsidR="00E502C8">
        <w:rPr>
          <w:rStyle w:val="FontStyle39"/>
          <w:rFonts w:ascii="Arial" w:hAnsi="Arial" w:cs="Arial"/>
          <w:sz w:val="20"/>
          <w:szCs w:val="20"/>
        </w:rPr>
        <w:t>, ki je sestavni del</w:t>
      </w:r>
      <w:r w:rsidRPr="00EA1BEB">
        <w:rPr>
          <w:rStyle w:val="FontStyle39"/>
          <w:rFonts w:ascii="Arial" w:hAnsi="Arial" w:cs="Arial"/>
          <w:sz w:val="20"/>
          <w:szCs w:val="20"/>
        </w:rPr>
        <w:t xml:space="preserve"> te uredbe:</w:t>
      </w:r>
    </w:p>
    <w:p w14:paraId="6F2034FB" w14:textId="77777777" w:rsidR="00A9160B" w:rsidRPr="00EA1BEB" w:rsidRDefault="00A9160B" w:rsidP="008C2F23">
      <w:pPr>
        <w:pStyle w:val="Alineazaodstavkom"/>
        <w:numPr>
          <w:ilvl w:val="0"/>
          <w:numId w:val="40"/>
        </w:numPr>
        <w:spacing w:after="240"/>
        <w:rPr>
          <w:sz w:val="20"/>
          <w:szCs w:val="20"/>
        </w:rPr>
      </w:pPr>
      <w:r w:rsidRPr="00EA1BEB">
        <w:rPr>
          <w:sz w:val="20"/>
          <w:szCs w:val="20"/>
        </w:rPr>
        <w:t>1A Načrt organizacije gradbišča – Uvodni list,</w:t>
      </w:r>
    </w:p>
    <w:p w14:paraId="419D721A" w14:textId="2387683F" w:rsidR="00A9160B" w:rsidRPr="00EA1BEB" w:rsidRDefault="00A9160B" w:rsidP="008C2F23">
      <w:pPr>
        <w:pStyle w:val="Alineazaodstavkom"/>
        <w:numPr>
          <w:ilvl w:val="0"/>
          <w:numId w:val="40"/>
        </w:numPr>
        <w:spacing w:after="240"/>
        <w:rPr>
          <w:sz w:val="20"/>
          <w:szCs w:val="20"/>
        </w:rPr>
      </w:pPr>
      <w:r w:rsidRPr="00EA1BEB">
        <w:rPr>
          <w:sz w:val="20"/>
          <w:szCs w:val="20"/>
        </w:rPr>
        <w:t>1B Podatk</w:t>
      </w:r>
      <w:r w:rsidR="0058033A">
        <w:rPr>
          <w:sz w:val="20"/>
          <w:szCs w:val="20"/>
        </w:rPr>
        <w:t>i</w:t>
      </w:r>
      <w:r w:rsidRPr="00EA1BEB">
        <w:rPr>
          <w:sz w:val="20"/>
          <w:szCs w:val="20"/>
        </w:rPr>
        <w:t xml:space="preserve"> o gradnji,</w:t>
      </w:r>
    </w:p>
    <w:p w14:paraId="502F1F18" w14:textId="31D58F1A" w:rsidR="00A9160B" w:rsidRPr="00EA1BEB" w:rsidRDefault="00A9160B" w:rsidP="008C2F23">
      <w:pPr>
        <w:pStyle w:val="Alineazaodstavkom"/>
        <w:numPr>
          <w:ilvl w:val="0"/>
          <w:numId w:val="40"/>
        </w:numPr>
        <w:spacing w:after="240"/>
        <w:rPr>
          <w:sz w:val="20"/>
          <w:szCs w:val="20"/>
        </w:rPr>
      </w:pPr>
      <w:r w:rsidRPr="00EA1BEB">
        <w:rPr>
          <w:sz w:val="20"/>
          <w:szCs w:val="20"/>
        </w:rPr>
        <w:t xml:space="preserve">1C </w:t>
      </w:r>
      <w:r w:rsidR="00753851">
        <w:rPr>
          <w:sz w:val="20"/>
          <w:szCs w:val="20"/>
        </w:rPr>
        <w:t>Podatk</w:t>
      </w:r>
      <w:r w:rsidR="0058033A">
        <w:rPr>
          <w:sz w:val="20"/>
          <w:szCs w:val="20"/>
        </w:rPr>
        <w:t>i</w:t>
      </w:r>
      <w:r w:rsidR="00753851">
        <w:rPr>
          <w:sz w:val="20"/>
          <w:szCs w:val="20"/>
        </w:rPr>
        <w:t xml:space="preserve"> o</w:t>
      </w:r>
      <w:r w:rsidRPr="00EA1BEB">
        <w:rPr>
          <w:sz w:val="20"/>
          <w:szCs w:val="20"/>
        </w:rPr>
        <w:t xml:space="preserve"> gradbišč</w:t>
      </w:r>
      <w:r w:rsidR="00753851">
        <w:rPr>
          <w:sz w:val="20"/>
          <w:szCs w:val="20"/>
        </w:rPr>
        <w:t>u</w:t>
      </w:r>
      <w:r w:rsidRPr="00EA1BEB">
        <w:rPr>
          <w:sz w:val="20"/>
          <w:szCs w:val="20"/>
        </w:rPr>
        <w:t>,</w:t>
      </w:r>
    </w:p>
    <w:p w14:paraId="3AC8B8C8" w14:textId="11415015" w:rsidR="00A9160B" w:rsidRPr="00EA1BEB" w:rsidRDefault="00A9160B" w:rsidP="008C2F23">
      <w:pPr>
        <w:pStyle w:val="Alineazaodstavkom"/>
        <w:numPr>
          <w:ilvl w:val="0"/>
          <w:numId w:val="40"/>
        </w:numPr>
        <w:spacing w:after="240"/>
        <w:rPr>
          <w:sz w:val="20"/>
          <w:szCs w:val="20"/>
        </w:rPr>
      </w:pPr>
      <w:r w:rsidRPr="00EA1BEB">
        <w:rPr>
          <w:sz w:val="20"/>
          <w:szCs w:val="20"/>
        </w:rPr>
        <w:t xml:space="preserve">1D </w:t>
      </w:r>
      <w:r w:rsidR="00383674">
        <w:rPr>
          <w:sz w:val="20"/>
          <w:szCs w:val="20"/>
        </w:rPr>
        <w:t>V</w:t>
      </w:r>
      <w:r w:rsidRPr="00EA1BEB">
        <w:rPr>
          <w:sz w:val="20"/>
          <w:szCs w:val="20"/>
        </w:rPr>
        <w:t>arstv</w:t>
      </w:r>
      <w:r w:rsidR="00E2204D">
        <w:rPr>
          <w:sz w:val="20"/>
          <w:szCs w:val="20"/>
        </w:rPr>
        <w:t>o</w:t>
      </w:r>
      <w:r w:rsidRPr="00EA1BEB">
        <w:rPr>
          <w:sz w:val="20"/>
          <w:szCs w:val="20"/>
        </w:rPr>
        <w:t xml:space="preserve"> okolja</w:t>
      </w:r>
      <w:r w:rsidR="00D443ED">
        <w:rPr>
          <w:sz w:val="20"/>
          <w:szCs w:val="20"/>
        </w:rPr>
        <w:t xml:space="preserve"> </w:t>
      </w:r>
      <w:r w:rsidRPr="00EA1BEB">
        <w:rPr>
          <w:sz w:val="20"/>
          <w:szCs w:val="20"/>
        </w:rPr>
        <w:t>in</w:t>
      </w:r>
    </w:p>
    <w:p w14:paraId="41659B0F" w14:textId="1A92999B" w:rsidR="00A9160B" w:rsidRPr="00EA1BEB" w:rsidRDefault="00A9160B" w:rsidP="008C2F23">
      <w:pPr>
        <w:pStyle w:val="Alineazaodstavkom"/>
        <w:numPr>
          <w:ilvl w:val="0"/>
          <w:numId w:val="40"/>
        </w:numPr>
        <w:spacing w:after="240"/>
        <w:rPr>
          <w:sz w:val="20"/>
          <w:szCs w:val="20"/>
        </w:rPr>
      </w:pPr>
      <w:r w:rsidRPr="00EA1BEB">
        <w:rPr>
          <w:sz w:val="20"/>
          <w:szCs w:val="20"/>
        </w:rPr>
        <w:t xml:space="preserve">1E </w:t>
      </w:r>
      <w:r w:rsidR="00176C29">
        <w:rPr>
          <w:sz w:val="20"/>
          <w:szCs w:val="20"/>
        </w:rPr>
        <w:t>R</w:t>
      </w:r>
      <w:r w:rsidR="0042208B">
        <w:rPr>
          <w:sz w:val="20"/>
          <w:szCs w:val="20"/>
        </w:rPr>
        <w:t xml:space="preserve">avnanje z </w:t>
      </w:r>
      <w:r w:rsidR="00396FF7" w:rsidRPr="00396FF7">
        <w:rPr>
          <w:sz w:val="20"/>
          <w:szCs w:val="20"/>
        </w:rPr>
        <w:t>neonesnažen</w:t>
      </w:r>
      <w:r w:rsidR="00396FF7">
        <w:rPr>
          <w:sz w:val="20"/>
          <w:szCs w:val="20"/>
        </w:rPr>
        <w:t>im</w:t>
      </w:r>
      <w:r w:rsidR="00396FF7" w:rsidRPr="00396FF7">
        <w:rPr>
          <w:sz w:val="20"/>
          <w:szCs w:val="20"/>
        </w:rPr>
        <w:t xml:space="preserve"> del</w:t>
      </w:r>
      <w:r w:rsidR="00396FF7">
        <w:rPr>
          <w:sz w:val="20"/>
          <w:szCs w:val="20"/>
        </w:rPr>
        <w:t>om</w:t>
      </w:r>
      <w:r w:rsidR="00396FF7" w:rsidRPr="00396FF7">
        <w:rPr>
          <w:sz w:val="20"/>
          <w:szCs w:val="20"/>
        </w:rPr>
        <w:t xml:space="preserve"> tal in drug</w:t>
      </w:r>
      <w:r w:rsidR="00396FF7">
        <w:rPr>
          <w:sz w:val="20"/>
          <w:szCs w:val="20"/>
        </w:rPr>
        <w:t>im</w:t>
      </w:r>
      <w:r w:rsidR="00396FF7" w:rsidRPr="00396FF7">
        <w:rPr>
          <w:sz w:val="20"/>
          <w:szCs w:val="20"/>
        </w:rPr>
        <w:t xml:space="preserve"> naravno prisotn</w:t>
      </w:r>
      <w:r w:rsidR="00396FF7">
        <w:rPr>
          <w:sz w:val="20"/>
          <w:szCs w:val="20"/>
        </w:rPr>
        <w:t>im</w:t>
      </w:r>
      <w:r w:rsidR="00396FF7" w:rsidRPr="00396FF7">
        <w:rPr>
          <w:sz w:val="20"/>
          <w:szCs w:val="20"/>
        </w:rPr>
        <w:t xml:space="preserve"> material</w:t>
      </w:r>
      <w:r w:rsidR="00396FF7">
        <w:rPr>
          <w:sz w:val="20"/>
          <w:szCs w:val="20"/>
        </w:rPr>
        <w:t>om</w:t>
      </w:r>
      <w:r w:rsidR="00396FF7" w:rsidRPr="00396FF7">
        <w:rPr>
          <w:sz w:val="20"/>
          <w:szCs w:val="20"/>
        </w:rPr>
        <w:t>,</w:t>
      </w:r>
      <w:r w:rsidR="0047045E">
        <w:rPr>
          <w:sz w:val="20"/>
          <w:szCs w:val="20"/>
        </w:rPr>
        <w:t xml:space="preserve"> </w:t>
      </w:r>
      <w:r w:rsidR="002C0C1A">
        <w:rPr>
          <w:sz w:val="20"/>
          <w:szCs w:val="20"/>
        </w:rPr>
        <w:t>ki sta izkopana</w:t>
      </w:r>
      <w:r w:rsidR="00396FF7" w:rsidRPr="00396FF7">
        <w:rPr>
          <w:sz w:val="20"/>
          <w:szCs w:val="20"/>
        </w:rPr>
        <w:t xml:space="preserve"> med gradbenimi deli </w:t>
      </w:r>
      <w:r w:rsidR="00357D56">
        <w:rPr>
          <w:sz w:val="20"/>
          <w:szCs w:val="20"/>
        </w:rPr>
        <w:t>in se</w:t>
      </w:r>
      <w:r w:rsidR="00B27170">
        <w:rPr>
          <w:sz w:val="20"/>
          <w:szCs w:val="20"/>
        </w:rPr>
        <w:t xml:space="preserve"> v svojem</w:t>
      </w:r>
      <w:r w:rsidR="006146BB" w:rsidRPr="006146BB">
        <w:rPr>
          <w:sz w:val="20"/>
          <w:szCs w:val="20"/>
        </w:rPr>
        <w:t xml:space="preserve"> prvotnem stanju uporabita za gradnjo na kraju, kjer sta bila izkopana</w:t>
      </w:r>
      <w:r w:rsidR="00396FF7" w:rsidRPr="00396FF7">
        <w:rPr>
          <w:sz w:val="20"/>
          <w:szCs w:val="20"/>
        </w:rPr>
        <w:t xml:space="preserve"> </w:t>
      </w:r>
      <w:r w:rsidR="0060736E">
        <w:rPr>
          <w:sz w:val="20"/>
          <w:szCs w:val="20"/>
        </w:rPr>
        <w:t>(v nadaljnjem besedilu</w:t>
      </w:r>
      <w:r w:rsidR="007909E1">
        <w:rPr>
          <w:sz w:val="20"/>
          <w:szCs w:val="20"/>
        </w:rPr>
        <w:t xml:space="preserve">: </w:t>
      </w:r>
      <w:r w:rsidRPr="00EA1BEB">
        <w:rPr>
          <w:sz w:val="20"/>
          <w:szCs w:val="20"/>
        </w:rPr>
        <w:t>izkopan</w:t>
      </w:r>
      <w:r w:rsidR="007909E1">
        <w:rPr>
          <w:sz w:val="20"/>
          <w:szCs w:val="20"/>
        </w:rPr>
        <w:t>a</w:t>
      </w:r>
      <w:r w:rsidRPr="00EA1BEB">
        <w:rPr>
          <w:sz w:val="20"/>
          <w:szCs w:val="20"/>
        </w:rPr>
        <w:t xml:space="preserve"> zemljin</w:t>
      </w:r>
      <w:r w:rsidR="007909E1">
        <w:rPr>
          <w:sz w:val="20"/>
          <w:szCs w:val="20"/>
        </w:rPr>
        <w:t>a)</w:t>
      </w:r>
      <w:r w:rsidRPr="00EA1BEB">
        <w:rPr>
          <w:sz w:val="20"/>
          <w:szCs w:val="20"/>
        </w:rPr>
        <w:t xml:space="preserve"> i</w:t>
      </w:r>
      <w:r w:rsidR="0042208B">
        <w:rPr>
          <w:sz w:val="20"/>
          <w:szCs w:val="20"/>
        </w:rPr>
        <w:t>n</w:t>
      </w:r>
      <w:r w:rsidRPr="00EA1BEB">
        <w:rPr>
          <w:sz w:val="20"/>
          <w:szCs w:val="20"/>
        </w:rPr>
        <w:t xml:space="preserve"> </w:t>
      </w:r>
      <w:r w:rsidR="00730455">
        <w:rPr>
          <w:sz w:val="20"/>
          <w:szCs w:val="20"/>
        </w:rPr>
        <w:t>ravnanje</w:t>
      </w:r>
      <w:r w:rsidRPr="00EA1BEB">
        <w:rPr>
          <w:sz w:val="20"/>
          <w:szCs w:val="20"/>
        </w:rPr>
        <w:t xml:space="preserve"> z gradbenimi odpadki.</w:t>
      </w:r>
    </w:p>
    <w:p w14:paraId="3B741F8B" w14:textId="06E5D078" w:rsidR="00A83B8D" w:rsidRPr="00C6459B" w:rsidRDefault="00233BDA" w:rsidP="0014332F">
      <w:pPr>
        <w:pStyle w:val="Odstavekseznama"/>
        <w:numPr>
          <w:ilvl w:val="0"/>
          <w:numId w:val="39"/>
        </w:numPr>
        <w:spacing w:after="240"/>
        <w:ind w:left="357"/>
        <w:rPr>
          <w:rStyle w:val="FontStyle39"/>
          <w:rFonts w:ascii="Arial" w:hAnsi="Arial" w:cs="Arial"/>
          <w:color w:val="000000" w:themeColor="text1"/>
          <w:sz w:val="20"/>
          <w:szCs w:val="20"/>
        </w:rPr>
      </w:pPr>
      <w:r w:rsidRPr="00A83B8D">
        <w:rPr>
          <w:rStyle w:val="FontStyle39"/>
          <w:rFonts w:ascii="Arial" w:hAnsi="Arial" w:cs="Arial"/>
          <w:sz w:val="20"/>
          <w:szCs w:val="20"/>
        </w:rPr>
        <w:t>Ne glede na dol</w:t>
      </w:r>
      <w:r>
        <w:rPr>
          <w:rStyle w:val="FontStyle39"/>
          <w:rFonts w:ascii="Arial" w:hAnsi="Arial" w:cs="Arial"/>
          <w:sz w:val="20"/>
          <w:szCs w:val="20"/>
        </w:rPr>
        <w:t>očbe prvega odstavka tega člena, se v</w:t>
      </w:r>
      <w:r w:rsidR="001E7666" w:rsidRPr="00C6459B">
        <w:rPr>
          <w:rStyle w:val="FontStyle39"/>
          <w:rFonts w:ascii="Arial" w:hAnsi="Arial" w:cs="Arial"/>
          <w:color w:val="000000" w:themeColor="text1"/>
          <w:sz w:val="20"/>
          <w:szCs w:val="20"/>
        </w:rPr>
        <w:t xml:space="preserve">sebine iz </w:t>
      </w:r>
      <w:proofErr w:type="spellStart"/>
      <w:r w:rsidR="001E7666" w:rsidRPr="00C6459B">
        <w:rPr>
          <w:rStyle w:val="FontStyle39"/>
          <w:rFonts w:ascii="Arial" w:hAnsi="Arial" w:cs="Arial"/>
          <w:color w:val="000000" w:themeColor="text1"/>
          <w:sz w:val="20"/>
          <w:szCs w:val="20"/>
        </w:rPr>
        <w:t>podpriloge</w:t>
      </w:r>
      <w:proofErr w:type="spellEnd"/>
      <w:r w:rsidR="001E7666" w:rsidRPr="00C6459B">
        <w:rPr>
          <w:rStyle w:val="FontStyle39"/>
          <w:rFonts w:ascii="Arial" w:hAnsi="Arial" w:cs="Arial"/>
          <w:color w:val="000000" w:themeColor="text1"/>
          <w:sz w:val="20"/>
          <w:szCs w:val="20"/>
        </w:rPr>
        <w:t xml:space="preserve"> 1D te uredbe izdela samo za</w:t>
      </w:r>
      <w:r>
        <w:rPr>
          <w:rStyle w:val="FontStyle39"/>
          <w:rFonts w:ascii="Arial" w:hAnsi="Arial" w:cs="Arial"/>
          <w:color w:val="000000" w:themeColor="text1"/>
          <w:sz w:val="20"/>
          <w:szCs w:val="20"/>
        </w:rPr>
        <w:t xml:space="preserve"> gradnje na</w:t>
      </w:r>
      <w:r w:rsidR="001E7666" w:rsidRPr="00C6459B">
        <w:rPr>
          <w:rStyle w:val="FontStyle39"/>
          <w:rFonts w:ascii="Arial" w:hAnsi="Arial" w:cs="Arial"/>
          <w:color w:val="000000" w:themeColor="text1"/>
          <w:sz w:val="20"/>
          <w:szCs w:val="20"/>
        </w:rPr>
        <w:t xml:space="preserve"> velik</w:t>
      </w:r>
      <w:r>
        <w:rPr>
          <w:rStyle w:val="FontStyle39"/>
          <w:rFonts w:ascii="Arial" w:hAnsi="Arial" w:cs="Arial"/>
          <w:color w:val="000000" w:themeColor="text1"/>
          <w:sz w:val="20"/>
          <w:szCs w:val="20"/>
        </w:rPr>
        <w:t>ih</w:t>
      </w:r>
      <w:r w:rsidR="001E7666" w:rsidRPr="00C6459B">
        <w:rPr>
          <w:rStyle w:val="FontStyle39"/>
          <w:rFonts w:ascii="Arial" w:hAnsi="Arial" w:cs="Arial"/>
          <w:color w:val="000000" w:themeColor="text1"/>
          <w:sz w:val="20"/>
          <w:szCs w:val="20"/>
        </w:rPr>
        <w:t xml:space="preserve"> gradbišč</w:t>
      </w:r>
      <w:r>
        <w:rPr>
          <w:rStyle w:val="FontStyle39"/>
          <w:rFonts w:ascii="Arial" w:hAnsi="Arial" w:cs="Arial"/>
          <w:color w:val="000000" w:themeColor="text1"/>
          <w:sz w:val="20"/>
          <w:szCs w:val="20"/>
        </w:rPr>
        <w:t>ih</w:t>
      </w:r>
      <w:r w:rsidR="001E7666" w:rsidRPr="00C6459B">
        <w:rPr>
          <w:rStyle w:val="FontStyle39"/>
          <w:rFonts w:ascii="Arial" w:hAnsi="Arial" w:cs="Arial"/>
          <w:color w:val="000000" w:themeColor="text1"/>
          <w:sz w:val="20"/>
          <w:szCs w:val="20"/>
        </w:rPr>
        <w:t>.</w:t>
      </w:r>
    </w:p>
    <w:p w14:paraId="385C68D5" w14:textId="77777777" w:rsidR="00233BDA" w:rsidRDefault="00A83B8D" w:rsidP="008C2F23">
      <w:pPr>
        <w:pStyle w:val="Odstavekseznama"/>
        <w:numPr>
          <w:ilvl w:val="0"/>
          <w:numId w:val="39"/>
        </w:numPr>
        <w:spacing w:after="240"/>
        <w:ind w:left="357"/>
        <w:rPr>
          <w:rStyle w:val="FontStyle39"/>
          <w:rFonts w:ascii="Arial" w:hAnsi="Arial" w:cs="Arial"/>
          <w:sz w:val="20"/>
          <w:szCs w:val="20"/>
        </w:rPr>
      </w:pPr>
      <w:r w:rsidRPr="00A83B8D">
        <w:rPr>
          <w:rStyle w:val="FontStyle39"/>
          <w:rFonts w:ascii="Arial" w:hAnsi="Arial" w:cs="Arial"/>
          <w:sz w:val="20"/>
          <w:szCs w:val="20"/>
        </w:rPr>
        <w:t>Ne glede na določbe prvega odstavka tega člena vsebin</w:t>
      </w:r>
      <w:r w:rsidR="00306B58">
        <w:rPr>
          <w:rStyle w:val="FontStyle39"/>
          <w:rFonts w:ascii="Arial" w:hAnsi="Arial" w:cs="Arial"/>
          <w:sz w:val="20"/>
          <w:szCs w:val="20"/>
        </w:rPr>
        <w:t>e</w:t>
      </w:r>
      <w:r w:rsidRPr="00A83B8D">
        <w:rPr>
          <w:rStyle w:val="FontStyle39"/>
          <w:rFonts w:ascii="Arial" w:hAnsi="Arial" w:cs="Arial"/>
          <w:sz w:val="20"/>
          <w:szCs w:val="20"/>
        </w:rPr>
        <w:t xml:space="preserve"> iz </w:t>
      </w:r>
      <w:proofErr w:type="spellStart"/>
      <w:r w:rsidRPr="00A83B8D">
        <w:rPr>
          <w:rStyle w:val="FontStyle39"/>
          <w:rFonts w:ascii="Arial" w:hAnsi="Arial" w:cs="Arial"/>
          <w:sz w:val="20"/>
          <w:szCs w:val="20"/>
        </w:rPr>
        <w:t>podpriloge</w:t>
      </w:r>
      <w:proofErr w:type="spellEnd"/>
      <w:r w:rsidR="00233BDA">
        <w:rPr>
          <w:rStyle w:val="FontStyle39"/>
          <w:rFonts w:ascii="Arial" w:hAnsi="Arial" w:cs="Arial"/>
          <w:sz w:val="20"/>
          <w:szCs w:val="20"/>
        </w:rPr>
        <w:t xml:space="preserve"> 1E te uredbe ni treba izdelati:</w:t>
      </w:r>
    </w:p>
    <w:p w14:paraId="0A487B9D" w14:textId="77777777" w:rsidR="00D676BE" w:rsidRDefault="00A83B8D" w:rsidP="00233BDA">
      <w:pPr>
        <w:pStyle w:val="Odstavekseznama"/>
        <w:numPr>
          <w:ilvl w:val="1"/>
          <w:numId w:val="39"/>
        </w:numPr>
        <w:spacing w:after="240"/>
        <w:rPr>
          <w:rStyle w:val="FontStyle39"/>
          <w:rFonts w:ascii="Arial" w:hAnsi="Arial" w:cs="Arial"/>
          <w:sz w:val="20"/>
          <w:szCs w:val="20"/>
        </w:rPr>
      </w:pPr>
      <w:r w:rsidRPr="00A83B8D">
        <w:rPr>
          <w:rStyle w:val="FontStyle39"/>
          <w:rFonts w:ascii="Arial" w:hAnsi="Arial" w:cs="Arial"/>
          <w:sz w:val="20"/>
          <w:szCs w:val="20"/>
        </w:rPr>
        <w:t>če je investitor fizična oseba</w:t>
      </w:r>
      <w:r w:rsidR="00233BDA">
        <w:rPr>
          <w:rStyle w:val="FontStyle39"/>
          <w:rFonts w:ascii="Arial" w:hAnsi="Arial" w:cs="Arial"/>
          <w:sz w:val="20"/>
          <w:szCs w:val="20"/>
        </w:rPr>
        <w:t xml:space="preserve"> ali</w:t>
      </w:r>
    </w:p>
    <w:p w14:paraId="0136368A" w14:textId="383FFFE3" w:rsidR="00A83B8D" w:rsidRPr="00233BDA" w:rsidRDefault="00A83B8D" w:rsidP="00233BDA">
      <w:pPr>
        <w:pStyle w:val="Odstavekseznama"/>
        <w:numPr>
          <w:ilvl w:val="1"/>
          <w:numId w:val="39"/>
        </w:numPr>
        <w:spacing w:after="240"/>
        <w:rPr>
          <w:rStyle w:val="FontStyle39"/>
          <w:rFonts w:ascii="Arial" w:hAnsi="Arial" w:cs="Arial"/>
          <w:sz w:val="20"/>
          <w:szCs w:val="20"/>
        </w:rPr>
      </w:pPr>
      <w:r w:rsidRPr="00233BDA">
        <w:rPr>
          <w:rStyle w:val="FontStyle39"/>
          <w:rFonts w:ascii="Arial" w:hAnsi="Arial" w:cs="Arial"/>
          <w:sz w:val="20"/>
          <w:szCs w:val="20"/>
        </w:rPr>
        <w:t>če gre za gradnjo ali re</w:t>
      </w:r>
      <w:r w:rsidR="00233BDA" w:rsidRPr="00233BDA">
        <w:rPr>
          <w:rStyle w:val="FontStyle39"/>
          <w:rFonts w:ascii="Arial" w:hAnsi="Arial" w:cs="Arial"/>
          <w:sz w:val="20"/>
          <w:szCs w:val="20"/>
        </w:rPr>
        <w:t>konstrukcijo manj zahtevnega objekta</w:t>
      </w:r>
      <w:r w:rsidRPr="00233BDA">
        <w:rPr>
          <w:rStyle w:val="FontStyle39"/>
          <w:rFonts w:ascii="Arial" w:hAnsi="Arial" w:cs="Arial"/>
          <w:sz w:val="20"/>
          <w:szCs w:val="20"/>
        </w:rPr>
        <w:t xml:space="preserve">, razen če je predvidena prostornina zemeljskega izkopa 1.000 m3 ali več ali </w:t>
      </w:r>
      <w:r w:rsidR="00233BDA">
        <w:rPr>
          <w:rStyle w:val="FontStyle39"/>
          <w:rFonts w:ascii="Arial" w:hAnsi="Arial" w:cs="Arial"/>
          <w:sz w:val="20"/>
          <w:szCs w:val="20"/>
        </w:rPr>
        <w:t xml:space="preserve">če </w:t>
      </w:r>
      <w:r w:rsidRPr="00233BDA">
        <w:rPr>
          <w:rStyle w:val="FontStyle39"/>
          <w:rFonts w:ascii="Arial" w:hAnsi="Arial" w:cs="Arial"/>
          <w:sz w:val="20"/>
          <w:szCs w:val="20"/>
        </w:rPr>
        <w:t>je zemeljski izkop tako onesnažen z nevarnimi snovmi, da bi se moral uvrstiti med nevarne gradbene odpadke v skladu s predpisom, ki ureja odpadke.</w:t>
      </w:r>
    </w:p>
    <w:p w14:paraId="71FA7672" w14:textId="70EAF7ED" w:rsidR="00A9160B" w:rsidRPr="00EA1BEB" w:rsidRDefault="00A9160B" w:rsidP="008C2F23">
      <w:pPr>
        <w:pStyle w:val="Style8"/>
        <w:widowControl/>
        <w:numPr>
          <w:ilvl w:val="0"/>
          <w:numId w:val="39"/>
        </w:numPr>
        <w:tabs>
          <w:tab w:val="left" w:pos="230"/>
        </w:tabs>
        <w:spacing w:after="240" w:line="240" w:lineRule="auto"/>
        <w:ind w:left="357"/>
        <w:jc w:val="both"/>
        <w:rPr>
          <w:rStyle w:val="FontStyle39"/>
          <w:rFonts w:ascii="Arial" w:hAnsi="Arial" w:cs="Arial"/>
          <w:sz w:val="20"/>
          <w:szCs w:val="20"/>
        </w:rPr>
      </w:pPr>
      <w:r w:rsidRPr="00EA1BEB">
        <w:rPr>
          <w:rStyle w:val="FontStyle39"/>
          <w:rFonts w:ascii="Arial" w:hAnsi="Arial" w:cs="Arial"/>
          <w:sz w:val="20"/>
          <w:szCs w:val="20"/>
        </w:rPr>
        <w:t>Obseg podatkov, ki morajo biti prikazani v načrtu organizacije gradbišča, je odvisen od velikosti in zahtevnosti gradbišča in predvidenega časa izvajanja. Lahko se izdela prikaz več tehnoloških faz ločeno (faza izkopa in zaščite gradbene jame, faza montaže, faza demontaže, za izvedbo posameznih vrst del, odstranitev, nasipanja, zapora in prekop komunikacije</w:t>
      </w:r>
      <w:r w:rsidR="007C3BD2">
        <w:rPr>
          <w:rStyle w:val="FontStyle39"/>
          <w:rFonts w:ascii="Arial" w:hAnsi="Arial" w:cs="Arial"/>
          <w:sz w:val="20"/>
          <w:szCs w:val="20"/>
        </w:rPr>
        <w:t>,</w:t>
      </w:r>
      <w:r w:rsidRPr="00EA1BEB">
        <w:rPr>
          <w:rStyle w:val="FontStyle39"/>
          <w:rFonts w:ascii="Arial" w:hAnsi="Arial" w:cs="Arial"/>
          <w:sz w:val="20"/>
          <w:szCs w:val="20"/>
        </w:rPr>
        <w:t xml:space="preserve"> itd.), kar je treba oceniti glede na naravo, obseg in nevarnosti del.</w:t>
      </w:r>
    </w:p>
    <w:p w14:paraId="309EF81D" w14:textId="6271C2A4"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Če se gradnja izvaja na delu območja letališča, infrastrukturnih objektov, naprav in sistemov navigacijskih služb zračnega prometa, ceste, železnice ali pristanišča, ki je v obratovanju</w:t>
      </w:r>
      <w:r w:rsidR="00004D9D">
        <w:rPr>
          <w:rStyle w:val="FontStyle39"/>
          <w:rFonts w:ascii="Arial" w:hAnsi="Arial" w:cs="Arial"/>
          <w:sz w:val="20"/>
          <w:szCs w:val="20"/>
        </w:rPr>
        <w:t>,</w:t>
      </w:r>
      <w:r w:rsidRPr="00EA1BEB">
        <w:rPr>
          <w:rStyle w:val="FontStyle39"/>
          <w:rFonts w:ascii="Arial" w:hAnsi="Arial" w:cs="Arial"/>
          <w:sz w:val="20"/>
          <w:szCs w:val="20"/>
        </w:rPr>
        <w:t xml:space="preserve"> in morata zato gradnja in obratovanje takšnega objekta potekati sočasno, je treba z načrtom organizacije ureditve gradbišča zagotoviti tako gradnjo, da ne vpliva na varno izvajanje prometa na teh objektih.</w:t>
      </w:r>
    </w:p>
    <w:p w14:paraId="5DA13E62" w14:textId="4144F02F"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Če se gradnja izvaja na območju, kjer potekajo podzemni ali nadzemni infrastrukturni vodi, je treba z načrtom organizacije ureditve gradbišča zagotoviti njihovo nemoteno obratovanje.</w:t>
      </w:r>
    </w:p>
    <w:p w14:paraId="0DE32B3E" w14:textId="6D79B1DC"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Zaradi izvajanja gradnje se ne sme poslabšati možnosti za intervencijo in požarn</w:t>
      </w:r>
      <w:r w:rsidR="00871F29">
        <w:rPr>
          <w:rStyle w:val="FontStyle39"/>
          <w:rFonts w:ascii="Arial" w:hAnsi="Arial" w:cs="Arial"/>
          <w:sz w:val="20"/>
          <w:szCs w:val="20"/>
        </w:rPr>
        <w:t>o</w:t>
      </w:r>
      <w:r w:rsidRPr="00EA1BEB">
        <w:rPr>
          <w:rStyle w:val="FontStyle39"/>
          <w:rFonts w:ascii="Arial" w:hAnsi="Arial" w:cs="Arial"/>
          <w:sz w:val="20"/>
          <w:szCs w:val="20"/>
        </w:rPr>
        <w:t xml:space="preserve"> varnost na območju gradnje in sosednjih objektov.</w:t>
      </w:r>
    </w:p>
    <w:p w14:paraId="5EFEA3BE" w14:textId="36B50813" w:rsidR="00A9160B" w:rsidRPr="00EA1BEB" w:rsidRDefault="00A9160B" w:rsidP="008C2F23">
      <w:pPr>
        <w:pStyle w:val="Style8"/>
        <w:widowControl/>
        <w:numPr>
          <w:ilvl w:val="0"/>
          <w:numId w:val="3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Načrt organizacije gradbišča je treba pred spremembo dopolniti, če gre za uporabo drugačne gradbene mehanizacije ali drugih naprav, ki bodo na gradbišču, ali za drugačne ukrepe proti prašenju ob rušenju oziroma razgradnji objektov ali za drugačno ravnanje z gradbenimi odpadki, pri čemer mora načrt organizacije gradbišča ostati skladen z določbami od 6. do 8. člena te uredbe ter zahtevami iz okoljevarstvenega soglasja in okoljevarstvenih dovoljenj, če so ta pridobljena.</w:t>
      </w:r>
    </w:p>
    <w:p w14:paraId="69DC8F08" w14:textId="77777777" w:rsidR="00A9160B" w:rsidRPr="00EA1BEB" w:rsidRDefault="00A9160B" w:rsidP="008C2F23">
      <w:pPr>
        <w:pStyle w:val="Style8"/>
        <w:widowControl/>
        <w:tabs>
          <w:tab w:val="left" w:pos="230"/>
        </w:tabs>
        <w:spacing w:after="240" w:line="240" w:lineRule="auto"/>
        <w:jc w:val="both"/>
        <w:rPr>
          <w:rStyle w:val="FontStyle39"/>
          <w:rFonts w:ascii="Arial" w:hAnsi="Arial" w:cs="Arial"/>
          <w:sz w:val="20"/>
          <w:szCs w:val="20"/>
        </w:rPr>
      </w:pPr>
    </w:p>
    <w:p w14:paraId="760C8A78" w14:textId="77777777" w:rsidR="00905A2E" w:rsidRPr="00EA1BEB" w:rsidRDefault="00905A2E" w:rsidP="008C2F23">
      <w:pPr>
        <w:pStyle w:val="len"/>
        <w:numPr>
          <w:ilvl w:val="0"/>
          <w:numId w:val="13"/>
        </w:numPr>
        <w:spacing w:before="0" w:after="240"/>
        <w:ind w:left="0" w:firstLine="0"/>
        <w:rPr>
          <w:rFonts w:cs="Arial"/>
          <w:sz w:val="20"/>
          <w:szCs w:val="20"/>
        </w:rPr>
      </w:pPr>
    </w:p>
    <w:p w14:paraId="2DD6EE6C" w14:textId="211A331F" w:rsidR="00680F53" w:rsidRDefault="00905A2E" w:rsidP="008C2F23">
      <w:pPr>
        <w:spacing w:after="240"/>
        <w:jc w:val="center"/>
        <w:rPr>
          <w:rFonts w:cs="Arial"/>
          <w:b/>
          <w:sz w:val="20"/>
          <w:szCs w:val="20"/>
        </w:rPr>
      </w:pPr>
      <w:r w:rsidRPr="00EA1BEB">
        <w:rPr>
          <w:rFonts w:cs="Arial"/>
          <w:b/>
          <w:sz w:val="20"/>
          <w:szCs w:val="20"/>
        </w:rPr>
        <w:t>(ukrepi</w:t>
      </w:r>
      <w:r w:rsidR="0056261C" w:rsidRPr="00EA1BEB">
        <w:rPr>
          <w:rFonts w:cs="Arial"/>
          <w:b/>
          <w:sz w:val="20"/>
          <w:szCs w:val="20"/>
        </w:rPr>
        <w:t xml:space="preserve"> </w:t>
      </w:r>
      <w:r w:rsidR="00534172">
        <w:rPr>
          <w:rFonts w:cs="Arial"/>
          <w:b/>
          <w:sz w:val="20"/>
          <w:szCs w:val="20"/>
        </w:rPr>
        <w:t>za varstvo okolja</w:t>
      </w:r>
      <w:r w:rsidR="00534172" w:rsidRPr="00EA1BEB">
        <w:rPr>
          <w:rFonts w:cs="Arial"/>
          <w:b/>
          <w:sz w:val="20"/>
          <w:szCs w:val="20"/>
        </w:rPr>
        <w:t xml:space="preserve"> </w:t>
      </w:r>
      <w:r w:rsidR="001E766D" w:rsidRPr="00EA1BEB">
        <w:rPr>
          <w:rFonts w:cs="Arial"/>
          <w:b/>
          <w:sz w:val="20"/>
          <w:szCs w:val="20"/>
        </w:rPr>
        <w:t>na</w:t>
      </w:r>
      <w:r w:rsidR="0056261C" w:rsidRPr="00EA1BEB">
        <w:rPr>
          <w:rFonts w:cs="Arial"/>
          <w:b/>
          <w:sz w:val="20"/>
          <w:szCs w:val="20"/>
        </w:rPr>
        <w:t xml:space="preserve"> </w:t>
      </w:r>
      <w:r w:rsidR="001E766D" w:rsidRPr="00EA1BEB">
        <w:rPr>
          <w:rFonts w:cs="Arial"/>
          <w:b/>
          <w:sz w:val="20"/>
          <w:szCs w:val="20"/>
        </w:rPr>
        <w:t>gradbišču</w:t>
      </w:r>
      <w:r w:rsidR="005B2272">
        <w:rPr>
          <w:rFonts w:cs="Arial"/>
          <w:b/>
          <w:sz w:val="20"/>
          <w:szCs w:val="20"/>
        </w:rPr>
        <w:t>)</w:t>
      </w:r>
    </w:p>
    <w:p w14:paraId="451A7D92" w14:textId="59766393" w:rsidR="00ED35D5" w:rsidRDefault="00ED35D5"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D35D5">
        <w:rPr>
          <w:rStyle w:val="FontStyle39"/>
          <w:rFonts w:ascii="Arial" w:hAnsi="Arial" w:cs="Arial"/>
          <w:sz w:val="20"/>
          <w:szCs w:val="20"/>
        </w:rPr>
        <w:t xml:space="preserve">Na vseh gradbiščih je treba zagotoviti </w:t>
      </w:r>
      <w:r w:rsidR="00BB1F20" w:rsidRPr="00BE47CA">
        <w:rPr>
          <w:rStyle w:val="FontStyle39"/>
          <w:rFonts w:ascii="Arial" w:hAnsi="Arial" w:cs="Arial"/>
          <w:sz w:val="20"/>
          <w:szCs w:val="20"/>
        </w:rPr>
        <w:t xml:space="preserve">izvajanje </w:t>
      </w:r>
      <w:r w:rsidRPr="00BE47CA">
        <w:rPr>
          <w:rStyle w:val="FontStyle39"/>
          <w:rFonts w:ascii="Arial" w:hAnsi="Arial" w:cs="Arial"/>
          <w:sz w:val="20"/>
          <w:szCs w:val="20"/>
        </w:rPr>
        <w:t>ukrep</w:t>
      </w:r>
      <w:r w:rsidR="00BB1F20" w:rsidRPr="00BE47CA">
        <w:rPr>
          <w:rStyle w:val="FontStyle39"/>
          <w:rFonts w:ascii="Arial" w:hAnsi="Arial" w:cs="Arial"/>
          <w:sz w:val="20"/>
          <w:szCs w:val="20"/>
        </w:rPr>
        <w:t>ov</w:t>
      </w:r>
      <w:r w:rsidRPr="00ED35D5">
        <w:rPr>
          <w:rStyle w:val="FontStyle39"/>
          <w:rFonts w:ascii="Arial" w:hAnsi="Arial" w:cs="Arial"/>
          <w:sz w:val="20"/>
          <w:szCs w:val="20"/>
        </w:rPr>
        <w:t>, s katerimi se prepreči uhajanje, raznašanje ali izcejanje sipkih in ostalih gradbenih materialov, tekočin in odpadkov z gradbišča.</w:t>
      </w:r>
    </w:p>
    <w:p w14:paraId="61B8CFA8" w14:textId="6819EE3D" w:rsidR="00BF4DEA" w:rsidRPr="00EA1BEB" w:rsidRDefault="00BF4DEA"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izvajanju</w:t>
      </w:r>
      <w:r w:rsidR="0056261C" w:rsidRPr="00EA1BEB">
        <w:rPr>
          <w:rStyle w:val="FontStyle39"/>
          <w:rFonts w:ascii="Arial" w:hAnsi="Arial" w:cs="Arial"/>
          <w:sz w:val="20"/>
          <w:szCs w:val="20"/>
        </w:rPr>
        <w:t xml:space="preserve"> </w:t>
      </w:r>
      <w:r w:rsidRPr="6386A773">
        <w:rPr>
          <w:rStyle w:val="FontStyle39"/>
          <w:rFonts w:ascii="Arial" w:hAnsi="Arial" w:cs="Arial"/>
          <w:sz w:val="20"/>
          <w:szCs w:val="20"/>
        </w:rPr>
        <w:t xml:space="preserve">del </w:t>
      </w:r>
      <w:r w:rsidR="66A8DF79" w:rsidRPr="6386A773">
        <w:rPr>
          <w:rStyle w:val="FontStyle39"/>
          <w:rFonts w:ascii="Arial" w:hAnsi="Arial" w:cs="Arial"/>
          <w:sz w:val="20"/>
          <w:szCs w:val="20"/>
        </w:rPr>
        <w:t>na</w:t>
      </w:r>
      <w:r w:rsidR="0056261C" w:rsidRPr="6386A773">
        <w:rPr>
          <w:rStyle w:val="FontStyle39"/>
          <w:rFonts w:ascii="Arial" w:hAnsi="Arial" w:cs="Arial"/>
          <w:sz w:val="20"/>
          <w:szCs w:val="20"/>
        </w:rPr>
        <w:t xml:space="preserve"> </w:t>
      </w:r>
      <w:r w:rsidR="66A8DF79" w:rsidRPr="6386A773">
        <w:rPr>
          <w:rStyle w:val="FontStyle39"/>
          <w:rFonts w:ascii="Arial" w:hAnsi="Arial" w:cs="Arial"/>
          <w:sz w:val="20"/>
          <w:szCs w:val="20"/>
        </w:rPr>
        <w:t>točkovnih</w:t>
      </w:r>
      <w:r w:rsidR="0056261C" w:rsidRPr="6386A773">
        <w:rPr>
          <w:rStyle w:val="FontStyle39"/>
          <w:rFonts w:ascii="Arial" w:hAnsi="Arial" w:cs="Arial"/>
          <w:sz w:val="20"/>
          <w:szCs w:val="20"/>
        </w:rPr>
        <w:t xml:space="preserve"> </w:t>
      </w:r>
      <w:r w:rsidR="66A8DF79" w:rsidRPr="6386A773">
        <w:rPr>
          <w:rStyle w:val="FontStyle39"/>
          <w:rFonts w:ascii="Arial" w:hAnsi="Arial" w:cs="Arial"/>
          <w:sz w:val="20"/>
          <w:szCs w:val="20"/>
        </w:rPr>
        <w:t>virih</w:t>
      </w:r>
      <w:r w:rsidR="0056261C" w:rsidRPr="6386A773">
        <w:rPr>
          <w:rStyle w:val="FontStyle39"/>
          <w:rFonts w:ascii="Arial" w:hAnsi="Arial" w:cs="Arial"/>
          <w:sz w:val="20"/>
          <w:szCs w:val="20"/>
        </w:rPr>
        <w:t xml:space="preserve"> </w:t>
      </w:r>
      <w:r w:rsidR="37999C1B" w:rsidRPr="6386A773">
        <w:rPr>
          <w:rStyle w:val="FontStyle39"/>
          <w:rFonts w:ascii="Arial" w:hAnsi="Arial" w:cs="Arial"/>
          <w:sz w:val="20"/>
          <w:szCs w:val="20"/>
        </w:rPr>
        <w:t>onesnaževanja</w:t>
      </w:r>
      <w:r w:rsidR="0056261C" w:rsidRPr="08F78B4E">
        <w:rPr>
          <w:rStyle w:val="FontStyle39"/>
          <w:rFonts w:ascii="Arial" w:hAnsi="Arial" w:cs="Arial"/>
          <w:sz w:val="20"/>
          <w:szCs w:val="20"/>
        </w:rPr>
        <w:t xml:space="preserve"> (</w:t>
      </w:r>
      <w:r w:rsidR="007C4F42" w:rsidRPr="007C4F42">
        <w:rPr>
          <w:rStyle w:val="FontStyle39"/>
          <w:rFonts w:ascii="Arial" w:hAnsi="Arial" w:cs="Arial"/>
          <w:sz w:val="20"/>
          <w:szCs w:val="20"/>
        </w:rPr>
        <w:t>mesto čiščenja fasad</w:t>
      </w:r>
      <w:r w:rsidR="00787F36">
        <w:rPr>
          <w:rStyle w:val="FontStyle39"/>
          <w:rFonts w:ascii="Arial" w:hAnsi="Arial" w:cs="Arial"/>
          <w:sz w:val="20"/>
          <w:szCs w:val="20"/>
        </w:rPr>
        <w:t>e</w:t>
      </w:r>
      <w:r w:rsidR="007C4F42" w:rsidRPr="007C4F42">
        <w:rPr>
          <w:rStyle w:val="FontStyle39"/>
          <w:rFonts w:ascii="Arial" w:hAnsi="Arial" w:cs="Arial"/>
          <w:sz w:val="20"/>
          <w:szCs w:val="20"/>
        </w:rPr>
        <w:t>, mesto brušenja, rezkanja ali klesanja gradbenih materialov in podobno</w:t>
      </w:r>
      <w:r w:rsidR="66A8DF79" w:rsidRPr="72EDCD63">
        <w:rPr>
          <w:rStyle w:val="FontStyle39"/>
          <w:rFonts w:ascii="Arial" w:hAnsi="Arial" w:cs="Arial"/>
          <w:sz w:val="20"/>
          <w:szCs w:val="20"/>
        </w:rPr>
        <w:t>)</w:t>
      </w:r>
      <w:r w:rsidR="0056261C" w:rsidRPr="00EA1BEB">
        <w:rPr>
          <w:rStyle w:val="FontStyle39"/>
          <w:rFonts w:ascii="Arial" w:hAnsi="Arial" w:cs="Arial"/>
          <w:sz w:val="20"/>
          <w:szCs w:val="20"/>
        </w:rPr>
        <w:t xml:space="preserve"> </w:t>
      </w:r>
      <w:r w:rsidR="66A8DF79" w:rsidRPr="245B8010">
        <w:rPr>
          <w:rStyle w:val="FontStyle39"/>
          <w:rFonts w:ascii="Arial" w:hAnsi="Arial" w:cs="Arial"/>
          <w:sz w:val="20"/>
          <w:szCs w:val="20"/>
        </w:rPr>
        <w:t xml:space="preserve">in </w:t>
      </w:r>
      <w:r w:rsidR="66A8DF79" w:rsidRPr="6CD98302">
        <w:rPr>
          <w:rStyle w:val="FontStyle39"/>
          <w:rFonts w:ascii="Arial" w:hAnsi="Arial" w:cs="Arial"/>
          <w:sz w:val="20"/>
          <w:szCs w:val="20"/>
        </w:rPr>
        <w:t>razpršenih</w:t>
      </w:r>
      <w:r w:rsidR="0056261C" w:rsidRPr="6CD98302">
        <w:rPr>
          <w:rStyle w:val="FontStyle39"/>
          <w:rFonts w:ascii="Arial" w:hAnsi="Arial" w:cs="Arial"/>
          <w:sz w:val="20"/>
          <w:szCs w:val="20"/>
        </w:rPr>
        <w:t xml:space="preserve"> </w:t>
      </w:r>
      <w:r w:rsidR="66A8DF79" w:rsidRPr="6CD98302">
        <w:rPr>
          <w:rStyle w:val="FontStyle39"/>
          <w:rFonts w:ascii="Arial" w:hAnsi="Arial" w:cs="Arial"/>
          <w:sz w:val="20"/>
          <w:szCs w:val="20"/>
        </w:rPr>
        <w:t>virih</w:t>
      </w:r>
      <w:r w:rsidR="0056261C" w:rsidRPr="6CD98302">
        <w:rPr>
          <w:rStyle w:val="FontStyle39"/>
          <w:rFonts w:ascii="Arial" w:hAnsi="Arial" w:cs="Arial"/>
          <w:sz w:val="20"/>
          <w:szCs w:val="20"/>
        </w:rPr>
        <w:t xml:space="preserve"> </w:t>
      </w:r>
      <w:r w:rsidR="37999C1B" w:rsidRPr="6CD98302">
        <w:rPr>
          <w:rStyle w:val="FontStyle39"/>
          <w:rFonts w:ascii="Arial" w:hAnsi="Arial" w:cs="Arial"/>
          <w:sz w:val="20"/>
          <w:szCs w:val="20"/>
        </w:rPr>
        <w:t>onesnaževanja</w:t>
      </w:r>
      <w:r w:rsidR="44442503" w:rsidRPr="6CD98302">
        <w:rPr>
          <w:rStyle w:val="FontStyle39"/>
          <w:rFonts w:ascii="Arial" w:hAnsi="Arial" w:cs="Arial"/>
          <w:sz w:val="20"/>
          <w:szCs w:val="20"/>
        </w:rPr>
        <w:t xml:space="preserve"> </w:t>
      </w:r>
      <w:r w:rsidR="37999C1B" w:rsidRPr="15C66716">
        <w:rPr>
          <w:rStyle w:val="FontStyle39"/>
          <w:rFonts w:ascii="Arial" w:hAnsi="Arial" w:cs="Arial"/>
          <w:sz w:val="20"/>
          <w:szCs w:val="20"/>
        </w:rPr>
        <w:t>(</w:t>
      </w:r>
      <w:r w:rsidR="007C4F42" w:rsidRPr="007C4F42">
        <w:rPr>
          <w:rStyle w:val="FontStyle39"/>
          <w:rFonts w:ascii="Arial" w:hAnsi="Arial" w:cs="Arial"/>
          <w:sz w:val="20"/>
          <w:szCs w:val="20"/>
        </w:rPr>
        <w:t xml:space="preserve">promet po gradbiščnih poteh, pretovarjanje ali skladiščenje gradbenega materiala, izkopavanje zemljine in njeno </w:t>
      </w:r>
      <w:r w:rsidR="00821997" w:rsidRPr="00821997">
        <w:rPr>
          <w:rStyle w:val="FontStyle39"/>
          <w:rFonts w:ascii="Arial" w:hAnsi="Arial" w:cs="Arial"/>
          <w:sz w:val="20"/>
          <w:szCs w:val="20"/>
        </w:rPr>
        <w:t>pretovarjanje</w:t>
      </w:r>
      <w:r w:rsidR="007C4F42" w:rsidRPr="007C4F42">
        <w:rPr>
          <w:rStyle w:val="FontStyle39"/>
          <w:rFonts w:ascii="Arial" w:hAnsi="Arial" w:cs="Arial"/>
          <w:sz w:val="20"/>
          <w:szCs w:val="20"/>
        </w:rPr>
        <w:t xml:space="preserve">, transport </w:t>
      </w:r>
      <w:r w:rsidR="00787F36">
        <w:rPr>
          <w:rStyle w:val="FontStyle39"/>
          <w:rFonts w:ascii="Arial" w:hAnsi="Arial" w:cs="Arial"/>
          <w:sz w:val="20"/>
          <w:szCs w:val="20"/>
        </w:rPr>
        <w:t>izkopane zemljine ali</w:t>
      </w:r>
      <w:r w:rsidR="009B49CB">
        <w:rPr>
          <w:rStyle w:val="FontStyle39"/>
          <w:rFonts w:ascii="Arial" w:hAnsi="Arial" w:cs="Arial"/>
          <w:sz w:val="20"/>
          <w:szCs w:val="20"/>
        </w:rPr>
        <w:t xml:space="preserve"> </w:t>
      </w:r>
      <w:r w:rsidR="007C4F42" w:rsidRPr="007C4F42">
        <w:rPr>
          <w:rStyle w:val="FontStyle39"/>
          <w:rFonts w:ascii="Arial" w:hAnsi="Arial" w:cs="Arial"/>
          <w:sz w:val="20"/>
          <w:szCs w:val="20"/>
        </w:rPr>
        <w:t>zemeljskega izkopa, ravnanje z gradbenimi odpadki in podobno</w:t>
      </w:r>
      <w:r w:rsidR="66A8DF79" w:rsidRPr="20660382">
        <w:rPr>
          <w:rStyle w:val="FontStyle39"/>
          <w:rFonts w:ascii="Arial" w:hAnsi="Arial" w:cs="Arial"/>
          <w:sz w:val="20"/>
          <w:szCs w:val="20"/>
        </w:rPr>
        <w:t>)</w:t>
      </w:r>
      <w:r w:rsidRPr="245B8010">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AC7D75" w:rsidRPr="509F218F">
        <w:rPr>
          <w:rStyle w:val="FontStyle39"/>
          <w:rFonts w:ascii="Arial" w:hAnsi="Arial" w:cs="Arial"/>
          <w:sz w:val="20"/>
          <w:szCs w:val="20"/>
        </w:rPr>
        <w:t>n</w:t>
      </w:r>
      <w:r w:rsidR="66A8DF79" w:rsidRPr="509F218F">
        <w:rPr>
          <w:rStyle w:val="FontStyle39"/>
          <w:rFonts w:ascii="Arial" w:hAnsi="Arial" w:cs="Arial"/>
          <w:sz w:val="20"/>
          <w:szCs w:val="20"/>
        </w:rPr>
        <w:t>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vseh</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gradbiščih</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z</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namenom</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preprečevanja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in</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zmanjševanja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emisije</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delcev</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na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viru</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onesnaževanja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zunanjega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zraka</w:t>
      </w:r>
      <w:r w:rsidR="0056261C" w:rsidRPr="676E2147">
        <w:rPr>
          <w:rStyle w:val="FontStyle39"/>
          <w:rFonts w:ascii="Arial" w:hAnsi="Arial" w:cs="Arial"/>
          <w:sz w:val="20"/>
          <w:szCs w:val="20"/>
        </w:rPr>
        <w:t xml:space="preserve"> </w:t>
      </w:r>
      <w:r w:rsidR="66A8DF79" w:rsidRPr="676E2147">
        <w:rPr>
          <w:rStyle w:val="FontStyle39"/>
          <w:rFonts w:ascii="Arial" w:hAnsi="Arial" w:cs="Arial"/>
          <w:sz w:val="20"/>
          <w:szCs w:val="20"/>
        </w:rPr>
        <w:t>izvajajo</w:t>
      </w:r>
      <w:r w:rsidR="0056261C" w:rsidRPr="676E2147">
        <w:rPr>
          <w:rStyle w:val="FontStyle39"/>
          <w:rFonts w:ascii="Arial" w:hAnsi="Arial" w:cs="Arial"/>
          <w:sz w:val="20"/>
          <w:szCs w:val="20"/>
        </w:rPr>
        <w:t xml:space="preserve"> </w:t>
      </w:r>
      <w:r w:rsidR="0056261C" w:rsidRPr="1B584B7D">
        <w:rPr>
          <w:rStyle w:val="FontStyle39"/>
          <w:rFonts w:ascii="Arial" w:hAnsi="Arial" w:cs="Arial"/>
          <w:sz w:val="20"/>
          <w:szCs w:val="20"/>
        </w:rPr>
        <w:t xml:space="preserve">naslednji </w:t>
      </w:r>
      <w:r w:rsidR="66A8DF79" w:rsidRPr="676E2147">
        <w:rPr>
          <w:rStyle w:val="FontStyle39"/>
          <w:rFonts w:ascii="Arial" w:hAnsi="Arial" w:cs="Arial"/>
          <w:sz w:val="20"/>
          <w:szCs w:val="20"/>
        </w:rPr>
        <w:t>ukrepi:</w:t>
      </w:r>
    </w:p>
    <w:p w14:paraId="2D276AA1" w14:textId="5F48CEF6" w:rsidR="00BF4DEA" w:rsidRPr="00EA1BEB" w:rsidRDefault="00BF4DEA" w:rsidP="008C2F23">
      <w:pPr>
        <w:pStyle w:val="Alineazaodstavkom"/>
        <w:numPr>
          <w:ilvl w:val="0"/>
          <w:numId w:val="32"/>
        </w:numPr>
        <w:spacing w:after="240"/>
        <w:rPr>
          <w:rFonts w:eastAsia="Arial"/>
          <w:sz w:val="20"/>
          <w:szCs w:val="20"/>
        </w:rPr>
      </w:pPr>
      <w:r w:rsidRPr="00EA1BEB">
        <w:rPr>
          <w:sz w:val="20"/>
          <w:szCs w:val="20"/>
        </w:rPr>
        <w:t>prepovedano</w:t>
      </w:r>
      <w:r w:rsidR="0056261C" w:rsidRPr="00EA1BEB">
        <w:rPr>
          <w:sz w:val="20"/>
          <w:szCs w:val="20"/>
        </w:rPr>
        <w:t xml:space="preserve"> </w:t>
      </w:r>
      <w:r w:rsidRPr="00EA1BEB">
        <w:rPr>
          <w:sz w:val="20"/>
          <w:szCs w:val="20"/>
        </w:rPr>
        <w:t>je</w:t>
      </w:r>
      <w:r w:rsidR="0056261C" w:rsidRPr="00EA1BEB">
        <w:rPr>
          <w:sz w:val="20"/>
          <w:szCs w:val="20"/>
        </w:rPr>
        <w:t xml:space="preserve"> </w:t>
      </w:r>
      <w:r w:rsidR="006558F7" w:rsidRPr="00EA1BEB">
        <w:rPr>
          <w:sz w:val="20"/>
          <w:szCs w:val="20"/>
        </w:rPr>
        <w:t>pr</w:t>
      </w:r>
      <w:r w:rsidR="00764D60">
        <w:rPr>
          <w:sz w:val="20"/>
          <w:szCs w:val="20"/>
        </w:rPr>
        <w:t>ašne usedline</w:t>
      </w:r>
      <w:r w:rsidR="0056261C" w:rsidRPr="00EA1BEB">
        <w:rPr>
          <w:sz w:val="20"/>
          <w:szCs w:val="20"/>
        </w:rPr>
        <w:t xml:space="preserve"> </w:t>
      </w:r>
      <w:r w:rsidRPr="00EA1BEB">
        <w:rPr>
          <w:sz w:val="20"/>
          <w:szCs w:val="20"/>
        </w:rPr>
        <w:t>odstranjevati</w:t>
      </w:r>
      <w:r w:rsidR="0056261C" w:rsidRPr="00EA1BEB">
        <w:rPr>
          <w:sz w:val="20"/>
          <w:szCs w:val="20"/>
        </w:rPr>
        <w:t xml:space="preserve"> </w:t>
      </w:r>
      <w:r w:rsidRPr="00EA1BEB">
        <w:rPr>
          <w:sz w:val="20"/>
          <w:szCs w:val="20"/>
        </w:rPr>
        <w:t>s</w:t>
      </w:r>
      <w:r w:rsidR="0056261C" w:rsidRPr="00EA1BEB">
        <w:rPr>
          <w:sz w:val="20"/>
          <w:szCs w:val="20"/>
        </w:rPr>
        <w:t xml:space="preserve"> </w:t>
      </w:r>
      <w:r w:rsidRPr="00EA1BEB">
        <w:rPr>
          <w:sz w:val="20"/>
          <w:szCs w:val="20"/>
        </w:rPr>
        <w:t>pihanjem,</w:t>
      </w:r>
      <w:r w:rsidR="0056261C" w:rsidRPr="00EA1BEB">
        <w:rPr>
          <w:sz w:val="20"/>
          <w:szCs w:val="20"/>
        </w:rPr>
        <w:t xml:space="preserve"> </w:t>
      </w:r>
      <w:r w:rsidR="0056261C" w:rsidRPr="21C3DF6E">
        <w:rPr>
          <w:sz w:val="20"/>
          <w:szCs w:val="20"/>
        </w:rPr>
        <w:t xml:space="preserve">ter </w:t>
      </w:r>
      <w:r w:rsidRPr="00EA1BEB">
        <w:rPr>
          <w:sz w:val="20"/>
          <w:szCs w:val="20"/>
        </w:rPr>
        <w:t>površine</w:t>
      </w:r>
      <w:r w:rsidR="00DC6B6D">
        <w:rPr>
          <w:sz w:val="20"/>
          <w:szCs w:val="20"/>
        </w:rPr>
        <w:t xml:space="preserve">, </w:t>
      </w:r>
      <w:r w:rsidR="0070758B">
        <w:rPr>
          <w:sz w:val="20"/>
          <w:szCs w:val="20"/>
        </w:rPr>
        <w:t>prekrite s prašnimi usedlinami,</w:t>
      </w:r>
      <w:r w:rsidR="0056261C" w:rsidRPr="00EA1BEB">
        <w:rPr>
          <w:sz w:val="20"/>
          <w:szCs w:val="20"/>
        </w:rPr>
        <w:t xml:space="preserve"> </w:t>
      </w:r>
      <w:r w:rsidRPr="00EA1BEB">
        <w:rPr>
          <w:sz w:val="20"/>
          <w:szCs w:val="20"/>
        </w:rPr>
        <w:t>čistiti</w:t>
      </w:r>
      <w:r w:rsidR="0056261C" w:rsidRPr="00EA1BEB">
        <w:rPr>
          <w:sz w:val="20"/>
          <w:szCs w:val="20"/>
        </w:rPr>
        <w:t xml:space="preserve"> </w:t>
      </w:r>
      <w:r w:rsidRPr="00EA1BEB">
        <w:rPr>
          <w:sz w:val="20"/>
          <w:szCs w:val="20"/>
        </w:rPr>
        <w:t>s</w:t>
      </w:r>
      <w:r w:rsidR="0056261C" w:rsidRPr="00EA1BEB">
        <w:rPr>
          <w:sz w:val="20"/>
          <w:szCs w:val="20"/>
        </w:rPr>
        <w:t xml:space="preserve"> </w:t>
      </w:r>
      <w:r w:rsidRPr="00EA1BEB">
        <w:rPr>
          <w:sz w:val="20"/>
          <w:szCs w:val="20"/>
        </w:rPr>
        <w:t>stisnjenim</w:t>
      </w:r>
      <w:r w:rsidR="0056261C" w:rsidRPr="00EA1BEB">
        <w:rPr>
          <w:sz w:val="20"/>
          <w:szCs w:val="20"/>
        </w:rPr>
        <w:t xml:space="preserve"> </w:t>
      </w:r>
      <w:r w:rsidRPr="00EA1BEB">
        <w:rPr>
          <w:sz w:val="20"/>
          <w:szCs w:val="20"/>
        </w:rPr>
        <w:t>zrakom</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s</w:t>
      </w:r>
      <w:r w:rsidR="0056261C" w:rsidRPr="00EA1BEB">
        <w:rPr>
          <w:sz w:val="20"/>
          <w:szCs w:val="20"/>
        </w:rPr>
        <w:t xml:space="preserve"> </w:t>
      </w:r>
      <w:r w:rsidRPr="00EA1BEB">
        <w:rPr>
          <w:sz w:val="20"/>
          <w:szCs w:val="20"/>
        </w:rPr>
        <w:t>suhim</w:t>
      </w:r>
      <w:r w:rsidR="0056261C" w:rsidRPr="00EA1BEB">
        <w:rPr>
          <w:sz w:val="20"/>
          <w:szCs w:val="20"/>
        </w:rPr>
        <w:t xml:space="preserve"> </w:t>
      </w:r>
      <w:r w:rsidRPr="00EA1BEB">
        <w:rPr>
          <w:sz w:val="20"/>
          <w:szCs w:val="20"/>
        </w:rPr>
        <w:t>pometanjem;</w:t>
      </w:r>
    </w:p>
    <w:p w14:paraId="5C326014" w14:textId="4A606938" w:rsidR="00BF4DEA" w:rsidRPr="00EA1BEB" w:rsidRDefault="00982EB9" w:rsidP="008C2F23">
      <w:pPr>
        <w:pStyle w:val="Alineazaodstavkom"/>
        <w:numPr>
          <w:ilvl w:val="0"/>
          <w:numId w:val="32"/>
        </w:numPr>
        <w:spacing w:after="240"/>
        <w:rPr>
          <w:sz w:val="20"/>
          <w:szCs w:val="20"/>
        </w:rPr>
      </w:pPr>
      <w:r w:rsidRPr="00EA1BEB">
        <w:rPr>
          <w:sz w:val="20"/>
          <w:szCs w:val="20"/>
        </w:rPr>
        <w:t>pra</w:t>
      </w:r>
      <w:r w:rsidR="00DC6B6D">
        <w:rPr>
          <w:sz w:val="20"/>
          <w:szCs w:val="20"/>
        </w:rPr>
        <w:t>šne usedline</w:t>
      </w:r>
      <w:r w:rsidR="0056261C" w:rsidRPr="00EA1BEB">
        <w:rPr>
          <w:sz w:val="20"/>
          <w:szCs w:val="20"/>
        </w:rPr>
        <w:t xml:space="preserve"> </w:t>
      </w:r>
      <w:r w:rsidR="00BF4DEA" w:rsidRPr="00EA1BEB">
        <w:rPr>
          <w:sz w:val="20"/>
          <w:szCs w:val="20"/>
        </w:rPr>
        <w:t>je</w:t>
      </w:r>
      <w:r w:rsidR="0056261C" w:rsidRPr="00EA1BEB">
        <w:rPr>
          <w:sz w:val="20"/>
          <w:szCs w:val="20"/>
        </w:rPr>
        <w:t xml:space="preserve"> </w:t>
      </w:r>
      <w:r w:rsidR="00BF4DEA" w:rsidRPr="00EA1BEB">
        <w:rPr>
          <w:sz w:val="20"/>
          <w:szCs w:val="20"/>
        </w:rPr>
        <w:t>treba</w:t>
      </w:r>
      <w:r w:rsidR="0056261C" w:rsidRPr="00EA1BEB">
        <w:rPr>
          <w:sz w:val="20"/>
          <w:szCs w:val="20"/>
        </w:rPr>
        <w:t xml:space="preserve"> </w:t>
      </w:r>
      <w:r w:rsidR="00BF4DEA" w:rsidRPr="00EA1BEB">
        <w:rPr>
          <w:sz w:val="20"/>
          <w:szCs w:val="20"/>
        </w:rPr>
        <w:t>odstranjevati</w:t>
      </w:r>
      <w:r w:rsidR="0056261C" w:rsidRPr="00EA1BEB">
        <w:rPr>
          <w:sz w:val="20"/>
          <w:szCs w:val="20"/>
        </w:rPr>
        <w:t xml:space="preserve"> </w:t>
      </w:r>
      <w:r w:rsidR="00BF4DEA" w:rsidRPr="00EA1BEB">
        <w:rPr>
          <w:sz w:val="20"/>
          <w:szCs w:val="20"/>
        </w:rPr>
        <w:t>z</w:t>
      </w:r>
      <w:r w:rsidR="0056261C" w:rsidRPr="00EA1BEB">
        <w:rPr>
          <w:sz w:val="20"/>
          <w:szCs w:val="20"/>
        </w:rPr>
        <w:t xml:space="preserve"> </w:t>
      </w:r>
      <w:r w:rsidR="00BF4DEA" w:rsidRPr="00EA1BEB">
        <w:rPr>
          <w:sz w:val="20"/>
          <w:szCs w:val="20"/>
        </w:rPr>
        <w:t>vlažnim</w:t>
      </w:r>
      <w:r w:rsidR="0056261C" w:rsidRPr="00EA1BEB">
        <w:rPr>
          <w:sz w:val="20"/>
          <w:szCs w:val="20"/>
        </w:rPr>
        <w:t xml:space="preserve"> </w:t>
      </w:r>
      <w:r w:rsidR="00BF4DEA" w:rsidRPr="00EA1BEB">
        <w:rPr>
          <w:sz w:val="20"/>
          <w:szCs w:val="20"/>
        </w:rPr>
        <w:t>ali</w:t>
      </w:r>
      <w:r w:rsidR="0056261C" w:rsidRPr="00EA1BEB">
        <w:rPr>
          <w:sz w:val="20"/>
          <w:szCs w:val="20"/>
        </w:rPr>
        <w:t xml:space="preserve"> </w:t>
      </w:r>
      <w:r w:rsidR="00BF4DEA" w:rsidRPr="00EA1BEB">
        <w:rPr>
          <w:sz w:val="20"/>
          <w:szCs w:val="20"/>
        </w:rPr>
        <w:t>mokrim</w:t>
      </w:r>
      <w:r w:rsidR="0056261C" w:rsidRPr="00EA1BEB">
        <w:rPr>
          <w:sz w:val="20"/>
          <w:szCs w:val="20"/>
        </w:rPr>
        <w:t xml:space="preserve"> </w:t>
      </w:r>
      <w:r w:rsidR="00BF4DEA" w:rsidRPr="00EA1BEB">
        <w:rPr>
          <w:sz w:val="20"/>
          <w:szCs w:val="20"/>
        </w:rPr>
        <w:t>postopkom</w:t>
      </w:r>
      <w:r w:rsidR="0056261C" w:rsidRPr="00EA1BEB">
        <w:rPr>
          <w:sz w:val="20"/>
          <w:szCs w:val="20"/>
        </w:rPr>
        <w:t xml:space="preserve"> </w:t>
      </w:r>
      <w:r w:rsidR="00BF4DEA" w:rsidRPr="00EA1BEB">
        <w:rPr>
          <w:sz w:val="20"/>
          <w:szCs w:val="20"/>
        </w:rPr>
        <w:t>glede</w:t>
      </w:r>
      <w:r w:rsidR="0056261C" w:rsidRPr="00EA1BEB">
        <w:rPr>
          <w:sz w:val="20"/>
          <w:szCs w:val="20"/>
        </w:rPr>
        <w:t xml:space="preserve"> </w:t>
      </w:r>
      <w:r w:rsidR="00BF4DEA" w:rsidRPr="00EA1BEB">
        <w:rPr>
          <w:sz w:val="20"/>
          <w:szCs w:val="20"/>
        </w:rPr>
        <w:t>na</w:t>
      </w:r>
      <w:r w:rsidR="0056261C" w:rsidRPr="00EA1BEB">
        <w:rPr>
          <w:sz w:val="20"/>
          <w:szCs w:val="20"/>
        </w:rPr>
        <w:t xml:space="preserve"> </w:t>
      </w:r>
      <w:r w:rsidR="00BF4DEA" w:rsidRPr="00EA1BEB">
        <w:rPr>
          <w:sz w:val="20"/>
          <w:szCs w:val="20"/>
        </w:rPr>
        <w:t>stanje</w:t>
      </w:r>
      <w:r w:rsidR="0056261C" w:rsidRPr="00EA1BEB">
        <w:rPr>
          <w:sz w:val="20"/>
          <w:szCs w:val="20"/>
        </w:rPr>
        <w:t xml:space="preserve"> </w:t>
      </w:r>
      <w:r w:rsidR="00BF4DEA" w:rsidRPr="00EA1BEB">
        <w:rPr>
          <w:sz w:val="20"/>
          <w:szCs w:val="20"/>
        </w:rPr>
        <w:t>tehnike</w:t>
      </w:r>
      <w:r w:rsidR="0056261C" w:rsidRPr="00EA1BEB">
        <w:rPr>
          <w:sz w:val="20"/>
          <w:szCs w:val="20"/>
        </w:rPr>
        <w:t xml:space="preserve"> </w:t>
      </w:r>
      <w:r w:rsidR="00BF4DEA" w:rsidRPr="00EA1BEB">
        <w:rPr>
          <w:sz w:val="20"/>
          <w:szCs w:val="20"/>
        </w:rPr>
        <w:t>ali</w:t>
      </w:r>
      <w:r w:rsidR="0056261C" w:rsidRPr="00EA1BEB">
        <w:rPr>
          <w:sz w:val="20"/>
          <w:szCs w:val="20"/>
        </w:rPr>
        <w:t xml:space="preserve"> </w:t>
      </w:r>
      <w:r w:rsidR="00BF4DEA" w:rsidRPr="00EA1BEB">
        <w:rPr>
          <w:sz w:val="20"/>
          <w:szCs w:val="20"/>
        </w:rPr>
        <w:t>s</w:t>
      </w:r>
      <w:r w:rsidR="0056261C" w:rsidRPr="00EA1BEB">
        <w:rPr>
          <w:sz w:val="20"/>
          <w:szCs w:val="20"/>
        </w:rPr>
        <w:t xml:space="preserve"> </w:t>
      </w:r>
      <w:r w:rsidR="00BF4DEA" w:rsidRPr="00EA1BEB">
        <w:rPr>
          <w:sz w:val="20"/>
          <w:szCs w:val="20"/>
        </w:rPr>
        <w:t>sesalnim</w:t>
      </w:r>
      <w:r w:rsidR="0056261C" w:rsidRPr="00EA1BEB">
        <w:rPr>
          <w:sz w:val="20"/>
          <w:szCs w:val="20"/>
        </w:rPr>
        <w:t xml:space="preserve"> </w:t>
      </w:r>
      <w:r w:rsidR="00BF4DEA" w:rsidRPr="00EA1BEB">
        <w:rPr>
          <w:sz w:val="20"/>
          <w:szCs w:val="20"/>
        </w:rPr>
        <w:t>postopkom</w:t>
      </w:r>
      <w:r w:rsidR="0056261C" w:rsidRPr="00EA1BEB">
        <w:rPr>
          <w:sz w:val="20"/>
          <w:szCs w:val="20"/>
        </w:rPr>
        <w:t xml:space="preserve"> </w:t>
      </w:r>
      <w:r w:rsidR="00BF4DEA" w:rsidRPr="00EA1BEB">
        <w:rPr>
          <w:sz w:val="20"/>
          <w:szCs w:val="20"/>
        </w:rPr>
        <w:t>z</w:t>
      </w:r>
      <w:r w:rsidR="0056261C" w:rsidRPr="00EA1BEB">
        <w:rPr>
          <w:sz w:val="20"/>
          <w:szCs w:val="20"/>
        </w:rPr>
        <w:t xml:space="preserve"> </w:t>
      </w:r>
      <w:r w:rsidR="00BF4DEA" w:rsidRPr="00EA1BEB">
        <w:rPr>
          <w:sz w:val="20"/>
          <w:szCs w:val="20"/>
        </w:rPr>
        <w:t>uporabo</w:t>
      </w:r>
      <w:r w:rsidR="0056261C" w:rsidRPr="00EA1BEB">
        <w:rPr>
          <w:sz w:val="20"/>
          <w:szCs w:val="20"/>
        </w:rPr>
        <w:t xml:space="preserve"> </w:t>
      </w:r>
      <w:r w:rsidR="00BF4DEA" w:rsidRPr="00EA1BEB">
        <w:rPr>
          <w:sz w:val="20"/>
          <w:szCs w:val="20"/>
        </w:rPr>
        <w:t>primernega</w:t>
      </w:r>
      <w:r w:rsidR="0056261C" w:rsidRPr="00EA1BEB">
        <w:rPr>
          <w:sz w:val="20"/>
          <w:szCs w:val="20"/>
        </w:rPr>
        <w:t xml:space="preserve"> </w:t>
      </w:r>
      <w:r w:rsidR="00BF4DEA" w:rsidRPr="00EA1BEB">
        <w:rPr>
          <w:sz w:val="20"/>
          <w:szCs w:val="20"/>
        </w:rPr>
        <w:t>sesalnika</w:t>
      </w:r>
      <w:r w:rsidR="0056261C" w:rsidRPr="00EA1BEB">
        <w:rPr>
          <w:sz w:val="20"/>
          <w:szCs w:val="20"/>
        </w:rPr>
        <w:t xml:space="preserve"> </w:t>
      </w:r>
      <w:r w:rsidR="00BF4DEA" w:rsidRPr="00EA1BEB">
        <w:rPr>
          <w:sz w:val="20"/>
          <w:szCs w:val="20"/>
        </w:rPr>
        <w:t>za</w:t>
      </w:r>
      <w:r w:rsidR="0056261C" w:rsidRPr="00EA1BEB">
        <w:rPr>
          <w:sz w:val="20"/>
          <w:szCs w:val="20"/>
        </w:rPr>
        <w:t xml:space="preserve"> </w:t>
      </w:r>
      <w:r w:rsidR="00BF4DEA" w:rsidRPr="00EA1BEB">
        <w:rPr>
          <w:sz w:val="20"/>
          <w:szCs w:val="20"/>
        </w:rPr>
        <w:t>prah</w:t>
      </w:r>
      <w:r w:rsidR="0056261C" w:rsidRPr="00EA1BEB">
        <w:rPr>
          <w:sz w:val="20"/>
          <w:szCs w:val="20"/>
        </w:rPr>
        <w:t xml:space="preserve"> </w:t>
      </w:r>
      <w:r w:rsidR="00BF4DEA" w:rsidRPr="00EA1BEB">
        <w:rPr>
          <w:sz w:val="20"/>
          <w:szCs w:val="20"/>
        </w:rPr>
        <w:t>ali</w:t>
      </w:r>
      <w:r w:rsidR="0056261C" w:rsidRPr="00EA1BEB">
        <w:rPr>
          <w:sz w:val="20"/>
          <w:szCs w:val="20"/>
        </w:rPr>
        <w:t xml:space="preserve"> </w:t>
      </w:r>
      <w:r w:rsidR="00BF4DEA" w:rsidRPr="00EA1BEB">
        <w:rPr>
          <w:sz w:val="20"/>
          <w:szCs w:val="20"/>
        </w:rPr>
        <w:t>prašne</w:t>
      </w:r>
      <w:r w:rsidR="0056261C" w:rsidRPr="00EA1BEB">
        <w:rPr>
          <w:sz w:val="20"/>
          <w:szCs w:val="20"/>
        </w:rPr>
        <w:t xml:space="preserve"> </w:t>
      </w:r>
      <w:r w:rsidR="00BF4DEA" w:rsidRPr="00EA1BEB">
        <w:rPr>
          <w:sz w:val="20"/>
          <w:szCs w:val="20"/>
        </w:rPr>
        <w:t>usedline;</w:t>
      </w:r>
    </w:p>
    <w:p w14:paraId="139CC4F2" w14:textId="1AE95AA9" w:rsidR="00BF4DEA" w:rsidRPr="00EA1BEB" w:rsidRDefault="00BF4DEA" w:rsidP="008C2F23">
      <w:pPr>
        <w:pStyle w:val="Alineazaodstavkom"/>
        <w:numPr>
          <w:ilvl w:val="0"/>
          <w:numId w:val="32"/>
        </w:numPr>
        <w:spacing w:after="240"/>
        <w:rPr>
          <w:sz w:val="20"/>
          <w:szCs w:val="20"/>
        </w:rPr>
      </w:pPr>
      <w:r w:rsidRPr="00EA1BEB">
        <w:rPr>
          <w:sz w:val="20"/>
          <w:szCs w:val="20"/>
        </w:rPr>
        <w:t>prah</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vezati</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vseh</w:t>
      </w:r>
      <w:r w:rsidR="0056261C" w:rsidRPr="00EA1BEB">
        <w:rPr>
          <w:sz w:val="20"/>
          <w:szCs w:val="20"/>
        </w:rPr>
        <w:t xml:space="preserve"> </w:t>
      </w:r>
      <w:r w:rsidRPr="00EA1BEB">
        <w:rPr>
          <w:sz w:val="20"/>
          <w:szCs w:val="20"/>
        </w:rPr>
        <w:t>površinah,</w:t>
      </w:r>
      <w:r w:rsidR="0056261C" w:rsidRPr="00EA1BEB">
        <w:rPr>
          <w:sz w:val="20"/>
          <w:szCs w:val="20"/>
        </w:rPr>
        <w:t xml:space="preserve"> </w:t>
      </w:r>
      <w:r w:rsidRPr="00EA1BEB">
        <w:rPr>
          <w:sz w:val="20"/>
          <w:szCs w:val="20"/>
        </w:rPr>
        <w:t>vključno</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neutrjenimi</w:t>
      </w:r>
      <w:r w:rsidR="0056261C" w:rsidRPr="00EA1BEB">
        <w:rPr>
          <w:sz w:val="20"/>
          <w:szCs w:val="20"/>
        </w:rPr>
        <w:t xml:space="preserve"> </w:t>
      </w:r>
      <w:r w:rsidRPr="00EA1BEB">
        <w:rPr>
          <w:sz w:val="20"/>
          <w:szCs w:val="20"/>
        </w:rPr>
        <w:t>gradbiščnimi</w:t>
      </w:r>
      <w:r w:rsidR="0056261C" w:rsidRPr="00EA1BEB">
        <w:rPr>
          <w:sz w:val="20"/>
          <w:szCs w:val="20"/>
        </w:rPr>
        <w:t xml:space="preserve"> </w:t>
      </w:r>
      <w:r w:rsidRPr="00EA1BEB">
        <w:rPr>
          <w:sz w:val="20"/>
          <w:szCs w:val="20"/>
        </w:rPr>
        <w:t>cestami,</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vzdrževanjem</w:t>
      </w:r>
      <w:r w:rsidR="0056261C" w:rsidRPr="00EA1BEB">
        <w:rPr>
          <w:sz w:val="20"/>
          <w:szCs w:val="20"/>
        </w:rPr>
        <w:t xml:space="preserve"> </w:t>
      </w:r>
      <w:r w:rsidRPr="00EA1BEB">
        <w:rPr>
          <w:sz w:val="20"/>
          <w:szCs w:val="20"/>
        </w:rPr>
        <w:t>vlažnosti</w:t>
      </w:r>
      <w:r w:rsidR="0056261C" w:rsidRPr="00EA1BEB">
        <w:rPr>
          <w:sz w:val="20"/>
          <w:szCs w:val="20"/>
        </w:rPr>
        <w:t xml:space="preserve"> </w:t>
      </w:r>
      <w:r w:rsidR="005C1F1C" w:rsidRPr="00EA1BEB">
        <w:rPr>
          <w:sz w:val="20"/>
          <w:szCs w:val="20"/>
        </w:rPr>
        <w:t>teh</w:t>
      </w:r>
      <w:r w:rsidR="0056261C" w:rsidRPr="00EA1BEB">
        <w:rPr>
          <w:sz w:val="20"/>
          <w:szCs w:val="20"/>
        </w:rPr>
        <w:t xml:space="preserve"> </w:t>
      </w:r>
      <w:r w:rsidR="005C1F1C" w:rsidRPr="00EA1BEB">
        <w:rPr>
          <w:sz w:val="20"/>
          <w:szCs w:val="20"/>
        </w:rPr>
        <w:t>površin</w:t>
      </w:r>
      <w:r w:rsidRPr="00EA1BEB">
        <w:rPr>
          <w:sz w:val="20"/>
          <w:szCs w:val="20"/>
        </w:rPr>
        <w:t>,</w:t>
      </w:r>
      <w:r w:rsidR="0056261C" w:rsidRPr="00EA1BEB">
        <w:rPr>
          <w:sz w:val="20"/>
          <w:szCs w:val="20"/>
        </w:rPr>
        <w:t xml:space="preserve"> </w:t>
      </w:r>
      <w:r w:rsidR="004F3687" w:rsidRPr="00EA1BEB">
        <w:rPr>
          <w:sz w:val="20"/>
          <w:szCs w:val="20"/>
        </w:rPr>
        <w:t>kot</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primer</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avtomatsko</w:t>
      </w:r>
      <w:r w:rsidR="0056261C" w:rsidRPr="00EA1BEB">
        <w:rPr>
          <w:sz w:val="20"/>
          <w:szCs w:val="20"/>
        </w:rPr>
        <w:t xml:space="preserve"> </w:t>
      </w:r>
      <w:r w:rsidRPr="00EA1BEB">
        <w:rPr>
          <w:sz w:val="20"/>
          <w:szCs w:val="20"/>
        </w:rPr>
        <w:t>vodenim</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ročnim</w:t>
      </w:r>
      <w:r w:rsidR="0056261C" w:rsidRPr="00EA1BEB">
        <w:rPr>
          <w:sz w:val="20"/>
          <w:szCs w:val="20"/>
        </w:rPr>
        <w:t xml:space="preserve"> </w:t>
      </w:r>
      <w:r w:rsidRPr="00EA1BEB">
        <w:rPr>
          <w:sz w:val="20"/>
          <w:szCs w:val="20"/>
        </w:rPr>
        <w:t>vodnim</w:t>
      </w:r>
      <w:r w:rsidR="0056261C" w:rsidRPr="00EA1BEB">
        <w:rPr>
          <w:sz w:val="20"/>
          <w:szCs w:val="20"/>
        </w:rPr>
        <w:t xml:space="preserve"> </w:t>
      </w:r>
      <w:r w:rsidRPr="00EA1BEB">
        <w:rPr>
          <w:sz w:val="20"/>
          <w:szCs w:val="20"/>
        </w:rPr>
        <w:t>škropljenjem;</w:t>
      </w:r>
    </w:p>
    <w:p w14:paraId="003C3E0D" w14:textId="58162704" w:rsidR="00BF4DEA" w:rsidRPr="00EA1BEB" w:rsidRDefault="00542F08" w:rsidP="008C2F23">
      <w:pPr>
        <w:pStyle w:val="Alineazaodstavkom"/>
        <w:numPr>
          <w:ilvl w:val="0"/>
          <w:numId w:val="32"/>
        </w:numPr>
        <w:spacing w:after="240"/>
        <w:rPr>
          <w:sz w:val="20"/>
          <w:szCs w:val="20"/>
        </w:rPr>
      </w:pPr>
      <w:r w:rsidRPr="00EA1BEB">
        <w:rPr>
          <w:sz w:val="20"/>
          <w:szCs w:val="20"/>
        </w:rPr>
        <w:t>premeščanje</w:t>
      </w:r>
      <w:r w:rsidR="0056261C" w:rsidRPr="00EA1BEB">
        <w:rPr>
          <w:sz w:val="20"/>
          <w:szCs w:val="20"/>
        </w:rPr>
        <w:t xml:space="preserve"> </w:t>
      </w:r>
      <w:r w:rsidR="00BF4DEA" w:rsidRPr="00EA1BEB">
        <w:rPr>
          <w:sz w:val="20"/>
          <w:szCs w:val="20"/>
        </w:rPr>
        <w:t>in</w:t>
      </w:r>
      <w:r w:rsidR="0056261C" w:rsidRPr="00EA1BEB">
        <w:rPr>
          <w:sz w:val="20"/>
          <w:szCs w:val="20"/>
        </w:rPr>
        <w:t xml:space="preserve"> </w:t>
      </w:r>
      <w:r w:rsidRPr="00EA1BEB">
        <w:rPr>
          <w:sz w:val="20"/>
          <w:szCs w:val="20"/>
        </w:rPr>
        <w:t>pretovarjanje</w:t>
      </w:r>
      <w:r w:rsidR="0056261C" w:rsidRPr="00EA1BEB">
        <w:rPr>
          <w:sz w:val="20"/>
          <w:szCs w:val="20"/>
        </w:rPr>
        <w:t xml:space="preserve"> </w:t>
      </w:r>
      <w:r w:rsidRPr="00EA1BEB">
        <w:rPr>
          <w:sz w:val="20"/>
          <w:szCs w:val="20"/>
        </w:rPr>
        <w:t>gradbenih</w:t>
      </w:r>
      <w:r w:rsidR="0056261C" w:rsidRPr="00EA1BEB">
        <w:rPr>
          <w:sz w:val="20"/>
          <w:szCs w:val="20"/>
        </w:rPr>
        <w:t xml:space="preserve"> </w:t>
      </w:r>
      <w:r w:rsidRPr="00EA1BEB">
        <w:rPr>
          <w:sz w:val="20"/>
          <w:szCs w:val="20"/>
        </w:rPr>
        <w:t>odpadkov</w:t>
      </w:r>
      <w:r w:rsidR="0056261C" w:rsidRPr="00EA1BEB">
        <w:rPr>
          <w:sz w:val="20"/>
          <w:szCs w:val="20"/>
        </w:rPr>
        <w:t xml:space="preserve"> </w:t>
      </w:r>
      <w:r w:rsidRPr="00EA1BEB">
        <w:rPr>
          <w:sz w:val="20"/>
          <w:szCs w:val="20"/>
        </w:rPr>
        <w:t>mora</w:t>
      </w:r>
      <w:r w:rsidR="0056261C" w:rsidRPr="00EA1BEB">
        <w:rPr>
          <w:sz w:val="20"/>
          <w:szCs w:val="20"/>
        </w:rPr>
        <w:t xml:space="preserve"> </w:t>
      </w:r>
      <w:r w:rsidRPr="00EA1BEB">
        <w:rPr>
          <w:sz w:val="20"/>
          <w:szCs w:val="20"/>
        </w:rPr>
        <w:t>biti</w:t>
      </w:r>
      <w:r w:rsidR="0056261C" w:rsidRPr="00EA1BEB">
        <w:rPr>
          <w:sz w:val="20"/>
          <w:szCs w:val="20"/>
        </w:rPr>
        <w:t xml:space="preserve"> </w:t>
      </w:r>
      <w:r w:rsidRPr="00EA1BEB">
        <w:rPr>
          <w:sz w:val="20"/>
          <w:szCs w:val="20"/>
        </w:rPr>
        <w:t>izvedeno</w:t>
      </w:r>
      <w:r w:rsidR="0056261C" w:rsidRPr="00EA1BEB">
        <w:rPr>
          <w:sz w:val="20"/>
          <w:szCs w:val="20"/>
        </w:rPr>
        <w:t xml:space="preserve"> </w:t>
      </w:r>
      <w:r w:rsidR="00BF4DEA" w:rsidRPr="00EA1BEB">
        <w:rPr>
          <w:sz w:val="20"/>
          <w:szCs w:val="20"/>
        </w:rPr>
        <w:t>z</w:t>
      </w:r>
      <w:r w:rsidR="0056261C" w:rsidRPr="00EA1BEB">
        <w:rPr>
          <w:sz w:val="20"/>
          <w:szCs w:val="20"/>
        </w:rPr>
        <w:t xml:space="preserve"> </w:t>
      </w:r>
      <w:r w:rsidR="00BF4DEA" w:rsidRPr="00EA1BEB">
        <w:rPr>
          <w:sz w:val="20"/>
          <w:szCs w:val="20"/>
        </w:rPr>
        <w:t>višine,</w:t>
      </w:r>
      <w:r w:rsidR="0056261C" w:rsidRPr="00EA1BEB">
        <w:rPr>
          <w:sz w:val="20"/>
          <w:szCs w:val="20"/>
        </w:rPr>
        <w:t xml:space="preserve"> </w:t>
      </w:r>
      <w:r w:rsidR="00BF4DEA" w:rsidRPr="00EA1BEB">
        <w:rPr>
          <w:sz w:val="20"/>
          <w:szCs w:val="20"/>
        </w:rPr>
        <w:t>ki</w:t>
      </w:r>
      <w:r w:rsidR="0056261C" w:rsidRPr="00EA1BEB">
        <w:rPr>
          <w:sz w:val="20"/>
          <w:szCs w:val="20"/>
        </w:rPr>
        <w:t xml:space="preserve"> </w:t>
      </w:r>
      <w:r w:rsidR="00BF4DEA" w:rsidRPr="00EA1BEB">
        <w:rPr>
          <w:sz w:val="20"/>
          <w:szCs w:val="20"/>
        </w:rPr>
        <w:t>ni</w:t>
      </w:r>
      <w:r w:rsidR="0056261C" w:rsidRPr="00EA1BEB">
        <w:rPr>
          <w:sz w:val="20"/>
          <w:szCs w:val="20"/>
        </w:rPr>
        <w:t xml:space="preserve"> </w:t>
      </w:r>
      <w:r w:rsidR="00BF4DEA" w:rsidRPr="00EA1BEB">
        <w:rPr>
          <w:sz w:val="20"/>
          <w:szCs w:val="20"/>
        </w:rPr>
        <w:t>večja</w:t>
      </w:r>
      <w:r w:rsidR="0056261C" w:rsidRPr="00EA1BEB">
        <w:rPr>
          <w:sz w:val="20"/>
          <w:szCs w:val="20"/>
        </w:rPr>
        <w:t xml:space="preserve"> </w:t>
      </w:r>
      <w:r w:rsidR="00BF4DEA" w:rsidRPr="00EA1BEB">
        <w:rPr>
          <w:sz w:val="20"/>
          <w:szCs w:val="20"/>
        </w:rPr>
        <w:t>od</w:t>
      </w:r>
      <w:r w:rsidR="0056261C" w:rsidRPr="00EA1BEB">
        <w:rPr>
          <w:sz w:val="20"/>
          <w:szCs w:val="20"/>
        </w:rPr>
        <w:t xml:space="preserve"> </w:t>
      </w:r>
      <w:r w:rsidR="00BF4DEA" w:rsidRPr="00EA1BEB">
        <w:rPr>
          <w:sz w:val="20"/>
          <w:szCs w:val="20"/>
        </w:rPr>
        <w:t>višine</w:t>
      </w:r>
      <w:r w:rsidR="0056261C" w:rsidRPr="00EA1BEB">
        <w:rPr>
          <w:sz w:val="20"/>
          <w:szCs w:val="20"/>
        </w:rPr>
        <w:t xml:space="preserve"> </w:t>
      </w:r>
      <w:r w:rsidR="00BF4DEA" w:rsidRPr="00EA1BEB">
        <w:rPr>
          <w:sz w:val="20"/>
          <w:szCs w:val="20"/>
        </w:rPr>
        <w:t>posod</w:t>
      </w:r>
      <w:r w:rsidR="0056261C" w:rsidRPr="00EA1BEB">
        <w:rPr>
          <w:sz w:val="20"/>
          <w:szCs w:val="20"/>
        </w:rPr>
        <w:t xml:space="preserve"> </w:t>
      </w:r>
      <w:r w:rsidR="00BF4DEA" w:rsidRPr="00EA1BEB">
        <w:rPr>
          <w:sz w:val="20"/>
          <w:szCs w:val="20"/>
        </w:rPr>
        <w:t>ali</w:t>
      </w:r>
      <w:r w:rsidR="0056261C" w:rsidRPr="00EA1BEB">
        <w:rPr>
          <w:sz w:val="20"/>
          <w:szCs w:val="20"/>
        </w:rPr>
        <w:t xml:space="preserve"> </w:t>
      </w:r>
      <w:r w:rsidR="00BF4DEA" w:rsidRPr="00EA1BEB">
        <w:rPr>
          <w:sz w:val="20"/>
          <w:szCs w:val="20"/>
        </w:rPr>
        <w:t>zabojnikov</w:t>
      </w:r>
      <w:r w:rsidR="0056261C" w:rsidRPr="00EA1BEB">
        <w:rPr>
          <w:sz w:val="20"/>
          <w:szCs w:val="20"/>
        </w:rPr>
        <w:t xml:space="preserve"> </w:t>
      </w:r>
      <w:r w:rsidR="00BF4DEA" w:rsidRPr="00EA1BEB">
        <w:rPr>
          <w:sz w:val="20"/>
          <w:szCs w:val="20"/>
        </w:rPr>
        <w:t>za</w:t>
      </w:r>
      <w:r w:rsidR="0056261C" w:rsidRPr="00EA1BEB">
        <w:rPr>
          <w:sz w:val="20"/>
          <w:szCs w:val="20"/>
        </w:rPr>
        <w:t xml:space="preserve"> </w:t>
      </w:r>
      <w:r w:rsidR="00BF4DEA" w:rsidRPr="00EA1BEB">
        <w:rPr>
          <w:sz w:val="20"/>
          <w:szCs w:val="20"/>
        </w:rPr>
        <w:t>zbiranje</w:t>
      </w:r>
      <w:r w:rsidR="0056261C" w:rsidRPr="00EA1BEB">
        <w:rPr>
          <w:sz w:val="20"/>
          <w:szCs w:val="20"/>
        </w:rPr>
        <w:t xml:space="preserve"> </w:t>
      </w:r>
      <w:r w:rsidR="00BF4DEA" w:rsidRPr="00EA1BEB">
        <w:rPr>
          <w:sz w:val="20"/>
          <w:szCs w:val="20"/>
        </w:rPr>
        <w:t>in</w:t>
      </w:r>
      <w:r w:rsidR="0056261C" w:rsidRPr="00EA1BEB">
        <w:rPr>
          <w:sz w:val="20"/>
          <w:szCs w:val="20"/>
        </w:rPr>
        <w:t xml:space="preserve"> </w:t>
      </w:r>
      <w:r w:rsidR="00BF4DEA" w:rsidRPr="00EA1BEB">
        <w:rPr>
          <w:sz w:val="20"/>
          <w:szCs w:val="20"/>
        </w:rPr>
        <w:t>prevažanje</w:t>
      </w:r>
      <w:r w:rsidR="0056261C" w:rsidRPr="00EA1BEB">
        <w:rPr>
          <w:sz w:val="20"/>
          <w:szCs w:val="20"/>
        </w:rPr>
        <w:t xml:space="preserve"> </w:t>
      </w:r>
      <w:r w:rsidR="00BF4DEA" w:rsidRPr="00EA1BEB">
        <w:rPr>
          <w:sz w:val="20"/>
          <w:szCs w:val="20"/>
        </w:rPr>
        <w:t>gradbenih</w:t>
      </w:r>
      <w:r w:rsidR="0056261C" w:rsidRPr="00EA1BEB">
        <w:rPr>
          <w:sz w:val="20"/>
          <w:szCs w:val="20"/>
        </w:rPr>
        <w:t xml:space="preserve"> </w:t>
      </w:r>
      <w:r w:rsidR="00BF4DEA" w:rsidRPr="00EA1BEB">
        <w:rPr>
          <w:sz w:val="20"/>
          <w:szCs w:val="20"/>
        </w:rPr>
        <w:t>odpadkov.</w:t>
      </w:r>
      <w:r w:rsidR="0056261C" w:rsidRPr="00EA1BEB">
        <w:rPr>
          <w:sz w:val="20"/>
          <w:szCs w:val="20"/>
        </w:rPr>
        <w:t xml:space="preserve"> </w:t>
      </w:r>
      <w:r w:rsidR="00BF4DEA" w:rsidRPr="00EA1BEB">
        <w:rPr>
          <w:sz w:val="20"/>
          <w:szCs w:val="20"/>
        </w:rPr>
        <w:t>Če</w:t>
      </w:r>
      <w:r w:rsidR="0056261C" w:rsidRPr="00EA1BEB">
        <w:rPr>
          <w:sz w:val="20"/>
          <w:szCs w:val="20"/>
        </w:rPr>
        <w:t xml:space="preserve"> </w:t>
      </w:r>
      <w:r w:rsidR="00BF4DEA" w:rsidRPr="00EA1BEB">
        <w:rPr>
          <w:sz w:val="20"/>
          <w:szCs w:val="20"/>
        </w:rPr>
        <w:t>se</w:t>
      </w:r>
      <w:r w:rsidR="0056261C" w:rsidRPr="00EA1BEB">
        <w:rPr>
          <w:sz w:val="20"/>
          <w:szCs w:val="20"/>
        </w:rPr>
        <w:t xml:space="preserve"> </w:t>
      </w:r>
      <w:r w:rsidR="00BF4DEA" w:rsidRPr="00EA1BEB">
        <w:rPr>
          <w:sz w:val="20"/>
          <w:szCs w:val="20"/>
        </w:rPr>
        <w:t>tehnično</w:t>
      </w:r>
      <w:r w:rsidR="0056261C" w:rsidRPr="00EA1BEB">
        <w:rPr>
          <w:sz w:val="20"/>
          <w:szCs w:val="20"/>
        </w:rPr>
        <w:t xml:space="preserve"> </w:t>
      </w:r>
      <w:r w:rsidR="00BF4DEA" w:rsidRPr="00EA1BEB">
        <w:rPr>
          <w:sz w:val="20"/>
          <w:szCs w:val="20"/>
        </w:rPr>
        <w:t>ne</w:t>
      </w:r>
      <w:r w:rsidR="0056261C" w:rsidRPr="00EA1BEB">
        <w:rPr>
          <w:sz w:val="20"/>
          <w:szCs w:val="20"/>
        </w:rPr>
        <w:t xml:space="preserve"> </w:t>
      </w:r>
      <w:r w:rsidR="00BF4DEA" w:rsidRPr="00EA1BEB">
        <w:rPr>
          <w:sz w:val="20"/>
          <w:szCs w:val="20"/>
        </w:rPr>
        <w:t>da</w:t>
      </w:r>
      <w:r w:rsidR="0056261C" w:rsidRPr="00EA1BEB">
        <w:rPr>
          <w:sz w:val="20"/>
          <w:szCs w:val="20"/>
        </w:rPr>
        <w:t xml:space="preserve"> </w:t>
      </w:r>
      <w:r w:rsidR="00BF4DEA" w:rsidRPr="00EA1BEB">
        <w:rPr>
          <w:sz w:val="20"/>
          <w:szCs w:val="20"/>
        </w:rPr>
        <w:t>izogniti</w:t>
      </w:r>
      <w:r w:rsidR="0056261C" w:rsidRPr="00EA1BEB">
        <w:rPr>
          <w:sz w:val="20"/>
          <w:szCs w:val="20"/>
        </w:rPr>
        <w:t xml:space="preserve"> </w:t>
      </w:r>
      <w:r w:rsidR="0060291F" w:rsidRPr="00EA1BEB">
        <w:rPr>
          <w:sz w:val="20"/>
          <w:szCs w:val="20"/>
        </w:rPr>
        <w:t>premeščanju</w:t>
      </w:r>
      <w:r w:rsidR="0056261C" w:rsidRPr="00EA1BEB">
        <w:rPr>
          <w:sz w:val="20"/>
          <w:szCs w:val="20"/>
        </w:rPr>
        <w:t xml:space="preserve"> </w:t>
      </w:r>
      <w:r w:rsidR="0060291F" w:rsidRPr="00EA1BEB">
        <w:rPr>
          <w:sz w:val="20"/>
          <w:szCs w:val="20"/>
        </w:rPr>
        <w:t>in</w:t>
      </w:r>
      <w:r w:rsidR="0056261C" w:rsidRPr="00EA1BEB">
        <w:rPr>
          <w:sz w:val="20"/>
          <w:szCs w:val="20"/>
        </w:rPr>
        <w:t xml:space="preserve"> </w:t>
      </w:r>
      <w:r w:rsidR="00CD5BD2" w:rsidRPr="00EA1BEB">
        <w:rPr>
          <w:sz w:val="20"/>
          <w:szCs w:val="20"/>
        </w:rPr>
        <w:t>pretovarjanju</w:t>
      </w:r>
      <w:r w:rsidR="0056261C" w:rsidRPr="00EA1BEB">
        <w:rPr>
          <w:sz w:val="20"/>
          <w:szCs w:val="20"/>
        </w:rPr>
        <w:t xml:space="preserve"> </w:t>
      </w:r>
      <w:r w:rsidR="00BF4DEA" w:rsidRPr="00EA1BEB">
        <w:rPr>
          <w:sz w:val="20"/>
          <w:szCs w:val="20"/>
        </w:rPr>
        <w:t>gradbenih</w:t>
      </w:r>
      <w:r w:rsidR="0056261C" w:rsidRPr="00EA1BEB">
        <w:rPr>
          <w:sz w:val="20"/>
          <w:szCs w:val="20"/>
        </w:rPr>
        <w:t xml:space="preserve"> </w:t>
      </w:r>
      <w:r w:rsidR="00BF4DEA" w:rsidRPr="00EA1BEB">
        <w:rPr>
          <w:sz w:val="20"/>
          <w:szCs w:val="20"/>
        </w:rPr>
        <w:t>odpadkov</w:t>
      </w:r>
      <w:r w:rsidR="0056261C" w:rsidRPr="00EA1BEB">
        <w:rPr>
          <w:sz w:val="20"/>
          <w:szCs w:val="20"/>
        </w:rPr>
        <w:t xml:space="preserve"> </w:t>
      </w:r>
      <w:r w:rsidR="00BF4DEA" w:rsidRPr="00EA1BEB">
        <w:rPr>
          <w:sz w:val="20"/>
          <w:szCs w:val="20"/>
        </w:rPr>
        <w:t>z</w:t>
      </w:r>
      <w:r w:rsidR="0056261C" w:rsidRPr="00EA1BEB">
        <w:rPr>
          <w:sz w:val="20"/>
          <w:szCs w:val="20"/>
        </w:rPr>
        <w:t xml:space="preserve"> </w:t>
      </w:r>
      <w:r w:rsidR="00BF4DEA" w:rsidRPr="00EA1BEB">
        <w:rPr>
          <w:sz w:val="20"/>
          <w:szCs w:val="20"/>
        </w:rPr>
        <w:t>večjih</w:t>
      </w:r>
      <w:r w:rsidR="0056261C" w:rsidRPr="00EA1BEB">
        <w:rPr>
          <w:sz w:val="20"/>
          <w:szCs w:val="20"/>
        </w:rPr>
        <w:t xml:space="preserve"> </w:t>
      </w:r>
      <w:r w:rsidR="00BF4DEA" w:rsidRPr="00EA1BEB">
        <w:rPr>
          <w:sz w:val="20"/>
          <w:szCs w:val="20"/>
        </w:rPr>
        <w:t>višin</w:t>
      </w:r>
      <w:r w:rsidR="0056261C" w:rsidRPr="00EA1BEB">
        <w:rPr>
          <w:sz w:val="20"/>
          <w:szCs w:val="20"/>
        </w:rPr>
        <w:t xml:space="preserve"> </w:t>
      </w:r>
      <w:r w:rsidR="00AF1860" w:rsidRPr="00EA1BEB">
        <w:rPr>
          <w:sz w:val="20"/>
          <w:szCs w:val="20"/>
        </w:rPr>
        <w:t>na</w:t>
      </w:r>
      <w:r w:rsidR="0056261C" w:rsidRPr="00EA1BEB">
        <w:rPr>
          <w:sz w:val="20"/>
          <w:szCs w:val="20"/>
        </w:rPr>
        <w:t xml:space="preserve"> </w:t>
      </w:r>
      <w:r w:rsidR="00AF1860" w:rsidRPr="00EA1BEB">
        <w:rPr>
          <w:sz w:val="20"/>
          <w:szCs w:val="20"/>
        </w:rPr>
        <w:t>način</w:t>
      </w:r>
      <w:r w:rsidR="0056261C" w:rsidRPr="00EA1BEB">
        <w:rPr>
          <w:sz w:val="20"/>
          <w:szCs w:val="20"/>
        </w:rPr>
        <w:t xml:space="preserve"> </w:t>
      </w:r>
      <w:r w:rsidR="00AF1860" w:rsidRPr="00EA1BEB">
        <w:rPr>
          <w:sz w:val="20"/>
          <w:szCs w:val="20"/>
        </w:rPr>
        <w:t>iz</w:t>
      </w:r>
      <w:r w:rsidR="0056261C" w:rsidRPr="00EA1BEB">
        <w:rPr>
          <w:sz w:val="20"/>
          <w:szCs w:val="20"/>
        </w:rPr>
        <w:t xml:space="preserve"> </w:t>
      </w:r>
      <w:r w:rsidR="00AF1860" w:rsidRPr="00EA1BEB">
        <w:rPr>
          <w:sz w:val="20"/>
          <w:szCs w:val="20"/>
        </w:rPr>
        <w:t>prejšnjega</w:t>
      </w:r>
      <w:r w:rsidR="0056261C" w:rsidRPr="00EA1BEB">
        <w:rPr>
          <w:sz w:val="20"/>
          <w:szCs w:val="20"/>
        </w:rPr>
        <w:t xml:space="preserve"> </w:t>
      </w:r>
      <w:r w:rsidR="00AF1860" w:rsidRPr="00EA1BEB">
        <w:rPr>
          <w:sz w:val="20"/>
          <w:szCs w:val="20"/>
        </w:rPr>
        <w:t>stavka</w:t>
      </w:r>
      <w:r w:rsidR="00BF4DEA" w:rsidRPr="00EA1BEB">
        <w:rPr>
          <w:sz w:val="20"/>
          <w:szCs w:val="20"/>
        </w:rPr>
        <w:t>,</w:t>
      </w:r>
      <w:r w:rsidR="0056261C" w:rsidRPr="00EA1BEB">
        <w:rPr>
          <w:sz w:val="20"/>
          <w:szCs w:val="20"/>
        </w:rPr>
        <w:t xml:space="preserve"> </w:t>
      </w:r>
      <w:r w:rsidR="00BF4DEA" w:rsidRPr="00EA1BEB">
        <w:rPr>
          <w:sz w:val="20"/>
          <w:szCs w:val="20"/>
        </w:rPr>
        <w:t>je</w:t>
      </w:r>
      <w:r w:rsidR="0056261C" w:rsidRPr="00EA1BEB">
        <w:rPr>
          <w:sz w:val="20"/>
          <w:szCs w:val="20"/>
        </w:rPr>
        <w:t xml:space="preserve"> </w:t>
      </w:r>
      <w:r w:rsidR="00BF4DEA" w:rsidRPr="00EA1BEB">
        <w:rPr>
          <w:sz w:val="20"/>
          <w:szCs w:val="20"/>
        </w:rPr>
        <w:t>treba</w:t>
      </w:r>
      <w:r w:rsidR="0056261C" w:rsidRPr="00EA1BEB">
        <w:rPr>
          <w:sz w:val="20"/>
          <w:szCs w:val="20"/>
        </w:rPr>
        <w:t xml:space="preserve"> </w:t>
      </w:r>
      <w:r w:rsidR="00BF4DEA" w:rsidRPr="00EA1BEB">
        <w:rPr>
          <w:sz w:val="20"/>
          <w:szCs w:val="20"/>
        </w:rPr>
        <w:t>uporabiti</w:t>
      </w:r>
      <w:r w:rsidR="0056261C" w:rsidRPr="00EA1BEB">
        <w:rPr>
          <w:sz w:val="20"/>
          <w:szCs w:val="20"/>
        </w:rPr>
        <w:t xml:space="preserve"> </w:t>
      </w:r>
      <w:r w:rsidR="00BF4DEA" w:rsidRPr="00EA1BEB">
        <w:rPr>
          <w:sz w:val="20"/>
          <w:szCs w:val="20"/>
        </w:rPr>
        <w:t>padne</w:t>
      </w:r>
      <w:r w:rsidR="0056261C" w:rsidRPr="00EA1BEB">
        <w:rPr>
          <w:sz w:val="20"/>
          <w:szCs w:val="20"/>
        </w:rPr>
        <w:t xml:space="preserve"> </w:t>
      </w:r>
      <w:r w:rsidR="00BF4DEA" w:rsidRPr="00EA1BEB">
        <w:rPr>
          <w:sz w:val="20"/>
          <w:szCs w:val="20"/>
        </w:rPr>
        <w:t>cevi</w:t>
      </w:r>
      <w:r w:rsidR="0056261C" w:rsidRPr="00EA1BEB">
        <w:rPr>
          <w:sz w:val="20"/>
          <w:szCs w:val="20"/>
        </w:rPr>
        <w:t xml:space="preserve"> </w:t>
      </w:r>
      <w:r w:rsidR="00BF4DEA" w:rsidRPr="00EA1BEB">
        <w:rPr>
          <w:sz w:val="20"/>
          <w:szCs w:val="20"/>
        </w:rPr>
        <w:t>ali</w:t>
      </w:r>
      <w:r w:rsidR="0056261C" w:rsidRPr="00EA1BEB">
        <w:rPr>
          <w:sz w:val="20"/>
          <w:szCs w:val="20"/>
        </w:rPr>
        <w:t xml:space="preserve"> </w:t>
      </w:r>
      <w:r w:rsidR="00BF4DEA" w:rsidRPr="00EA1BEB">
        <w:rPr>
          <w:sz w:val="20"/>
          <w:szCs w:val="20"/>
        </w:rPr>
        <w:t>pokrite</w:t>
      </w:r>
      <w:r w:rsidR="0056261C" w:rsidRPr="00EA1BEB">
        <w:rPr>
          <w:sz w:val="20"/>
          <w:szCs w:val="20"/>
        </w:rPr>
        <w:t xml:space="preserve"> </w:t>
      </w:r>
      <w:r w:rsidR="00BF4DEA" w:rsidRPr="00EA1BEB">
        <w:rPr>
          <w:sz w:val="20"/>
          <w:szCs w:val="20"/>
        </w:rPr>
        <w:t>drče,</w:t>
      </w:r>
      <w:r w:rsidR="0056261C" w:rsidRPr="00EA1BEB">
        <w:rPr>
          <w:sz w:val="20"/>
          <w:szCs w:val="20"/>
        </w:rPr>
        <w:t xml:space="preserve"> </w:t>
      </w:r>
      <w:r w:rsidR="00BF4DEA" w:rsidRPr="00EA1BEB">
        <w:rPr>
          <w:sz w:val="20"/>
          <w:szCs w:val="20"/>
        </w:rPr>
        <w:t>dele</w:t>
      </w:r>
      <w:r w:rsidR="0056261C" w:rsidRPr="00EA1BEB">
        <w:rPr>
          <w:sz w:val="20"/>
          <w:szCs w:val="20"/>
        </w:rPr>
        <w:t xml:space="preserve"> </w:t>
      </w:r>
      <w:r w:rsidR="00BF4DEA" w:rsidRPr="00EA1BEB">
        <w:rPr>
          <w:sz w:val="20"/>
          <w:szCs w:val="20"/>
        </w:rPr>
        <w:t>padne</w:t>
      </w:r>
      <w:r w:rsidR="0056261C" w:rsidRPr="00EA1BEB">
        <w:rPr>
          <w:sz w:val="20"/>
          <w:szCs w:val="20"/>
        </w:rPr>
        <w:t xml:space="preserve"> </w:t>
      </w:r>
      <w:r w:rsidR="00BF4DEA" w:rsidRPr="00EA1BEB">
        <w:rPr>
          <w:sz w:val="20"/>
          <w:szCs w:val="20"/>
        </w:rPr>
        <w:t>cevi</w:t>
      </w:r>
      <w:r w:rsidR="0056261C" w:rsidRPr="00EA1BEB">
        <w:rPr>
          <w:sz w:val="20"/>
          <w:szCs w:val="20"/>
        </w:rPr>
        <w:t xml:space="preserve"> </w:t>
      </w:r>
      <w:r w:rsidR="00BF4DEA" w:rsidRPr="00EA1BEB">
        <w:rPr>
          <w:sz w:val="20"/>
          <w:szCs w:val="20"/>
        </w:rPr>
        <w:t>pa</w:t>
      </w:r>
      <w:r w:rsidR="0056261C" w:rsidRPr="00EA1BEB">
        <w:rPr>
          <w:sz w:val="20"/>
          <w:szCs w:val="20"/>
        </w:rPr>
        <w:t xml:space="preserve"> </w:t>
      </w:r>
      <w:r w:rsidR="00BF4DEA" w:rsidRPr="00EA1BEB">
        <w:rPr>
          <w:sz w:val="20"/>
          <w:szCs w:val="20"/>
        </w:rPr>
        <w:t>je</w:t>
      </w:r>
      <w:r w:rsidR="0056261C" w:rsidRPr="00EA1BEB">
        <w:rPr>
          <w:sz w:val="20"/>
          <w:szCs w:val="20"/>
        </w:rPr>
        <w:t xml:space="preserve"> </w:t>
      </w:r>
      <w:r w:rsidR="00BF4DEA" w:rsidRPr="00EA1BEB">
        <w:rPr>
          <w:sz w:val="20"/>
          <w:szCs w:val="20"/>
        </w:rPr>
        <w:t>treba</w:t>
      </w:r>
      <w:r w:rsidR="0056261C" w:rsidRPr="00EA1BEB">
        <w:rPr>
          <w:sz w:val="20"/>
          <w:szCs w:val="20"/>
        </w:rPr>
        <w:t xml:space="preserve"> </w:t>
      </w:r>
      <w:r w:rsidR="00BF4DEA" w:rsidRPr="00EA1BEB">
        <w:rPr>
          <w:sz w:val="20"/>
          <w:szCs w:val="20"/>
        </w:rPr>
        <w:t>z</w:t>
      </w:r>
      <w:r w:rsidR="0056261C" w:rsidRPr="00EA1BEB">
        <w:rPr>
          <w:sz w:val="20"/>
          <w:szCs w:val="20"/>
        </w:rPr>
        <w:t xml:space="preserve"> </w:t>
      </w:r>
      <w:r w:rsidR="00BF4DEA" w:rsidRPr="00EA1BEB">
        <w:rPr>
          <w:sz w:val="20"/>
          <w:szCs w:val="20"/>
        </w:rPr>
        <w:t>manšetami</w:t>
      </w:r>
      <w:r w:rsidR="0056261C" w:rsidRPr="00EA1BEB">
        <w:rPr>
          <w:sz w:val="20"/>
          <w:szCs w:val="20"/>
        </w:rPr>
        <w:t xml:space="preserve"> </w:t>
      </w:r>
      <w:r w:rsidR="00BF4DEA" w:rsidRPr="00EA1BEB">
        <w:rPr>
          <w:sz w:val="20"/>
          <w:szCs w:val="20"/>
        </w:rPr>
        <w:t>povezati</w:t>
      </w:r>
      <w:r w:rsidR="0056261C" w:rsidRPr="00EA1BEB">
        <w:rPr>
          <w:sz w:val="20"/>
          <w:szCs w:val="20"/>
        </w:rPr>
        <w:t xml:space="preserve"> </w:t>
      </w:r>
      <w:r w:rsidR="00BF4DEA" w:rsidRPr="00EA1BEB">
        <w:rPr>
          <w:sz w:val="20"/>
          <w:szCs w:val="20"/>
        </w:rPr>
        <w:t>neprepustno</w:t>
      </w:r>
      <w:r w:rsidR="0056261C" w:rsidRPr="00EA1BEB">
        <w:rPr>
          <w:sz w:val="20"/>
          <w:szCs w:val="20"/>
        </w:rPr>
        <w:t xml:space="preserve"> </w:t>
      </w:r>
      <w:r w:rsidR="00BF4DEA" w:rsidRPr="00EA1BEB">
        <w:rPr>
          <w:sz w:val="20"/>
          <w:szCs w:val="20"/>
        </w:rPr>
        <w:t>za</w:t>
      </w:r>
      <w:r w:rsidR="0056261C" w:rsidRPr="00EA1BEB">
        <w:rPr>
          <w:sz w:val="20"/>
          <w:szCs w:val="20"/>
        </w:rPr>
        <w:t xml:space="preserve"> </w:t>
      </w:r>
      <w:r w:rsidR="00BF4DEA" w:rsidRPr="00EA1BEB">
        <w:rPr>
          <w:sz w:val="20"/>
          <w:szCs w:val="20"/>
        </w:rPr>
        <w:t>emisij</w:t>
      </w:r>
      <w:r w:rsidR="00304FDD">
        <w:rPr>
          <w:sz w:val="20"/>
          <w:szCs w:val="20"/>
        </w:rPr>
        <w:t>o</w:t>
      </w:r>
      <w:r w:rsidR="0056261C" w:rsidRPr="00EA1BEB">
        <w:rPr>
          <w:sz w:val="20"/>
          <w:szCs w:val="20"/>
        </w:rPr>
        <w:t xml:space="preserve"> </w:t>
      </w:r>
      <w:r w:rsidR="00BF4DEA" w:rsidRPr="00EA1BEB">
        <w:rPr>
          <w:sz w:val="20"/>
          <w:szCs w:val="20"/>
        </w:rPr>
        <w:t>prahu;</w:t>
      </w:r>
    </w:p>
    <w:p w14:paraId="22252CCD" w14:textId="7D137052" w:rsidR="00BF4DEA" w:rsidRPr="00EA1BEB" w:rsidRDefault="00BF4DEA" w:rsidP="008C2F23">
      <w:pPr>
        <w:pStyle w:val="Alineazaodstavkom"/>
        <w:numPr>
          <w:ilvl w:val="0"/>
          <w:numId w:val="32"/>
        </w:numPr>
        <w:spacing w:after="240"/>
        <w:rPr>
          <w:sz w:val="20"/>
          <w:szCs w:val="20"/>
        </w:rPr>
      </w:pPr>
      <w:r w:rsidRPr="00EA1BEB">
        <w:rPr>
          <w:sz w:val="20"/>
          <w:szCs w:val="20"/>
        </w:rPr>
        <w:t>pri</w:t>
      </w:r>
      <w:r w:rsidR="0056261C" w:rsidRPr="00EA1BEB">
        <w:rPr>
          <w:sz w:val="20"/>
          <w:szCs w:val="20"/>
        </w:rPr>
        <w:t xml:space="preserve"> </w:t>
      </w:r>
      <w:r w:rsidRPr="00EA1BEB">
        <w:rPr>
          <w:sz w:val="20"/>
          <w:szCs w:val="20"/>
        </w:rPr>
        <w:t>gradnji</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gradbeno</w:t>
      </w:r>
      <w:r w:rsidR="0056261C" w:rsidRPr="00EA1BEB">
        <w:rPr>
          <w:sz w:val="20"/>
          <w:szCs w:val="20"/>
        </w:rPr>
        <w:t xml:space="preserve"> </w:t>
      </w:r>
      <w:r w:rsidRPr="00EA1BEB">
        <w:rPr>
          <w:sz w:val="20"/>
          <w:szCs w:val="20"/>
        </w:rPr>
        <w:t>mehanizacijo</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drugimi</w:t>
      </w:r>
      <w:r w:rsidR="0056261C" w:rsidRPr="00EA1BEB">
        <w:rPr>
          <w:sz w:val="20"/>
          <w:szCs w:val="20"/>
        </w:rPr>
        <w:t xml:space="preserve"> </w:t>
      </w:r>
      <w:r w:rsidRPr="00EA1BEB">
        <w:rPr>
          <w:sz w:val="20"/>
          <w:szCs w:val="20"/>
        </w:rPr>
        <w:t>napravami</w:t>
      </w:r>
      <w:r w:rsidR="0056261C" w:rsidRPr="00EA1BEB">
        <w:rPr>
          <w:sz w:val="20"/>
          <w:szCs w:val="20"/>
        </w:rPr>
        <w:t xml:space="preserve"> </w:t>
      </w:r>
      <w:r w:rsidRPr="00EA1BEB">
        <w:rPr>
          <w:sz w:val="20"/>
          <w:szCs w:val="20"/>
        </w:rPr>
        <w:t>za</w:t>
      </w:r>
      <w:r w:rsidR="0056261C" w:rsidRPr="00EA1BEB">
        <w:rPr>
          <w:sz w:val="20"/>
          <w:szCs w:val="20"/>
        </w:rPr>
        <w:t xml:space="preserve"> </w:t>
      </w:r>
      <w:r w:rsidRPr="00EA1BEB">
        <w:rPr>
          <w:sz w:val="20"/>
          <w:szCs w:val="20"/>
        </w:rPr>
        <w:t>obdelavo</w:t>
      </w:r>
      <w:r w:rsidR="0056261C" w:rsidRPr="00EA1BEB">
        <w:rPr>
          <w:sz w:val="20"/>
          <w:szCs w:val="20"/>
        </w:rPr>
        <w:t xml:space="preserve"> </w:t>
      </w:r>
      <w:r w:rsidRPr="00EA1BEB">
        <w:rPr>
          <w:sz w:val="20"/>
          <w:szCs w:val="20"/>
        </w:rPr>
        <w:t>gradbenega</w:t>
      </w:r>
      <w:r w:rsidR="0056261C" w:rsidRPr="00EA1BEB">
        <w:rPr>
          <w:sz w:val="20"/>
          <w:szCs w:val="20"/>
        </w:rPr>
        <w:t xml:space="preserve"> </w:t>
      </w:r>
      <w:r w:rsidRPr="00EA1BEB">
        <w:rPr>
          <w:sz w:val="20"/>
          <w:szCs w:val="20"/>
        </w:rPr>
        <w:t>materiala,</w:t>
      </w:r>
      <w:r w:rsidR="0056261C" w:rsidRPr="00EA1BEB">
        <w:rPr>
          <w:sz w:val="20"/>
          <w:szCs w:val="20"/>
        </w:rPr>
        <w:t xml:space="preserve"> </w:t>
      </w:r>
      <w:r w:rsidRPr="00EA1BEB">
        <w:rPr>
          <w:sz w:val="20"/>
          <w:szCs w:val="20"/>
        </w:rPr>
        <w:t>kot</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primer</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rezalnimi</w:t>
      </w:r>
      <w:r w:rsidR="0056261C" w:rsidRPr="00EA1BEB">
        <w:rPr>
          <w:sz w:val="20"/>
          <w:szCs w:val="20"/>
        </w:rPr>
        <w:t xml:space="preserve"> </w:t>
      </w:r>
      <w:r w:rsidRPr="00EA1BEB">
        <w:rPr>
          <w:sz w:val="20"/>
          <w:szCs w:val="20"/>
        </w:rPr>
        <w:t>ploščami</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brusilniki,</w:t>
      </w:r>
      <w:r w:rsidR="0056261C" w:rsidRPr="00EA1BEB">
        <w:rPr>
          <w:sz w:val="20"/>
          <w:szCs w:val="20"/>
        </w:rPr>
        <w:t xml:space="preserve"> </w:t>
      </w:r>
      <w:r w:rsidRPr="00EA1BEB">
        <w:rPr>
          <w:sz w:val="20"/>
          <w:szCs w:val="20"/>
        </w:rPr>
        <w:t>mora</w:t>
      </w:r>
      <w:r w:rsidR="0056261C" w:rsidRPr="00EA1BEB">
        <w:rPr>
          <w:sz w:val="20"/>
          <w:szCs w:val="20"/>
        </w:rPr>
        <w:t xml:space="preserve"> </w:t>
      </w:r>
      <w:r w:rsidRPr="00EA1BEB">
        <w:rPr>
          <w:sz w:val="20"/>
          <w:szCs w:val="20"/>
        </w:rPr>
        <w:t>biti</w:t>
      </w:r>
      <w:r w:rsidR="0056261C" w:rsidRPr="00EA1BEB">
        <w:rPr>
          <w:sz w:val="20"/>
          <w:szCs w:val="20"/>
        </w:rPr>
        <w:t xml:space="preserve"> </w:t>
      </w:r>
      <w:r w:rsidRPr="00EA1BEB">
        <w:rPr>
          <w:sz w:val="20"/>
          <w:szCs w:val="20"/>
        </w:rPr>
        <w:t>zagotovljeno</w:t>
      </w:r>
      <w:r w:rsidR="0056261C" w:rsidRPr="00EA1BEB">
        <w:rPr>
          <w:sz w:val="20"/>
          <w:szCs w:val="20"/>
        </w:rPr>
        <w:t xml:space="preserve"> </w:t>
      </w:r>
      <w:r w:rsidRPr="00EA1BEB">
        <w:rPr>
          <w:sz w:val="20"/>
          <w:szCs w:val="20"/>
        </w:rPr>
        <w:t>izvajanje</w:t>
      </w:r>
      <w:r w:rsidR="0056261C" w:rsidRPr="00EA1BEB">
        <w:rPr>
          <w:sz w:val="20"/>
          <w:szCs w:val="20"/>
        </w:rPr>
        <w:t xml:space="preserve"> </w:t>
      </w:r>
      <w:r w:rsidRPr="00EA1BEB">
        <w:rPr>
          <w:sz w:val="20"/>
          <w:szCs w:val="20"/>
        </w:rPr>
        <w:t>ukrepov</w:t>
      </w:r>
      <w:r w:rsidR="0056261C" w:rsidRPr="00EA1BEB">
        <w:rPr>
          <w:sz w:val="20"/>
          <w:szCs w:val="20"/>
        </w:rPr>
        <w:t xml:space="preserve"> </w:t>
      </w:r>
      <w:r w:rsidRPr="00EA1BEB">
        <w:rPr>
          <w:sz w:val="20"/>
          <w:szCs w:val="20"/>
        </w:rPr>
        <w:t>za</w:t>
      </w:r>
      <w:r w:rsidR="0056261C" w:rsidRPr="00EA1BEB">
        <w:rPr>
          <w:sz w:val="20"/>
          <w:szCs w:val="20"/>
        </w:rPr>
        <w:t xml:space="preserve"> </w:t>
      </w:r>
      <w:r w:rsidRPr="00EA1BEB">
        <w:rPr>
          <w:sz w:val="20"/>
          <w:szCs w:val="20"/>
        </w:rPr>
        <w:t>zmanjševanje</w:t>
      </w:r>
      <w:r w:rsidR="0056261C" w:rsidRPr="00EA1BEB">
        <w:rPr>
          <w:sz w:val="20"/>
          <w:szCs w:val="20"/>
        </w:rPr>
        <w:t xml:space="preserve"> </w:t>
      </w:r>
      <w:r w:rsidRPr="00EA1BEB">
        <w:rPr>
          <w:sz w:val="20"/>
          <w:szCs w:val="20"/>
        </w:rPr>
        <w:t>prašenja,</w:t>
      </w:r>
      <w:r w:rsidR="0056261C" w:rsidRPr="00EA1BEB">
        <w:rPr>
          <w:sz w:val="20"/>
          <w:szCs w:val="20"/>
        </w:rPr>
        <w:t xml:space="preserve"> </w:t>
      </w:r>
      <w:r w:rsidRPr="00EA1BEB">
        <w:rPr>
          <w:sz w:val="20"/>
          <w:szCs w:val="20"/>
        </w:rPr>
        <w:t>kot</w:t>
      </w:r>
      <w:r w:rsidR="0056261C" w:rsidRPr="00EA1BEB">
        <w:rPr>
          <w:sz w:val="20"/>
          <w:szCs w:val="20"/>
        </w:rPr>
        <w:t xml:space="preserve"> </w:t>
      </w:r>
      <w:r w:rsidRPr="00EA1BEB">
        <w:rPr>
          <w:sz w:val="20"/>
          <w:szCs w:val="20"/>
        </w:rPr>
        <w:t>so</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primer</w:t>
      </w:r>
      <w:r w:rsidR="0056261C" w:rsidRPr="00EA1BEB">
        <w:rPr>
          <w:sz w:val="20"/>
          <w:szCs w:val="20"/>
        </w:rPr>
        <w:t xml:space="preserve"> </w:t>
      </w:r>
      <w:proofErr w:type="spellStart"/>
      <w:r w:rsidRPr="00EA1BEB">
        <w:rPr>
          <w:sz w:val="20"/>
          <w:szCs w:val="20"/>
        </w:rPr>
        <w:t>omočenje</w:t>
      </w:r>
      <w:proofErr w:type="spellEnd"/>
      <w:r w:rsidRPr="00EA1BEB">
        <w:rPr>
          <w:sz w:val="20"/>
          <w:szCs w:val="20"/>
        </w:rPr>
        <w:t>,</w:t>
      </w:r>
      <w:r w:rsidR="0056261C" w:rsidRPr="00EA1BEB">
        <w:rPr>
          <w:sz w:val="20"/>
          <w:szCs w:val="20"/>
        </w:rPr>
        <w:t xml:space="preserve"> </w:t>
      </w:r>
      <w:r w:rsidRPr="00EA1BEB">
        <w:rPr>
          <w:sz w:val="20"/>
          <w:szCs w:val="20"/>
        </w:rPr>
        <w:t>zajemanje</w:t>
      </w:r>
      <w:r w:rsidR="0056261C" w:rsidRPr="00EA1BEB">
        <w:rPr>
          <w:sz w:val="20"/>
          <w:szCs w:val="20"/>
        </w:rPr>
        <w:t xml:space="preserve"> </w:t>
      </w:r>
      <w:r w:rsidRPr="00EA1BEB">
        <w:rPr>
          <w:sz w:val="20"/>
          <w:szCs w:val="20"/>
        </w:rPr>
        <w:t>oziroma</w:t>
      </w:r>
      <w:r w:rsidR="0056261C" w:rsidRPr="00EA1BEB">
        <w:rPr>
          <w:sz w:val="20"/>
          <w:szCs w:val="20"/>
        </w:rPr>
        <w:t xml:space="preserve"> </w:t>
      </w:r>
      <w:r w:rsidRPr="00EA1BEB">
        <w:rPr>
          <w:sz w:val="20"/>
          <w:szCs w:val="20"/>
        </w:rPr>
        <w:t>odsesavanje</w:t>
      </w:r>
      <w:r w:rsidR="0056261C" w:rsidRPr="00EA1BEB">
        <w:rPr>
          <w:sz w:val="20"/>
          <w:szCs w:val="20"/>
        </w:rPr>
        <w:t xml:space="preserve"> </w:t>
      </w:r>
      <w:r w:rsidRPr="00EA1BEB">
        <w:rPr>
          <w:sz w:val="20"/>
          <w:szCs w:val="20"/>
        </w:rPr>
        <w:t>prahu</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drug</w:t>
      </w:r>
      <w:r w:rsidR="0056261C" w:rsidRPr="00EA1BEB">
        <w:rPr>
          <w:sz w:val="20"/>
          <w:szCs w:val="20"/>
        </w:rPr>
        <w:t xml:space="preserve"> </w:t>
      </w:r>
      <w:r w:rsidRPr="00EA1BEB">
        <w:rPr>
          <w:sz w:val="20"/>
          <w:szCs w:val="20"/>
        </w:rPr>
        <w:t>način</w:t>
      </w:r>
      <w:r w:rsidR="0056261C" w:rsidRPr="00EA1BEB">
        <w:rPr>
          <w:sz w:val="20"/>
          <w:szCs w:val="20"/>
        </w:rPr>
        <w:t xml:space="preserve"> </w:t>
      </w:r>
      <w:proofErr w:type="spellStart"/>
      <w:r w:rsidRPr="00EA1BEB">
        <w:rPr>
          <w:sz w:val="20"/>
          <w:szCs w:val="20"/>
        </w:rPr>
        <w:t>odpraševanja</w:t>
      </w:r>
      <w:proofErr w:type="spellEnd"/>
      <w:r w:rsidRPr="00EA1BEB">
        <w:rPr>
          <w:sz w:val="20"/>
          <w:szCs w:val="20"/>
        </w:rPr>
        <w:t>;</w:t>
      </w:r>
    </w:p>
    <w:p w14:paraId="0734712B" w14:textId="6C31ABFB" w:rsidR="00BF4DEA" w:rsidRPr="00EA1BEB" w:rsidRDefault="00BF4DEA" w:rsidP="008C2F23">
      <w:pPr>
        <w:pStyle w:val="Alineazaodstavkom"/>
        <w:numPr>
          <w:ilvl w:val="0"/>
          <w:numId w:val="32"/>
        </w:numPr>
        <w:spacing w:after="240"/>
        <w:rPr>
          <w:sz w:val="20"/>
          <w:szCs w:val="20"/>
        </w:rPr>
      </w:pPr>
      <w:r w:rsidRPr="00EA1BEB">
        <w:rPr>
          <w:sz w:val="20"/>
          <w:szCs w:val="20"/>
        </w:rPr>
        <w:t>pri</w:t>
      </w:r>
      <w:r w:rsidR="0056261C" w:rsidRPr="00EA1BEB">
        <w:rPr>
          <w:sz w:val="20"/>
          <w:szCs w:val="20"/>
        </w:rPr>
        <w:t xml:space="preserve"> </w:t>
      </w:r>
      <w:r w:rsidRPr="00EA1BEB">
        <w:rPr>
          <w:sz w:val="20"/>
          <w:szCs w:val="20"/>
        </w:rPr>
        <w:t>odstranitvi</w:t>
      </w:r>
      <w:r w:rsidR="0056261C" w:rsidRPr="00EA1BEB">
        <w:rPr>
          <w:sz w:val="20"/>
          <w:szCs w:val="20"/>
        </w:rPr>
        <w:t xml:space="preserve"> </w:t>
      </w:r>
      <w:r w:rsidRPr="00EA1BEB">
        <w:rPr>
          <w:sz w:val="20"/>
          <w:szCs w:val="20"/>
        </w:rPr>
        <w:t>objektov</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delov</w:t>
      </w:r>
      <w:r w:rsidR="0056261C" w:rsidRPr="00EA1BEB">
        <w:rPr>
          <w:sz w:val="20"/>
          <w:szCs w:val="20"/>
        </w:rPr>
        <w:t xml:space="preserve"> </w:t>
      </w:r>
      <w:r w:rsidRPr="00EA1BEB">
        <w:rPr>
          <w:sz w:val="20"/>
          <w:szCs w:val="20"/>
        </w:rPr>
        <w:t>objektov</w:t>
      </w:r>
      <w:r w:rsidR="0056261C" w:rsidRPr="00EA1BEB">
        <w:rPr>
          <w:sz w:val="20"/>
          <w:szCs w:val="20"/>
        </w:rPr>
        <w:t xml:space="preserve"> </w:t>
      </w:r>
      <w:r w:rsidR="003139D0" w:rsidRPr="00EA1BEB">
        <w:rPr>
          <w:sz w:val="20"/>
          <w:szCs w:val="20"/>
        </w:rPr>
        <w:t>je</w:t>
      </w:r>
      <w:r w:rsidR="0056261C" w:rsidRPr="00EA1BEB">
        <w:rPr>
          <w:sz w:val="20"/>
          <w:szCs w:val="20"/>
        </w:rPr>
        <w:t xml:space="preserve"> </w:t>
      </w:r>
      <w:r w:rsidR="003139D0" w:rsidRPr="00EA1BEB">
        <w:rPr>
          <w:sz w:val="20"/>
          <w:szCs w:val="20"/>
        </w:rPr>
        <w:t>treba</w:t>
      </w:r>
      <w:r w:rsidRPr="00EA1BEB">
        <w:rPr>
          <w:sz w:val="20"/>
          <w:szCs w:val="20"/>
        </w:rPr>
        <w:t>:</w:t>
      </w:r>
    </w:p>
    <w:p w14:paraId="7ED68B30" w14:textId="77777777" w:rsidR="00680F53" w:rsidRDefault="00BF4DEA" w:rsidP="008C2F23">
      <w:pPr>
        <w:pStyle w:val="Alineazaodstavkom"/>
        <w:numPr>
          <w:ilvl w:val="0"/>
          <w:numId w:val="31"/>
        </w:numPr>
        <w:spacing w:after="240"/>
        <w:rPr>
          <w:sz w:val="20"/>
          <w:szCs w:val="20"/>
        </w:rPr>
      </w:pPr>
      <w:r w:rsidRPr="00EA1BEB">
        <w:rPr>
          <w:sz w:val="20"/>
          <w:szCs w:val="20"/>
        </w:rPr>
        <w:t>rušenje</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razgradnjo</w:t>
      </w:r>
      <w:r w:rsidR="0056261C" w:rsidRPr="00EA1BEB">
        <w:rPr>
          <w:sz w:val="20"/>
          <w:szCs w:val="20"/>
        </w:rPr>
        <w:t xml:space="preserve"> </w:t>
      </w:r>
      <w:r w:rsidRPr="00EA1BEB">
        <w:rPr>
          <w:sz w:val="20"/>
          <w:szCs w:val="20"/>
        </w:rPr>
        <w:t>objektov</w:t>
      </w:r>
      <w:r w:rsidR="0056261C" w:rsidRPr="00EA1BEB">
        <w:rPr>
          <w:sz w:val="20"/>
          <w:szCs w:val="20"/>
        </w:rPr>
        <w:t xml:space="preserve"> </w:t>
      </w:r>
      <w:r w:rsidRPr="00EA1BEB">
        <w:rPr>
          <w:sz w:val="20"/>
          <w:szCs w:val="20"/>
        </w:rPr>
        <w:t>izvesti</w:t>
      </w:r>
      <w:r w:rsidR="0056261C" w:rsidRPr="00EA1BEB">
        <w:rPr>
          <w:sz w:val="20"/>
          <w:szCs w:val="20"/>
        </w:rPr>
        <w:t xml:space="preserve"> </w:t>
      </w:r>
      <w:r w:rsidR="00237E6E" w:rsidRPr="00EA1BEB">
        <w:rPr>
          <w:sz w:val="20"/>
          <w:szCs w:val="20"/>
        </w:rPr>
        <w:t>v</w:t>
      </w:r>
      <w:r w:rsidR="0056261C" w:rsidRPr="00EA1BEB">
        <w:rPr>
          <w:sz w:val="20"/>
          <w:szCs w:val="20"/>
        </w:rPr>
        <w:t xml:space="preserve"> </w:t>
      </w:r>
      <w:r w:rsidR="00237E6E" w:rsidRPr="00EA1BEB">
        <w:rPr>
          <w:sz w:val="20"/>
          <w:szCs w:val="20"/>
        </w:rPr>
        <w:t>velikih</w:t>
      </w:r>
      <w:r w:rsidR="0056261C" w:rsidRPr="00EA1BEB">
        <w:rPr>
          <w:sz w:val="20"/>
          <w:szCs w:val="20"/>
        </w:rPr>
        <w:t xml:space="preserve"> </w:t>
      </w:r>
      <w:r w:rsidR="00237E6E" w:rsidRPr="00EA1BEB">
        <w:rPr>
          <w:sz w:val="20"/>
          <w:szCs w:val="20"/>
        </w:rPr>
        <w:t>kosih,</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je</w:t>
      </w:r>
      <w:r w:rsidR="0056261C" w:rsidRPr="00EA1BEB">
        <w:rPr>
          <w:sz w:val="20"/>
          <w:szCs w:val="20"/>
        </w:rPr>
        <w:t xml:space="preserve"> </w:t>
      </w:r>
      <w:r w:rsidR="00237E6E" w:rsidRPr="00EA1BEB">
        <w:rPr>
          <w:sz w:val="20"/>
          <w:szCs w:val="20"/>
        </w:rPr>
        <w:t>to</w:t>
      </w:r>
      <w:r w:rsidR="0056261C" w:rsidRPr="00EA1BEB">
        <w:rPr>
          <w:sz w:val="20"/>
          <w:szCs w:val="20"/>
        </w:rPr>
        <w:t xml:space="preserve"> </w:t>
      </w:r>
      <w:r w:rsidRPr="00EA1BEB">
        <w:rPr>
          <w:sz w:val="20"/>
          <w:szCs w:val="20"/>
        </w:rPr>
        <w:t>tehnično</w:t>
      </w:r>
      <w:r w:rsidR="0056261C" w:rsidRPr="00EA1BEB">
        <w:rPr>
          <w:sz w:val="20"/>
          <w:szCs w:val="20"/>
        </w:rPr>
        <w:t xml:space="preserve"> </w:t>
      </w:r>
      <w:r w:rsidRPr="00EA1BEB">
        <w:rPr>
          <w:sz w:val="20"/>
          <w:szCs w:val="20"/>
        </w:rPr>
        <w:t>možno</w:t>
      </w:r>
      <w:r w:rsidR="00304FDD">
        <w:rPr>
          <w:sz w:val="20"/>
          <w:szCs w:val="20"/>
        </w:rPr>
        <w:t>;</w:t>
      </w:r>
    </w:p>
    <w:p w14:paraId="472C0F4C" w14:textId="29856DEB" w:rsidR="00BF4DEA" w:rsidRPr="00D17665" w:rsidRDefault="00BF4DEA" w:rsidP="008C2F23">
      <w:pPr>
        <w:pStyle w:val="Alineazaodstavkom"/>
        <w:numPr>
          <w:ilvl w:val="0"/>
          <w:numId w:val="31"/>
        </w:numPr>
        <w:spacing w:after="240"/>
        <w:rPr>
          <w:sz w:val="20"/>
          <w:szCs w:val="20"/>
        </w:rPr>
      </w:pPr>
      <w:r w:rsidRPr="00EA1BEB">
        <w:rPr>
          <w:sz w:val="20"/>
          <w:szCs w:val="20"/>
        </w:rPr>
        <w:t>prah</w:t>
      </w:r>
      <w:r w:rsidR="0056261C" w:rsidRPr="00EA1BEB">
        <w:rPr>
          <w:sz w:val="20"/>
          <w:szCs w:val="20"/>
        </w:rPr>
        <w:t xml:space="preserve"> </w:t>
      </w:r>
      <w:r w:rsidRPr="00EA1BEB">
        <w:rPr>
          <w:sz w:val="20"/>
          <w:szCs w:val="20"/>
        </w:rPr>
        <w:t>vezati</w:t>
      </w:r>
      <w:r w:rsidR="0056261C" w:rsidRPr="00EA1BEB">
        <w:rPr>
          <w:sz w:val="20"/>
          <w:szCs w:val="20"/>
        </w:rPr>
        <w:t xml:space="preserve"> </w:t>
      </w:r>
      <w:r w:rsidRPr="00EA1BEB">
        <w:rPr>
          <w:sz w:val="20"/>
          <w:szCs w:val="20"/>
        </w:rPr>
        <w:t>z</w:t>
      </w:r>
      <w:r w:rsidR="0056261C" w:rsidRPr="00EA1BEB">
        <w:rPr>
          <w:sz w:val="20"/>
          <w:szCs w:val="20"/>
        </w:rPr>
        <w:t xml:space="preserve"> </w:t>
      </w:r>
      <w:proofErr w:type="spellStart"/>
      <w:r w:rsidRPr="00EA1BEB">
        <w:rPr>
          <w:sz w:val="20"/>
          <w:szCs w:val="20"/>
        </w:rPr>
        <w:t>omočenjem</w:t>
      </w:r>
      <w:proofErr w:type="spellEnd"/>
      <w:r w:rsidR="00304FDD">
        <w:rPr>
          <w:sz w:val="20"/>
          <w:szCs w:val="20"/>
        </w:rPr>
        <w:t>;</w:t>
      </w:r>
    </w:p>
    <w:p w14:paraId="0BCF5945" w14:textId="640E7BCE" w:rsidR="000A1434" w:rsidRPr="00EA1BEB" w:rsidRDefault="00BF4DEA" w:rsidP="008C2F23">
      <w:pPr>
        <w:pStyle w:val="Alineazaodstavkom"/>
        <w:numPr>
          <w:ilvl w:val="0"/>
          <w:numId w:val="31"/>
        </w:numPr>
        <w:spacing w:after="240"/>
        <w:rPr>
          <w:sz w:val="20"/>
          <w:szCs w:val="20"/>
        </w:rPr>
      </w:pPr>
      <w:r w:rsidRPr="00EA1BEB">
        <w:rPr>
          <w:sz w:val="20"/>
          <w:szCs w:val="20"/>
        </w:rPr>
        <w:t>uporabljati</w:t>
      </w:r>
      <w:r w:rsidR="0056261C" w:rsidRPr="00EA1BEB">
        <w:rPr>
          <w:sz w:val="20"/>
          <w:szCs w:val="20"/>
        </w:rPr>
        <w:t xml:space="preserve"> </w:t>
      </w:r>
      <w:r w:rsidRPr="00EA1BEB">
        <w:rPr>
          <w:sz w:val="20"/>
          <w:szCs w:val="20"/>
        </w:rPr>
        <w:t>pokrove</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zaporne</w:t>
      </w:r>
      <w:r w:rsidR="0056261C" w:rsidRPr="00EA1BEB">
        <w:rPr>
          <w:sz w:val="20"/>
          <w:szCs w:val="20"/>
        </w:rPr>
        <w:t xml:space="preserve"> </w:t>
      </w:r>
      <w:r w:rsidRPr="00EA1BEB">
        <w:rPr>
          <w:sz w:val="20"/>
          <w:szCs w:val="20"/>
        </w:rPr>
        <w:t>stene</w:t>
      </w:r>
      <w:r w:rsidR="0056261C" w:rsidRPr="00EA1BEB">
        <w:rPr>
          <w:sz w:val="20"/>
          <w:szCs w:val="20"/>
        </w:rPr>
        <w:t xml:space="preserve"> </w:t>
      </w:r>
      <w:r w:rsidRPr="00EA1BEB">
        <w:rPr>
          <w:sz w:val="20"/>
          <w:szCs w:val="20"/>
        </w:rPr>
        <w:t>za</w:t>
      </w:r>
      <w:r w:rsidR="0056261C" w:rsidRPr="00EA1BEB">
        <w:rPr>
          <w:sz w:val="20"/>
          <w:szCs w:val="20"/>
        </w:rPr>
        <w:t xml:space="preserve"> </w:t>
      </w:r>
      <w:r w:rsidRPr="00EA1BEB">
        <w:rPr>
          <w:sz w:val="20"/>
          <w:szCs w:val="20"/>
        </w:rPr>
        <w:t>preprečevanje</w:t>
      </w:r>
      <w:r w:rsidR="0056261C" w:rsidRPr="00EA1BEB">
        <w:rPr>
          <w:sz w:val="20"/>
          <w:szCs w:val="20"/>
        </w:rPr>
        <w:t xml:space="preserve"> </w:t>
      </w:r>
      <w:r w:rsidRPr="00EA1BEB">
        <w:rPr>
          <w:sz w:val="20"/>
          <w:szCs w:val="20"/>
        </w:rPr>
        <w:t>širjenja</w:t>
      </w:r>
      <w:r w:rsidR="0056261C" w:rsidRPr="00EA1BEB">
        <w:rPr>
          <w:sz w:val="20"/>
          <w:szCs w:val="20"/>
        </w:rPr>
        <w:t xml:space="preserve"> </w:t>
      </w:r>
      <w:r w:rsidRPr="00EA1BEB">
        <w:rPr>
          <w:sz w:val="20"/>
          <w:szCs w:val="20"/>
        </w:rPr>
        <w:t>prahu</w:t>
      </w:r>
      <w:r w:rsidR="00304FDD">
        <w:rPr>
          <w:sz w:val="20"/>
          <w:szCs w:val="20"/>
        </w:rPr>
        <w:t>;</w:t>
      </w:r>
    </w:p>
    <w:p w14:paraId="1BBF0021" w14:textId="0148F2B1" w:rsidR="00FE5D78" w:rsidRPr="00D17665" w:rsidRDefault="00FA26BC" w:rsidP="008C2F23">
      <w:pPr>
        <w:pStyle w:val="Alineazaodstavkom"/>
        <w:numPr>
          <w:ilvl w:val="0"/>
          <w:numId w:val="31"/>
        </w:numPr>
        <w:spacing w:after="240"/>
        <w:rPr>
          <w:sz w:val="20"/>
          <w:szCs w:val="20"/>
        </w:rPr>
      </w:pPr>
      <w:r w:rsidRPr="00EA1BEB">
        <w:rPr>
          <w:sz w:val="20"/>
          <w:szCs w:val="20"/>
        </w:rPr>
        <w:t>preprečiti</w:t>
      </w:r>
      <w:r w:rsidR="0056261C" w:rsidRPr="00EA1BEB">
        <w:rPr>
          <w:sz w:val="20"/>
          <w:szCs w:val="20"/>
        </w:rPr>
        <w:t xml:space="preserve"> </w:t>
      </w:r>
      <w:r w:rsidR="00FE5D78" w:rsidRPr="00EA1BEB">
        <w:rPr>
          <w:sz w:val="20"/>
          <w:szCs w:val="20"/>
        </w:rPr>
        <w:t>meta</w:t>
      </w:r>
      <w:r w:rsidRPr="00EA1BEB">
        <w:rPr>
          <w:sz w:val="20"/>
          <w:szCs w:val="20"/>
        </w:rPr>
        <w:t>nje</w:t>
      </w:r>
      <w:r w:rsidR="0056261C" w:rsidRPr="00EA1BEB">
        <w:rPr>
          <w:sz w:val="20"/>
          <w:szCs w:val="20"/>
        </w:rPr>
        <w:t xml:space="preserve"> </w:t>
      </w:r>
      <w:r w:rsidR="00FE5D78" w:rsidRPr="00EA1BEB">
        <w:rPr>
          <w:sz w:val="20"/>
          <w:szCs w:val="20"/>
        </w:rPr>
        <w:t>ali</w:t>
      </w:r>
      <w:r w:rsidR="0056261C" w:rsidRPr="00EA1BEB">
        <w:rPr>
          <w:sz w:val="20"/>
          <w:szCs w:val="20"/>
        </w:rPr>
        <w:t xml:space="preserve"> </w:t>
      </w:r>
      <w:r w:rsidR="00FE5D78" w:rsidRPr="00EA1BEB">
        <w:rPr>
          <w:sz w:val="20"/>
          <w:szCs w:val="20"/>
        </w:rPr>
        <w:t>premetava</w:t>
      </w:r>
      <w:r w:rsidRPr="00EA1BEB">
        <w:rPr>
          <w:sz w:val="20"/>
          <w:szCs w:val="20"/>
        </w:rPr>
        <w:t>nje</w:t>
      </w:r>
      <w:r w:rsidR="0056261C" w:rsidRPr="00EA1BEB">
        <w:rPr>
          <w:sz w:val="20"/>
          <w:szCs w:val="20"/>
        </w:rPr>
        <w:t xml:space="preserve"> </w:t>
      </w:r>
      <w:r w:rsidR="00FE5D78" w:rsidRPr="00EA1BEB">
        <w:rPr>
          <w:sz w:val="20"/>
          <w:szCs w:val="20"/>
        </w:rPr>
        <w:t>tramov,</w:t>
      </w:r>
      <w:r w:rsidR="0056261C" w:rsidRPr="00EA1BEB">
        <w:rPr>
          <w:sz w:val="20"/>
          <w:szCs w:val="20"/>
        </w:rPr>
        <w:t xml:space="preserve"> </w:t>
      </w:r>
      <w:r w:rsidR="00FE5D78" w:rsidRPr="00EA1BEB">
        <w:rPr>
          <w:sz w:val="20"/>
          <w:szCs w:val="20"/>
        </w:rPr>
        <w:t>gradben</w:t>
      </w:r>
      <w:r w:rsidRPr="00EA1BEB">
        <w:rPr>
          <w:sz w:val="20"/>
          <w:szCs w:val="20"/>
        </w:rPr>
        <w:t>ega</w:t>
      </w:r>
      <w:r w:rsidR="0056261C" w:rsidRPr="00EA1BEB">
        <w:rPr>
          <w:sz w:val="20"/>
          <w:szCs w:val="20"/>
        </w:rPr>
        <w:t xml:space="preserve"> </w:t>
      </w:r>
      <w:r w:rsidR="00FE5D78" w:rsidRPr="00EA1BEB">
        <w:rPr>
          <w:sz w:val="20"/>
          <w:szCs w:val="20"/>
        </w:rPr>
        <w:t>pohištv</w:t>
      </w:r>
      <w:r w:rsidRPr="00EA1BEB">
        <w:rPr>
          <w:sz w:val="20"/>
          <w:szCs w:val="20"/>
        </w:rPr>
        <w:t>a</w:t>
      </w:r>
      <w:r w:rsidR="0056261C" w:rsidRPr="00EA1BEB">
        <w:rPr>
          <w:sz w:val="20"/>
          <w:szCs w:val="20"/>
        </w:rPr>
        <w:t xml:space="preserve"> </w:t>
      </w:r>
      <w:r w:rsidR="00FE5D78" w:rsidRPr="00EA1BEB">
        <w:rPr>
          <w:sz w:val="20"/>
          <w:szCs w:val="20"/>
        </w:rPr>
        <w:t>in</w:t>
      </w:r>
      <w:r w:rsidR="0056261C" w:rsidRPr="00EA1BEB">
        <w:rPr>
          <w:sz w:val="20"/>
          <w:szCs w:val="20"/>
        </w:rPr>
        <w:t xml:space="preserve"> </w:t>
      </w:r>
      <w:r w:rsidR="00FE5D78" w:rsidRPr="00EA1BEB">
        <w:rPr>
          <w:sz w:val="20"/>
          <w:szCs w:val="20"/>
        </w:rPr>
        <w:t>lahk</w:t>
      </w:r>
      <w:r w:rsidRPr="00EA1BEB">
        <w:rPr>
          <w:sz w:val="20"/>
          <w:szCs w:val="20"/>
        </w:rPr>
        <w:t>ih</w:t>
      </w:r>
      <w:r w:rsidR="0056261C" w:rsidRPr="00EA1BEB">
        <w:rPr>
          <w:sz w:val="20"/>
          <w:szCs w:val="20"/>
        </w:rPr>
        <w:t xml:space="preserve"> </w:t>
      </w:r>
      <w:r w:rsidR="00FE5D78" w:rsidRPr="00EA1BEB">
        <w:rPr>
          <w:sz w:val="20"/>
          <w:szCs w:val="20"/>
        </w:rPr>
        <w:t>gradben</w:t>
      </w:r>
      <w:r w:rsidRPr="00EA1BEB">
        <w:rPr>
          <w:sz w:val="20"/>
          <w:szCs w:val="20"/>
        </w:rPr>
        <w:t>ih</w:t>
      </w:r>
      <w:r w:rsidR="0056261C" w:rsidRPr="00EA1BEB">
        <w:rPr>
          <w:sz w:val="20"/>
          <w:szCs w:val="20"/>
        </w:rPr>
        <w:t xml:space="preserve"> </w:t>
      </w:r>
      <w:r w:rsidR="00FE5D78" w:rsidRPr="00EA1BEB">
        <w:rPr>
          <w:sz w:val="20"/>
          <w:szCs w:val="20"/>
        </w:rPr>
        <w:t>element</w:t>
      </w:r>
      <w:r w:rsidRPr="00EA1BEB">
        <w:rPr>
          <w:sz w:val="20"/>
          <w:szCs w:val="20"/>
        </w:rPr>
        <w:t>ov</w:t>
      </w:r>
      <w:r w:rsidR="00304FDD">
        <w:rPr>
          <w:sz w:val="20"/>
          <w:szCs w:val="20"/>
        </w:rPr>
        <w:t>;</w:t>
      </w:r>
    </w:p>
    <w:p w14:paraId="2496C99C" w14:textId="6E7B98B5" w:rsidR="00BF4DEA" w:rsidRPr="00EA1BEB" w:rsidRDefault="00BF4DEA" w:rsidP="008C2F23">
      <w:pPr>
        <w:pStyle w:val="Alineazaodstavkom"/>
        <w:numPr>
          <w:ilvl w:val="0"/>
          <w:numId w:val="33"/>
        </w:numPr>
        <w:spacing w:after="240"/>
        <w:rPr>
          <w:sz w:val="20"/>
          <w:szCs w:val="20"/>
        </w:rPr>
      </w:pPr>
      <w:r w:rsidRPr="00EA1BEB">
        <w:rPr>
          <w:sz w:val="20"/>
          <w:szCs w:val="20"/>
        </w:rPr>
        <w:t>pri</w:t>
      </w:r>
      <w:r w:rsidR="0056261C" w:rsidRPr="00EA1BEB">
        <w:rPr>
          <w:sz w:val="20"/>
          <w:szCs w:val="20"/>
        </w:rPr>
        <w:t xml:space="preserve"> </w:t>
      </w:r>
      <w:r w:rsidRPr="00EA1BEB">
        <w:rPr>
          <w:sz w:val="20"/>
          <w:szCs w:val="20"/>
        </w:rPr>
        <w:t>odstranitvi</w:t>
      </w:r>
      <w:r w:rsidR="0056261C" w:rsidRPr="00EA1BEB">
        <w:rPr>
          <w:sz w:val="20"/>
          <w:szCs w:val="20"/>
        </w:rPr>
        <w:t xml:space="preserve"> </w:t>
      </w:r>
      <w:r w:rsidRPr="00EA1BEB">
        <w:rPr>
          <w:sz w:val="20"/>
          <w:szCs w:val="20"/>
        </w:rPr>
        <w:t>objekta</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velikimi</w:t>
      </w:r>
      <w:r w:rsidR="0056261C" w:rsidRPr="00EA1BEB">
        <w:rPr>
          <w:sz w:val="20"/>
          <w:szCs w:val="20"/>
        </w:rPr>
        <w:t xml:space="preserve"> </w:t>
      </w:r>
      <w:r w:rsidRPr="00EA1BEB">
        <w:rPr>
          <w:sz w:val="20"/>
          <w:szCs w:val="20"/>
        </w:rPr>
        <w:t>površinami</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razstreljevanju</w:t>
      </w:r>
      <w:r w:rsidR="0056261C" w:rsidRPr="00EA1BEB">
        <w:rPr>
          <w:sz w:val="20"/>
          <w:szCs w:val="20"/>
        </w:rPr>
        <w:t xml:space="preserve"> </w:t>
      </w:r>
      <w:r w:rsidRPr="00EA1BEB">
        <w:rPr>
          <w:sz w:val="20"/>
          <w:szCs w:val="20"/>
        </w:rPr>
        <w:t>večjega</w:t>
      </w:r>
      <w:r w:rsidR="0056261C" w:rsidRPr="00EA1BEB">
        <w:rPr>
          <w:sz w:val="20"/>
          <w:szCs w:val="20"/>
        </w:rPr>
        <w:t xml:space="preserve"> </w:t>
      </w:r>
      <w:r w:rsidRPr="00EA1BEB">
        <w:rPr>
          <w:sz w:val="20"/>
          <w:szCs w:val="20"/>
        </w:rPr>
        <w:t>objekta,</w:t>
      </w:r>
      <w:r w:rsidR="0056261C" w:rsidRPr="00EA1BEB">
        <w:rPr>
          <w:sz w:val="20"/>
          <w:szCs w:val="20"/>
        </w:rPr>
        <w:t xml:space="preserve"> </w:t>
      </w:r>
      <w:r w:rsidRPr="00EA1BEB">
        <w:rPr>
          <w:sz w:val="20"/>
          <w:szCs w:val="20"/>
        </w:rPr>
        <w:t>pri</w:t>
      </w:r>
      <w:r w:rsidR="0056261C" w:rsidRPr="00EA1BEB">
        <w:rPr>
          <w:sz w:val="20"/>
          <w:szCs w:val="20"/>
        </w:rPr>
        <w:t xml:space="preserve"> </w:t>
      </w:r>
      <w:r w:rsidRPr="00EA1BEB">
        <w:rPr>
          <w:sz w:val="20"/>
          <w:szCs w:val="20"/>
        </w:rPr>
        <w:t>katerem</w:t>
      </w:r>
      <w:r w:rsidR="0056261C" w:rsidRPr="00EA1BEB">
        <w:rPr>
          <w:sz w:val="20"/>
          <w:szCs w:val="20"/>
        </w:rPr>
        <w:t xml:space="preserve"> </w:t>
      </w:r>
      <w:r w:rsidRPr="00EA1BEB">
        <w:rPr>
          <w:sz w:val="20"/>
          <w:szCs w:val="20"/>
        </w:rPr>
        <w:t>ni</w:t>
      </w:r>
      <w:r w:rsidR="0056261C" w:rsidRPr="00EA1BEB">
        <w:rPr>
          <w:sz w:val="20"/>
          <w:szCs w:val="20"/>
        </w:rPr>
        <w:t xml:space="preserve"> </w:t>
      </w:r>
      <w:r w:rsidRPr="00EA1BEB">
        <w:rPr>
          <w:sz w:val="20"/>
          <w:szCs w:val="20"/>
        </w:rPr>
        <w:t>mogoče</w:t>
      </w:r>
      <w:r w:rsidR="0056261C" w:rsidRPr="00EA1BEB">
        <w:rPr>
          <w:sz w:val="20"/>
          <w:szCs w:val="20"/>
        </w:rPr>
        <w:t xml:space="preserve"> </w:t>
      </w:r>
      <w:r w:rsidRPr="00EA1BEB">
        <w:rPr>
          <w:sz w:val="20"/>
          <w:szCs w:val="20"/>
        </w:rPr>
        <w:t>izdelati</w:t>
      </w:r>
      <w:r w:rsidR="0056261C" w:rsidRPr="00EA1BEB">
        <w:rPr>
          <w:sz w:val="20"/>
          <w:szCs w:val="20"/>
        </w:rPr>
        <w:t xml:space="preserve"> </w:t>
      </w:r>
      <w:r w:rsidRPr="00EA1BEB">
        <w:rPr>
          <w:sz w:val="20"/>
          <w:szCs w:val="20"/>
        </w:rPr>
        <w:t>pokrovov</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zapornih</w:t>
      </w:r>
      <w:r w:rsidR="0056261C" w:rsidRPr="00EA1BEB">
        <w:rPr>
          <w:sz w:val="20"/>
          <w:szCs w:val="20"/>
        </w:rPr>
        <w:t xml:space="preserve"> </w:t>
      </w:r>
      <w:r w:rsidRPr="00EA1BEB">
        <w:rPr>
          <w:sz w:val="20"/>
          <w:szCs w:val="20"/>
        </w:rPr>
        <w:t>sten,</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00341E6A" w:rsidRPr="00EA1BEB">
        <w:rPr>
          <w:sz w:val="20"/>
          <w:szCs w:val="20"/>
        </w:rPr>
        <w:t>zagotoviti</w:t>
      </w:r>
      <w:r w:rsidR="0056261C" w:rsidRPr="00EA1BEB">
        <w:rPr>
          <w:sz w:val="20"/>
          <w:szCs w:val="20"/>
        </w:rPr>
        <w:t xml:space="preserve"> </w:t>
      </w:r>
      <w:r w:rsidRPr="00EA1BEB">
        <w:rPr>
          <w:sz w:val="20"/>
          <w:szCs w:val="20"/>
        </w:rPr>
        <w:t>primerno</w:t>
      </w:r>
      <w:r w:rsidR="0056261C" w:rsidRPr="00EA1BEB">
        <w:rPr>
          <w:sz w:val="20"/>
          <w:szCs w:val="20"/>
        </w:rPr>
        <w:t xml:space="preserve"> </w:t>
      </w:r>
      <w:r w:rsidRPr="00EA1BEB">
        <w:rPr>
          <w:sz w:val="20"/>
          <w:szCs w:val="20"/>
        </w:rPr>
        <w:t>alternativno</w:t>
      </w:r>
      <w:r w:rsidR="0056261C" w:rsidRPr="00EA1BEB">
        <w:rPr>
          <w:sz w:val="20"/>
          <w:szCs w:val="20"/>
        </w:rPr>
        <w:t xml:space="preserve"> </w:t>
      </w:r>
      <w:r w:rsidRPr="00EA1BEB">
        <w:rPr>
          <w:sz w:val="20"/>
          <w:szCs w:val="20"/>
        </w:rPr>
        <w:t>vezavo</w:t>
      </w:r>
      <w:r w:rsidR="0056261C" w:rsidRPr="00EA1BEB">
        <w:rPr>
          <w:sz w:val="20"/>
          <w:szCs w:val="20"/>
        </w:rPr>
        <w:t xml:space="preserve"> </w:t>
      </w:r>
      <w:r w:rsidRPr="00EA1BEB">
        <w:rPr>
          <w:sz w:val="20"/>
          <w:szCs w:val="20"/>
        </w:rPr>
        <w:t>delcev,</w:t>
      </w:r>
      <w:r w:rsidR="0056261C" w:rsidRPr="00EA1BEB">
        <w:rPr>
          <w:sz w:val="20"/>
          <w:szCs w:val="20"/>
        </w:rPr>
        <w:t xml:space="preserve"> </w:t>
      </w:r>
      <w:r w:rsidRPr="00EA1BEB">
        <w:rPr>
          <w:sz w:val="20"/>
          <w:szCs w:val="20"/>
        </w:rPr>
        <w:t>kot</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primer</w:t>
      </w:r>
      <w:r w:rsidR="0056261C" w:rsidRPr="00EA1BEB">
        <w:rPr>
          <w:sz w:val="20"/>
          <w:szCs w:val="20"/>
        </w:rPr>
        <w:t xml:space="preserve"> </w:t>
      </w:r>
      <w:r w:rsidRPr="00EA1BEB">
        <w:rPr>
          <w:sz w:val="20"/>
          <w:szCs w:val="20"/>
        </w:rPr>
        <w:t>močno</w:t>
      </w:r>
      <w:r w:rsidR="0056261C" w:rsidRPr="00EA1BEB">
        <w:rPr>
          <w:sz w:val="20"/>
          <w:szCs w:val="20"/>
        </w:rPr>
        <w:t xml:space="preserve"> </w:t>
      </w:r>
      <w:proofErr w:type="spellStart"/>
      <w:r w:rsidRPr="00EA1BEB">
        <w:rPr>
          <w:sz w:val="20"/>
          <w:szCs w:val="20"/>
        </w:rPr>
        <w:t>omočenje</w:t>
      </w:r>
      <w:proofErr w:type="spellEnd"/>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vodna</w:t>
      </w:r>
      <w:r w:rsidR="0056261C" w:rsidRPr="00EA1BEB">
        <w:rPr>
          <w:sz w:val="20"/>
          <w:szCs w:val="20"/>
        </w:rPr>
        <w:t xml:space="preserve"> </w:t>
      </w:r>
      <w:r w:rsidRPr="00EA1BEB">
        <w:rPr>
          <w:sz w:val="20"/>
          <w:szCs w:val="20"/>
        </w:rPr>
        <w:t>zavesa</w:t>
      </w:r>
      <w:r w:rsidR="00304FDD">
        <w:rPr>
          <w:sz w:val="20"/>
          <w:szCs w:val="20"/>
        </w:rPr>
        <w:t>;</w:t>
      </w:r>
    </w:p>
    <w:p w14:paraId="47C11C72" w14:textId="512E3186" w:rsidR="00BF4DEA" w:rsidRPr="00EA1BEB" w:rsidRDefault="00BF4DEA" w:rsidP="008C2F23">
      <w:pPr>
        <w:pStyle w:val="Alineazaodstavkom"/>
        <w:numPr>
          <w:ilvl w:val="0"/>
          <w:numId w:val="33"/>
        </w:numPr>
        <w:spacing w:after="240"/>
        <w:rPr>
          <w:sz w:val="20"/>
          <w:szCs w:val="20"/>
        </w:rPr>
      </w:pPr>
      <w:r w:rsidRPr="00EA1BEB">
        <w:rPr>
          <w:sz w:val="20"/>
          <w:szCs w:val="20"/>
        </w:rPr>
        <w:t>transportni</w:t>
      </w:r>
      <w:r w:rsidR="0056261C" w:rsidRPr="00EA1BEB">
        <w:rPr>
          <w:sz w:val="20"/>
          <w:szCs w:val="20"/>
        </w:rPr>
        <w:t xml:space="preserve"> </w:t>
      </w:r>
      <w:r w:rsidRPr="00EA1BEB">
        <w:rPr>
          <w:sz w:val="20"/>
          <w:szCs w:val="20"/>
        </w:rPr>
        <w:t>trakovi</w:t>
      </w:r>
      <w:r w:rsidR="0056261C" w:rsidRPr="00EA1BEB">
        <w:rPr>
          <w:sz w:val="20"/>
          <w:szCs w:val="20"/>
        </w:rPr>
        <w:t xml:space="preserve"> </w:t>
      </w:r>
      <w:r w:rsidRPr="00EA1BEB">
        <w:rPr>
          <w:sz w:val="20"/>
          <w:szCs w:val="20"/>
        </w:rPr>
        <w:t>sipkih</w:t>
      </w:r>
      <w:r w:rsidR="0056261C" w:rsidRPr="00EA1BEB">
        <w:rPr>
          <w:sz w:val="20"/>
          <w:szCs w:val="20"/>
        </w:rPr>
        <w:t xml:space="preserve"> </w:t>
      </w:r>
      <w:r w:rsidRPr="00EA1BEB">
        <w:rPr>
          <w:sz w:val="20"/>
          <w:szCs w:val="20"/>
        </w:rPr>
        <w:t>materialov</w:t>
      </w:r>
      <w:r w:rsidR="0056261C" w:rsidRPr="00EA1BEB">
        <w:rPr>
          <w:sz w:val="20"/>
          <w:szCs w:val="20"/>
        </w:rPr>
        <w:t xml:space="preserve"> </w:t>
      </w:r>
      <w:r w:rsidRPr="00EA1BEB">
        <w:rPr>
          <w:sz w:val="20"/>
          <w:szCs w:val="20"/>
        </w:rPr>
        <w:t>morajo</w:t>
      </w:r>
      <w:r w:rsidR="0056261C" w:rsidRPr="00EA1BEB">
        <w:rPr>
          <w:sz w:val="20"/>
          <w:szCs w:val="20"/>
        </w:rPr>
        <w:t xml:space="preserve"> </w:t>
      </w:r>
      <w:r w:rsidRPr="00EA1BEB">
        <w:rPr>
          <w:sz w:val="20"/>
          <w:szCs w:val="20"/>
        </w:rPr>
        <w:t>biti</w:t>
      </w:r>
      <w:r w:rsidR="0056261C" w:rsidRPr="00EA1BEB">
        <w:rPr>
          <w:sz w:val="20"/>
          <w:szCs w:val="20"/>
        </w:rPr>
        <w:t xml:space="preserve"> </w:t>
      </w:r>
      <w:r w:rsidRPr="00EA1BEB">
        <w:rPr>
          <w:sz w:val="20"/>
          <w:szCs w:val="20"/>
        </w:rPr>
        <w:t>popolnoma</w:t>
      </w:r>
      <w:r w:rsidR="0056261C" w:rsidRPr="00EA1BEB">
        <w:rPr>
          <w:sz w:val="20"/>
          <w:szCs w:val="20"/>
        </w:rPr>
        <w:t xml:space="preserve"> </w:t>
      </w:r>
      <w:r w:rsidRPr="00EA1BEB">
        <w:rPr>
          <w:sz w:val="20"/>
          <w:szCs w:val="20"/>
        </w:rPr>
        <w:t>pokriti,</w:t>
      </w:r>
      <w:r w:rsidR="0056261C" w:rsidRPr="00EA1BEB">
        <w:rPr>
          <w:sz w:val="20"/>
          <w:szCs w:val="20"/>
        </w:rPr>
        <w:t xml:space="preserve"> </w:t>
      </w:r>
      <w:r w:rsidRPr="00EA1BEB">
        <w:rPr>
          <w:sz w:val="20"/>
          <w:szCs w:val="20"/>
        </w:rPr>
        <w:t>zaprti</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stalno</w:t>
      </w:r>
      <w:r w:rsidR="0056261C" w:rsidRPr="00EA1BEB">
        <w:rPr>
          <w:sz w:val="20"/>
          <w:szCs w:val="20"/>
        </w:rPr>
        <w:t xml:space="preserve"> </w:t>
      </w:r>
      <w:r w:rsidRPr="00EA1BEB">
        <w:rPr>
          <w:sz w:val="20"/>
          <w:szCs w:val="20"/>
        </w:rPr>
        <w:t>omočeni</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vodno</w:t>
      </w:r>
      <w:r w:rsidR="0056261C" w:rsidRPr="00EA1BEB">
        <w:rPr>
          <w:sz w:val="20"/>
          <w:szCs w:val="20"/>
        </w:rPr>
        <w:t xml:space="preserve"> </w:t>
      </w:r>
      <w:r w:rsidRPr="00EA1BEB">
        <w:rPr>
          <w:sz w:val="20"/>
          <w:szCs w:val="20"/>
        </w:rPr>
        <w:t>meglico,</w:t>
      </w:r>
      <w:r w:rsidR="0056261C" w:rsidRPr="00EA1BEB">
        <w:rPr>
          <w:sz w:val="20"/>
          <w:szCs w:val="20"/>
        </w:rPr>
        <w:t xml:space="preserve"> </w:t>
      </w:r>
      <w:r w:rsidRPr="00EA1BEB">
        <w:rPr>
          <w:sz w:val="20"/>
          <w:szCs w:val="20"/>
        </w:rPr>
        <w:t>uporabljati</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majhne</w:t>
      </w:r>
      <w:r w:rsidR="0056261C" w:rsidRPr="00EA1BEB">
        <w:rPr>
          <w:sz w:val="20"/>
          <w:szCs w:val="20"/>
        </w:rPr>
        <w:t xml:space="preserve"> </w:t>
      </w:r>
      <w:r w:rsidRPr="00EA1BEB">
        <w:rPr>
          <w:sz w:val="20"/>
          <w:szCs w:val="20"/>
        </w:rPr>
        <w:t>izstopne</w:t>
      </w:r>
      <w:r w:rsidR="0056261C" w:rsidRPr="00EA1BEB">
        <w:rPr>
          <w:sz w:val="20"/>
          <w:szCs w:val="20"/>
        </w:rPr>
        <w:t xml:space="preserve"> </w:t>
      </w:r>
      <w:r w:rsidRPr="00EA1BEB">
        <w:rPr>
          <w:sz w:val="20"/>
          <w:szCs w:val="20"/>
        </w:rPr>
        <w:t>hitrosti</w:t>
      </w:r>
      <w:r w:rsidR="0056261C" w:rsidRPr="00EA1BEB">
        <w:rPr>
          <w:sz w:val="20"/>
          <w:szCs w:val="20"/>
        </w:rPr>
        <w:t xml:space="preserve"> </w:t>
      </w:r>
      <w:r w:rsidRPr="00EA1BEB">
        <w:rPr>
          <w:sz w:val="20"/>
          <w:szCs w:val="20"/>
        </w:rPr>
        <w:t>transportnih</w:t>
      </w:r>
      <w:r w:rsidR="0056261C" w:rsidRPr="00EA1BEB">
        <w:rPr>
          <w:sz w:val="20"/>
          <w:szCs w:val="20"/>
        </w:rPr>
        <w:t xml:space="preserve"> </w:t>
      </w:r>
      <w:r w:rsidRPr="00EA1BEB">
        <w:rPr>
          <w:sz w:val="20"/>
          <w:szCs w:val="20"/>
        </w:rPr>
        <w:t>sistemov;</w:t>
      </w:r>
    </w:p>
    <w:p w14:paraId="566D212C" w14:textId="76D782E1" w:rsidR="00BF4DEA" w:rsidRPr="00EA1BEB" w:rsidRDefault="00BF4DEA" w:rsidP="008C2F23">
      <w:pPr>
        <w:pStyle w:val="Alineazaodstavkom"/>
        <w:numPr>
          <w:ilvl w:val="0"/>
          <w:numId w:val="33"/>
        </w:numPr>
        <w:spacing w:after="240"/>
        <w:rPr>
          <w:sz w:val="20"/>
          <w:szCs w:val="20"/>
        </w:rPr>
      </w:pPr>
      <w:r w:rsidRPr="00EA1BEB">
        <w:rPr>
          <w:sz w:val="20"/>
          <w:szCs w:val="20"/>
        </w:rPr>
        <w:t>na</w:t>
      </w:r>
      <w:r w:rsidR="0056261C" w:rsidRPr="00EA1BEB">
        <w:rPr>
          <w:sz w:val="20"/>
          <w:szCs w:val="20"/>
        </w:rPr>
        <w:t xml:space="preserve"> </w:t>
      </w:r>
      <w:r w:rsidRPr="00EA1BEB">
        <w:rPr>
          <w:sz w:val="20"/>
          <w:szCs w:val="20"/>
        </w:rPr>
        <w:t>gradbišču</w:t>
      </w:r>
      <w:r w:rsidR="0056261C" w:rsidRPr="00EA1BEB">
        <w:rPr>
          <w:sz w:val="20"/>
          <w:szCs w:val="20"/>
        </w:rPr>
        <w:t xml:space="preserve"> </w:t>
      </w:r>
      <w:r w:rsidRPr="00EA1BEB">
        <w:rPr>
          <w:sz w:val="20"/>
          <w:szCs w:val="20"/>
        </w:rPr>
        <w:t>je</w:t>
      </w:r>
      <w:r w:rsidR="0056261C" w:rsidRPr="00EA1BEB">
        <w:rPr>
          <w:sz w:val="20"/>
          <w:szCs w:val="20"/>
        </w:rPr>
        <w:t xml:space="preserve"> </w:t>
      </w:r>
      <w:r w:rsidR="00D72275" w:rsidRPr="00EA1BEB">
        <w:rPr>
          <w:sz w:val="20"/>
          <w:szCs w:val="20"/>
        </w:rPr>
        <w:t xml:space="preserve">gradbene odpadke z drugih gradbišč </w:t>
      </w:r>
      <w:r w:rsidRPr="00EA1BEB">
        <w:rPr>
          <w:sz w:val="20"/>
          <w:szCs w:val="20"/>
        </w:rPr>
        <w:t>prepovedano</w:t>
      </w:r>
      <w:r w:rsidR="0056261C" w:rsidRPr="00EA1BEB">
        <w:rPr>
          <w:sz w:val="20"/>
          <w:szCs w:val="20"/>
        </w:rPr>
        <w:t xml:space="preserve"> </w:t>
      </w:r>
      <w:r w:rsidRPr="00EA1BEB">
        <w:rPr>
          <w:sz w:val="20"/>
          <w:szCs w:val="20"/>
        </w:rPr>
        <w:t>obdelovati</w:t>
      </w:r>
      <w:r w:rsidR="0056261C" w:rsidRPr="00EA1BEB">
        <w:rPr>
          <w:sz w:val="20"/>
          <w:szCs w:val="20"/>
        </w:rPr>
        <w:t xml:space="preserve"> </w:t>
      </w:r>
      <w:r w:rsidRPr="00EA1BEB">
        <w:rPr>
          <w:sz w:val="20"/>
          <w:szCs w:val="20"/>
        </w:rPr>
        <w:t>s</w:t>
      </w:r>
      <w:r w:rsidR="0056261C" w:rsidRPr="00EA1BEB">
        <w:rPr>
          <w:sz w:val="20"/>
          <w:szCs w:val="20"/>
        </w:rPr>
        <w:t xml:space="preserve"> </w:t>
      </w:r>
      <w:r w:rsidRPr="00EA1BEB">
        <w:rPr>
          <w:sz w:val="20"/>
          <w:szCs w:val="20"/>
        </w:rPr>
        <w:t>postopki</w:t>
      </w:r>
      <w:r w:rsidR="0056261C" w:rsidRPr="00EA1BEB">
        <w:rPr>
          <w:sz w:val="20"/>
          <w:szCs w:val="20"/>
        </w:rPr>
        <w:t xml:space="preserve"> </w:t>
      </w:r>
      <w:r w:rsidRPr="00EA1BEB">
        <w:rPr>
          <w:sz w:val="20"/>
          <w:szCs w:val="20"/>
        </w:rPr>
        <w:t>drobljenja,</w:t>
      </w:r>
      <w:r w:rsidR="0056261C" w:rsidRPr="00EA1BEB">
        <w:rPr>
          <w:sz w:val="20"/>
          <w:szCs w:val="20"/>
        </w:rPr>
        <w:t xml:space="preserve"> </w:t>
      </w:r>
      <w:r w:rsidRPr="00EA1BEB">
        <w:rPr>
          <w:sz w:val="20"/>
          <w:szCs w:val="20"/>
        </w:rPr>
        <w:t>lomljenja</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mletja,</w:t>
      </w:r>
      <w:r w:rsidR="0056261C" w:rsidRPr="00EA1BEB">
        <w:rPr>
          <w:sz w:val="20"/>
          <w:szCs w:val="20"/>
        </w:rPr>
        <w:t xml:space="preserve"> </w:t>
      </w:r>
      <w:r w:rsidRPr="00EA1BEB">
        <w:rPr>
          <w:sz w:val="20"/>
          <w:szCs w:val="20"/>
        </w:rPr>
        <w:t>vključno</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obdelavo</w:t>
      </w:r>
      <w:r w:rsidR="0056261C" w:rsidRPr="00EA1BEB">
        <w:rPr>
          <w:sz w:val="20"/>
          <w:szCs w:val="20"/>
        </w:rPr>
        <w:t xml:space="preserve"> </w:t>
      </w:r>
      <w:r w:rsidRPr="00EA1BEB">
        <w:rPr>
          <w:sz w:val="20"/>
          <w:szCs w:val="20"/>
        </w:rPr>
        <w:t>gradbenih</w:t>
      </w:r>
      <w:r w:rsidR="0056261C" w:rsidRPr="00EA1BEB">
        <w:rPr>
          <w:sz w:val="20"/>
          <w:szCs w:val="20"/>
        </w:rPr>
        <w:t xml:space="preserve"> </w:t>
      </w:r>
      <w:r w:rsidRPr="00EA1BEB">
        <w:rPr>
          <w:sz w:val="20"/>
          <w:szCs w:val="20"/>
        </w:rPr>
        <w:t>odpadkov</w:t>
      </w:r>
      <w:r w:rsidR="0056261C" w:rsidRPr="00EA1BEB">
        <w:rPr>
          <w:sz w:val="20"/>
          <w:szCs w:val="20"/>
        </w:rPr>
        <w:t xml:space="preserve"> </w:t>
      </w:r>
      <w:r w:rsidRPr="00EA1BEB">
        <w:rPr>
          <w:sz w:val="20"/>
          <w:szCs w:val="20"/>
        </w:rPr>
        <w:t>v</w:t>
      </w:r>
      <w:r w:rsidR="0056261C" w:rsidRPr="00EA1BEB">
        <w:rPr>
          <w:sz w:val="20"/>
          <w:szCs w:val="20"/>
        </w:rPr>
        <w:t xml:space="preserve"> </w:t>
      </w:r>
      <w:r w:rsidRPr="00EA1BEB">
        <w:rPr>
          <w:sz w:val="20"/>
          <w:szCs w:val="20"/>
        </w:rPr>
        <w:t>premičnih</w:t>
      </w:r>
      <w:r w:rsidR="0056261C" w:rsidRPr="00EA1BEB">
        <w:rPr>
          <w:sz w:val="20"/>
          <w:szCs w:val="20"/>
        </w:rPr>
        <w:t xml:space="preserve"> </w:t>
      </w:r>
      <w:r w:rsidRPr="00EA1BEB">
        <w:rPr>
          <w:sz w:val="20"/>
          <w:szCs w:val="20"/>
        </w:rPr>
        <w:t>napravah.</w:t>
      </w:r>
    </w:p>
    <w:p w14:paraId="74BCA033" w14:textId="52DE0D33" w:rsidR="00905A2E" w:rsidRPr="00EA1BEB" w:rsidRDefault="00905A2E"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zagotavlja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naslednje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organizacijske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ukrepe:</w:t>
      </w:r>
    </w:p>
    <w:p w14:paraId="035AAC15" w14:textId="64C69BE0" w:rsidR="00905A2E" w:rsidRPr="00EA1BEB" w:rsidRDefault="00905A2E" w:rsidP="008C2F23">
      <w:pPr>
        <w:pStyle w:val="Alineazaodstavkom"/>
        <w:numPr>
          <w:ilvl w:val="0"/>
          <w:numId w:val="34"/>
        </w:numPr>
        <w:spacing w:after="240"/>
        <w:rPr>
          <w:sz w:val="20"/>
          <w:szCs w:val="20"/>
        </w:rPr>
      </w:pPr>
      <w:r w:rsidRPr="00EA1BEB">
        <w:rPr>
          <w:sz w:val="20"/>
          <w:szCs w:val="20"/>
        </w:rPr>
        <w:t>zmanjševati</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količino</w:t>
      </w:r>
      <w:r w:rsidR="0056261C" w:rsidRPr="00EA1BEB">
        <w:rPr>
          <w:sz w:val="20"/>
          <w:szCs w:val="20"/>
        </w:rPr>
        <w:t xml:space="preserve"> </w:t>
      </w:r>
      <w:r w:rsidRPr="00EA1BEB">
        <w:rPr>
          <w:sz w:val="20"/>
          <w:szCs w:val="20"/>
        </w:rPr>
        <w:t>skladiščenega</w:t>
      </w:r>
      <w:r w:rsidR="0056261C" w:rsidRPr="00EA1BEB">
        <w:rPr>
          <w:sz w:val="20"/>
          <w:szCs w:val="20"/>
        </w:rPr>
        <w:t xml:space="preserve"> </w:t>
      </w:r>
      <w:r w:rsidRPr="00EA1BEB">
        <w:rPr>
          <w:sz w:val="20"/>
          <w:szCs w:val="20"/>
        </w:rPr>
        <w:t>sipkega</w:t>
      </w:r>
      <w:r w:rsidR="0056261C" w:rsidRPr="00EA1BEB">
        <w:rPr>
          <w:sz w:val="20"/>
          <w:szCs w:val="20"/>
        </w:rPr>
        <w:t xml:space="preserve"> </w:t>
      </w:r>
      <w:r w:rsidRPr="00EA1BEB">
        <w:rPr>
          <w:sz w:val="20"/>
          <w:szCs w:val="20"/>
        </w:rPr>
        <w:t>materiala</w:t>
      </w:r>
      <w:r w:rsidR="00310766">
        <w:rPr>
          <w:sz w:val="20"/>
          <w:szCs w:val="20"/>
        </w:rPr>
        <w:t>;</w:t>
      </w:r>
    </w:p>
    <w:p w14:paraId="4888564E" w14:textId="455214B8" w:rsidR="00905A2E" w:rsidRPr="00EA1BEB" w:rsidRDefault="00905A2E" w:rsidP="008C2F23">
      <w:pPr>
        <w:pStyle w:val="Alineazaodstavkom"/>
        <w:numPr>
          <w:ilvl w:val="0"/>
          <w:numId w:val="34"/>
        </w:numPr>
        <w:spacing w:after="240"/>
        <w:rPr>
          <w:sz w:val="20"/>
          <w:szCs w:val="20"/>
        </w:rPr>
      </w:pPr>
      <w:bookmarkStart w:id="1" w:name="_Hlk101266990"/>
      <w:r w:rsidRPr="00EA1BEB">
        <w:rPr>
          <w:sz w:val="20"/>
          <w:szCs w:val="20"/>
        </w:rPr>
        <w:t>skladiščeni</w:t>
      </w:r>
      <w:r w:rsidR="0056261C" w:rsidRPr="00EA1BEB">
        <w:rPr>
          <w:sz w:val="20"/>
          <w:szCs w:val="20"/>
        </w:rPr>
        <w:t xml:space="preserve"> </w:t>
      </w:r>
      <w:r w:rsidRPr="00EA1BEB">
        <w:rPr>
          <w:sz w:val="20"/>
          <w:szCs w:val="20"/>
        </w:rPr>
        <w:t>sipki</w:t>
      </w:r>
      <w:r w:rsidR="0056261C" w:rsidRPr="00EA1BEB">
        <w:rPr>
          <w:sz w:val="20"/>
          <w:szCs w:val="20"/>
        </w:rPr>
        <w:t xml:space="preserve"> </w:t>
      </w:r>
      <w:r w:rsidRPr="00EA1BEB">
        <w:rPr>
          <w:sz w:val="20"/>
          <w:szCs w:val="20"/>
        </w:rPr>
        <w:t>material</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zaradi</w:t>
      </w:r>
      <w:r w:rsidR="0056261C" w:rsidRPr="00EA1BEB">
        <w:rPr>
          <w:sz w:val="20"/>
          <w:szCs w:val="20"/>
        </w:rPr>
        <w:t xml:space="preserve"> </w:t>
      </w:r>
      <w:r w:rsidRPr="00EA1BEB">
        <w:rPr>
          <w:sz w:val="20"/>
          <w:szCs w:val="20"/>
        </w:rPr>
        <w:t>zmanjšanja</w:t>
      </w:r>
      <w:r w:rsidR="0056261C" w:rsidRPr="00EA1BEB">
        <w:rPr>
          <w:sz w:val="20"/>
          <w:szCs w:val="20"/>
        </w:rPr>
        <w:t xml:space="preserve"> </w:t>
      </w:r>
      <w:r w:rsidRPr="00EA1BEB">
        <w:rPr>
          <w:sz w:val="20"/>
          <w:szCs w:val="20"/>
        </w:rPr>
        <w:t>prašenja</w:t>
      </w:r>
      <w:r w:rsidR="0056261C" w:rsidRPr="00EA1BEB">
        <w:rPr>
          <w:sz w:val="20"/>
          <w:szCs w:val="20"/>
        </w:rPr>
        <w:t xml:space="preserve"> </w:t>
      </w:r>
      <w:r w:rsidRPr="00EA1BEB">
        <w:rPr>
          <w:sz w:val="20"/>
          <w:szCs w:val="20"/>
        </w:rPr>
        <w:t>prekrivati,</w:t>
      </w:r>
      <w:r w:rsidR="0056261C" w:rsidRPr="00EA1BEB">
        <w:rPr>
          <w:sz w:val="20"/>
          <w:szCs w:val="20"/>
        </w:rPr>
        <w:t xml:space="preserve"> </w:t>
      </w:r>
      <w:r w:rsidRPr="00EA1BEB">
        <w:rPr>
          <w:sz w:val="20"/>
          <w:szCs w:val="20"/>
        </w:rPr>
        <w:t>vlažiti</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zaslanjati</w:t>
      </w:r>
      <w:r w:rsidR="0056261C" w:rsidRPr="00EA1BEB">
        <w:rPr>
          <w:sz w:val="20"/>
          <w:szCs w:val="20"/>
        </w:rPr>
        <w:t xml:space="preserve"> </w:t>
      </w:r>
      <w:r w:rsidRPr="00EA1BEB">
        <w:rPr>
          <w:sz w:val="20"/>
          <w:szCs w:val="20"/>
        </w:rPr>
        <w:t>pred</w:t>
      </w:r>
      <w:r w:rsidR="0056261C" w:rsidRPr="00EA1BEB">
        <w:rPr>
          <w:sz w:val="20"/>
          <w:szCs w:val="20"/>
        </w:rPr>
        <w:t xml:space="preserve"> </w:t>
      </w:r>
      <w:r w:rsidRPr="00EA1BEB">
        <w:rPr>
          <w:sz w:val="20"/>
          <w:szCs w:val="20"/>
        </w:rPr>
        <w:t>vplivi</w:t>
      </w:r>
      <w:r w:rsidR="0056261C" w:rsidRPr="00EA1BEB">
        <w:rPr>
          <w:sz w:val="20"/>
          <w:szCs w:val="20"/>
        </w:rPr>
        <w:t xml:space="preserve"> </w:t>
      </w:r>
      <w:r w:rsidRPr="00EA1BEB">
        <w:rPr>
          <w:sz w:val="20"/>
          <w:szCs w:val="20"/>
        </w:rPr>
        <w:t>vetra</w:t>
      </w:r>
      <w:r w:rsidR="00310766">
        <w:rPr>
          <w:sz w:val="20"/>
          <w:szCs w:val="20"/>
        </w:rPr>
        <w:t>;</w:t>
      </w:r>
    </w:p>
    <w:bookmarkEnd w:id="1"/>
    <w:p w14:paraId="3163BC6A" w14:textId="67A75696" w:rsidR="00905A2E" w:rsidRPr="00EA1BEB" w:rsidRDefault="00905A2E" w:rsidP="008C2F23">
      <w:pPr>
        <w:pStyle w:val="Alineazaodstavkom"/>
        <w:numPr>
          <w:ilvl w:val="0"/>
          <w:numId w:val="34"/>
        </w:numPr>
        <w:spacing w:after="240"/>
        <w:rPr>
          <w:sz w:val="20"/>
          <w:szCs w:val="20"/>
        </w:rPr>
      </w:pPr>
      <w:r w:rsidRPr="00EA1BEB">
        <w:rPr>
          <w:sz w:val="20"/>
          <w:szCs w:val="20"/>
        </w:rPr>
        <w:t>na</w:t>
      </w:r>
      <w:r w:rsidR="0056261C" w:rsidRPr="00EA1BEB">
        <w:rPr>
          <w:sz w:val="20"/>
          <w:szCs w:val="20"/>
        </w:rPr>
        <w:t xml:space="preserve"> </w:t>
      </w:r>
      <w:r w:rsidRPr="00EA1BEB">
        <w:rPr>
          <w:sz w:val="20"/>
          <w:szCs w:val="20"/>
        </w:rPr>
        <w:t>izvozih</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gradbiščnih</w:t>
      </w:r>
      <w:r w:rsidR="0056261C" w:rsidRPr="00EA1BEB">
        <w:rPr>
          <w:sz w:val="20"/>
          <w:szCs w:val="20"/>
        </w:rPr>
        <w:t xml:space="preserve"> </w:t>
      </w:r>
      <w:r w:rsidRPr="00EA1BEB">
        <w:rPr>
          <w:sz w:val="20"/>
          <w:szCs w:val="20"/>
        </w:rPr>
        <w:t>cest</w:t>
      </w:r>
      <w:r w:rsidR="0056261C" w:rsidRPr="00EA1BEB">
        <w:rPr>
          <w:sz w:val="20"/>
          <w:szCs w:val="20"/>
        </w:rPr>
        <w:t xml:space="preserve"> </w:t>
      </w:r>
      <w:r w:rsidRPr="00EA1BEB">
        <w:rPr>
          <w:sz w:val="20"/>
          <w:szCs w:val="20"/>
        </w:rPr>
        <w:t>oziroma</w:t>
      </w:r>
      <w:r w:rsidR="0056261C" w:rsidRPr="00EA1BEB">
        <w:rPr>
          <w:sz w:val="20"/>
          <w:szCs w:val="20"/>
        </w:rPr>
        <w:t xml:space="preserve"> </w:t>
      </w:r>
      <w:r w:rsidRPr="00EA1BEB">
        <w:rPr>
          <w:sz w:val="20"/>
          <w:szCs w:val="20"/>
        </w:rPr>
        <w:t>izvozih</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gradbišč</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javne</w:t>
      </w:r>
      <w:r w:rsidR="0056261C" w:rsidRPr="00EA1BEB">
        <w:rPr>
          <w:sz w:val="20"/>
          <w:szCs w:val="20"/>
        </w:rPr>
        <w:t xml:space="preserve"> </w:t>
      </w:r>
      <w:r w:rsidRPr="00EA1BEB">
        <w:rPr>
          <w:sz w:val="20"/>
          <w:szCs w:val="20"/>
        </w:rPr>
        <w:t>površine</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zagotoviti</w:t>
      </w:r>
      <w:r w:rsidR="0056261C" w:rsidRPr="00EA1BEB">
        <w:rPr>
          <w:sz w:val="20"/>
          <w:szCs w:val="20"/>
        </w:rPr>
        <w:t xml:space="preserve"> </w:t>
      </w:r>
      <w:r w:rsidRPr="00EA1BEB">
        <w:rPr>
          <w:sz w:val="20"/>
          <w:szCs w:val="20"/>
        </w:rPr>
        <w:t>pranje</w:t>
      </w:r>
      <w:r w:rsidR="0056261C" w:rsidRPr="00EA1BEB">
        <w:rPr>
          <w:sz w:val="20"/>
          <w:szCs w:val="20"/>
        </w:rPr>
        <w:t xml:space="preserve"> </w:t>
      </w:r>
      <w:r w:rsidRPr="00EA1BEB">
        <w:rPr>
          <w:sz w:val="20"/>
          <w:szCs w:val="20"/>
        </w:rPr>
        <w:t>koles</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podvoz</w:t>
      </w:r>
      <w:r w:rsidR="009B7B02">
        <w:rPr>
          <w:sz w:val="20"/>
          <w:szCs w:val="20"/>
        </w:rPr>
        <w:t>i</w:t>
      </w:r>
      <w:r w:rsidRPr="00EA1BEB">
        <w:rPr>
          <w:sz w:val="20"/>
          <w:szCs w:val="20"/>
        </w:rPr>
        <w:t>j</w:t>
      </w:r>
      <w:r w:rsidR="0056261C" w:rsidRPr="00EA1BEB">
        <w:rPr>
          <w:sz w:val="20"/>
          <w:szCs w:val="20"/>
        </w:rPr>
        <w:t xml:space="preserve"> </w:t>
      </w:r>
      <w:r w:rsidRPr="00EA1BEB">
        <w:rPr>
          <w:sz w:val="20"/>
          <w:szCs w:val="20"/>
        </w:rPr>
        <w:t>vozil</w:t>
      </w:r>
      <w:r w:rsidR="00310766">
        <w:rPr>
          <w:sz w:val="20"/>
          <w:szCs w:val="20"/>
        </w:rPr>
        <w:t>;</w:t>
      </w:r>
    </w:p>
    <w:p w14:paraId="4053F5C6" w14:textId="78BAE0A3" w:rsidR="00CF31CA" w:rsidRPr="00EA1BEB" w:rsidRDefault="00905A2E" w:rsidP="008C2F23">
      <w:pPr>
        <w:pStyle w:val="Alineazaodstavkom"/>
        <w:numPr>
          <w:ilvl w:val="0"/>
          <w:numId w:val="34"/>
        </w:numPr>
        <w:spacing w:after="240"/>
        <w:rPr>
          <w:sz w:val="20"/>
          <w:szCs w:val="20"/>
        </w:rPr>
      </w:pPr>
      <w:r w:rsidRPr="00EA1BEB">
        <w:rPr>
          <w:sz w:val="20"/>
          <w:szCs w:val="20"/>
        </w:rPr>
        <w:t>gradbiščne</w:t>
      </w:r>
      <w:r w:rsidR="0056261C" w:rsidRPr="00EA1BEB">
        <w:rPr>
          <w:sz w:val="20"/>
          <w:szCs w:val="20"/>
        </w:rPr>
        <w:t xml:space="preserve"> </w:t>
      </w:r>
      <w:r w:rsidRPr="00EA1BEB">
        <w:rPr>
          <w:sz w:val="20"/>
          <w:szCs w:val="20"/>
        </w:rPr>
        <w:t>ceste,</w:t>
      </w:r>
      <w:r w:rsidR="0056261C" w:rsidRPr="00EA1BEB">
        <w:rPr>
          <w:sz w:val="20"/>
          <w:szCs w:val="20"/>
        </w:rPr>
        <w:t xml:space="preserve"> </w:t>
      </w:r>
      <w:r w:rsidRPr="00EA1BEB">
        <w:rPr>
          <w:sz w:val="20"/>
          <w:szCs w:val="20"/>
        </w:rPr>
        <w:t>ki</w:t>
      </w:r>
      <w:r w:rsidR="0056261C" w:rsidRPr="00EA1BEB">
        <w:rPr>
          <w:sz w:val="20"/>
          <w:szCs w:val="20"/>
        </w:rPr>
        <w:t xml:space="preserve"> </w:t>
      </w:r>
      <w:r w:rsidRPr="00EA1BEB">
        <w:rPr>
          <w:sz w:val="20"/>
          <w:szCs w:val="20"/>
        </w:rPr>
        <w:t>se</w:t>
      </w:r>
      <w:r w:rsidR="0056261C" w:rsidRPr="00EA1BEB">
        <w:rPr>
          <w:sz w:val="20"/>
          <w:szCs w:val="20"/>
        </w:rPr>
        <w:t xml:space="preserve"> </w:t>
      </w:r>
      <w:r w:rsidRPr="00EA1BEB">
        <w:rPr>
          <w:sz w:val="20"/>
          <w:szCs w:val="20"/>
        </w:rPr>
        <w:t>bodo</w:t>
      </w:r>
      <w:r w:rsidR="0056261C" w:rsidRPr="00EA1BEB">
        <w:rPr>
          <w:sz w:val="20"/>
          <w:szCs w:val="20"/>
        </w:rPr>
        <w:t xml:space="preserve"> </w:t>
      </w:r>
      <w:r w:rsidRPr="00EA1BEB">
        <w:rPr>
          <w:sz w:val="20"/>
          <w:szCs w:val="20"/>
        </w:rPr>
        <w:t>uporabljale</w:t>
      </w:r>
      <w:r w:rsidR="0056261C" w:rsidRPr="00EA1BEB">
        <w:rPr>
          <w:sz w:val="20"/>
          <w:szCs w:val="20"/>
        </w:rPr>
        <w:t xml:space="preserve"> </w:t>
      </w:r>
      <w:r w:rsidRPr="00EA1BEB">
        <w:rPr>
          <w:sz w:val="20"/>
          <w:szCs w:val="20"/>
        </w:rPr>
        <w:t>več</w:t>
      </w:r>
      <w:r w:rsidR="0056261C" w:rsidRPr="00EA1BEB">
        <w:rPr>
          <w:sz w:val="20"/>
          <w:szCs w:val="20"/>
        </w:rPr>
        <w:t xml:space="preserve"> </w:t>
      </w:r>
      <w:r w:rsidRPr="00EA1BEB">
        <w:rPr>
          <w:sz w:val="20"/>
          <w:szCs w:val="20"/>
        </w:rPr>
        <w:t>kot</w:t>
      </w:r>
      <w:r w:rsidR="0056261C" w:rsidRPr="00EA1BEB">
        <w:rPr>
          <w:sz w:val="20"/>
          <w:szCs w:val="20"/>
        </w:rPr>
        <w:t xml:space="preserve"> </w:t>
      </w:r>
      <w:r w:rsidRPr="00EA1BEB">
        <w:rPr>
          <w:sz w:val="20"/>
          <w:szCs w:val="20"/>
        </w:rPr>
        <w:t>12</w:t>
      </w:r>
      <w:r w:rsidR="0056261C" w:rsidRPr="00EA1BEB">
        <w:rPr>
          <w:sz w:val="20"/>
          <w:szCs w:val="20"/>
        </w:rPr>
        <w:t xml:space="preserve"> </w:t>
      </w:r>
      <w:r w:rsidRPr="00EA1BEB">
        <w:rPr>
          <w:sz w:val="20"/>
          <w:szCs w:val="20"/>
        </w:rPr>
        <w:t>mesecev,</w:t>
      </w:r>
      <w:r w:rsidR="0056261C" w:rsidRPr="00EA1BEB">
        <w:rPr>
          <w:sz w:val="20"/>
          <w:szCs w:val="20"/>
        </w:rPr>
        <w:t xml:space="preserve"> </w:t>
      </w:r>
      <w:r w:rsidRPr="00EA1BEB">
        <w:rPr>
          <w:sz w:val="20"/>
          <w:szCs w:val="20"/>
        </w:rPr>
        <w:t>morajo</w:t>
      </w:r>
      <w:r w:rsidR="0056261C" w:rsidRPr="00EA1BEB">
        <w:rPr>
          <w:sz w:val="20"/>
          <w:szCs w:val="20"/>
        </w:rPr>
        <w:t xml:space="preserve"> </w:t>
      </w:r>
      <w:r w:rsidRPr="00EA1BEB">
        <w:rPr>
          <w:sz w:val="20"/>
          <w:szCs w:val="20"/>
        </w:rPr>
        <w:t>biti</w:t>
      </w:r>
      <w:r w:rsidR="0056261C" w:rsidRPr="00EA1BEB">
        <w:rPr>
          <w:sz w:val="20"/>
          <w:szCs w:val="20"/>
        </w:rPr>
        <w:t xml:space="preserve"> </w:t>
      </w:r>
      <w:r w:rsidRPr="00EA1BEB">
        <w:rPr>
          <w:sz w:val="20"/>
          <w:szCs w:val="20"/>
        </w:rPr>
        <w:t>prevlečene</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nosilno</w:t>
      </w:r>
      <w:r w:rsidR="0056261C" w:rsidRPr="00EA1BEB">
        <w:rPr>
          <w:sz w:val="20"/>
          <w:szCs w:val="20"/>
        </w:rPr>
        <w:t xml:space="preserve"> </w:t>
      </w:r>
      <w:r w:rsidRPr="00EA1BEB">
        <w:rPr>
          <w:sz w:val="20"/>
          <w:szCs w:val="20"/>
        </w:rPr>
        <w:t>asfaltno</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drugo</w:t>
      </w:r>
      <w:r w:rsidR="0056261C" w:rsidRPr="00EA1BEB">
        <w:rPr>
          <w:sz w:val="20"/>
          <w:szCs w:val="20"/>
        </w:rPr>
        <w:t xml:space="preserve"> </w:t>
      </w:r>
      <w:r w:rsidRPr="00EA1BEB">
        <w:rPr>
          <w:sz w:val="20"/>
          <w:szCs w:val="20"/>
        </w:rPr>
        <w:t>protiprašno</w:t>
      </w:r>
      <w:r w:rsidR="0056261C" w:rsidRPr="00EA1BEB">
        <w:rPr>
          <w:sz w:val="20"/>
          <w:szCs w:val="20"/>
        </w:rPr>
        <w:t xml:space="preserve"> </w:t>
      </w:r>
      <w:r w:rsidRPr="00EA1BEB">
        <w:rPr>
          <w:sz w:val="20"/>
          <w:szCs w:val="20"/>
        </w:rPr>
        <w:t>podlago</w:t>
      </w:r>
      <w:r w:rsidR="00310766">
        <w:rPr>
          <w:sz w:val="20"/>
          <w:szCs w:val="20"/>
        </w:rPr>
        <w:t>;</w:t>
      </w:r>
    </w:p>
    <w:p w14:paraId="615A005F" w14:textId="696A6344" w:rsidR="00905A2E" w:rsidRPr="00EA1BEB" w:rsidRDefault="00905A2E" w:rsidP="008C2F23">
      <w:pPr>
        <w:pStyle w:val="Alineazaodstavkom"/>
        <w:numPr>
          <w:ilvl w:val="0"/>
          <w:numId w:val="34"/>
        </w:numPr>
        <w:spacing w:after="240"/>
        <w:rPr>
          <w:sz w:val="20"/>
          <w:szCs w:val="20"/>
        </w:rPr>
      </w:pPr>
      <w:r w:rsidRPr="00EA1BEB">
        <w:rPr>
          <w:sz w:val="20"/>
          <w:szCs w:val="20"/>
        </w:rPr>
        <w:t>redno</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čistiti</w:t>
      </w:r>
      <w:r w:rsidR="0056261C" w:rsidRPr="00EA1BEB">
        <w:rPr>
          <w:sz w:val="20"/>
          <w:szCs w:val="20"/>
        </w:rPr>
        <w:t xml:space="preserve"> </w:t>
      </w:r>
      <w:r w:rsidRPr="00EA1BEB">
        <w:rPr>
          <w:sz w:val="20"/>
          <w:szCs w:val="20"/>
        </w:rPr>
        <w:t>utrjene</w:t>
      </w:r>
      <w:r w:rsidR="0056261C" w:rsidRPr="00EA1BEB">
        <w:rPr>
          <w:sz w:val="20"/>
          <w:szCs w:val="20"/>
        </w:rPr>
        <w:t xml:space="preserve"> </w:t>
      </w:r>
      <w:r w:rsidRPr="00EA1BEB">
        <w:rPr>
          <w:sz w:val="20"/>
          <w:szCs w:val="20"/>
        </w:rPr>
        <w:t>gradbiščne</w:t>
      </w:r>
      <w:r w:rsidR="0056261C" w:rsidRPr="00EA1BEB">
        <w:rPr>
          <w:sz w:val="20"/>
          <w:szCs w:val="20"/>
        </w:rPr>
        <w:t xml:space="preserve"> </w:t>
      </w:r>
      <w:r w:rsidRPr="00EA1BEB">
        <w:rPr>
          <w:sz w:val="20"/>
          <w:szCs w:val="20"/>
        </w:rPr>
        <w:t>ceste</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učinkovitimi</w:t>
      </w:r>
      <w:r w:rsidR="0056261C" w:rsidRPr="00EA1BEB">
        <w:rPr>
          <w:sz w:val="20"/>
          <w:szCs w:val="20"/>
        </w:rPr>
        <w:t xml:space="preserve"> </w:t>
      </w:r>
      <w:proofErr w:type="spellStart"/>
      <w:r w:rsidRPr="00EA1BEB">
        <w:rPr>
          <w:sz w:val="20"/>
          <w:szCs w:val="20"/>
        </w:rPr>
        <w:t>pometalnimi</w:t>
      </w:r>
      <w:proofErr w:type="spellEnd"/>
      <w:r w:rsidR="0056261C" w:rsidRPr="00EA1BEB">
        <w:rPr>
          <w:sz w:val="20"/>
          <w:szCs w:val="20"/>
        </w:rPr>
        <w:t xml:space="preserve"> </w:t>
      </w:r>
      <w:r w:rsidRPr="00EA1BEB">
        <w:rPr>
          <w:sz w:val="20"/>
          <w:szCs w:val="20"/>
        </w:rPr>
        <w:t>stroji,</w:t>
      </w:r>
      <w:r w:rsidR="0056261C" w:rsidRPr="00EA1BEB">
        <w:rPr>
          <w:sz w:val="20"/>
          <w:szCs w:val="20"/>
        </w:rPr>
        <w:t xml:space="preserve"> </w:t>
      </w:r>
      <w:r w:rsidRPr="00EA1BEB">
        <w:rPr>
          <w:sz w:val="20"/>
          <w:szCs w:val="20"/>
        </w:rPr>
        <w:t>ki</w:t>
      </w:r>
      <w:r w:rsidR="0056261C" w:rsidRPr="00EA1BEB">
        <w:rPr>
          <w:sz w:val="20"/>
          <w:szCs w:val="20"/>
        </w:rPr>
        <w:t xml:space="preserve"> </w:t>
      </w:r>
      <w:r w:rsidRPr="00EA1BEB">
        <w:rPr>
          <w:sz w:val="20"/>
          <w:szCs w:val="20"/>
        </w:rPr>
        <w:t>ne</w:t>
      </w:r>
      <w:r w:rsidR="0056261C" w:rsidRPr="00EA1BEB">
        <w:rPr>
          <w:sz w:val="20"/>
          <w:szCs w:val="20"/>
        </w:rPr>
        <w:t xml:space="preserve"> </w:t>
      </w:r>
      <w:r w:rsidRPr="00EA1BEB">
        <w:rPr>
          <w:sz w:val="20"/>
          <w:szCs w:val="20"/>
        </w:rPr>
        <w:t>povzročajo</w:t>
      </w:r>
      <w:r w:rsidR="0056261C" w:rsidRPr="00EA1BEB">
        <w:rPr>
          <w:sz w:val="20"/>
          <w:szCs w:val="20"/>
        </w:rPr>
        <w:t xml:space="preserve"> </w:t>
      </w:r>
      <w:r w:rsidRPr="00EA1BEB">
        <w:rPr>
          <w:sz w:val="20"/>
          <w:szCs w:val="20"/>
        </w:rPr>
        <w:t>prašenja,</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z</w:t>
      </w:r>
      <w:r w:rsidR="0056261C" w:rsidRPr="00EA1BEB">
        <w:rPr>
          <w:sz w:val="20"/>
          <w:szCs w:val="20"/>
        </w:rPr>
        <w:t xml:space="preserve"> </w:t>
      </w:r>
      <w:r w:rsidRPr="00EA1BEB">
        <w:rPr>
          <w:sz w:val="20"/>
          <w:szCs w:val="20"/>
        </w:rPr>
        <w:t>mokrim</w:t>
      </w:r>
      <w:r w:rsidR="0056261C" w:rsidRPr="00EA1BEB">
        <w:rPr>
          <w:sz w:val="20"/>
          <w:szCs w:val="20"/>
        </w:rPr>
        <w:t xml:space="preserve"> </w:t>
      </w:r>
      <w:r w:rsidRPr="00EA1BEB">
        <w:rPr>
          <w:sz w:val="20"/>
          <w:szCs w:val="20"/>
        </w:rPr>
        <w:t>čiščenjem</w:t>
      </w:r>
      <w:r w:rsidR="00310766">
        <w:rPr>
          <w:sz w:val="20"/>
          <w:szCs w:val="20"/>
        </w:rPr>
        <w:t>;</w:t>
      </w:r>
    </w:p>
    <w:p w14:paraId="54CD1CA5" w14:textId="69418473" w:rsidR="00905A2E" w:rsidRPr="00EA1BEB" w:rsidRDefault="00905A2E" w:rsidP="008C2F23">
      <w:pPr>
        <w:pStyle w:val="Alineazaodstavkom"/>
        <w:numPr>
          <w:ilvl w:val="0"/>
          <w:numId w:val="34"/>
        </w:numPr>
        <w:spacing w:after="240"/>
        <w:rPr>
          <w:sz w:val="20"/>
          <w:szCs w:val="20"/>
        </w:rPr>
      </w:pPr>
      <w:r w:rsidRPr="00EA1BEB">
        <w:rPr>
          <w:sz w:val="20"/>
          <w:szCs w:val="20"/>
        </w:rPr>
        <w:t>za</w:t>
      </w:r>
      <w:r w:rsidR="0056261C" w:rsidRPr="00EA1BEB">
        <w:rPr>
          <w:sz w:val="20"/>
          <w:szCs w:val="20"/>
        </w:rPr>
        <w:t xml:space="preserve"> </w:t>
      </w:r>
      <w:r w:rsidRPr="00EA1BEB">
        <w:rPr>
          <w:sz w:val="20"/>
          <w:szCs w:val="20"/>
        </w:rPr>
        <w:t>onesnažene</w:t>
      </w:r>
      <w:r w:rsidR="0056261C" w:rsidRPr="00EA1BEB">
        <w:rPr>
          <w:sz w:val="20"/>
          <w:szCs w:val="20"/>
        </w:rPr>
        <w:t xml:space="preserve"> </w:t>
      </w:r>
      <w:r w:rsidRPr="00EA1BEB">
        <w:rPr>
          <w:sz w:val="20"/>
          <w:szCs w:val="20"/>
        </w:rPr>
        <w:t>in</w:t>
      </w:r>
      <w:r w:rsidR="0056261C" w:rsidRPr="00EA1BEB">
        <w:rPr>
          <w:sz w:val="20"/>
          <w:szCs w:val="20"/>
        </w:rPr>
        <w:t xml:space="preserve"> </w:t>
      </w:r>
      <w:r w:rsidRPr="00EA1BEB">
        <w:rPr>
          <w:sz w:val="20"/>
          <w:szCs w:val="20"/>
        </w:rPr>
        <w:t>poškodovane</w:t>
      </w:r>
      <w:r w:rsidR="0056261C" w:rsidRPr="00EA1BEB">
        <w:rPr>
          <w:sz w:val="20"/>
          <w:szCs w:val="20"/>
        </w:rPr>
        <w:t xml:space="preserve"> </w:t>
      </w:r>
      <w:r w:rsidRPr="00EA1BEB">
        <w:rPr>
          <w:sz w:val="20"/>
          <w:szCs w:val="20"/>
        </w:rPr>
        <w:t>javne</w:t>
      </w:r>
      <w:r w:rsidR="0056261C" w:rsidRPr="00EA1BEB">
        <w:rPr>
          <w:sz w:val="20"/>
          <w:szCs w:val="20"/>
        </w:rPr>
        <w:t xml:space="preserve"> </w:t>
      </w:r>
      <w:r w:rsidRPr="00EA1BEB">
        <w:rPr>
          <w:sz w:val="20"/>
          <w:szCs w:val="20"/>
        </w:rPr>
        <w:t>površine</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zagotoviti</w:t>
      </w:r>
      <w:r w:rsidR="0056261C" w:rsidRPr="00EA1BEB">
        <w:rPr>
          <w:sz w:val="20"/>
          <w:szCs w:val="20"/>
        </w:rPr>
        <w:t xml:space="preserve"> </w:t>
      </w:r>
      <w:r w:rsidRPr="00EA1BEB">
        <w:rPr>
          <w:sz w:val="20"/>
          <w:szCs w:val="20"/>
        </w:rPr>
        <w:t>takojšnje</w:t>
      </w:r>
      <w:r w:rsidR="0056261C" w:rsidRPr="00EA1BEB">
        <w:rPr>
          <w:sz w:val="20"/>
          <w:szCs w:val="20"/>
        </w:rPr>
        <w:t xml:space="preserve"> </w:t>
      </w:r>
      <w:r w:rsidRPr="00EA1BEB">
        <w:rPr>
          <w:sz w:val="20"/>
          <w:szCs w:val="20"/>
        </w:rPr>
        <w:t>čiščenje</w:t>
      </w:r>
      <w:r w:rsidR="0056261C" w:rsidRPr="00EA1BEB">
        <w:rPr>
          <w:sz w:val="20"/>
          <w:szCs w:val="20"/>
        </w:rPr>
        <w:t xml:space="preserve"> </w:t>
      </w:r>
      <w:r w:rsidRPr="00EA1BEB">
        <w:rPr>
          <w:sz w:val="20"/>
          <w:szCs w:val="20"/>
        </w:rPr>
        <w:t>oziroma</w:t>
      </w:r>
      <w:r w:rsidR="0056261C" w:rsidRPr="00EA1BEB">
        <w:rPr>
          <w:sz w:val="20"/>
          <w:szCs w:val="20"/>
        </w:rPr>
        <w:t xml:space="preserve"> </w:t>
      </w:r>
      <w:r w:rsidRPr="00EA1BEB">
        <w:rPr>
          <w:sz w:val="20"/>
          <w:szCs w:val="20"/>
        </w:rPr>
        <w:t>popravilo</w:t>
      </w:r>
      <w:r w:rsidR="00E511FD">
        <w:rPr>
          <w:sz w:val="20"/>
          <w:szCs w:val="20"/>
        </w:rPr>
        <w:t>;</w:t>
      </w:r>
    </w:p>
    <w:p w14:paraId="5F90C543" w14:textId="5D765D18" w:rsidR="00ED49ED" w:rsidRPr="00EA1BEB" w:rsidRDefault="00905A2E" w:rsidP="008C2F23">
      <w:pPr>
        <w:pStyle w:val="Alineazaodstavkom"/>
        <w:numPr>
          <w:ilvl w:val="0"/>
          <w:numId w:val="34"/>
        </w:numPr>
        <w:spacing w:after="240"/>
        <w:rPr>
          <w:sz w:val="20"/>
          <w:szCs w:val="20"/>
        </w:rPr>
      </w:pPr>
      <w:r w:rsidRPr="00EA1BEB">
        <w:rPr>
          <w:sz w:val="20"/>
          <w:szCs w:val="20"/>
        </w:rPr>
        <w:t>na</w:t>
      </w:r>
      <w:r w:rsidR="0056261C" w:rsidRPr="00EA1BEB">
        <w:rPr>
          <w:sz w:val="20"/>
          <w:szCs w:val="20"/>
        </w:rPr>
        <w:t xml:space="preserve"> </w:t>
      </w:r>
      <w:r w:rsidRPr="00EA1BEB">
        <w:rPr>
          <w:sz w:val="20"/>
          <w:szCs w:val="20"/>
        </w:rPr>
        <w:t>gradbišču</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treba</w:t>
      </w:r>
      <w:r w:rsidR="0056261C" w:rsidRPr="00EA1BEB">
        <w:rPr>
          <w:sz w:val="20"/>
          <w:szCs w:val="20"/>
        </w:rPr>
        <w:t xml:space="preserve"> </w:t>
      </w:r>
      <w:r w:rsidRPr="00EA1BEB">
        <w:rPr>
          <w:sz w:val="20"/>
          <w:szCs w:val="20"/>
        </w:rPr>
        <w:t>omejiti</w:t>
      </w:r>
      <w:r w:rsidR="0056261C" w:rsidRPr="00EA1BEB">
        <w:rPr>
          <w:sz w:val="20"/>
          <w:szCs w:val="20"/>
        </w:rPr>
        <w:t xml:space="preserve"> </w:t>
      </w:r>
      <w:r w:rsidRPr="00EA1BEB">
        <w:rPr>
          <w:sz w:val="20"/>
          <w:szCs w:val="20"/>
        </w:rPr>
        <w:t>hitrost</w:t>
      </w:r>
      <w:r w:rsidR="0056261C" w:rsidRPr="00EA1BEB">
        <w:rPr>
          <w:sz w:val="20"/>
          <w:szCs w:val="20"/>
        </w:rPr>
        <w:t xml:space="preserve"> </w:t>
      </w:r>
      <w:r w:rsidRPr="00EA1BEB">
        <w:rPr>
          <w:sz w:val="20"/>
          <w:szCs w:val="20"/>
        </w:rPr>
        <w:t>vozil</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največ</w:t>
      </w:r>
      <w:r w:rsidR="0056261C" w:rsidRPr="00EA1BEB">
        <w:rPr>
          <w:sz w:val="20"/>
          <w:szCs w:val="20"/>
        </w:rPr>
        <w:t xml:space="preserve"> </w:t>
      </w:r>
      <w:r w:rsidRPr="00EA1BEB">
        <w:rPr>
          <w:sz w:val="20"/>
          <w:szCs w:val="20"/>
        </w:rPr>
        <w:t>20</w:t>
      </w:r>
      <w:r w:rsidR="0056261C" w:rsidRPr="00EA1BEB">
        <w:rPr>
          <w:sz w:val="20"/>
          <w:szCs w:val="20"/>
        </w:rPr>
        <w:t xml:space="preserve"> </w:t>
      </w:r>
      <w:r w:rsidRPr="00EA1BEB">
        <w:rPr>
          <w:sz w:val="20"/>
          <w:szCs w:val="20"/>
        </w:rPr>
        <w:t>km/h</w:t>
      </w:r>
      <w:r w:rsidR="00BE1288" w:rsidRPr="00EA1BEB">
        <w:rPr>
          <w:sz w:val="20"/>
          <w:szCs w:val="20"/>
        </w:rPr>
        <w:t>.</w:t>
      </w:r>
    </w:p>
    <w:p w14:paraId="35B58862" w14:textId="37799B6A" w:rsidR="005454B4" w:rsidRPr="00EA1BEB" w:rsidRDefault="005454B4"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velikih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zaradi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zmanjšanja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prašenja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sipk</w:t>
      </w:r>
      <w:r w:rsidR="003A0016" w:rsidRPr="00EA1BEB">
        <w:rPr>
          <w:rStyle w:val="FontStyle39"/>
          <w:rFonts w:ascii="Arial" w:hAnsi="Arial" w:cs="Arial"/>
          <w:sz w:val="20"/>
          <w:szCs w:val="20"/>
        </w:rPr>
        <w:t>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material</w:t>
      </w:r>
      <w:r w:rsidR="003A0016" w:rsidRPr="00EA1BEB">
        <w:rPr>
          <w:rStyle w:val="FontStyle39"/>
          <w:rFonts w:ascii="Arial" w:hAnsi="Arial" w:cs="Arial"/>
          <w:sz w:val="20"/>
          <w:szCs w:val="20"/>
        </w:rPr>
        <w:t>a</w:t>
      </w:r>
      <w:r w:rsidR="000A1434" w:rsidRPr="00EA1BEB">
        <w:rPr>
          <w:rStyle w:val="FontStyle39"/>
          <w:rFonts w:ascii="Arial" w:hAnsi="Arial" w:cs="Arial"/>
          <w:sz w:val="20"/>
          <w:szCs w:val="20"/>
        </w:rPr>
        <w:t xml:space="preserve"> </w:t>
      </w:r>
      <w:r w:rsidR="00485A8E" w:rsidRPr="00EA1BEB">
        <w:rPr>
          <w:rStyle w:val="FontStyle39"/>
          <w:rFonts w:ascii="Arial" w:hAnsi="Arial" w:cs="Arial"/>
          <w:sz w:val="20"/>
          <w:szCs w:val="20"/>
        </w:rPr>
        <w:t>tega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prekrivati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485A8E" w:rsidRPr="00EA1BEB">
        <w:rPr>
          <w:rStyle w:val="FontStyle39"/>
          <w:rFonts w:ascii="Arial" w:hAnsi="Arial" w:cs="Arial"/>
          <w:sz w:val="20"/>
          <w:szCs w:val="20"/>
        </w:rPr>
        <w:t>zanj</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zagotoviti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zaprto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skladiščenje.</w:t>
      </w:r>
    </w:p>
    <w:p w14:paraId="1E53369F" w14:textId="0D1F111F" w:rsidR="000A1434" w:rsidRPr="00EA1BEB" w:rsidRDefault="698C6167"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5F73A6" w:rsidRPr="00EA1BEB">
        <w:rPr>
          <w:rStyle w:val="FontStyle39"/>
          <w:rFonts w:ascii="Arial" w:hAnsi="Arial" w:cs="Arial"/>
          <w:sz w:val="20"/>
          <w:szCs w:val="20"/>
        </w:rPr>
        <w:t>velikih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prepovedano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obdelova</w:t>
      </w:r>
      <w:r w:rsidR="002967E3">
        <w:rPr>
          <w:rStyle w:val="FontStyle39"/>
          <w:rFonts w:ascii="Arial" w:hAnsi="Arial" w:cs="Arial"/>
          <w:sz w:val="20"/>
          <w:szCs w:val="20"/>
        </w:rPr>
        <w:t>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postopki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drobljenja,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lomljenja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mletja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napravami,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razen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opremljene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zajem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čiščenje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izstopnega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zraka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transportnih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trakovih</w:t>
      </w:r>
      <w:r w:rsidR="0056261C" w:rsidRPr="00EA1BEB">
        <w:rPr>
          <w:rStyle w:val="FontStyle39"/>
          <w:rFonts w:ascii="Arial" w:hAnsi="Arial" w:cs="Arial"/>
          <w:sz w:val="20"/>
          <w:szCs w:val="20"/>
        </w:rPr>
        <w:t xml:space="preserve"> </w:t>
      </w:r>
      <w:r w:rsidR="3CD301CA" w:rsidRPr="00EA1BEB">
        <w:rPr>
          <w:rStyle w:val="FontStyle39"/>
          <w:rFonts w:ascii="Arial" w:hAnsi="Arial" w:cs="Arial"/>
          <w:sz w:val="20"/>
          <w:szCs w:val="20"/>
        </w:rPr>
        <w:t>ter</w:t>
      </w:r>
      <w:r w:rsidR="0056261C" w:rsidRPr="00EA1BEB">
        <w:rPr>
          <w:rStyle w:val="FontStyle39"/>
          <w:rFonts w:ascii="Arial" w:hAnsi="Arial" w:cs="Arial"/>
          <w:sz w:val="20"/>
          <w:szCs w:val="20"/>
        </w:rPr>
        <w:t xml:space="preserve"> </w:t>
      </w:r>
      <w:r w:rsidR="3CD301CA"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3CD301CA" w:rsidRPr="00EA1BEB">
        <w:rPr>
          <w:rStyle w:val="FontStyle39"/>
          <w:rFonts w:ascii="Arial" w:hAnsi="Arial" w:cs="Arial"/>
          <w:sz w:val="20"/>
          <w:szCs w:val="20"/>
        </w:rPr>
        <w:t>vstopnih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izstopnih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odprtinah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stalno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uporabljajo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samodejno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vodene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proizvajajo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meglico</w:t>
      </w:r>
      <w:r w:rsidR="0056261C" w:rsidRPr="00EA1BEB">
        <w:rPr>
          <w:rStyle w:val="FontStyle39"/>
          <w:rFonts w:ascii="Arial" w:hAnsi="Arial" w:cs="Arial"/>
          <w:sz w:val="20"/>
          <w:szCs w:val="20"/>
        </w:rPr>
        <w:t xml:space="preserve"> </w:t>
      </w:r>
      <w:r w:rsidR="000B16B9"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0B16B9" w:rsidRPr="00EA1BEB">
        <w:rPr>
          <w:rStyle w:val="FontStyle39"/>
          <w:rFonts w:ascii="Arial" w:hAnsi="Arial" w:cs="Arial"/>
          <w:sz w:val="20"/>
          <w:szCs w:val="20"/>
        </w:rPr>
        <w:t>vodno</w:t>
      </w:r>
      <w:r w:rsidR="0056261C" w:rsidRPr="00EA1BEB">
        <w:rPr>
          <w:rStyle w:val="FontStyle39"/>
          <w:rFonts w:ascii="Arial" w:hAnsi="Arial" w:cs="Arial"/>
          <w:sz w:val="20"/>
          <w:szCs w:val="20"/>
        </w:rPr>
        <w:t xml:space="preserve"> </w:t>
      </w:r>
      <w:r w:rsidR="000B16B9" w:rsidRPr="00EA1BEB">
        <w:rPr>
          <w:rStyle w:val="FontStyle39"/>
          <w:rFonts w:ascii="Arial" w:hAnsi="Arial" w:cs="Arial"/>
          <w:sz w:val="20"/>
          <w:szCs w:val="20"/>
        </w:rPr>
        <w:t>zaveso</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postopkih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obdelave.</w:t>
      </w:r>
    </w:p>
    <w:p w14:paraId="6C841C3A" w14:textId="6A9EF95F" w:rsidR="000A1434" w:rsidRPr="00EA1BEB" w:rsidRDefault="000B16B9"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glede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določbo</w:t>
      </w:r>
      <w:r w:rsidR="0056261C" w:rsidRPr="00EA1BEB">
        <w:rPr>
          <w:rStyle w:val="FontStyle39"/>
          <w:rFonts w:ascii="Arial" w:hAnsi="Arial" w:cs="Arial"/>
          <w:sz w:val="20"/>
          <w:szCs w:val="20"/>
        </w:rPr>
        <w:t xml:space="preserve"> </w:t>
      </w:r>
      <w:r w:rsidR="005454B4"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primeru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razglašene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čezmerne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onesnaženosti</w:t>
      </w:r>
      <w:r w:rsidR="0056261C" w:rsidRPr="00EA1BEB">
        <w:rPr>
          <w:rStyle w:val="FontStyle39"/>
          <w:rFonts w:ascii="Arial" w:hAnsi="Arial" w:cs="Arial"/>
          <w:sz w:val="20"/>
          <w:szCs w:val="20"/>
        </w:rPr>
        <w:t xml:space="preserve"> </w:t>
      </w:r>
      <w:r w:rsidR="00532EDB" w:rsidRPr="00EA1BEB">
        <w:rPr>
          <w:rStyle w:val="FontStyle39"/>
          <w:rFonts w:ascii="Arial" w:hAnsi="Arial" w:cs="Arial"/>
          <w:sz w:val="20"/>
          <w:szCs w:val="20"/>
        </w:rPr>
        <w:t>zunanjega</w:t>
      </w:r>
      <w:r w:rsidR="0056261C" w:rsidRPr="00EA1BEB">
        <w:rPr>
          <w:rStyle w:val="FontStyle39"/>
          <w:rFonts w:ascii="Arial" w:hAnsi="Arial" w:cs="Arial"/>
          <w:sz w:val="20"/>
          <w:szCs w:val="20"/>
        </w:rPr>
        <w:t xml:space="preserve"> </w:t>
      </w:r>
      <w:r w:rsidR="00532EDB" w:rsidRPr="00EA1BEB">
        <w:rPr>
          <w:rStyle w:val="FontStyle39"/>
          <w:rFonts w:ascii="Arial" w:hAnsi="Arial" w:cs="Arial"/>
          <w:sz w:val="20"/>
          <w:szCs w:val="20"/>
        </w:rPr>
        <w:t>zraka</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izda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Agencija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Republike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Slovenije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okolje,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7F19CEA" w:rsidRPr="00EA1BEB">
        <w:rPr>
          <w:rStyle w:val="FontStyle39"/>
          <w:rFonts w:ascii="Arial" w:hAnsi="Arial" w:cs="Arial"/>
          <w:sz w:val="20"/>
          <w:szCs w:val="20"/>
        </w:rPr>
        <w:t>velikih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območju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degradiranega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okolja</w:t>
      </w:r>
      <w:r w:rsidR="0056261C" w:rsidRPr="00EA1BEB">
        <w:rPr>
          <w:rStyle w:val="FontStyle39"/>
          <w:rFonts w:ascii="Arial" w:hAnsi="Arial" w:cs="Arial"/>
          <w:sz w:val="20"/>
          <w:szCs w:val="20"/>
        </w:rPr>
        <w:t xml:space="preserve"> </w:t>
      </w:r>
      <w:r w:rsidR="69B80A74" w:rsidRPr="00EA1BEB">
        <w:rPr>
          <w:rStyle w:val="FontStyle39"/>
          <w:rFonts w:ascii="Arial" w:hAnsi="Arial" w:cs="Arial"/>
          <w:sz w:val="20"/>
          <w:szCs w:val="20"/>
        </w:rPr>
        <w:t>zaradi</w:t>
      </w:r>
      <w:r w:rsidR="0056261C" w:rsidRPr="00EA1BEB">
        <w:rPr>
          <w:rStyle w:val="FontStyle39"/>
          <w:rFonts w:ascii="Arial" w:hAnsi="Arial" w:cs="Arial"/>
          <w:sz w:val="20"/>
          <w:szCs w:val="20"/>
        </w:rPr>
        <w:t xml:space="preserve"> </w:t>
      </w:r>
      <w:r w:rsidR="69B80A74" w:rsidRPr="00EA1BEB">
        <w:rPr>
          <w:rStyle w:val="FontStyle39"/>
          <w:rFonts w:ascii="Arial" w:hAnsi="Arial" w:cs="Arial"/>
          <w:sz w:val="20"/>
          <w:szCs w:val="20"/>
        </w:rPr>
        <w:t>onesnaženega</w:t>
      </w:r>
      <w:r w:rsidR="0056261C" w:rsidRPr="00EA1BEB">
        <w:rPr>
          <w:rStyle w:val="FontStyle39"/>
          <w:rFonts w:ascii="Arial" w:hAnsi="Arial" w:cs="Arial"/>
          <w:sz w:val="20"/>
          <w:szCs w:val="20"/>
        </w:rPr>
        <w:t xml:space="preserve"> </w:t>
      </w:r>
      <w:r w:rsidR="69B80A74" w:rsidRPr="00EA1BEB">
        <w:rPr>
          <w:rStyle w:val="FontStyle39"/>
          <w:rFonts w:ascii="Arial" w:hAnsi="Arial" w:cs="Arial"/>
          <w:sz w:val="20"/>
          <w:szCs w:val="20"/>
        </w:rPr>
        <w:t>zraka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prepovedano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obdelova</w:t>
      </w:r>
      <w:r w:rsidR="00E35627">
        <w:rPr>
          <w:rStyle w:val="FontStyle39"/>
          <w:rFonts w:ascii="Arial" w:hAnsi="Arial" w:cs="Arial"/>
          <w:sz w:val="20"/>
          <w:szCs w:val="20"/>
        </w:rPr>
        <w:t>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postopki,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določenimi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prejšnjem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odstavku.</w:t>
      </w:r>
    </w:p>
    <w:p w14:paraId="7A281490" w14:textId="366A4391" w:rsidR="009C7387" w:rsidRDefault="009C7387"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preprečevanje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zmanjševanje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emisij,</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niso</w:t>
      </w:r>
      <w:r w:rsidR="0056261C" w:rsidRPr="00EA1BEB">
        <w:rPr>
          <w:rStyle w:val="FontStyle39"/>
          <w:rFonts w:ascii="Arial" w:hAnsi="Arial" w:cs="Arial"/>
          <w:sz w:val="20"/>
          <w:szCs w:val="20"/>
        </w:rPr>
        <w:t xml:space="preserve"> </w:t>
      </w:r>
      <w:r w:rsidR="00955246" w:rsidRPr="00EA1BEB">
        <w:rPr>
          <w:rStyle w:val="FontStyle39"/>
          <w:rFonts w:ascii="Arial" w:hAnsi="Arial" w:cs="Arial"/>
          <w:sz w:val="20"/>
          <w:szCs w:val="20"/>
        </w:rPr>
        <w:t>emisije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955246"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955246" w:rsidRPr="00EA1BEB">
        <w:rPr>
          <w:rStyle w:val="FontStyle39"/>
          <w:rFonts w:ascii="Arial" w:hAnsi="Arial" w:cs="Arial"/>
          <w:sz w:val="20"/>
          <w:szCs w:val="20"/>
        </w:rPr>
        <w:t>prahu</w:t>
      </w:r>
      <w:r w:rsidRPr="00EA1BEB">
        <w:rPr>
          <w:rStyle w:val="FontStyle39"/>
          <w:rFonts w:ascii="Arial" w:hAnsi="Arial" w:cs="Arial"/>
          <w:sz w:val="20"/>
          <w:szCs w:val="20"/>
        </w:rPr>
        <w:t>,</w:t>
      </w:r>
      <w:r w:rsidR="008A1CC6">
        <w:rPr>
          <w:rStyle w:val="FontStyle39"/>
          <w:rFonts w:ascii="Arial" w:hAnsi="Arial" w:cs="Arial"/>
          <w:sz w:val="20"/>
          <w:szCs w:val="20"/>
        </w:rPr>
        <w:t xml:space="preserve"> </w:t>
      </w:r>
      <w:r w:rsidR="00054B18" w:rsidRPr="00EA1BEB">
        <w:rPr>
          <w:rStyle w:val="FontStyle39"/>
          <w:rFonts w:ascii="Arial" w:hAnsi="Arial" w:cs="Arial"/>
          <w:sz w:val="20"/>
          <w:szCs w:val="20"/>
        </w:rPr>
        <w:t>oskrbo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delovnih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strojev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gorivi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mazivi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njihovo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parkiranje</w:t>
      </w:r>
      <w:r w:rsidR="0056261C" w:rsidRPr="00EA1BEB">
        <w:rPr>
          <w:rStyle w:val="FontStyle39"/>
          <w:rFonts w:ascii="Arial" w:hAnsi="Arial" w:cs="Arial"/>
          <w:sz w:val="20"/>
          <w:szCs w:val="20"/>
        </w:rPr>
        <w:t xml:space="preserve"> </w:t>
      </w:r>
      <w:r w:rsidR="00CD3A0A" w:rsidRPr="00EA1BEB">
        <w:rPr>
          <w:rStyle w:val="FontStyle39"/>
          <w:rFonts w:ascii="Arial" w:hAnsi="Arial" w:cs="Arial"/>
          <w:sz w:val="20"/>
          <w:szCs w:val="20"/>
        </w:rPr>
        <w:t>urediti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preprečeno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uhajanje,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izcejanje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izpuščanje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snovi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okolje.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morebitnem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uhajanju,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izcejanju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izpustu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snovi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goriva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maziva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zadržati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poskrbeti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njihovo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varno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odstranitev.</w:t>
      </w:r>
    </w:p>
    <w:p w14:paraId="13F9B789" w14:textId="25AED20B" w:rsidR="006A1B8C" w:rsidRPr="00EA1BEB" w:rsidRDefault="006A1B8C"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 xml:space="preserve">Z namenom preprečevanja oziroma zmanjšanja emisije azbestnih vlaken v okolje je treba </w:t>
      </w:r>
      <w:r w:rsidR="008F478C" w:rsidRPr="00294B74">
        <w:rPr>
          <w:rStyle w:val="FontStyle39"/>
          <w:rFonts w:ascii="Arial" w:hAnsi="Arial" w:cs="Arial"/>
          <w:sz w:val="20"/>
          <w:szCs w:val="20"/>
        </w:rPr>
        <w:t>na vseh gradbiščih</w:t>
      </w:r>
      <w:r w:rsidR="008F478C" w:rsidRPr="008F478C">
        <w:rPr>
          <w:rStyle w:val="FontStyle39"/>
          <w:rFonts w:ascii="Arial" w:hAnsi="Arial" w:cs="Arial"/>
          <w:sz w:val="20"/>
          <w:szCs w:val="20"/>
        </w:rPr>
        <w:t xml:space="preserve"> </w:t>
      </w:r>
      <w:r w:rsidRPr="00EA1BEB">
        <w:rPr>
          <w:rStyle w:val="FontStyle39"/>
          <w:rFonts w:ascii="Arial" w:hAnsi="Arial" w:cs="Arial"/>
          <w:sz w:val="20"/>
          <w:szCs w:val="20"/>
        </w:rPr>
        <w:t>pri rekonstrukciji ali odstranitvi objektov in pri vzdrževalnih delih na objektih, instalacijah ali napravah, kadar se odstranjujejo materiali, ki vsebujejo azbest, upoštevati tudi določbe predpisa, ki ureja pogoje, pod katerimi se lahko pri rekonstrukciji ali odstranitvi objektov in pri vzdrževalnih delih na objektih, instalacijah ali napravah odstranjujejo materiali, ki vsebujejo azbest.</w:t>
      </w:r>
    </w:p>
    <w:p w14:paraId="6E02CA40" w14:textId="3EBCA499" w:rsidR="006A1B8C" w:rsidRPr="00EA1BEB" w:rsidRDefault="006A1B8C" w:rsidP="008C2F23">
      <w:pPr>
        <w:pStyle w:val="Style8"/>
        <w:widowControl/>
        <w:numPr>
          <w:ilvl w:val="0"/>
          <w:numId w:val="30"/>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 xml:space="preserve">Pri rekonstrukciji ali odstranitvi stavbe, ki je bila zgrajena v obdobju 1950–1980 ali je bila v tem obdobju rekonstruirana, je treba </w:t>
      </w:r>
      <w:r w:rsidR="00656CB8" w:rsidRPr="00294B74">
        <w:rPr>
          <w:rStyle w:val="FontStyle39"/>
          <w:rFonts w:ascii="Arial" w:hAnsi="Arial" w:cs="Arial"/>
          <w:sz w:val="20"/>
          <w:szCs w:val="20"/>
        </w:rPr>
        <w:t>na vseh gradbiščih</w:t>
      </w:r>
      <w:r w:rsidR="00656CB8" w:rsidRPr="00EA1BEB">
        <w:rPr>
          <w:rStyle w:val="FontStyle39"/>
          <w:rFonts w:ascii="Arial" w:hAnsi="Arial" w:cs="Arial"/>
          <w:sz w:val="20"/>
          <w:szCs w:val="20"/>
        </w:rPr>
        <w:t xml:space="preserve"> </w:t>
      </w:r>
      <w:r w:rsidRPr="00EA1BEB">
        <w:rPr>
          <w:rStyle w:val="FontStyle39"/>
          <w:rFonts w:ascii="Arial" w:hAnsi="Arial" w:cs="Arial"/>
          <w:sz w:val="20"/>
          <w:szCs w:val="20"/>
        </w:rPr>
        <w:t xml:space="preserve">upoštevati tudi določbe predpisa, ki ureja odstranjevanje polikloriranih bifenilov in polikloriranih </w:t>
      </w:r>
      <w:proofErr w:type="spellStart"/>
      <w:r w:rsidRPr="00EA1BEB">
        <w:rPr>
          <w:rStyle w:val="FontStyle39"/>
          <w:rFonts w:ascii="Arial" w:hAnsi="Arial" w:cs="Arial"/>
          <w:sz w:val="20"/>
          <w:szCs w:val="20"/>
        </w:rPr>
        <w:t>terfenilov</w:t>
      </w:r>
      <w:proofErr w:type="spellEnd"/>
      <w:r w:rsidRPr="00EA1BEB">
        <w:rPr>
          <w:rStyle w:val="FontStyle39"/>
          <w:rFonts w:ascii="Arial" w:hAnsi="Arial" w:cs="Arial"/>
          <w:sz w:val="20"/>
          <w:szCs w:val="20"/>
        </w:rPr>
        <w:t>.</w:t>
      </w:r>
    </w:p>
    <w:p w14:paraId="25E6EDAC" w14:textId="77777777" w:rsidR="009C7387" w:rsidRPr="00EA1BEB" w:rsidRDefault="009C7387" w:rsidP="008C2F23">
      <w:pPr>
        <w:pStyle w:val="Style8"/>
        <w:widowControl/>
        <w:tabs>
          <w:tab w:val="left" w:pos="230"/>
        </w:tabs>
        <w:spacing w:after="240" w:line="240" w:lineRule="auto"/>
        <w:jc w:val="both"/>
        <w:rPr>
          <w:rStyle w:val="FontStyle39"/>
          <w:rFonts w:ascii="Arial" w:hAnsi="Arial" w:cs="Arial"/>
          <w:sz w:val="20"/>
          <w:szCs w:val="20"/>
        </w:rPr>
      </w:pPr>
    </w:p>
    <w:p w14:paraId="2E495323" w14:textId="6A18FD37" w:rsidR="000A1AF6" w:rsidRPr="00EA1BEB" w:rsidRDefault="000A1AF6" w:rsidP="008C2F23">
      <w:pPr>
        <w:pStyle w:val="len"/>
        <w:numPr>
          <w:ilvl w:val="0"/>
          <w:numId w:val="13"/>
        </w:numPr>
        <w:spacing w:before="0" w:after="240"/>
        <w:ind w:left="0" w:firstLine="0"/>
        <w:rPr>
          <w:rFonts w:cs="Arial"/>
          <w:sz w:val="20"/>
          <w:szCs w:val="20"/>
        </w:rPr>
      </w:pPr>
    </w:p>
    <w:p w14:paraId="4E0736B6" w14:textId="3C63ADE8" w:rsidR="000A1AF6" w:rsidRPr="00EA1BEB" w:rsidRDefault="000A1AF6" w:rsidP="008C2F23">
      <w:pPr>
        <w:spacing w:after="240"/>
        <w:jc w:val="center"/>
        <w:rPr>
          <w:rFonts w:cs="Arial"/>
          <w:b/>
          <w:sz w:val="20"/>
          <w:szCs w:val="20"/>
        </w:rPr>
      </w:pPr>
      <w:r w:rsidRPr="00EA1BEB">
        <w:rPr>
          <w:rFonts w:cs="Arial"/>
          <w:b/>
          <w:sz w:val="20"/>
          <w:szCs w:val="20"/>
        </w:rPr>
        <w:t>(zahteve</w:t>
      </w:r>
      <w:r w:rsidR="0056261C" w:rsidRPr="00EA1BEB">
        <w:rPr>
          <w:rFonts w:cs="Arial"/>
          <w:b/>
          <w:sz w:val="20"/>
          <w:szCs w:val="20"/>
        </w:rPr>
        <w:t xml:space="preserve"> </w:t>
      </w:r>
      <w:r w:rsidRPr="00EA1BEB">
        <w:rPr>
          <w:rFonts w:cs="Arial"/>
          <w:b/>
          <w:sz w:val="20"/>
          <w:szCs w:val="20"/>
        </w:rPr>
        <w:t>za</w:t>
      </w:r>
      <w:r w:rsidR="0056261C" w:rsidRPr="00EA1BEB">
        <w:rPr>
          <w:rFonts w:cs="Arial"/>
          <w:b/>
          <w:sz w:val="20"/>
          <w:szCs w:val="20"/>
        </w:rPr>
        <w:t xml:space="preserve"> </w:t>
      </w:r>
      <w:r w:rsidRPr="00EA1BEB">
        <w:rPr>
          <w:rFonts w:cs="Arial"/>
          <w:b/>
          <w:sz w:val="20"/>
          <w:szCs w:val="20"/>
        </w:rPr>
        <w:t>gradbeno</w:t>
      </w:r>
      <w:r w:rsidR="0056261C" w:rsidRPr="00EA1BEB">
        <w:rPr>
          <w:rFonts w:cs="Arial"/>
          <w:b/>
          <w:sz w:val="20"/>
          <w:szCs w:val="20"/>
        </w:rPr>
        <w:t xml:space="preserve"> </w:t>
      </w:r>
      <w:r w:rsidRPr="00EA1BEB">
        <w:rPr>
          <w:rFonts w:cs="Arial"/>
          <w:b/>
          <w:sz w:val="20"/>
          <w:szCs w:val="20"/>
        </w:rPr>
        <w:t>mehanizacijo</w:t>
      </w:r>
      <w:r w:rsidR="0056261C" w:rsidRPr="00EA1BEB">
        <w:rPr>
          <w:rFonts w:cs="Arial"/>
          <w:b/>
          <w:sz w:val="20"/>
          <w:szCs w:val="20"/>
        </w:rPr>
        <w:t xml:space="preserve"> </w:t>
      </w:r>
      <w:r w:rsidR="00C6631E" w:rsidRPr="00EA1BEB">
        <w:rPr>
          <w:rFonts w:cs="Arial"/>
          <w:b/>
          <w:sz w:val="20"/>
          <w:szCs w:val="20"/>
        </w:rPr>
        <w:t>in</w:t>
      </w:r>
      <w:r w:rsidR="0056261C" w:rsidRPr="00EA1BEB">
        <w:rPr>
          <w:rFonts w:cs="Arial"/>
          <w:b/>
          <w:sz w:val="20"/>
          <w:szCs w:val="20"/>
        </w:rPr>
        <w:t xml:space="preserve"> </w:t>
      </w:r>
      <w:r w:rsidR="00C6631E" w:rsidRPr="00EA1BEB">
        <w:rPr>
          <w:rFonts w:cs="Arial"/>
          <w:b/>
          <w:sz w:val="20"/>
          <w:szCs w:val="20"/>
        </w:rPr>
        <w:t>druge</w:t>
      </w:r>
      <w:r w:rsidR="0056261C" w:rsidRPr="00EA1BEB">
        <w:rPr>
          <w:rFonts w:cs="Arial"/>
          <w:b/>
          <w:sz w:val="20"/>
          <w:szCs w:val="20"/>
        </w:rPr>
        <w:t xml:space="preserve"> </w:t>
      </w:r>
      <w:r w:rsidR="00C6631E" w:rsidRPr="00EA1BEB">
        <w:rPr>
          <w:rFonts w:cs="Arial"/>
          <w:b/>
          <w:sz w:val="20"/>
          <w:szCs w:val="20"/>
        </w:rPr>
        <w:t>naprave,</w:t>
      </w:r>
      <w:r w:rsidR="0056261C" w:rsidRPr="00EA1BEB">
        <w:rPr>
          <w:rFonts w:cs="Arial"/>
          <w:b/>
          <w:sz w:val="20"/>
          <w:szCs w:val="20"/>
        </w:rPr>
        <w:t xml:space="preserve"> </w:t>
      </w:r>
      <w:r w:rsidR="00C6631E" w:rsidRPr="00EA1BEB">
        <w:rPr>
          <w:rFonts w:cs="Arial"/>
          <w:b/>
          <w:sz w:val="20"/>
          <w:szCs w:val="20"/>
        </w:rPr>
        <w:t>ki</w:t>
      </w:r>
      <w:r w:rsidR="0056261C" w:rsidRPr="00EA1BEB">
        <w:rPr>
          <w:rFonts w:cs="Arial"/>
          <w:b/>
          <w:sz w:val="20"/>
          <w:szCs w:val="20"/>
        </w:rPr>
        <w:t xml:space="preserve"> </w:t>
      </w:r>
      <w:r w:rsidR="00661EC8" w:rsidRPr="00EA1BEB">
        <w:rPr>
          <w:rFonts w:cs="Arial"/>
          <w:b/>
          <w:sz w:val="20"/>
          <w:szCs w:val="20"/>
        </w:rPr>
        <w:t>so</w:t>
      </w:r>
      <w:r w:rsidR="0056261C" w:rsidRPr="00EA1BEB">
        <w:rPr>
          <w:rFonts w:cs="Arial"/>
          <w:b/>
          <w:sz w:val="20"/>
          <w:szCs w:val="20"/>
        </w:rPr>
        <w:t xml:space="preserve"> </w:t>
      </w:r>
      <w:r w:rsidR="00661EC8" w:rsidRPr="00EA1BEB">
        <w:rPr>
          <w:rFonts w:cs="Arial"/>
          <w:b/>
          <w:sz w:val="20"/>
          <w:szCs w:val="20"/>
        </w:rPr>
        <w:t>na</w:t>
      </w:r>
      <w:r w:rsidR="0056261C" w:rsidRPr="00EA1BEB">
        <w:rPr>
          <w:rFonts w:cs="Arial"/>
          <w:b/>
          <w:sz w:val="20"/>
          <w:szCs w:val="20"/>
        </w:rPr>
        <w:t xml:space="preserve"> </w:t>
      </w:r>
      <w:r w:rsidR="00661EC8" w:rsidRPr="00EA1BEB">
        <w:rPr>
          <w:rFonts w:cs="Arial"/>
          <w:b/>
          <w:sz w:val="20"/>
          <w:szCs w:val="20"/>
        </w:rPr>
        <w:t>gradbišču</w:t>
      </w:r>
      <w:r w:rsidRPr="00EA1BEB">
        <w:rPr>
          <w:rFonts w:cs="Arial"/>
          <w:b/>
          <w:sz w:val="20"/>
          <w:szCs w:val="20"/>
        </w:rPr>
        <w:t>)</w:t>
      </w:r>
    </w:p>
    <w:p w14:paraId="724A53EC" w14:textId="01966DAE" w:rsidR="00FA1557" w:rsidRPr="00EA1BEB" w:rsidRDefault="00FA1557" w:rsidP="008C2F23">
      <w:pPr>
        <w:pStyle w:val="Style8"/>
        <w:widowControl/>
        <w:numPr>
          <w:ilvl w:val="1"/>
          <w:numId w:val="13"/>
        </w:numPr>
        <w:tabs>
          <w:tab w:val="left" w:pos="230"/>
        </w:tabs>
        <w:spacing w:after="240" w:line="240" w:lineRule="auto"/>
        <w:ind w:left="360"/>
        <w:jc w:val="both"/>
        <w:rPr>
          <w:rStyle w:val="FontStyle39"/>
          <w:rFonts w:ascii="Arial" w:hAnsi="Arial" w:cs="Arial"/>
          <w:sz w:val="20"/>
          <w:szCs w:val="20"/>
        </w:rPr>
      </w:pP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1E766D" w:rsidRPr="00EA1BEB">
        <w:rPr>
          <w:rStyle w:val="FontStyle39"/>
          <w:rFonts w:ascii="Arial" w:hAnsi="Arial" w:cs="Arial"/>
          <w:sz w:val="20"/>
          <w:szCs w:val="20"/>
        </w:rPr>
        <w:t>vseh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dovoljena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mehanizacije,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izpolnjuje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pogoje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Uredbo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2016/1628</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Evropskega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parlamenta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Sveta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dne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14.</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septembra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2016</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zahtevah</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zvezi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mejnimi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vrednostmi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emisij</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plinastih</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trdnih</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onesnaževal</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homologacijo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motorje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notranjim</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izgorevanjem</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proofErr w:type="spellStart"/>
      <w:r w:rsidR="004C463A" w:rsidRPr="00EA1BEB">
        <w:rPr>
          <w:rStyle w:val="FontStyle39"/>
          <w:rFonts w:ascii="Arial" w:hAnsi="Arial" w:cs="Arial"/>
          <w:sz w:val="20"/>
          <w:szCs w:val="20"/>
        </w:rPr>
        <w:t>necestno</w:t>
      </w:r>
      <w:proofErr w:type="spellEnd"/>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mobilno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mehanizacijo,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spremembi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uredb</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1024/2012</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167/2013</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ter</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spremembi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razveljavitvi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Direktive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97/68/ES</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(UL</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L</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252</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dne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16.</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9.</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2016,</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str.</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53),</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zadnjič</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spremenjeno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Uredbo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2021/1068</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Evropskega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parlamenta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Sveta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dne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24.</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junija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2021</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spremembi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Uredbe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2016/1628</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zvezi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njenimi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prehodnimi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določbami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nekatero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mehanizacijo,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opremljeno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motorji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razponu</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moči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večji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enaki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56</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kW</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manjši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od</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130</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kW</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ter</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močjo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večjo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enako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300</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kW,</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obravnavo</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posledic</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krize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zaradi</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COVID-19</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(UL</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L</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230</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dne</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30.</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6.</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2021,</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str.</w:t>
      </w:r>
      <w:r w:rsidR="0056261C" w:rsidRPr="00EA1BEB">
        <w:rPr>
          <w:rStyle w:val="FontStyle39"/>
          <w:rFonts w:ascii="Arial" w:hAnsi="Arial" w:cs="Arial"/>
          <w:sz w:val="20"/>
          <w:szCs w:val="20"/>
        </w:rPr>
        <w:t xml:space="preserve"> </w:t>
      </w:r>
      <w:r w:rsidR="004C463A" w:rsidRPr="00EA1BEB">
        <w:rPr>
          <w:rStyle w:val="FontStyle39"/>
          <w:rFonts w:ascii="Arial" w:hAnsi="Arial" w:cs="Arial"/>
          <w:sz w:val="20"/>
          <w:szCs w:val="20"/>
        </w:rPr>
        <w:t>1)</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Izvajalec</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zagotoviti,</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da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vidnem</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mestu</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motorja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notranjim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w:t>
      </w:r>
      <w:r w:rsidR="000A1AF6" w:rsidRPr="00EA1BEB">
        <w:rPr>
          <w:rStyle w:val="FontStyle39"/>
          <w:rFonts w:ascii="Arial" w:hAnsi="Arial" w:cs="Arial"/>
          <w:sz w:val="20"/>
          <w:szCs w:val="20"/>
        </w:rPr>
        <w:t>zgorevanjem,</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vgrajenega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gradbeno</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mehanizacijo</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drugo</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napravo,</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pritrjena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oznaka</w:t>
      </w:r>
      <w:r w:rsidR="0056261C" w:rsidRPr="00EA1BEB">
        <w:rPr>
          <w:rStyle w:val="FontStyle39"/>
          <w:rFonts w:ascii="Arial" w:hAnsi="Arial" w:cs="Arial"/>
          <w:sz w:val="20"/>
          <w:szCs w:val="20"/>
        </w:rPr>
        <w:t xml:space="preserve"> </w:t>
      </w:r>
      <w:r w:rsidR="000A1AF6" w:rsidRPr="00EA1BEB">
        <w:rPr>
          <w:rStyle w:val="FontStyle39"/>
          <w:rFonts w:ascii="Arial" w:hAnsi="Arial" w:cs="Arial"/>
          <w:sz w:val="20"/>
          <w:szCs w:val="20"/>
        </w:rPr>
        <w:t>motorj</w:t>
      </w:r>
      <w:r w:rsidRPr="00EA1BEB">
        <w:rPr>
          <w:rStyle w:val="FontStyle39"/>
          <w:rFonts w:ascii="Arial" w:hAnsi="Arial" w:cs="Arial"/>
          <w:sz w:val="20"/>
          <w:szCs w:val="20"/>
        </w:rPr>
        <w:t>a</w:t>
      </w:r>
      <w:r w:rsidR="00673777" w:rsidRPr="00EA1BEB">
        <w:rPr>
          <w:rStyle w:val="FontStyle39"/>
          <w:rFonts w:ascii="Arial" w:hAnsi="Arial" w:cs="Arial"/>
          <w:sz w:val="20"/>
          <w:szCs w:val="20"/>
        </w:rPr>
        <w:t>.</w:t>
      </w:r>
    </w:p>
    <w:p w14:paraId="1ED9F7AC" w14:textId="02FA4EFB" w:rsidR="00CF31CA" w:rsidRPr="00EA1BEB" w:rsidRDefault="005509D1" w:rsidP="008C2F23">
      <w:pPr>
        <w:pStyle w:val="Style8"/>
        <w:widowControl/>
        <w:numPr>
          <w:ilvl w:val="1"/>
          <w:numId w:val="13"/>
        </w:numPr>
        <w:tabs>
          <w:tab w:val="left" w:pos="230"/>
        </w:tabs>
        <w:spacing w:after="240" w:line="240" w:lineRule="auto"/>
        <w:ind w:left="360"/>
        <w:jc w:val="both"/>
        <w:rPr>
          <w:rStyle w:val="FontStyle39"/>
          <w:rFonts w:ascii="Arial" w:hAnsi="Arial" w:cs="Arial"/>
          <w:sz w:val="20"/>
          <w:szCs w:val="20"/>
        </w:rPr>
      </w:pPr>
      <w:r w:rsidRPr="00EA1BEB">
        <w:rPr>
          <w:rStyle w:val="FontStyle39"/>
          <w:rFonts w:ascii="Arial" w:hAnsi="Arial" w:cs="Arial"/>
          <w:sz w:val="20"/>
          <w:szCs w:val="20"/>
        </w:rPr>
        <w:t>Če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FA1557" w:rsidRPr="00EA1BEB">
        <w:rPr>
          <w:rStyle w:val="FontStyle39"/>
          <w:rFonts w:ascii="Arial" w:hAnsi="Arial" w:cs="Arial"/>
          <w:sz w:val="20"/>
          <w:szCs w:val="20"/>
        </w:rPr>
        <w:t>velikem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mehanizacija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druga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vgrajenim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motorjem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kompresijski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vžig</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izhodno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močjo,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večjo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19</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kW,</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mehanizacija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druga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samo,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motorje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podeljena</w:t>
      </w:r>
      <w:r w:rsidR="0056261C" w:rsidRPr="00EA1BEB">
        <w:rPr>
          <w:rStyle w:val="FontStyle39"/>
          <w:rFonts w:ascii="Arial" w:hAnsi="Arial" w:cs="Arial"/>
          <w:sz w:val="20"/>
          <w:szCs w:val="20"/>
        </w:rPr>
        <w:t xml:space="preserve"> </w:t>
      </w:r>
      <w:r w:rsidR="00C457F8"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homologacija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stopnje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višja,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00FA1557"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8B5A12" w:rsidRPr="00EA1BEB">
        <w:rPr>
          <w:rStyle w:val="FontStyle39"/>
          <w:rFonts w:ascii="Arial" w:hAnsi="Arial" w:cs="Arial"/>
          <w:sz w:val="20"/>
          <w:szCs w:val="20"/>
        </w:rPr>
        <w:t>u</w:t>
      </w:r>
      <w:r w:rsidR="00FA1557" w:rsidRPr="00EA1BEB">
        <w:rPr>
          <w:rStyle w:val="FontStyle39"/>
          <w:rFonts w:ascii="Arial" w:hAnsi="Arial" w:cs="Arial"/>
          <w:sz w:val="20"/>
          <w:szCs w:val="20"/>
        </w:rPr>
        <w:t>redbo</w:t>
      </w:r>
      <w:r w:rsidR="0056261C" w:rsidRPr="00EA1BEB">
        <w:rPr>
          <w:rStyle w:val="FontStyle39"/>
          <w:rFonts w:ascii="Arial" w:hAnsi="Arial" w:cs="Arial"/>
          <w:sz w:val="20"/>
          <w:szCs w:val="20"/>
        </w:rPr>
        <w:t xml:space="preserve"> </w:t>
      </w:r>
      <w:r w:rsidR="00FA1557"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FA1557"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00FA1557" w:rsidRPr="00EA1BEB">
        <w:rPr>
          <w:rStyle w:val="FontStyle39"/>
          <w:rFonts w:ascii="Arial" w:hAnsi="Arial" w:cs="Arial"/>
          <w:sz w:val="20"/>
          <w:szCs w:val="20"/>
        </w:rPr>
        <w:t>odstavka.</w:t>
      </w:r>
    </w:p>
    <w:p w14:paraId="27B046E9" w14:textId="77777777" w:rsidR="00CE1865" w:rsidRDefault="00F20A2D" w:rsidP="008C2F23">
      <w:pPr>
        <w:pStyle w:val="Style8"/>
        <w:widowControl/>
        <w:numPr>
          <w:ilvl w:val="1"/>
          <w:numId w:val="13"/>
        </w:numPr>
        <w:tabs>
          <w:tab w:val="left" w:pos="230"/>
        </w:tabs>
        <w:spacing w:after="240" w:line="240" w:lineRule="auto"/>
        <w:ind w:left="360"/>
        <w:jc w:val="both"/>
        <w:rPr>
          <w:rStyle w:val="FontStyle39"/>
          <w:rFonts w:ascii="Arial" w:hAnsi="Arial" w:cs="Arial"/>
          <w:sz w:val="20"/>
          <w:szCs w:val="20"/>
        </w:rPr>
      </w:pP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kateri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nastaja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emisija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6B4CC5"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6B4CC5" w:rsidRPr="00EA1BEB">
        <w:rPr>
          <w:rStyle w:val="FontStyle39"/>
          <w:rFonts w:ascii="Arial" w:hAnsi="Arial" w:cs="Arial"/>
          <w:sz w:val="20"/>
          <w:szCs w:val="20"/>
        </w:rPr>
        <w:t>prah</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uporabljati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mehanizacija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druge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delovnih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odprtinah,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izstopnih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mestih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mestih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nastajanja</w:t>
      </w:r>
      <w:r w:rsidR="0056261C" w:rsidRPr="00EA1BEB">
        <w:rPr>
          <w:rStyle w:val="FontStyle39"/>
          <w:rFonts w:ascii="Arial" w:hAnsi="Arial" w:cs="Arial"/>
          <w:sz w:val="20"/>
          <w:szCs w:val="20"/>
        </w:rPr>
        <w:t xml:space="preserve"> </w:t>
      </w:r>
      <w:r w:rsidR="00353928"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353928"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prahu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opremljene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odsesavanje</w:t>
      </w:r>
      <w:r w:rsidR="0056261C" w:rsidRPr="00EA1BEB">
        <w:rPr>
          <w:rStyle w:val="FontStyle39"/>
          <w:rFonts w:ascii="Arial" w:hAnsi="Arial" w:cs="Arial"/>
          <w:sz w:val="20"/>
          <w:szCs w:val="20"/>
        </w:rPr>
        <w:t xml:space="preserve"> </w:t>
      </w:r>
      <w:r w:rsidR="00353928"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353928"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prahu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zaprti</w:t>
      </w:r>
      <w:r w:rsidR="00894442" w:rsidRPr="00EA1BEB">
        <w:rPr>
          <w:rStyle w:val="FontStyle39"/>
          <w:rFonts w:ascii="Arial" w:hAnsi="Arial" w:cs="Arial"/>
          <w:sz w:val="20"/>
          <w:szCs w:val="20"/>
        </w:rPr>
        <w:t>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viri</w:t>
      </w:r>
      <w:r w:rsidR="0056261C" w:rsidRPr="00EA1BEB">
        <w:rPr>
          <w:rStyle w:val="FontStyle39"/>
          <w:rFonts w:ascii="Arial" w:hAnsi="Arial" w:cs="Arial"/>
          <w:sz w:val="20"/>
          <w:szCs w:val="20"/>
        </w:rPr>
        <w:t xml:space="preserve"> </w:t>
      </w:r>
      <w:r w:rsidR="00353928"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894442"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prahu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opremljene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vezavo</w:t>
      </w:r>
      <w:r w:rsidR="0056261C" w:rsidRPr="00EA1BEB">
        <w:rPr>
          <w:rStyle w:val="FontStyle39"/>
          <w:rFonts w:ascii="Arial" w:hAnsi="Arial" w:cs="Arial"/>
          <w:sz w:val="20"/>
          <w:szCs w:val="20"/>
        </w:rPr>
        <w:t xml:space="preserve"> </w:t>
      </w:r>
      <w:r w:rsidR="004A67DB"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4A67DB"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prahu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proofErr w:type="spellStart"/>
      <w:r w:rsidRPr="00EA1BEB">
        <w:rPr>
          <w:rStyle w:val="FontStyle39"/>
          <w:rFonts w:ascii="Arial" w:hAnsi="Arial" w:cs="Arial"/>
          <w:sz w:val="20"/>
          <w:szCs w:val="20"/>
        </w:rPr>
        <w:t>omočenjem</w:t>
      </w:r>
      <w:proofErr w:type="spellEnd"/>
      <w:r w:rsidRPr="00EA1BEB">
        <w:rPr>
          <w:rStyle w:val="FontStyle39"/>
          <w:rFonts w:ascii="Arial" w:hAnsi="Arial" w:cs="Arial"/>
          <w:sz w:val="20"/>
          <w:szCs w:val="20"/>
        </w:rPr>
        <w:t>.</w:t>
      </w:r>
    </w:p>
    <w:p w14:paraId="6D76053C" w14:textId="55157DE8" w:rsidR="001F6F5F" w:rsidRPr="00EA1BEB" w:rsidRDefault="000063B9" w:rsidP="008C2F23">
      <w:pPr>
        <w:pStyle w:val="Style8"/>
        <w:widowControl/>
        <w:numPr>
          <w:ilvl w:val="1"/>
          <w:numId w:val="13"/>
        </w:numPr>
        <w:tabs>
          <w:tab w:val="left" w:pos="230"/>
        </w:tabs>
        <w:spacing w:after="240" w:line="240" w:lineRule="auto"/>
        <w:ind w:left="360"/>
        <w:jc w:val="both"/>
        <w:rPr>
          <w:rStyle w:val="FontStyle39"/>
          <w:rFonts w:ascii="Arial" w:hAnsi="Arial" w:cs="Arial"/>
          <w:sz w:val="20"/>
          <w:szCs w:val="20"/>
        </w:rPr>
      </w:pPr>
      <w:r w:rsidRPr="00EA1BEB">
        <w:rPr>
          <w:rStyle w:val="FontStyle39"/>
          <w:rFonts w:ascii="Arial" w:hAnsi="Arial" w:cs="Arial"/>
          <w:sz w:val="20"/>
          <w:szCs w:val="20"/>
        </w:rPr>
        <w:t>Sipki</w:t>
      </w:r>
      <w:r w:rsidR="00680F53">
        <w:rPr>
          <w:rStyle w:val="FontStyle39"/>
          <w:rFonts w:ascii="Arial" w:hAnsi="Arial" w:cs="Arial"/>
          <w:sz w:val="20"/>
          <w:szCs w:val="20"/>
        </w:rPr>
        <w:t xml:space="preserve"> </w:t>
      </w:r>
      <w:r w:rsidRPr="00EA1BEB">
        <w:rPr>
          <w:rStyle w:val="FontStyle39"/>
          <w:rFonts w:ascii="Arial" w:hAnsi="Arial" w:cs="Arial"/>
          <w:sz w:val="20"/>
          <w:szCs w:val="20"/>
        </w:rPr>
        <w:t>materiali</w:t>
      </w:r>
      <w:r w:rsidR="00E76878"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se</w:t>
      </w:r>
      <w:r w:rsidR="000A1434" w:rsidRPr="00EA1BEB">
        <w:rPr>
          <w:rStyle w:val="FontStyle39"/>
          <w:rFonts w:ascii="Arial" w:hAnsi="Arial" w:cs="Arial"/>
          <w:sz w:val="20"/>
          <w:szCs w:val="20"/>
        </w:rPr>
        <w:t xml:space="preserve"> </w:t>
      </w:r>
      <w:r w:rsidR="00E76878"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gradbišče</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dovažajo</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njega</w:t>
      </w:r>
      <w:r w:rsidR="0056261C" w:rsidRPr="00EA1BEB">
        <w:rPr>
          <w:rStyle w:val="FontStyle39"/>
          <w:rFonts w:ascii="Arial" w:hAnsi="Arial" w:cs="Arial"/>
          <w:sz w:val="20"/>
          <w:szCs w:val="20"/>
        </w:rPr>
        <w:t xml:space="preserve"> </w:t>
      </w:r>
      <w:r w:rsidR="00E76878" w:rsidRPr="00EA1BEB">
        <w:rPr>
          <w:rStyle w:val="FontStyle39"/>
          <w:rFonts w:ascii="Arial" w:hAnsi="Arial" w:cs="Arial"/>
          <w:sz w:val="20"/>
          <w:szCs w:val="20"/>
        </w:rPr>
        <w:t>odvažajo</w:t>
      </w:r>
      <w:r w:rsidR="003C31BD"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222BD9" w:rsidRPr="00EA1BEB">
        <w:rPr>
          <w:rStyle w:val="FontStyle39"/>
          <w:rFonts w:ascii="Arial" w:hAnsi="Arial" w:cs="Arial"/>
          <w:sz w:val="20"/>
          <w:szCs w:val="20"/>
        </w:rPr>
        <w:t>morajo</w:t>
      </w:r>
      <w:r w:rsidR="0056261C" w:rsidRPr="00EA1BEB">
        <w:rPr>
          <w:rStyle w:val="FontStyle39"/>
          <w:rFonts w:ascii="Arial" w:hAnsi="Arial" w:cs="Arial"/>
          <w:sz w:val="20"/>
          <w:szCs w:val="20"/>
        </w:rPr>
        <w:t xml:space="preserve"> </w:t>
      </w:r>
      <w:r w:rsidR="00222BD9"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transportnih</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sredstvih</w:t>
      </w:r>
      <w:r w:rsidR="00680F53">
        <w:rPr>
          <w:rStyle w:val="FontStyle39"/>
          <w:rFonts w:ascii="Arial" w:hAnsi="Arial" w:cs="Arial"/>
          <w:sz w:val="20"/>
          <w:szCs w:val="20"/>
        </w:rPr>
        <w:t xml:space="preserve"> </w:t>
      </w:r>
      <w:r w:rsidR="00222BD9" w:rsidRPr="00EA1BEB">
        <w:rPr>
          <w:rStyle w:val="FontStyle39"/>
          <w:rFonts w:ascii="Arial" w:hAnsi="Arial" w:cs="Arial"/>
          <w:sz w:val="20"/>
          <w:szCs w:val="20"/>
        </w:rPr>
        <w:t>pokriti</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222BD9" w:rsidRPr="00EA1BEB">
        <w:rPr>
          <w:rStyle w:val="FontStyle39"/>
          <w:rFonts w:ascii="Arial" w:hAnsi="Arial" w:cs="Arial"/>
          <w:sz w:val="20"/>
          <w:szCs w:val="20"/>
        </w:rPr>
        <w:t>zaprti</w:t>
      </w:r>
      <w:r w:rsidR="001F6F5F"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59379E" w:rsidRPr="00EA1BEB">
        <w:rPr>
          <w:rStyle w:val="FontStyle39"/>
          <w:rFonts w:ascii="Arial" w:hAnsi="Arial" w:cs="Arial"/>
          <w:sz w:val="20"/>
          <w:szCs w:val="20"/>
        </w:rPr>
        <w:t>zavarovani</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kakšen</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drug</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način,</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onemogoča</w:t>
      </w:r>
      <w:r w:rsidR="0056261C" w:rsidRPr="00EA1BEB">
        <w:rPr>
          <w:rStyle w:val="FontStyle39"/>
          <w:rFonts w:ascii="Arial" w:hAnsi="Arial" w:cs="Arial"/>
          <w:sz w:val="20"/>
          <w:szCs w:val="20"/>
        </w:rPr>
        <w:t xml:space="preserve"> </w:t>
      </w:r>
      <w:r w:rsidR="001F6F5F" w:rsidRPr="00EA1BEB">
        <w:rPr>
          <w:rStyle w:val="FontStyle39"/>
          <w:rFonts w:ascii="Arial" w:hAnsi="Arial" w:cs="Arial"/>
          <w:sz w:val="20"/>
          <w:szCs w:val="20"/>
        </w:rPr>
        <w:t>prašenje.</w:t>
      </w:r>
    </w:p>
    <w:p w14:paraId="45ED4E7E" w14:textId="0806754A" w:rsidR="000A1434" w:rsidRPr="00EA1BEB" w:rsidRDefault="00002201" w:rsidP="008C2F23">
      <w:pPr>
        <w:pStyle w:val="Style8"/>
        <w:widowControl/>
        <w:numPr>
          <w:ilvl w:val="1"/>
          <w:numId w:val="13"/>
        </w:numPr>
        <w:tabs>
          <w:tab w:val="left" w:pos="230"/>
        </w:tabs>
        <w:spacing w:after="240" w:line="240" w:lineRule="auto"/>
        <w:ind w:left="360"/>
        <w:jc w:val="both"/>
        <w:rPr>
          <w:rStyle w:val="FontStyle39"/>
          <w:rFonts w:ascii="Arial" w:hAnsi="Arial" w:cs="Arial"/>
          <w:sz w:val="20"/>
          <w:szCs w:val="20"/>
        </w:rPr>
      </w:pP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obdelavo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premični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upoštevati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zahteve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predpisa,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obdelavo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premičnih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napravah.</w:t>
      </w:r>
    </w:p>
    <w:p w14:paraId="3FA3B1C7" w14:textId="233BBDCE" w:rsidR="00F20A2D" w:rsidRPr="00EA1BEB" w:rsidRDefault="00F20A2D" w:rsidP="008C2F23">
      <w:pPr>
        <w:pStyle w:val="Style8"/>
        <w:widowControl/>
        <w:tabs>
          <w:tab w:val="left" w:pos="230"/>
        </w:tabs>
        <w:spacing w:after="240" w:line="240" w:lineRule="auto"/>
        <w:jc w:val="both"/>
        <w:rPr>
          <w:rStyle w:val="FontStyle39"/>
          <w:rFonts w:ascii="Arial" w:hAnsi="Arial" w:cs="Arial"/>
          <w:sz w:val="20"/>
          <w:szCs w:val="20"/>
        </w:rPr>
      </w:pPr>
    </w:p>
    <w:p w14:paraId="06859031" w14:textId="77777777" w:rsidR="00BD45D6" w:rsidRPr="00EA1BEB" w:rsidRDefault="00BD45D6" w:rsidP="008C2F23">
      <w:pPr>
        <w:pStyle w:val="len"/>
        <w:numPr>
          <w:ilvl w:val="0"/>
          <w:numId w:val="13"/>
        </w:numPr>
        <w:spacing w:before="0" w:after="240"/>
        <w:ind w:left="0" w:firstLine="0"/>
        <w:rPr>
          <w:rFonts w:cs="Arial"/>
          <w:sz w:val="20"/>
          <w:szCs w:val="20"/>
        </w:rPr>
      </w:pPr>
    </w:p>
    <w:p w14:paraId="36896AA2" w14:textId="783A2EE4" w:rsidR="009E2FA5" w:rsidRPr="00EA1BEB" w:rsidRDefault="000D2376" w:rsidP="008C2F23">
      <w:pPr>
        <w:spacing w:after="240"/>
        <w:jc w:val="center"/>
        <w:rPr>
          <w:rFonts w:cs="Arial"/>
          <w:b/>
          <w:sz w:val="20"/>
          <w:szCs w:val="20"/>
        </w:rPr>
      </w:pPr>
      <w:r w:rsidRPr="00EA1BEB">
        <w:rPr>
          <w:rFonts w:cs="Arial"/>
          <w:b/>
          <w:sz w:val="20"/>
          <w:szCs w:val="20"/>
        </w:rPr>
        <w:t>(zahteve</w:t>
      </w:r>
      <w:r w:rsidR="0056261C" w:rsidRPr="00EA1BEB">
        <w:rPr>
          <w:rFonts w:cs="Arial"/>
          <w:b/>
          <w:sz w:val="20"/>
          <w:szCs w:val="20"/>
        </w:rPr>
        <w:t xml:space="preserve"> </w:t>
      </w:r>
      <w:r w:rsidRPr="00EA1BEB">
        <w:rPr>
          <w:rFonts w:cs="Arial"/>
          <w:b/>
          <w:sz w:val="20"/>
          <w:szCs w:val="20"/>
        </w:rPr>
        <w:t>za</w:t>
      </w:r>
      <w:r w:rsidR="0056261C" w:rsidRPr="00EA1BEB">
        <w:rPr>
          <w:rFonts w:cs="Arial"/>
          <w:b/>
          <w:sz w:val="20"/>
          <w:szCs w:val="20"/>
        </w:rPr>
        <w:t xml:space="preserve"> </w:t>
      </w:r>
      <w:r w:rsidRPr="00EA1BEB">
        <w:rPr>
          <w:rFonts w:cs="Arial"/>
          <w:b/>
          <w:sz w:val="20"/>
          <w:szCs w:val="20"/>
        </w:rPr>
        <w:t>ponovno</w:t>
      </w:r>
      <w:r w:rsidR="0056261C" w:rsidRPr="00EA1BEB">
        <w:rPr>
          <w:rFonts w:cs="Arial"/>
          <w:b/>
          <w:sz w:val="20"/>
          <w:szCs w:val="20"/>
        </w:rPr>
        <w:t xml:space="preserve"> </w:t>
      </w:r>
      <w:r w:rsidRPr="00EA1BEB">
        <w:rPr>
          <w:rFonts w:cs="Arial"/>
          <w:b/>
          <w:sz w:val="20"/>
          <w:szCs w:val="20"/>
        </w:rPr>
        <w:t>uporabo</w:t>
      </w:r>
      <w:r w:rsidR="0056261C" w:rsidRPr="00EA1BEB">
        <w:rPr>
          <w:rFonts w:cs="Arial"/>
          <w:b/>
          <w:sz w:val="20"/>
          <w:szCs w:val="20"/>
        </w:rPr>
        <w:t xml:space="preserve"> </w:t>
      </w:r>
      <w:r w:rsidR="00EC0359">
        <w:rPr>
          <w:rFonts w:cs="Arial"/>
          <w:b/>
          <w:sz w:val="20"/>
          <w:szCs w:val="20"/>
        </w:rPr>
        <w:t>izkopane zemljine</w:t>
      </w:r>
      <w:r w:rsidR="00C453C8">
        <w:rPr>
          <w:rFonts w:cs="Arial"/>
          <w:b/>
          <w:sz w:val="20"/>
          <w:szCs w:val="20"/>
        </w:rPr>
        <w:t xml:space="preserve"> ter ravnanj</w:t>
      </w:r>
      <w:r w:rsidR="00136017" w:rsidRPr="00EA1BEB">
        <w:rPr>
          <w:rFonts w:cs="Arial"/>
          <w:b/>
          <w:sz w:val="20"/>
          <w:szCs w:val="20"/>
        </w:rPr>
        <w:t>e</w:t>
      </w:r>
      <w:r w:rsidR="0056261C" w:rsidRPr="00EA1BEB">
        <w:rPr>
          <w:rFonts w:cs="Arial"/>
          <w:b/>
          <w:sz w:val="20"/>
          <w:szCs w:val="20"/>
        </w:rPr>
        <w:t xml:space="preserve"> </w:t>
      </w:r>
      <w:r w:rsidR="00136017" w:rsidRPr="00EA1BEB">
        <w:rPr>
          <w:rFonts w:cs="Arial"/>
          <w:b/>
          <w:sz w:val="20"/>
          <w:szCs w:val="20"/>
        </w:rPr>
        <w:t>z</w:t>
      </w:r>
      <w:r w:rsidR="0056261C" w:rsidRPr="00EA1BEB">
        <w:rPr>
          <w:rFonts w:cs="Arial"/>
          <w:b/>
          <w:sz w:val="20"/>
          <w:szCs w:val="20"/>
        </w:rPr>
        <w:t xml:space="preserve"> </w:t>
      </w:r>
      <w:r w:rsidR="006443E4" w:rsidRPr="00EA1BEB">
        <w:rPr>
          <w:rFonts w:cs="Arial"/>
          <w:b/>
          <w:sz w:val="20"/>
          <w:szCs w:val="20"/>
        </w:rPr>
        <w:t>odpadk</w:t>
      </w:r>
      <w:r w:rsidR="00136017" w:rsidRPr="00EA1BEB">
        <w:rPr>
          <w:rFonts w:cs="Arial"/>
          <w:b/>
          <w:sz w:val="20"/>
          <w:szCs w:val="20"/>
        </w:rPr>
        <w:t>i</w:t>
      </w:r>
      <w:r w:rsidR="00543C94">
        <w:rPr>
          <w:rFonts w:cs="Arial"/>
          <w:b/>
          <w:sz w:val="20"/>
          <w:szCs w:val="20"/>
        </w:rPr>
        <w:t xml:space="preserve"> na gradbišču</w:t>
      </w:r>
      <w:r w:rsidRPr="00EA1BEB">
        <w:rPr>
          <w:rFonts w:cs="Arial"/>
          <w:b/>
          <w:sz w:val="20"/>
          <w:szCs w:val="20"/>
        </w:rPr>
        <w:t>)</w:t>
      </w:r>
    </w:p>
    <w:p w14:paraId="5CA5B56D" w14:textId="7FAFD2C5" w:rsidR="001A4AC8" w:rsidRPr="00EA1BEB" w:rsidRDefault="00111A27" w:rsidP="008C2F23">
      <w:pPr>
        <w:pStyle w:val="Style8"/>
        <w:widowControl/>
        <w:numPr>
          <w:ilvl w:val="0"/>
          <w:numId w:val="2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Investitor</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zagotoviti,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517A1A" w:rsidRPr="00EA1BEB">
        <w:rPr>
          <w:rStyle w:val="FontStyle39"/>
          <w:rFonts w:ascii="Arial" w:hAnsi="Arial" w:cs="Arial"/>
          <w:sz w:val="20"/>
          <w:szCs w:val="20"/>
        </w:rPr>
        <w:t>izkop</w:t>
      </w:r>
      <w:r w:rsidR="0081764C" w:rsidRPr="00EA1BEB">
        <w:rPr>
          <w:rStyle w:val="FontStyle39"/>
          <w:rFonts w:ascii="Arial" w:hAnsi="Arial" w:cs="Arial"/>
          <w:sz w:val="20"/>
          <w:szCs w:val="20"/>
        </w:rPr>
        <w:t>ana</w:t>
      </w:r>
      <w:r w:rsidR="0056261C" w:rsidRPr="00EA1BEB">
        <w:rPr>
          <w:rStyle w:val="FontStyle39"/>
          <w:rFonts w:ascii="Arial" w:hAnsi="Arial" w:cs="Arial"/>
          <w:sz w:val="20"/>
          <w:szCs w:val="20"/>
        </w:rPr>
        <w:t xml:space="preserve"> </w:t>
      </w:r>
      <w:r w:rsidR="0081764C" w:rsidRPr="00EA1BEB">
        <w:rPr>
          <w:rStyle w:val="FontStyle39"/>
          <w:rFonts w:ascii="Arial" w:hAnsi="Arial" w:cs="Arial"/>
          <w:sz w:val="20"/>
          <w:szCs w:val="20"/>
        </w:rPr>
        <w:t>zemljina</w:t>
      </w:r>
      <w:r w:rsidR="0056261C" w:rsidRPr="00EA1BEB">
        <w:rPr>
          <w:rStyle w:val="FontStyle39"/>
          <w:rFonts w:ascii="Arial" w:hAnsi="Arial" w:cs="Arial"/>
          <w:sz w:val="20"/>
          <w:szCs w:val="20"/>
        </w:rPr>
        <w:t xml:space="preserve"> </w:t>
      </w:r>
      <w:r w:rsidR="00EA0A5D" w:rsidRPr="00EA1BEB">
        <w:rPr>
          <w:rStyle w:val="FontStyle39"/>
          <w:rFonts w:ascii="Arial" w:hAnsi="Arial" w:cs="Arial"/>
          <w:sz w:val="20"/>
          <w:szCs w:val="20"/>
        </w:rPr>
        <w:t>prednostno</w:t>
      </w:r>
      <w:r w:rsidR="0056261C" w:rsidRPr="00EA1BEB">
        <w:rPr>
          <w:rStyle w:val="FontStyle39"/>
          <w:rFonts w:ascii="Arial" w:hAnsi="Arial" w:cs="Arial"/>
          <w:sz w:val="20"/>
          <w:szCs w:val="20"/>
        </w:rPr>
        <w:t xml:space="preserve"> </w:t>
      </w:r>
      <w:r w:rsidR="00EA0A5D" w:rsidRPr="00EA1BEB">
        <w:rPr>
          <w:rStyle w:val="FontStyle39"/>
          <w:rFonts w:ascii="Arial" w:hAnsi="Arial" w:cs="Arial"/>
          <w:sz w:val="20"/>
          <w:szCs w:val="20"/>
        </w:rPr>
        <w:t>uporabi</w:t>
      </w:r>
      <w:r w:rsidR="0056261C" w:rsidRPr="00EA1BEB">
        <w:rPr>
          <w:rStyle w:val="FontStyle39"/>
          <w:rFonts w:ascii="Arial" w:hAnsi="Arial" w:cs="Arial"/>
          <w:sz w:val="20"/>
          <w:szCs w:val="20"/>
        </w:rPr>
        <w:t xml:space="preserve"> </w:t>
      </w:r>
      <w:r w:rsidR="00163D56"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163D56" w:rsidRPr="00EA1BEB">
        <w:rPr>
          <w:rStyle w:val="FontStyle39"/>
          <w:rFonts w:ascii="Arial" w:hAnsi="Arial" w:cs="Arial"/>
          <w:sz w:val="20"/>
          <w:szCs w:val="20"/>
        </w:rPr>
        <w:t>gradnjo</w:t>
      </w:r>
      <w:r w:rsidR="0056261C" w:rsidRPr="00EA1BEB">
        <w:rPr>
          <w:rStyle w:val="FontStyle39"/>
          <w:rFonts w:ascii="Arial" w:hAnsi="Arial" w:cs="Arial"/>
          <w:sz w:val="20"/>
          <w:szCs w:val="20"/>
        </w:rPr>
        <w:t xml:space="preserve"> </w:t>
      </w:r>
      <w:r w:rsidR="00163D56"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163D56" w:rsidRPr="00EA1BEB">
        <w:rPr>
          <w:rStyle w:val="FontStyle39"/>
          <w:rFonts w:ascii="Arial" w:hAnsi="Arial" w:cs="Arial"/>
          <w:sz w:val="20"/>
          <w:szCs w:val="20"/>
        </w:rPr>
        <w:t>kraju</w:t>
      </w:r>
      <w:r w:rsidR="00EA0A5D"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EA0A5D" w:rsidRPr="00EA1BEB">
        <w:rPr>
          <w:rStyle w:val="FontStyle39"/>
          <w:rFonts w:ascii="Arial" w:hAnsi="Arial" w:cs="Arial"/>
          <w:sz w:val="20"/>
          <w:szCs w:val="20"/>
        </w:rPr>
        <w:t>kjer</w:t>
      </w:r>
      <w:r w:rsidR="0056261C" w:rsidRPr="00EA1BEB">
        <w:rPr>
          <w:rStyle w:val="FontStyle39"/>
          <w:rFonts w:ascii="Arial" w:hAnsi="Arial" w:cs="Arial"/>
          <w:sz w:val="20"/>
          <w:szCs w:val="20"/>
        </w:rPr>
        <w:t xml:space="preserve"> </w:t>
      </w:r>
      <w:r w:rsidR="00EA7FEE">
        <w:rPr>
          <w:rStyle w:val="FontStyle39"/>
          <w:rFonts w:ascii="Arial" w:hAnsi="Arial" w:cs="Arial"/>
          <w:sz w:val="20"/>
          <w:szCs w:val="20"/>
        </w:rPr>
        <w:t>je</w:t>
      </w:r>
      <w:r w:rsidR="0056261C" w:rsidRPr="00EA1BEB">
        <w:rPr>
          <w:rStyle w:val="FontStyle39"/>
          <w:rFonts w:ascii="Arial" w:hAnsi="Arial" w:cs="Arial"/>
          <w:sz w:val="20"/>
          <w:szCs w:val="20"/>
        </w:rPr>
        <w:t xml:space="preserve"> </w:t>
      </w:r>
      <w:r w:rsidR="64F7D36A" w:rsidRPr="00EA1BEB">
        <w:rPr>
          <w:rStyle w:val="FontStyle39"/>
          <w:rFonts w:ascii="Arial" w:hAnsi="Arial" w:cs="Arial"/>
          <w:sz w:val="20"/>
          <w:szCs w:val="20"/>
        </w:rPr>
        <w:t>bil</w:t>
      </w:r>
      <w:r w:rsidR="00763195" w:rsidRPr="00EA1BEB">
        <w:rPr>
          <w:rStyle w:val="FontStyle39"/>
          <w:rFonts w:ascii="Arial" w:hAnsi="Arial" w:cs="Arial"/>
          <w:sz w:val="20"/>
          <w:szCs w:val="20"/>
        </w:rPr>
        <w:t>a</w:t>
      </w:r>
      <w:r w:rsidR="0056261C" w:rsidRPr="00EA1BEB">
        <w:rPr>
          <w:rStyle w:val="FontStyle39"/>
          <w:rFonts w:ascii="Arial" w:hAnsi="Arial" w:cs="Arial"/>
          <w:sz w:val="20"/>
          <w:szCs w:val="20"/>
        </w:rPr>
        <w:t xml:space="preserve"> </w:t>
      </w:r>
      <w:r w:rsidR="64F7D36A" w:rsidRPr="00EA1BEB">
        <w:rPr>
          <w:rStyle w:val="FontStyle39"/>
          <w:rFonts w:ascii="Arial" w:hAnsi="Arial" w:cs="Arial"/>
          <w:sz w:val="20"/>
          <w:szCs w:val="20"/>
        </w:rPr>
        <w:t>izkopan</w:t>
      </w:r>
      <w:r w:rsidR="00763195" w:rsidRPr="00EA1BEB">
        <w:rPr>
          <w:rStyle w:val="FontStyle39"/>
          <w:rFonts w:ascii="Arial" w:hAnsi="Arial" w:cs="Arial"/>
          <w:sz w:val="20"/>
          <w:szCs w:val="20"/>
        </w:rPr>
        <w:t>a</w:t>
      </w:r>
      <w:r w:rsidR="00BF05AD" w:rsidRPr="00EA1BEB">
        <w:rPr>
          <w:rStyle w:val="FontStyle39"/>
          <w:rFonts w:ascii="Arial" w:hAnsi="Arial" w:cs="Arial"/>
          <w:sz w:val="20"/>
          <w:szCs w:val="20"/>
        </w:rPr>
        <w:t>.</w:t>
      </w:r>
    </w:p>
    <w:p w14:paraId="6B3C6E67" w14:textId="77AD3BEC" w:rsidR="00D92FE1" w:rsidRPr="00EA1BEB" w:rsidRDefault="7941B7AE" w:rsidP="008C2F23">
      <w:pPr>
        <w:pStyle w:val="Style8"/>
        <w:widowControl/>
        <w:numPr>
          <w:ilvl w:val="0"/>
          <w:numId w:val="2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nastalimi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vključno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1C0B26" w:rsidRPr="00EA1BEB">
        <w:rPr>
          <w:rStyle w:val="FontStyle39"/>
          <w:rFonts w:ascii="Arial" w:hAnsi="Arial" w:cs="Arial"/>
          <w:sz w:val="20"/>
          <w:szCs w:val="20"/>
        </w:rPr>
        <w:t>izkopi</w:t>
      </w:r>
      <w:r w:rsidR="00FF2106"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ne</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uporabijo</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prejšnjim</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odstavkom,</w:t>
      </w:r>
      <w:r w:rsidR="0056261C" w:rsidRPr="00EA1BEB">
        <w:rPr>
          <w:rStyle w:val="FontStyle39"/>
          <w:rFonts w:ascii="Arial" w:hAnsi="Arial" w:cs="Arial"/>
          <w:sz w:val="20"/>
          <w:szCs w:val="20"/>
        </w:rPr>
        <w:t xml:space="preserve"> </w:t>
      </w:r>
      <w:r w:rsidR="00FF2106"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9B01DC"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00723B87" w:rsidRPr="00EA1BEB">
        <w:rPr>
          <w:rStyle w:val="FontStyle39"/>
          <w:rFonts w:ascii="Arial" w:hAnsi="Arial" w:cs="Arial"/>
          <w:sz w:val="20"/>
          <w:szCs w:val="20"/>
        </w:rPr>
        <w:t>ravnati</w:t>
      </w:r>
      <w:r w:rsidR="0056261C" w:rsidRPr="00EA1BEB">
        <w:rPr>
          <w:rStyle w:val="FontStyle39"/>
          <w:rFonts w:ascii="Arial" w:hAnsi="Arial" w:cs="Arial"/>
          <w:sz w:val="20"/>
          <w:szCs w:val="20"/>
        </w:rPr>
        <w:t xml:space="preserve"> </w:t>
      </w:r>
      <w:r w:rsidR="00723B87"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723B87"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00723B87"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00723B87" w:rsidRPr="00EA1BEB">
        <w:rPr>
          <w:rStyle w:val="FontStyle39"/>
          <w:rFonts w:ascii="Arial" w:hAnsi="Arial" w:cs="Arial"/>
          <w:sz w:val="20"/>
          <w:szCs w:val="20"/>
        </w:rPr>
        <w:t>predpisi</w:t>
      </w:r>
      <w:r w:rsidR="00582FE6"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582FE6"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582FE6" w:rsidRPr="00EA1BEB">
        <w:rPr>
          <w:rStyle w:val="FontStyle39"/>
          <w:rFonts w:ascii="Arial" w:hAnsi="Arial" w:cs="Arial"/>
          <w:sz w:val="20"/>
          <w:szCs w:val="20"/>
        </w:rPr>
        <w:t>urejajo</w:t>
      </w:r>
      <w:r w:rsidR="0056261C" w:rsidRPr="00EA1BEB">
        <w:rPr>
          <w:rStyle w:val="FontStyle39"/>
          <w:rFonts w:ascii="Arial" w:hAnsi="Arial" w:cs="Arial"/>
          <w:sz w:val="20"/>
          <w:szCs w:val="20"/>
        </w:rPr>
        <w:t xml:space="preserve"> </w:t>
      </w:r>
      <w:r w:rsidR="00582FE6" w:rsidRPr="00EA1BEB">
        <w:rPr>
          <w:rStyle w:val="FontStyle39"/>
          <w:rFonts w:ascii="Arial" w:hAnsi="Arial" w:cs="Arial"/>
          <w:sz w:val="20"/>
          <w:szCs w:val="20"/>
        </w:rPr>
        <w:t>ravnanje</w:t>
      </w:r>
      <w:r w:rsidR="0056261C" w:rsidRPr="00EA1BEB">
        <w:rPr>
          <w:rStyle w:val="FontStyle39"/>
          <w:rFonts w:ascii="Arial" w:hAnsi="Arial" w:cs="Arial"/>
          <w:sz w:val="20"/>
          <w:szCs w:val="20"/>
        </w:rPr>
        <w:t xml:space="preserve"> </w:t>
      </w:r>
      <w:r w:rsidR="00582FE6"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582FE6" w:rsidRPr="00EA1BEB">
        <w:rPr>
          <w:rStyle w:val="FontStyle39"/>
          <w:rFonts w:ascii="Arial" w:hAnsi="Arial" w:cs="Arial"/>
          <w:sz w:val="20"/>
          <w:szCs w:val="20"/>
        </w:rPr>
        <w:t>gradbenimi</w:t>
      </w:r>
      <w:r w:rsidR="0056261C" w:rsidRPr="00EA1BEB">
        <w:rPr>
          <w:rStyle w:val="FontStyle39"/>
          <w:rFonts w:ascii="Arial" w:hAnsi="Arial" w:cs="Arial"/>
          <w:sz w:val="20"/>
          <w:szCs w:val="20"/>
        </w:rPr>
        <w:t xml:space="preserve"> </w:t>
      </w:r>
      <w:r w:rsidR="00723B87" w:rsidRPr="00EA1BEB">
        <w:rPr>
          <w:rStyle w:val="FontStyle39"/>
          <w:rFonts w:ascii="Arial" w:hAnsi="Arial" w:cs="Arial"/>
          <w:sz w:val="20"/>
          <w:szCs w:val="20"/>
        </w:rPr>
        <w:t>odpadk</w:t>
      </w:r>
      <w:r w:rsidR="00582FE6" w:rsidRPr="00EA1BEB">
        <w:rPr>
          <w:rStyle w:val="FontStyle39"/>
          <w:rFonts w:ascii="Arial" w:hAnsi="Arial" w:cs="Arial"/>
          <w:sz w:val="20"/>
          <w:szCs w:val="20"/>
        </w:rPr>
        <w:t>i</w:t>
      </w:r>
      <w:r w:rsidR="00723B87" w:rsidRPr="00EA1BEB">
        <w:rPr>
          <w:rStyle w:val="FontStyle39"/>
          <w:rFonts w:ascii="Arial" w:hAnsi="Arial" w:cs="Arial"/>
          <w:sz w:val="20"/>
          <w:szCs w:val="20"/>
        </w:rPr>
        <w:t>.</w:t>
      </w:r>
    </w:p>
    <w:p w14:paraId="5423B5D6" w14:textId="4BE0CCF0" w:rsidR="00D25295" w:rsidRPr="00EA1BEB" w:rsidRDefault="00DD40BA" w:rsidP="008C2F23">
      <w:pPr>
        <w:pStyle w:val="Style8"/>
        <w:widowControl/>
        <w:numPr>
          <w:ilvl w:val="0"/>
          <w:numId w:val="2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ravnanju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vsebujejo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azbest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PCB,</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upoštevati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tudi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določbe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predpisa,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ravnanje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vsebujejo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azbest</w:t>
      </w:r>
      <w:r w:rsidR="00466C2A"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predpisa,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odstranjevanje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polikloriranih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bifenilov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polikloriranih</w:t>
      </w:r>
      <w:r w:rsidR="0056261C" w:rsidRPr="00EA1BEB">
        <w:rPr>
          <w:rStyle w:val="FontStyle39"/>
          <w:rFonts w:ascii="Arial" w:hAnsi="Arial" w:cs="Arial"/>
          <w:sz w:val="20"/>
          <w:szCs w:val="20"/>
        </w:rPr>
        <w:t xml:space="preserve"> </w:t>
      </w:r>
      <w:proofErr w:type="spellStart"/>
      <w:r w:rsidRPr="00EA1BEB">
        <w:rPr>
          <w:rStyle w:val="FontStyle39"/>
          <w:rFonts w:ascii="Arial" w:hAnsi="Arial" w:cs="Arial"/>
          <w:sz w:val="20"/>
          <w:szCs w:val="20"/>
        </w:rPr>
        <w:t>terfenilov</w:t>
      </w:r>
      <w:proofErr w:type="spellEnd"/>
      <w:r w:rsidRPr="00EA1BEB">
        <w:rPr>
          <w:rStyle w:val="FontStyle39"/>
          <w:rFonts w:ascii="Arial" w:hAnsi="Arial" w:cs="Arial"/>
          <w:sz w:val="20"/>
          <w:szCs w:val="20"/>
        </w:rPr>
        <w:t>.</w:t>
      </w:r>
    </w:p>
    <w:p w14:paraId="5D5576F1" w14:textId="0A22E4F0" w:rsidR="008D7ED1" w:rsidRDefault="008D7ED1" w:rsidP="008C2F23">
      <w:pPr>
        <w:pStyle w:val="Style8"/>
        <w:widowControl/>
        <w:numPr>
          <w:ilvl w:val="0"/>
          <w:numId w:val="29"/>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Ravnanje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008E45EA"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008E45EA"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008E45EA"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8E45EA"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Protokol</w:t>
      </w:r>
      <w:r w:rsidR="00914A26" w:rsidRPr="00EA1BEB">
        <w:rPr>
          <w:rStyle w:val="FontStyle39"/>
          <w:rFonts w:ascii="Arial" w:hAnsi="Arial" w:cs="Arial"/>
          <w:sz w:val="20"/>
          <w:szCs w:val="20"/>
        </w:rPr>
        <w:t>om</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EU</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ravnanje</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gradbenimi</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rušenja</w:t>
      </w:r>
      <w:r w:rsidR="0056261C" w:rsidRPr="00EA1BEB">
        <w:rPr>
          <w:rStyle w:val="FontStyle39"/>
          <w:rFonts w:ascii="Arial" w:hAnsi="Arial" w:cs="Arial"/>
          <w:sz w:val="20"/>
          <w:szCs w:val="20"/>
        </w:rPr>
        <w:t xml:space="preserve"> </w:t>
      </w:r>
      <w:r w:rsidR="00581CF0" w:rsidRPr="00EA1BEB">
        <w:rPr>
          <w:rStyle w:val="FontStyle39"/>
          <w:rFonts w:ascii="Arial" w:hAnsi="Arial" w:cs="Arial"/>
          <w:sz w:val="20"/>
          <w:szCs w:val="20"/>
        </w:rPr>
        <w:t>objektov</w:t>
      </w:r>
      <w:r w:rsidR="0056261C" w:rsidRPr="00EA1BEB">
        <w:rPr>
          <w:rStyle w:val="FontStyle39"/>
          <w:rFonts w:ascii="Arial" w:hAnsi="Arial" w:cs="Arial"/>
          <w:sz w:val="20"/>
          <w:szCs w:val="20"/>
        </w:rPr>
        <w:t xml:space="preserve"> </w:t>
      </w:r>
      <w:r w:rsidR="00914A26"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914A26"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Smernicami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presojo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ravnanja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rušenjem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obnovo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zgradb</w:t>
      </w:r>
      <w:r w:rsidR="0056261C" w:rsidRPr="00EA1BEB">
        <w:rPr>
          <w:rStyle w:val="FontStyle39"/>
          <w:rFonts w:ascii="Arial" w:hAnsi="Arial" w:cs="Arial"/>
          <w:sz w:val="20"/>
          <w:szCs w:val="20"/>
        </w:rPr>
        <w:t xml:space="preserve"> </w:t>
      </w:r>
      <w:r w:rsidR="00035557"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Ravnanje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gradbenimi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odpadki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rušenja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EU</w:t>
      </w:r>
      <w:r w:rsidR="00D81876"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035557"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035557" w:rsidRPr="00EA1BEB">
        <w:rPr>
          <w:rStyle w:val="FontStyle39"/>
          <w:rFonts w:ascii="Arial" w:hAnsi="Arial" w:cs="Arial"/>
          <w:sz w:val="20"/>
          <w:szCs w:val="20"/>
        </w:rPr>
        <w:t>s</w:t>
      </w:r>
      <w:r w:rsidR="00C350D9" w:rsidRPr="00EA1BEB">
        <w:rPr>
          <w:rStyle w:val="FontStyle39"/>
          <w:rFonts w:ascii="Arial" w:hAnsi="Arial" w:cs="Arial"/>
          <w:sz w:val="20"/>
          <w:szCs w:val="20"/>
        </w:rPr>
        <w:t>ta</w:t>
      </w:r>
      <w:r w:rsidR="0056261C" w:rsidRPr="00EA1BEB">
        <w:rPr>
          <w:rStyle w:val="FontStyle39"/>
          <w:rFonts w:ascii="Arial" w:hAnsi="Arial" w:cs="Arial"/>
          <w:sz w:val="20"/>
          <w:szCs w:val="20"/>
        </w:rPr>
        <w:t xml:space="preserve"> </w:t>
      </w:r>
      <w:r w:rsidR="00D81876" w:rsidRPr="00EA1BEB">
        <w:rPr>
          <w:rStyle w:val="FontStyle39"/>
          <w:rFonts w:ascii="Arial" w:hAnsi="Arial" w:cs="Arial"/>
          <w:sz w:val="20"/>
          <w:szCs w:val="20"/>
        </w:rPr>
        <w:t>obja</w:t>
      </w:r>
      <w:r w:rsidR="00131F62" w:rsidRPr="00EA1BEB">
        <w:rPr>
          <w:rStyle w:val="FontStyle39"/>
          <w:rFonts w:ascii="Arial" w:hAnsi="Arial" w:cs="Arial"/>
          <w:sz w:val="20"/>
          <w:szCs w:val="20"/>
        </w:rPr>
        <w:t>vljen</w:t>
      </w:r>
      <w:r w:rsidR="00C350D9" w:rsidRPr="00EA1BEB">
        <w:rPr>
          <w:rStyle w:val="FontStyle39"/>
          <w:rFonts w:ascii="Arial" w:hAnsi="Arial" w:cs="Arial"/>
          <w:sz w:val="20"/>
          <w:szCs w:val="20"/>
        </w:rPr>
        <w:t>a</w:t>
      </w:r>
      <w:r w:rsidR="0056261C" w:rsidRPr="00EA1BEB">
        <w:rPr>
          <w:rStyle w:val="FontStyle39"/>
          <w:rFonts w:ascii="Arial" w:hAnsi="Arial" w:cs="Arial"/>
          <w:sz w:val="20"/>
          <w:szCs w:val="20"/>
        </w:rPr>
        <w:t xml:space="preserve"> </w:t>
      </w:r>
      <w:r w:rsidR="00131F62"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DD0EF5" w:rsidRPr="00EA1BEB">
        <w:rPr>
          <w:rStyle w:val="FontStyle39"/>
          <w:rFonts w:ascii="Arial" w:hAnsi="Arial" w:cs="Arial"/>
          <w:sz w:val="20"/>
          <w:szCs w:val="20"/>
        </w:rPr>
        <w:t>osrednjem</w:t>
      </w:r>
      <w:r w:rsidR="0056261C" w:rsidRPr="00EA1BEB">
        <w:rPr>
          <w:rStyle w:val="FontStyle39"/>
          <w:rFonts w:ascii="Arial" w:hAnsi="Arial" w:cs="Arial"/>
          <w:sz w:val="20"/>
          <w:szCs w:val="20"/>
        </w:rPr>
        <w:t xml:space="preserve"> </w:t>
      </w:r>
      <w:r w:rsidR="00131F62" w:rsidRPr="00EA1BEB">
        <w:rPr>
          <w:rStyle w:val="FontStyle39"/>
          <w:rFonts w:ascii="Arial" w:hAnsi="Arial" w:cs="Arial"/>
          <w:sz w:val="20"/>
          <w:szCs w:val="20"/>
        </w:rPr>
        <w:t>spletn</w:t>
      </w:r>
      <w:r w:rsidR="00EE0FD4" w:rsidRPr="00EA1BEB">
        <w:rPr>
          <w:rStyle w:val="FontStyle39"/>
          <w:rFonts w:ascii="Arial" w:hAnsi="Arial" w:cs="Arial"/>
          <w:sz w:val="20"/>
          <w:szCs w:val="20"/>
        </w:rPr>
        <w:t>em</w:t>
      </w:r>
      <w:r w:rsidR="0056261C" w:rsidRPr="00EA1BEB">
        <w:rPr>
          <w:rStyle w:val="FontStyle39"/>
          <w:rFonts w:ascii="Arial" w:hAnsi="Arial" w:cs="Arial"/>
          <w:sz w:val="20"/>
          <w:szCs w:val="20"/>
        </w:rPr>
        <w:t xml:space="preserve"> </w:t>
      </w:r>
      <w:r w:rsidR="00DD0EF5" w:rsidRPr="00EA1BEB">
        <w:rPr>
          <w:rStyle w:val="FontStyle39"/>
          <w:rFonts w:ascii="Arial" w:hAnsi="Arial" w:cs="Arial"/>
          <w:sz w:val="20"/>
          <w:szCs w:val="20"/>
        </w:rPr>
        <w:t>mestu</w:t>
      </w:r>
      <w:r w:rsidR="0056261C" w:rsidRPr="00EA1BEB">
        <w:rPr>
          <w:rStyle w:val="FontStyle39"/>
          <w:rFonts w:ascii="Arial" w:hAnsi="Arial" w:cs="Arial"/>
          <w:sz w:val="20"/>
          <w:szCs w:val="20"/>
        </w:rPr>
        <w:t xml:space="preserve"> </w:t>
      </w:r>
      <w:r w:rsidR="00DD0EF5" w:rsidRPr="00EA1BEB">
        <w:rPr>
          <w:rStyle w:val="FontStyle39"/>
          <w:rFonts w:ascii="Arial" w:hAnsi="Arial" w:cs="Arial"/>
          <w:sz w:val="20"/>
          <w:szCs w:val="20"/>
        </w:rPr>
        <w:t>državne</w:t>
      </w:r>
      <w:r w:rsidR="0056261C" w:rsidRPr="00EA1BEB">
        <w:rPr>
          <w:rStyle w:val="FontStyle39"/>
          <w:rFonts w:ascii="Arial" w:hAnsi="Arial" w:cs="Arial"/>
          <w:sz w:val="20"/>
          <w:szCs w:val="20"/>
        </w:rPr>
        <w:t xml:space="preserve"> </w:t>
      </w:r>
      <w:r w:rsidR="00DD0EF5" w:rsidRPr="00EA1BEB">
        <w:rPr>
          <w:rStyle w:val="FontStyle39"/>
          <w:rFonts w:ascii="Arial" w:hAnsi="Arial" w:cs="Arial"/>
          <w:sz w:val="20"/>
          <w:szCs w:val="20"/>
        </w:rPr>
        <w:t>uprave</w:t>
      </w:r>
      <w:r w:rsidR="00C2233A" w:rsidRPr="00EA1BEB">
        <w:rPr>
          <w:rStyle w:val="FontStyle39"/>
          <w:rFonts w:ascii="Arial" w:hAnsi="Arial" w:cs="Arial"/>
          <w:sz w:val="20"/>
          <w:szCs w:val="20"/>
        </w:rPr>
        <w:t>.</w:t>
      </w:r>
    </w:p>
    <w:p w14:paraId="0DA5EFD2" w14:textId="0A1CA366" w:rsidR="001C02FF" w:rsidRPr="001C02FF" w:rsidRDefault="001C02FF" w:rsidP="008C2F23">
      <w:pPr>
        <w:pStyle w:val="Style8"/>
        <w:widowControl/>
        <w:numPr>
          <w:ilvl w:val="0"/>
          <w:numId w:val="29"/>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 xml:space="preserve">Za ravnanje z drugimi odpadki, ki </w:t>
      </w:r>
      <w:r w:rsidR="00BF32E1">
        <w:rPr>
          <w:rStyle w:val="FontStyle39"/>
          <w:rFonts w:ascii="Arial" w:hAnsi="Arial" w:cs="Arial"/>
          <w:sz w:val="20"/>
          <w:szCs w:val="20"/>
        </w:rPr>
        <w:t xml:space="preserve">niso gradbeni odpadki in </w:t>
      </w:r>
      <w:r>
        <w:rPr>
          <w:rStyle w:val="FontStyle39"/>
          <w:rFonts w:ascii="Arial" w:hAnsi="Arial" w:cs="Arial"/>
          <w:sz w:val="20"/>
          <w:szCs w:val="20"/>
        </w:rPr>
        <w:t>nastanejo na gradbišču, se uporabljajo predpisi s področja odpadkov.</w:t>
      </w:r>
    </w:p>
    <w:p w14:paraId="4F9BE305" w14:textId="77777777" w:rsidR="00921EB7" w:rsidRPr="00EA1BEB" w:rsidRDefault="00921EB7" w:rsidP="008C2F23">
      <w:pPr>
        <w:pStyle w:val="Style8"/>
        <w:widowControl/>
        <w:tabs>
          <w:tab w:val="left" w:pos="230"/>
        </w:tabs>
        <w:spacing w:after="240" w:line="240" w:lineRule="auto"/>
        <w:jc w:val="both"/>
        <w:rPr>
          <w:rStyle w:val="FontStyle39"/>
          <w:rFonts w:ascii="Arial" w:hAnsi="Arial" w:cs="Arial"/>
          <w:sz w:val="20"/>
          <w:szCs w:val="20"/>
        </w:rPr>
      </w:pPr>
    </w:p>
    <w:p w14:paraId="453BA4DB" w14:textId="77777777" w:rsidR="00B854DF" w:rsidRPr="00EA1BEB" w:rsidRDefault="00B854DF" w:rsidP="008C2F23">
      <w:pPr>
        <w:pStyle w:val="len"/>
        <w:numPr>
          <w:ilvl w:val="0"/>
          <w:numId w:val="13"/>
        </w:numPr>
        <w:spacing w:before="0" w:after="240"/>
        <w:ind w:left="0" w:firstLine="0"/>
        <w:rPr>
          <w:rFonts w:cs="Arial"/>
          <w:sz w:val="20"/>
          <w:szCs w:val="20"/>
        </w:rPr>
      </w:pPr>
    </w:p>
    <w:p w14:paraId="4CF94E77" w14:textId="67CD6579" w:rsidR="00BD45D6" w:rsidRPr="00EA1BEB" w:rsidRDefault="00BD45D6" w:rsidP="008C2F23">
      <w:pPr>
        <w:spacing w:after="240"/>
        <w:jc w:val="center"/>
        <w:rPr>
          <w:rFonts w:cs="Arial"/>
          <w:b/>
          <w:sz w:val="20"/>
          <w:szCs w:val="20"/>
        </w:rPr>
      </w:pPr>
      <w:r w:rsidRPr="00EA1BEB">
        <w:rPr>
          <w:rFonts w:cs="Arial"/>
          <w:b/>
          <w:sz w:val="20"/>
          <w:szCs w:val="20"/>
        </w:rPr>
        <w:t>(</w:t>
      </w:r>
      <w:r w:rsidR="00A9160B">
        <w:rPr>
          <w:rFonts w:cs="Arial"/>
          <w:b/>
          <w:sz w:val="20"/>
          <w:szCs w:val="20"/>
        </w:rPr>
        <w:t xml:space="preserve">začasni </w:t>
      </w:r>
      <w:r w:rsidRPr="00EA1BEB">
        <w:rPr>
          <w:rFonts w:cs="Arial"/>
          <w:b/>
          <w:sz w:val="20"/>
          <w:szCs w:val="20"/>
        </w:rPr>
        <w:t>gradbiščni</w:t>
      </w:r>
      <w:r w:rsidR="0056261C" w:rsidRPr="00EA1BEB">
        <w:rPr>
          <w:rFonts w:cs="Arial"/>
          <w:b/>
          <w:sz w:val="20"/>
          <w:szCs w:val="20"/>
        </w:rPr>
        <w:t xml:space="preserve"> </w:t>
      </w:r>
      <w:r w:rsidRPr="00EA1BEB">
        <w:rPr>
          <w:rFonts w:cs="Arial"/>
          <w:b/>
          <w:sz w:val="20"/>
          <w:szCs w:val="20"/>
        </w:rPr>
        <w:t>objekt)</w:t>
      </w:r>
    </w:p>
    <w:p w14:paraId="7E4B0F39" w14:textId="360C67E2" w:rsidR="00CF31CA" w:rsidRPr="00EA1BEB" w:rsidRDefault="008B3112" w:rsidP="008C2F23">
      <w:pPr>
        <w:pStyle w:val="Style8"/>
        <w:widowControl/>
        <w:numPr>
          <w:ilvl w:val="0"/>
          <w:numId w:val="26"/>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Izvajalec</w:t>
      </w:r>
      <w:r w:rsidR="004B024F">
        <w:rPr>
          <w:rStyle w:val="FontStyle39"/>
          <w:rFonts w:ascii="Arial" w:hAnsi="Arial" w:cs="Arial"/>
          <w:sz w:val="20"/>
          <w:szCs w:val="20"/>
        </w:rPr>
        <w:t xml:space="preserve"> mora n</w:t>
      </w:r>
      <w:r w:rsidR="008A3351" w:rsidRPr="00EA1BEB">
        <w:rPr>
          <w:rStyle w:val="FontStyle39"/>
          <w:rFonts w:ascii="Arial" w:hAnsi="Arial" w:cs="Arial"/>
          <w:sz w:val="20"/>
          <w:szCs w:val="20"/>
        </w:rPr>
        <w:t>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čas</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zagotov</w:t>
      </w:r>
      <w:r w:rsidR="004B024F">
        <w:rPr>
          <w:rStyle w:val="FontStyle39"/>
          <w:rFonts w:ascii="Arial" w:hAnsi="Arial" w:cs="Arial"/>
          <w:sz w:val="20"/>
          <w:szCs w:val="20"/>
        </w:rPr>
        <w:t>iti</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sanitarije</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zaprtim</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sistemom</w:t>
      </w:r>
      <w:r w:rsidR="0056261C" w:rsidRPr="00EA1BEB">
        <w:rPr>
          <w:rStyle w:val="FontStyle39"/>
          <w:rFonts w:ascii="Arial" w:hAnsi="Arial" w:cs="Arial"/>
          <w:sz w:val="20"/>
          <w:szCs w:val="20"/>
        </w:rPr>
        <w:t xml:space="preserve"> </w:t>
      </w:r>
      <w:r w:rsidR="00EC2E49" w:rsidRPr="00EA1BEB">
        <w:rPr>
          <w:rStyle w:val="FontStyle39"/>
          <w:rFonts w:ascii="Arial" w:hAnsi="Arial" w:cs="Arial"/>
          <w:sz w:val="20"/>
          <w:szCs w:val="20"/>
        </w:rPr>
        <w:t>zbiranja</w:t>
      </w:r>
      <w:r w:rsidR="0056261C" w:rsidRPr="00EA1BEB">
        <w:rPr>
          <w:rStyle w:val="FontStyle39"/>
          <w:rFonts w:ascii="Arial" w:hAnsi="Arial" w:cs="Arial"/>
          <w:sz w:val="20"/>
          <w:szCs w:val="20"/>
        </w:rPr>
        <w:t xml:space="preserve"> </w:t>
      </w:r>
      <w:r w:rsidR="00532BDA" w:rsidRPr="00EA1BEB">
        <w:rPr>
          <w:rStyle w:val="FontStyle39"/>
          <w:rFonts w:ascii="Arial" w:hAnsi="Arial" w:cs="Arial"/>
          <w:sz w:val="20"/>
          <w:szCs w:val="20"/>
        </w:rPr>
        <w:t>komunalne</w:t>
      </w:r>
      <w:r w:rsidR="0056261C" w:rsidRPr="00EA1BEB">
        <w:rPr>
          <w:rStyle w:val="FontStyle39"/>
          <w:rFonts w:ascii="Arial" w:hAnsi="Arial" w:cs="Arial"/>
          <w:sz w:val="20"/>
          <w:szCs w:val="20"/>
        </w:rPr>
        <w:t xml:space="preserve"> </w:t>
      </w:r>
      <w:r w:rsidR="00532BDA" w:rsidRPr="00EA1BEB">
        <w:rPr>
          <w:rStyle w:val="FontStyle39"/>
          <w:rFonts w:ascii="Arial" w:hAnsi="Arial" w:cs="Arial"/>
          <w:sz w:val="20"/>
          <w:szCs w:val="20"/>
        </w:rPr>
        <w:t>odpadne</w:t>
      </w:r>
      <w:r w:rsidR="0056261C" w:rsidRPr="00EA1BEB">
        <w:rPr>
          <w:rStyle w:val="FontStyle39"/>
          <w:rFonts w:ascii="Arial" w:hAnsi="Arial" w:cs="Arial"/>
          <w:sz w:val="20"/>
          <w:szCs w:val="20"/>
        </w:rPr>
        <w:t xml:space="preserve"> </w:t>
      </w:r>
      <w:r w:rsidR="00532BDA" w:rsidRPr="00EA1BEB">
        <w:rPr>
          <w:rStyle w:val="FontStyle39"/>
          <w:rFonts w:ascii="Arial" w:hAnsi="Arial" w:cs="Arial"/>
          <w:sz w:val="20"/>
          <w:szCs w:val="20"/>
        </w:rPr>
        <w:t>vode</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priključkom</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AF2FE6">
        <w:rPr>
          <w:rStyle w:val="FontStyle39"/>
          <w:rFonts w:ascii="Arial" w:hAnsi="Arial" w:cs="Arial"/>
          <w:sz w:val="20"/>
          <w:szCs w:val="20"/>
        </w:rPr>
        <w:t>javno kanalizacijo</w:t>
      </w:r>
      <w:r w:rsidR="00FE39B0"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električn</w:t>
      </w:r>
      <w:r w:rsidR="004B024F">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energija,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pitn</w:t>
      </w:r>
      <w:r w:rsidR="004B024F">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vod</w:t>
      </w:r>
      <w:r w:rsidR="004B024F">
        <w:rPr>
          <w:rStyle w:val="FontStyle39"/>
          <w:rFonts w:ascii="Arial" w:hAnsi="Arial" w:cs="Arial"/>
          <w:sz w:val="20"/>
          <w:szCs w:val="20"/>
        </w:rPr>
        <w:t>o</w:t>
      </w:r>
      <w:r w:rsidR="00FE39B0"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ter</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zaprt</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prostor,</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kamor</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delavci</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umaknejo</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pred</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padavinami.</w:t>
      </w:r>
    </w:p>
    <w:p w14:paraId="671F1539" w14:textId="3063882C" w:rsidR="00CF31CA" w:rsidRPr="00EA1BEB" w:rsidRDefault="00FE39B0" w:rsidP="008C2F23">
      <w:pPr>
        <w:pStyle w:val="Style8"/>
        <w:widowControl/>
        <w:numPr>
          <w:ilvl w:val="0"/>
          <w:numId w:val="26"/>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kolikor</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predvideno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bivanje</w:t>
      </w:r>
      <w:r w:rsidR="001D191B">
        <w:rPr>
          <w:rStyle w:val="FontStyle39"/>
          <w:rFonts w:ascii="Arial" w:hAnsi="Arial" w:cs="Arial"/>
          <w:sz w:val="20"/>
          <w:szCs w:val="20"/>
        </w:rPr>
        <w:t xml:space="preserve"> oziroma </w:t>
      </w:r>
      <w:r w:rsidR="0010647E" w:rsidRPr="00EA1BEB">
        <w:rPr>
          <w:rStyle w:val="FontStyle39"/>
          <w:rFonts w:ascii="Arial" w:hAnsi="Arial" w:cs="Arial"/>
          <w:sz w:val="20"/>
          <w:szCs w:val="20"/>
        </w:rPr>
        <w:t>spanje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delavcev,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morajo</w:t>
      </w:r>
      <w:r w:rsidR="0056261C" w:rsidRPr="00EA1BEB">
        <w:rPr>
          <w:rStyle w:val="FontStyle39"/>
          <w:rFonts w:ascii="Arial" w:hAnsi="Arial" w:cs="Arial"/>
          <w:sz w:val="20"/>
          <w:szCs w:val="20"/>
        </w:rPr>
        <w:t xml:space="preserve"> </w:t>
      </w:r>
      <w:r w:rsidR="00213208"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00213208"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213208"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čas</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poleg</w:t>
      </w:r>
      <w:r w:rsidR="00680F53">
        <w:rPr>
          <w:rStyle w:val="FontStyle39"/>
          <w:rFonts w:ascii="Arial" w:hAnsi="Arial" w:cs="Arial"/>
          <w:sz w:val="20"/>
          <w:szCs w:val="20"/>
        </w:rPr>
        <w:t xml:space="preserve"> </w:t>
      </w:r>
      <w:r w:rsidR="00AD1645" w:rsidRPr="00EA1BEB">
        <w:rPr>
          <w:rStyle w:val="FontStyle39"/>
          <w:rFonts w:ascii="Arial" w:hAnsi="Arial" w:cs="Arial"/>
          <w:sz w:val="20"/>
          <w:szCs w:val="20"/>
        </w:rPr>
        <w:t>zahtev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zagotovljen</w:t>
      </w:r>
      <w:r w:rsidR="00141D3A">
        <w:rPr>
          <w:rStyle w:val="FontStyle39"/>
          <w:rFonts w:ascii="Arial" w:hAnsi="Arial" w:cs="Arial"/>
          <w:sz w:val="20"/>
          <w:szCs w:val="20"/>
        </w:rPr>
        <w: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še</w:t>
      </w:r>
      <w:r w:rsidR="0056261C" w:rsidRPr="00EA1BEB">
        <w:rPr>
          <w:rStyle w:val="FontStyle39"/>
          <w:rFonts w:ascii="Arial" w:hAnsi="Arial" w:cs="Arial"/>
          <w:sz w:val="20"/>
          <w:szCs w:val="20"/>
        </w:rPr>
        <w:t xml:space="preserve"> </w:t>
      </w:r>
      <w:r w:rsidR="00141D3A">
        <w:rPr>
          <w:rStyle w:val="FontStyle39"/>
          <w:rFonts w:ascii="Arial" w:hAnsi="Arial" w:cs="Arial"/>
          <w:sz w:val="20"/>
          <w:szCs w:val="20"/>
        </w:rPr>
        <w:t xml:space="preserve">ogrevani oziroma klimatiziranimi </w:t>
      </w:r>
      <w:r w:rsidR="00141D3A" w:rsidRPr="00EA1BEB">
        <w:rPr>
          <w:rStyle w:val="FontStyle39"/>
          <w:rFonts w:ascii="Arial" w:hAnsi="Arial" w:cs="Arial"/>
          <w:sz w:val="20"/>
          <w:szCs w:val="20"/>
        </w:rPr>
        <w:t>prostor</w:t>
      </w:r>
      <w:r w:rsidR="00141D3A">
        <w:rPr>
          <w:rStyle w:val="FontStyle39"/>
          <w:rFonts w:ascii="Arial" w:hAnsi="Arial" w:cs="Arial"/>
          <w:sz w:val="20"/>
          <w:szCs w:val="20"/>
        </w:rPr>
        <w:t>i</w:t>
      </w:r>
      <w:r w:rsidR="00141D3A" w:rsidRPr="00EA1BEB">
        <w:rPr>
          <w:rStyle w:val="FontStyle39"/>
          <w:rFonts w:ascii="Arial" w:hAnsi="Arial" w:cs="Arial"/>
          <w:sz w:val="20"/>
          <w:szCs w:val="20"/>
        </w:rPr>
        <w:t xml:space="preserve"> za spanje</w:t>
      </w:r>
      <w:r w:rsidR="00141D3A">
        <w:rPr>
          <w:rStyle w:val="FontStyle39"/>
          <w:rFonts w:ascii="Arial" w:hAnsi="Arial" w:cs="Arial"/>
          <w:sz w:val="20"/>
          <w:szCs w:val="20"/>
        </w:rPr>
        <w:t xml:space="preserve"> in</w:t>
      </w:r>
      <w:r w:rsidR="00141D3A" w:rsidRPr="00EA1BEB">
        <w:rPr>
          <w:rStyle w:val="FontStyle39"/>
          <w:rFonts w:ascii="Arial" w:hAnsi="Arial" w:cs="Arial"/>
          <w:sz w:val="20"/>
          <w:szCs w:val="20"/>
        </w:rPr>
        <w:t xml:space="preserve"> druženje, kuhinja </w:t>
      </w:r>
      <w:r w:rsidR="00141D3A">
        <w:rPr>
          <w:rStyle w:val="FontStyle39"/>
          <w:rFonts w:ascii="Arial" w:hAnsi="Arial" w:cs="Arial"/>
          <w:sz w:val="20"/>
          <w:szCs w:val="20"/>
        </w:rPr>
        <w:t xml:space="preserve">ter </w:t>
      </w:r>
      <w:r w:rsidR="00141D3A" w:rsidRPr="00EA1BEB">
        <w:rPr>
          <w:rStyle w:val="FontStyle39"/>
          <w:rFonts w:ascii="Arial" w:hAnsi="Arial" w:cs="Arial"/>
          <w:sz w:val="20"/>
          <w:szCs w:val="20"/>
        </w:rPr>
        <w:t xml:space="preserve">sanitarije s toplo vodo in tuši z zaprtim sistemom komunalne odpadne vode ali priključkom na </w:t>
      </w:r>
      <w:r w:rsidR="00141D3A">
        <w:rPr>
          <w:rStyle w:val="FontStyle39"/>
          <w:rFonts w:ascii="Arial" w:hAnsi="Arial" w:cs="Arial"/>
          <w:sz w:val="20"/>
          <w:szCs w:val="20"/>
        </w:rPr>
        <w:t xml:space="preserve">javno </w:t>
      </w:r>
      <w:r w:rsidR="00141D3A" w:rsidRPr="00EA1BEB">
        <w:rPr>
          <w:rStyle w:val="FontStyle39"/>
          <w:rFonts w:ascii="Arial" w:hAnsi="Arial" w:cs="Arial"/>
          <w:sz w:val="20"/>
          <w:szCs w:val="20"/>
        </w:rPr>
        <w:t>kanalizacij</w:t>
      </w:r>
      <w:r w:rsidRPr="00EA1BEB">
        <w:rPr>
          <w:rStyle w:val="FontStyle39"/>
          <w:rFonts w:ascii="Arial" w:hAnsi="Arial" w:cs="Arial"/>
          <w:sz w:val="20"/>
          <w:szCs w:val="20"/>
        </w:rPr>
        <w:t>.</w:t>
      </w:r>
    </w:p>
    <w:p w14:paraId="34CFB036" w14:textId="0751A35E" w:rsidR="00CF31CA" w:rsidRPr="00EA1BEB" w:rsidRDefault="00DD1988" w:rsidP="008C2F23">
      <w:pPr>
        <w:pStyle w:val="Style8"/>
        <w:widowControl/>
        <w:numPr>
          <w:ilvl w:val="0"/>
          <w:numId w:val="26"/>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Začasne g</w:t>
      </w:r>
      <w:r w:rsidR="00BD45D6" w:rsidRPr="00EA1BEB">
        <w:rPr>
          <w:rStyle w:val="FontStyle39"/>
          <w:rFonts w:ascii="Arial" w:hAnsi="Arial" w:cs="Arial"/>
          <w:sz w:val="20"/>
          <w:szCs w:val="20"/>
        </w:rPr>
        <w:t>radbiščne</w:t>
      </w:r>
      <w:r w:rsidR="0056261C" w:rsidRPr="00EA1BEB">
        <w:rPr>
          <w:rStyle w:val="FontStyle39"/>
          <w:rFonts w:ascii="Arial" w:hAnsi="Arial" w:cs="Arial"/>
          <w:sz w:val="20"/>
          <w:szCs w:val="20"/>
        </w:rPr>
        <w:t xml:space="preserve"> </w:t>
      </w:r>
      <w:r w:rsidR="00BD45D6" w:rsidRPr="00EA1BEB">
        <w:rPr>
          <w:rStyle w:val="FontStyle39"/>
          <w:rFonts w:ascii="Arial" w:hAnsi="Arial" w:cs="Arial"/>
          <w:sz w:val="20"/>
          <w:szCs w:val="20"/>
        </w:rPr>
        <w:t>objekte</w:t>
      </w:r>
      <w:r w:rsidR="0056261C" w:rsidRPr="00EA1BEB">
        <w:rPr>
          <w:rStyle w:val="FontStyle39"/>
          <w:rFonts w:ascii="Arial" w:hAnsi="Arial" w:cs="Arial"/>
          <w:sz w:val="20"/>
          <w:szCs w:val="20"/>
        </w:rPr>
        <w:t xml:space="preserve"> </w:t>
      </w:r>
      <w:r w:rsidR="00BD45D6"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BD45D6" w:rsidRPr="00EA1BEB">
        <w:rPr>
          <w:rStyle w:val="FontStyle39"/>
          <w:rFonts w:ascii="Arial" w:hAnsi="Arial" w:cs="Arial"/>
          <w:sz w:val="20"/>
          <w:szCs w:val="20"/>
        </w:rPr>
        <w:t>postavlj</w:t>
      </w:r>
      <w:r w:rsidR="008A3351" w:rsidRPr="00EA1BEB">
        <w:rPr>
          <w:rStyle w:val="FontStyle39"/>
          <w:rFonts w:ascii="Arial" w:hAnsi="Arial" w:cs="Arial"/>
          <w:sz w:val="20"/>
          <w:szCs w:val="20"/>
        </w:rPr>
        <w:t>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območju</w:t>
      </w:r>
      <w:r w:rsidR="0056261C" w:rsidRPr="00EA1BEB">
        <w:rPr>
          <w:rStyle w:val="FontStyle39"/>
          <w:rFonts w:ascii="Arial" w:hAnsi="Arial" w:cs="Arial"/>
          <w:sz w:val="20"/>
          <w:szCs w:val="20"/>
        </w:rPr>
        <w:t xml:space="preserve"> </w:t>
      </w:r>
      <w:r w:rsidR="00BD45D6" w:rsidRPr="00EA1BEB">
        <w:rPr>
          <w:rStyle w:val="FontStyle39"/>
          <w:rFonts w:ascii="Arial" w:hAnsi="Arial" w:cs="Arial"/>
          <w:sz w:val="20"/>
          <w:szCs w:val="20"/>
        </w:rPr>
        <w:t>gra</w:t>
      </w:r>
      <w:r w:rsidR="008A3351" w:rsidRPr="00EA1BEB">
        <w:rPr>
          <w:rStyle w:val="FontStyle39"/>
          <w:rFonts w:ascii="Arial" w:hAnsi="Arial" w:cs="Arial"/>
          <w:sz w:val="20"/>
          <w:szCs w:val="20"/>
        </w:rPr>
        <w:t>dbišča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čas</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objekta.</w:t>
      </w:r>
      <w:r w:rsidR="0056261C" w:rsidRPr="00EA1BEB">
        <w:rPr>
          <w:rStyle w:val="FontStyle39"/>
          <w:rFonts w:ascii="Arial" w:hAnsi="Arial" w:cs="Arial"/>
          <w:sz w:val="20"/>
          <w:szCs w:val="20"/>
        </w:rPr>
        <w:t xml:space="preserve"> </w:t>
      </w:r>
      <w:r w:rsidR="001A7327">
        <w:rPr>
          <w:rStyle w:val="FontStyle39"/>
          <w:rFonts w:ascii="Arial" w:hAnsi="Arial" w:cs="Arial"/>
          <w:sz w:val="20"/>
          <w:szCs w:val="20"/>
        </w:rPr>
        <w:t>Pred</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pridobitv</w:t>
      </w:r>
      <w:r w:rsidR="001A7327">
        <w:rPr>
          <w:rStyle w:val="FontStyle39"/>
          <w:rFonts w:ascii="Arial" w:hAnsi="Arial" w:cs="Arial"/>
          <w:sz w:val="20"/>
          <w:szCs w:val="20"/>
        </w:rPr>
        <w:t>ijo</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uporabnega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dovoljenja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008A3351" w:rsidRPr="00EA1BEB">
        <w:rPr>
          <w:rStyle w:val="FontStyle39"/>
          <w:rFonts w:ascii="Arial" w:hAnsi="Arial" w:cs="Arial"/>
          <w:sz w:val="20"/>
          <w:szCs w:val="20"/>
        </w:rPr>
        <w:t>odstraniti</w:t>
      </w:r>
      <w:r w:rsidR="001A7327">
        <w:rPr>
          <w:rStyle w:val="FontStyle39"/>
          <w:rFonts w:ascii="Arial" w:hAnsi="Arial" w:cs="Arial"/>
          <w:sz w:val="20"/>
          <w:szCs w:val="20"/>
        </w:rPr>
        <w:t xml:space="preserve"> vse </w:t>
      </w:r>
      <w:r w:rsidR="00FF6E58">
        <w:rPr>
          <w:rStyle w:val="FontStyle39"/>
          <w:rFonts w:ascii="Arial" w:hAnsi="Arial" w:cs="Arial"/>
          <w:sz w:val="20"/>
          <w:szCs w:val="20"/>
        </w:rPr>
        <w:t xml:space="preserve">začasne </w:t>
      </w:r>
      <w:r w:rsidR="001A7327">
        <w:rPr>
          <w:rStyle w:val="FontStyle39"/>
          <w:rFonts w:ascii="Arial" w:hAnsi="Arial" w:cs="Arial"/>
          <w:sz w:val="20"/>
          <w:szCs w:val="20"/>
        </w:rPr>
        <w:t>gradbiščne o</w:t>
      </w:r>
      <w:r w:rsidR="00FF6E58">
        <w:rPr>
          <w:rStyle w:val="FontStyle39"/>
          <w:rFonts w:ascii="Arial" w:hAnsi="Arial" w:cs="Arial"/>
          <w:sz w:val="20"/>
          <w:szCs w:val="20"/>
        </w:rPr>
        <w:t>bjekta</w:t>
      </w:r>
      <w:r w:rsidR="008A3351" w:rsidRPr="00EA1BEB">
        <w:rPr>
          <w:rStyle w:val="FontStyle39"/>
          <w:rFonts w:ascii="Arial" w:hAnsi="Arial" w:cs="Arial"/>
          <w:sz w:val="20"/>
          <w:szCs w:val="20"/>
        </w:rPr>
        <w:t>.</w:t>
      </w:r>
    </w:p>
    <w:p w14:paraId="2A8969B5" w14:textId="3575E537" w:rsidR="003F7544" w:rsidRPr="00DD1988" w:rsidRDefault="00E16763" w:rsidP="008C2F23">
      <w:pPr>
        <w:pStyle w:val="Style8"/>
        <w:widowControl/>
        <w:numPr>
          <w:ilvl w:val="0"/>
          <w:numId w:val="26"/>
        </w:numPr>
        <w:tabs>
          <w:tab w:val="left" w:pos="230"/>
        </w:tabs>
        <w:spacing w:after="240" w:line="240" w:lineRule="auto"/>
        <w:jc w:val="both"/>
        <w:rPr>
          <w:rStyle w:val="FontStyle39"/>
          <w:rFonts w:ascii="Arial" w:hAnsi="Arial" w:cs="Arial"/>
          <w:sz w:val="20"/>
          <w:szCs w:val="20"/>
        </w:rPr>
      </w:pPr>
      <w:r w:rsidRPr="00DD1988">
        <w:rPr>
          <w:rStyle w:val="FontStyle39"/>
          <w:rFonts w:ascii="Arial" w:hAnsi="Arial" w:cs="Arial"/>
          <w:sz w:val="20"/>
          <w:szCs w:val="20"/>
        </w:rPr>
        <w:t>Za</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komunaln</w:t>
      </w:r>
      <w:r w:rsidR="00C8236F" w:rsidRPr="00DD1988">
        <w:rPr>
          <w:rStyle w:val="FontStyle39"/>
          <w:rFonts w:ascii="Arial" w:hAnsi="Arial" w:cs="Arial"/>
          <w:sz w:val="20"/>
          <w:szCs w:val="20"/>
        </w:rPr>
        <w:t>o</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odpadn</w:t>
      </w:r>
      <w:r w:rsidR="00C8236F" w:rsidRPr="00DD1988">
        <w:rPr>
          <w:rStyle w:val="FontStyle39"/>
          <w:rFonts w:ascii="Arial" w:hAnsi="Arial" w:cs="Arial"/>
          <w:sz w:val="20"/>
          <w:szCs w:val="20"/>
        </w:rPr>
        <w:t>o</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vod</w:t>
      </w:r>
      <w:r w:rsidR="00C8236F" w:rsidRPr="00DD1988">
        <w:rPr>
          <w:rStyle w:val="FontStyle39"/>
          <w:rFonts w:ascii="Arial" w:hAnsi="Arial" w:cs="Arial"/>
          <w:sz w:val="20"/>
          <w:szCs w:val="20"/>
        </w:rPr>
        <w:t>o</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iz</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prvega</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in</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drugega</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odstavka</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tega</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člena,</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ki</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se</w:t>
      </w:r>
      <w:r w:rsidR="0056261C" w:rsidRPr="00DD1988">
        <w:rPr>
          <w:rStyle w:val="FontStyle39"/>
          <w:rFonts w:ascii="Arial" w:hAnsi="Arial" w:cs="Arial"/>
          <w:sz w:val="20"/>
          <w:szCs w:val="20"/>
        </w:rPr>
        <w:t xml:space="preserve"> </w:t>
      </w:r>
      <w:r w:rsidR="00C8236F" w:rsidRPr="00DD1988">
        <w:rPr>
          <w:rStyle w:val="FontStyle39"/>
          <w:rFonts w:ascii="Arial" w:hAnsi="Arial" w:cs="Arial"/>
          <w:sz w:val="20"/>
          <w:szCs w:val="20"/>
        </w:rPr>
        <w:t>zbira</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v</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zaprtem</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sistemu,</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mora</w:t>
      </w:r>
      <w:r w:rsidR="0056261C" w:rsidRPr="00DD1988">
        <w:rPr>
          <w:rStyle w:val="FontStyle39"/>
          <w:rFonts w:ascii="Arial" w:hAnsi="Arial" w:cs="Arial"/>
          <w:sz w:val="20"/>
          <w:szCs w:val="20"/>
        </w:rPr>
        <w:t xml:space="preserve"> </w:t>
      </w:r>
      <w:r w:rsidR="00120ACA" w:rsidRPr="00DD1988">
        <w:rPr>
          <w:rStyle w:val="FontStyle39"/>
          <w:rFonts w:ascii="Arial" w:hAnsi="Arial" w:cs="Arial"/>
          <w:sz w:val="20"/>
          <w:szCs w:val="20"/>
        </w:rPr>
        <w:t>biti</w:t>
      </w:r>
      <w:r w:rsidR="0056261C" w:rsidRPr="00DD1988">
        <w:rPr>
          <w:rStyle w:val="FontStyle39"/>
          <w:rFonts w:ascii="Arial" w:hAnsi="Arial" w:cs="Arial"/>
          <w:sz w:val="20"/>
          <w:szCs w:val="20"/>
        </w:rPr>
        <w:t xml:space="preserve"> </w:t>
      </w:r>
      <w:r w:rsidR="000D7B5B" w:rsidRPr="00DD1988">
        <w:rPr>
          <w:rStyle w:val="FontStyle39"/>
          <w:rFonts w:ascii="Arial" w:hAnsi="Arial" w:cs="Arial"/>
          <w:sz w:val="20"/>
          <w:szCs w:val="20"/>
        </w:rPr>
        <w:t>zagotovljen</w:t>
      </w:r>
      <w:r w:rsidR="0056261C" w:rsidRPr="00DD1988">
        <w:rPr>
          <w:rStyle w:val="FontStyle39"/>
          <w:rFonts w:ascii="Arial" w:hAnsi="Arial" w:cs="Arial"/>
          <w:sz w:val="20"/>
          <w:szCs w:val="20"/>
        </w:rPr>
        <w:t xml:space="preserve"> </w:t>
      </w:r>
      <w:r w:rsidR="000D7B5B" w:rsidRPr="00DD1988">
        <w:rPr>
          <w:rStyle w:val="FontStyle39"/>
          <w:rFonts w:ascii="Arial" w:hAnsi="Arial" w:cs="Arial"/>
          <w:sz w:val="20"/>
          <w:szCs w:val="20"/>
        </w:rPr>
        <w:t>prevzem</w:t>
      </w:r>
      <w:r w:rsidR="0056261C" w:rsidRPr="00DD1988">
        <w:rPr>
          <w:rStyle w:val="FontStyle39"/>
          <w:rFonts w:ascii="Arial" w:hAnsi="Arial" w:cs="Arial"/>
          <w:sz w:val="20"/>
          <w:szCs w:val="20"/>
        </w:rPr>
        <w:t xml:space="preserve"> </w:t>
      </w:r>
      <w:r w:rsidR="003F7544" w:rsidRPr="00DD1988">
        <w:rPr>
          <w:rStyle w:val="FontStyle39"/>
          <w:rFonts w:ascii="Arial" w:hAnsi="Arial" w:cs="Arial"/>
          <w:sz w:val="20"/>
          <w:szCs w:val="20"/>
        </w:rPr>
        <w:t>in</w:t>
      </w:r>
      <w:r w:rsidR="0056261C" w:rsidRPr="00DD1988">
        <w:rPr>
          <w:rStyle w:val="FontStyle39"/>
          <w:rFonts w:ascii="Arial" w:hAnsi="Arial" w:cs="Arial"/>
          <w:sz w:val="20"/>
          <w:szCs w:val="20"/>
        </w:rPr>
        <w:t xml:space="preserve"> </w:t>
      </w:r>
      <w:r w:rsidR="003F7544" w:rsidRPr="00DD1988">
        <w:rPr>
          <w:rStyle w:val="FontStyle39"/>
          <w:rFonts w:ascii="Arial" w:hAnsi="Arial" w:cs="Arial"/>
          <w:sz w:val="20"/>
          <w:szCs w:val="20"/>
        </w:rPr>
        <w:t>odvoz</w:t>
      </w:r>
      <w:r w:rsidR="0056261C" w:rsidRPr="00DD1988">
        <w:rPr>
          <w:rStyle w:val="FontStyle39"/>
          <w:rFonts w:ascii="Arial" w:hAnsi="Arial" w:cs="Arial"/>
          <w:sz w:val="20"/>
          <w:szCs w:val="20"/>
        </w:rPr>
        <w:t xml:space="preserve"> </w:t>
      </w:r>
      <w:r w:rsidR="003F7544" w:rsidRPr="00DD1988">
        <w:rPr>
          <w:rStyle w:val="FontStyle39"/>
          <w:rFonts w:ascii="Arial" w:hAnsi="Arial" w:cs="Arial"/>
          <w:sz w:val="20"/>
          <w:szCs w:val="20"/>
        </w:rPr>
        <w:t>na</w:t>
      </w:r>
      <w:r w:rsidR="0056261C" w:rsidRPr="00DD1988">
        <w:rPr>
          <w:rStyle w:val="FontStyle39"/>
          <w:rFonts w:ascii="Arial" w:hAnsi="Arial" w:cs="Arial"/>
          <w:sz w:val="20"/>
          <w:szCs w:val="20"/>
        </w:rPr>
        <w:t xml:space="preserve"> </w:t>
      </w:r>
      <w:r w:rsidR="003F7544" w:rsidRPr="00DD1988">
        <w:rPr>
          <w:rStyle w:val="FontStyle39"/>
          <w:rFonts w:ascii="Arial" w:hAnsi="Arial" w:cs="Arial"/>
          <w:sz w:val="20"/>
          <w:szCs w:val="20"/>
        </w:rPr>
        <w:t>čistilno</w:t>
      </w:r>
      <w:r w:rsidR="0056261C" w:rsidRPr="00DD1988">
        <w:rPr>
          <w:rStyle w:val="FontStyle39"/>
          <w:rFonts w:ascii="Arial" w:hAnsi="Arial" w:cs="Arial"/>
          <w:sz w:val="20"/>
          <w:szCs w:val="20"/>
        </w:rPr>
        <w:t xml:space="preserve"> </w:t>
      </w:r>
      <w:r w:rsidR="003F7544" w:rsidRPr="00DD1988">
        <w:rPr>
          <w:rStyle w:val="FontStyle39"/>
          <w:rFonts w:ascii="Arial" w:hAnsi="Arial" w:cs="Arial"/>
          <w:sz w:val="20"/>
          <w:szCs w:val="20"/>
        </w:rPr>
        <w:t>napravo</w:t>
      </w:r>
      <w:r w:rsidR="00CD0265" w:rsidRPr="00DD1988">
        <w:rPr>
          <w:rStyle w:val="FontStyle39"/>
          <w:rFonts w:ascii="Arial" w:hAnsi="Arial" w:cs="Arial"/>
          <w:sz w:val="20"/>
          <w:szCs w:val="20"/>
        </w:rPr>
        <w:t>.</w:t>
      </w:r>
    </w:p>
    <w:p w14:paraId="12918891" w14:textId="77777777" w:rsidR="00BD45D6" w:rsidRPr="00EA1BEB" w:rsidRDefault="00BD45D6" w:rsidP="008C2F23">
      <w:pPr>
        <w:pStyle w:val="Style8"/>
        <w:widowControl/>
        <w:tabs>
          <w:tab w:val="left" w:pos="230"/>
        </w:tabs>
        <w:spacing w:after="240" w:line="240" w:lineRule="auto"/>
        <w:jc w:val="both"/>
        <w:rPr>
          <w:rStyle w:val="FontStyle39"/>
          <w:rFonts w:ascii="Arial" w:hAnsi="Arial" w:cs="Arial"/>
          <w:sz w:val="20"/>
          <w:szCs w:val="20"/>
        </w:rPr>
      </w:pPr>
      <w:bookmarkStart w:id="2" w:name="_Hlk100750223"/>
    </w:p>
    <w:p w14:paraId="7430E8BC" w14:textId="77777777" w:rsidR="00BD45D6" w:rsidRPr="00EA1BEB" w:rsidRDefault="00BD45D6" w:rsidP="008C2F23">
      <w:pPr>
        <w:pStyle w:val="len"/>
        <w:numPr>
          <w:ilvl w:val="0"/>
          <w:numId w:val="13"/>
        </w:numPr>
        <w:spacing w:before="0" w:after="240"/>
        <w:ind w:left="0" w:firstLine="0"/>
        <w:rPr>
          <w:rFonts w:cs="Arial"/>
          <w:sz w:val="20"/>
          <w:szCs w:val="20"/>
        </w:rPr>
      </w:pPr>
    </w:p>
    <w:bookmarkEnd w:id="2"/>
    <w:p w14:paraId="135D5EC6" w14:textId="3B19F4CB" w:rsidR="000D17C9" w:rsidRDefault="007525FE" w:rsidP="008C2F23">
      <w:pPr>
        <w:spacing w:after="240"/>
        <w:jc w:val="center"/>
        <w:rPr>
          <w:rFonts w:cs="Arial"/>
          <w:b/>
          <w:sz w:val="20"/>
          <w:szCs w:val="20"/>
        </w:rPr>
      </w:pPr>
      <w:r w:rsidRPr="00EA1BEB">
        <w:rPr>
          <w:rFonts w:cs="Arial"/>
          <w:b/>
          <w:sz w:val="20"/>
          <w:szCs w:val="20"/>
        </w:rPr>
        <w:t>(</w:t>
      </w:r>
      <w:r w:rsidR="00DF2326" w:rsidRPr="00EA1BEB">
        <w:rPr>
          <w:rFonts w:cs="Arial"/>
          <w:b/>
          <w:sz w:val="20"/>
          <w:szCs w:val="20"/>
        </w:rPr>
        <w:t>gradben</w:t>
      </w:r>
      <w:r w:rsidR="004F772C" w:rsidRPr="00EA1BEB">
        <w:rPr>
          <w:rFonts w:cs="Arial"/>
          <w:b/>
          <w:sz w:val="20"/>
          <w:szCs w:val="20"/>
        </w:rPr>
        <w:t>i</w:t>
      </w:r>
      <w:r w:rsidR="0056261C" w:rsidRPr="00EA1BEB">
        <w:rPr>
          <w:rFonts w:cs="Arial"/>
          <w:b/>
          <w:sz w:val="20"/>
          <w:szCs w:val="20"/>
        </w:rPr>
        <w:t xml:space="preserve"> </w:t>
      </w:r>
      <w:r w:rsidR="00DF2326" w:rsidRPr="00EA1BEB">
        <w:rPr>
          <w:rFonts w:cs="Arial"/>
          <w:b/>
          <w:sz w:val="20"/>
          <w:szCs w:val="20"/>
        </w:rPr>
        <w:t>dnevnik</w:t>
      </w:r>
      <w:r w:rsidRPr="00EA1BEB">
        <w:rPr>
          <w:rFonts w:cs="Arial"/>
          <w:b/>
          <w:sz w:val="20"/>
          <w:szCs w:val="20"/>
        </w:rPr>
        <w:t>)</w:t>
      </w:r>
    </w:p>
    <w:p w14:paraId="6DD0E8D5" w14:textId="77777777" w:rsidR="00DB627A" w:rsidRPr="00EA1BEB" w:rsidRDefault="00DB627A" w:rsidP="008C2F23">
      <w:pPr>
        <w:spacing w:after="240"/>
        <w:jc w:val="center"/>
        <w:rPr>
          <w:rFonts w:cs="Arial"/>
          <w:b/>
          <w:sz w:val="20"/>
          <w:szCs w:val="20"/>
        </w:rPr>
      </w:pPr>
    </w:p>
    <w:p w14:paraId="2910FC39" w14:textId="3894F88E" w:rsidR="00CF31CA" w:rsidRPr="00EA1BEB" w:rsidRDefault="000D17C9"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gradnjah,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katere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bilo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izdano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dovoljenje,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razen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nezahtevnih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objektov</w:t>
      </w:r>
      <w:r w:rsidR="00141D3A">
        <w:rPr>
          <w:rStyle w:val="FontStyle39"/>
          <w:rFonts w:ascii="Arial" w:hAnsi="Arial" w:cs="Arial"/>
          <w:sz w:val="20"/>
          <w:szCs w:val="20"/>
        </w:rPr>
        <w:t xml:space="preserve"> 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spremembi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namembnosti.</w:t>
      </w:r>
    </w:p>
    <w:p w14:paraId="6666D2FA" w14:textId="275BBB9F" w:rsidR="00CF31CA" w:rsidRPr="00EA1BEB" w:rsidRDefault="00A0085C"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glede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določbe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treba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tudi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velikih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B232A6"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katera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bilo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pridobljeno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dovoljenje.</w:t>
      </w:r>
    </w:p>
    <w:p w14:paraId="33AF38D4" w14:textId="05397EB5" w:rsidR="00A0085C" w:rsidRPr="00EA1BEB" w:rsidRDefault="00A0085C"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zahtevo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investitorja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tudi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niso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zajeta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prvem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drugem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člena.</w:t>
      </w:r>
    </w:p>
    <w:p w14:paraId="7A24A3CB" w14:textId="09BEA539" w:rsidR="004040B8" w:rsidRDefault="000D17C9"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4040B8">
        <w:rPr>
          <w:rStyle w:val="FontStyle39"/>
          <w:rFonts w:ascii="Arial" w:hAnsi="Arial" w:cs="Arial"/>
          <w:sz w:val="20"/>
          <w:szCs w:val="20"/>
        </w:rPr>
        <w:t>začne voditi</w:t>
      </w:r>
      <w:r w:rsidR="00BB7272">
        <w:rPr>
          <w:rStyle w:val="FontStyle39"/>
          <w:rFonts w:ascii="Arial" w:hAnsi="Arial" w:cs="Arial"/>
          <w:sz w:val="20"/>
          <w:szCs w:val="20"/>
        </w:rPr>
        <w:t xml:space="preserve"> z dnem uvedbe v gradnjo prvega izvaj</w:t>
      </w:r>
      <w:r w:rsidR="001A4B12">
        <w:rPr>
          <w:rStyle w:val="FontStyle39"/>
          <w:rFonts w:ascii="Arial" w:hAnsi="Arial" w:cs="Arial"/>
          <w:sz w:val="20"/>
          <w:szCs w:val="20"/>
        </w:rPr>
        <w:t>a</w:t>
      </w:r>
      <w:r w:rsidR="00BB7272">
        <w:rPr>
          <w:rStyle w:val="FontStyle39"/>
          <w:rFonts w:ascii="Arial" w:hAnsi="Arial" w:cs="Arial"/>
          <w:sz w:val="20"/>
          <w:szCs w:val="20"/>
        </w:rPr>
        <w:t xml:space="preserve">lca oziroma </w:t>
      </w:r>
      <w:r w:rsidR="00F62374">
        <w:rPr>
          <w:rStyle w:val="FontStyle39"/>
          <w:rFonts w:ascii="Arial" w:hAnsi="Arial" w:cs="Arial"/>
          <w:sz w:val="20"/>
          <w:szCs w:val="20"/>
        </w:rPr>
        <w:t>za</w:t>
      </w:r>
      <w:r w:rsidR="001A4B12">
        <w:rPr>
          <w:rStyle w:val="FontStyle39"/>
          <w:rFonts w:ascii="Arial" w:hAnsi="Arial" w:cs="Arial"/>
          <w:sz w:val="20"/>
          <w:szCs w:val="20"/>
        </w:rPr>
        <w:t>č</w:t>
      </w:r>
      <w:r w:rsidR="00F62374">
        <w:rPr>
          <w:rStyle w:val="FontStyle39"/>
          <w:rFonts w:ascii="Arial" w:hAnsi="Arial" w:cs="Arial"/>
          <w:sz w:val="20"/>
          <w:szCs w:val="20"/>
        </w:rPr>
        <w:t xml:space="preserve">etkom organizacije gradbišča in se vodi do </w:t>
      </w:r>
      <w:r w:rsidR="008B0186">
        <w:rPr>
          <w:rStyle w:val="FontStyle39"/>
          <w:rFonts w:ascii="Arial" w:hAnsi="Arial" w:cs="Arial"/>
          <w:sz w:val="20"/>
          <w:szCs w:val="20"/>
        </w:rPr>
        <w:t>dokončanja gradnj</w:t>
      </w:r>
      <w:r w:rsidR="00864A12">
        <w:rPr>
          <w:rStyle w:val="FontStyle39"/>
          <w:rFonts w:ascii="Arial" w:hAnsi="Arial" w:cs="Arial"/>
          <w:sz w:val="20"/>
          <w:szCs w:val="20"/>
        </w:rPr>
        <w:t>e</w:t>
      </w:r>
      <w:r w:rsidR="008B0186">
        <w:rPr>
          <w:rStyle w:val="FontStyle39"/>
          <w:rFonts w:ascii="Arial" w:hAnsi="Arial" w:cs="Arial"/>
          <w:sz w:val="20"/>
          <w:szCs w:val="20"/>
        </w:rPr>
        <w:t>.</w:t>
      </w:r>
    </w:p>
    <w:p w14:paraId="08F670F5" w14:textId="2762ABCB" w:rsidR="006816B0" w:rsidRPr="00EA1BEB" w:rsidRDefault="000D17C9"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vodi</w:t>
      </w:r>
      <w:r w:rsidR="0056261C" w:rsidRPr="00EA1BEB">
        <w:rPr>
          <w:rStyle w:val="FontStyle39"/>
          <w:rFonts w:ascii="Arial" w:hAnsi="Arial" w:cs="Arial"/>
          <w:sz w:val="20"/>
          <w:szCs w:val="20"/>
        </w:rPr>
        <w:t xml:space="preserve"> </w:t>
      </w:r>
      <w:r w:rsidR="009E789A"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9E789A" w:rsidRPr="00EA1BEB">
        <w:rPr>
          <w:rStyle w:val="FontStyle39"/>
          <w:rFonts w:ascii="Arial" w:hAnsi="Arial" w:cs="Arial"/>
          <w:sz w:val="20"/>
          <w:szCs w:val="20"/>
        </w:rPr>
        <w:t>e</w:t>
      </w:r>
      <w:r w:rsidR="0010647E" w:rsidRPr="00EA1BEB">
        <w:rPr>
          <w:rStyle w:val="FontStyle39"/>
          <w:rFonts w:ascii="Arial" w:hAnsi="Arial" w:cs="Arial"/>
          <w:sz w:val="20"/>
          <w:szCs w:val="20"/>
        </w:rPr>
        <w:t>-</w:t>
      </w:r>
      <w:r w:rsidR="00612F87" w:rsidRPr="00EA1BEB">
        <w:rPr>
          <w:rStyle w:val="FontStyle39"/>
          <w:rFonts w:ascii="Arial" w:hAnsi="Arial" w:cs="Arial"/>
          <w:sz w:val="20"/>
          <w:szCs w:val="20"/>
        </w:rPr>
        <w:t>G</w:t>
      </w:r>
      <w:r w:rsidR="009E789A" w:rsidRPr="00EA1BEB">
        <w:rPr>
          <w:rStyle w:val="FontStyle39"/>
          <w:rFonts w:ascii="Arial" w:hAnsi="Arial" w:cs="Arial"/>
          <w:sz w:val="20"/>
          <w:szCs w:val="20"/>
        </w:rPr>
        <w:t>raditvi</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Pristojnost</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vpise</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dnevnik</w:t>
      </w:r>
      <w:r w:rsidR="00657606">
        <w:rPr>
          <w:rStyle w:val="FontStyle39"/>
          <w:rFonts w:ascii="Arial" w:hAnsi="Arial" w:cs="Arial"/>
          <w:sz w:val="20"/>
          <w:szCs w:val="20"/>
        </w:rPr>
        <w:t xml:space="preserve"> </w:t>
      </w:r>
      <w:r w:rsidR="00FD38EB">
        <w:rPr>
          <w:rStyle w:val="FontStyle39"/>
          <w:rFonts w:ascii="Arial" w:hAnsi="Arial" w:cs="Arial"/>
          <w:sz w:val="20"/>
          <w:szCs w:val="20"/>
        </w:rPr>
        <w:t xml:space="preserve">vodji </w:t>
      </w:r>
      <w:r w:rsidR="00657606">
        <w:rPr>
          <w:rStyle w:val="FontStyle39"/>
          <w:rFonts w:ascii="Arial" w:hAnsi="Arial" w:cs="Arial"/>
          <w:sz w:val="20"/>
          <w:szCs w:val="20"/>
        </w:rPr>
        <w:t>nadzor</w:t>
      </w:r>
      <w:r w:rsidR="00FD38EB">
        <w:rPr>
          <w:rStyle w:val="FontStyle39"/>
          <w:rFonts w:ascii="Arial" w:hAnsi="Arial" w:cs="Arial"/>
          <w:sz w:val="20"/>
          <w:szCs w:val="20"/>
        </w:rPr>
        <w:t>a</w:t>
      </w:r>
      <w:r w:rsidR="00657606">
        <w:rPr>
          <w:rStyle w:val="FontStyle39"/>
          <w:rFonts w:ascii="Arial" w:hAnsi="Arial" w:cs="Arial"/>
          <w:sz w:val="20"/>
          <w:szCs w:val="20"/>
        </w:rPr>
        <w:t xml:space="preserve"> </w:t>
      </w:r>
      <w:r w:rsidR="00AB0A56">
        <w:rPr>
          <w:rStyle w:val="FontStyle39"/>
          <w:rFonts w:ascii="Arial" w:hAnsi="Arial" w:cs="Arial"/>
          <w:sz w:val="20"/>
          <w:szCs w:val="20"/>
        </w:rPr>
        <w:t xml:space="preserve">in vodji projekta </w:t>
      </w:r>
      <w:r w:rsidR="00657606">
        <w:rPr>
          <w:rStyle w:val="FontStyle39"/>
          <w:rFonts w:ascii="Arial" w:hAnsi="Arial" w:cs="Arial"/>
          <w:sz w:val="20"/>
          <w:szCs w:val="20"/>
        </w:rPr>
        <w:t>omogoči investitor</w:t>
      </w:r>
      <w:r w:rsidR="00FD38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003BDE">
        <w:rPr>
          <w:rStyle w:val="FontStyle39"/>
          <w:rFonts w:ascii="Arial" w:hAnsi="Arial" w:cs="Arial"/>
          <w:sz w:val="20"/>
          <w:szCs w:val="20"/>
        </w:rPr>
        <w:t>vodji del</w:t>
      </w:r>
      <w:r w:rsidR="0056261C" w:rsidRPr="00EA1BEB">
        <w:rPr>
          <w:rStyle w:val="FontStyle39"/>
          <w:rFonts w:ascii="Arial" w:hAnsi="Arial" w:cs="Arial"/>
          <w:sz w:val="20"/>
          <w:szCs w:val="20"/>
        </w:rPr>
        <w:t xml:space="preserve"> </w:t>
      </w:r>
      <w:r w:rsidR="00FD38EB">
        <w:rPr>
          <w:rStyle w:val="FontStyle39"/>
          <w:rFonts w:ascii="Arial" w:hAnsi="Arial" w:cs="Arial"/>
          <w:sz w:val="20"/>
          <w:szCs w:val="20"/>
        </w:rPr>
        <w:t>pa</w:t>
      </w:r>
      <w:r w:rsidR="0056261C" w:rsidRPr="00EA1BEB">
        <w:rPr>
          <w:rStyle w:val="FontStyle39"/>
          <w:rFonts w:ascii="Arial" w:hAnsi="Arial" w:cs="Arial"/>
          <w:sz w:val="20"/>
          <w:szCs w:val="20"/>
        </w:rPr>
        <w:t xml:space="preserve"> </w:t>
      </w:r>
      <w:r w:rsidR="00AC1DEE"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nadzor</w:t>
      </w:r>
      <w:r w:rsidR="00AC1DEE" w:rsidRPr="00EA1BEB">
        <w:rPr>
          <w:rStyle w:val="FontStyle39"/>
          <w:rFonts w:ascii="Arial" w:hAnsi="Arial" w:cs="Arial"/>
          <w:sz w:val="20"/>
          <w:szCs w:val="20"/>
        </w:rPr>
        <w:t>a</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po</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uvedbi</w:t>
      </w:r>
      <w:r w:rsidR="0056261C" w:rsidRPr="00EA1BEB">
        <w:rPr>
          <w:rStyle w:val="FontStyle39"/>
          <w:rFonts w:ascii="Arial" w:hAnsi="Arial" w:cs="Arial"/>
          <w:sz w:val="20"/>
          <w:szCs w:val="20"/>
        </w:rPr>
        <w:t xml:space="preserve"> </w:t>
      </w:r>
      <w:r w:rsidR="4D28BFB8" w:rsidRPr="00EA1BEB">
        <w:rPr>
          <w:rStyle w:val="FontStyle39"/>
          <w:rFonts w:ascii="Arial" w:hAnsi="Arial" w:cs="Arial"/>
          <w:sz w:val="20"/>
          <w:szCs w:val="20"/>
        </w:rPr>
        <w:t>izvajalca</w:t>
      </w:r>
      <w:r w:rsidR="116A2989"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1B148A">
        <w:rPr>
          <w:rStyle w:val="FontStyle39"/>
          <w:rFonts w:ascii="Arial" w:hAnsi="Arial" w:cs="Arial"/>
          <w:sz w:val="20"/>
          <w:szCs w:val="20"/>
        </w:rPr>
        <w:t>Investitor in v</w:t>
      </w:r>
      <w:r w:rsidR="00AC1DEE" w:rsidRPr="00EA1BEB">
        <w:rPr>
          <w:rStyle w:val="FontStyle39"/>
          <w:rFonts w:ascii="Arial" w:hAnsi="Arial" w:cs="Arial"/>
          <w:sz w:val="20"/>
          <w:szCs w:val="20"/>
        </w:rPr>
        <w:t>odja</w:t>
      </w:r>
      <w:r w:rsidR="0056261C" w:rsidRPr="00EA1BEB">
        <w:rPr>
          <w:rStyle w:val="FontStyle39"/>
          <w:rFonts w:ascii="Arial" w:hAnsi="Arial" w:cs="Arial"/>
          <w:sz w:val="20"/>
          <w:szCs w:val="20"/>
        </w:rPr>
        <w:t xml:space="preserve"> </w:t>
      </w:r>
      <w:r w:rsidR="00AC1DEE" w:rsidRPr="00EA1BEB">
        <w:rPr>
          <w:rStyle w:val="FontStyle39"/>
          <w:rFonts w:ascii="Arial" w:hAnsi="Arial" w:cs="Arial"/>
          <w:sz w:val="20"/>
          <w:szCs w:val="20"/>
        </w:rPr>
        <w:t>nadzora</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nima</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pravice</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preklicati</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podeljenega</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dostopa,</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razen</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primeru</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prekinitve</w:t>
      </w:r>
      <w:r w:rsidR="0056261C" w:rsidRPr="00EA1BEB">
        <w:rPr>
          <w:rStyle w:val="FontStyle39"/>
          <w:rFonts w:ascii="Arial" w:hAnsi="Arial" w:cs="Arial"/>
          <w:sz w:val="20"/>
          <w:szCs w:val="20"/>
        </w:rPr>
        <w:t xml:space="preserve"> </w:t>
      </w:r>
      <w:r w:rsidR="00FE39B0" w:rsidRPr="00EA1BEB">
        <w:rPr>
          <w:rStyle w:val="FontStyle39"/>
          <w:rFonts w:ascii="Arial" w:hAnsi="Arial" w:cs="Arial"/>
          <w:sz w:val="20"/>
          <w:szCs w:val="20"/>
        </w:rPr>
        <w:t>pogodbe.</w:t>
      </w:r>
    </w:p>
    <w:p w14:paraId="71581130" w14:textId="56EF6B9F" w:rsidR="000D17C9" w:rsidRPr="00EA1BEB" w:rsidRDefault="000D17C9"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dostopen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vpise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vsem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udeležencem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graditvi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objekta,</w:t>
      </w:r>
      <w:r w:rsidR="008B462D">
        <w:rPr>
          <w:rStyle w:val="FontStyle39"/>
          <w:rFonts w:ascii="Arial" w:hAnsi="Arial" w:cs="Arial"/>
          <w:sz w:val="20"/>
          <w:szCs w:val="20"/>
        </w:rPr>
        <w:t xml:space="preserve"> ter</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konservatorju,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mnenjedaja</w:t>
      </w:r>
      <w:r w:rsidR="00710317" w:rsidRPr="00EA1BEB">
        <w:rPr>
          <w:rStyle w:val="FontStyle39"/>
          <w:rFonts w:ascii="Arial" w:hAnsi="Arial" w:cs="Arial"/>
          <w:sz w:val="20"/>
          <w:szCs w:val="20"/>
        </w:rPr>
        <w:t>lcem</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pristojnim</w:t>
      </w:r>
      <w:r w:rsidR="0056261C" w:rsidRPr="00EA1BEB">
        <w:rPr>
          <w:rStyle w:val="FontStyle39"/>
          <w:rFonts w:ascii="Arial" w:hAnsi="Arial" w:cs="Arial"/>
          <w:sz w:val="20"/>
          <w:szCs w:val="20"/>
        </w:rPr>
        <w:t xml:space="preserve"> </w:t>
      </w:r>
      <w:r w:rsidR="00710317" w:rsidRPr="00EA1BEB">
        <w:rPr>
          <w:rStyle w:val="FontStyle39"/>
          <w:rFonts w:ascii="Arial" w:hAnsi="Arial" w:cs="Arial"/>
          <w:sz w:val="20"/>
          <w:szCs w:val="20"/>
        </w:rPr>
        <w:t>inšpektorjem</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do</w:t>
      </w:r>
      <w:r w:rsidR="0056261C" w:rsidRPr="00EA1BEB">
        <w:rPr>
          <w:rStyle w:val="FontStyle39"/>
          <w:rFonts w:ascii="Arial" w:hAnsi="Arial" w:cs="Arial"/>
          <w:sz w:val="20"/>
          <w:szCs w:val="20"/>
        </w:rPr>
        <w:t xml:space="preserve"> </w:t>
      </w:r>
      <w:r w:rsidR="00AC1DEE" w:rsidRPr="00EA1BEB">
        <w:rPr>
          <w:rStyle w:val="FontStyle39"/>
          <w:rFonts w:ascii="Arial" w:hAnsi="Arial" w:cs="Arial"/>
          <w:sz w:val="20"/>
          <w:szCs w:val="20"/>
        </w:rPr>
        <w:t>zaključka</w:t>
      </w:r>
      <w:r w:rsidR="0056261C" w:rsidRPr="00EA1BEB">
        <w:rPr>
          <w:rStyle w:val="FontStyle39"/>
          <w:rFonts w:ascii="Arial" w:hAnsi="Arial" w:cs="Arial"/>
          <w:sz w:val="20"/>
          <w:szCs w:val="20"/>
        </w:rPr>
        <w:t xml:space="preserve"> </w:t>
      </w:r>
      <w:r w:rsidR="00AC1DEE" w:rsidRPr="00EA1BEB">
        <w:rPr>
          <w:rStyle w:val="FontStyle39"/>
          <w:rFonts w:ascii="Arial" w:hAnsi="Arial" w:cs="Arial"/>
          <w:sz w:val="20"/>
          <w:szCs w:val="20"/>
        </w:rPr>
        <w:t>gradnje</w:t>
      </w:r>
      <w:r w:rsidR="00710317" w:rsidRPr="00EA1BEB">
        <w:rPr>
          <w:rStyle w:val="FontStyle39"/>
          <w:rFonts w:ascii="Arial" w:hAnsi="Arial" w:cs="Arial"/>
          <w:sz w:val="20"/>
          <w:szCs w:val="20"/>
        </w:rPr>
        <w:t>.</w:t>
      </w:r>
    </w:p>
    <w:p w14:paraId="5A98500C" w14:textId="0DEF7246" w:rsidR="00612F87" w:rsidRPr="00EA1BEB" w:rsidRDefault="00A02D26"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Vsebina</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gradbenega</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dnevnika</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določena</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Prilogi</w:t>
      </w:r>
      <w:r w:rsidR="0056261C" w:rsidRPr="00EA1BEB">
        <w:rPr>
          <w:rStyle w:val="FontStyle39"/>
          <w:rFonts w:ascii="Arial" w:hAnsi="Arial" w:cs="Arial"/>
          <w:sz w:val="20"/>
          <w:szCs w:val="20"/>
        </w:rPr>
        <w:t xml:space="preserve"> </w:t>
      </w:r>
      <w:r w:rsidR="00E33716" w:rsidRPr="00EA1BEB">
        <w:rPr>
          <w:rStyle w:val="FontStyle39"/>
          <w:rFonts w:ascii="Arial" w:hAnsi="Arial" w:cs="Arial"/>
          <w:sz w:val="20"/>
          <w:szCs w:val="20"/>
        </w:rPr>
        <w:t>2</w:t>
      </w:r>
      <w:r w:rsidR="00A3082E"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A3082E"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A3082E"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A3082E" w:rsidRPr="00EA1BEB">
        <w:rPr>
          <w:rStyle w:val="FontStyle39"/>
          <w:rFonts w:ascii="Arial" w:hAnsi="Arial" w:cs="Arial"/>
          <w:sz w:val="20"/>
          <w:szCs w:val="20"/>
        </w:rPr>
        <w:t>sestavni</w:t>
      </w:r>
      <w:r w:rsidR="0056261C" w:rsidRPr="00EA1BEB">
        <w:rPr>
          <w:rStyle w:val="FontStyle39"/>
          <w:rFonts w:ascii="Arial" w:hAnsi="Arial" w:cs="Arial"/>
          <w:sz w:val="20"/>
          <w:szCs w:val="20"/>
        </w:rPr>
        <w:t xml:space="preserve"> </w:t>
      </w:r>
      <w:r w:rsidR="00A3082E" w:rsidRPr="00EA1BEB">
        <w:rPr>
          <w:rStyle w:val="FontStyle39"/>
          <w:rFonts w:ascii="Arial" w:hAnsi="Arial" w:cs="Arial"/>
          <w:sz w:val="20"/>
          <w:szCs w:val="20"/>
        </w:rPr>
        <w:t>del</w:t>
      </w:r>
      <w:r w:rsidR="0056261C" w:rsidRPr="00EA1BEB">
        <w:rPr>
          <w:rStyle w:val="FontStyle39"/>
          <w:rFonts w:ascii="Arial" w:hAnsi="Arial" w:cs="Arial"/>
          <w:sz w:val="20"/>
          <w:szCs w:val="20"/>
        </w:rPr>
        <w:t xml:space="preserve"> </w:t>
      </w:r>
      <w:r w:rsidR="00A3082E" w:rsidRPr="00EA1BEB">
        <w:rPr>
          <w:rStyle w:val="FontStyle39"/>
          <w:rFonts w:ascii="Arial" w:hAnsi="Arial" w:cs="Arial"/>
          <w:sz w:val="20"/>
          <w:szCs w:val="20"/>
        </w:rPr>
        <w:t>te</w:t>
      </w:r>
      <w:r w:rsidR="0056261C" w:rsidRPr="00EA1BEB">
        <w:rPr>
          <w:rStyle w:val="FontStyle39"/>
          <w:rFonts w:ascii="Arial" w:hAnsi="Arial" w:cs="Arial"/>
          <w:sz w:val="20"/>
          <w:szCs w:val="20"/>
        </w:rPr>
        <w:t xml:space="preserve"> </w:t>
      </w:r>
      <w:r w:rsidR="00A3082E" w:rsidRPr="00EA1BEB">
        <w:rPr>
          <w:rStyle w:val="FontStyle39"/>
          <w:rFonts w:ascii="Arial" w:hAnsi="Arial" w:cs="Arial"/>
          <w:sz w:val="20"/>
          <w:szCs w:val="20"/>
        </w:rPr>
        <w:t>uredbe</w:t>
      </w:r>
      <w:r w:rsidR="00AC3984"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obsega:</w:t>
      </w:r>
    </w:p>
    <w:p w14:paraId="2043BC7F" w14:textId="6668698F" w:rsidR="00612F87" w:rsidRPr="00EA1BEB" w:rsidRDefault="00612F87" w:rsidP="008C2F23">
      <w:pPr>
        <w:pStyle w:val="Alineazaodstavkom"/>
        <w:numPr>
          <w:ilvl w:val="0"/>
          <w:numId w:val="28"/>
        </w:numPr>
        <w:spacing w:after="240"/>
        <w:rPr>
          <w:sz w:val="20"/>
          <w:szCs w:val="20"/>
        </w:rPr>
      </w:pPr>
      <w:r w:rsidRPr="00EA1BEB">
        <w:rPr>
          <w:sz w:val="20"/>
          <w:szCs w:val="20"/>
        </w:rPr>
        <w:t>2A</w:t>
      </w:r>
      <w:r w:rsidR="0056261C" w:rsidRPr="00EA1BEB">
        <w:rPr>
          <w:sz w:val="20"/>
          <w:szCs w:val="20"/>
        </w:rPr>
        <w:t xml:space="preserve"> </w:t>
      </w:r>
      <w:r w:rsidR="00A643DC" w:rsidRPr="00EA1BEB">
        <w:rPr>
          <w:sz w:val="20"/>
          <w:szCs w:val="20"/>
        </w:rPr>
        <w:t>UVODNI</w:t>
      </w:r>
      <w:r w:rsidR="0056261C" w:rsidRPr="00EA1BEB">
        <w:rPr>
          <w:sz w:val="20"/>
          <w:szCs w:val="20"/>
        </w:rPr>
        <w:t xml:space="preserve"> </w:t>
      </w:r>
      <w:r w:rsidR="00A643DC" w:rsidRPr="00EA1BEB">
        <w:rPr>
          <w:sz w:val="20"/>
          <w:szCs w:val="20"/>
        </w:rPr>
        <w:t>LIST:</w:t>
      </w:r>
      <w:r w:rsidR="0056261C" w:rsidRPr="00EA1BEB">
        <w:rPr>
          <w:sz w:val="20"/>
          <w:szCs w:val="20"/>
        </w:rPr>
        <w:t xml:space="preserve"> </w:t>
      </w:r>
      <w:r w:rsidR="00A643DC" w:rsidRPr="00EA1BEB">
        <w:rPr>
          <w:sz w:val="20"/>
          <w:szCs w:val="20"/>
        </w:rPr>
        <w:t>ta</w:t>
      </w:r>
      <w:r w:rsidR="0056261C" w:rsidRPr="00EA1BEB">
        <w:rPr>
          <w:sz w:val="20"/>
          <w:szCs w:val="20"/>
        </w:rPr>
        <w:t xml:space="preserve"> </w:t>
      </w:r>
      <w:r w:rsidR="00A643DC" w:rsidRPr="00EA1BEB">
        <w:rPr>
          <w:sz w:val="20"/>
          <w:szCs w:val="20"/>
        </w:rPr>
        <w:t>obsega</w:t>
      </w:r>
      <w:r w:rsidR="0056261C" w:rsidRPr="00EA1BEB">
        <w:rPr>
          <w:sz w:val="20"/>
          <w:szCs w:val="20"/>
        </w:rPr>
        <w:t xml:space="preserve"> </w:t>
      </w:r>
      <w:r w:rsidR="00A643DC" w:rsidRPr="00EA1BEB">
        <w:rPr>
          <w:sz w:val="20"/>
          <w:szCs w:val="20"/>
        </w:rPr>
        <w:t>osnovne</w:t>
      </w:r>
      <w:r w:rsidR="0056261C" w:rsidRPr="00EA1BEB">
        <w:rPr>
          <w:sz w:val="20"/>
          <w:szCs w:val="20"/>
        </w:rPr>
        <w:t xml:space="preserve"> </w:t>
      </w:r>
      <w:r w:rsidR="00A643DC" w:rsidRPr="00EA1BEB">
        <w:rPr>
          <w:sz w:val="20"/>
          <w:szCs w:val="20"/>
        </w:rPr>
        <w:t>podatke</w:t>
      </w:r>
      <w:r w:rsidR="0056261C" w:rsidRPr="00EA1BEB">
        <w:rPr>
          <w:sz w:val="20"/>
          <w:szCs w:val="20"/>
        </w:rPr>
        <w:t xml:space="preserve"> </w:t>
      </w:r>
      <w:r w:rsidR="00A643DC" w:rsidRPr="00EA1BEB">
        <w:rPr>
          <w:sz w:val="20"/>
          <w:szCs w:val="20"/>
        </w:rPr>
        <w:t>o</w:t>
      </w:r>
      <w:r w:rsidR="0056261C" w:rsidRPr="00EA1BEB">
        <w:rPr>
          <w:sz w:val="20"/>
          <w:szCs w:val="20"/>
        </w:rPr>
        <w:t xml:space="preserve"> </w:t>
      </w:r>
      <w:r w:rsidR="00A643DC" w:rsidRPr="00EA1BEB">
        <w:rPr>
          <w:sz w:val="20"/>
          <w:szCs w:val="20"/>
        </w:rPr>
        <w:t>udele</w:t>
      </w:r>
      <w:r w:rsidR="00290731" w:rsidRPr="00EA1BEB">
        <w:rPr>
          <w:sz w:val="20"/>
          <w:szCs w:val="20"/>
        </w:rPr>
        <w:t>ž</w:t>
      </w:r>
      <w:r w:rsidR="00A643DC" w:rsidRPr="00EA1BEB">
        <w:rPr>
          <w:sz w:val="20"/>
          <w:szCs w:val="20"/>
        </w:rPr>
        <w:t>encih</w:t>
      </w:r>
      <w:r w:rsidR="0056261C" w:rsidRPr="00EA1BEB">
        <w:rPr>
          <w:sz w:val="20"/>
          <w:szCs w:val="20"/>
        </w:rPr>
        <w:t xml:space="preserve"> </w:t>
      </w:r>
      <w:r w:rsidR="00A643DC" w:rsidRPr="00EA1BEB">
        <w:rPr>
          <w:sz w:val="20"/>
          <w:szCs w:val="20"/>
        </w:rPr>
        <w:t>pri</w:t>
      </w:r>
      <w:r w:rsidR="0056261C" w:rsidRPr="00EA1BEB">
        <w:rPr>
          <w:sz w:val="20"/>
          <w:szCs w:val="20"/>
        </w:rPr>
        <w:t xml:space="preserve"> </w:t>
      </w:r>
      <w:r w:rsidR="00E32220" w:rsidRPr="00EA1BEB">
        <w:rPr>
          <w:sz w:val="20"/>
          <w:szCs w:val="20"/>
        </w:rPr>
        <w:t>gradnji</w:t>
      </w:r>
      <w:r w:rsidR="0056261C" w:rsidRPr="00EA1BEB">
        <w:rPr>
          <w:sz w:val="20"/>
          <w:szCs w:val="20"/>
        </w:rPr>
        <w:t xml:space="preserve"> </w:t>
      </w:r>
      <w:r w:rsidR="00A643DC" w:rsidRPr="00EA1BEB">
        <w:rPr>
          <w:sz w:val="20"/>
          <w:szCs w:val="20"/>
        </w:rPr>
        <w:t>in</w:t>
      </w:r>
      <w:r w:rsidR="0056261C" w:rsidRPr="00EA1BEB">
        <w:rPr>
          <w:sz w:val="20"/>
          <w:szCs w:val="20"/>
        </w:rPr>
        <w:t xml:space="preserve"> </w:t>
      </w:r>
      <w:r w:rsidR="00A643DC" w:rsidRPr="00EA1BEB">
        <w:rPr>
          <w:sz w:val="20"/>
          <w:szCs w:val="20"/>
        </w:rPr>
        <w:t>ga</w:t>
      </w:r>
      <w:r w:rsidR="0056261C" w:rsidRPr="00EA1BEB">
        <w:rPr>
          <w:sz w:val="20"/>
          <w:szCs w:val="20"/>
        </w:rPr>
        <w:t xml:space="preserve"> </w:t>
      </w:r>
      <w:r w:rsidR="00A643DC" w:rsidRPr="00EA1BEB">
        <w:rPr>
          <w:sz w:val="20"/>
          <w:szCs w:val="20"/>
        </w:rPr>
        <w:t>izpolni</w:t>
      </w:r>
      <w:r w:rsidR="0056261C" w:rsidRPr="00EA1BEB">
        <w:rPr>
          <w:sz w:val="20"/>
          <w:szCs w:val="20"/>
        </w:rPr>
        <w:t xml:space="preserve"> </w:t>
      </w:r>
      <w:r w:rsidR="00A643DC" w:rsidRPr="00EA1BEB">
        <w:rPr>
          <w:sz w:val="20"/>
          <w:szCs w:val="20"/>
        </w:rPr>
        <w:t>nadzornik</w:t>
      </w:r>
    </w:p>
    <w:p w14:paraId="61A30956" w14:textId="76866721" w:rsidR="00A643DC" w:rsidRPr="00EA1BEB" w:rsidRDefault="00A643DC" w:rsidP="008C2F23">
      <w:pPr>
        <w:pStyle w:val="Alineazaodstavkom"/>
        <w:numPr>
          <w:ilvl w:val="0"/>
          <w:numId w:val="28"/>
        </w:numPr>
        <w:spacing w:after="240"/>
        <w:rPr>
          <w:sz w:val="20"/>
          <w:szCs w:val="20"/>
        </w:rPr>
      </w:pPr>
      <w:r w:rsidRPr="00EA1BEB">
        <w:rPr>
          <w:sz w:val="20"/>
          <w:szCs w:val="20"/>
        </w:rPr>
        <w:t>2B</w:t>
      </w:r>
      <w:r w:rsidR="0056261C" w:rsidRPr="00EA1BEB">
        <w:rPr>
          <w:sz w:val="20"/>
          <w:szCs w:val="20"/>
        </w:rPr>
        <w:t xml:space="preserve"> </w:t>
      </w:r>
      <w:r w:rsidRPr="00EA1BEB">
        <w:rPr>
          <w:sz w:val="20"/>
          <w:szCs w:val="20"/>
        </w:rPr>
        <w:t>DNEVNI</w:t>
      </w:r>
      <w:r w:rsidR="0056261C" w:rsidRPr="00EA1BEB">
        <w:rPr>
          <w:sz w:val="20"/>
          <w:szCs w:val="20"/>
        </w:rPr>
        <w:t xml:space="preserve"> </w:t>
      </w:r>
      <w:r w:rsidRPr="00EA1BEB">
        <w:rPr>
          <w:sz w:val="20"/>
          <w:szCs w:val="20"/>
        </w:rPr>
        <w:t>LIST</w:t>
      </w:r>
      <w:r w:rsidR="0056261C" w:rsidRPr="00EA1BEB">
        <w:rPr>
          <w:sz w:val="20"/>
          <w:szCs w:val="20"/>
        </w:rPr>
        <w:t xml:space="preserve"> </w:t>
      </w:r>
      <w:r w:rsidRPr="00EA1BEB">
        <w:rPr>
          <w:sz w:val="20"/>
          <w:szCs w:val="20"/>
        </w:rPr>
        <w:t>GRAD</w:t>
      </w:r>
      <w:r w:rsidR="000A3269" w:rsidRPr="00EA1BEB">
        <w:rPr>
          <w:sz w:val="20"/>
          <w:szCs w:val="20"/>
        </w:rPr>
        <w:t>B</w:t>
      </w:r>
      <w:r w:rsidRPr="00EA1BEB">
        <w:rPr>
          <w:sz w:val="20"/>
          <w:szCs w:val="20"/>
        </w:rPr>
        <w:t>IŠČA:</w:t>
      </w:r>
      <w:r w:rsidR="0056261C" w:rsidRPr="00EA1BEB">
        <w:rPr>
          <w:sz w:val="20"/>
          <w:szCs w:val="20"/>
        </w:rPr>
        <w:t xml:space="preserve"> </w:t>
      </w:r>
      <w:r w:rsidRPr="00EA1BEB">
        <w:rPr>
          <w:sz w:val="20"/>
          <w:szCs w:val="20"/>
        </w:rPr>
        <w:t>ta</w:t>
      </w:r>
      <w:r w:rsidR="0056261C" w:rsidRPr="00EA1BEB">
        <w:rPr>
          <w:sz w:val="20"/>
          <w:szCs w:val="20"/>
        </w:rPr>
        <w:t xml:space="preserve"> </w:t>
      </w:r>
      <w:r w:rsidRPr="00EA1BEB">
        <w:rPr>
          <w:sz w:val="20"/>
          <w:szCs w:val="20"/>
        </w:rPr>
        <w:t>obsega</w:t>
      </w:r>
      <w:r w:rsidR="0056261C" w:rsidRPr="00EA1BEB">
        <w:rPr>
          <w:sz w:val="20"/>
          <w:szCs w:val="20"/>
        </w:rPr>
        <w:t xml:space="preserve"> </w:t>
      </w:r>
      <w:r w:rsidRPr="00EA1BEB">
        <w:rPr>
          <w:sz w:val="20"/>
          <w:szCs w:val="20"/>
        </w:rPr>
        <w:t>dnevne</w:t>
      </w:r>
      <w:r w:rsidR="0056261C" w:rsidRPr="00EA1BEB">
        <w:rPr>
          <w:sz w:val="20"/>
          <w:szCs w:val="20"/>
        </w:rPr>
        <w:t xml:space="preserve"> </w:t>
      </w:r>
      <w:r w:rsidR="2B2150D3" w:rsidRPr="00EA1BEB">
        <w:rPr>
          <w:sz w:val="20"/>
          <w:szCs w:val="20"/>
        </w:rPr>
        <w:t>podatke</w:t>
      </w:r>
      <w:r w:rsidR="0056261C" w:rsidRPr="00EA1BEB">
        <w:rPr>
          <w:sz w:val="20"/>
          <w:szCs w:val="20"/>
        </w:rPr>
        <w:t xml:space="preserve"> </w:t>
      </w:r>
      <w:r w:rsidRPr="00EA1BEB">
        <w:rPr>
          <w:sz w:val="20"/>
          <w:szCs w:val="20"/>
        </w:rPr>
        <w:t>o</w:t>
      </w:r>
      <w:r w:rsidR="0056261C" w:rsidRPr="00EA1BEB">
        <w:rPr>
          <w:sz w:val="20"/>
          <w:szCs w:val="20"/>
        </w:rPr>
        <w:t xml:space="preserve"> </w:t>
      </w:r>
      <w:r w:rsidR="00290731" w:rsidRPr="00EA1BEB">
        <w:rPr>
          <w:sz w:val="20"/>
          <w:szCs w:val="20"/>
        </w:rPr>
        <w:t>gradbišču</w:t>
      </w:r>
      <w:r w:rsidR="0056261C" w:rsidRPr="00EA1BEB">
        <w:rPr>
          <w:sz w:val="20"/>
          <w:szCs w:val="20"/>
        </w:rPr>
        <w:t xml:space="preserve"> </w:t>
      </w:r>
      <w:r w:rsidR="006848F3" w:rsidRPr="00EA1BEB">
        <w:rPr>
          <w:sz w:val="20"/>
          <w:szCs w:val="20"/>
        </w:rPr>
        <w:t>in</w:t>
      </w:r>
      <w:r w:rsidR="0056261C" w:rsidRPr="00EA1BEB">
        <w:rPr>
          <w:sz w:val="20"/>
          <w:szCs w:val="20"/>
        </w:rPr>
        <w:t xml:space="preserve"> </w:t>
      </w:r>
      <w:r w:rsidR="006848F3" w:rsidRPr="00EA1BEB">
        <w:rPr>
          <w:sz w:val="20"/>
          <w:szCs w:val="20"/>
        </w:rPr>
        <w:t>o</w:t>
      </w:r>
      <w:r w:rsidR="0056261C" w:rsidRPr="00EA1BEB">
        <w:rPr>
          <w:sz w:val="20"/>
          <w:szCs w:val="20"/>
        </w:rPr>
        <w:t xml:space="preserve"> </w:t>
      </w:r>
      <w:r w:rsidR="006848F3" w:rsidRPr="00EA1BEB">
        <w:rPr>
          <w:sz w:val="20"/>
          <w:szCs w:val="20"/>
        </w:rPr>
        <w:t>izvedbi</w:t>
      </w:r>
      <w:r w:rsidR="0056261C" w:rsidRPr="00EA1BEB">
        <w:rPr>
          <w:sz w:val="20"/>
          <w:szCs w:val="20"/>
        </w:rPr>
        <w:t xml:space="preserve"> </w:t>
      </w:r>
      <w:r w:rsidR="006848F3" w:rsidRPr="00EA1BEB">
        <w:rPr>
          <w:sz w:val="20"/>
          <w:szCs w:val="20"/>
        </w:rPr>
        <w:t>del</w:t>
      </w:r>
      <w:r w:rsidR="0056261C" w:rsidRPr="00EA1BEB">
        <w:rPr>
          <w:sz w:val="20"/>
          <w:szCs w:val="20"/>
        </w:rPr>
        <w:t xml:space="preserve"> </w:t>
      </w:r>
      <w:r w:rsidR="007A05B6" w:rsidRPr="00EA1BEB">
        <w:rPr>
          <w:sz w:val="20"/>
          <w:szCs w:val="20"/>
        </w:rPr>
        <w:t>in</w:t>
      </w:r>
      <w:r w:rsidR="0056261C" w:rsidRPr="00EA1BEB">
        <w:rPr>
          <w:sz w:val="20"/>
          <w:szCs w:val="20"/>
        </w:rPr>
        <w:t xml:space="preserve"> </w:t>
      </w:r>
      <w:r w:rsidR="007A05B6" w:rsidRPr="00EA1BEB">
        <w:rPr>
          <w:sz w:val="20"/>
          <w:szCs w:val="20"/>
        </w:rPr>
        <w:t>ukrepov</w:t>
      </w:r>
      <w:r w:rsidR="0056261C" w:rsidRPr="00EA1BEB">
        <w:rPr>
          <w:sz w:val="20"/>
          <w:szCs w:val="20"/>
        </w:rPr>
        <w:t xml:space="preserve"> </w:t>
      </w:r>
      <w:r w:rsidR="007A05B6" w:rsidRPr="00EA1BEB">
        <w:rPr>
          <w:sz w:val="20"/>
          <w:szCs w:val="20"/>
        </w:rPr>
        <w:t>na</w:t>
      </w:r>
      <w:r w:rsidR="0056261C" w:rsidRPr="00EA1BEB">
        <w:rPr>
          <w:sz w:val="20"/>
          <w:szCs w:val="20"/>
        </w:rPr>
        <w:t xml:space="preserve"> </w:t>
      </w:r>
      <w:r w:rsidR="007A05B6" w:rsidRPr="00EA1BEB">
        <w:rPr>
          <w:sz w:val="20"/>
          <w:szCs w:val="20"/>
        </w:rPr>
        <w:t>gradbišču</w:t>
      </w:r>
      <w:r w:rsidR="00290731" w:rsidRPr="00EA1BEB">
        <w:rPr>
          <w:sz w:val="20"/>
          <w:szCs w:val="20"/>
        </w:rPr>
        <w:t>.</w:t>
      </w:r>
      <w:r w:rsidR="0056261C" w:rsidRPr="00EA1BEB">
        <w:rPr>
          <w:sz w:val="20"/>
          <w:szCs w:val="20"/>
        </w:rPr>
        <w:t xml:space="preserve"> </w:t>
      </w:r>
      <w:r w:rsidR="00290731" w:rsidRPr="00EA1BEB">
        <w:rPr>
          <w:sz w:val="20"/>
          <w:szCs w:val="20"/>
        </w:rPr>
        <w:t>P</w:t>
      </w:r>
      <w:r w:rsidR="00682B9D" w:rsidRPr="00EA1BEB">
        <w:rPr>
          <w:sz w:val="20"/>
          <w:szCs w:val="20"/>
        </w:rPr>
        <w:t>odatke</w:t>
      </w:r>
      <w:r w:rsidR="0056261C" w:rsidRPr="00EA1BEB">
        <w:rPr>
          <w:sz w:val="20"/>
          <w:szCs w:val="20"/>
        </w:rPr>
        <w:t xml:space="preserve"> </w:t>
      </w:r>
      <w:r w:rsidR="0010647E" w:rsidRPr="00EA1BEB">
        <w:rPr>
          <w:sz w:val="20"/>
          <w:szCs w:val="20"/>
        </w:rPr>
        <w:t>v</w:t>
      </w:r>
      <w:r w:rsidR="0056261C" w:rsidRPr="00EA1BEB">
        <w:rPr>
          <w:sz w:val="20"/>
          <w:szCs w:val="20"/>
        </w:rPr>
        <w:t xml:space="preserve"> </w:t>
      </w:r>
      <w:r w:rsidR="0010647E" w:rsidRPr="00EA1BEB">
        <w:rPr>
          <w:sz w:val="20"/>
          <w:szCs w:val="20"/>
        </w:rPr>
        <w:t>ta</w:t>
      </w:r>
      <w:r w:rsidR="0056261C" w:rsidRPr="00EA1BEB">
        <w:rPr>
          <w:sz w:val="20"/>
          <w:szCs w:val="20"/>
        </w:rPr>
        <w:t xml:space="preserve"> </w:t>
      </w:r>
      <w:r w:rsidR="0010647E" w:rsidRPr="00EA1BEB">
        <w:rPr>
          <w:sz w:val="20"/>
          <w:szCs w:val="20"/>
        </w:rPr>
        <w:t>list</w:t>
      </w:r>
      <w:r w:rsidR="0056261C" w:rsidRPr="00EA1BEB">
        <w:rPr>
          <w:sz w:val="20"/>
          <w:szCs w:val="20"/>
        </w:rPr>
        <w:t xml:space="preserve"> </w:t>
      </w:r>
      <w:r w:rsidR="00682B9D" w:rsidRPr="00EA1BEB">
        <w:rPr>
          <w:sz w:val="20"/>
          <w:szCs w:val="20"/>
        </w:rPr>
        <w:t>vpisuje</w:t>
      </w:r>
      <w:r w:rsidR="0056261C" w:rsidRPr="00EA1BEB">
        <w:rPr>
          <w:sz w:val="20"/>
          <w:szCs w:val="20"/>
        </w:rPr>
        <w:t xml:space="preserve"> </w:t>
      </w:r>
      <w:r w:rsidRPr="00EA1BEB">
        <w:rPr>
          <w:sz w:val="20"/>
          <w:szCs w:val="20"/>
        </w:rPr>
        <w:t>vodja</w:t>
      </w:r>
      <w:r w:rsidR="0056261C" w:rsidRPr="00EA1BEB">
        <w:rPr>
          <w:sz w:val="20"/>
          <w:szCs w:val="20"/>
        </w:rPr>
        <w:t xml:space="preserve"> </w:t>
      </w:r>
      <w:r w:rsidRPr="00EA1BEB">
        <w:rPr>
          <w:sz w:val="20"/>
          <w:szCs w:val="20"/>
        </w:rPr>
        <w:t>gradnje</w:t>
      </w:r>
      <w:r w:rsidR="0056261C" w:rsidRPr="00EA1BEB">
        <w:rPr>
          <w:sz w:val="20"/>
          <w:szCs w:val="20"/>
        </w:rPr>
        <w:t xml:space="preserve"> </w:t>
      </w:r>
      <w:r w:rsidRPr="00EA1BEB">
        <w:rPr>
          <w:sz w:val="20"/>
          <w:szCs w:val="20"/>
        </w:rPr>
        <w:t>ali</w:t>
      </w:r>
      <w:r w:rsidR="0056261C" w:rsidRPr="00EA1BEB">
        <w:rPr>
          <w:sz w:val="20"/>
          <w:szCs w:val="20"/>
        </w:rPr>
        <w:t xml:space="preserve"> </w:t>
      </w:r>
      <w:r w:rsidRPr="00EA1BEB">
        <w:rPr>
          <w:sz w:val="20"/>
          <w:szCs w:val="20"/>
        </w:rPr>
        <w:t>vodja</w:t>
      </w:r>
      <w:r w:rsidR="0056261C" w:rsidRPr="00EA1BEB">
        <w:rPr>
          <w:sz w:val="20"/>
          <w:szCs w:val="20"/>
        </w:rPr>
        <w:t xml:space="preserve"> </w:t>
      </w:r>
      <w:r w:rsidRPr="00EA1BEB">
        <w:rPr>
          <w:sz w:val="20"/>
          <w:szCs w:val="20"/>
        </w:rPr>
        <w:t>gradbišča,</w:t>
      </w:r>
      <w:r w:rsidR="0056261C" w:rsidRPr="00EA1BEB">
        <w:rPr>
          <w:sz w:val="20"/>
          <w:szCs w:val="20"/>
        </w:rPr>
        <w:t xml:space="preserve"> </w:t>
      </w:r>
      <w:r w:rsidRPr="00EA1BEB">
        <w:rPr>
          <w:sz w:val="20"/>
          <w:szCs w:val="20"/>
        </w:rPr>
        <w:t>če</w:t>
      </w:r>
      <w:r w:rsidR="0056261C" w:rsidRPr="00EA1BEB">
        <w:rPr>
          <w:sz w:val="20"/>
          <w:szCs w:val="20"/>
        </w:rPr>
        <w:t xml:space="preserve"> </w:t>
      </w:r>
      <w:r w:rsidRPr="00EA1BEB">
        <w:rPr>
          <w:sz w:val="20"/>
          <w:szCs w:val="20"/>
        </w:rPr>
        <w:t>je</w:t>
      </w:r>
      <w:r w:rsidR="0056261C" w:rsidRPr="00EA1BEB">
        <w:rPr>
          <w:sz w:val="20"/>
          <w:szCs w:val="20"/>
        </w:rPr>
        <w:t xml:space="preserve"> </w:t>
      </w:r>
      <w:r w:rsidRPr="00EA1BEB">
        <w:rPr>
          <w:sz w:val="20"/>
          <w:szCs w:val="20"/>
        </w:rPr>
        <w:t>na</w:t>
      </w:r>
      <w:r w:rsidR="0056261C" w:rsidRPr="00EA1BEB">
        <w:rPr>
          <w:sz w:val="20"/>
          <w:szCs w:val="20"/>
        </w:rPr>
        <w:t xml:space="preserve"> </w:t>
      </w:r>
      <w:r w:rsidRPr="00EA1BEB">
        <w:rPr>
          <w:sz w:val="20"/>
          <w:szCs w:val="20"/>
        </w:rPr>
        <w:t>gradbišču</w:t>
      </w:r>
      <w:r w:rsidR="0056261C" w:rsidRPr="00EA1BEB">
        <w:rPr>
          <w:sz w:val="20"/>
          <w:szCs w:val="20"/>
        </w:rPr>
        <w:t xml:space="preserve"> </w:t>
      </w:r>
      <w:r w:rsidRPr="00EA1BEB">
        <w:rPr>
          <w:sz w:val="20"/>
          <w:szCs w:val="20"/>
        </w:rPr>
        <w:t>več</w:t>
      </w:r>
      <w:r w:rsidR="0056261C" w:rsidRPr="00EA1BEB">
        <w:rPr>
          <w:sz w:val="20"/>
          <w:szCs w:val="20"/>
        </w:rPr>
        <w:t xml:space="preserve"> </w:t>
      </w:r>
      <w:r w:rsidRPr="00EA1BEB">
        <w:rPr>
          <w:sz w:val="20"/>
          <w:szCs w:val="20"/>
        </w:rPr>
        <w:t>izvaj</w:t>
      </w:r>
      <w:r w:rsidR="0010647E" w:rsidRPr="00EA1BEB">
        <w:rPr>
          <w:sz w:val="20"/>
          <w:szCs w:val="20"/>
        </w:rPr>
        <w:t>a</w:t>
      </w:r>
      <w:r w:rsidRPr="00EA1BEB">
        <w:rPr>
          <w:sz w:val="20"/>
          <w:szCs w:val="20"/>
        </w:rPr>
        <w:t>lcev</w:t>
      </w:r>
      <w:r w:rsidR="00682B9D" w:rsidRPr="00EA1BEB">
        <w:rPr>
          <w:sz w:val="20"/>
          <w:szCs w:val="20"/>
        </w:rPr>
        <w:t>.</w:t>
      </w:r>
      <w:r w:rsidR="0056261C" w:rsidRPr="00EA1BEB">
        <w:rPr>
          <w:sz w:val="20"/>
          <w:szCs w:val="20"/>
        </w:rPr>
        <w:t xml:space="preserve"> </w:t>
      </w:r>
      <w:r w:rsidR="0010647E" w:rsidRPr="00EA1BEB">
        <w:rPr>
          <w:sz w:val="20"/>
          <w:szCs w:val="20"/>
        </w:rPr>
        <w:t>Vodja</w:t>
      </w:r>
      <w:r w:rsidR="0056261C" w:rsidRPr="00EA1BEB">
        <w:rPr>
          <w:sz w:val="20"/>
          <w:szCs w:val="20"/>
        </w:rPr>
        <w:t xml:space="preserve"> </w:t>
      </w:r>
      <w:r w:rsidR="0010647E" w:rsidRPr="00EA1BEB">
        <w:rPr>
          <w:sz w:val="20"/>
          <w:szCs w:val="20"/>
        </w:rPr>
        <w:t>gradnje</w:t>
      </w:r>
      <w:r w:rsidR="0056261C" w:rsidRPr="00EA1BEB">
        <w:rPr>
          <w:sz w:val="20"/>
          <w:szCs w:val="20"/>
        </w:rPr>
        <w:t xml:space="preserve"> </w:t>
      </w:r>
      <w:r w:rsidR="0010647E" w:rsidRPr="00EA1BEB">
        <w:rPr>
          <w:sz w:val="20"/>
          <w:szCs w:val="20"/>
        </w:rPr>
        <w:t>lahko</w:t>
      </w:r>
      <w:r w:rsidR="0056261C" w:rsidRPr="00EA1BEB">
        <w:rPr>
          <w:sz w:val="20"/>
          <w:szCs w:val="20"/>
        </w:rPr>
        <w:t xml:space="preserve"> </w:t>
      </w:r>
      <w:r w:rsidR="0010647E" w:rsidRPr="00EA1BEB">
        <w:rPr>
          <w:sz w:val="20"/>
          <w:szCs w:val="20"/>
        </w:rPr>
        <w:t>pooblasti</w:t>
      </w:r>
      <w:r w:rsidR="0056261C" w:rsidRPr="00EA1BEB">
        <w:rPr>
          <w:sz w:val="20"/>
          <w:szCs w:val="20"/>
        </w:rPr>
        <w:t xml:space="preserve"> </w:t>
      </w:r>
      <w:r w:rsidR="0010647E" w:rsidRPr="00EA1BEB">
        <w:rPr>
          <w:sz w:val="20"/>
          <w:szCs w:val="20"/>
        </w:rPr>
        <w:t>sebi</w:t>
      </w:r>
      <w:r w:rsidR="0056261C" w:rsidRPr="00EA1BEB">
        <w:rPr>
          <w:sz w:val="20"/>
          <w:szCs w:val="20"/>
        </w:rPr>
        <w:t xml:space="preserve"> </w:t>
      </w:r>
      <w:r w:rsidR="0010647E" w:rsidRPr="00EA1BEB">
        <w:rPr>
          <w:sz w:val="20"/>
          <w:szCs w:val="20"/>
        </w:rPr>
        <w:t>podrejeno</w:t>
      </w:r>
      <w:r w:rsidR="0056261C" w:rsidRPr="00EA1BEB">
        <w:rPr>
          <w:sz w:val="20"/>
          <w:szCs w:val="20"/>
        </w:rPr>
        <w:t xml:space="preserve"> </w:t>
      </w:r>
      <w:r w:rsidR="0010647E" w:rsidRPr="00EA1BEB">
        <w:rPr>
          <w:sz w:val="20"/>
          <w:szCs w:val="20"/>
        </w:rPr>
        <w:t>osebo</w:t>
      </w:r>
      <w:r w:rsidR="0056261C" w:rsidRPr="00EA1BEB">
        <w:rPr>
          <w:sz w:val="20"/>
          <w:szCs w:val="20"/>
        </w:rPr>
        <w:t xml:space="preserve"> </w:t>
      </w:r>
      <w:r w:rsidR="0010647E" w:rsidRPr="00EA1BEB">
        <w:rPr>
          <w:sz w:val="20"/>
          <w:szCs w:val="20"/>
        </w:rPr>
        <w:t>za</w:t>
      </w:r>
      <w:r w:rsidR="0056261C" w:rsidRPr="00EA1BEB">
        <w:rPr>
          <w:sz w:val="20"/>
          <w:szCs w:val="20"/>
        </w:rPr>
        <w:t xml:space="preserve"> </w:t>
      </w:r>
      <w:r w:rsidR="0010647E" w:rsidRPr="00EA1BEB">
        <w:rPr>
          <w:sz w:val="20"/>
          <w:szCs w:val="20"/>
        </w:rPr>
        <w:t>vpise,</w:t>
      </w:r>
      <w:r w:rsidR="0056261C" w:rsidRPr="00EA1BEB">
        <w:rPr>
          <w:sz w:val="20"/>
          <w:szCs w:val="20"/>
        </w:rPr>
        <w:t xml:space="preserve"> </w:t>
      </w:r>
      <w:r w:rsidR="0010647E" w:rsidRPr="00EA1BEB">
        <w:rPr>
          <w:sz w:val="20"/>
          <w:szCs w:val="20"/>
        </w:rPr>
        <w:t>vendar</w:t>
      </w:r>
      <w:r w:rsidR="0056261C" w:rsidRPr="00EA1BEB">
        <w:rPr>
          <w:sz w:val="20"/>
          <w:szCs w:val="20"/>
        </w:rPr>
        <w:t xml:space="preserve"> </w:t>
      </w:r>
      <w:r w:rsidR="0010647E" w:rsidRPr="00EA1BEB">
        <w:rPr>
          <w:sz w:val="20"/>
          <w:szCs w:val="20"/>
        </w:rPr>
        <w:t>jih</w:t>
      </w:r>
      <w:r w:rsidR="0056261C" w:rsidRPr="00EA1BEB">
        <w:rPr>
          <w:sz w:val="20"/>
          <w:szCs w:val="20"/>
        </w:rPr>
        <w:t xml:space="preserve"> </w:t>
      </w:r>
      <w:r w:rsidR="0010647E" w:rsidRPr="00EA1BEB">
        <w:rPr>
          <w:sz w:val="20"/>
          <w:szCs w:val="20"/>
        </w:rPr>
        <w:t>mora</w:t>
      </w:r>
      <w:r w:rsidR="0056261C" w:rsidRPr="00EA1BEB">
        <w:rPr>
          <w:sz w:val="20"/>
          <w:szCs w:val="20"/>
        </w:rPr>
        <w:t xml:space="preserve"> </w:t>
      </w:r>
      <w:r w:rsidR="0010647E" w:rsidRPr="00EA1BEB">
        <w:rPr>
          <w:sz w:val="20"/>
          <w:szCs w:val="20"/>
        </w:rPr>
        <w:t>sam</w:t>
      </w:r>
      <w:r w:rsidR="0056261C" w:rsidRPr="00EA1BEB">
        <w:rPr>
          <w:sz w:val="20"/>
          <w:szCs w:val="20"/>
        </w:rPr>
        <w:t xml:space="preserve"> </w:t>
      </w:r>
      <w:r w:rsidR="0010647E" w:rsidRPr="00EA1BEB">
        <w:rPr>
          <w:sz w:val="20"/>
          <w:szCs w:val="20"/>
        </w:rPr>
        <w:t>potrditi.</w:t>
      </w:r>
      <w:r w:rsidR="0056261C" w:rsidRPr="00EA1BEB">
        <w:rPr>
          <w:sz w:val="20"/>
          <w:szCs w:val="20"/>
        </w:rPr>
        <w:t xml:space="preserve"> </w:t>
      </w:r>
      <w:r w:rsidR="000A3269" w:rsidRPr="00EA1BEB">
        <w:rPr>
          <w:sz w:val="20"/>
          <w:szCs w:val="20"/>
        </w:rPr>
        <w:t>V</w:t>
      </w:r>
      <w:r w:rsidR="0056261C" w:rsidRPr="00EA1BEB">
        <w:rPr>
          <w:sz w:val="20"/>
          <w:szCs w:val="20"/>
        </w:rPr>
        <w:t xml:space="preserve"> </w:t>
      </w:r>
      <w:r w:rsidR="00141D3A">
        <w:rPr>
          <w:sz w:val="20"/>
          <w:szCs w:val="20"/>
        </w:rPr>
        <w:t>ta list</w:t>
      </w:r>
      <w:r w:rsidR="0056261C" w:rsidRPr="00EA1BEB">
        <w:rPr>
          <w:sz w:val="20"/>
          <w:szCs w:val="20"/>
        </w:rPr>
        <w:t xml:space="preserve"> </w:t>
      </w:r>
      <w:r w:rsidR="00682B9D" w:rsidRPr="00EA1BEB">
        <w:rPr>
          <w:sz w:val="20"/>
          <w:szCs w:val="20"/>
        </w:rPr>
        <w:t>vpisuje</w:t>
      </w:r>
      <w:r w:rsidR="00290731" w:rsidRPr="00EA1BEB">
        <w:rPr>
          <w:sz w:val="20"/>
          <w:szCs w:val="20"/>
        </w:rPr>
        <w:t>jo</w:t>
      </w:r>
      <w:r w:rsidR="0056261C" w:rsidRPr="00EA1BEB">
        <w:rPr>
          <w:sz w:val="20"/>
          <w:szCs w:val="20"/>
        </w:rPr>
        <w:t xml:space="preserve"> </w:t>
      </w:r>
      <w:r w:rsidR="00290731" w:rsidRPr="00EA1BEB">
        <w:rPr>
          <w:sz w:val="20"/>
          <w:szCs w:val="20"/>
        </w:rPr>
        <w:t>ugotovitve</w:t>
      </w:r>
      <w:r w:rsidR="0056261C" w:rsidRPr="00EA1BEB">
        <w:rPr>
          <w:sz w:val="20"/>
          <w:szCs w:val="20"/>
        </w:rPr>
        <w:t xml:space="preserve"> </w:t>
      </w:r>
      <w:r w:rsidR="00682B9D" w:rsidRPr="00EA1BEB">
        <w:rPr>
          <w:sz w:val="20"/>
          <w:szCs w:val="20"/>
        </w:rPr>
        <w:t>tudi</w:t>
      </w:r>
      <w:r w:rsidR="0056261C" w:rsidRPr="00EA1BEB">
        <w:rPr>
          <w:sz w:val="20"/>
          <w:szCs w:val="20"/>
        </w:rPr>
        <w:t xml:space="preserve"> </w:t>
      </w:r>
      <w:r w:rsidR="00E75E2A">
        <w:rPr>
          <w:sz w:val="20"/>
          <w:szCs w:val="20"/>
        </w:rPr>
        <w:t xml:space="preserve">projektant, </w:t>
      </w:r>
      <w:r w:rsidR="00682B9D" w:rsidRPr="00EA1BEB">
        <w:rPr>
          <w:sz w:val="20"/>
          <w:szCs w:val="20"/>
        </w:rPr>
        <w:t>konservator,</w:t>
      </w:r>
      <w:r w:rsidR="0056261C" w:rsidRPr="00EA1BEB">
        <w:rPr>
          <w:sz w:val="20"/>
          <w:szCs w:val="20"/>
        </w:rPr>
        <w:t xml:space="preserve"> </w:t>
      </w:r>
      <w:r w:rsidR="00682B9D" w:rsidRPr="00EA1BEB">
        <w:rPr>
          <w:sz w:val="20"/>
          <w:szCs w:val="20"/>
        </w:rPr>
        <w:t>in</w:t>
      </w:r>
      <w:r w:rsidR="000A3269" w:rsidRPr="00EA1BEB">
        <w:rPr>
          <w:sz w:val="20"/>
          <w:szCs w:val="20"/>
        </w:rPr>
        <w:t>š</w:t>
      </w:r>
      <w:r w:rsidR="00682B9D" w:rsidRPr="00EA1BEB">
        <w:rPr>
          <w:sz w:val="20"/>
          <w:szCs w:val="20"/>
        </w:rPr>
        <w:t>pektorji,</w:t>
      </w:r>
      <w:r w:rsidR="0056261C" w:rsidRPr="00EA1BEB">
        <w:rPr>
          <w:sz w:val="20"/>
          <w:szCs w:val="20"/>
        </w:rPr>
        <w:t xml:space="preserve"> </w:t>
      </w:r>
      <w:proofErr w:type="spellStart"/>
      <w:r w:rsidR="3E54A3D6" w:rsidRPr="00EA1BEB">
        <w:rPr>
          <w:sz w:val="20"/>
          <w:szCs w:val="20"/>
        </w:rPr>
        <w:t>mnenjedajalci</w:t>
      </w:r>
      <w:proofErr w:type="spellEnd"/>
      <w:r w:rsidR="3E54A3D6" w:rsidRPr="00EA1BEB">
        <w:rPr>
          <w:sz w:val="20"/>
          <w:szCs w:val="20"/>
        </w:rPr>
        <w:t>,..</w:t>
      </w:r>
    </w:p>
    <w:p w14:paraId="46AA00BB" w14:textId="1B4EEFC9" w:rsidR="00A643DC" w:rsidRPr="00EA1BEB" w:rsidRDefault="00A643DC" w:rsidP="008C2F23">
      <w:pPr>
        <w:pStyle w:val="Alineazaodstavkom"/>
        <w:numPr>
          <w:ilvl w:val="0"/>
          <w:numId w:val="28"/>
        </w:numPr>
        <w:spacing w:after="240"/>
        <w:rPr>
          <w:sz w:val="20"/>
          <w:szCs w:val="20"/>
        </w:rPr>
      </w:pPr>
      <w:r w:rsidRPr="00EA1BEB">
        <w:rPr>
          <w:sz w:val="20"/>
          <w:szCs w:val="20"/>
        </w:rPr>
        <w:t>2C</w:t>
      </w:r>
      <w:r w:rsidR="0056261C" w:rsidRPr="00EA1BEB">
        <w:rPr>
          <w:sz w:val="20"/>
          <w:szCs w:val="20"/>
        </w:rPr>
        <w:t xml:space="preserve"> </w:t>
      </w:r>
      <w:r w:rsidR="00682B9D" w:rsidRPr="00EA1BEB">
        <w:rPr>
          <w:sz w:val="20"/>
          <w:szCs w:val="20"/>
        </w:rPr>
        <w:t>DNEVNI</w:t>
      </w:r>
      <w:r w:rsidR="0056261C" w:rsidRPr="00EA1BEB">
        <w:rPr>
          <w:sz w:val="20"/>
          <w:szCs w:val="20"/>
        </w:rPr>
        <w:t xml:space="preserve"> </w:t>
      </w:r>
      <w:r w:rsidR="00682B9D" w:rsidRPr="00EA1BEB">
        <w:rPr>
          <w:sz w:val="20"/>
          <w:szCs w:val="20"/>
        </w:rPr>
        <w:t>LIST</w:t>
      </w:r>
      <w:r w:rsidR="0056261C" w:rsidRPr="00EA1BEB">
        <w:rPr>
          <w:sz w:val="20"/>
          <w:szCs w:val="20"/>
        </w:rPr>
        <w:t xml:space="preserve"> </w:t>
      </w:r>
      <w:r w:rsidR="3E54A3D6" w:rsidRPr="00EA1BEB">
        <w:rPr>
          <w:sz w:val="20"/>
          <w:szCs w:val="20"/>
        </w:rPr>
        <w:t>IZVAJALCA</w:t>
      </w:r>
      <w:r w:rsidR="00682B9D" w:rsidRPr="00EA1BEB">
        <w:rPr>
          <w:sz w:val="20"/>
          <w:szCs w:val="20"/>
        </w:rPr>
        <w:t>;</w:t>
      </w:r>
      <w:r w:rsidR="0056261C" w:rsidRPr="00EA1BEB">
        <w:rPr>
          <w:sz w:val="20"/>
          <w:szCs w:val="20"/>
        </w:rPr>
        <w:t xml:space="preserve"> </w:t>
      </w:r>
      <w:r w:rsidR="00682B9D" w:rsidRPr="00EA1BEB">
        <w:rPr>
          <w:sz w:val="20"/>
          <w:szCs w:val="20"/>
        </w:rPr>
        <w:t>ta</w:t>
      </w:r>
      <w:r w:rsidR="0056261C" w:rsidRPr="00EA1BEB">
        <w:rPr>
          <w:sz w:val="20"/>
          <w:szCs w:val="20"/>
        </w:rPr>
        <w:t xml:space="preserve"> </w:t>
      </w:r>
      <w:r w:rsidR="00682B9D" w:rsidRPr="00EA1BEB">
        <w:rPr>
          <w:sz w:val="20"/>
          <w:szCs w:val="20"/>
        </w:rPr>
        <w:t>obsega</w:t>
      </w:r>
      <w:r w:rsidR="0056261C" w:rsidRPr="00EA1BEB">
        <w:rPr>
          <w:sz w:val="20"/>
          <w:szCs w:val="20"/>
        </w:rPr>
        <w:t xml:space="preserve"> </w:t>
      </w:r>
      <w:r w:rsidR="00682B9D" w:rsidRPr="00EA1BEB">
        <w:rPr>
          <w:sz w:val="20"/>
          <w:szCs w:val="20"/>
        </w:rPr>
        <w:t>dnevne</w:t>
      </w:r>
      <w:r w:rsidR="0056261C" w:rsidRPr="00EA1BEB">
        <w:rPr>
          <w:sz w:val="20"/>
          <w:szCs w:val="20"/>
        </w:rPr>
        <w:t xml:space="preserve"> </w:t>
      </w:r>
      <w:r w:rsidR="00682B9D" w:rsidRPr="00EA1BEB">
        <w:rPr>
          <w:sz w:val="20"/>
          <w:szCs w:val="20"/>
        </w:rPr>
        <w:t>vpise</w:t>
      </w:r>
      <w:r w:rsidR="0056261C" w:rsidRPr="00EA1BEB">
        <w:rPr>
          <w:sz w:val="20"/>
          <w:szCs w:val="20"/>
        </w:rPr>
        <w:t xml:space="preserve"> </w:t>
      </w:r>
      <w:r w:rsidR="0010647E" w:rsidRPr="00EA1BEB">
        <w:rPr>
          <w:sz w:val="20"/>
          <w:szCs w:val="20"/>
        </w:rPr>
        <w:t>vsakega</w:t>
      </w:r>
      <w:r w:rsidR="0056261C" w:rsidRPr="00EA1BEB">
        <w:rPr>
          <w:sz w:val="20"/>
          <w:szCs w:val="20"/>
        </w:rPr>
        <w:t xml:space="preserve"> </w:t>
      </w:r>
      <w:r w:rsidR="00682B9D" w:rsidRPr="00EA1BEB">
        <w:rPr>
          <w:sz w:val="20"/>
          <w:szCs w:val="20"/>
        </w:rPr>
        <w:t>posameznega</w:t>
      </w:r>
      <w:r w:rsidR="0056261C" w:rsidRPr="00EA1BEB">
        <w:rPr>
          <w:sz w:val="20"/>
          <w:szCs w:val="20"/>
        </w:rPr>
        <w:t xml:space="preserve"> </w:t>
      </w:r>
      <w:r w:rsidR="00682B9D" w:rsidRPr="00EA1BEB">
        <w:rPr>
          <w:sz w:val="20"/>
          <w:szCs w:val="20"/>
        </w:rPr>
        <w:t>izv</w:t>
      </w:r>
      <w:r w:rsidR="0010647E" w:rsidRPr="00EA1BEB">
        <w:rPr>
          <w:sz w:val="20"/>
          <w:szCs w:val="20"/>
        </w:rPr>
        <w:t>a</w:t>
      </w:r>
      <w:r w:rsidR="00682B9D" w:rsidRPr="00EA1BEB">
        <w:rPr>
          <w:sz w:val="20"/>
          <w:szCs w:val="20"/>
        </w:rPr>
        <w:t>jalca.</w:t>
      </w:r>
      <w:r w:rsidR="0056261C" w:rsidRPr="00EA1BEB">
        <w:rPr>
          <w:sz w:val="20"/>
          <w:szCs w:val="20"/>
        </w:rPr>
        <w:t xml:space="preserve"> </w:t>
      </w:r>
      <w:r w:rsidR="00682B9D" w:rsidRPr="00EA1BEB">
        <w:rPr>
          <w:sz w:val="20"/>
          <w:szCs w:val="20"/>
        </w:rPr>
        <w:t>Vanj</w:t>
      </w:r>
      <w:r w:rsidR="0056261C" w:rsidRPr="00EA1BEB">
        <w:rPr>
          <w:sz w:val="20"/>
          <w:szCs w:val="20"/>
        </w:rPr>
        <w:t xml:space="preserve"> </w:t>
      </w:r>
      <w:r w:rsidR="00682B9D" w:rsidRPr="00EA1BEB">
        <w:rPr>
          <w:sz w:val="20"/>
          <w:szCs w:val="20"/>
        </w:rPr>
        <w:t>vpisujej</w:t>
      </w:r>
      <w:r w:rsidR="00290731" w:rsidRPr="00EA1BEB">
        <w:rPr>
          <w:sz w:val="20"/>
          <w:szCs w:val="20"/>
        </w:rPr>
        <w:t>o</w:t>
      </w:r>
      <w:r w:rsidR="0056261C" w:rsidRPr="00EA1BEB">
        <w:rPr>
          <w:sz w:val="20"/>
          <w:szCs w:val="20"/>
        </w:rPr>
        <w:t xml:space="preserve"> </w:t>
      </w:r>
      <w:r w:rsidR="00682B9D" w:rsidRPr="00EA1BEB">
        <w:rPr>
          <w:sz w:val="20"/>
          <w:szCs w:val="20"/>
        </w:rPr>
        <w:t>svoje</w:t>
      </w:r>
      <w:r w:rsidR="0056261C" w:rsidRPr="00EA1BEB">
        <w:rPr>
          <w:sz w:val="20"/>
          <w:szCs w:val="20"/>
        </w:rPr>
        <w:t xml:space="preserve"> </w:t>
      </w:r>
      <w:r w:rsidR="00682B9D" w:rsidRPr="00EA1BEB">
        <w:rPr>
          <w:sz w:val="20"/>
          <w:szCs w:val="20"/>
        </w:rPr>
        <w:t>navedbe</w:t>
      </w:r>
      <w:r w:rsidR="0056261C" w:rsidRPr="00EA1BEB">
        <w:rPr>
          <w:sz w:val="20"/>
          <w:szCs w:val="20"/>
        </w:rPr>
        <w:t xml:space="preserve"> </w:t>
      </w:r>
      <w:r w:rsidR="00682B9D" w:rsidRPr="00EA1BEB">
        <w:rPr>
          <w:sz w:val="20"/>
          <w:szCs w:val="20"/>
        </w:rPr>
        <w:t>tudi</w:t>
      </w:r>
      <w:r w:rsidR="0056261C" w:rsidRPr="00EA1BEB">
        <w:rPr>
          <w:sz w:val="20"/>
          <w:szCs w:val="20"/>
        </w:rPr>
        <w:t xml:space="preserve"> </w:t>
      </w:r>
      <w:r w:rsidR="00682B9D" w:rsidRPr="00EA1BEB">
        <w:rPr>
          <w:sz w:val="20"/>
          <w:szCs w:val="20"/>
        </w:rPr>
        <w:t>ostali</w:t>
      </w:r>
      <w:r w:rsidR="0056261C" w:rsidRPr="00EA1BEB">
        <w:rPr>
          <w:sz w:val="20"/>
          <w:szCs w:val="20"/>
        </w:rPr>
        <w:t xml:space="preserve"> </w:t>
      </w:r>
      <w:r w:rsidR="00682B9D" w:rsidRPr="00EA1BEB">
        <w:rPr>
          <w:sz w:val="20"/>
          <w:szCs w:val="20"/>
        </w:rPr>
        <w:t>udeleženci</w:t>
      </w:r>
      <w:r w:rsidR="0056261C" w:rsidRPr="00EA1BEB">
        <w:rPr>
          <w:sz w:val="20"/>
          <w:szCs w:val="20"/>
        </w:rPr>
        <w:t xml:space="preserve"> </w:t>
      </w:r>
      <w:r w:rsidR="00682B9D" w:rsidRPr="00EA1BEB">
        <w:rPr>
          <w:sz w:val="20"/>
          <w:szCs w:val="20"/>
        </w:rPr>
        <w:t>pri</w:t>
      </w:r>
      <w:r w:rsidR="0056261C" w:rsidRPr="00EA1BEB">
        <w:rPr>
          <w:sz w:val="20"/>
          <w:szCs w:val="20"/>
        </w:rPr>
        <w:t xml:space="preserve"> </w:t>
      </w:r>
      <w:r w:rsidR="00682B9D" w:rsidRPr="00EA1BEB">
        <w:rPr>
          <w:sz w:val="20"/>
          <w:szCs w:val="20"/>
        </w:rPr>
        <w:t>graditvi</w:t>
      </w:r>
      <w:r w:rsidR="00290731" w:rsidRPr="00EA1BEB">
        <w:rPr>
          <w:sz w:val="20"/>
          <w:szCs w:val="20"/>
        </w:rPr>
        <w:t>.</w:t>
      </w:r>
      <w:r w:rsidR="0056261C" w:rsidRPr="00EA1BEB">
        <w:rPr>
          <w:sz w:val="20"/>
          <w:szCs w:val="20"/>
        </w:rPr>
        <w:t xml:space="preserve"> </w:t>
      </w:r>
      <w:r w:rsidR="0010647E" w:rsidRPr="00EA1BEB">
        <w:rPr>
          <w:sz w:val="20"/>
          <w:szCs w:val="20"/>
        </w:rPr>
        <w:t>V</w:t>
      </w:r>
      <w:r w:rsidR="0056261C" w:rsidRPr="00EA1BEB">
        <w:rPr>
          <w:sz w:val="20"/>
          <w:szCs w:val="20"/>
        </w:rPr>
        <w:t xml:space="preserve"> </w:t>
      </w:r>
      <w:r w:rsidR="0010647E" w:rsidRPr="00EA1BEB">
        <w:rPr>
          <w:sz w:val="20"/>
          <w:szCs w:val="20"/>
        </w:rPr>
        <w:t>dnevni</w:t>
      </w:r>
      <w:r w:rsidR="0056261C" w:rsidRPr="00EA1BEB">
        <w:rPr>
          <w:sz w:val="20"/>
          <w:szCs w:val="20"/>
        </w:rPr>
        <w:t xml:space="preserve"> </w:t>
      </w:r>
      <w:r w:rsidR="0010647E" w:rsidRPr="00EA1BEB">
        <w:rPr>
          <w:sz w:val="20"/>
          <w:szCs w:val="20"/>
        </w:rPr>
        <w:t>list</w:t>
      </w:r>
      <w:r w:rsidR="0056261C" w:rsidRPr="00EA1BEB">
        <w:rPr>
          <w:sz w:val="20"/>
          <w:szCs w:val="20"/>
        </w:rPr>
        <w:t xml:space="preserve"> </w:t>
      </w:r>
      <w:r w:rsidR="0010647E" w:rsidRPr="00EA1BEB">
        <w:rPr>
          <w:sz w:val="20"/>
          <w:szCs w:val="20"/>
        </w:rPr>
        <w:t>se</w:t>
      </w:r>
      <w:r w:rsidR="0056261C" w:rsidRPr="00EA1BEB">
        <w:rPr>
          <w:sz w:val="20"/>
          <w:szCs w:val="20"/>
        </w:rPr>
        <w:t xml:space="preserve"> </w:t>
      </w:r>
      <w:r w:rsidR="0010647E" w:rsidRPr="00EA1BEB">
        <w:rPr>
          <w:sz w:val="20"/>
          <w:szCs w:val="20"/>
        </w:rPr>
        <w:t>vpisujejo</w:t>
      </w:r>
      <w:r w:rsidR="0056261C" w:rsidRPr="00EA1BEB">
        <w:rPr>
          <w:sz w:val="20"/>
          <w:szCs w:val="20"/>
        </w:rPr>
        <w:t xml:space="preserve"> </w:t>
      </w:r>
      <w:r w:rsidR="0010647E" w:rsidRPr="00EA1BEB">
        <w:rPr>
          <w:sz w:val="20"/>
          <w:szCs w:val="20"/>
        </w:rPr>
        <w:t>podatki</w:t>
      </w:r>
      <w:r w:rsidR="0056261C" w:rsidRPr="00EA1BEB">
        <w:rPr>
          <w:sz w:val="20"/>
          <w:szCs w:val="20"/>
        </w:rPr>
        <w:t xml:space="preserve"> </w:t>
      </w:r>
      <w:r w:rsidR="0010647E" w:rsidRPr="00EA1BEB">
        <w:rPr>
          <w:sz w:val="20"/>
          <w:szCs w:val="20"/>
        </w:rPr>
        <w:t>v</w:t>
      </w:r>
      <w:r w:rsidR="0056261C" w:rsidRPr="00EA1BEB">
        <w:rPr>
          <w:sz w:val="20"/>
          <w:szCs w:val="20"/>
        </w:rPr>
        <w:t xml:space="preserve"> </w:t>
      </w:r>
      <w:r w:rsidR="0010647E" w:rsidRPr="00EA1BEB">
        <w:rPr>
          <w:sz w:val="20"/>
          <w:szCs w:val="20"/>
        </w:rPr>
        <w:t>zvezi</w:t>
      </w:r>
      <w:r w:rsidR="0056261C" w:rsidRPr="00EA1BEB">
        <w:rPr>
          <w:sz w:val="20"/>
          <w:szCs w:val="20"/>
        </w:rPr>
        <w:t xml:space="preserve"> </w:t>
      </w:r>
      <w:r w:rsidR="0010647E" w:rsidRPr="00EA1BEB">
        <w:rPr>
          <w:sz w:val="20"/>
          <w:szCs w:val="20"/>
        </w:rPr>
        <w:t>z</w:t>
      </w:r>
      <w:r w:rsidR="0056261C" w:rsidRPr="00EA1BEB">
        <w:rPr>
          <w:sz w:val="20"/>
          <w:szCs w:val="20"/>
        </w:rPr>
        <w:t xml:space="preserve"> </w:t>
      </w:r>
      <w:r w:rsidR="0010647E" w:rsidRPr="00EA1BEB">
        <w:rPr>
          <w:sz w:val="20"/>
          <w:szCs w:val="20"/>
        </w:rPr>
        <w:t>izvajanjem</w:t>
      </w:r>
      <w:r w:rsidR="0056261C" w:rsidRPr="00EA1BEB">
        <w:rPr>
          <w:sz w:val="20"/>
          <w:szCs w:val="20"/>
        </w:rPr>
        <w:t xml:space="preserve"> </w:t>
      </w:r>
      <w:r w:rsidR="0010647E" w:rsidRPr="00EA1BEB">
        <w:rPr>
          <w:sz w:val="20"/>
          <w:szCs w:val="20"/>
        </w:rPr>
        <w:t>del</w:t>
      </w:r>
      <w:r w:rsidR="0056261C" w:rsidRPr="00EA1BEB">
        <w:rPr>
          <w:sz w:val="20"/>
          <w:szCs w:val="20"/>
        </w:rPr>
        <w:t xml:space="preserve"> </w:t>
      </w:r>
      <w:r w:rsidR="0010647E" w:rsidRPr="00EA1BEB">
        <w:rPr>
          <w:sz w:val="20"/>
          <w:szCs w:val="20"/>
        </w:rPr>
        <w:t>in</w:t>
      </w:r>
      <w:r w:rsidR="0056261C" w:rsidRPr="00EA1BEB">
        <w:rPr>
          <w:sz w:val="20"/>
          <w:szCs w:val="20"/>
        </w:rPr>
        <w:t xml:space="preserve"> </w:t>
      </w:r>
      <w:r w:rsidR="0010647E" w:rsidRPr="00EA1BEB">
        <w:rPr>
          <w:sz w:val="20"/>
          <w:szCs w:val="20"/>
        </w:rPr>
        <w:t>vsi</w:t>
      </w:r>
      <w:r w:rsidR="0056261C" w:rsidRPr="00EA1BEB">
        <w:rPr>
          <w:sz w:val="20"/>
          <w:szCs w:val="20"/>
        </w:rPr>
        <w:t xml:space="preserve"> </w:t>
      </w:r>
      <w:r w:rsidR="0010647E" w:rsidRPr="00EA1BEB">
        <w:rPr>
          <w:sz w:val="20"/>
          <w:szCs w:val="20"/>
        </w:rPr>
        <w:t>pomembni</w:t>
      </w:r>
      <w:r w:rsidR="0056261C" w:rsidRPr="00EA1BEB">
        <w:rPr>
          <w:sz w:val="20"/>
          <w:szCs w:val="20"/>
        </w:rPr>
        <w:t xml:space="preserve"> </w:t>
      </w:r>
      <w:r w:rsidR="0010647E" w:rsidRPr="00EA1BEB">
        <w:rPr>
          <w:sz w:val="20"/>
          <w:szCs w:val="20"/>
        </w:rPr>
        <w:t>podatki</w:t>
      </w:r>
      <w:r w:rsidR="0056261C" w:rsidRPr="00EA1BEB">
        <w:rPr>
          <w:sz w:val="20"/>
          <w:szCs w:val="20"/>
        </w:rPr>
        <w:t xml:space="preserve"> </w:t>
      </w:r>
      <w:r w:rsidR="0010647E" w:rsidRPr="00EA1BEB">
        <w:rPr>
          <w:sz w:val="20"/>
          <w:szCs w:val="20"/>
        </w:rPr>
        <w:t>o</w:t>
      </w:r>
      <w:r w:rsidR="0056261C" w:rsidRPr="00EA1BEB">
        <w:rPr>
          <w:sz w:val="20"/>
          <w:szCs w:val="20"/>
        </w:rPr>
        <w:t xml:space="preserve"> </w:t>
      </w:r>
      <w:r w:rsidR="0010647E" w:rsidRPr="00EA1BEB">
        <w:rPr>
          <w:sz w:val="20"/>
          <w:szCs w:val="20"/>
        </w:rPr>
        <w:t>gradnji</w:t>
      </w:r>
      <w:r w:rsidR="0056261C" w:rsidRPr="00EA1BEB">
        <w:rPr>
          <w:sz w:val="20"/>
          <w:szCs w:val="20"/>
        </w:rPr>
        <w:t xml:space="preserve"> </w:t>
      </w:r>
      <w:r w:rsidR="0010647E" w:rsidRPr="00EA1BEB">
        <w:rPr>
          <w:sz w:val="20"/>
          <w:szCs w:val="20"/>
        </w:rPr>
        <w:t>oziroma</w:t>
      </w:r>
      <w:r w:rsidR="0056261C" w:rsidRPr="00EA1BEB">
        <w:rPr>
          <w:sz w:val="20"/>
          <w:szCs w:val="20"/>
        </w:rPr>
        <w:t xml:space="preserve"> </w:t>
      </w:r>
      <w:r w:rsidR="0010647E" w:rsidRPr="00EA1BEB">
        <w:rPr>
          <w:sz w:val="20"/>
          <w:szCs w:val="20"/>
        </w:rPr>
        <w:t>izvajanju</w:t>
      </w:r>
      <w:r w:rsidR="0056261C" w:rsidRPr="00EA1BEB">
        <w:rPr>
          <w:sz w:val="20"/>
          <w:szCs w:val="20"/>
        </w:rPr>
        <w:t xml:space="preserve"> </w:t>
      </w:r>
      <w:r w:rsidR="0010647E" w:rsidRPr="00EA1BEB">
        <w:rPr>
          <w:sz w:val="20"/>
          <w:szCs w:val="20"/>
        </w:rPr>
        <w:t>del,</w:t>
      </w:r>
      <w:r w:rsidR="0056261C" w:rsidRPr="00EA1BEB">
        <w:rPr>
          <w:sz w:val="20"/>
          <w:szCs w:val="20"/>
        </w:rPr>
        <w:t xml:space="preserve"> </w:t>
      </w:r>
      <w:r w:rsidR="0010647E" w:rsidRPr="00EA1BEB">
        <w:rPr>
          <w:sz w:val="20"/>
          <w:szCs w:val="20"/>
        </w:rPr>
        <w:t>vanj</w:t>
      </w:r>
      <w:r w:rsidR="0056261C" w:rsidRPr="00EA1BEB">
        <w:rPr>
          <w:sz w:val="20"/>
          <w:szCs w:val="20"/>
        </w:rPr>
        <w:t xml:space="preserve"> </w:t>
      </w:r>
      <w:r w:rsidR="0010647E" w:rsidRPr="00EA1BEB">
        <w:rPr>
          <w:sz w:val="20"/>
          <w:szCs w:val="20"/>
        </w:rPr>
        <w:t>pa</w:t>
      </w:r>
      <w:r w:rsidR="0056261C" w:rsidRPr="00EA1BEB">
        <w:rPr>
          <w:sz w:val="20"/>
          <w:szCs w:val="20"/>
        </w:rPr>
        <w:t xml:space="preserve"> </w:t>
      </w:r>
      <w:r w:rsidR="0010647E" w:rsidRPr="00EA1BEB">
        <w:rPr>
          <w:sz w:val="20"/>
          <w:szCs w:val="20"/>
        </w:rPr>
        <w:t>se</w:t>
      </w:r>
      <w:r w:rsidR="0056261C" w:rsidRPr="00EA1BEB">
        <w:rPr>
          <w:sz w:val="20"/>
          <w:szCs w:val="20"/>
        </w:rPr>
        <w:t xml:space="preserve"> </w:t>
      </w:r>
      <w:r w:rsidR="0010647E" w:rsidRPr="00EA1BEB">
        <w:rPr>
          <w:sz w:val="20"/>
          <w:szCs w:val="20"/>
        </w:rPr>
        <w:t>vpisujejo</w:t>
      </w:r>
      <w:r w:rsidR="0056261C" w:rsidRPr="00EA1BEB">
        <w:rPr>
          <w:sz w:val="20"/>
          <w:szCs w:val="20"/>
        </w:rPr>
        <w:t xml:space="preserve"> </w:t>
      </w:r>
      <w:r w:rsidR="0010647E" w:rsidRPr="00EA1BEB">
        <w:rPr>
          <w:sz w:val="20"/>
          <w:szCs w:val="20"/>
        </w:rPr>
        <w:t>tudi</w:t>
      </w:r>
      <w:r w:rsidR="0056261C" w:rsidRPr="00EA1BEB">
        <w:rPr>
          <w:sz w:val="20"/>
          <w:szCs w:val="20"/>
        </w:rPr>
        <w:t xml:space="preserve"> </w:t>
      </w:r>
      <w:r w:rsidR="00790BB1" w:rsidRPr="00EA1BEB">
        <w:rPr>
          <w:sz w:val="20"/>
          <w:szCs w:val="20"/>
        </w:rPr>
        <w:t>opisi</w:t>
      </w:r>
      <w:r w:rsidR="0056261C" w:rsidRPr="00EA1BEB">
        <w:rPr>
          <w:sz w:val="20"/>
          <w:szCs w:val="20"/>
        </w:rPr>
        <w:t xml:space="preserve"> </w:t>
      </w:r>
      <w:r w:rsidR="00790BB1" w:rsidRPr="00EA1BEB">
        <w:rPr>
          <w:sz w:val="20"/>
          <w:szCs w:val="20"/>
        </w:rPr>
        <w:t>glede</w:t>
      </w:r>
      <w:r w:rsidR="0056261C" w:rsidRPr="00EA1BEB">
        <w:rPr>
          <w:sz w:val="20"/>
          <w:szCs w:val="20"/>
        </w:rPr>
        <w:t xml:space="preserve"> </w:t>
      </w:r>
      <w:r w:rsidR="0010647E" w:rsidRPr="00EA1BEB">
        <w:rPr>
          <w:sz w:val="20"/>
          <w:szCs w:val="20"/>
        </w:rPr>
        <w:t>dopustn</w:t>
      </w:r>
      <w:r w:rsidR="00790BB1" w:rsidRPr="00EA1BEB">
        <w:rPr>
          <w:sz w:val="20"/>
          <w:szCs w:val="20"/>
        </w:rPr>
        <w:t>ih</w:t>
      </w:r>
      <w:r w:rsidR="0056261C" w:rsidRPr="00EA1BEB">
        <w:rPr>
          <w:sz w:val="20"/>
          <w:szCs w:val="20"/>
        </w:rPr>
        <w:t xml:space="preserve"> </w:t>
      </w:r>
      <w:r w:rsidR="0010647E" w:rsidRPr="00EA1BEB">
        <w:rPr>
          <w:sz w:val="20"/>
          <w:szCs w:val="20"/>
        </w:rPr>
        <w:t>manjš</w:t>
      </w:r>
      <w:r w:rsidR="00790BB1" w:rsidRPr="00EA1BEB">
        <w:rPr>
          <w:sz w:val="20"/>
          <w:szCs w:val="20"/>
        </w:rPr>
        <w:t>ih</w:t>
      </w:r>
      <w:r w:rsidR="0056261C" w:rsidRPr="00EA1BEB">
        <w:rPr>
          <w:sz w:val="20"/>
          <w:szCs w:val="20"/>
        </w:rPr>
        <w:t xml:space="preserve"> </w:t>
      </w:r>
      <w:r w:rsidR="0010647E" w:rsidRPr="00EA1BEB">
        <w:rPr>
          <w:sz w:val="20"/>
          <w:szCs w:val="20"/>
        </w:rPr>
        <w:t>odstopanj.</w:t>
      </w:r>
    </w:p>
    <w:p w14:paraId="734B68F8" w14:textId="1D2F5DA5" w:rsidR="00CF31CA" w:rsidRPr="00EA1BEB" w:rsidRDefault="001C7A09" w:rsidP="008C2F23">
      <w:pPr>
        <w:pStyle w:val="Style8"/>
        <w:widowControl/>
        <w:numPr>
          <w:ilvl w:val="0"/>
          <w:numId w:val="27"/>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Sestavni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del</w:t>
      </w:r>
      <w:r w:rsidR="0056261C" w:rsidRPr="00EA1BEB">
        <w:rPr>
          <w:rStyle w:val="FontStyle39"/>
          <w:rFonts w:ascii="Arial" w:hAnsi="Arial" w:cs="Arial"/>
          <w:sz w:val="20"/>
          <w:szCs w:val="20"/>
        </w:rPr>
        <w:t xml:space="preserve"> </w:t>
      </w:r>
      <w:r w:rsidR="00F34DE2" w:rsidRPr="00EA1BEB">
        <w:rPr>
          <w:rStyle w:val="FontStyle39"/>
          <w:rFonts w:ascii="Arial" w:hAnsi="Arial" w:cs="Arial"/>
          <w:sz w:val="20"/>
          <w:szCs w:val="20"/>
        </w:rPr>
        <w:t>Prilog</w:t>
      </w:r>
      <w:r w:rsidR="0056261C" w:rsidRPr="00EA1BEB">
        <w:rPr>
          <w:rStyle w:val="FontStyle39"/>
          <w:rFonts w:ascii="Arial" w:hAnsi="Arial" w:cs="Arial"/>
          <w:sz w:val="20"/>
          <w:szCs w:val="20"/>
        </w:rPr>
        <w:t xml:space="preserve"> </w:t>
      </w:r>
      <w:r w:rsidR="00F34DE2" w:rsidRPr="00EA1BEB">
        <w:rPr>
          <w:rStyle w:val="FontStyle39"/>
          <w:rFonts w:ascii="Arial" w:hAnsi="Arial" w:cs="Arial"/>
          <w:sz w:val="20"/>
          <w:szCs w:val="20"/>
        </w:rPr>
        <w:t>2B</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D</w:t>
      </w:r>
      <w:r w:rsidRPr="00EA1BEB">
        <w:rPr>
          <w:rStyle w:val="FontStyle39"/>
          <w:rFonts w:ascii="Arial" w:hAnsi="Arial" w:cs="Arial"/>
          <w:sz w:val="20"/>
          <w:szCs w:val="20"/>
        </w:rPr>
        <w:t>nevn</w:t>
      </w:r>
      <w:r w:rsidR="00F34DE2" w:rsidRPr="00EA1BEB">
        <w:rPr>
          <w:rStyle w:val="FontStyle39"/>
          <w:rFonts w:ascii="Arial" w:hAnsi="Arial" w:cs="Arial"/>
          <w:sz w:val="20"/>
          <w:szCs w:val="20"/>
        </w:rPr>
        <w: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list</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gradbišča</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F34DE2" w:rsidRPr="00EA1BEB">
        <w:rPr>
          <w:rStyle w:val="FontStyle39"/>
          <w:rFonts w:ascii="Arial" w:hAnsi="Arial" w:cs="Arial"/>
          <w:sz w:val="20"/>
          <w:szCs w:val="20"/>
        </w:rPr>
        <w:t>2C</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Dnevn</w:t>
      </w:r>
      <w:r w:rsidR="00F34DE2" w:rsidRPr="00EA1BEB">
        <w:rPr>
          <w:rStyle w:val="FontStyle39"/>
          <w:rFonts w:ascii="Arial" w:hAnsi="Arial" w:cs="Arial"/>
          <w:sz w:val="20"/>
          <w:szCs w:val="20"/>
        </w:rPr>
        <w:t>i</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list</w:t>
      </w:r>
      <w:r w:rsidR="0056261C" w:rsidRPr="00EA1BEB">
        <w:rPr>
          <w:rStyle w:val="FontStyle39"/>
          <w:rFonts w:ascii="Arial" w:hAnsi="Arial" w:cs="Arial"/>
          <w:sz w:val="20"/>
          <w:szCs w:val="20"/>
        </w:rPr>
        <w:t xml:space="preserve"> </w:t>
      </w:r>
      <w:r w:rsidR="76E07332" w:rsidRPr="00EA1BEB">
        <w:rPr>
          <w:rStyle w:val="FontStyle39"/>
          <w:rFonts w:ascii="Arial" w:hAnsi="Arial" w:cs="Arial"/>
          <w:sz w:val="20"/>
          <w:szCs w:val="20"/>
        </w:rPr>
        <w:t>izvajalca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tudi</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dokumenti</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kot</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so</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zapisniki,</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dokazila,</w:t>
      </w:r>
      <w:r w:rsidR="0056261C" w:rsidRPr="00EA1BEB">
        <w:rPr>
          <w:rStyle w:val="FontStyle39"/>
          <w:rFonts w:ascii="Arial" w:hAnsi="Arial" w:cs="Arial"/>
          <w:sz w:val="20"/>
          <w:szCs w:val="20"/>
        </w:rPr>
        <w:t xml:space="preserve"> </w:t>
      </w:r>
      <w:r w:rsidR="00290731" w:rsidRPr="00EA1BEB">
        <w:rPr>
          <w:rStyle w:val="FontStyle39"/>
          <w:rFonts w:ascii="Arial" w:hAnsi="Arial" w:cs="Arial"/>
          <w:sz w:val="20"/>
          <w:szCs w:val="20"/>
        </w:rPr>
        <w:t>risbe,</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izjave,</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dopisi,</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ki</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vnesejo</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kot</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priloge</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Dopusten</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prenos</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vpisov</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Dnevne</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liste</w:t>
      </w:r>
      <w:r w:rsidR="0056261C" w:rsidRPr="00EA1BEB">
        <w:rPr>
          <w:rStyle w:val="FontStyle39"/>
          <w:rFonts w:ascii="Arial" w:hAnsi="Arial" w:cs="Arial"/>
          <w:sz w:val="20"/>
          <w:szCs w:val="20"/>
        </w:rPr>
        <w:t xml:space="preserve"> </w:t>
      </w:r>
      <w:r w:rsidR="76E07332" w:rsidRPr="00EA1BEB">
        <w:rPr>
          <w:rStyle w:val="FontStyle39"/>
          <w:rFonts w:ascii="Arial" w:hAnsi="Arial" w:cs="Arial"/>
          <w:sz w:val="20"/>
          <w:szCs w:val="20"/>
        </w:rPr>
        <w:t>izvajalcev</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elektronskih</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gradbenih</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dnevnikov</w:t>
      </w:r>
      <w:r w:rsidR="0056261C" w:rsidRPr="00EA1BEB">
        <w:rPr>
          <w:rStyle w:val="FontStyle39"/>
          <w:rFonts w:ascii="Arial" w:hAnsi="Arial" w:cs="Arial"/>
          <w:sz w:val="20"/>
          <w:szCs w:val="20"/>
        </w:rPr>
        <w:t xml:space="preserve"> </w:t>
      </w:r>
      <w:r w:rsidR="00141D3A">
        <w:rPr>
          <w:rStyle w:val="FontStyle39"/>
          <w:rFonts w:ascii="Arial" w:hAnsi="Arial" w:cs="Arial"/>
          <w:sz w:val="20"/>
          <w:szCs w:val="20"/>
        </w:rPr>
        <w:t xml:space="preserve">prisotnih </w:t>
      </w:r>
      <w:r w:rsidR="00612F87"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612F87" w:rsidRPr="00EA1BEB">
        <w:rPr>
          <w:rStyle w:val="FontStyle39"/>
          <w:rFonts w:ascii="Arial" w:hAnsi="Arial" w:cs="Arial"/>
          <w:sz w:val="20"/>
          <w:szCs w:val="20"/>
        </w:rPr>
        <w:t>trgu.</w:t>
      </w:r>
    </w:p>
    <w:p w14:paraId="0A913E55" w14:textId="11B8A2D4" w:rsidR="005A0602" w:rsidRPr="00EA1BEB" w:rsidRDefault="005A0602" w:rsidP="008C2F23">
      <w:pPr>
        <w:pStyle w:val="Style8"/>
        <w:widowControl/>
        <w:tabs>
          <w:tab w:val="left" w:pos="230"/>
        </w:tabs>
        <w:spacing w:after="240" w:line="240" w:lineRule="auto"/>
        <w:jc w:val="both"/>
        <w:rPr>
          <w:rStyle w:val="FontStyle39"/>
          <w:rFonts w:ascii="Arial" w:hAnsi="Arial" w:cs="Arial"/>
          <w:sz w:val="20"/>
          <w:szCs w:val="20"/>
        </w:rPr>
      </w:pPr>
    </w:p>
    <w:p w14:paraId="01110A5E" w14:textId="77777777" w:rsidR="005A0602" w:rsidRPr="00EA1BEB" w:rsidRDefault="005A0602" w:rsidP="008C2F23">
      <w:pPr>
        <w:pStyle w:val="len"/>
        <w:numPr>
          <w:ilvl w:val="0"/>
          <w:numId w:val="13"/>
        </w:numPr>
        <w:spacing w:before="0" w:after="240"/>
        <w:ind w:left="0" w:firstLine="0"/>
        <w:rPr>
          <w:rFonts w:cs="Arial"/>
          <w:sz w:val="20"/>
          <w:szCs w:val="20"/>
        </w:rPr>
      </w:pPr>
    </w:p>
    <w:p w14:paraId="2870650F" w14:textId="20242B71" w:rsidR="00F3738E" w:rsidRPr="00EA1BEB" w:rsidRDefault="00F3738E" w:rsidP="008C2F23">
      <w:pPr>
        <w:spacing w:after="240"/>
        <w:jc w:val="center"/>
        <w:rPr>
          <w:rFonts w:cs="Arial"/>
          <w:b/>
          <w:sz w:val="20"/>
          <w:szCs w:val="20"/>
        </w:rPr>
      </w:pPr>
      <w:r w:rsidRPr="00EA1BEB">
        <w:rPr>
          <w:rFonts w:cs="Arial"/>
          <w:b/>
          <w:sz w:val="20"/>
          <w:szCs w:val="20"/>
        </w:rPr>
        <w:t>(obveznosti</w:t>
      </w:r>
      <w:r w:rsidR="0056261C" w:rsidRPr="00EA1BEB">
        <w:rPr>
          <w:rFonts w:cs="Arial"/>
          <w:b/>
          <w:sz w:val="20"/>
          <w:szCs w:val="20"/>
        </w:rPr>
        <w:t xml:space="preserve"> </w:t>
      </w:r>
      <w:r w:rsidRPr="00EA1BEB">
        <w:rPr>
          <w:rFonts w:cs="Arial"/>
          <w:b/>
          <w:sz w:val="20"/>
          <w:szCs w:val="20"/>
        </w:rPr>
        <w:t>izvajalc</w:t>
      </w:r>
      <w:r w:rsidR="00923BB2" w:rsidRPr="00EA1BEB">
        <w:rPr>
          <w:rFonts w:cs="Arial"/>
          <w:b/>
          <w:sz w:val="20"/>
          <w:szCs w:val="20"/>
        </w:rPr>
        <w:t>ev</w:t>
      </w:r>
      <w:r w:rsidRPr="00EA1BEB">
        <w:rPr>
          <w:rFonts w:cs="Arial"/>
          <w:b/>
          <w:sz w:val="20"/>
          <w:szCs w:val="20"/>
        </w:rPr>
        <w:t>,</w:t>
      </w:r>
      <w:r w:rsidR="0056261C" w:rsidRPr="00EA1BEB">
        <w:rPr>
          <w:rFonts w:cs="Arial"/>
          <w:b/>
          <w:sz w:val="20"/>
          <w:szCs w:val="20"/>
        </w:rPr>
        <w:t xml:space="preserve"> </w:t>
      </w:r>
      <w:r w:rsidR="00923BB2" w:rsidRPr="00EA1BEB">
        <w:rPr>
          <w:rFonts w:cs="Arial"/>
          <w:b/>
          <w:sz w:val="20"/>
          <w:szCs w:val="20"/>
        </w:rPr>
        <w:t>vod</w:t>
      </w:r>
      <w:r w:rsidR="00132C03" w:rsidRPr="00EA1BEB">
        <w:rPr>
          <w:rFonts w:cs="Arial"/>
          <w:b/>
          <w:sz w:val="20"/>
          <w:szCs w:val="20"/>
        </w:rPr>
        <w:t>ij</w:t>
      </w:r>
      <w:r w:rsidR="0056261C" w:rsidRPr="00EA1BEB">
        <w:rPr>
          <w:rFonts w:cs="Arial"/>
          <w:b/>
          <w:sz w:val="20"/>
          <w:szCs w:val="20"/>
        </w:rPr>
        <w:t xml:space="preserve"> </w:t>
      </w:r>
      <w:r w:rsidR="00923BB2" w:rsidRPr="00EA1BEB">
        <w:rPr>
          <w:rFonts w:cs="Arial"/>
          <w:b/>
          <w:sz w:val="20"/>
          <w:szCs w:val="20"/>
        </w:rPr>
        <w:t>gradnje</w:t>
      </w:r>
      <w:r w:rsidR="006C1C1E" w:rsidRPr="00EA1BEB">
        <w:rPr>
          <w:rFonts w:cs="Arial"/>
          <w:b/>
          <w:sz w:val="20"/>
          <w:szCs w:val="20"/>
        </w:rPr>
        <w:t>,</w:t>
      </w:r>
      <w:r w:rsidR="0056261C" w:rsidRPr="00EA1BEB">
        <w:rPr>
          <w:rFonts w:cs="Arial"/>
          <w:b/>
          <w:sz w:val="20"/>
          <w:szCs w:val="20"/>
        </w:rPr>
        <w:t xml:space="preserve"> </w:t>
      </w:r>
      <w:r w:rsidR="00923BB2" w:rsidRPr="00EA1BEB">
        <w:rPr>
          <w:rFonts w:cs="Arial"/>
          <w:b/>
          <w:sz w:val="20"/>
          <w:szCs w:val="20"/>
        </w:rPr>
        <w:t>vodj</w:t>
      </w:r>
      <w:r w:rsidR="00132C03" w:rsidRPr="00EA1BEB">
        <w:rPr>
          <w:rFonts w:cs="Arial"/>
          <w:b/>
          <w:sz w:val="20"/>
          <w:szCs w:val="20"/>
        </w:rPr>
        <w:t>e</w:t>
      </w:r>
      <w:r w:rsidR="0056261C" w:rsidRPr="00EA1BEB">
        <w:rPr>
          <w:rFonts w:cs="Arial"/>
          <w:b/>
          <w:sz w:val="20"/>
          <w:szCs w:val="20"/>
        </w:rPr>
        <w:t xml:space="preserve"> </w:t>
      </w:r>
      <w:r w:rsidR="00923BB2" w:rsidRPr="00EA1BEB">
        <w:rPr>
          <w:rFonts w:cs="Arial"/>
          <w:b/>
          <w:sz w:val="20"/>
          <w:szCs w:val="20"/>
        </w:rPr>
        <w:t>gradbišča</w:t>
      </w:r>
      <w:r w:rsidR="006C1C1E" w:rsidRPr="00EA1BEB">
        <w:rPr>
          <w:rFonts w:cs="Arial"/>
          <w:b/>
          <w:sz w:val="20"/>
          <w:szCs w:val="20"/>
        </w:rPr>
        <w:t>,</w:t>
      </w:r>
      <w:r w:rsidR="0056261C" w:rsidRPr="00EA1BEB">
        <w:rPr>
          <w:rFonts w:cs="Arial"/>
          <w:b/>
          <w:sz w:val="20"/>
          <w:szCs w:val="20"/>
        </w:rPr>
        <w:t xml:space="preserve"> </w:t>
      </w:r>
      <w:r w:rsidRPr="00EA1BEB">
        <w:rPr>
          <w:rFonts w:cs="Arial"/>
          <w:b/>
          <w:sz w:val="20"/>
          <w:szCs w:val="20"/>
        </w:rPr>
        <w:t>nadzornika</w:t>
      </w:r>
      <w:r w:rsidR="006C1C1E" w:rsidRPr="00EA1BEB">
        <w:rPr>
          <w:rFonts w:cs="Arial"/>
          <w:b/>
          <w:sz w:val="20"/>
          <w:szCs w:val="20"/>
        </w:rPr>
        <w:t>,</w:t>
      </w:r>
      <w:r w:rsidR="0056261C" w:rsidRPr="00EA1BEB">
        <w:rPr>
          <w:rFonts w:cs="Arial"/>
          <w:b/>
          <w:sz w:val="20"/>
          <w:szCs w:val="20"/>
        </w:rPr>
        <w:t xml:space="preserve"> </w:t>
      </w:r>
      <w:r w:rsidR="006C1C1E" w:rsidRPr="00EA1BEB">
        <w:rPr>
          <w:rFonts w:cs="Arial"/>
          <w:b/>
          <w:sz w:val="20"/>
          <w:szCs w:val="20"/>
        </w:rPr>
        <w:t>vodje</w:t>
      </w:r>
      <w:r w:rsidR="0056261C" w:rsidRPr="00EA1BEB">
        <w:rPr>
          <w:rFonts w:cs="Arial"/>
          <w:b/>
          <w:sz w:val="20"/>
          <w:szCs w:val="20"/>
        </w:rPr>
        <w:t xml:space="preserve"> </w:t>
      </w:r>
      <w:r w:rsidR="006C1C1E" w:rsidRPr="00EA1BEB">
        <w:rPr>
          <w:rFonts w:cs="Arial"/>
          <w:b/>
          <w:sz w:val="20"/>
          <w:szCs w:val="20"/>
        </w:rPr>
        <w:t>nadzora</w:t>
      </w:r>
      <w:r w:rsidR="0056261C" w:rsidRPr="00EA1BEB">
        <w:rPr>
          <w:rFonts w:cs="Arial"/>
          <w:b/>
          <w:sz w:val="20"/>
          <w:szCs w:val="20"/>
        </w:rPr>
        <w:t xml:space="preserve"> </w:t>
      </w:r>
      <w:r w:rsidRPr="00EA1BEB">
        <w:rPr>
          <w:rFonts w:cs="Arial"/>
          <w:b/>
          <w:sz w:val="20"/>
          <w:szCs w:val="20"/>
        </w:rPr>
        <w:t>in</w:t>
      </w:r>
      <w:r w:rsidR="0056261C" w:rsidRPr="00EA1BEB">
        <w:rPr>
          <w:rFonts w:cs="Arial"/>
          <w:b/>
          <w:sz w:val="20"/>
          <w:szCs w:val="20"/>
        </w:rPr>
        <w:t xml:space="preserve"> </w:t>
      </w:r>
      <w:r w:rsidRPr="00EA1BEB">
        <w:rPr>
          <w:rFonts w:cs="Arial"/>
          <w:b/>
          <w:sz w:val="20"/>
          <w:szCs w:val="20"/>
        </w:rPr>
        <w:t>investitorja)</w:t>
      </w:r>
    </w:p>
    <w:p w14:paraId="7AE1C51D" w14:textId="15075016" w:rsidR="00F3738E" w:rsidRPr="00EA1BEB" w:rsidRDefault="00F3738E" w:rsidP="008C2F23">
      <w:pPr>
        <w:pStyle w:val="Style8"/>
        <w:widowControl/>
        <w:numPr>
          <w:ilvl w:val="0"/>
          <w:numId w:val="21"/>
        </w:numPr>
        <w:tabs>
          <w:tab w:val="left" w:pos="230"/>
        </w:tabs>
        <w:spacing w:after="240" w:line="240" w:lineRule="auto"/>
        <w:jc w:val="both"/>
        <w:rPr>
          <w:rStyle w:val="FontStyle39"/>
          <w:rFonts w:ascii="Arial" w:hAnsi="Arial" w:cs="Arial"/>
          <w:sz w:val="20"/>
          <w:szCs w:val="20"/>
        </w:rPr>
      </w:pPr>
      <w:bookmarkStart w:id="3" w:name="_Hlk99531207"/>
      <w:r w:rsidRPr="00EA1BEB">
        <w:rPr>
          <w:rStyle w:val="FontStyle39"/>
          <w:rFonts w:ascii="Arial" w:hAnsi="Arial" w:cs="Arial"/>
          <w:sz w:val="20"/>
          <w:szCs w:val="20"/>
        </w:rPr>
        <w:t>Izvajalc</w:t>
      </w:r>
      <w:r w:rsidR="00C97A77" w:rsidRPr="00EA1BEB">
        <w:rPr>
          <w:rStyle w:val="FontStyle39"/>
          <w:rFonts w:ascii="Arial" w:hAnsi="Arial" w:cs="Arial"/>
          <w:sz w:val="20"/>
          <w:szCs w:val="20"/>
        </w:rPr>
        <w:t>i</w:t>
      </w:r>
      <w:r w:rsidR="001F2DB9"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5D4ECC" w:rsidRPr="00EA1BEB">
        <w:rPr>
          <w:rStyle w:val="FontStyle39"/>
          <w:rFonts w:ascii="Arial" w:hAnsi="Arial" w:cs="Arial"/>
          <w:sz w:val="20"/>
          <w:szCs w:val="20"/>
        </w:rPr>
        <w:t>vodj</w:t>
      </w:r>
      <w:r w:rsidR="00C97A77" w:rsidRPr="00EA1BEB">
        <w:rPr>
          <w:rStyle w:val="FontStyle39"/>
          <w:rFonts w:ascii="Arial" w:hAnsi="Arial" w:cs="Arial"/>
          <w:sz w:val="20"/>
          <w:szCs w:val="20"/>
        </w:rPr>
        <w:t>e</w:t>
      </w:r>
      <w:r w:rsidR="0056261C" w:rsidRPr="00EA1BEB">
        <w:rPr>
          <w:rStyle w:val="FontStyle39"/>
          <w:rFonts w:ascii="Arial" w:hAnsi="Arial" w:cs="Arial"/>
          <w:sz w:val="20"/>
          <w:szCs w:val="20"/>
        </w:rPr>
        <w:t xml:space="preserve"> </w:t>
      </w:r>
      <w:r w:rsidR="005D4ECC"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001F2DB9"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5D4ECC"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5D4ECC" w:rsidRPr="00EA1BEB">
        <w:rPr>
          <w:rStyle w:val="FontStyle39"/>
          <w:rFonts w:ascii="Arial" w:hAnsi="Arial" w:cs="Arial"/>
          <w:sz w:val="20"/>
          <w:szCs w:val="20"/>
        </w:rPr>
        <w:t>gradbišča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C97A77" w:rsidRPr="00EA1BEB">
        <w:rPr>
          <w:rStyle w:val="FontStyle39"/>
          <w:rFonts w:ascii="Arial" w:hAnsi="Arial" w:cs="Arial"/>
          <w:sz w:val="20"/>
          <w:szCs w:val="20"/>
        </w:rPr>
        <w:t>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zagotoviti,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ukrepi</w:t>
      </w:r>
      <w:r w:rsidR="004B26A2"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določeni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F2749B" w:rsidRPr="00EA1BEB">
        <w:rPr>
          <w:rStyle w:val="FontStyle39"/>
          <w:rFonts w:ascii="Arial" w:hAnsi="Arial" w:cs="Arial"/>
          <w:sz w:val="20"/>
          <w:szCs w:val="20"/>
        </w:rPr>
        <w:t>n</w:t>
      </w:r>
      <w:r w:rsidRPr="00EA1BEB">
        <w:rPr>
          <w:rStyle w:val="FontStyle39"/>
          <w:rFonts w:ascii="Arial" w:hAnsi="Arial" w:cs="Arial"/>
          <w:sz w:val="20"/>
          <w:szCs w:val="20"/>
        </w:rPr>
        <w:t>ačrtu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gradbišča.</w:t>
      </w:r>
    </w:p>
    <w:p w14:paraId="489A724C" w14:textId="54982BB7" w:rsidR="00F3738E" w:rsidRPr="00EA1BEB" w:rsidRDefault="00D87B5F" w:rsidP="008C2F23">
      <w:pPr>
        <w:pStyle w:val="Style8"/>
        <w:widowControl/>
        <w:numPr>
          <w:ilvl w:val="0"/>
          <w:numId w:val="2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Nadzornik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25709B" w:rsidRPr="00EA1BEB">
        <w:rPr>
          <w:rStyle w:val="FontStyle39"/>
          <w:rFonts w:ascii="Arial" w:hAnsi="Arial" w:cs="Arial"/>
          <w:sz w:val="20"/>
          <w:szCs w:val="20"/>
        </w:rPr>
        <w:t>odja</w:t>
      </w:r>
      <w:r w:rsidR="0056261C" w:rsidRPr="00EA1BEB">
        <w:rPr>
          <w:rStyle w:val="FontStyle39"/>
          <w:rFonts w:ascii="Arial" w:hAnsi="Arial" w:cs="Arial"/>
          <w:sz w:val="20"/>
          <w:szCs w:val="20"/>
        </w:rPr>
        <w:t xml:space="preserve"> </w:t>
      </w:r>
      <w:r w:rsidR="0025709B" w:rsidRPr="00EA1BEB">
        <w:rPr>
          <w:rStyle w:val="FontStyle39"/>
          <w:rFonts w:ascii="Arial" w:hAnsi="Arial" w:cs="Arial"/>
          <w:sz w:val="20"/>
          <w:szCs w:val="20"/>
        </w:rPr>
        <w:t>nadzora</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mora</w:t>
      </w:r>
      <w:r w:rsidR="00255568" w:rsidRPr="00EA1BEB">
        <w:rPr>
          <w:rStyle w:val="FontStyle39"/>
          <w:rFonts w:ascii="Arial" w:hAnsi="Arial" w:cs="Arial"/>
          <w:sz w:val="20"/>
          <w:szCs w:val="20"/>
        </w:rPr>
        <w:t>ta</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zagotoviti,</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da</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gradbišču</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med</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nadzorom</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preverja</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skladnost</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izvajanja</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ukrepov</w:t>
      </w:r>
      <w:r w:rsidR="0056261C" w:rsidRPr="00EA1BEB">
        <w:rPr>
          <w:rStyle w:val="FontStyle39"/>
          <w:rFonts w:ascii="Arial" w:hAnsi="Arial" w:cs="Arial"/>
          <w:sz w:val="20"/>
          <w:szCs w:val="20"/>
        </w:rPr>
        <w:t xml:space="preserve"> </w:t>
      </w:r>
      <w:r w:rsidR="00F3738E"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A45DBB" w:rsidRPr="00EA1BEB">
        <w:rPr>
          <w:rStyle w:val="FontStyle39"/>
          <w:rFonts w:ascii="Arial" w:hAnsi="Arial" w:cs="Arial"/>
          <w:sz w:val="20"/>
          <w:szCs w:val="20"/>
        </w:rPr>
        <w:t>n</w:t>
      </w:r>
      <w:r w:rsidR="00A86F5B" w:rsidRPr="00EA1BEB">
        <w:rPr>
          <w:rStyle w:val="FontStyle39"/>
          <w:rFonts w:ascii="Arial" w:hAnsi="Arial" w:cs="Arial"/>
          <w:sz w:val="20"/>
          <w:szCs w:val="20"/>
        </w:rPr>
        <w:t>ačrtom</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gradbišča</w:t>
      </w:r>
      <w:r w:rsidR="00001330" w:rsidRPr="00EA1BEB">
        <w:rPr>
          <w:rStyle w:val="FontStyle39"/>
          <w:rFonts w:ascii="Arial" w:hAnsi="Arial" w:cs="Arial"/>
          <w:sz w:val="20"/>
          <w:szCs w:val="20"/>
        </w:rPr>
        <w:t>.</w:t>
      </w:r>
    </w:p>
    <w:p w14:paraId="681FAC8B" w14:textId="6CD1EF82" w:rsidR="00F3738E" w:rsidRPr="00EA1BEB" w:rsidRDefault="00F3738E" w:rsidP="008C2F23">
      <w:pPr>
        <w:pStyle w:val="Style8"/>
        <w:widowControl/>
        <w:numPr>
          <w:ilvl w:val="0"/>
          <w:numId w:val="2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Če</w:t>
      </w:r>
      <w:r w:rsidR="0056261C" w:rsidRPr="00EA1BEB">
        <w:rPr>
          <w:rStyle w:val="FontStyle39"/>
          <w:rFonts w:ascii="Arial" w:hAnsi="Arial" w:cs="Arial"/>
          <w:sz w:val="20"/>
          <w:szCs w:val="20"/>
        </w:rPr>
        <w:t xml:space="preserve"> </w:t>
      </w:r>
      <w:r w:rsidR="00902C32" w:rsidRPr="00EA1BEB">
        <w:rPr>
          <w:rStyle w:val="FontStyle39"/>
          <w:rFonts w:ascii="Arial" w:hAnsi="Arial" w:cs="Arial"/>
          <w:sz w:val="20"/>
          <w:szCs w:val="20"/>
        </w:rPr>
        <w:t>n</w:t>
      </w:r>
      <w:r w:rsidR="00152AAB" w:rsidRPr="00EA1BEB">
        <w:rPr>
          <w:rStyle w:val="FontStyle39"/>
          <w:rFonts w:ascii="Arial" w:hAnsi="Arial" w:cs="Arial"/>
          <w:sz w:val="20"/>
          <w:szCs w:val="20"/>
        </w:rPr>
        <w:t>adzornik</w:t>
      </w:r>
      <w:r w:rsidR="0056261C" w:rsidRPr="00EA1BEB">
        <w:rPr>
          <w:rStyle w:val="FontStyle39"/>
          <w:rFonts w:ascii="Arial" w:hAnsi="Arial" w:cs="Arial"/>
          <w:sz w:val="20"/>
          <w:szCs w:val="20"/>
        </w:rPr>
        <w:t xml:space="preserve"> </w:t>
      </w:r>
      <w:r w:rsidR="00902C32"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0B47D7"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0B47D7" w:rsidRPr="00EA1BEB">
        <w:rPr>
          <w:rStyle w:val="FontStyle39"/>
          <w:rFonts w:ascii="Arial" w:hAnsi="Arial" w:cs="Arial"/>
          <w:sz w:val="20"/>
          <w:szCs w:val="20"/>
        </w:rPr>
        <w:t>nadzora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ugotovi</w:t>
      </w:r>
      <w:r w:rsidR="00902C32" w:rsidRPr="00EA1BEB">
        <w:rPr>
          <w:rStyle w:val="FontStyle39"/>
          <w:rFonts w:ascii="Arial" w:hAnsi="Arial" w:cs="Arial"/>
          <w:sz w:val="20"/>
          <w:szCs w:val="20"/>
        </w:rPr>
        <w:t>ta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neskladje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ukrepov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E34EC2" w:rsidRPr="00EA1BEB">
        <w:rPr>
          <w:rStyle w:val="FontStyle39"/>
          <w:rFonts w:ascii="Arial" w:hAnsi="Arial" w:cs="Arial"/>
          <w:sz w:val="20"/>
          <w:szCs w:val="20"/>
        </w:rPr>
        <w:t>n</w:t>
      </w:r>
      <w:r w:rsidR="00A86F5B" w:rsidRPr="00EA1BEB">
        <w:rPr>
          <w:rStyle w:val="FontStyle39"/>
          <w:rFonts w:ascii="Arial" w:hAnsi="Arial" w:cs="Arial"/>
          <w:sz w:val="20"/>
          <w:szCs w:val="20"/>
        </w:rPr>
        <w:t>ačrtom</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gradbišča</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156CF4" w:rsidRPr="00EA1BEB">
        <w:rPr>
          <w:rStyle w:val="FontStyle39"/>
          <w:rFonts w:ascii="Arial" w:hAnsi="Arial" w:cs="Arial"/>
          <w:sz w:val="20"/>
          <w:szCs w:val="20"/>
        </w:rPr>
        <w:t>ta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takoj</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obvestiti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investitorja,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ugotovitve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predloge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doseganje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skladnosti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ukrepov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7C14DF" w:rsidRPr="00EA1BEB">
        <w:rPr>
          <w:rStyle w:val="FontStyle39"/>
          <w:rFonts w:ascii="Arial" w:hAnsi="Arial" w:cs="Arial"/>
          <w:sz w:val="20"/>
          <w:szCs w:val="20"/>
        </w:rPr>
        <w:t>n</w:t>
      </w:r>
      <w:r w:rsidR="00A86F5B" w:rsidRPr="00EA1BEB">
        <w:rPr>
          <w:rStyle w:val="FontStyle39"/>
          <w:rFonts w:ascii="Arial" w:hAnsi="Arial" w:cs="Arial"/>
          <w:sz w:val="20"/>
          <w:szCs w:val="20"/>
        </w:rPr>
        <w:t>ačrtom</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gradbišča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vpisati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p>
    <w:p w14:paraId="222B2FA8" w14:textId="316CEAEE" w:rsidR="00F3738E" w:rsidRPr="00EA1BEB" w:rsidRDefault="00F3738E" w:rsidP="008C2F23">
      <w:pPr>
        <w:pStyle w:val="Style8"/>
        <w:widowControl/>
        <w:numPr>
          <w:ilvl w:val="0"/>
          <w:numId w:val="2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Če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izvajalec</w:t>
      </w:r>
      <w:r w:rsidR="001F2DB9"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316F1D"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316F1D"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001F2DB9"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316F1D"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316F1D" w:rsidRPr="00EA1BEB">
        <w:rPr>
          <w:rStyle w:val="FontStyle39"/>
          <w:rFonts w:ascii="Arial" w:hAnsi="Arial" w:cs="Arial"/>
          <w:sz w:val="20"/>
          <w:szCs w:val="20"/>
        </w:rPr>
        <w:t>gradbišča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vpisanega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predloga</w:t>
      </w:r>
      <w:r w:rsidR="0056261C" w:rsidRPr="00EA1BEB">
        <w:rPr>
          <w:rStyle w:val="FontStyle39"/>
          <w:rFonts w:ascii="Arial" w:hAnsi="Arial" w:cs="Arial"/>
          <w:sz w:val="20"/>
          <w:szCs w:val="20"/>
        </w:rPr>
        <w:t xml:space="preserve"> </w:t>
      </w:r>
      <w:r w:rsidR="00914EF8" w:rsidRPr="00EA1BEB">
        <w:rPr>
          <w:rStyle w:val="FontStyle39"/>
          <w:rFonts w:ascii="Arial" w:hAnsi="Arial" w:cs="Arial"/>
          <w:sz w:val="20"/>
          <w:szCs w:val="20"/>
        </w:rPr>
        <w:t>vodje</w:t>
      </w:r>
      <w:r w:rsidR="0056261C" w:rsidRPr="00EA1BEB">
        <w:rPr>
          <w:rStyle w:val="FontStyle39"/>
          <w:rFonts w:ascii="Arial" w:hAnsi="Arial" w:cs="Arial"/>
          <w:sz w:val="20"/>
          <w:szCs w:val="20"/>
        </w:rPr>
        <w:t xml:space="preserve"> </w:t>
      </w:r>
      <w:r w:rsidR="00914EF8" w:rsidRPr="00EA1BEB">
        <w:rPr>
          <w:rStyle w:val="FontStyle39"/>
          <w:rFonts w:ascii="Arial" w:hAnsi="Arial" w:cs="Arial"/>
          <w:sz w:val="20"/>
          <w:szCs w:val="20"/>
        </w:rPr>
        <w:t>nadzora</w:t>
      </w:r>
      <w:r w:rsidR="0056261C" w:rsidRPr="00EA1BEB">
        <w:rPr>
          <w:rStyle w:val="FontStyle39"/>
          <w:rFonts w:ascii="Arial" w:hAnsi="Arial" w:cs="Arial"/>
          <w:sz w:val="20"/>
          <w:szCs w:val="20"/>
        </w:rPr>
        <w:t xml:space="preserve"> </w:t>
      </w:r>
      <w:r w:rsidR="00787F78"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787F78"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00787F78" w:rsidRPr="00EA1BEB">
        <w:rPr>
          <w:rStyle w:val="FontStyle39"/>
          <w:rFonts w:ascii="Arial" w:hAnsi="Arial" w:cs="Arial"/>
          <w:sz w:val="20"/>
          <w:szCs w:val="20"/>
        </w:rPr>
        <w:t>odstavka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upošt</w:t>
      </w:r>
      <w:r w:rsidRPr="00344921">
        <w:rPr>
          <w:rStyle w:val="FontStyle39"/>
          <w:rFonts w:ascii="Arial" w:hAnsi="Arial" w:cs="Arial"/>
          <w:sz w:val="20"/>
          <w:szCs w:val="20"/>
        </w:rPr>
        <w:t>eva</w:t>
      </w:r>
      <w:r w:rsidR="001B1FCE" w:rsidRPr="00344921">
        <w:rPr>
          <w:rStyle w:val="FontStyle39"/>
          <w:rFonts w:ascii="Arial" w:hAnsi="Arial" w:cs="Arial"/>
          <w:sz w:val="20"/>
          <w:szCs w:val="20"/>
        </w:rPr>
        <w:t>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ali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drugače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ne</w:t>
      </w:r>
      <w:r w:rsidR="0056261C" w:rsidRPr="00EA1BEB">
        <w:rPr>
          <w:rStyle w:val="FontStyle39"/>
          <w:rFonts w:ascii="Arial" w:hAnsi="Arial" w:cs="Arial"/>
          <w:sz w:val="20"/>
          <w:szCs w:val="20"/>
        </w:rPr>
        <w:t xml:space="preserve"> </w:t>
      </w:r>
      <w:r w:rsidRPr="00344921">
        <w:rPr>
          <w:rStyle w:val="FontStyle39"/>
          <w:rFonts w:ascii="Arial" w:hAnsi="Arial" w:cs="Arial"/>
          <w:sz w:val="20"/>
          <w:szCs w:val="20"/>
        </w:rPr>
        <w:t>izvaja</w:t>
      </w:r>
      <w:r w:rsidR="001B1FCE" w:rsidRPr="00344921">
        <w:rPr>
          <w:rStyle w:val="FontStyle39"/>
          <w:rFonts w:ascii="Arial" w:hAnsi="Arial" w:cs="Arial"/>
          <w:sz w:val="20"/>
          <w:szCs w:val="20"/>
        </w:rPr>
        <w:t>jo</w:t>
      </w:r>
      <w:r w:rsidR="0056261C" w:rsidRPr="00344921">
        <w:rPr>
          <w:rStyle w:val="FontStyle39"/>
          <w:rFonts w:ascii="Arial" w:hAnsi="Arial" w:cs="Arial"/>
          <w:sz w:val="20"/>
          <w:szCs w:val="20"/>
        </w:rPr>
        <w:t xml:space="preserve"> </w:t>
      </w:r>
      <w:r w:rsidRPr="00344921">
        <w:rPr>
          <w:rStyle w:val="FontStyle39"/>
          <w:rFonts w:ascii="Arial" w:hAnsi="Arial" w:cs="Arial"/>
          <w:sz w:val="20"/>
          <w:szCs w:val="20"/>
        </w:rPr>
        <w:t>ukrepov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EC0A96" w:rsidRPr="00EA1BEB">
        <w:rPr>
          <w:rStyle w:val="FontStyle39"/>
          <w:rFonts w:ascii="Arial" w:hAnsi="Arial" w:cs="Arial"/>
          <w:sz w:val="20"/>
          <w:szCs w:val="20"/>
        </w:rPr>
        <w:t>n</w:t>
      </w:r>
      <w:r w:rsidR="00A86F5B" w:rsidRPr="00EA1BEB">
        <w:rPr>
          <w:rStyle w:val="FontStyle39"/>
          <w:rFonts w:ascii="Arial" w:hAnsi="Arial" w:cs="Arial"/>
          <w:sz w:val="20"/>
          <w:szCs w:val="20"/>
        </w:rPr>
        <w:t>ačrtom</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00A86F5B" w:rsidRPr="00EA1BEB">
        <w:rPr>
          <w:rStyle w:val="FontStyle39"/>
          <w:rFonts w:ascii="Arial" w:hAnsi="Arial" w:cs="Arial"/>
          <w:sz w:val="20"/>
          <w:szCs w:val="20"/>
        </w:rPr>
        <w:t>gradbišča</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344921">
        <w:rPr>
          <w:rStyle w:val="FontStyle39"/>
          <w:rFonts w:ascii="Arial" w:hAnsi="Arial" w:cs="Arial"/>
          <w:sz w:val="20"/>
          <w:szCs w:val="20"/>
        </w:rPr>
        <w:t>mora</w:t>
      </w:r>
      <w:r w:rsidR="00344921" w:rsidRPr="00344921">
        <w:rPr>
          <w:rStyle w:val="FontStyle39"/>
          <w:rFonts w:ascii="Arial" w:hAnsi="Arial" w:cs="Arial"/>
          <w:sz w:val="20"/>
          <w:szCs w:val="20"/>
        </w:rPr>
        <w:t xml:space="preserve"> </w:t>
      </w:r>
      <w:r w:rsidR="002C02FB" w:rsidRPr="00344921">
        <w:rPr>
          <w:rStyle w:val="FontStyle39"/>
          <w:rFonts w:ascii="Arial" w:hAnsi="Arial" w:cs="Arial"/>
          <w:sz w:val="20"/>
          <w:szCs w:val="20"/>
        </w:rPr>
        <w:t>vodja nadzora</w:t>
      </w:r>
      <w:r w:rsidR="0056261C" w:rsidRPr="00344921">
        <w:rPr>
          <w:rStyle w:val="FontStyle39"/>
          <w:rFonts w:ascii="Arial" w:hAnsi="Arial" w:cs="Arial"/>
          <w:sz w:val="20"/>
          <w:szCs w:val="20"/>
        </w:rPr>
        <w:t xml:space="preserve"> </w:t>
      </w:r>
      <w:r w:rsidRPr="00344921">
        <w:rPr>
          <w:rStyle w:val="FontStyle39"/>
          <w:rFonts w:ascii="Arial" w:hAnsi="Arial" w:cs="Arial"/>
          <w:sz w:val="20"/>
          <w:szCs w:val="20"/>
        </w:rPr>
        <w:t>o</w:t>
      </w:r>
      <w:r w:rsidR="0056261C" w:rsidRPr="00344921">
        <w:rPr>
          <w:rStyle w:val="FontStyle39"/>
          <w:rFonts w:ascii="Arial" w:hAnsi="Arial" w:cs="Arial"/>
          <w:sz w:val="20"/>
          <w:szCs w:val="20"/>
        </w:rPr>
        <w:t xml:space="preserve"> </w:t>
      </w:r>
      <w:r w:rsidRPr="00344921">
        <w:rPr>
          <w:rStyle w:val="FontStyle39"/>
          <w:rFonts w:ascii="Arial" w:hAnsi="Arial" w:cs="Arial"/>
          <w:sz w:val="20"/>
          <w:szCs w:val="20"/>
        </w:rPr>
        <w:t>tem</w:t>
      </w:r>
      <w:r w:rsidR="0056261C" w:rsidRPr="00344921">
        <w:rPr>
          <w:rStyle w:val="FontStyle39"/>
          <w:rFonts w:ascii="Arial" w:hAnsi="Arial" w:cs="Arial"/>
          <w:sz w:val="20"/>
          <w:szCs w:val="20"/>
        </w:rPr>
        <w:t xml:space="preserve"> </w:t>
      </w:r>
      <w:r w:rsidRPr="00344921">
        <w:rPr>
          <w:rStyle w:val="FontStyle39"/>
          <w:rFonts w:ascii="Arial" w:hAnsi="Arial" w:cs="Arial"/>
          <w:sz w:val="20"/>
          <w:szCs w:val="20"/>
        </w:rPr>
        <w:t>brez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odlašanja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obvestiti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pristojnega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inšpektorja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investitorja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ter</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ugotovitev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neupoštevanju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predloga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vpisati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2F98096A"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2F98096A"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2F98096A" w:rsidRPr="00EA1BEB">
        <w:rPr>
          <w:rStyle w:val="FontStyle39"/>
          <w:rFonts w:ascii="Arial" w:hAnsi="Arial" w:cs="Arial"/>
          <w:sz w:val="20"/>
          <w:szCs w:val="20"/>
        </w:rPr>
        <w:t>člena</w:t>
      </w:r>
      <w:r w:rsidRPr="00EA1BEB">
        <w:rPr>
          <w:rStyle w:val="FontStyle39"/>
          <w:rFonts w:ascii="Arial" w:hAnsi="Arial" w:cs="Arial"/>
          <w:sz w:val="20"/>
          <w:szCs w:val="20"/>
        </w:rPr>
        <w:t>.</w:t>
      </w:r>
    </w:p>
    <w:p w14:paraId="3D6AB209" w14:textId="0485658A" w:rsidR="00A86F5B" w:rsidRDefault="00F3738E" w:rsidP="008C2F23">
      <w:pPr>
        <w:pStyle w:val="Style8"/>
        <w:widowControl/>
        <w:numPr>
          <w:ilvl w:val="0"/>
          <w:numId w:val="2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Investitor</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mora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podlagi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obvestila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nadzornika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prejšnjega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odstavka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gradbeno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pogodbo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brez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odlašanja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pisno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zahtevati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izvajalca,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nemudoma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vzpostavi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ukrepe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DA6FE5" w:rsidRPr="00EA1BEB">
        <w:rPr>
          <w:rStyle w:val="FontStyle39"/>
          <w:rFonts w:ascii="Arial" w:hAnsi="Arial" w:cs="Arial"/>
          <w:sz w:val="20"/>
          <w:szCs w:val="20"/>
        </w:rPr>
        <w:t>n</w:t>
      </w:r>
      <w:r w:rsidR="12E3F3D2" w:rsidRPr="00EA1BEB">
        <w:rPr>
          <w:rStyle w:val="FontStyle39"/>
          <w:rFonts w:ascii="Arial" w:hAnsi="Arial" w:cs="Arial"/>
          <w:sz w:val="20"/>
          <w:szCs w:val="20"/>
        </w:rPr>
        <w:t>ačrtom</w:t>
      </w:r>
      <w:r w:rsidR="0056261C" w:rsidRPr="00EA1BEB">
        <w:rPr>
          <w:rStyle w:val="FontStyle39"/>
          <w:rFonts w:ascii="Arial" w:hAnsi="Arial" w:cs="Arial"/>
          <w:sz w:val="20"/>
          <w:szCs w:val="20"/>
        </w:rPr>
        <w:t xml:space="preserve"> </w:t>
      </w:r>
      <w:r w:rsidR="12E3F3D2"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12E3F3D2" w:rsidRPr="00EA1BEB">
        <w:rPr>
          <w:rStyle w:val="FontStyle39"/>
          <w:rFonts w:ascii="Arial" w:hAnsi="Arial" w:cs="Arial"/>
          <w:sz w:val="20"/>
          <w:szCs w:val="20"/>
        </w:rPr>
        <w:t>gradbišča</w:t>
      </w:r>
      <w:r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ter</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obvestiti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nadzornika.</w:t>
      </w:r>
      <w:bookmarkEnd w:id="3"/>
    </w:p>
    <w:p w14:paraId="3486060D" w14:textId="77777777" w:rsidR="005B4DBD" w:rsidRPr="00EA1BEB" w:rsidRDefault="005B4DBD" w:rsidP="008C2F23">
      <w:pPr>
        <w:pStyle w:val="Style8"/>
        <w:widowControl/>
        <w:tabs>
          <w:tab w:val="left" w:pos="230"/>
        </w:tabs>
        <w:spacing w:after="240" w:line="240" w:lineRule="auto"/>
        <w:jc w:val="both"/>
        <w:rPr>
          <w:rStyle w:val="FontStyle39"/>
          <w:rFonts w:ascii="Arial" w:hAnsi="Arial" w:cs="Arial"/>
          <w:sz w:val="20"/>
          <w:szCs w:val="20"/>
        </w:rPr>
      </w:pPr>
    </w:p>
    <w:p w14:paraId="7FAB9566" w14:textId="77777777" w:rsidR="00A86F5B" w:rsidRPr="00EA1BEB" w:rsidRDefault="00A86F5B" w:rsidP="008C2F23">
      <w:pPr>
        <w:pStyle w:val="len"/>
        <w:numPr>
          <w:ilvl w:val="0"/>
          <w:numId w:val="13"/>
        </w:numPr>
        <w:spacing w:before="0" w:after="240"/>
        <w:ind w:left="0" w:firstLine="0"/>
        <w:rPr>
          <w:rFonts w:cs="Arial"/>
          <w:sz w:val="20"/>
          <w:szCs w:val="20"/>
        </w:rPr>
      </w:pPr>
    </w:p>
    <w:p w14:paraId="56B9B785" w14:textId="1B11954D" w:rsidR="00CF0E79" w:rsidRDefault="005A0602" w:rsidP="008C2F23">
      <w:pPr>
        <w:spacing w:after="240"/>
        <w:jc w:val="center"/>
        <w:rPr>
          <w:rFonts w:cs="Arial"/>
          <w:b/>
          <w:sz w:val="20"/>
          <w:szCs w:val="20"/>
        </w:rPr>
      </w:pPr>
      <w:r w:rsidRPr="00EA1BEB">
        <w:rPr>
          <w:rFonts w:cs="Arial"/>
          <w:b/>
          <w:sz w:val="20"/>
          <w:szCs w:val="20"/>
        </w:rPr>
        <w:t>(inšpekcijski</w:t>
      </w:r>
      <w:r w:rsidR="0056261C" w:rsidRPr="00EA1BEB">
        <w:rPr>
          <w:rFonts w:cs="Arial"/>
          <w:b/>
          <w:sz w:val="20"/>
          <w:szCs w:val="20"/>
        </w:rPr>
        <w:t xml:space="preserve"> </w:t>
      </w:r>
      <w:r w:rsidR="0064105E">
        <w:rPr>
          <w:rFonts w:cs="Arial"/>
          <w:b/>
          <w:sz w:val="20"/>
          <w:szCs w:val="20"/>
        </w:rPr>
        <w:t>nadzor</w:t>
      </w:r>
      <w:r w:rsidRPr="00EA1BEB">
        <w:rPr>
          <w:rFonts w:cs="Arial"/>
          <w:b/>
          <w:sz w:val="20"/>
          <w:szCs w:val="20"/>
        </w:rPr>
        <w:t>)</w:t>
      </w:r>
    </w:p>
    <w:p w14:paraId="32381962" w14:textId="14B707DA" w:rsidR="00CF0E79" w:rsidRDefault="00CF0E79" w:rsidP="008C2F23">
      <w:pPr>
        <w:pStyle w:val="Style8"/>
        <w:widowControl/>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 xml:space="preserve">(1) </w:t>
      </w:r>
      <w:r w:rsidR="000A3269" w:rsidRPr="00EA1BEB">
        <w:rPr>
          <w:rStyle w:val="FontStyle39"/>
          <w:rFonts w:ascii="Arial" w:hAnsi="Arial" w:cs="Arial"/>
          <w:sz w:val="20"/>
          <w:szCs w:val="20"/>
        </w:rPr>
        <w:t>Nadzor</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nad</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izv</w:t>
      </w:r>
      <w:r w:rsidR="00514770" w:rsidRPr="00EA1BEB">
        <w:rPr>
          <w:rStyle w:val="FontStyle39"/>
          <w:rFonts w:ascii="Arial" w:hAnsi="Arial" w:cs="Arial"/>
          <w:sz w:val="20"/>
          <w:szCs w:val="20"/>
        </w:rPr>
        <w:t>a</w:t>
      </w:r>
      <w:r w:rsidR="000A3269" w:rsidRPr="00EA1BEB">
        <w:rPr>
          <w:rStyle w:val="FontStyle39"/>
          <w:rFonts w:ascii="Arial" w:hAnsi="Arial" w:cs="Arial"/>
          <w:sz w:val="20"/>
          <w:szCs w:val="20"/>
        </w:rPr>
        <w:t>janjem</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določb</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te</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uredbe</w:t>
      </w:r>
      <w:r w:rsidR="00D55D74">
        <w:rPr>
          <w:rStyle w:val="FontStyle39"/>
          <w:rFonts w:ascii="Arial" w:hAnsi="Arial" w:cs="Arial"/>
          <w:sz w:val="20"/>
          <w:szCs w:val="20"/>
        </w:rPr>
        <w:t>, ki se nanašajo na grad</w:t>
      </w:r>
      <w:r>
        <w:rPr>
          <w:rStyle w:val="FontStyle39"/>
          <w:rFonts w:ascii="Arial" w:hAnsi="Arial" w:cs="Arial"/>
          <w:sz w:val="20"/>
          <w:szCs w:val="20"/>
        </w:rPr>
        <w:t>itev</w:t>
      </w:r>
      <w:r w:rsidR="000A3269" w:rsidRPr="00EA1BEB">
        <w:rPr>
          <w:rStyle w:val="FontStyle39"/>
          <w:rFonts w:ascii="Arial" w:hAnsi="Arial" w:cs="Arial"/>
          <w:sz w:val="20"/>
          <w:szCs w:val="20"/>
        </w:rPr>
        <w:t>,</w:t>
      </w:r>
      <w:r>
        <w:rPr>
          <w:rStyle w:val="FontStyle39"/>
          <w:rFonts w:ascii="Arial" w:hAnsi="Arial" w:cs="Arial"/>
          <w:sz w:val="20"/>
          <w:szCs w:val="20"/>
        </w:rPr>
        <w:t xml:space="preserve"> </w:t>
      </w:r>
      <w:r w:rsidR="000A3269" w:rsidRPr="00EA1BEB">
        <w:rPr>
          <w:rStyle w:val="FontStyle39"/>
          <w:rFonts w:ascii="Arial" w:hAnsi="Arial" w:cs="Arial"/>
          <w:sz w:val="20"/>
          <w:szCs w:val="20"/>
        </w:rPr>
        <w:t>opravljajo</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000A3269" w:rsidRPr="00EA1BEB">
        <w:rPr>
          <w:rStyle w:val="FontStyle39"/>
          <w:rFonts w:ascii="Arial" w:hAnsi="Arial" w:cs="Arial"/>
          <w:sz w:val="20"/>
          <w:szCs w:val="20"/>
        </w:rPr>
        <w:t>inšpektorji</w:t>
      </w:r>
      <w:r>
        <w:rPr>
          <w:rStyle w:val="FontStyle39"/>
          <w:rFonts w:ascii="Arial" w:hAnsi="Arial" w:cs="Arial"/>
          <w:sz w:val="20"/>
          <w:szCs w:val="20"/>
        </w:rPr>
        <w:t>.</w:t>
      </w:r>
    </w:p>
    <w:p w14:paraId="4DCEB672" w14:textId="0FBF30E4" w:rsidR="005A0602" w:rsidRPr="00EA1BEB" w:rsidRDefault="00CF0E79" w:rsidP="008C2F23">
      <w:pPr>
        <w:pStyle w:val="Style8"/>
        <w:widowControl/>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w:t>
      </w:r>
      <w:r>
        <w:rPr>
          <w:rStyle w:val="FontStyle39"/>
          <w:rFonts w:ascii="Arial" w:hAnsi="Arial" w:cs="Arial"/>
          <w:sz w:val="20"/>
          <w:szCs w:val="20"/>
        </w:rPr>
        <w:t>2</w:t>
      </w:r>
      <w:r w:rsidRPr="00EA1BEB">
        <w:rPr>
          <w:rStyle w:val="FontStyle39"/>
          <w:rFonts w:ascii="Arial" w:hAnsi="Arial" w:cs="Arial"/>
          <w:sz w:val="20"/>
          <w:szCs w:val="20"/>
        </w:rPr>
        <w:t xml:space="preserve">) </w:t>
      </w:r>
      <w:r w:rsidR="00B443FD">
        <w:rPr>
          <w:rStyle w:val="FontStyle39"/>
          <w:rFonts w:ascii="Arial" w:hAnsi="Arial" w:cs="Arial"/>
          <w:sz w:val="20"/>
          <w:szCs w:val="20"/>
        </w:rPr>
        <w:t>I</w:t>
      </w:r>
      <w:r w:rsidR="00B443FD" w:rsidRPr="00EA1BEB">
        <w:rPr>
          <w:rStyle w:val="FontStyle39"/>
          <w:rFonts w:ascii="Arial" w:hAnsi="Arial" w:cs="Arial"/>
          <w:sz w:val="20"/>
          <w:szCs w:val="20"/>
        </w:rPr>
        <w:t>nšpektorji, pristojni za varstvo okolja</w:t>
      </w:r>
      <w:r w:rsidR="00B443FD">
        <w:rPr>
          <w:rStyle w:val="FontStyle39"/>
          <w:rFonts w:ascii="Arial" w:hAnsi="Arial" w:cs="Arial"/>
          <w:sz w:val="20"/>
          <w:szCs w:val="20"/>
        </w:rPr>
        <w:t>, opravljajo</w:t>
      </w:r>
      <w:r w:rsidR="00E9552A">
        <w:rPr>
          <w:rStyle w:val="FontStyle39"/>
          <w:rFonts w:ascii="Arial" w:hAnsi="Arial" w:cs="Arial"/>
          <w:sz w:val="20"/>
          <w:szCs w:val="20"/>
        </w:rPr>
        <w:t xml:space="preserve"> n</w:t>
      </w:r>
      <w:r w:rsidRPr="00EA1BEB">
        <w:rPr>
          <w:rStyle w:val="FontStyle39"/>
          <w:rFonts w:ascii="Arial" w:hAnsi="Arial" w:cs="Arial"/>
          <w:sz w:val="20"/>
          <w:szCs w:val="20"/>
        </w:rPr>
        <w:t>adzor nad izvajanjem določb</w:t>
      </w:r>
      <w:r w:rsidR="008D1FE6">
        <w:rPr>
          <w:rStyle w:val="FontStyle39"/>
          <w:rFonts w:ascii="Arial" w:hAnsi="Arial" w:cs="Arial"/>
          <w:sz w:val="20"/>
          <w:szCs w:val="20"/>
        </w:rPr>
        <w:t xml:space="preserve"> 5., 6.</w:t>
      </w:r>
      <w:r w:rsidR="00193E0A">
        <w:rPr>
          <w:rStyle w:val="FontStyle39"/>
          <w:rFonts w:ascii="Arial" w:hAnsi="Arial" w:cs="Arial"/>
          <w:sz w:val="20"/>
          <w:szCs w:val="20"/>
        </w:rPr>
        <w:t xml:space="preserve">, </w:t>
      </w:r>
      <w:r w:rsidR="008D1FE6">
        <w:rPr>
          <w:rStyle w:val="FontStyle39"/>
          <w:rFonts w:ascii="Arial" w:hAnsi="Arial" w:cs="Arial"/>
          <w:sz w:val="20"/>
          <w:szCs w:val="20"/>
        </w:rPr>
        <w:t>7.</w:t>
      </w:r>
      <w:r w:rsidRPr="00EA1BEB">
        <w:rPr>
          <w:rStyle w:val="FontStyle39"/>
          <w:rFonts w:ascii="Arial" w:hAnsi="Arial" w:cs="Arial"/>
          <w:sz w:val="20"/>
          <w:szCs w:val="20"/>
        </w:rPr>
        <w:t xml:space="preserve"> </w:t>
      </w:r>
      <w:r w:rsidR="00800056">
        <w:rPr>
          <w:rStyle w:val="FontStyle39"/>
          <w:rFonts w:ascii="Arial" w:hAnsi="Arial" w:cs="Arial"/>
          <w:sz w:val="20"/>
          <w:szCs w:val="20"/>
        </w:rPr>
        <w:t xml:space="preserve">člena </w:t>
      </w:r>
      <w:r w:rsidR="00C37687">
        <w:rPr>
          <w:rStyle w:val="FontStyle39"/>
          <w:rFonts w:ascii="Arial" w:hAnsi="Arial" w:cs="Arial"/>
          <w:sz w:val="20"/>
          <w:szCs w:val="20"/>
        </w:rPr>
        <w:t>te uredbe</w:t>
      </w:r>
      <w:r w:rsidR="005D733A">
        <w:rPr>
          <w:rStyle w:val="FontStyle39"/>
          <w:rFonts w:ascii="Arial" w:hAnsi="Arial" w:cs="Arial"/>
          <w:sz w:val="20"/>
          <w:szCs w:val="20"/>
        </w:rPr>
        <w:t>,</w:t>
      </w:r>
      <w:r w:rsidR="00870530">
        <w:rPr>
          <w:rStyle w:val="FontStyle39"/>
          <w:rFonts w:ascii="Arial" w:hAnsi="Arial" w:cs="Arial"/>
          <w:sz w:val="20"/>
          <w:szCs w:val="20"/>
        </w:rPr>
        <w:t xml:space="preserve"> in </w:t>
      </w:r>
      <w:r w:rsidR="005A5A35">
        <w:rPr>
          <w:rStyle w:val="FontStyle39"/>
          <w:rFonts w:ascii="Arial" w:hAnsi="Arial" w:cs="Arial"/>
          <w:sz w:val="20"/>
          <w:szCs w:val="20"/>
        </w:rPr>
        <w:t>nad</w:t>
      </w:r>
      <w:r w:rsidR="00E000C3">
        <w:rPr>
          <w:rStyle w:val="FontStyle39"/>
          <w:rFonts w:ascii="Arial" w:hAnsi="Arial" w:cs="Arial"/>
          <w:sz w:val="20"/>
          <w:szCs w:val="20"/>
        </w:rPr>
        <w:t xml:space="preserve"> </w:t>
      </w:r>
      <w:r w:rsidR="00E000C3" w:rsidRPr="00EA1BEB">
        <w:rPr>
          <w:rStyle w:val="FontStyle39"/>
          <w:rFonts w:ascii="Arial" w:hAnsi="Arial" w:cs="Arial"/>
          <w:sz w:val="20"/>
          <w:szCs w:val="20"/>
        </w:rPr>
        <w:t>izvajanjem določb</w:t>
      </w:r>
      <w:r w:rsidR="00193E0A">
        <w:rPr>
          <w:rStyle w:val="FontStyle39"/>
          <w:rFonts w:ascii="Arial" w:hAnsi="Arial" w:cs="Arial"/>
          <w:sz w:val="20"/>
          <w:szCs w:val="20"/>
        </w:rPr>
        <w:t xml:space="preserve"> </w:t>
      </w:r>
      <w:r w:rsidR="00DA3C8D">
        <w:rPr>
          <w:rStyle w:val="FontStyle39"/>
          <w:rFonts w:ascii="Arial" w:hAnsi="Arial" w:cs="Arial"/>
          <w:sz w:val="20"/>
          <w:szCs w:val="20"/>
        </w:rPr>
        <w:t xml:space="preserve">8. in </w:t>
      </w:r>
      <w:r w:rsidR="00193E0A">
        <w:rPr>
          <w:rStyle w:val="FontStyle39"/>
          <w:rFonts w:ascii="Arial" w:hAnsi="Arial" w:cs="Arial"/>
          <w:sz w:val="20"/>
          <w:szCs w:val="20"/>
        </w:rPr>
        <w:t xml:space="preserve">10. </w:t>
      </w:r>
      <w:r w:rsidR="00800056">
        <w:rPr>
          <w:rStyle w:val="FontStyle39"/>
          <w:rFonts w:ascii="Arial" w:hAnsi="Arial" w:cs="Arial"/>
          <w:sz w:val="20"/>
          <w:szCs w:val="20"/>
        </w:rPr>
        <w:t xml:space="preserve">člena </w:t>
      </w:r>
      <w:r w:rsidRPr="00EA1BEB">
        <w:rPr>
          <w:rStyle w:val="FontStyle39"/>
          <w:rFonts w:ascii="Arial" w:hAnsi="Arial" w:cs="Arial"/>
          <w:sz w:val="20"/>
          <w:szCs w:val="20"/>
        </w:rPr>
        <w:t>te uredbe</w:t>
      </w:r>
      <w:r w:rsidR="00CE00C3">
        <w:rPr>
          <w:rStyle w:val="FontStyle39"/>
          <w:rFonts w:ascii="Arial" w:hAnsi="Arial" w:cs="Arial"/>
          <w:sz w:val="20"/>
          <w:szCs w:val="20"/>
        </w:rPr>
        <w:t xml:space="preserve"> v delu</w:t>
      </w:r>
      <w:r>
        <w:rPr>
          <w:rStyle w:val="FontStyle39"/>
          <w:rFonts w:ascii="Arial" w:hAnsi="Arial" w:cs="Arial"/>
          <w:sz w:val="20"/>
          <w:szCs w:val="20"/>
        </w:rPr>
        <w:t>, ki se nanašajo na varstvo okolja</w:t>
      </w:r>
      <w:r w:rsidR="000A3269" w:rsidRPr="00EA1BEB">
        <w:rPr>
          <w:rStyle w:val="FontStyle39"/>
          <w:rFonts w:ascii="Arial" w:hAnsi="Arial" w:cs="Arial"/>
          <w:sz w:val="20"/>
          <w:szCs w:val="20"/>
        </w:rPr>
        <w:t>.</w:t>
      </w:r>
    </w:p>
    <w:p w14:paraId="0C209800" w14:textId="77777777" w:rsidR="00EF7E32" w:rsidRPr="00EA1BEB" w:rsidRDefault="00EF7E32" w:rsidP="008C2F23">
      <w:pPr>
        <w:pStyle w:val="Style8"/>
        <w:widowControl/>
        <w:tabs>
          <w:tab w:val="left" w:pos="230"/>
        </w:tabs>
        <w:spacing w:after="240" w:line="240" w:lineRule="auto"/>
        <w:jc w:val="both"/>
        <w:rPr>
          <w:rStyle w:val="FontStyle39"/>
          <w:rFonts w:ascii="Arial" w:hAnsi="Arial" w:cs="Arial"/>
          <w:sz w:val="20"/>
          <w:szCs w:val="20"/>
        </w:rPr>
      </w:pPr>
    </w:p>
    <w:p w14:paraId="5973F5F7" w14:textId="77777777" w:rsidR="00EF7E32" w:rsidRPr="00EA1BEB" w:rsidRDefault="00EF7E32" w:rsidP="008C2F23">
      <w:pPr>
        <w:pStyle w:val="len"/>
        <w:numPr>
          <w:ilvl w:val="0"/>
          <w:numId w:val="13"/>
        </w:numPr>
        <w:spacing w:before="0" w:after="240"/>
        <w:ind w:left="0" w:firstLine="0"/>
        <w:rPr>
          <w:rFonts w:cs="Arial"/>
          <w:sz w:val="20"/>
          <w:szCs w:val="20"/>
        </w:rPr>
      </w:pPr>
    </w:p>
    <w:p w14:paraId="50AFE6E3" w14:textId="16846F33" w:rsidR="00EF7E32" w:rsidRPr="00EA1BEB" w:rsidRDefault="00EF7E32" w:rsidP="008C2F23">
      <w:pPr>
        <w:spacing w:after="240"/>
        <w:jc w:val="center"/>
        <w:rPr>
          <w:rFonts w:cs="Arial"/>
          <w:b/>
          <w:sz w:val="20"/>
          <w:szCs w:val="20"/>
        </w:rPr>
      </w:pPr>
      <w:r w:rsidRPr="00EA1BEB">
        <w:rPr>
          <w:rFonts w:cs="Arial"/>
          <w:b/>
          <w:sz w:val="20"/>
          <w:szCs w:val="20"/>
        </w:rPr>
        <w:t>(</w:t>
      </w:r>
      <w:r w:rsidR="00BF0F58" w:rsidRPr="00EA1BEB">
        <w:rPr>
          <w:rFonts w:cs="Arial"/>
          <w:b/>
          <w:sz w:val="20"/>
          <w:szCs w:val="20"/>
        </w:rPr>
        <w:t>prekrški investitorja</w:t>
      </w:r>
      <w:r w:rsidRPr="00EA1BEB">
        <w:rPr>
          <w:rFonts w:cs="Arial"/>
          <w:b/>
          <w:sz w:val="20"/>
          <w:szCs w:val="20"/>
        </w:rPr>
        <w:t>)</w:t>
      </w:r>
    </w:p>
    <w:p w14:paraId="75787A09" w14:textId="6CD48ADF" w:rsidR="005365DC" w:rsidRPr="00EA1BEB" w:rsidRDefault="005365DC" w:rsidP="008C2F23">
      <w:pPr>
        <w:pStyle w:val="Style8"/>
        <w:widowControl/>
        <w:numPr>
          <w:ilvl w:val="0"/>
          <w:numId w:val="22"/>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Z globo od 4.000 do 60.000 eurov se kaznuje za prekršek investitor, če:</w:t>
      </w:r>
    </w:p>
    <w:p w14:paraId="29EE9419" w14:textId="01B7907B" w:rsidR="005365DC" w:rsidRDefault="005365DC" w:rsidP="008C2F23">
      <w:pPr>
        <w:pStyle w:val="Alineazaodstavkom"/>
        <w:numPr>
          <w:ilvl w:val="0"/>
          <w:numId w:val="23"/>
        </w:numPr>
        <w:spacing w:after="240"/>
        <w:rPr>
          <w:sz w:val="20"/>
          <w:szCs w:val="20"/>
        </w:rPr>
      </w:pPr>
      <w:r>
        <w:rPr>
          <w:sz w:val="20"/>
          <w:szCs w:val="20"/>
        </w:rPr>
        <w:t>ne zagotovi izvajanje zahtev v zvezi z gradbiščno tablo (3. člen te uredbe);</w:t>
      </w:r>
    </w:p>
    <w:p w14:paraId="40B43B0E" w14:textId="7A2E7215" w:rsidR="005365DC" w:rsidRDefault="005365DC" w:rsidP="008C2F23">
      <w:pPr>
        <w:pStyle w:val="Alineazaodstavkom"/>
        <w:numPr>
          <w:ilvl w:val="0"/>
          <w:numId w:val="23"/>
        </w:numPr>
        <w:spacing w:after="240"/>
        <w:rPr>
          <w:sz w:val="20"/>
          <w:szCs w:val="20"/>
        </w:rPr>
      </w:pPr>
      <w:r>
        <w:rPr>
          <w:sz w:val="20"/>
          <w:szCs w:val="20"/>
        </w:rPr>
        <w:t>ne zagotovi izdelave načrta organizacije gradbišča</w:t>
      </w:r>
      <w:r w:rsidR="002B6432">
        <w:rPr>
          <w:sz w:val="20"/>
          <w:szCs w:val="20"/>
        </w:rPr>
        <w:t xml:space="preserve"> </w:t>
      </w:r>
      <w:r>
        <w:rPr>
          <w:sz w:val="20"/>
          <w:szCs w:val="20"/>
        </w:rPr>
        <w:t>(4. člen te uredbe);</w:t>
      </w:r>
    </w:p>
    <w:p w14:paraId="3283396D" w14:textId="77777777" w:rsidR="00D676BE" w:rsidRDefault="00A2181F" w:rsidP="00A2181F">
      <w:pPr>
        <w:pStyle w:val="Alineazaodstavkom"/>
        <w:numPr>
          <w:ilvl w:val="0"/>
          <w:numId w:val="23"/>
        </w:numPr>
        <w:spacing w:after="240"/>
        <w:rPr>
          <w:sz w:val="20"/>
          <w:szCs w:val="20"/>
        </w:rPr>
      </w:pPr>
      <w:r w:rsidRPr="00A2181F">
        <w:rPr>
          <w:sz w:val="20"/>
          <w:szCs w:val="20"/>
        </w:rPr>
        <w:t>ne zagotovi, da se med gradbenimi deli izkopana zemljina v prvotnem stanju in prednostno uporabi za gradnjo na kraju, kjer je bila izkopana (prvi odstavek 7. člena te uredbe);</w:t>
      </w:r>
    </w:p>
    <w:p w14:paraId="5DDBE8F3" w14:textId="19BAE8D7" w:rsidR="00B4572E" w:rsidRPr="00B4572E" w:rsidRDefault="00B4572E" w:rsidP="00A2181F">
      <w:pPr>
        <w:pStyle w:val="Alineazaodstavkom"/>
        <w:numPr>
          <w:ilvl w:val="0"/>
          <w:numId w:val="23"/>
        </w:numPr>
        <w:spacing w:after="240"/>
        <w:rPr>
          <w:sz w:val="20"/>
          <w:szCs w:val="20"/>
        </w:rPr>
      </w:pPr>
      <w:r>
        <w:rPr>
          <w:sz w:val="20"/>
          <w:szCs w:val="20"/>
        </w:rPr>
        <w:t>ne zagotovi, da se z</w:t>
      </w:r>
      <w:r w:rsidRPr="00B4572E">
        <w:rPr>
          <w:sz w:val="20"/>
          <w:szCs w:val="20"/>
        </w:rPr>
        <w:t xml:space="preserve"> nastalimi gradbenimi odpadki</w:t>
      </w:r>
      <w:r w:rsidR="00B13464">
        <w:rPr>
          <w:sz w:val="20"/>
          <w:szCs w:val="20"/>
        </w:rPr>
        <w:t xml:space="preserve"> ravna </w:t>
      </w:r>
      <w:r w:rsidRPr="00B4572E">
        <w:rPr>
          <w:sz w:val="20"/>
          <w:szCs w:val="20"/>
        </w:rPr>
        <w:t>v skladu s predpisi, ki urejajo ravnanje z gradbenimi odpadki</w:t>
      </w:r>
      <w:r w:rsidR="00B13464">
        <w:rPr>
          <w:sz w:val="20"/>
          <w:szCs w:val="20"/>
        </w:rPr>
        <w:t xml:space="preserve"> (drugi odstavek 7. člena</w:t>
      </w:r>
      <w:r w:rsidR="00C23C85">
        <w:rPr>
          <w:sz w:val="20"/>
          <w:szCs w:val="20"/>
        </w:rPr>
        <w:t xml:space="preserve"> te uredbe);</w:t>
      </w:r>
    </w:p>
    <w:p w14:paraId="58849CAD" w14:textId="76955554" w:rsidR="00B4572E" w:rsidRPr="00B4572E" w:rsidRDefault="00C23C85" w:rsidP="008C2F23">
      <w:pPr>
        <w:pStyle w:val="Alineazaodstavkom"/>
        <w:numPr>
          <w:ilvl w:val="0"/>
          <w:numId w:val="23"/>
        </w:numPr>
        <w:spacing w:after="240"/>
        <w:rPr>
          <w:sz w:val="20"/>
          <w:szCs w:val="20"/>
        </w:rPr>
      </w:pPr>
      <w:r>
        <w:rPr>
          <w:sz w:val="20"/>
          <w:szCs w:val="20"/>
        </w:rPr>
        <w:t>ne zagotovi, da se p</w:t>
      </w:r>
      <w:r w:rsidR="00B4572E" w:rsidRPr="00B4572E">
        <w:rPr>
          <w:sz w:val="20"/>
          <w:szCs w:val="20"/>
        </w:rPr>
        <w:t>ri ravnanju z gradbenimi odpadki, ki vsebujejo azbest ali PCB, upošteva</w:t>
      </w:r>
      <w:r>
        <w:rPr>
          <w:sz w:val="20"/>
          <w:szCs w:val="20"/>
        </w:rPr>
        <w:t>jo</w:t>
      </w:r>
      <w:r w:rsidR="00B4572E" w:rsidRPr="00B4572E">
        <w:rPr>
          <w:sz w:val="20"/>
          <w:szCs w:val="20"/>
        </w:rPr>
        <w:t xml:space="preserve"> določbe predpisa, ki ureja ravnanje z odpadki, ki vsebujejo azbest, in predpisa, ki ureja odstranjevanje polikloriranih bifenilov in polikloriranih </w:t>
      </w:r>
      <w:proofErr w:type="spellStart"/>
      <w:r w:rsidR="00B4572E" w:rsidRPr="00B4572E">
        <w:rPr>
          <w:sz w:val="20"/>
          <w:szCs w:val="20"/>
        </w:rPr>
        <w:t>terfenilov</w:t>
      </w:r>
      <w:proofErr w:type="spellEnd"/>
      <w:r>
        <w:rPr>
          <w:sz w:val="20"/>
          <w:szCs w:val="20"/>
        </w:rPr>
        <w:t xml:space="preserve"> (tretji odstavek 7. člena te uredbe);</w:t>
      </w:r>
    </w:p>
    <w:p w14:paraId="727B6FFD" w14:textId="21643BB5" w:rsidR="00B4572E" w:rsidRPr="00B4572E" w:rsidRDefault="00C23C85" w:rsidP="008C2F23">
      <w:pPr>
        <w:pStyle w:val="Alineazaodstavkom"/>
        <w:numPr>
          <w:ilvl w:val="0"/>
          <w:numId w:val="23"/>
        </w:numPr>
        <w:spacing w:after="240"/>
        <w:rPr>
          <w:sz w:val="20"/>
          <w:szCs w:val="20"/>
        </w:rPr>
      </w:pPr>
      <w:r>
        <w:rPr>
          <w:sz w:val="20"/>
          <w:szCs w:val="20"/>
        </w:rPr>
        <w:t xml:space="preserve">ne zagotovi, da </w:t>
      </w:r>
      <w:r w:rsidR="000E256D">
        <w:rPr>
          <w:sz w:val="20"/>
          <w:szCs w:val="20"/>
        </w:rPr>
        <w:t>je r</w:t>
      </w:r>
      <w:r w:rsidR="00B4572E" w:rsidRPr="00B4572E">
        <w:rPr>
          <w:sz w:val="20"/>
          <w:szCs w:val="20"/>
        </w:rPr>
        <w:t>avnanje z gradbenimi odpadki v skladu s Protokolom EU za ravnanje z gradbenimi odpadki in odpadki iz rušenja objektov in s Smernicami za presojo ravnanja z odpadki pred rušenjem in obnovo zgradb - Ravnanje z gradbenimi odpadki in odpadki iz rušenja objektov v EU</w:t>
      </w:r>
      <w:r w:rsidR="000E256D">
        <w:rPr>
          <w:sz w:val="20"/>
          <w:szCs w:val="20"/>
        </w:rPr>
        <w:t xml:space="preserve"> (četrti odstavek 7. člena te uredbe);</w:t>
      </w:r>
    </w:p>
    <w:p w14:paraId="04842045" w14:textId="763065D5" w:rsidR="00B4572E" w:rsidRPr="007F7F48" w:rsidRDefault="000E256D" w:rsidP="008C2F23">
      <w:pPr>
        <w:pStyle w:val="Odstavekseznama"/>
        <w:numPr>
          <w:ilvl w:val="0"/>
          <w:numId w:val="23"/>
        </w:numPr>
        <w:spacing w:after="240"/>
        <w:rPr>
          <w:sz w:val="20"/>
          <w:szCs w:val="20"/>
        </w:rPr>
      </w:pPr>
      <w:r w:rsidRPr="007F7F48">
        <w:rPr>
          <w:sz w:val="20"/>
          <w:szCs w:val="20"/>
        </w:rPr>
        <w:t>ne zagotovi</w:t>
      </w:r>
      <w:r w:rsidR="00303552" w:rsidRPr="007F7F48">
        <w:rPr>
          <w:sz w:val="20"/>
          <w:szCs w:val="20"/>
        </w:rPr>
        <w:t xml:space="preserve">, </w:t>
      </w:r>
      <w:r w:rsidR="007F7F48">
        <w:rPr>
          <w:sz w:val="20"/>
          <w:szCs w:val="20"/>
        </w:rPr>
        <w:t xml:space="preserve">da </w:t>
      </w:r>
      <w:r w:rsidR="00904572" w:rsidRPr="007F7F48">
        <w:rPr>
          <w:sz w:val="20"/>
          <w:szCs w:val="20"/>
        </w:rPr>
        <w:t xml:space="preserve">je ravnanje </w:t>
      </w:r>
      <w:r w:rsidR="00904572" w:rsidRPr="007F7F48">
        <w:rPr>
          <w:rFonts w:cs="Arial"/>
          <w:sz w:val="20"/>
          <w:szCs w:val="20"/>
        </w:rPr>
        <w:t>z drugimi odpadki, ki niso gradbeni odpadki in nastanejo na gradbišču, skladno s predpisi s področja odpadkov</w:t>
      </w:r>
      <w:r w:rsidR="007F7F48" w:rsidRPr="007F7F48">
        <w:rPr>
          <w:rFonts w:cs="Arial"/>
          <w:sz w:val="20"/>
          <w:szCs w:val="20"/>
        </w:rPr>
        <w:t xml:space="preserve"> </w:t>
      </w:r>
      <w:r w:rsidR="005152E6" w:rsidRPr="007F7F48">
        <w:rPr>
          <w:sz w:val="20"/>
          <w:szCs w:val="20"/>
        </w:rPr>
        <w:t>(peti odstavek 7. člena te uredbe)</w:t>
      </w:r>
      <w:r w:rsidR="00844C92">
        <w:rPr>
          <w:sz w:val="20"/>
          <w:szCs w:val="20"/>
        </w:rPr>
        <w:t>;</w:t>
      </w:r>
    </w:p>
    <w:p w14:paraId="3FF17880" w14:textId="743DA0DF" w:rsidR="007D7444" w:rsidRDefault="007D7444" w:rsidP="008C2F23">
      <w:pPr>
        <w:pStyle w:val="Style8"/>
        <w:widowControl/>
        <w:numPr>
          <w:ilvl w:val="0"/>
          <w:numId w:val="23"/>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 da s</w:t>
      </w:r>
      <w:r>
        <w:rPr>
          <w:rStyle w:val="FontStyle39"/>
          <w:rFonts w:ascii="Arial" w:hAnsi="Arial" w:cs="Arial"/>
          <w:sz w:val="20"/>
          <w:szCs w:val="20"/>
        </w:rPr>
        <w:t>o</w:t>
      </w:r>
      <w:r w:rsidRPr="003E1A4E">
        <w:rPr>
          <w:rStyle w:val="FontStyle39"/>
          <w:rFonts w:ascii="Arial" w:hAnsi="Arial" w:cs="Arial"/>
          <w:sz w:val="20"/>
          <w:szCs w:val="20"/>
        </w:rPr>
        <w:t xml:space="preserve"> na gradbišču</w:t>
      </w:r>
      <w:r>
        <w:rPr>
          <w:rStyle w:val="FontStyle39"/>
          <w:rFonts w:ascii="Arial" w:hAnsi="Arial" w:cs="Arial"/>
          <w:sz w:val="20"/>
          <w:szCs w:val="20"/>
        </w:rPr>
        <w:t xml:space="preserve"> </w:t>
      </w:r>
      <w:r w:rsidRPr="00F61FDC">
        <w:rPr>
          <w:rStyle w:val="FontStyle39"/>
          <w:rFonts w:ascii="Arial" w:hAnsi="Arial" w:cs="Arial"/>
          <w:sz w:val="20"/>
          <w:szCs w:val="20"/>
        </w:rPr>
        <w:t xml:space="preserve">za čas gradnje zagotovljene sanitarije z zaprtim sistemom zbiranja komunalne odpadne vode ali priključkom na </w:t>
      </w:r>
      <w:r w:rsidR="00843A3D">
        <w:rPr>
          <w:rStyle w:val="FontStyle39"/>
          <w:rFonts w:ascii="Arial" w:hAnsi="Arial" w:cs="Arial"/>
          <w:sz w:val="20"/>
          <w:szCs w:val="20"/>
        </w:rPr>
        <w:t xml:space="preserve">javno </w:t>
      </w:r>
      <w:r w:rsidRPr="00F61FDC">
        <w:rPr>
          <w:rStyle w:val="FontStyle39"/>
          <w:rFonts w:ascii="Arial" w:hAnsi="Arial" w:cs="Arial"/>
          <w:sz w:val="20"/>
          <w:szCs w:val="20"/>
        </w:rPr>
        <w:t>kanalizacijo, električna energija, pitna voda, ter zaprt prostor, kamor se lahko delavci umaknejo pred padavinami</w:t>
      </w:r>
      <w:r>
        <w:rPr>
          <w:rStyle w:val="FontStyle39"/>
          <w:rFonts w:ascii="Arial" w:hAnsi="Arial" w:cs="Arial"/>
          <w:sz w:val="20"/>
          <w:szCs w:val="20"/>
        </w:rPr>
        <w:t xml:space="preserve"> </w:t>
      </w:r>
      <w:r w:rsidRPr="003E1A4E">
        <w:rPr>
          <w:rStyle w:val="FontStyle39"/>
          <w:rFonts w:ascii="Arial" w:hAnsi="Arial" w:cs="Arial"/>
          <w:sz w:val="20"/>
          <w:szCs w:val="20"/>
        </w:rPr>
        <w:t>(</w:t>
      </w:r>
      <w:r>
        <w:rPr>
          <w:rStyle w:val="FontStyle39"/>
          <w:rFonts w:ascii="Arial" w:hAnsi="Arial" w:cs="Arial"/>
          <w:sz w:val="20"/>
          <w:szCs w:val="20"/>
        </w:rPr>
        <w:t>prvi</w:t>
      </w:r>
      <w:r w:rsidRPr="003E1A4E">
        <w:rPr>
          <w:rStyle w:val="FontStyle39"/>
          <w:rFonts w:ascii="Arial" w:hAnsi="Arial" w:cs="Arial"/>
          <w:sz w:val="20"/>
          <w:szCs w:val="20"/>
        </w:rPr>
        <w:t xml:space="preserve"> odstavek </w:t>
      </w:r>
      <w:r>
        <w:rPr>
          <w:rStyle w:val="FontStyle39"/>
          <w:rFonts w:ascii="Arial" w:hAnsi="Arial" w:cs="Arial"/>
          <w:sz w:val="20"/>
          <w:szCs w:val="20"/>
        </w:rPr>
        <w:t>8</w:t>
      </w:r>
      <w:r w:rsidRPr="003E1A4E">
        <w:rPr>
          <w:rStyle w:val="FontStyle39"/>
          <w:rFonts w:ascii="Arial" w:hAnsi="Arial" w:cs="Arial"/>
          <w:sz w:val="20"/>
          <w:szCs w:val="20"/>
        </w:rPr>
        <w:t>. člena te uredbe)</w:t>
      </w:r>
      <w:r>
        <w:rPr>
          <w:rStyle w:val="FontStyle39"/>
          <w:rFonts w:ascii="Arial" w:hAnsi="Arial" w:cs="Arial"/>
          <w:sz w:val="20"/>
          <w:szCs w:val="20"/>
        </w:rPr>
        <w:t>;</w:t>
      </w:r>
    </w:p>
    <w:p w14:paraId="2DA8A416" w14:textId="145B9A35" w:rsidR="007D7444" w:rsidRDefault="007D7444" w:rsidP="008C2F23">
      <w:pPr>
        <w:pStyle w:val="Style8"/>
        <w:widowControl/>
        <w:numPr>
          <w:ilvl w:val="0"/>
          <w:numId w:val="23"/>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 da s</w:t>
      </w:r>
      <w:r>
        <w:rPr>
          <w:rStyle w:val="FontStyle39"/>
          <w:rFonts w:ascii="Arial" w:hAnsi="Arial" w:cs="Arial"/>
          <w:sz w:val="20"/>
          <w:szCs w:val="20"/>
        </w:rPr>
        <w:t>o</w:t>
      </w:r>
      <w:r w:rsidRPr="003E1A4E">
        <w:rPr>
          <w:rStyle w:val="FontStyle39"/>
          <w:rFonts w:ascii="Arial" w:hAnsi="Arial" w:cs="Arial"/>
          <w:sz w:val="20"/>
          <w:szCs w:val="20"/>
        </w:rPr>
        <w:t xml:space="preserve"> na gradbišču</w:t>
      </w:r>
      <w:r>
        <w:rPr>
          <w:rStyle w:val="FontStyle39"/>
          <w:rFonts w:ascii="Arial" w:hAnsi="Arial" w:cs="Arial"/>
          <w:sz w:val="20"/>
          <w:szCs w:val="20"/>
        </w:rPr>
        <w:t xml:space="preserve"> </w:t>
      </w:r>
      <w:r w:rsidRPr="00130D89">
        <w:rPr>
          <w:rStyle w:val="FontStyle39"/>
          <w:rFonts w:ascii="Arial" w:hAnsi="Arial" w:cs="Arial"/>
          <w:sz w:val="20"/>
          <w:szCs w:val="20"/>
        </w:rPr>
        <w:t xml:space="preserve">zagotovljene še </w:t>
      </w:r>
      <w:r w:rsidR="00843A3D">
        <w:rPr>
          <w:rStyle w:val="FontStyle39"/>
          <w:rFonts w:ascii="Arial" w:hAnsi="Arial" w:cs="Arial"/>
          <w:sz w:val="20"/>
          <w:szCs w:val="20"/>
        </w:rPr>
        <w:t xml:space="preserve">ogrevani oziroma klimatiziranimi </w:t>
      </w:r>
      <w:r w:rsidR="00843A3D" w:rsidRPr="00EA1BEB">
        <w:rPr>
          <w:rStyle w:val="FontStyle39"/>
          <w:rFonts w:ascii="Arial" w:hAnsi="Arial" w:cs="Arial"/>
          <w:sz w:val="20"/>
          <w:szCs w:val="20"/>
        </w:rPr>
        <w:t>prostor</w:t>
      </w:r>
      <w:r w:rsidR="00843A3D">
        <w:rPr>
          <w:rStyle w:val="FontStyle39"/>
          <w:rFonts w:ascii="Arial" w:hAnsi="Arial" w:cs="Arial"/>
          <w:sz w:val="20"/>
          <w:szCs w:val="20"/>
        </w:rPr>
        <w:t>i</w:t>
      </w:r>
      <w:r w:rsidR="00843A3D" w:rsidRPr="00EA1BEB">
        <w:rPr>
          <w:rStyle w:val="FontStyle39"/>
          <w:rFonts w:ascii="Arial" w:hAnsi="Arial" w:cs="Arial"/>
          <w:sz w:val="20"/>
          <w:szCs w:val="20"/>
        </w:rPr>
        <w:t xml:space="preserve"> za spanje</w:t>
      </w:r>
      <w:r w:rsidR="00843A3D">
        <w:rPr>
          <w:rStyle w:val="FontStyle39"/>
          <w:rFonts w:ascii="Arial" w:hAnsi="Arial" w:cs="Arial"/>
          <w:sz w:val="20"/>
          <w:szCs w:val="20"/>
        </w:rPr>
        <w:t xml:space="preserve"> in</w:t>
      </w:r>
      <w:r w:rsidR="00843A3D" w:rsidRPr="00EA1BEB">
        <w:rPr>
          <w:rStyle w:val="FontStyle39"/>
          <w:rFonts w:ascii="Arial" w:hAnsi="Arial" w:cs="Arial"/>
          <w:sz w:val="20"/>
          <w:szCs w:val="20"/>
        </w:rPr>
        <w:t xml:space="preserve"> druženje, kuhinja </w:t>
      </w:r>
      <w:r w:rsidR="00843A3D">
        <w:rPr>
          <w:rStyle w:val="FontStyle39"/>
          <w:rFonts w:ascii="Arial" w:hAnsi="Arial" w:cs="Arial"/>
          <w:sz w:val="20"/>
          <w:szCs w:val="20"/>
        </w:rPr>
        <w:t xml:space="preserve">ter </w:t>
      </w:r>
      <w:r w:rsidR="00843A3D" w:rsidRPr="00EA1BEB">
        <w:rPr>
          <w:rStyle w:val="FontStyle39"/>
          <w:rFonts w:ascii="Arial" w:hAnsi="Arial" w:cs="Arial"/>
          <w:sz w:val="20"/>
          <w:szCs w:val="20"/>
        </w:rPr>
        <w:t xml:space="preserve">sanitarije s toplo vodo in tuši z zaprtim sistemom komunalne odpadne vode ali priključkom na </w:t>
      </w:r>
      <w:r w:rsidR="00843A3D">
        <w:rPr>
          <w:rStyle w:val="FontStyle39"/>
          <w:rFonts w:ascii="Arial" w:hAnsi="Arial" w:cs="Arial"/>
          <w:sz w:val="20"/>
          <w:szCs w:val="20"/>
        </w:rPr>
        <w:t xml:space="preserve">javno </w:t>
      </w:r>
      <w:r w:rsidR="00843A3D" w:rsidRPr="00EA1BEB">
        <w:rPr>
          <w:rStyle w:val="FontStyle39"/>
          <w:rFonts w:ascii="Arial" w:hAnsi="Arial" w:cs="Arial"/>
          <w:sz w:val="20"/>
          <w:szCs w:val="20"/>
        </w:rPr>
        <w:t>kanalizacij</w:t>
      </w:r>
      <w:r>
        <w:rPr>
          <w:rStyle w:val="FontStyle39"/>
          <w:rFonts w:ascii="Arial" w:hAnsi="Arial" w:cs="Arial"/>
          <w:sz w:val="20"/>
          <w:szCs w:val="20"/>
        </w:rPr>
        <w:t xml:space="preserve">, če je </w:t>
      </w:r>
      <w:r w:rsidRPr="008D43A8">
        <w:rPr>
          <w:rStyle w:val="FontStyle39"/>
          <w:rFonts w:ascii="Arial" w:hAnsi="Arial" w:cs="Arial"/>
          <w:sz w:val="20"/>
          <w:szCs w:val="20"/>
        </w:rPr>
        <w:t>na gradbišču predvideno bivanje</w:t>
      </w:r>
      <w:r>
        <w:rPr>
          <w:rStyle w:val="FontStyle39"/>
          <w:rFonts w:ascii="Arial" w:hAnsi="Arial" w:cs="Arial"/>
          <w:sz w:val="20"/>
          <w:szCs w:val="20"/>
        </w:rPr>
        <w:t xml:space="preserve"> </w:t>
      </w:r>
      <w:r w:rsidR="005A0B81">
        <w:rPr>
          <w:rStyle w:val="FontStyle39"/>
          <w:rFonts w:ascii="Arial" w:hAnsi="Arial" w:cs="Arial"/>
          <w:sz w:val="20"/>
          <w:szCs w:val="20"/>
        </w:rPr>
        <w:t>oziroma</w:t>
      </w:r>
      <w:r>
        <w:rPr>
          <w:rStyle w:val="FontStyle39"/>
          <w:rFonts w:ascii="Arial" w:hAnsi="Arial" w:cs="Arial"/>
          <w:sz w:val="20"/>
          <w:szCs w:val="20"/>
        </w:rPr>
        <w:t xml:space="preserve"> </w:t>
      </w:r>
      <w:r w:rsidRPr="008D43A8">
        <w:rPr>
          <w:rStyle w:val="FontStyle39"/>
          <w:rFonts w:ascii="Arial" w:hAnsi="Arial" w:cs="Arial"/>
          <w:sz w:val="20"/>
          <w:szCs w:val="20"/>
        </w:rPr>
        <w:t>spanje delavcev</w:t>
      </w:r>
      <w:r>
        <w:rPr>
          <w:rStyle w:val="FontStyle39"/>
          <w:rFonts w:ascii="Arial" w:hAnsi="Arial" w:cs="Arial"/>
          <w:sz w:val="20"/>
          <w:szCs w:val="20"/>
        </w:rPr>
        <w:t xml:space="preserve"> </w:t>
      </w:r>
      <w:r w:rsidRPr="003E1A4E">
        <w:rPr>
          <w:rStyle w:val="FontStyle39"/>
          <w:rFonts w:ascii="Arial" w:hAnsi="Arial" w:cs="Arial"/>
          <w:sz w:val="20"/>
          <w:szCs w:val="20"/>
        </w:rPr>
        <w:t>(</w:t>
      </w:r>
      <w:r>
        <w:rPr>
          <w:rStyle w:val="FontStyle39"/>
          <w:rFonts w:ascii="Arial" w:hAnsi="Arial" w:cs="Arial"/>
          <w:sz w:val="20"/>
          <w:szCs w:val="20"/>
        </w:rPr>
        <w:t>drugi</w:t>
      </w:r>
      <w:r w:rsidRPr="003E1A4E">
        <w:rPr>
          <w:rStyle w:val="FontStyle39"/>
          <w:rFonts w:ascii="Arial" w:hAnsi="Arial" w:cs="Arial"/>
          <w:sz w:val="20"/>
          <w:szCs w:val="20"/>
        </w:rPr>
        <w:t xml:space="preserve"> odstavek </w:t>
      </w:r>
      <w:r>
        <w:rPr>
          <w:rStyle w:val="FontStyle39"/>
          <w:rFonts w:ascii="Arial" w:hAnsi="Arial" w:cs="Arial"/>
          <w:sz w:val="20"/>
          <w:szCs w:val="20"/>
        </w:rPr>
        <w:t>8</w:t>
      </w:r>
      <w:r w:rsidRPr="003E1A4E">
        <w:rPr>
          <w:rStyle w:val="FontStyle39"/>
          <w:rFonts w:ascii="Arial" w:hAnsi="Arial" w:cs="Arial"/>
          <w:sz w:val="20"/>
          <w:szCs w:val="20"/>
        </w:rPr>
        <w:t>. člena te uredbe)</w:t>
      </w:r>
      <w:r>
        <w:rPr>
          <w:rStyle w:val="FontStyle39"/>
          <w:rFonts w:ascii="Arial" w:hAnsi="Arial" w:cs="Arial"/>
          <w:sz w:val="20"/>
          <w:szCs w:val="20"/>
        </w:rPr>
        <w:t>;</w:t>
      </w:r>
    </w:p>
    <w:p w14:paraId="1680395D" w14:textId="70C3EDE1" w:rsidR="00012DE3" w:rsidRPr="007D7444" w:rsidRDefault="007D7444" w:rsidP="008C2F23">
      <w:pPr>
        <w:pStyle w:val="Style8"/>
        <w:widowControl/>
        <w:numPr>
          <w:ilvl w:val="0"/>
          <w:numId w:val="23"/>
        </w:numPr>
        <w:tabs>
          <w:tab w:val="left" w:pos="230"/>
        </w:tabs>
        <w:spacing w:after="240" w:line="240" w:lineRule="auto"/>
        <w:jc w:val="both"/>
        <w:rPr>
          <w:rFonts w:ascii="Arial" w:hAnsi="Arial" w:cs="Arial"/>
          <w:sz w:val="20"/>
          <w:szCs w:val="20"/>
        </w:rPr>
      </w:pPr>
      <w:r w:rsidRPr="003E1A4E">
        <w:rPr>
          <w:rStyle w:val="FontStyle39"/>
          <w:rFonts w:ascii="Arial" w:hAnsi="Arial" w:cs="Arial"/>
          <w:sz w:val="20"/>
          <w:szCs w:val="20"/>
        </w:rPr>
        <w:t>ne zagotovi</w:t>
      </w:r>
      <w:r>
        <w:rPr>
          <w:rStyle w:val="FontStyle39"/>
          <w:rFonts w:ascii="Arial" w:hAnsi="Arial" w:cs="Arial"/>
          <w:sz w:val="20"/>
          <w:szCs w:val="20"/>
        </w:rPr>
        <w:t xml:space="preserve"> </w:t>
      </w:r>
      <w:r w:rsidRPr="0074345D">
        <w:rPr>
          <w:rStyle w:val="FontStyle39"/>
          <w:rFonts w:ascii="Arial" w:hAnsi="Arial" w:cs="Arial"/>
          <w:sz w:val="20"/>
          <w:szCs w:val="20"/>
        </w:rPr>
        <w:t>prevzem</w:t>
      </w:r>
      <w:r>
        <w:rPr>
          <w:rStyle w:val="FontStyle39"/>
          <w:rFonts w:ascii="Arial" w:hAnsi="Arial" w:cs="Arial"/>
          <w:sz w:val="20"/>
          <w:szCs w:val="20"/>
        </w:rPr>
        <w:t>a</w:t>
      </w:r>
      <w:r w:rsidRPr="0074345D">
        <w:rPr>
          <w:rStyle w:val="FontStyle39"/>
          <w:rFonts w:ascii="Arial" w:hAnsi="Arial" w:cs="Arial"/>
          <w:sz w:val="20"/>
          <w:szCs w:val="20"/>
        </w:rPr>
        <w:t xml:space="preserve"> in odvoz</w:t>
      </w:r>
      <w:r>
        <w:rPr>
          <w:rStyle w:val="FontStyle39"/>
          <w:rFonts w:ascii="Arial" w:hAnsi="Arial" w:cs="Arial"/>
          <w:sz w:val="20"/>
          <w:szCs w:val="20"/>
        </w:rPr>
        <w:t xml:space="preserve">a </w:t>
      </w:r>
      <w:r w:rsidRPr="0074345D">
        <w:rPr>
          <w:rStyle w:val="FontStyle39"/>
          <w:rFonts w:ascii="Arial" w:hAnsi="Arial" w:cs="Arial"/>
          <w:sz w:val="20"/>
          <w:szCs w:val="20"/>
        </w:rPr>
        <w:t>komunaln</w:t>
      </w:r>
      <w:r>
        <w:rPr>
          <w:rStyle w:val="FontStyle39"/>
          <w:rFonts w:ascii="Arial" w:hAnsi="Arial" w:cs="Arial"/>
          <w:sz w:val="20"/>
          <w:szCs w:val="20"/>
        </w:rPr>
        <w:t>e</w:t>
      </w:r>
      <w:r w:rsidRPr="0074345D">
        <w:rPr>
          <w:rStyle w:val="FontStyle39"/>
          <w:rFonts w:ascii="Arial" w:hAnsi="Arial" w:cs="Arial"/>
          <w:sz w:val="20"/>
          <w:szCs w:val="20"/>
        </w:rPr>
        <w:t xml:space="preserve"> odpadn</w:t>
      </w:r>
      <w:r>
        <w:rPr>
          <w:rStyle w:val="FontStyle39"/>
          <w:rFonts w:ascii="Arial" w:hAnsi="Arial" w:cs="Arial"/>
          <w:sz w:val="20"/>
          <w:szCs w:val="20"/>
        </w:rPr>
        <w:t>e</w:t>
      </w:r>
      <w:r w:rsidRPr="0074345D">
        <w:rPr>
          <w:rStyle w:val="FontStyle39"/>
          <w:rFonts w:ascii="Arial" w:hAnsi="Arial" w:cs="Arial"/>
          <w:sz w:val="20"/>
          <w:szCs w:val="20"/>
        </w:rPr>
        <w:t xml:space="preserve"> vod</w:t>
      </w:r>
      <w:r>
        <w:rPr>
          <w:rStyle w:val="FontStyle39"/>
          <w:rFonts w:ascii="Arial" w:hAnsi="Arial" w:cs="Arial"/>
          <w:sz w:val="20"/>
          <w:szCs w:val="20"/>
        </w:rPr>
        <w:t>e</w:t>
      </w:r>
      <w:r w:rsidRPr="0074345D">
        <w:rPr>
          <w:rStyle w:val="FontStyle39"/>
          <w:rFonts w:ascii="Arial" w:hAnsi="Arial" w:cs="Arial"/>
          <w:sz w:val="20"/>
          <w:szCs w:val="20"/>
        </w:rPr>
        <w:t xml:space="preserve"> iz prvega in drugega odstavka </w:t>
      </w:r>
      <w:r>
        <w:rPr>
          <w:rStyle w:val="FontStyle39"/>
          <w:rFonts w:ascii="Arial" w:hAnsi="Arial" w:cs="Arial"/>
          <w:sz w:val="20"/>
          <w:szCs w:val="20"/>
        </w:rPr>
        <w:t>8.</w:t>
      </w:r>
      <w:r w:rsidRPr="0074345D">
        <w:rPr>
          <w:rStyle w:val="FontStyle39"/>
          <w:rFonts w:ascii="Arial" w:hAnsi="Arial" w:cs="Arial"/>
          <w:sz w:val="20"/>
          <w:szCs w:val="20"/>
        </w:rPr>
        <w:t xml:space="preserve"> člena</w:t>
      </w:r>
      <w:r w:rsidRPr="0040604A">
        <w:rPr>
          <w:rStyle w:val="FontStyle39"/>
          <w:rFonts w:ascii="Arial" w:hAnsi="Arial" w:cs="Arial"/>
          <w:sz w:val="20"/>
          <w:szCs w:val="20"/>
        </w:rPr>
        <w:t>, ki se zbira v zaprtem sistemu,</w:t>
      </w:r>
      <w:r w:rsidRPr="0074345D">
        <w:rPr>
          <w:rStyle w:val="FontStyle39"/>
          <w:rFonts w:ascii="Arial" w:hAnsi="Arial" w:cs="Arial"/>
          <w:sz w:val="20"/>
          <w:szCs w:val="20"/>
        </w:rPr>
        <w:t xml:space="preserve"> na čistilno napravo</w:t>
      </w:r>
      <w:r>
        <w:rPr>
          <w:rStyle w:val="FontStyle39"/>
          <w:rFonts w:ascii="Arial" w:hAnsi="Arial" w:cs="Arial"/>
          <w:sz w:val="20"/>
          <w:szCs w:val="20"/>
        </w:rPr>
        <w:t xml:space="preserve"> </w:t>
      </w:r>
      <w:r w:rsidRPr="00BD6D8D">
        <w:rPr>
          <w:rStyle w:val="FontStyle39"/>
          <w:rFonts w:ascii="Arial" w:hAnsi="Arial" w:cs="Arial"/>
          <w:sz w:val="20"/>
          <w:szCs w:val="20"/>
        </w:rPr>
        <w:t>(</w:t>
      </w:r>
      <w:r>
        <w:rPr>
          <w:rStyle w:val="FontStyle39"/>
          <w:rFonts w:ascii="Arial" w:hAnsi="Arial" w:cs="Arial"/>
          <w:sz w:val="20"/>
          <w:szCs w:val="20"/>
        </w:rPr>
        <w:t>četrti</w:t>
      </w:r>
      <w:r w:rsidRPr="00BD6D8D">
        <w:rPr>
          <w:rStyle w:val="FontStyle39"/>
          <w:rFonts w:ascii="Arial" w:hAnsi="Arial" w:cs="Arial"/>
          <w:sz w:val="20"/>
          <w:szCs w:val="20"/>
        </w:rPr>
        <w:t xml:space="preserve"> odstavek 8. člena te uredbe)</w:t>
      </w:r>
      <w:r>
        <w:rPr>
          <w:rStyle w:val="FontStyle39"/>
          <w:rFonts w:ascii="Arial" w:hAnsi="Arial" w:cs="Arial"/>
          <w:sz w:val="20"/>
          <w:szCs w:val="20"/>
        </w:rPr>
        <w:t>;</w:t>
      </w:r>
    </w:p>
    <w:p w14:paraId="70F951EB" w14:textId="451CEDCE" w:rsidR="00B06B00" w:rsidRPr="00AF02B2" w:rsidRDefault="005F183B" w:rsidP="003C4654">
      <w:pPr>
        <w:pStyle w:val="Alineazaodstavkom"/>
        <w:numPr>
          <w:ilvl w:val="0"/>
          <w:numId w:val="23"/>
        </w:numPr>
        <w:spacing w:after="240"/>
        <w:rPr>
          <w:sz w:val="20"/>
          <w:szCs w:val="20"/>
        </w:rPr>
      </w:pPr>
      <w:r w:rsidRPr="00AF02B2">
        <w:rPr>
          <w:rStyle w:val="FontStyle39"/>
          <w:rFonts w:ascii="Arial" w:hAnsi="Arial" w:cs="Arial"/>
          <w:sz w:val="20"/>
          <w:szCs w:val="20"/>
        </w:rPr>
        <w:t>ne zagotovi pristojnosti za vpise v gradbeni dnevnik vodji nadzora in vodji projekta</w:t>
      </w:r>
      <w:r w:rsidR="00456D17">
        <w:rPr>
          <w:rStyle w:val="FontStyle39"/>
          <w:rFonts w:ascii="Arial" w:hAnsi="Arial" w:cs="Arial"/>
          <w:sz w:val="20"/>
          <w:szCs w:val="20"/>
        </w:rPr>
        <w:t xml:space="preserve"> </w:t>
      </w:r>
      <w:r w:rsidR="00456D17" w:rsidRPr="00BD6D8D">
        <w:rPr>
          <w:rStyle w:val="FontStyle39"/>
          <w:rFonts w:ascii="Arial" w:hAnsi="Arial" w:cs="Arial"/>
          <w:sz w:val="20"/>
          <w:szCs w:val="20"/>
        </w:rPr>
        <w:t>(</w:t>
      </w:r>
      <w:r w:rsidR="00456D17">
        <w:rPr>
          <w:rStyle w:val="FontStyle39"/>
          <w:rFonts w:ascii="Arial" w:hAnsi="Arial" w:cs="Arial"/>
          <w:sz w:val="20"/>
          <w:szCs w:val="20"/>
        </w:rPr>
        <w:t>peti</w:t>
      </w:r>
      <w:r w:rsidR="00456D17" w:rsidRPr="00BD6D8D">
        <w:rPr>
          <w:rStyle w:val="FontStyle39"/>
          <w:rFonts w:ascii="Arial" w:hAnsi="Arial" w:cs="Arial"/>
          <w:sz w:val="20"/>
          <w:szCs w:val="20"/>
        </w:rPr>
        <w:t xml:space="preserve"> odstavek </w:t>
      </w:r>
      <w:r w:rsidR="00456D17">
        <w:rPr>
          <w:rStyle w:val="FontStyle39"/>
          <w:rFonts w:ascii="Arial" w:hAnsi="Arial" w:cs="Arial"/>
          <w:sz w:val="20"/>
          <w:szCs w:val="20"/>
        </w:rPr>
        <w:t>9</w:t>
      </w:r>
      <w:r w:rsidR="00456D17" w:rsidRPr="00BD6D8D">
        <w:rPr>
          <w:rStyle w:val="FontStyle39"/>
          <w:rFonts w:ascii="Arial" w:hAnsi="Arial" w:cs="Arial"/>
          <w:sz w:val="20"/>
          <w:szCs w:val="20"/>
        </w:rPr>
        <w:t>. člena te uredbe)</w:t>
      </w:r>
      <w:r w:rsidR="00456D17">
        <w:rPr>
          <w:rStyle w:val="FontStyle39"/>
          <w:rFonts w:ascii="Arial" w:hAnsi="Arial" w:cs="Arial"/>
          <w:sz w:val="20"/>
          <w:szCs w:val="20"/>
        </w:rPr>
        <w:t>;</w:t>
      </w:r>
    </w:p>
    <w:p w14:paraId="07CCC798" w14:textId="58B348B6" w:rsidR="005365DC" w:rsidRPr="00EA1BEB" w:rsidRDefault="005365DC" w:rsidP="008C2F23">
      <w:pPr>
        <w:pStyle w:val="Alineazaodstavkom"/>
        <w:numPr>
          <w:ilvl w:val="0"/>
          <w:numId w:val="23"/>
        </w:numPr>
        <w:spacing w:after="240"/>
        <w:rPr>
          <w:sz w:val="20"/>
          <w:szCs w:val="20"/>
        </w:rPr>
      </w:pPr>
      <w:r w:rsidRPr="00EA1BEB">
        <w:rPr>
          <w:sz w:val="20"/>
          <w:szCs w:val="20"/>
        </w:rPr>
        <w:t>brez odlašanja pisno ne zahteva od izvajalca, da nemudoma vzpostavi ukrepe v skladu z načrtom organizacije gradbišča</w:t>
      </w:r>
      <w:r w:rsidR="00D95E79">
        <w:rPr>
          <w:sz w:val="20"/>
          <w:szCs w:val="20"/>
        </w:rPr>
        <w:t xml:space="preserve"> </w:t>
      </w:r>
      <w:r w:rsidR="00D95E79" w:rsidRPr="00C5776A">
        <w:rPr>
          <w:rStyle w:val="FontStyle39"/>
          <w:rFonts w:ascii="Arial" w:hAnsi="Arial" w:cs="Arial"/>
          <w:sz w:val="20"/>
          <w:szCs w:val="20"/>
        </w:rPr>
        <w:t>iz 4. člena te</w:t>
      </w:r>
      <w:r w:rsidR="00D95E79" w:rsidRPr="00733AB3">
        <w:rPr>
          <w:rStyle w:val="FontStyle39"/>
          <w:rFonts w:ascii="Arial" w:hAnsi="Arial" w:cs="Arial"/>
          <w:sz w:val="20"/>
          <w:szCs w:val="20"/>
        </w:rPr>
        <w:t xml:space="preserve"> uredbe</w:t>
      </w:r>
      <w:r w:rsidRPr="00EA1BEB">
        <w:rPr>
          <w:sz w:val="20"/>
          <w:szCs w:val="20"/>
        </w:rPr>
        <w:t>, ali o tem ne obvesti nadzornika</w:t>
      </w:r>
      <w:r w:rsidR="00F877C3">
        <w:rPr>
          <w:sz w:val="20"/>
          <w:szCs w:val="20"/>
        </w:rPr>
        <w:t xml:space="preserve"> (</w:t>
      </w:r>
      <w:r w:rsidRPr="00EA1BEB">
        <w:rPr>
          <w:sz w:val="20"/>
          <w:szCs w:val="20"/>
        </w:rPr>
        <w:t>pet</w:t>
      </w:r>
      <w:r>
        <w:rPr>
          <w:sz w:val="20"/>
          <w:szCs w:val="20"/>
        </w:rPr>
        <w:t>i</w:t>
      </w:r>
      <w:r w:rsidRPr="00EA1BEB">
        <w:rPr>
          <w:sz w:val="20"/>
          <w:szCs w:val="20"/>
        </w:rPr>
        <w:t xml:space="preserve"> odstav</w:t>
      </w:r>
      <w:r w:rsidR="00F877C3">
        <w:rPr>
          <w:sz w:val="20"/>
          <w:szCs w:val="20"/>
        </w:rPr>
        <w:t>e</w:t>
      </w:r>
      <w:r w:rsidRPr="00EA1BEB">
        <w:rPr>
          <w:sz w:val="20"/>
          <w:szCs w:val="20"/>
        </w:rPr>
        <w:t>k 1</w:t>
      </w:r>
      <w:r>
        <w:rPr>
          <w:sz w:val="20"/>
          <w:szCs w:val="20"/>
        </w:rPr>
        <w:t>0</w:t>
      </w:r>
      <w:r w:rsidRPr="00EA1BEB">
        <w:rPr>
          <w:sz w:val="20"/>
          <w:szCs w:val="20"/>
        </w:rPr>
        <w:t>. člena te uredbe</w:t>
      </w:r>
      <w:r w:rsidR="004D6FEA">
        <w:rPr>
          <w:sz w:val="20"/>
          <w:szCs w:val="20"/>
        </w:rPr>
        <w:t>)</w:t>
      </w:r>
      <w:r>
        <w:rPr>
          <w:sz w:val="20"/>
          <w:szCs w:val="20"/>
        </w:rPr>
        <w:t>.</w:t>
      </w:r>
    </w:p>
    <w:p w14:paraId="0E4A4CAE" w14:textId="0E5ED23A" w:rsidR="00733AB3" w:rsidRPr="00EA1BEB" w:rsidRDefault="00733AB3" w:rsidP="008C2F23">
      <w:pPr>
        <w:pStyle w:val="Style8"/>
        <w:widowControl/>
        <w:numPr>
          <w:ilvl w:val="0"/>
          <w:numId w:val="22"/>
        </w:numPr>
        <w:tabs>
          <w:tab w:val="left" w:pos="230"/>
        </w:tabs>
        <w:spacing w:after="240" w:line="240" w:lineRule="auto"/>
        <w:jc w:val="both"/>
        <w:rPr>
          <w:rStyle w:val="FontStyle39"/>
          <w:rFonts w:ascii="Arial" w:hAnsi="Arial" w:cs="Arial"/>
          <w:sz w:val="20"/>
          <w:szCs w:val="20"/>
        </w:rPr>
      </w:pPr>
      <w:bookmarkStart w:id="4" w:name="_Hlk103240317"/>
      <w:r w:rsidRPr="00EA1BEB">
        <w:rPr>
          <w:rStyle w:val="FontStyle39"/>
          <w:rFonts w:ascii="Arial" w:hAnsi="Arial" w:cs="Arial"/>
          <w:sz w:val="20"/>
          <w:szCs w:val="20"/>
        </w:rPr>
        <w:t>Z globo od 1.200 do 6.000 eurov se za prekršek iz prvega odstavka tega člena kaznuje tudi odgovorna oseba pravne osebe oziroma odgovorna oseba samostojnega podjetnika posameznika.</w:t>
      </w:r>
    </w:p>
    <w:bookmarkEnd w:id="4"/>
    <w:p w14:paraId="75333CC8" w14:textId="77777777" w:rsidR="00EF7E32" w:rsidRPr="00EA1BEB" w:rsidRDefault="00EF7E32" w:rsidP="008C2F23">
      <w:pPr>
        <w:pStyle w:val="Style8"/>
        <w:widowControl/>
        <w:tabs>
          <w:tab w:val="left" w:pos="230"/>
        </w:tabs>
        <w:spacing w:after="240" w:line="240" w:lineRule="auto"/>
        <w:jc w:val="both"/>
        <w:rPr>
          <w:rStyle w:val="FontStyle39"/>
          <w:rFonts w:ascii="Arial" w:hAnsi="Arial" w:cs="Arial"/>
          <w:sz w:val="20"/>
          <w:szCs w:val="20"/>
        </w:rPr>
      </w:pPr>
    </w:p>
    <w:p w14:paraId="49AFB5B9" w14:textId="77777777" w:rsidR="00EF7E32" w:rsidRPr="00EA1BEB" w:rsidRDefault="00EF7E32" w:rsidP="008C2F23">
      <w:pPr>
        <w:pStyle w:val="len"/>
        <w:numPr>
          <w:ilvl w:val="0"/>
          <w:numId w:val="13"/>
        </w:numPr>
        <w:spacing w:before="0" w:after="240"/>
        <w:ind w:left="0" w:firstLine="0"/>
        <w:rPr>
          <w:rFonts w:cs="Arial"/>
          <w:sz w:val="20"/>
          <w:szCs w:val="20"/>
        </w:rPr>
      </w:pPr>
    </w:p>
    <w:p w14:paraId="50CC13DC" w14:textId="4E2D28B1" w:rsidR="00BE5B61" w:rsidRPr="00BE5B61" w:rsidRDefault="00EF7E32" w:rsidP="008C2F23">
      <w:pPr>
        <w:spacing w:after="240"/>
        <w:jc w:val="center"/>
        <w:rPr>
          <w:rStyle w:val="FontStyle39"/>
          <w:rFonts w:ascii="Arial" w:hAnsi="Arial" w:cs="Arial"/>
          <w:b/>
          <w:sz w:val="20"/>
          <w:szCs w:val="20"/>
        </w:rPr>
      </w:pPr>
      <w:r w:rsidRPr="00EA1BEB">
        <w:rPr>
          <w:rFonts w:cs="Arial"/>
          <w:b/>
          <w:sz w:val="20"/>
          <w:szCs w:val="20"/>
        </w:rPr>
        <w:t>(</w:t>
      </w:r>
      <w:r w:rsidR="00BF0F58" w:rsidRPr="00EA1BEB">
        <w:rPr>
          <w:rFonts w:cs="Arial"/>
          <w:b/>
          <w:sz w:val="20"/>
          <w:szCs w:val="20"/>
        </w:rPr>
        <w:t>prekrški nadzornika</w:t>
      </w:r>
      <w:r w:rsidR="00BF0F58">
        <w:rPr>
          <w:rFonts w:cs="Arial"/>
          <w:b/>
          <w:sz w:val="20"/>
          <w:szCs w:val="20"/>
        </w:rPr>
        <w:t xml:space="preserve"> in</w:t>
      </w:r>
      <w:r w:rsidR="00BF0F58" w:rsidRPr="00EA1BEB">
        <w:rPr>
          <w:rFonts w:cs="Arial"/>
          <w:b/>
          <w:sz w:val="20"/>
          <w:szCs w:val="20"/>
        </w:rPr>
        <w:t xml:space="preserve"> vodje nadzora</w:t>
      </w:r>
      <w:r w:rsidRPr="00EA1BEB">
        <w:rPr>
          <w:rFonts w:cs="Arial"/>
          <w:b/>
          <w:sz w:val="20"/>
          <w:szCs w:val="20"/>
        </w:rPr>
        <w:t>)</w:t>
      </w:r>
    </w:p>
    <w:p w14:paraId="003DDD07" w14:textId="27BB201F" w:rsidR="00733AB3" w:rsidRPr="00733AB3" w:rsidRDefault="00733AB3" w:rsidP="008C2F23">
      <w:pPr>
        <w:pStyle w:val="Style8"/>
        <w:numPr>
          <w:ilvl w:val="0"/>
          <w:numId w:val="43"/>
        </w:numPr>
        <w:tabs>
          <w:tab w:val="left" w:pos="230"/>
        </w:tabs>
        <w:spacing w:after="240" w:line="240" w:lineRule="auto"/>
        <w:jc w:val="both"/>
        <w:rPr>
          <w:rStyle w:val="FontStyle39"/>
          <w:rFonts w:ascii="Arial" w:hAnsi="Arial" w:cs="Arial"/>
          <w:sz w:val="20"/>
          <w:szCs w:val="20"/>
        </w:rPr>
      </w:pPr>
      <w:r w:rsidRPr="00733AB3">
        <w:rPr>
          <w:rStyle w:val="FontStyle39"/>
          <w:rFonts w:ascii="Arial" w:hAnsi="Arial" w:cs="Arial"/>
          <w:sz w:val="20"/>
          <w:szCs w:val="20"/>
        </w:rPr>
        <w:t>Z globo od 4.000 do 60.000 eurov se kaznujeta za prekršek nadzornik in vodja nadzora, če:</w:t>
      </w:r>
    </w:p>
    <w:p w14:paraId="60550D10" w14:textId="6245579F" w:rsidR="00733AB3" w:rsidRPr="00733AB3" w:rsidRDefault="00733AB3"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733AB3">
        <w:rPr>
          <w:rStyle w:val="FontStyle39"/>
          <w:rFonts w:ascii="Arial" w:hAnsi="Arial" w:cs="Arial"/>
          <w:sz w:val="20"/>
          <w:szCs w:val="20"/>
        </w:rPr>
        <w:t>ne zagotovita, da se na gradbišču med nadzorom preverja skladnost izvajanja ukrepov z načrtom organizacije gradbišča (4. člen te uredbe);</w:t>
      </w:r>
    </w:p>
    <w:p w14:paraId="737F9EE6" w14:textId="193F4C46" w:rsidR="005A5CD9" w:rsidRDefault="005A5CD9" w:rsidP="008C2F23">
      <w:pPr>
        <w:pStyle w:val="Style8"/>
        <w:numPr>
          <w:ilvl w:val="0"/>
          <w:numId w:val="25"/>
        </w:numPr>
        <w:tabs>
          <w:tab w:val="left" w:pos="230"/>
        </w:tabs>
        <w:spacing w:after="240" w:line="240" w:lineRule="auto"/>
        <w:jc w:val="both"/>
        <w:rPr>
          <w:rStyle w:val="FontStyle39"/>
          <w:rFonts w:ascii="Arial" w:hAnsi="Arial" w:cs="Arial"/>
          <w:sz w:val="20"/>
          <w:szCs w:val="20"/>
        </w:rPr>
      </w:pPr>
      <w:bookmarkStart w:id="5" w:name="_Hlk103166212"/>
      <w:r w:rsidRPr="003E1A4E">
        <w:rPr>
          <w:rStyle w:val="FontStyle39"/>
          <w:rFonts w:ascii="Arial" w:hAnsi="Arial" w:cs="Arial"/>
          <w:sz w:val="20"/>
          <w:szCs w:val="20"/>
        </w:rPr>
        <w:t>ne zagotovita, da se na gradbišču izvajajo ukrepi</w:t>
      </w:r>
      <w:r w:rsidR="00621A2B" w:rsidRPr="003E1A4E">
        <w:rPr>
          <w:rStyle w:val="FontStyle39"/>
          <w:rFonts w:ascii="Arial" w:hAnsi="Arial" w:cs="Arial"/>
          <w:sz w:val="20"/>
          <w:szCs w:val="20"/>
        </w:rPr>
        <w:t xml:space="preserve">, s katerimi se prepreči uhajanje, raznašanje ali izcejanje sipkih in ostalih gradbenih materialov, tekočin in odpadkov z gradbišča </w:t>
      </w:r>
      <w:r w:rsidRPr="003E1A4E">
        <w:rPr>
          <w:rStyle w:val="FontStyle39"/>
          <w:rFonts w:ascii="Arial" w:hAnsi="Arial" w:cs="Arial"/>
          <w:sz w:val="20"/>
          <w:szCs w:val="20"/>
        </w:rPr>
        <w:t>(</w:t>
      </w:r>
      <w:r w:rsidR="003E1A4E" w:rsidRPr="003E1A4E">
        <w:rPr>
          <w:rStyle w:val="FontStyle39"/>
          <w:rFonts w:ascii="Arial" w:hAnsi="Arial" w:cs="Arial"/>
          <w:sz w:val="20"/>
          <w:szCs w:val="20"/>
        </w:rPr>
        <w:t xml:space="preserve">prvi odstavek </w:t>
      </w:r>
      <w:r w:rsidRPr="003E1A4E">
        <w:rPr>
          <w:rStyle w:val="FontStyle39"/>
          <w:rFonts w:ascii="Arial" w:hAnsi="Arial" w:cs="Arial"/>
          <w:sz w:val="20"/>
          <w:szCs w:val="20"/>
        </w:rPr>
        <w:t>5. člen</w:t>
      </w:r>
      <w:r w:rsidR="003E1A4E" w:rsidRPr="003E1A4E">
        <w:rPr>
          <w:rStyle w:val="FontStyle39"/>
          <w:rFonts w:ascii="Arial" w:hAnsi="Arial" w:cs="Arial"/>
          <w:sz w:val="20"/>
          <w:szCs w:val="20"/>
        </w:rPr>
        <w:t>a</w:t>
      </w:r>
      <w:r w:rsidRPr="003E1A4E">
        <w:rPr>
          <w:rStyle w:val="FontStyle39"/>
          <w:rFonts w:ascii="Arial" w:hAnsi="Arial" w:cs="Arial"/>
          <w:sz w:val="20"/>
          <w:szCs w:val="20"/>
        </w:rPr>
        <w:t xml:space="preserve"> te uredbe);</w:t>
      </w:r>
    </w:p>
    <w:p w14:paraId="75FF4876" w14:textId="63BD9FB8" w:rsidR="001E7FD4" w:rsidRDefault="009E6D9F"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 xml:space="preserve">ne zagotovita, </w:t>
      </w:r>
      <w:r w:rsidR="001E7FD4" w:rsidRPr="003E1A4E">
        <w:rPr>
          <w:rStyle w:val="FontStyle39"/>
          <w:rFonts w:ascii="Arial" w:hAnsi="Arial" w:cs="Arial"/>
          <w:sz w:val="20"/>
          <w:szCs w:val="20"/>
        </w:rPr>
        <w:t>da se na gradbišču izvajajo ukrepi</w:t>
      </w:r>
      <w:r w:rsidR="001E7FD4">
        <w:rPr>
          <w:rStyle w:val="FontStyle39"/>
          <w:rFonts w:ascii="Arial" w:hAnsi="Arial" w:cs="Arial"/>
          <w:sz w:val="20"/>
          <w:szCs w:val="20"/>
        </w:rPr>
        <w:t xml:space="preserve"> p</w:t>
      </w:r>
      <w:r w:rsidR="001E7FD4" w:rsidRPr="001E7FD4">
        <w:rPr>
          <w:rStyle w:val="FontStyle39"/>
          <w:rFonts w:ascii="Arial" w:hAnsi="Arial" w:cs="Arial"/>
          <w:sz w:val="20"/>
          <w:szCs w:val="20"/>
        </w:rPr>
        <w:t xml:space="preserve">ri izvajanju del na točkovnih virih onesnaževanja in razpršenih virih onesnaževanja z namenom preprečevanja in zmanjševanja emisije delcev na viru onesnaževanja zunanjega zraka </w:t>
      </w:r>
      <w:r w:rsidR="001E7FD4" w:rsidRPr="003E1A4E">
        <w:rPr>
          <w:rStyle w:val="FontStyle39"/>
          <w:rFonts w:ascii="Arial" w:hAnsi="Arial" w:cs="Arial"/>
          <w:sz w:val="20"/>
          <w:szCs w:val="20"/>
        </w:rPr>
        <w:t>(</w:t>
      </w:r>
      <w:r w:rsidR="001E7FD4">
        <w:rPr>
          <w:rStyle w:val="FontStyle39"/>
          <w:rFonts w:ascii="Arial" w:hAnsi="Arial" w:cs="Arial"/>
          <w:sz w:val="20"/>
          <w:szCs w:val="20"/>
        </w:rPr>
        <w:t>drugi</w:t>
      </w:r>
      <w:r w:rsidR="001E7FD4" w:rsidRPr="003E1A4E">
        <w:rPr>
          <w:rStyle w:val="FontStyle39"/>
          <w:rFonts w:ascii="Arial" w:hAnsi="Arial" w:cs="Arial"/>
          <w:sz w:val="20"/>
          <w:szCs w:val="20"/>
        </w:rPr>
        <w:t xml:space="preserve"> odstavek 5. člena te uredbe);</w:t>
      </w:r>
    </w:p>
    <w:p w14:paraId="43ED9297" w14:textId="297E846F" w:rsidR="009E6D9F" w:rsidRDefault="00C300B7"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 xml:space="preserve">ne zagotovita, da se na gradbišču izvajajo </w:t>
      </w:r>
      <w:r w:rsidR="00D95C8B" w:rsidRPr="00D95C8B">
        <w:rPr>
          <w:rStyle w:val="FontStyle39"/>
          <w:rFonts w:ascii="Arial" w:hAnsi="Arial" w:cs="Arial"/>
          <w:sz w:val="20"/>
          <w:szCs w:val="20"/>
        </w:rPr>
        <w:t>organizacijsk</w:t>
      </w:r>
      <w:r w:rsidR="00D95C8B">
        <w:rPr>
          <w:rStyle w:val="FontStyle39"/>
          <w:rFonts w:ascii="Arial" w:hAnsi="Arial" w:cs="Arial"/>
          <w:sz w:val="20"/>
          <w:szCs w:val="20"/>
        </w:rPr>
        <w:t>i</w:t>
      </w:r>
      <w:r w:rsidR="00D95C8B" w:rsidRPr="00D95C8B">
        <w:rPr>
          <w:rStyle w:val="FontStyle39"/>
          <w:rFonts w:ascii="Arial" w:hAnsi="Arial" w:cs="Arial"/>
          <w:sz w:val="20"/>
          <w:szCs w:val="20"/>
        </w:rPr>
        <w:t xml:space="preserve"> ukrep</w:t>
      </w:r>
      <w:r w:rsidR="00D95C8B">
        <w:rPr>
          <w:rStyle w:val="FontStyle39"/>
          <w:rFonts w:ascii="Arial" w:hAnsi="Arial" w:cs="Arial"/>
          <w:sz w:val="20"/>
          <w:szCs w:val="20"/>
        </w:rPr>
        <w:t xml:space="preserve">i </w:t>
      </w:r>
      <w:r w:rsidR="00D95C8B" w:rsidRPr="003E1A4E">
        <w:rPr>
          <w:rStyle w:val="FontStyle39"/>
          <w:rFonts w:ascii="Arial" w:hAnsi="Arial" w:cs="Arial"/>
          <w:sz w:val="20"/>
          <w:szCs w:val="20"/>
        </w:rPr>
        <w:t>(</w:t>
      </w:r>
      <w:r w:rsidR="00D95C8B">
        <w:rPr>
          <w:rStyle w:val="FontStyle39"/>
          <w:rFonts w:ascii="Arial" w:hAnsi="Arial" w:cs="Arial"/>
          <w:sz w:val="20"/>
          <w:szCs w:val="20"/>
        </w:rPr>
        <w:t>tretji</w:t>
      </w:r>
      <w:r w:rsidR="00D95C8B" w:rsidRPr="003E1A4E">
        <w:rPr>
          <w:rStyle w:val="FontStyle39"/>
          <w:rFonts w:ascii="Arial" w:hAnsi="Arial" w:cs="Arial"/>
          <w:sz w:val="20"/>
          <w:szCs w:val="20"/>
        </w:rPr>
        <w:t xml:space="preserve"> odstavek 5. člena te uredbe);</w:t>
      </w:r>
    </w:p>
    <w:p w14:paraId="13C6A6AD" w14:textId="75AB508A" w:rsidR="00541B97" w:rsidRDefault="00830CF5"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 xml:space="preserve">ne zagotovita, da se na </w:t>
      </w:r>
      <w:r w:rsidR="00A630A5">
        <w:rPr>
          <w:rStyle w:val="FontStyle39"/>
          <w:rFonts w:ascii="Arial" w:hAnsi="Arial" w:cs="Arial"/>
          <w:sz w:val="20"/>
          <w:szCs w:val="20"/>
        </w:rPr>
        <w:t xml:space="preserve">velikem </w:t>
      </w:r>
      <w:r w:rsidRPr="003E1A4E">
        <w:rPr>
          <w:rStyle w:val="FontStyle39"/>
          <w:rFonts w:ascii="Arial" w:hAnsi="Arial" w:cs="Arial"/>
          <w:sz w:val="20"/>
          <w:szCs w:val="20"/>
        </w:rPr>
        <w:t xml:space="preserve">gradbišču </w:t>
      </w:r>
      <w:r w:rsidR="00BB674C">
        <w:rPr>
          <w:rStyle w:val="FontStyle39"/>
          <w:rFonts w:ascii="Arial" w:hAnsi="Arial" w:cs="Arial"/>
          <w:sz w:val="20"/>
          <w:szCs w:val="20"/>
        </w:rPr>
        <w:t xml:space="preserve">sipki </w:t>
      </w:r>
      <w:r w:rsidR="000A1499">
        <w:rPr>
          <w:rStyle w:val="FontStyle39"/>
          <w:rFonts w:ascii="Arial" w:hAnsi="Arial" w:cs="Arial"/>
          <w:sz w:val="20"/>
          <w:szCs w:val="20"/>
        </w:rPr>
        <w:t xml:space="preserve">material </w:t>
      </w:r>
      <w:r w:rsidR="00447E91" w:rsidRPr="00447E91">
        <w:rPr>
          <w:rStyle w:val="FontStyle39"/>
          <w:rFonts w:ascii="Arial" w:hAnsi="Arial" w:cs="Arial"/>
          <w:sz w:val="20"/>
          <w:szCs w:val="20"/>
        </w:rPr>
        <w:t>prekriva ali zanj zagotovi zaprto skladiščenje</w:t>
      </w:r>
      <w:r w:rsidR="00447E91">
        <w:rPr>
          <w:rStyle w:val="FontStyle39"/>
          <w:rFonts w:ascii="Arial" w:hAnsi="Arial" w:cs="Arial"/>
          <w:sz w:val="20"/>
          <w:szCs w:val="20"/>
        </w:rPr>
        <w:t xml:space="preserve"> </w:t>
      </w:r>
      <w:r w:rsidR="00447E91" w:rsidRPr="003E1A4E">
        <w:rPr>
          <w:rStyle w:val="FontStyle39"/>
          <w:rFonts w:ascii="Arial" w:hAnsi="Arial" w:cs="Arial"/>
          <w:sz w:val="20"/>
          <w:szCs w:val="20"/>
        </w:rPr>
        <w:t>(</w:t>
      </w:r>
      <w:r w:rsidR="00447E91">
        <w:rPr>
          <w:rStyle w:val="FontStyle39"/>
          <w:rFonts w:ascii="Arial" w:hAnsi="Arial" w:cs="Arial"/>
          <w:sz w:val="20"/>
          <w:szCs w:val="20"/>
        </w:rPr>
        <w:t>četrti</w:t>
      </w:r>
      <w:r w:rsidR="00447E91" w:rsidRPr="003E1A4E">
        <w:rPr>
          <w:rStyle w:val="FontStyle39"/>
          <w:rFonts w:ascii="Arial" w:hAnsi="Arial" w:cs="Arial"/>
          <w:sz w:val="20"/>
          <w:szCs w:val="20"/>
        </w:rPr>
        <w:t xml:space="preserve"> odstavek 5. člena te uredbe)</w:t>
      </w:r>
      <w:r w:rsidR="00447E91">
        <w:rPr>
          <w:rStyle w:val="FontStyle39"/>
          <w:rFonts w:ascii="Arial" w:hAnsi="Arial" w:cs="Arial"/>
          <w:sz w:val="20"/>
          <w:szCs w:val="20"/>
        </w:rPr>
        <w:t>;</w:t>
      </w:r>
    </w:p>
    <w:p w14:paraId="5EDE6D31" w14:textId="1CA870A8" w:rsidR="00E923CA" w:rsidRDefault="00E923CA"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 xml:space="preserve">ne zagotovita, da se </w:t>
      </w:r>
      <w:r w:rsidR="00D872CD">
        <w:rPr>
          <w:rStyle w:val="FontStyle39"/>
          <w:rFonts w:ascii="Arial" w:hAnsi="Arial" w:cs="Arial"/>
          <w:sz w:val="20"/>
          <w:szCs w:val="20"/>
        </w:rPr>
        <w:t>obdelovanje</w:t>
      </w:r>
      <w:r w:rsidR="00D467B1" w:rsidRPr="00D467B1">
        <w:rPr>
          <w:rStyle w:val="FontStyle39"/>
          <w:rFonts w:ascii="Arial" w:hAnsi="Arial" w:cs="Arial"/>
          <w:sz w:val="20"/>
          <w:szCs w:val="20"/>
        </w:rPr>
        <w:t xml:space="preserve"> s postopki drobljenja, lomljenja ali mletja z napravami, </w:t>
      </w:r>
      <w:r w:rsidR="00D872CD" w:rsidRPr="003E1A4E">
        <w:rPr>
          <w:rStyle w:val="FontStyle39"/>
          <w:rFonts w:ascii="Arial" w:hAnsi="Arial" w:cs="Arial"/>
          <w:sz w:val="20"/>
          <w:szCs w:val="20"/>
        </w:rPr>
        <w:t xml:space="preserve">na </w:t>
      </w:r>
      <w:r w:rsidR="00D872CD">
        <w:rPr>
          <w:rStyle w:val="FontStyle39"/>
          <w:rFonts w:ascii="Arial" w:hAnsi="Arial" w:cs="Arial"/>
          <w:sz w:val="20"/>
          <w:szCs w:val="20"/>
        </w:rPr>
        <w:t xml:space="preserve">velikem </w:t>
      </w:r>
      <w:r w:rsidR="00D872CD" w:rsidRPr="003E1A4E">
        <w:rPr>
          <w:rStyle w:val="FontStyle39"/>
          <w:rFonts w:ascii="Arial" w:hAnsi="Arial" w:cs="Arial"/>
          <w:sz w:val="20"/>
          <w:szCs w:val="20"/>
        </w:rPr>
        <w:t>gradbišču</w:t>
      </w:r>
      <w:r w:rsidR="00D467B1" w:rsidRPr="00D467B1">
        <w:rPr>
          <w:rStyle w:val="FontStyle39"/>
          <w:rFonts w:ascii="Arial" w:hAnsi="Arial" w:cs="Arial"/>
          <w:sz w:val="20"/>
          <w:szCs w:val="20"/>
        </w:rPr>
        <w:t xml:space="preserve"> </w:t>
      </w:r>
      <w:r w:rsidR="005162BB">
        <w:rPr>
          <w:rStyle w:val="FontStyle39"/>
          <w:rFonts w:ascii="Arial" w:hAnsi="Arial" w:cs="Arial"/>
          <w:sz w:val="20"/>
          <w:szCs w:val="20"/>
        </w:rPr>
        <w:t>ne izvaja (p</w:t>
      </w:r>
      <w:r w:rsidR="00CB41D0">
        <w:rPr>
          <w:rStyle w:val="FontStyle39"/>
          <w:rFonts w:ascii="Arial" w:hAnsi="Arial" w:cs="Arial"/>
          <w:sz w:val="20"/>
          <w:szCs w:val="20"/>
        </w:rPr>
        <w:t>eti</w:t>
      </w:r>
      <w:r w:rsidR="00CB41D0" w:rsidRPr="003E1A4E">
        <w:rPr>
          <w:rStyle w:val="FontStyle39"/>
          <w:rFonts w:ascii="Arial" w:hAnsi="Arial" w:cs="Arial"/>
          <w:sz w:val="20"/>
          <w:szCs w:val="20"/>
        </w:rPr>
        <w:t xml:space="preserve"> odstavek 5. člena te uredbe)</w:t>
      </w:r>
      <w:r w:rsidR="00CB41D0">
        <w:rPr>
          <w:rStyle w:val="FontStyle39"/>
          <w:rFonts w:ascii="Arial" w:hAnsi="Arial" w:cs="Arial"/>
          <w:sz w:val="20"/>
          <w:szCs w:val="20"/>
        </w:rPr>
        <w:t>;</w:t>
      </w:r>
    </w:p>
    <w:p w14:paraId="08B64B08" w14:textId="342F256A" w:rsidR="00155401" w:rsidRDefault="003A1460"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 xml:space="preserve">ne zagotovita, da se </w:t>
      </w:r>
      <w:r w:rsidR="00CA27AF" w:rsidRPr="00CA27AF">
        <w:rPr>
          <w:rStyle w:val="FontStyle39"/>
          <w:rFonts w:ascii="Arial" w:hAnsi="Arial" w:cs="Arial"/>
          <w:sz w:val="20"/>
          <w:szCs w:val="20"/>
        </w:rPr>
        <w:t xml:space="preserve">v primeru razglašene čezmerne onesnaženosti zunanjega zraka, ki jo izda Agencija Republike Slovenije za okolje, na velikih gradbiščih na območju degradiranega okolja zaradi onesnaženega zraka </w:t>
      </w:r>
      <w:r w:rsidR="00CA27AF">
        <w:rPr>
          <w:rStyle w:val="FontStyle39"/>
          <w:rFonts w:ascii="Arial" w:hAnsi="Arial" w:cs="Arial"/>
          <w:sz w:val="20"/>
          <w:szCs w:val="20"/>
        </w:rPr>
        <w:t>ne</w:t>
      </w:r>
      <w:r w:rsidR="00F13356">
        <w:rPr>
          <w:rStyle w:val="FontStyle39"/>
          <w:rFonts w:ascii="Arial" w:hAnsi="Arial" w:cs="Arial"/>
          <w:sz w:val="20"/>
          <w:szCs w:val="20"/>
        </w:rPr>
        <w:t xml:space="preserve"> izvaja</w:t>
      </w:r>
      <w:r w:rsidR="00CA27AF">
        <w:rPr>
          <w:rStyle w:val="FontStyle39"/>
          <w:rFonts w:ascii="Arial" w:hAnsi="Arial" w:cs="Arial"/>
          <w:sz w:val="20"/>
          <w:szCs w:val="20"/>
        </w:rPr>
        <w:t xml:space="preserve"> </w:t>
      </w:r>
      <w:r w:rsidR="00CA27AF" w:rsidRPr="00CA27AF">
        <w:rPr>
          <w:rStyle w:val="FontStyle39"/>
          <w:rFonts w:ascii="Arial" w:hAnsi="Arial" w:cs="Arial"/>
          <w:sz w:val="20"/>
          <w:szCs w:val="20"/>
        </w:rPr>
        <w:t>obdel</w:t>
      </w:r>
      <w:r w:rsidR="00F13356">
        <w:rPr>
          <w:rStyle w:val="FontStyle39"/>
          <w:rFonts w:ascii="Arial" w:hAnsi="Arial" w:cs="Arial"/>
          <w:sz w:val="20"/>
          <w:szCs w:val="20"/>
        </w:rPr>
        <w:t>ava</w:t>
      </w:r>
      <w:r w:rsidR="00CA27AF" w:rsidRPr="00CA27AF">
        <w:rPr>
          <w:rStyle w:val="FontStyle39"/>
          <w:rFonts w:ascii="Arial" w:hAnsi="Arial" w:cs="Arial"/>
          <w:sz w:val="20"/>
          <w:szCs w:val="20"/>
        </w:rPr>
        <w:t xml:space="preserve"> s postopki</w:t>
      </w:r>
      <w:r w:rsidR="00D8688E" w:rsidRPr="00D8688E">
        <w:rPr>
          <w:rStyle w:val="FontStyle39"/>
          <w:rFonts w:ascii="Arial" w:hAnsi="Arial" w:cs="Arial"/>
          <w:sz w:val="20"/>
          <w:szCs w:val="20"/>
        </w:rPr>
        <w:t>, določenimi v</w:t>
      </w:r>
      <w:r w:rsidR="00D8688E">
        <w:rPr>
          <w:rStyle w:val="FontStyle39"/>
          <w:rFonts w:ascii="Arial" w:hAnsi="Arial" w:cs="Arial"/>
          <w:sz w:val="20"/>
          <w:szCs w:val="20"/>
        </w:rPr>
        <w:t xml:space="preserve"> petem</w:t>
      </w:r>
      <w:r w:rsidR="00D8688E" w:rsidRPr="003E1A4E">
        <w:rPr>
          <w:rStyle w:val="FontStyle39"/>
          <w:rFonts w:ascii="Arial" w:hAnsi="Arial" w:cs="Arial"/>
          <w:sz w:val="20"/>
          <w:szCs w:val="20"/>
        </w:rPr>
        <w:t xml:space="preserve"> odstavk</w:t>
      </w:r>
      <w:r w:rsidR="00D8688E">
        <w:rPr>
          <w:rStyle w:val="FontStyle39"/>
          <w:rFonts w:ascii="Arial" w:hAnsi="Arial" w:cs="Arial"/>
          <w:sz w:val="20"/>
          <w:szCs w:val="20"/>
        </w:rPr>
        <w:t>u</w:t>
      </w:r>
      <w:r w:rsidR="00D8688E" w:rsidRPr="003E1A4E">
        <w:rPr>
          <w:rStyle w:val="FontStyle39"/>
          <w:rFonts w:ascii="Arial" w:hAnsi="Arial" w:cs="Arial"/>
          <w:sz w:val="20"/>
          <w:szCs w:val="20"/>
        </w:rPr>
        <w:t xml:space="preserve"> 5. člena te uredbe</w:t>
      </w:r>
      <w:r w:rsidR="00D8688E">
        <w:rPr>
          <w:rStyle w:val="FontStyle39"/>
          <w:rFonts w:ascii="Arial" w:hAnsi="Arial" w:cs="Arial"/>
          <w:sz w:val="20"/>
          <w:szCs w:val="20"/>
        </w:rPr>
        <w:t xml:space="preserve"> </w:t>
      </w:r>
      <w:r w:rsidR="00D8688E" w:rsidRPr="003E1A4E">
        <w:rPr>
          <w:rStyle w:val="FontStyle39"/>
          <w:rFonts w:ascii="Arial" w:hAnsi="Arial" w:cs="Arial"/>
          <w:sz w:val="20"/>
          <w:szCs w:val="20"/>
        </w:rPr>
        <w:t>(</w:t>
      </w:r>
      <w:r w:rsidR="00D8688E">
        <w:rPr>
          <w:rStyle w:val="FontStyle39"/>
          <w:rFonts w:ascii="Arial" w:hAnsi="Arial" w:cs="Arial"/>
          <w:sz w:val="20"/>
          <w:szCs w:val="20"/>
        </w:rPr>
        <w:t>šesti</w:t>
      </w:r>
      <w:r w:rsidR="00D8688E" w:rsidRPr="003E1A4E">
        <w:rPr>
          <w:rStyle w:val="FontStyle39"/>
          <w:rFonts w:ascii="Arial" w:hAnsi="Arial" w:cs="Arial"/>
          <w:sz w:val="20"/>
          <w:szCs w:val="20"/>
        </w:rPr>
        <w:t xml:space="preserve"> odstavek 5. člena te uredbe)</w:t>
      </w:r>
      <w:r w:rsidR="00D8688E">
        <w:rPr>
          <w:rStyle w:val="FontStyle39"/>
          <w:rFonts w:ascii="Arial" w:hAnsi="Arial" w:cs="Arial"/>
          <w:sz w:val="20"/>
          <w:szCs w:val="20"/>
        </w:rPr>
        <w:t>;</w:t>
      </w:r>
    </w:p>
    <w:p w14:paraId="46FE9545" w14:textId="209D19BB" w:rsidR="00F4477A" w:rsidRDefault="00F4477A"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zagotovita, da se na gradbišču</w:t>
      </w:r>
      <w:r w:rsidR="00FE2313">
        <w:rPr>
          <w:rStyle w:val="FontStyle39"/>
          <w:rFonts w:ascii="Arial" w:hAnsi="Arial" w:cs="Arial"/>
          <w:sz w:val="20"/>
          <w:szCs w:val="20"/>
        </w:rPr>
        <w:t xml:space="preserve"> </w:t>
      </w:r>
      <w:r w:rsidR="00FE2313" w:rsidRPr="00FE2313">
        <w:rPr>
          <w:rStyle w:val="FontStyle39"/>
          <w:rFonts w:ascii="Arial" w:hAnsi="Arial" w:cs="Arial"/>
          <w:sz w:val="20"/>
          <w:szCs w:val="20"/>
        </w:rPr>
        <w:t>za preprečevanje in zmanjševanje emisij, ki niso emisije delcev in prahu, oskrbo delovnih strojev z gorivi ali mazivi in njihovo parkiranje urediti tako, da je preprečeno uhajanje, izcejanje in izpuščanje teh snovi v okolje</w:t>
      </w:r>
      <w:r w:rsidR="004A228A">
        <w:rPr>
          <w:rStyle w:val="FontStyle39"/>
          <w:rFonts w:ascii="Arial" w:hAnsi="Arial" w:cs="Arial"/>
          <w:sz w:val="20"/>
          <w:szCs w:val="20"/>
        </w:rPr>
        <w:t xml:space="preserve"> </w:t>
      </w:r>
      <w:r w:rsidR="004A228A" w:rsidRPr="003E1A4E">
        <w:rPr>
          <w:rStyle w:val="FontStyle39"/>
          <w:rFonts w:ascii="Arial" w:hAnsi="Arial" w:cs="Arial"/>
          <w:sz w:val="20"/>
          <w:szCs w:val="20"/>
        </w:rPr>
        <w:t>(</w:t>
      </w:r>
      <w:r w:rsidR="004465F6">
        <w:rPr>
          <w:rStyle w:val="FontStyle39"/>
          <w:rFonts w:ascii="Arial" w:hAnsi="Arial" w:cs="Arial"/>
          <w:sz w:val="20"/>
          <w:szCs w:val="20"/>
        </w:rPr>
        <w:t>sedmi</w:t>
      </w:r>
      <w:r w:rsidR="004A228A" w:rsidRPr="003E1A4E">
        <w:rPr>
          <w:rStyle w:val="FontStyle39"/>
          <w:rFonts w:ascii="Arial" w:hAnsi="Arial" w:cs="Arial"/>
          <w:sz w:val="20"/>
          <w:szCs w:val="20"/>
        </w:rPr>
        <w:t xml:space="preserve"> odstavek 5. člena te uredbe)</w:t>
      </w:r>
      <w:r w:rsidR="004A228A">
        <w:rPr>
          <w:rStyle w:val="FontStyle39"/>
          <w:rFonts w:ascii="Arial" w:hAnsi="Arial" w:cs="Arial"/>
          <w:sz w:val="20"/>
          <w:szCs w:val="20"/>
        </w:rPr>
        <w:t>;</w:t>
      </w:r>
    </w:p>
    <w:p w14:paraId="7645C7FB" w14:textId="2DE804A3" w:rsidR="009B740F" w:rsidRDefault="00357322" w:rsidP="008C2F23">
      <w:pPr>
        <w:pStyle w:val="Style8"/>
        <w:widowControl/>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zagotovita, da se na gradbišču</w:t>
      </w:r>
      <w:r>
        <w:rPr>
          <w:rStyle w:val="FontStyle39"/>
          <w:rFonts w:ascii="Arial" w:hAnsi="Arial" w:cs="Arial"/>
          <w:sz w:val="20"/>
          <w:szCs w:val="20"/>
        </w:rPr>
        <w:t xml:space="preserve"> </w:t>
      </w:r>
      <w:r w:rsidR="009B740F">
        <w:rPr>
          <w:rStyle w:val="FontStyle39"/>
          <w:rFonts w:ascii="Arial" w:hAnsi="Arial" w:cs="Arial"/>
          <w:sz w:val="20"/>
          <w:szCs w:val="20"/>
        </w:rPr>
        <w:t>ob morebitnem uhajanju, izcejanju ali izpustu goriv in maziv</w:t>
      </w:r>
      <w:r w:rsidR="00EF3F80">
        <w:rPr>
          <w:rStyle w:val="FontStyle39"/>
          <w:rFonts w:ascii="Arial" w:hAnsi="Arial" w:cs="Arial"/>
          <w:sz w:val="20"/>
          <w:szCs w:val="20"/>
        </w:rPr>
        <w:t xml:space="preserve"> </w:t>
      </w:r>
      <w:r w:rsidR="00EF3F80" w:rsidRPr="00EF3F80">
        <w:rPr>
          <w:rStyle w:val="FontStyle39"/>
          <w:rFonts w:ascii="Arial" w:hAnsi="Arial" w:cs="Arial"/>
          <w:sz w:val="20"/>
          <w:szCs w:val="20"/>
        </w:rPr>
        <w:t>v okolje</w:t>
      </w:r>
      <w:r w:rsidR="009B740F">
        <w:rPr>
          <w:rStyle w:val="FontStyle39"/>
          <w:rFonts w:ascii="Arial" w:hAnsi="Arial" w:cs="Arial"/>
          <w:sz w:val="20"/>
          <w:szCs w:val="20"/>
        </w:rPr>
        <w:t xml:space="preserve"> </w:t>
      </w:r>
      <w:r w:rsidR="007A6BFC">
        <w:rPr>
          <w:rStyle w:val="FontStyle39"/>
          <w:rFonts w:ascii="Arial" w:hAnsi="Arial" w:cs="Arial"/>
          <w:sz w:val="20"/>
          <w:szCs w:val="20"/>
        </w:rPr>
        <w:t xml:space="preserve">te snovi </w:t>
      </w:r>
      <w:r w:rsidR="009B740F">
        <w:rPr>
          <w:rStyle w:val="FontStyle39"/>
          <w:rFonts w:ascii="Arial" w:hAnsi="Arial" w:cs="Arial"/>
          <w:sz w:val="20"/>
          <w:szCs w:val="20"/>
        </w:rPr>
        <w:t>zadr</w:t>
      </w:r>
      <w:r w:rsidR="007A6BFC">
        <w:rPr>
          <w:rStyle w:val="FontStyle39"/>
          <w:rFonts w:ascii="Arial" w:hAnsi="Arial" w:cs="Arial"/>
          <w:sz w:val="20"/>
          <w:szCs w:val="20"/>
        </w:rPr>
        <w:t>ži</w:t>
      </w:r>
      <w:r w:rsidR="009B740F">
        <w:rPr>
          <w:rStyle w:val="FontStyle39"/>
          <w:rFonts w:ascii="Arial" w:hAnsi="Arial" w:cs="Arial"/>
          <w:sz w:val="20"/>
          <w:szCs w:val="20"/>
        </w:rPr>
        <w:t xml:space="preserve"> in poskr</w:t>
      </w:r>
      <w:r w:rsidR="007A6BFC">
        <w:rPr>
          <w:rStyle w:val="FontStyle39"/>
          <w:rFonts w:ascii="Arial" w:hAnsi="Arial" w:cs="Arial"/>
          <w:sz w:val="20"/>
          <w:szCs w:val="20"/>
        </w:rPr>
        <w:t>b</w:t>
      </w:r>
      <w:r w:rsidR="009B740F">
        <w:rPr>
          <w:rStyle w:val="FontStyle39"/>
          <w:rFonts w:ascii="Arial" w:hAnsi="Arial" w:cs="Arial"/>
          <w:sz w:val="20"/>
          <w:szCs w:val="20"/>
        </w:rPr>
        <w:t>i za njihovo varno odstranitev</w:t>
      </w:r>
      <w:r w:rsidR="007A6BFC">
        <w:rPr>
          <w:rStyle w:val="FontStyle39"/>
          <w:rFonts w:ascii="Arial" w:hAnsi="Arial" w:cs="Arial"/>
          <w:sz w:val="20"/>
          <w:szCs w:val="20"/>
        </w:rPr>
        <w:t xml:space="preserve"> </w:t>
      </w:r>
      <w:r w:rsidR="007A6BFC" w:rsidRPr="003E1A4E">
        <w:rPr>
          <w:rStyle w:val="FontStyle39"/>
          <w:rFonts w:ascii="Arial" w:hAnsi="Arial" w:cs="Arial"/>
          <w:sz w:val="20"/>
          <w:szCs w:val="20"/>
        </w:rPr>
        <w:t>(</w:t>
      </w:r>
      <w:r w:rsidR="004465F6">
        <w:rPr>
          <w:rStyle w:val="FontStyle39"/>
          <w:rFonts w:ascii="Arial" w:hAnsi="Arial" w:cs="Arial"/>
          <w:sz w:val="20"/>
          <w:szCs w:val="20"/>
        </w:rPr>
        <w:t>sedmi</w:t>
      </w:r>
      <w:r w:rsidR="007A6BFC" w:rsidRPr="003E1A4E">
        <w:rPr>
          <w:rStyle w:val="FontStyle39"/>
          <w:rFonts w:ascii="Arial" w:hAnsi="Arial" w:cs="Arial"/>
          <w:sz w:val="20"/>
          <w:szCs w:val="20"/>
        </w:rPr>
        <w:t xml:space="preserve"> odstavek 5. člena te uredbe)</w:t>
      </w:r>
      <w:r w:rsidR="007A6BFC">
        <w:rPr>
          <w:rStyle w:val="FontStyle39"/>
          <w:rFonts w:ascii="Arial" w:hAnsi="Arial" w:cs="Arial"/>
          <w:sz w:val="20"/>
          <w:szCs w:val="20"/>
        </w:rPr>
        <w:t>;</w:t>
      </w:r>
    </w:p>
    <w:p w14:paraId="5996A012" w14:textId="3EF487A4" w:rsidR="008D2392" w:rsidRDefault="00F61FDC" w:rsidP="008C2F23">
      <w:pPr>
        <w:pStyle w:val="Style8"/>
        <w:widowControl/>
        <w:numPr>
          <w:ilvl w:val="0"/>
          <w:numId w:val="25"/>
        </w:numPr>
        <w:tabs>
          <w:tab w:val="left" w:pos="230"/>
        </w:tabs>
        <w:spacing w:after="240" w:line="240" w:lineRule="auto"/>
        <w:jc w:val="both"/>
        <w:rPr>
          <w:rStyle w:val="FontStyle39"/>
          <w:rFonts w:ascii="Arial" w:hAnsi="Arial" w:cs="Arial"/>
          <w:sz w:val="20"/>
          <w:szCs w:val="20"/>
        </w:rPr>
      </w:pPr>
      <w:bookmarkStart w:id="6" w:name="_Hlk103165014"/>
      <w:r w:rsidRPr="003E1A4E">
        <w:rPr>
          <w:rStyle w:val="FontStyle39"/>
          <w:rFonts w:ascii="Arial" w:hAnsi="Arial" w:cs="Arial"/>
          <w:sz w:val="20"/>
          <w:szCs w:val="20"/>
        </w:rPr>
        <w:t>ne zagotovita, da s</w:t>
      </w:r>
      <w:r>
        <w:rPr>
          <w:rStyle w:val="FontStyle39"/>
          <w:rFonts w:ascii="Arial" w:hAnsi="Arial" w:cs="Arial"/>
          <w:sz w:val="20"/>
          <w:szCs w:val="20"/>
        </w:rPr>
        <w:t>o</w:t>
      </w:r>
      <w:r w:rsidRPr="003E1A4E">
        <w:rPr>
          <w:rStyle w:val="FontStyle39"/>
          <w:rFonts w:ascii="Arial" w:hAnsi="Arial" w:cs="Arial"/>
          <w:sz w:val="20"/>
          <w:szCs w:val="20"/>
        </w:rPr>
        <w:t xml:space="preserve"> na gradbišču</w:t>
      </w:r>
      <w:r>
        <w:rPr>
          <w:rStyle w:val="FontStyle39"/>
          <w:rFonts w:ascii="Arial" w:hAnsi="Arial" w:cs="Arial"/>
          <w:sz w:val="20"/>
          <w:szCs w:val="20"/>
        </w:rPr>
        <w:t xml:space="preserve"> </w:t>
      </w:r>
      <w:r w:rsidRPr="00F61FDC">
        <w:rPr>
          <w:rStyle w:val="FontStyle39"/>
          <w:rFonts w:ascii="Arial" w:hAnsi="Arial" w:cs="Arial"/>
          <w:sz w:val="20"/>
          <w:szCs w:val="20"/>
        </w:rPr>
        <w:t xml:space="preserve">za čas gradnje zagotovljene sanitarije z zaprtim sistemom zbiranja komunalne odpadne vode ali priključkom na </w:t>
      </w:r>
      <w:r w:rsidR="00843A3D">
        <w:rPr>
          <w:rStyle w:val="FontStyle39"/>
          <w:rFonts w:ascii="Arial" w:hAnsi="Arial" w:cs="Arial"/>
          <w:sz w:val="20"/>
          <w:szCs w:val="20"/>
        </w:rPr>
        <w:t xml:space="preserve">javno </w:t>
      </w:r>
      <w:r w:rsidRPr="00F61FDC">
        <w:rPr>
          <w:rStyle w:val="FontStyle39"/>
          <w:rFonts w:ascii="Arial" w:hAnsi="Arial" w:cs="Arial"/>
          <w:sz w:val="20"/>
          <w:szCs w:val="20"/>
        </w:rPr>
        <w:t>kanalizacijo, električna energija, pitna voda, ter zaprt prostor, kamor se lahko delavci umaknejo pred padavinami</w:t>
      </w:r>
      <w:r>
        <w:rPr>
          <w:rStyle w:val="FontStyle39"/>
          <w:rFonts w:ascii="Arial" w:hAnsi="Arial" w:cs="Arial"/>
          <w:sz w:val="20"/>
          <w:szCs w:val="20"/>
        </w:rPr>
        <w:t xml:space="preserve"> </w:t>
      </w:r>
      <w:r w:rsidRPr="003E1A4E">
        <w:rPr>
          <w:rStyle w:val="FontStyle39"/>
          <w:rFonts w:ascii="Arial" w:hAnsi="Arial" w:cs="Arial"/>
          <w:sz w:val="20"/>
          <w:szCs w:val="20"/>
        </w:rPr>
        <w:t>(</w:t>
      </w:r>
      <w:r>
        <w:rPr>
          <w:rStyle w:val="FontStyle39"/>
          <w:rFonts w:ascii="Arial" w:hAnsi="Arial" w:cs="Arial"/>
          <w:sz w:val="20"/>
          <w:szCs w:val="20"/>
        </w:rPr>
        <w:t>prvi</w:t>
      </w:r>
      <w:r w:rsidRPr="003E1A4E">
        <w:rPr>
          <w:rStyle w:val="FontStyle39"/>
          <w:rFonts w:ascii="Arial" w:hAnsi="Arial" w:cs="Arial"/>
          <w:sz w:val="20"/>
          <w:szCs w:val="20"/>
        </w:rPr>
        <w:t xml:space="preserve"> odstavek </w:t>
      </w:r>
      <w:r>
        <w:rPr>
          <w:rStyle w:val="FontStyle39"/>
          <w:rFonts w:ascii="Arial" w:hAnsi="Arial" w:cs="Arial"/>
          <w:sz w:val="20"/>
          <w:szCs w:val="20"/>
        </w:rPr>
        <w:t>8</w:t>
      </w:r>
      <w:r w:rsidRPr="003E1A4E">
        <w:rPr>
          <w:rStyle w:val="FontStyle39"/>
          <w:rFonts w:ascii="Arial" w:hAnsi="Arial" w:cs="Arial"/>
          <w:sz w:val="20"/>
          <w:szCs w:val="20"/>
        </w:rPr>
        <w:t>. člena te uredbe)</w:t>
      </w:r>
      <w:r>
        <w:rPr>
          <w:rStyle w:val="FontStyle39"/>
          <w:rFonts w:ascii="Arial" w:hAnsi="Arial" w:cs="Arial"/>
          <w:sz w:val="20"/>
          <w:szCs w:val="20"/>
        </w:rPr>
        <w:t>;</w:t>
      </w:r>
    </w:p>
    <w:p w14:paraId="6763B844" w14:textId="2800CE67" w:rsidR="00F61FDC" w:rsidRDefault="00F61FDC" w:rsidP="008C2F23">
      <w:pPr>
        <w:pStyle w:val="Style8"/>
        <w:widowControl/>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zagotovita, da s</w:t>
      </w:r>
      <w:r w:rsidR="00130D89">
        <w:rPr>
          <w:rStyle w:val="FontStyle39"/>
          <w:rFonts w:ascii="Arial" w:hAnsi="Arial" w:cs="Arial"/>
          <w:sz w:val="20"/>
          <w:szCs w:val="20"/>
        </w:rPr>
        <w:t>o</w:t>
      </w:r>
      <w:r w:rsidRPr="003E1A4E">
        <w:rPr>
          <w:rStyle w:val="FontStyle39"/>
          <w:rFonts w:ascii="Arial" w:hAnsi="Arial" w:cs="Arial"/>
          <w:sz w:val="20"/>
          <w:szCs w:val="20"/>
        </w:rPr>
        <w:t xml:space="preserve"> na gradbišču</w:t>
      </w:r>
      <w:r w:rsidR="00130D89">
        <w:rPr>
          <w:rStyle w:val="FontStyle39"/>
          <w:rFonts w:ascii="Arial" w:hAnsi="Arial" w:cs="Arial"/>
          <w:sz w:val="20"/>
          <w:szCs w:val="20"/>
        </w:rPr>
        <w:t xml:space="preserve"> </w:t>
      </w:r>
      <w:r w:rsidR="00130D89" w:rsidRPr="00130D89">
        <w:rPr>
          <w:rStyle w:val="FontStyle39"/>
          <w:rFonts w:ascii="Arial" w:hAnsi="Arial" w:cs="Arial"/>
          <w:sz w:val="20"/>
          <w:szCs w:val="20"/>
        </w:rPr>
        <w:t>zagotovljen</w:t>
      </w:r>
      <w:r w:rsidR="00444483">
        <w:rPr>
          <w:rStyle w:val="FontStyle39"/>
          <w:rFonts w:ascii="Arial" w:hAnsi="Arial" w:cs="Arial"/>
          <w:sz w:val="20"/>
          <w:szCs w:val="20"/>
        </w:rPr>
        <w:t>i</w:t>
      </w:r>
      <w:r w:rsidR="00130D89" w:rsidRPr="00130D89">
        <w:rPr>
          <w:rStyle w:val="FontStyle39"/>
          <w:rFonts w:ascii="Arial" w:hAnsi="Arial" w:cs="Arial"/>
          <w:sz w:val="20"/>
          <w:szCs w:val="20"/>
        </w:rPr>
        <w:t xml:space="preserve"> še </w:t>
      </w:r>
      <w:r w:rsidR="00444483">
        <w:rPr>
          <w:rStyle w:val="FontStyle39"/>
          <w:rFonts w:ascii="Arial" w:hAnsi="Arial" w:cs="Arial"/>
          <w:sz w:val="20"/>
          <w:szCs w:val="20"/>
        </w:rPr>
        <w:t xml:space="preserve">ogrevani oziroma klimatiziranimi </w:t>
      </w:r>
      <w:r w:rsidR="00444483" w:rsidRPr="00EA1BEB">
        <w:rPr>
          <w:rStyle w:val="FontStyle39"/>
          <w:rFonts w:ascii="Arial" w:hAnsi="Arial" w:cs="Arial"/>
          <w:sz w:val="20"/>
          <w:szCs w:val="20"/>
        </w:rPr>
        <w:t>prostor</w:t>
      </w:r>
      <w:r w:rsidR="00444483">
        <w:rPr>
          <w:rStyle w:val="FontStyle39"/>
          <w:rFonts w:ascii="Arial" w:hAnsi="Arial" w:cs="Arial"/>
          <w:sz w:val="20"/>
          <w:szCs w:val="20"/>
        </w:rPr>
        <w:t>i</w:t>
      </w:r>
      <w:r w:rsidR="00444483" w:rsidRPr="00EA1BEB">
        <w:rPr>
          <w:rStyle w:val="FontStyle39"/>
          <w:rFonts w:ascii="Arial" w:hAnsi="Arial" w:cs="Arial"/>
          <w:sz w:val="20"/>
          <w:szCs w:val="20"/>
        </w:rPr>
        <w:t xml:space="preserve"> za spanje</w:t>
      </w:r>
      <w:r w:rsidR="00444483">
        <w:rPr>
          <w:rStyle w:val="FontStyle39"/>
          <w:rFonts w:ascii="Arial" w:hAnsi="Arial" w:cs="Arial"/>
          <w:sz w:val="20"/>
          <w:szCs w:val="20"/>
        </w:rPr>
        <w:t xml:space="preserve"> in</w:t>
      </w:r>
      <w:r w:rsidR="00444483" w:rsidRPr="00EA1BEB">
        <w:rPr>
          <w:rStyle w:val="FontStyle39"/>
          <w:rFonts w:ascii="Arial" w:hAnsi="Arial" w:cs="Arial"/>
          <w:sz w:val="20"/>
          <w:szCs w:val="20"/>
        </w:rPr>
        <w:t xml:space="preserve"> druženje, kuhinja </w:t>
      </w:r>
      <w:r w:rsidR="00444483">
        <w:rPr>
          <w:rStyle w:val="FontStyle39"/>
          <w:rFonts w:ascii="Arial" w:hAnsi="Arial" w:cs="Arial"/>
          <w:sz w:val="20"/>
          <w:szCs w:val="20"/>
        </w:rPr>
        <w:t xml:space="preserve">ter </w:t>
      </w:r>
      <w:r w:rsidR="00444483" w:rsidRPr="00EA1BEB">
        <w:rPr>
          <w:rStyle w:val="FontStyle39"/>
          <w:rFonts w:ascii="Arial" w:hAnsi="Arial" w:cs="Arial"/>
          <w:sz w:val="20"/>
          <w:szCs w:val="20"/>
        </w:rPr>
        <w:t xml:space="preserve">sanitarije s toplo vodo in tuši z zaprtim sistemom komunalne odpadne vode ali priključkom na </w:t>
      </w:r>
      <w:r w:rsidR="00444483">
        <w:rPr>
          <w:rStyle w:val="FontStyle39"/>
          <w:rFonts w:ascii="Arial" w:hAnsi="Arial" w:cs="Arial"/>
          <w:sz w:val="20"/>
          <w:szCs w:val="20"/>
        </w:rPr>
        <w:t xml:space="preserve">javno </w:t>
      </w:r>
      <w:r w:rsidR="00444483" w:rsidRPr="00EA1BEB">
        <w:rPr>
          <w:rStyle w:val="FontStyle39"/>
          <w:rFonts w:ascii="Arial" w:hAnsi="Arial" w:cs="Arial"/>
          <w:sz w:val="20"/>
          <w:szCs w:val="20"/>
        </w:rPr>
        <w:t>kanalizacij</w:t>
      </w:r>
      <w:r w:rsidR="003E3084">
        <w:rPr>
          <w:rStyle w:val="FontStyle39"/>
          <w:rFonts w:ascii="Arial" w:hAnsi="Arial" w:cs="Arial"/>
          <w:sz w:val="20"/>
          <w:szCs w:val="20"/>
        </w:rPr>
        <w:t>o</w:t>
      </w:r>
      <w:r w:rsidR="00444483">
        <w:rPr>
          <w:rStyle w:val="FontStyle39"/>
          <w:rFonts w:ascii="Arial" w:hAnsi="Arial" w:cs="Arial"/>
          <w:sz w:val="20"/>
          <w:szCs w:val="20"/>
        </w:rPr>
        <w:t xml:space="preserve">, če je </w:t>
      </w:r>
      <w:r w:rsidR="00444483" w:rsidRPr="008D43A8">
        <w:rPr>
          <w:rStyle w:val="FontStyle39"/>
          <w:rFonts w:ascii="Arial" w:hAnsi="Arial" w:cs="Arial"/>
          <w:sz w:val="20"/>
          <w:szCs w:val="20"/>
        </w:rPr>
        <w:t>na gradbišču predvideno bivanje</w:t>
      </w:r>
      <w:r w:rsidR="00444483">
        <w:rPr>
          <w:rStyle w:val="FontStyle39"/>
          <w:rFonts w:ascii="Arial" w:hAnsi="Arial" w:cs="Arial"/>
          <w:sz w:val="20"/>
          <w:szCs w:val="20"/>
        </w:rPr>
        <w:t xml:space="preserve"> oziroma </w:t>
      </w:r>
      <w:r w:rsidR="00444483" w:rsidRPr="008D43A8">
        <w:rPr>
          <w:rStyle w:val="FontStyle39"/>
          <w:rFonts w:ascii="Arial" w:hAnsi="Arial" w:cs="Arial"/>
          <w:sz w:val="20"/>
          <w:szCs w:val="20"/>
        </w:rPr>
        <w:t>spanje delavcev</w:t>
      </w:r>
      <w:r w:rsidR="008D43A8">
        <w:rPr>
          <w:rStyle w:val="FontStyle39"/>
          <w:rFonts w:ascii="Arial" w:hAnsi="Arial" w:cs="Arial"/>
          <w:sz w:val="20"/>
          <w:szCs w:val="20"/>
        </w:rPr>
        <w:t xml:space="preserve"> </w:t>
      </w:r>
      <w:r w:rsidR="008D43A8" w:rsidRPr="003E1A4E">
        <w:rPr>
          <w:rStyle w:val="FontStyle39"/>
          <w:rFonts w:ascii="Arial" w:hAnsi="Arial" w:cs="Arial"/>
          <w:sz w:val="20"/>
          <w:szCs w:val="20"/>
        </w:rPr>
        <w:t>(</w:t>
      </w:r>
      <w:r w:rsidR="008D43A8">
        <w:rPr>
          <w:rStyle w:val="FontStyle39"/>
          <w:rFonts w:ascii="Arial" w:hAnsi="Arial" w:cs="Arial"/>
          <w:sz w:val="20"/>
          <w:szCs w:val="20"/>
        </w:rPr>
        <w:t>drugi</w:t>
      </w:r>
      <w:r w:rsidR="008D43A8" w:rsidRPr="003E1A4E">
        <w:rPr>
          <w:rStyle w:val="FontStyle39"/>
          <w:rFonts w:ascii="Arial" w:hAnsi="Arial" w:cs="Arial"/>
          <w:sz w:val="20"/>
          <w:szCs w:val="20"/>
        </w:rPr>
        <w:t xml:space="preserve"> odstavek </w:t>
      </w:r>
      <w:r w:rsidR="008D43A8">
        <w:rPr>
          <w:rStyle w:val="FontStyle39"/>
          <w:rFonts w:ascii="Arial" w:hAnsi="Arial" w:cs="Arial"/>
          <w:sz w:val="20"/>
          <w:szCs w:val="20"/>
        </w:rPr>
        <w:t>8</w:t>
      </w:r>
      <w:r w:rsidR="008D43A8" w:rsidRPr="003E1A4E">
        <w:rPr>
          <w:rStyle w:val="FontStyle39"/>
          <w:rFonts w:ascii="Arial" w:hAnsi="Arial" w:cs="Arial"/>
          <w:sz w:val="20"/>
          <w:szCs w:val="20"/>
        </w:rPr>
        <w:t>. člena te uredbe)</w:t>
      </w:r>
      <w:r w:rsidR="008D43A8">
        <w:rPr>
          <w:rStyle w:val="FontStyle39"/>
          <w:rFonts w:ascii="Arial" w:hAnsi="Arial" w:cs="Arial"/>
          <w:sz w:val="20"/>
          <w:szCs w:val="20"/>
        </w:rPr>
        <w:t>;</w:t>
      </w:r>
    </w:p>
    <w:p w14:paraId="2909C121" w14:textId="00F6F029" w:rsidR="008D2392" w:rsidRDefault="00F61FDC" w:rsidP="008C2F23">
      <w:pPr>
        <w:pStyle w:val="Style8"/>
        <w:widowControl/>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zagotovita</w:t>
      </w:r>
      <w:r w:rsidR="0074345D">
        <w:rPr>
          <w:rStyle w:val="FontStyle39"/>
          <w:rFonts w:ascii="Arial" w:hAnsi="Arial" w:cs="Arial"/>
          <w:sz w:val="20"/>
          <w:szCs w:val="20"/>
        </w:rPr>
        <w:t xml:space="preserve"> </w:t>
      </w:r>
      <w:r w:rsidR="0074345D" w:rsidRPr="0074345D">
        <w:rPr>
          <w:rStyle w:val="FontStyle39"/>
          <w:rFonts w:ascii="Arial" w:hAnsi="Arial" w:cs="Arial"/>
          <w:sz w:val="20"/>
          <w:szCs w:val="20"/>
        </w:rPr>
        <w:t>prevzem</w:t>
      </w:r>
      <w:r w:rsidR="0074345D">
        <w:rPr>
          <w:rStyle w:val="FontStyle39"/>
          <w:rFonts w:ascii="Arial" w:hAnsi="Arial" w:cs="Arial"/>
          <w:sz w:val="20"/>
          <w:szCs w:val="20"/>
        </w:rPr>
        <w:t>a</w:t>
      </w:r>
      <w:r w:rsidR="0074345D" w:rsidRPr="0074345D">
        <w:rPr>
          <w:rStyle w:val="FontStyle39"/>
          <w:rFonts w:ascii="Arial" w:hAnsi="Arial" w:cs="Arial"/>
          <w:sz w:val="20"/>
          <w:szCs w:val="20"/>
        </w:rPr>
        <w:t xml:space="preserve"> in odvoz</w:t>
      </w:r>
      <w:r w:rsidR="0074345D">
        <w:rPr>
          <w:rStyle w:val="FontStyle39"/>
          <w:rFonts w:ascii="Arial" w:hAnsi="Arial" w:cs="Arial"/>
          <w:sz w:val="20"/>
          <w:szCs w:val="20"/>
        </w:rPr>
        <w:t xml:space="preserve">a </w:t>
      </w:r>
      <w:r w:rsidR="0074345D" w:rsidRPr="0074345D">
        <w:rPr>
          <w:rStyle w:val="FontStyle39"/>
          <w:rFonts w:ascii="Arial" w:hAnsi="Arial" w:cs="Arial"/>
          <w:sz w:val="20"/>
          <w:szCs w:val="20"/>
        </w:rPr>
        <w:t>komunaln</w:t>
      </w:r>
      <w:r w:rsidR="00E344E8">
        <w:rPr>
          <w:rStyle w:val="FontStyle39"/>
          <w:rFonts w:ascii="Arial" w:hAnsi="Arial" w:cs="Arial"/>
          <w:sz w:val="20"/>
          <w:szCs w:val="20"/>
        </w:rPr>
        <w:t>e</w:t>
      </w:r>
      <w:r w:rsidR="0074345D" w:rsidRPr="0074345D">
        <w:rPr>
          <w:rStyle w:val="FontStyle39"/>
          <w:rFonts w:ascii="Arial" w:hAnsi="Arial" w:cs="Arial"/>
          <w:sz w:val="20"/>
          <w:szCs w:val="20"/>
        </w:rPr>
        <w:t xml:space="preserve"> odpadn</w:t>
      </w:r>
      <w:r w:rsidR="00E344E8">
        <w:rPr>
          <w:rStyle w:val="FontStyle39"/>
          <w:rFonts w:ascii="Arial" w:hAnsi="Arial" w:cs="Arial"/>
          <w:sz w:val="20"/>
          <w:szCs w:val="20"/>
        </w:rPr>
        <w:t>e</w:t>
      </w:r>
      <w:r w:rsidR="0074345D" w:rsidRPr="0074345D">
        <w:rPr>
          <w:rStyle w:val="FontStyle39"/>
          <w:rFonts w:ascii="Arial" w:hAnsi="Arial" w:cs="Arial"/>
          <w:sz w:val="20"/>
          <w:szCs w:val="20"/>
        </w:rPr>
        <w:t xml:space="preserve"> vod</w:t>
      </w:r>
      <w:r w:rsidR="00E344E8">
        <w:rPr>
          <w:rStyle w:val="FontStyle39"/>
          <w:rFonts w:ascii="Arial" w:hAnsi="Arial" w:cs="Arial"/>
          <w:sz w:val="20"/>
          <w:szCs w:val="20"/>
        </w:rPr>
        <w:t>e</w:t>
      </w:r>
      <w:r w:rsidR="0074345D" w:rsidRPr="0074345D">
        <w:rPr>
          <w:rStyle w:val="FontStyle39"/>
          <w:rFonts w:ascii="Arial" w:hAnsi="Arial" w:cs="Arial"/>
          <w:sz w:val="20"/>
          <w:szCs w:val="20"/>
        </w:rPr>
        <w:t xml:space="preserve"> iz prvega in drugega odstavka </w:t>
      </w:r>
      <w:r w:rsidR="00E344E8">
        <w:rPr>
          <w:rStyle w:val="FontStyle39"/>
          <w:rFonts w:ascii="Arial" w:hAnsi="Arial" w:cs="Arial"/>
          <w:sz w:val="20"/>
          <w:szCs w:val="20"/>
        </w:rPr>
        <w:t>8.</w:t>
      </w:r>
      <w:r w:rsidR="0074345D" w:rsidRPr="0074345D">
        <w:rPr>
          <w:rStyle w:val="FontStyle39"/>
          <w:rFonts w:ascii="Arial" w:hAnsi="Arial" w:cs="Arial"/>
          <w:sz w:val="20"/>
          <w:szCs w:val="20"/>
        </w:rPr>
        <w:t xml:space="preserve"> člena</w:t>
      </w:r>
      <w:r w:rsidR="0040604A" w:rsidRPr="0040604A">
        <w:rPr>
          <w:rStyle w:val="FontStyle39"/>
          <w:rFonts w:ascii="Arial" w:hAnsi="Arial" w:cs="Arial"/>
          <w:sz w:val="20"/>
          <w:szCs w:val="20"/>
        </w:rPr>
        <w:t>, ki se zbira v zaprtem sistemu,</w:t>
      </w:r>
      <w:r w:rsidR="0074345D" w:rsidRPr="0074345D">
        <w:rPr>
          <w:rStyle w:val="FontStyle39"/>
          <w:rFonts w:ascii="Arial" w:hAnsi="Arial" w:cs="Arial"/>
          <w:sz w:val="20"/>
          <w:szCs w:val="20"/>
        </w:rPr>
        <w:t xml:space="preserve"> na čistilno napravo</w:t>
      </w:r>
      <w:r w:rsidR="00BD6D8D">
        <w:rPr>
          <w:rStyle w:val="FontStyle39"/>
          <w:rFonts w:ascii="Arial" w:hAnsi="Arial" w:cs="Arial"/>
          <w:sz w:val="20"/>
          <w:szCs w:val="20"/>
        </w:rPr>
        <w:t xml:space="preserve"> </w:t>
      </w:r>
      <w:r w:rsidR="00BD6D8D" w:rsidRPr="00BD6D8D">
        <w:rPr>
          <w:rStyle w:val="FontStyle39"/>
          <w:rFonts w:ascii="Arial" w:hAnsi="Arial" w:cs="Arial"/>
          <w:sz w:val="20"/>
          <w:szCs w:val="20"/>
        </w:rPr>
        <w:t>(</w:t>
      </w:r>
      <w:r w:rsidR="00BD6D8D">
        <w:rPr>
          <w:rStyle w:val="FontStyle39"/>
          <w:rFonts w:ascii="Arial" w:hAnsi="Arial" w:cs="Arial"/>
          <w:sz w:val="20"/>
          <w:szCs w:val="20"/>
        </w:rPr>
        <w:t>četrti</w:t>
      </w:r>
      <w:r w:rsidR="00BD6D8D" w:rsidRPr="00BD6D8D">
        <w:rPr>
          <w:rStyle w:val="FontStyle39"/>
          <w:rFonts w:ascii="Arial" w:hAnsi="Arial" w:cs="Arial"/>
          <w:sz w:val="20"/>
          <w:szCs w:val="20"/>
        </w:rPr>
        <w:t xml:space="preserve"> odstavek 8. člena te uredbe)</w:t>
      </w:r>
      <w:r w:rsidR="00BD6D8D">
        <w:rPr>
          <w:rStyle w:val="FontStyle39"/>
          <w:rFonts w:ascii="Arial" w:hAnsi="Arial" w:cs="Arial"/>
          <w:sz w:val="20"/>
          <w:szCs w:val="20"/>
        </w:rPr>
        <w:t>;</w:t>
      </w:r>
    </w:p>
    <w:bookmarkEnd w:id="5"/>
    <w:bookmarkEnd w:id="6"/>
    <w:p w14:paraId="7F641FC0" w14:textId="04BD0F00" w:rsidR="00003BDE" w:rsidRPr="00AF02B2" w:rsidRDefault="00003BDE" w:rsidP="00003BDE">
      <w:pPr>
        <w:pStyle w:val="Alineazaodstavkom"/>
        <w:numPr>
          <w:ilvl w:val="0"/>
          <w:numId w:val="25"/>
        </w:numPr>
        <w:spacing w:after="240"/>
        <w:rPr>
          <w:sz w:val="20"/>
          <w:szCs w:val="20"/>
        </w:rPr>
      </w:pPr>
      <w:r w:rsidRPr="00AF02B2">
        <w:rPr>
          <w:rStyle w:val="FontStyle39"/>
          <w:rFonts w:ascii="Arial" w:hAnsi="Arial" w:cs="Arial"/>
          <w:sz w:val="20"/>
          <w:szCs w:val="20"/>
        </w:rPr>
        <w:t xml:space="preserve">ne zagotovi pristojnosti za vpise v gradbeni dnevnik vodji </w:t>
      </w:r>
      <w:r w:rsidR="00375EF8">
        <w:rPr>
          <w:rStyle w:val="FontStyle39"/>
          <w:rFonts w:ascii="Arial" w:hAnsi="Arial" w:cs="Arial"/>
          <w:sz w:val="20"/>
          <w:szCs w:val="20"/>
        </w:rPr>
        <w:t>del</w:t>
      </w:r>
      <w:r>
        <w:rPr>
          <w:rStyle w:val="FontStyle39"/>
          <w:rFonts w:ascii="Arial" w:hAnsi="Arial" w:cs="Arial"/>
          <w:sz w:val="20"/>
          <w:szCs w:val="20"/>
        </w:rPr>
        <w:t xml:space="preserve"> </w:t>
      </w:r>
      <w:r w:rsidRPr="00BD6D8D">
        <w:rPr>
          <w:rStyle w:val="FontStyle39"/>
          <w:rFonts w:ascii="Arial" w:hAnsi="Arial" w:cs="Arial"/>
          <w:sz w:val="20"/>
          <w:szCs w:val="20"/>
        </w:rPr>
        <w:t>(</w:t>
      </w:r>
      <w:r>
        <w:rPr>
          <w:rStyle w:val="FontStyle39"/>
          <w:rFonts w:ascii="Arial" w:hAnsi="Arial" w:cs="Arial"/>
          <w:sz w:val="20"/>
          <w:szCs w:val="20"/>
        </w:rPr>
        <w:t>peti</w:t>
      </w:r>
      <w:r w:rsidRPr="00BD6D8D">
        <w:rPr>
          <w:rStyle w:val="FontStyle39"/>
          <w:rFonts w:ascii="Arial" w:hAnsi="Arial" w:cs="Arial"/>
          <w:sz w:val="20"/>
          <w:szCs w:val="20"/>
        </w:rPr>
        <w:t xml:space="preserve"> odstavek </w:t>
      </w:r>
      <w:r>
        <w:rPr>
          <w:rStyle w:val="FontStyle39"/>
          <w:rFonts w:ascii="Arial" w:hAnsi="Arial" w:cs="Arial"/>
          <w:sz w:val="20"/>
          <w:szCs w:val="20"/>
        </w:rPr>
        <w:t>9</w:t>
      </w:r>
      <w:r w:rsidRPr="00BD6D8D">
        <w:rPr>
          <w:rStyle w:val="FontStyle39"/>
          <w:rFonts w:ascii="Arial" w:hAnsi="Arial" w:cs="Arial"/>
          <w:sz w:val="20"/>
          <w:szCs w:val="20"/>
        </w:rPr>
        <w:t>. člena te uredbe)</w:t>
      </w:r>
      <w:r>
        <w:rPr>
          <w:rStyle w:val="FontStyle39"/>
          <w:rFonts w:ascii="Arial" w:hAnsi="Arial" w:cs="Arial"/>
          <w:sz w:val="20"/>
          <w:szCs w:val="20"/>
        </w:rPr>
        <w:t>;</w:t>
      </w:r>
    </w:p>
    <w:p w14:paraId="7EE57CDF" w14:textId="791CEFAC" w:rsidR="00B354D2" w:rsidRDefault="00B354D2" w:rsidP="008C2F23">
      <w:pPr>
        <w:pStyle w:val="Style8"/>
        <w:widowControl/>
        <w:numPr>
          <w:ilvl w:val="0"/>
          <w:numId w:val="25"/>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zagotovita, da se na gradbišču</w:t>
      </w:r>
      <w:r>
        <w:rPr>
          <w:rStyle w:val="FontStyle39"/>
          <w:rFonts w:ascii="Arial" w:hAnsi="Arial" w:cs="Arial"/>
          <w:sz w:val="20"/>
          <w:szCs w:val="20"/>
        </w:rPr>
        <w:t xml:space="preserve"> </w:t>
      </w:r>
      <w:r w:rsidRPr="00EA1BEB">
        <w:rPr>
          <w:rStyle w:val="FontStyle39"/>
          <w:rFonts w:ascii="Arial" w:hAnsi="Arial" w:cs="Arial"/>
          <w:sz w:val="20"/>
          <w:szCs w:val="20"/>
        </w:rPr>
        <w:t>med nadzorom preverja skladnost izvajanja ukrepov z načrtom organizacije gradbišča</w:t>
      </w:r>
      <w:r>
        <w:rPr>
          <w:rStyle w:val="FontStyle39"/>
          <w:rFonts w:ascii="Arial" w:hAnsi="Arial" w:cs="Arial"/>
          <w:sz w:val="20"/>
          <w:szCs w:val="20"/>
        </w:rPr>
        <w:t xml:space="preserve"> iz 4. člena te uredbe </w:t>
      </w:r>
      <w:r w:rsidRPr="00733AB3">
        <w:rPr>
          <w:rStyle w:val="FontStyle39"/>
          <w:rFonts w:ascii="Arial" w:hAnsi="Arial" w:cs="Arial"/>
          <w:sz w:val="20"/>
          <w:szCs w:val="20"/>
        </w:rPr>
        <w:t>(</w:t>
      </w:r>
      <w:r>
        <w:rPr>
          <w:rStyle w:val="FontStyle39"/>
          <w:rFonts w:ascii="Arial" w:hAnsi="Arial" w:cs="Arial"/>
          <w:sz w:val="20"/>
          <w:szCs w:val="20"/>
        </w:rPr>
        <w:t>drugi</w:t>
      </w:r>
      <w:r w:rsidRPr="00733AB3">
        <w:rPr>
          <w:rStyle w:val="FontStyle39"/>
          <w:rFonts w:ascii="Arial" w:hAnsi="Arial" w:cs="Arial"/>
          <w:sz w:val="20"/>
          <w:szCs w:val="20"/>
        </w:rPr>
        <w:t xml:space="preserve"> odstavek 10. člena te uredbe)</w:t>
      </w:r>
      <w:r>
        <w:rPr>
          <w:rStyle w:val="FontStyle39"/>
          <w:rFonts w:ascii="Arial" w:hAnsi="Arial" w:cs="Arial"/>
          <w:sz w:val="20"/>
          <w:szCs w:val="20"/>
        </w:rPr>
        <w:t>;</w:t>
      </w:r>
    </w:p>
    <w:p w14:paraId="56D6B748" w14:textId="0953DE40" w:rsidR="00733AB3" w:rsidRDefault="00733AB3"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733AB3">
        <w:rPr>
          <w:rStyle w:val="FontStyle39"/>
          <w:rFonts w:ascii="Arial" w:hAnsi="Arial" w:cs="Arial"/>
          <w:sz w:val="20"/>
          <w:szCs w:val="20"/>
        </w:rPr>
        <w:t xml:space="preserve">ne obvestita takoj investitorja o neskladju izvajanja ukrepov z načrtom organizacije </w:t>
      </w:r>
      <w:r w:rsidRPr="00C5776A">
        <w:rPr>
          <w:rStyle w:val="FontStyle39"/>
          <w:rFonts w:ascii="Arial" w:hAnsi="Arial" w:cs="Arial"/>
          <w:sz w:val="20"/>
          <w:szCs w:val="20"/>
        </w:rPr>
        <w:t xml:space="preserve">gradbišča iz </w:t>
      </w:r>
      <w:r w:rsidR="00C5776A" w:rsidRPr="00C5776A">
        <w:rPr>
          <w:rStyle w:val="FontStyle39"/>
          <w:rFonts w:ascii="Arial" w:hAnsi="Arial" w:cs="Arial"/>
          <w:sz w:val="20"/>
          <w:szCs w:val="20"/>
        </w:rPr>
        <w:t xml:space="preserve">4. </w:t>
      </w:r>
      <w:r w:rsidRPr="00C5776A">
        <w:rPr>
          <w:rStyle w:val="FontStyle39"/>
          <w:rFonts w:ascii="Arial" w:hAnsi="Arial" w:cs="Arial"/>
          <w:sz w:val="20"/>
          <w:szCs w:val="20"/>
        </w:rPr>
        <w:t>člena te</w:t>
      </w:r>
      <w:r w:rsidRPr="00733AB3">
        <w:rPr>
          <w:rStyle w:val="FontStyle39"/>
          <w:rFonts w:ascii="Arial" w:hAnsi="Arial" w:cs="Arial"/>
          <w:sz w:val="20"/>
          <w:szCs w:val="20"/>
        </w:rPr>
        <w:t xml:space="preserve"> uredbe</w:t>
      </w:r>
      <w:r w:rsidR="00E9738E">
        <w:rPr>
          <w:rStyle w:val="FontStyle39"/>
          <w:rFonts w:ascii="Arial" w:hAnsi="Arial" w:cs="Arial"/>
          <w:sz w:val="20"/>
          <w:szCs w:val="20"/>
        </w:rPr>
        <w:t xml:space="preserve"> </w:t>
      </w:r>
      <w:r w:rsidRPr="00733AB3">
        <w:rPr>
          <w:rStyle w:val="FontStyle39"/>
          <w:rFonts w:ascii="Arial" w:hAnsi="Arial" w:cs="Arial"/>
          <w:sz w:val="20"/>
          <w:szCs w:val="20"/>
        </w:rPr>
        <w:t>(</w:t>
      </w:r>
      <w:r w:rsidR="0041447D">
        <w:rPr>
          <w:rStyle w:val="FontStyle39"/>
          <w:rFonts w:ascii="Arial" w:hAnsi="Arial" w:cs="Arial"/>
          <w:sz w:val="20"/>
          <w:szCs w:val="20"/>
        </w:rPr>
        <w:t>tretji</w:t>
      </w:r>
      <w:r w:rsidRPr="00733AB3">
        <w:rPr>
          <w:rStyle w:val="FontStyle39"/>
          <w:rFonts w:ascii="Arial" w:hAnsi="Arial" w:cs="Arial"/>
          <w:sz w:val="20"/>
          <w:szCs w:val="20"/>
        </w:rPr>
        <w:t xml:space="preserve"> odstavek 10. člena te uredbe)</w:t>
      </w:r>
      <w:r w:rsidR="00205F6B">
        <w:rPr>
          <w:rStyle w:val="FontStyle39"/>
          <w:rFonts w:ascii="Arial" w:hAnsi="Arial" w:cs="Arial"/>
          <w:sz w:val="20"/>
          <w:szCs w:val="20"/>
        </w:rPr>
        <w:t>;</w:t>
      </w:r>
    </w:p>
    <w:p w14:paraId="302142BB" w14:textId="7181E7A8" w:rsidR="00205F6B" w:rsidRPr="00733AB3" w:rsidRDefault="00205F6B" w:rsidP="008C2F23">
      <w:pPr>
        <w:pStyle w:val="Style8"/>
        <w:numPr>
          <w:ilvl w:val="0"/>
          <w:numId w:val="25"/>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 xml:space="preserve">ne </w:t>
      </w:r>
      <w:r w:rsidRPr="00E41C0C">
        <w:rPr>
          <w:rStyle w:val="FontStyle39"/>
          <w:rFonts w:ascii="Arial" w:hAnsi="Arial" w:cs="Arial"/>
          <w:sz w:val="20"/>
          <w:szCs w:val="20"/>
        </w:rPr>
        <w:t>vpi</w:t>
      </w:r>
      <w:r>
        <w:rPr>
          <w:rStyle w:val="FontStyle39"/>
          <w:rFonts w:ascii="Arial" w:hAnsi="Arial" w:cs="Arial"/>
          <w:sz w:val="20"/>
          <w:szCs w:val="20"/>
        </w:rPr>
        <w:t>šeta</w:t>
      </w:r>
      <w:r w:rsidRPr="00E41C0C">
        <w:rPr>
          <w:rStyle w:val="FontStyle39"/>
          <w:rFonts w:ascii="Arial" w:hAnsi="Arial" w:cs="Arial"/>
          <w:sz w:val="20"/>
          <w:szCs w:val="20"/>
        </w:rPr>
        <w:t xml:space="preserve"> v gradbeni dnevnik</w:t>
      </w:r>
      <w:r>
        <w:rPr>
          <w:rStyle w:val="FontStyle39"/>
          <w:rFonts w:ascii="Arial" w:hAnsi="Arial" w:cs="Arial"/>
          <w:sz w:val="20"/>
          <w:szCs w:val="20"/>
        </w:rPr>
        <w:t xml:space="preserve"> </w:t>
      </w:r>
      <w:r w:rsidRPr="00E41C0C">
        <w:rPr>
          <w:rStyle w:val="FontStyle39"/>
          <w:rFonts w:ascii="Arial" w:hAnsi="Arial" w:cs="Arial"/>
          <w:sz w:val="20"/>
          <w:szCs w:val="20"/>
        </w:rPr>
        <w:t>ugotovit</w:t>
      </w:r>
      <w:r>
        <w:rPr>
          <w:rStyle w:val="FontStyle39"/>
          <w:rFonts w:ascii="Arial" w:hAnsi="Arial" w:cs="Arial"/>
          <w:sz w:val="20"/>
          <w:szCs w:val="20"/>
        </w:rPr>
        <w:t>ev</w:t>
      </w:r>
      <w:r w:rsidRPr="00E41C0C">
        <w:rPr>
          <w:rStyle w:val="FontStyle39"/>
          <w:rFonts w:ascii="Arial" w:hAnsi="Arial" w:cs="Arial"/>
          <w:sz w:val="20"/>
          <w:szCs w:val="20"/>
        </w:rPr>
        <w:t xml:space="preserve"> in predlog</w:t>
      </w:r>
      <w:r>
        <w:rPr>
          <w:rStyle w:val="FontStyle39"/>
          <w:rFonts w:ascii="Arial" w:hAnsi="Arial" w:cs="Arial"/>
          <w:sz w:val="20"/>
          <w:szCs w:val="20"/>
        </w:rPr>
        <w:t>ov</w:t>
      </w:r>
      <w:r w:rsidRPr="00E41C0C">
        <w:rPr>
          <w:rStyle w:val="FontStyle39"/>
          <w:rFonts w:ascii="Arial" w:hAnsi="Arial" w:cs="Arial"/>
          <w:sz w:val="20"/>
          <w:szCs w:val="20"/>
        </w:rPr>
        <w:t xml:space="preserve"> za doseganje skladnosti izvajanja teh ukrepov z načrtom organizacije gradbišča</w:t>
      </w:r>
      <w:r>
        <w:rPr>
          <w:rStyle w:val="FontStyle39"/>
          <w:rFonts w:ascii="Arial" w:hAnsi="Arial" w:cs="Arial"/>
          <w:sz w:val="20"/>
          <w:szCs w:val="20"/>
        </w:rPr>
        <w:t xml:space="preserve"> iz 4. člena</w:t>
      </w:r>
      <w:r w:rsidR="00B354D2">
        <w:rPr>
          <w:rStyle w:val="FontStyle39"/>
          <w:rFonts w:ascii="Arial" w:hAnsi="Arial" w:cs="Arial"/>
          <w:sz w:val="20"/>
          <w:szCs w:val="20"/>
        </w:rPr>
        <w:t xml:space="preserve"> te uredbe</w:t>
      </w:r>
      <w:r>
        <w:rPr>
          <w:rStyle w:val="FontStyle39"/>
          <w:rFonts w:ascii="Arial" w:hAnsi="Arial" w:cs="Arial"/>
          <w:sz w:val="20"/>
          <w:szCs w:val="20"/>
        </w:rPr>
        <w:t xml:space="preserve"> </w:t>
      </w:r>
      <w:r w:rsidRPr="00733AB3">
        <w:rPr>
          <w:rStyle w:val="FontStyle39"/>
          <w:rFonts w:ascii="Arial" w:hAnsi="Arial" w:cs="Arial"/>
          <w:sz w:val="20"/>
          <w:szCs w:val="20"/>
        </w:rPr>
        <w:t>(</w:t>
      </w:r>
      <w:r>
        <w:rPr>
          <w:rStyle w:val="FontStyle39"/>
          <w:rFonts w:ascii="Arial" w:hAnsi="Arial" w:cs="Arial"/>
          <w:sz w:val="20"/>
          <w:szCs w:val="20"/>
        </w:rPr>
        <w:t>tretji</w:t>
      </w:r>
      <w:r w:rsidRPr="00733AB3">
        <w:rPr>
          <w:rStyle w:val="FontStyle39"/>
          <w:rFonts w:ascii="Arial" w:hAnsi="Arial" w:cs="Arial"/>
          <w:sz w:val="20"/>
          <w:szCs w:val="20"/>
        </w:rPr>
        <w:t xml:space="preserve"> odstavek 10. člena te uredbe)</w:t>
      </w:r>
      <w:r>
        <w:rPr>
          <w:rStyle w:val="FontStyle39"/>
          <w:rFonts w:ascii="Arial" w:hAnsi="Arial" w:cs="Arial"/>
          <w:sz w:val="20"/>
          <w:szCs w:val="20"/>
        </w:rPr>
        <w:t>;</w:t>
      </w:r>
    </w:p>
    <w:p w14:paraId="165FF41D" w14:textId="228E53B4" w:rsidR="00311170" w:rsidRDefault="00733AB3" w:rsidP="008C2F23">
      <w:pPr>
        <w:pStyle w:val="Style8"/>
        <w:numPr>
          <w:ilvl w:val="0"/>
          <w:numId w:val="25"/>
        </w:numPr>
        <w:tabs>
          <w:tab w:val="left" w:pos="230"/>
        </w:tabs>
        <w:spacing w:after="240" w:line="240" w:lineRule="auto"/>
        <w:jc w:val="both"/>
        <w:rPr>
          <w:rStyle w:val="FontStyle39"/>
          <w:rFonts w:ascii="Arial" w:hAnsi="Arial" w:cs="Arial"/>
          <w:sz w:val="20"/>
          <w:szCs w:val="20"/>
        </w:rPr>
      </w:pPr>
      <w:r w:rsidRPr="00733AB3">
        <w:rPr>
          <w:rStyle w:val="FontStyle39"/>
          <w:rFonts w:ascii="Arial" w:hAnsi="Arial" w:cs="Arial"/>
          <w:sz w:val="20"/>
          <w:szCs w:val="20"/>
        </w:rPr>
        <w:t xml:space="preserve">ne obvestita takoj </w:t>
      </w:r>
      <w:r w:rsidR="00FF5A2C" w:rsidRPr="004F4051">
        <w:rPr>
          <w:rStyle w:val="FontStyle39"/>
          <w:rFonts w:ascii="Arial" w:hAnsi="Arial" w:cs="Arial"/>
          <w:sz w:val="20"/>
          <w:szCs w:val="20"/>
        </w:rPr>
        <w:t xml:space="preserve">pristojnega inšpektorja in </w:t>
      </w:r>
      <w:r w:rsidRPr="004F4051">
        <w:rPr>
          <w:rStyle w:val="FontStyle39"/>
          <w:rFonts w:ascii="Arial" w:hAnsi="Arial" w:cs="Arial"/>
          <w:sz w:val="20"/>
          <w:szCs w:val="20"/>
        </w:rPr>
        <w:t>investitorja o tem, da izvajalec</w:t>
      </w:r>
      <w:r w:rsidR="005F1486" w:rsidRPr="004F4051">
        <w:rPr>
          <w:rStyle w:val="FontStyle39"/>
          <w:rFonts w:ascii="Arial" w:hAnsi="Arial" w:cs="Arial"/>
          <w:sz w:val="20"/>
          <w:szCs w:val="20"/>
        </w:rPr>
        <w:t>,</w:t>
      </w:r>
      <w:r w:rsidRPr="004F4051">
        <w:rPr>
          <w:rStyle w:val="FontStyle39"/>
          <w:rFonts w:ascii="Arial" w:hAnsi="Arial" w:cs="Arial"/>
          <w:sz w:val="20"/>
          <w:szCs w:val="20"/>
        </w:rPr>
        <w:t xml:space="preserve"> </w:t>
      </w:r>
      <w:r w:rsidR="005F1486" w:rsidRPr="004F4051">
        <w:rPr>
          <w:rStyle w:val="FontStyle39"/>
          <w:rFonts w:ascii="Arial" w:hAnsi="Arial" w:cs="Arial"/>
          <w:sz w:val="20"/>
          <w:szCs w:val="20"/>
        </w:rPr>
        <w:t xml:space="preserve">vodja gradnje in vodja gradbišča </w:t>
      </w:r>
      <w:r w:rsidRPr="004F4051">
        <w:rPr>
          <w:rStyle w:val="FontStyle39"/>
          <w:rFonts w:ascii="Arial" w:hAnsi="Arial" w:cs="Arial"/>
          <w:sz w:val="20"/>
          <w:szCs w:val="20"/>
        </w:rPr>
        <w:t>ne upošteva</w:t>
      </w:r>
      <w:r w:rsidR="005F1486" w:rsidRPr="004F4051">
        <w:rPr>
          <w:rStyle w:val="FontStyle39"/>
          <w:rFonts w:ascii="Arial" w:hAnsi="Arial" w:cs="Arial"/>
          <w:sz w:val="20"/>
          <w:szCs w:val="20"/>
        </w:rPr>
        <w:t>jo</w:t>
      </w:r>
      <w:r w:rsidRPr="00733AB3">
        <w:rPr>
          <w:rStyle w:val="FontStyle39"/>
          <w:rFonts w:ascii="Arial" w:hAnsi="Arial" w:cs="Arial"/>
          <w:sz w:val="20"/>
          <w:szCs w:val="20"/>
        </w:rPr>
        <w:t xml:space="preserve"> vpisanega predloga vodje nadzora </w:t>
      </w:r>
      <w:r w:rsidR="00640D66">
        <w:rPr>
          <w:rStyle w:val="FontStyle39"/>
          <w:rFonts w:ascii="Arial" w:hAnsi="Arial" w:cs="Arial"/>
          <w:sz w:val="20"/>
          <w:szCs w:val="20"/>
        </w:rPr>
        <w:t xml:space="preserve">iz tretjega odstavka 10. člena </w:t>
      </w:r>
      <w:r w:rsidRPr="00733AB3">
        <w:rPr>
          <w:rStyle w:val="FontStyle39"/>
          <w:rFonts w:ascii="Arial" w:hAnsi="Arial" w:cs="Arial"/>
          <w:sz w:val="20"/>
          <w:szCs w:val="20"/>
        </w:rPr>
        <w:t>(četrti odstavek 10. člena te uredbe)</w:t>
      </w:r>
      <w:r w:rsidR="00311170">
        <w:rPr>
          <w:rStyle w:val="FontStyle39"/>
          <w:rFonts w:ascii="Arial" w:hAnsi="Arial" w:cs="Arial"/>
          <w:sz w:val="20"/>
          <w:szCs w:val="20"/>
        </w:rPr>
        <w:t>;</w:t>
      </w:r>
    </w:p>
    <w:p w14:paraId="58399066" w14:textId="0111D439" w:rsidR="00DD2531" w:rsidRDefault="00311170" w:rsidP="008C2F23">
      <w:pPr>
        <w:pStyle w:val="Style8"/>
        <w:widowControl/>
        <w:numPr>
          <w:ilvl w:val="0"/>
          <w:numId w:val="25"/>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 xml:space="preserve">ne </w:t>
      </w:r>
      <w:r w:rsidRPr="00E41C0C">
        <w:rPr>
          <w:rStyle w:val="FontStyle39"/>
          <w:rFonts w:ascii="Arial" w:hAnsi="Arial" w:cs="Arial"/>
          <w:sz w:val="20"/>
          <w:szCs w:val="20"/>
        </w:rPr>
        <w:t>vpi</w:t>
      </w:r>
      <w:r>
        <w:rPr>
          <w:rStyle w:val="FontStyle39"/>
          <w:rFonts w:ascii="Arial" w:hAnsi="Arial" w:cs="Arial"/>
          <w:sz w:val="20"/>
          <w:szCs w:val="20"/>
        </w:rPr>
        <w:t>šeta</w:t>
      </w:r>
      <w:r w:rsidRPr="00E41C0C">
        <w:rPr>
          <w:rStyle w:val="FontStyle39"/>
          <w:rFonts w:ascii="Arial" w:hAnsi="Arial" w:cs="Arial"/>
          <w:sz w:val="20"/>
          <w:szCs w:val="20"/>
        </w:rPr>
        <w:t xml:space="preserve"> v gradbeni dnevnik</w:t>
      </w:r>
      <w:r>
        <w:rPr>
          <w:rStyle w:val="FontStyle39"/>
          <w:rFonts w:ascii="Arial" w:hAnsi="Arial" w:cs="Arial"/>
          <w:sz w:val="20"/>
          <w:szCs w:val="20"/>
        </w:rPr>
        <w:t xml:space="preserve"> </w:t>
      </w:r>
      <w:r w:rsidRPr="00E41C0C">
        <w:rPr>
          <w:rStyle w:val="FontStyle39"/>
          <w:rFonts w:ascii="Arial" w:hAnsi="Arial" w:cs="Arial"/>
          <w:sz w:val="20"/>
          <w:szCs w:val="20"/>
        </w:rPr>
        <w:t>ugotovit</w:t>
      </w:r>
      <w:r>
        <w:rPr>
          <w:rStyle w:val="FontStyle39"/>
          <w:rFonts w:ascii="Arial" w:hAnsi="Arial" w:cs="Arial"/>
          <w:sz w:val="20"/>
          <w:szCs w:val="20"/>
        </w:rPr>
        <w:t xml:space="preserve">ev </w:t>
      </w:r>
      <w:r w:rsidRPr="00311170">
        <w:rPr>
          <w:rStyle w:val="FontStyle39"/>
          <w:rFonts w:ascii="Arial" w:hAnsi="Arial" w:cs="Arial"/>
          <w:sz w:val="20"/>
          <w:szCs w:val="20"/>
        </w:rPr>
        <w:t>o neupoštevanju predloga iz tretjega odstavka 10. člena (četrti odstavek 10. člena te uredbe)</w:t>
      </w:r>
      <w:r>
        <w:rPr>
          <w:rStyle w:val="FontStyle39"/>
          <w:rFonts w:ascii="Arial" w:hAnsi="Arial" w:cs="Arial"/>
          <w:sz w:val="20"/>
          <w:szCs w:val="20"/>
        </w:rPr>
        <w:t>.</w:t>
      </w:r>
    </w:p>
    <w:p w14:paraId="396954D6" w14:textId="5270CAB9" w:rsidR="0098131E" w:rsidRDefault="0098131E" w:rsidP="008C2F23">
      <w:pPr>
        <w:pStyle w:val="Style8"/>
        <w:widowControl/>
        <w:tabs>
          <w:tab w:val="left" w:pos="230"/>
        </w:tabs>
        <w:spacing w:after="240" w:line="240" w:lineRule="auto"/>
        <w:ind w:left="720"/>
        <w:jc w:val="both"/>
        <w:rPr>
          <w:rStyle w:val="FontStyle39"/>
          <w:rFonts w:ascii="Arial" w:hAnsi="Arial" w:cs="Arial"/>
          <w:sz w:val="20"/>
          <w:szCs w:val="20"/>
        </w:rPr>
      </w:pPr>
      <w:r w:rsidRPr="0098131E">
        <w:rPr>
          <w:rStyle w:val="FontStyle39"/>
          <w:rFonts w:ascii="Arial" w:hAnsi="Arial" w:cs="Arial"/>
          <w:sz w:val="20"/>
          <w:szCs w:val="20"/>
        </w:rPr>
        <w:t>(2)</w:t>
      </w:r>
      <w:r w:rsidRPr="0098131E">
        <w:rPr>
          <w:rStyle w:val="FontStyle39"/>
          <w:rFonts w:ascii="Arial" w:hAnsi="Arial" w:cs="Arial"/>
          <w:sz w:val="20"/>
          <w:szCs w:val="20"/>
        </w:rPr>
        <w:tab/>
        <w:t>Z globo od 1.200 do 6.000 eurov se za prekršek iz prvega odstavka tega člena kaznuje tudi odgovorna oseba pravne osebe oziroma odgovorna oseba samostojnega podjetnika posameznika.</w:t>
      </w:r>
    </w:p>
    <w:p w14:paraId="24C33EB2" w14:textId="77777777" w:rsidR="00AE3010" w:rsidRPr="00EA1BEB" w:rsidRDefault="00AE3010" w:rsidP="008C2F23">
      <w:pPr>
        <w:pStyle w:val="Style8"/>
        <w:widowControl/>
        <w:tabs>
          <w:tab w:val="left" w:pos="230"/>
        </w:tabs>
        <w:spacing w:after="240" w:line="240" w:lineRule="auto"/>
        <w:ind w:left="720"/>
        <w:jc w:val="both"/>
        <w:rPr>
          <w:rStyle w:val="FontStyle39"/>
          <w:rFonts w:ascii="Arial" w:hAnsi="Arial" w:cs="Arial"/>
          <w:sz w:val="20"/>
          <w:szCs w:val="20"/>
        </w:rPr>
      </w:pPr>
    </w:p>
    <w:p w14:paraId="2F0B0049" w14:textId="77777777" w:rsidR="00EB717B" w:rsidRPr="00EA1BEB" w:rsidRDefault="00EB717B" w:rsidP="008C2F23">
      <w:pPr>
        <w:pStyle w:val="len"/>
        <w:numPr>
          <w:ilvl w:val="0"/>
          <w:numId w:val="13"/>
        </w:numPr>
        <w:spacing w:before="0" w:after="240"/>
        <w:ind w:left="0" w:firstLine="0"/>
        <w:rPr>
          <w:rFonts w:cs="Arial"/>
          <w:sz w:val="20"/>
          <w:szCs w:val="20"/>
        </w:rPr>
      </w:pPr>
    </w:p>
    <w:p w14:paraId="08DEB83E" w14:textId="0A9C02CE" w:rsidR="00AE3010" w:rsidRPr="00EA1BEB" w:rsidRDefault="00EB717B" w:rsidP="008C2F23">
      <w:pPr>
        <w:spacing w:after="240"/>
        <w:jc w:val="center"/>
        <w:rPr>
          <w:rFonts w:cs="Arial"/>
          <w:b/>
          <w:sz w:val="20"/>
          <w:szCs w:val="20"/>
        </w:rPr>
      </w:pPr>
      <w:r w:rsidRPr="00EA1BEB">
        <w:rPr>
          <w:rFonts w:cs="Arial"/>
          <w:b/>
          <w:sz w:val="20"/>
          <w:szCs w:val="20"/>
        </w:rPr>
        <w:t>(p</w:t>
      </w:r>
      <w:r w:rsidR="00AE3010" w:rsidRPr="00EA1BEB">
        <w:rPr>
          <w:rFonts w:cs="Arial"/>
          <w:b/>
          <w:sz w:val="20"/>
          <w:szCs w:val="20"/>
        </w:rPr>
        <w:t>rekrški</w:t>
      </w:r>
      <w:r w:rsidR="0056261C" w:rsidRPr="00EA1BEB">
        <w:rPr>
          <w:rFonts w:cs="Arial"/>
          <w:b/>
          <w:sz w:val="20"/>
          <w:szCs w:val="20"/>
        </w:rPr>
        <w:t xml:space="preserve"> </w:t>
      </w:r>
      <w:r w:rsidR="00EA28D7" w:rsidRPr="00EA1BEB">
        <w:rPr>
          <w:rFonts w:cs="Arial"/>
          <w:b/>
          <w:sz w:val="20"/>
          <w:szCs w:val="20"/>
        </w:rPr>
        <w:t>izvajalca,</w:t>
      </w:r>
      <w:r w:rsidR="0056261C" w:rsidRPr="00EA1BEB">
        <w:rPr>
          <w:rFonts w:cs="Arial"/>
          <w:b/>
          <w:sz w:val="20"/>
          <w:szCs w:val="20"/>
        </w:rPr>
        <w:t xml:space="preserve"> </w:t>
      </w:r>
      <w:r w:rsidR="00FE1280" w:rsidRPr="00EA1BEB">
        <w:rPr>
          <w:rFonts w:cs="Arial"/>
          <w:b/>
          <w:sz w:val="20"/>
          <w:szCs w:val="20"/>
        </w:rPr>
        <w:t>vodje</w:t>
      </w:r>
      <w:r w:rsidR="0056261C" w:rsidRPr="00EA1BEB">
        <w:rPr>
          <w:rFonts w:cs="Arial"/>
          <w:b/>
          <w:sz w:val="20"/>
          <w:szCs w:val="20"/>
        </w:rPr>
        <w:t xml:space="preserve"> </w:t>
      </w:r>
      <w:r w:rsidR="001135F1" w:rsidRPr="00EA1BEB">
        <w:rPr>
          <w:rFonts w:cs="Arial"/>
          <w:b/>
          <w:sz w:val="20"/>
          <w:szCs w:val="20"/>
        </w:rPr>
        <w:t>gradnje</w:t>
      </w:r>
      <w:r w:rsidR="00044D10">
        <w:rPr>
          <w:rFonts w:cs="Arial"/>
          <w:b/>
          <w:sz w:val="20"/>
          <w:szCs w:val="20"/>
        </w:rPr>
        <w:t xml:space="preserve"> in</w:t>
      </w:r>
      <w:r w:rsidR="0056261C" w:rsidRPr="00EA1BEB">
        <w:rPr>
          <w:rFonts w:cs="Arial"/>
          <w:b/>
          <w:sz w:val="20"/>
          <w:szCs w:val="20"/>
        </w:rPr>
        <w:t xml:space="preserve"> </w:t>
      </w:r>
      <w:r w:rsidR="001135F1" w:rsidRPr="00EA1BEB">
        <w:rPr>
          <w:rFonts w:cs="Arial"/>
          <w:b/>
          <w:sz w:val="20"/>
          <w:szCs w:val="20"/>
        </w:rPr>
        <w:t>vodje</w:t>
      </w:r>
      <w:r w:rsidR="0056261C" w:rsidRPr="00EA1BEB">
        <w:rPr>
          <w:rFonts w:cs="Arial"/>
          <w:b/>
          <w:sz w:val="20"/>
          <w:szCs w:val="20"/>
        </w:rPr>
        <w:t xml:space="preserve"> </w:t>
      </w:r>
      <w:r w:rsidR="001135F1" w:rsidRPr="00EA1BEB">
        <w:rPr>
          <w:rFonts w:cs="Arial"/>
          <w:b/>
          <w:sz w:val="20"/>
          <w:szCs w:val="20"/>
        </w:rPr>
        <w:t>gradbišča</w:t>
      </w:r>
      <w:r w:rsidR="00AE3010" w:rsidRPr="00EA1BEB">
        <w:rPr>
          <w:rFonts w:cs="Arial"/>
          <w:b/>
          <w:sz w:val="20"/>
          <w:szCs w:val="20"/>
        </w:rPr>
        <w:t>)</w:t>
      </w:r>
    </w:p>
    <w:p w14:paraId="70D8C152" w14:textId="34186E13" w:rsidR="00CF31CA" w:rsidRPr="00EA1BEB" w:rsidRDefault="00AE3010" w:rsidP="008C2F23">
      <w:pPr>
        <w:pStyle w:val="Style8"/>
        <w:widowControl/>
        <w:numPr>
          <w:ilvl w:val="0"/>
          <w:numId w:val="44"/>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globo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od</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4.000</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60.000</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eurov</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kaznuje</w:t>
      </w:r>
      <w:r w:rsidR="009E3F25" w:rsidRPr="00EA1BEB">
        <w:rPr>
          <w:rStyle w:val="FontStyle39"/>
          <w:rFonts w:ascii="Arial" w:hAnsi="Arial" w:cs="Arial"/>
          <w:sz w:val="20"/>
          <w:szCs w:val="20"/>
        </w:rPr>
        <w:t>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prekršek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izvajalec,</w:t>
      </w:r>
      <w:r w:rsidR="0056261C" w:rsidRPr="00EA1BEB">
        <w:rPr>
          <w:rStyle w:val="FontStyle39"/>
          <w:rFonts w:ascii="Arial" w:hAnsi="Arial" w:cs="Arial"/>
          <w:sz w:val="20"/>
          <w:szCs w:val="20"/>
        </w:rPr>
        <w:t xml:space="preserve"> </w:t>
      </w:r>
      <w:r w:rsidR="009E3F25"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9E3F25"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00B96C26"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9E3F25" w:rsidRPr="00EA1BEB">
        <w:rPr>
          <w:rStyle w:val="FontStyle39"/>
          <w:rFonts w:ascii="Arial" w:hAnsi="Arial" w:cs="Arial"/>
          <w:sz w:val="20"/>
          <w:szCs w:val="20"/>
        </w:rPr>
        <w:t>vodja</w:t>
      </w:r>
      <w:r w:rsidR="0056261C" w:rsidRPr="00EA1BEB">
        <w:rPr>
          <w:rStyle w:val="FontStyle39"/>
          <w:rFonts w:ascii="Arial" w:hAnsi="Arial" w:cs="Arial"/>
          <w:sz w:val="20"/>
          <w:szCs w:val="20"/>
        </w:rPr>
        <w:t xml:space="preserve"> </w:t>
      </w:r>
      <w:r w:rsidR="009E3F25" w:rsidRPr="00EA1BEB">
        <w:rPr>
          <w:rStyle w:val="FontStyle39"/>
          <w:rFonts w:ascii="Arial" w:hAnsi="Arial" w:cs="Arial"/>
          <w:sz w:val="20"/>
          <w:szCs w:val="20"/>
        </w:rPr>
        <w:t>gradbišča</w:t>
      </w:r>
      <w:r w:rsidR="00B96C26"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če:</w:t>
      </w:r>
    </w:p>
    <w:p w14:paraId="5E258CFD" w14:textId="26CED254"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na gradbišču izvajajo ukrepi, s katerimi se prepreči uhajanje, raznašanje ali izcejanje sipkih in ostalih gradbenih materialov, tekočin in odpadkov z gradbišča (prvi odstavek 5. člena te uredbe);</w:t>
      </w:r>
    </w:p>
    <w:p w14:paraId="619EB780" w14:textId="36FE9989"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na gradbišču izvajajo ukrepi pri izvajanju del na točkovnih virih onesnaževanja in razpršenih virih onesnaževanja z namenom preprečevanja in zmanjševanja emisije delcev na viru onesnaževanja zunanjega zraka (drugi odstavek 5. člena te uredbe);</w:t>
      </w:r>
    </w:p>
    <w:p w14:paraId="20F2916E" w14:textId="123FD5CA"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na gradbišču izvajajo organizacijski ukrepi (tretji odstavek 5. člena te uredbe);</w:t>
      </w:r>
    </w:p>
    <w:p w14:paraId="14C1D9F8" w14:textId="5BC2F944"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na velikem gradbišču sipki material prekriva ali zanj zagotovi zaprto skladiščenje (četrti odstavek 5. člena te uredbe);</w:t>
      </w:r>
    </w:p>
    <w:p w14:paraId="58C8D5E6" w14:textId="40FFC203" w:rsidR="00D819C2" w:rsidRDefault="00D819C2" w:rsidP="00A1320E">
      <w:pPr>
        <w:pStyle w:val="Style8"/>
        <w:numPr>
          <w:ilvl w:val="0"/>
          <w:numId w:val="24"/>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w:t>
      </w:r>
      <w:r>
        <w:rPr>
          <w:rStyle w:val="FontStyle39"/>
          <w:rFonts w:ascii="Arial" w:hAnsi="Arial" w:cs="Arial"/>
          <w:sz w:val="20"/>
          <w:szCs w:val="20"/>
        </w:rPr>
        <w:t>jo</w:t>
      </w:r>
      <w:r w:rsidRPr="003E1A4E">
        <w:rPr>
          <w:rStyle w:val="FontStyle39"/>
          <w:rFonts w:ascii="Arial" w:hAnsi="Arial" w:cs="Arial"/>
          <w:sz w:val="20"/>
          <w:szCs w:val="20"/>
        </w:rPr>
        <w:t xml:space="preserve">, da se </w:t>
      </w:r>
      <w:r w:rsidR="00444483" w:rsidRPr="003E1A4E">
        <w:rPr>
          <w:rStyle w:val="FontStyle39"/>
          <w:rFonts w:ascii="Arial" w:hAnsi="Arial" w:cs="Arial"/>
          <w:sz w:val="20"/>
          <w:szCs w:val="20"/>
        </w:rPr>
        <w:t xml:space="preserve">na </w:t>
      </w:r>
      <w:r w:rsidR="00444483">
        <w:rPr>
          <w:rStyle w:val="FontStyle39"/>
          <w:rFonts w:ascii="Arial" w:hAnsi="Arial" w:cs="Arial"/>
          <w:sz w:val="20"/>
          <w:szCs w:val="20"/>
        </w:rPr>
        <w:t xml:space="preserve">velikem </w:t>
      </w:r>
      <w:r w:rsidR="00444483" w:rsidRPr="003E1A4E">
        <w:rPr>
          <w:rStyle w:val="FontStyle39"/>
          <w:rFonts w:ascii="Arial" w:hAnsi="Arial" w:cs="Arial"/>
          <w:sz w:val="20"/>
          <w:szCs w:val="20"/>
        </w:rPr>
        <w:t>gradbišču</w:t>
      </w:r>
      <w:r w:rsidR="00444483" w:rsidRPr="00D467B1">
        <w:rPr>
          <w:rStyle w:val="FontStyle39"/>
          <w:rFonts w:ascii="Arial" w:hAnsi="Arial" w:cs="Arial"/>
          <w:sz w:val="20"/>
          <w:szCs w:val="20"/>
        </w:rPr>
        <w:t xml:space="preserve"> </w:t>
      </w:r>
      <w:r w:rsidR="00444483">
        <w:rPr>
          <w:rStyle w:val="FontStyle39"/>
          <w:rFonts w:ascii="Arial" w:hAnsi="Arial" w:cs="Arial"/>
          <w:sz w:val="20"/>
          <w:szCs w:val="20"/>
        </w:rPr>
        <w:t xml:space="preserve">ne izvaja </w:t>
      </w:r>
      <w:r>
        <w:rPr>
          <w:rStyle w:val="FontStyle39"/>
          <w:rFonts w:ascii="Arial" w:hAnsi="Arial" w:cs="Arial"/>
          <w:sz w:val="20"/>
          <w:szCs w:val="20"/>
        </w:rPr>
        <w:t>obdelovanje</w:t>
      </w:r>
      <w:r w:rsidRPr="00D467B1">
        <w:rPr>
          <w:rStyle w:val="FontStyle39"/>
          <w:rFonts w:ascii="Arial" w:hAnsi="Arial" w:cs="Arial"/>
          <w:sz w:val="20"/>
          <w:szCs w:val="20"/>
        </w:rPr>
        <w:t xml:space="preserve"> s postopki drobljenja, lomljenja ali mletja z napravami </w:t>
      </w:r>
      <w:r>
        <w:rPr>
          <w:rStyle w:val="FontStyle39"/>
          <w:rFonts w:ascii="Arial" w:hAnsi="Arial" w:cs="Arial"/>
          <w:sz w:val="20"/>
          <w:szCs w:val="20"/>
        </w:rPr>
        <w:t>(peti</w:t>
      </w:r>
      <w:r w:rsidRPr="003E1A4E">
        <w:rPr>
          <w:rStyle w:val="FontStyle39"/>
          <w:rFonts w:ascii="Arial" w:hAnsi="Arial" w:cs="Arial"/>
          <w:sz w:val="20"/>
          <w:szCs w:val="20"/>
        </w:rPr>
        <w:t xml:space="preserve"> odstavek 5. člena te uredbe)</w:t>
      </w:r>
      <w:r>
        <w:rPr>
          <w:rStyle w:val="FontStyle39"/>
          <w:rFonts w:ascii="Arial" w:hAnsi="Arial" w:cs="Arial"/>
          <w:sz w:val="20"/>
          <w:szCs w:val="20"/>
        </w:rPr>
        <w:t>;</w:t>
      </w:r>
    </w:p>
    <w:p w14:paraId="15FADCFB" w14:textId="69EDD90E" w:rsidR="00230233" w:rsidRDefault="00230233" w:rsidP="00230233">
      <w:pPr>
        <w:pStyle w:val="Style8"/>
        <w:numPr>
          <w:ilvl w:val="0"/>
          <w:numId w:val="24"/>
        </w:numPr>
        <w:tabs>
          <w:tab w:val="left" w:pos="230"/>
        </w:tabs>
        <w:spacing w:after="240" w:line="240" w:lineRule="auto"/>
        <w:jc w:val="both"/>
        <w:rPr>
          <w:rStyle w:val="FontStyle39"/>
          <w:rFonts w:ascii="Arial" w:hAnsi="Arial" w:cs="Arial"/>
          <w:sz w:val="20"/>
          <w:szCs w:val="20"/>
        </w:rPr>
      </w:pPr>
      <w:r w:rsidRPr="003E1A4E">
        <w:rPr>
          <w:rStyle w:val="FontStyle39"/>
          <w:rFonts w:ascii="Arial" w:hAnsi="Arial" w:cs="Arial"/>
          <w:sz w:val="20"/>
          <w:szCs w:val="20"/>
        </w:rPr>
        <w:t>ne zagotovi</w:t>
      </w:r>
      <w:r>
        <w:rPr>
          <w:rStyle w:val="FontStyle39"/>
          <w:rFonts w:ascii="Arial" w:hAnsi="Arial" w:cs="Arial"/>
          <w:sz w:val="20"/>
          <w:szCs w:val="20"/>
        </w:rPr>
        <w:t>jo</w:t>
      </w:r>
      <w:r w:rsidRPr="003E1A4E">
        <w:rPr>
          <w:rStyle w:val="FontStyle39"/>
          <w:rFonts w:ascii="Arial" w:hAnsi="Arial" w:cs="Arial"/>
          <w:sz w:val="20"/>
          <w:szCs w:val="20"/>
        </w:rPr>
        <w:t xml:space="preserve">, da se </w:t>
      </w:r>
      <w:r w:rsidRPr="00CA27AF">
        <w:rPr>
          <w:rStyle w:val="FontStyle39"/>
          <w:rFonts w:ascii="Arial" w:hAnsi="Arial" w:cs="Arial"/>
          <w:sz w:val="20"/>
          <w:szCs w:val="20"/>
        </w:rPr>
        <w:t xml:space="preserve">v primeru razglašene čezmerne onesnaženosti zunanjega zraka, ki jo izda Agencija Republike Slovenije za okolje, na velikih gradbiščih na območju degradiranega okolja zaradi onesnaženega zraka </w:t>
      </w:r>
      <w:r>
        <w:rPr>
          <w:rStyle w:val="FontStyle39"/>
          <w:rFonts w:ascii="Arial" w:hAnsi="Arial" w:cs="Arial"/>
          <w:sz w:val="20"/>
          <w:szCs w:val="20"/>
        </w:rPr>
        <w:t xml:space="preserve">ne izvaja </w:t>
      </w:r>
      <w:r w:rsidRPr="00CA27AF">
        <w:rPr>
          <w:rStyle w:val="FontStyle39"/>
          <w:rFonts w:ascii="Arial" w:hAnsi="Arial" w:cs="Arial"/>
          <w:sz w:val="20"/>
          <w:szCs w:val="20"/>
        </w:rPr>
        <w:t>obdel</w:t>
      </w:r>
      <w:r>
        <w:rPr>
          <w:rStyle w:val="FontStyle39"/>
          <w:rFonts w:ascii="Arial" w:hAnsi="Arial" w:cs="Arial"/>
          <w:sz w:val="20"/>
          <w:szCs w:val="20"/>
        </w:rPr>
        <w:t>ava</w:t>
      </w:r>
      <w:r w:rsidRPr="00CA27AF">
        <w:rPr>
          <w:rStyle w:val="FontStyle39"/>
          <w:rFonts w:ascii="Arial" w:hAnsi="Arial" w:cs="Arial"/>
          <w:sz w:val="20"/>
          <w:szCs w:val="20"/>
        </w:rPr>
        <w:t xml:space="preserve"> s postopki</w:t>
      </w:r>
      <w:r w:rsidRPr="00D8688E">
        <w:rPr>
          <w:rStyle w:val="FontStyle39"/>
          <w:rFonts w:ascii="Arial" w:hAnsi="Arial" w:cs="Arial"/>
          <w:sz w:val="20"/>
          <w:szCs w:val="20"/>
        </w:rPr>
        <w:t>, določenimi v</w:t>
      </w:r>
      <w:r>
        <w:rPr>
          <w:rStyle w:val="FontStyle39"/>
          <w:rFonts w:ascii="Arial" w:hAnsi="Arial" w:cs="Arial"/>
          <w:sz w:val="20"/>
          <w:szCs w:val="20"/>
        </w:rPr>
        <w:t xml:space="preserve"> petem</w:t>
      </w:r>
      <w:r w:rsidRPr="003E1A4E">
        <w:rPr>
          <w:rStyle w:val="FontStyle39"/>
          <w:rFonts w:ascii="Arial" w:hAnsi="Arial" w:cs="Arial"/>
          <w:sz w:val="20"/>
          <w:szCs w:val="20"/>
        </w:rPr>
        <w:t xml:space="preserve"> odstavk</w:t>
      </w:r>
      <w:r>
        <w:rPr>
          <w:rStyle w:val="FontStyle39"/>
          <w:rFonts w:ascii="Arial" w:hAnsi="Arial" w:cs="Arial"/>
          <w:sz w:val="20"/>
          <w:szCs w:val="20"/>
        </w:rPr>
        <w:t>u</w:t>
      </w:r>
      <w:r w:rsidRPr="003E1A4E">
        <w:rPr>
          <w:rStyle w:val="FontStyle39"/>
          <w:rFonts w:ascii="Arial" w:hAnsi="Arial" w:cs="Arial"/>
          <w:sz w:val="20"/>
          <w:szCs w:val="20"/>
        </w:rPr>
        <w:t xml:space="preserve"> 5. člena te uredbe</w:t>
      </w:r>
      <w:r>
        <w:rPr>
          <w:rStyle w:val="FontStyle39"/>
          <w:rFonts w:ascii="Arial" w:hAnsi="Arial" w:cs="Arial"/>
          <w:sz w:val="20"/>
          <w:szCs w:val="20"/>
        </w:rPr>
        <w:t xml:space="preserve"> </w:t>
      </w:r>
      <w:r w:rsidRPr="003E1A4E">
        <w:rPr>
          <w:rStyle w:val="FontStyle39"/>
          <w:rFonts w:ascii="Arial" w:hAnsi="Arial" w:cs="Arial"/>
          <w:sz w:val="20"/>
          <w:szCs w:val="20"/>
        </w:rPr>
        <w:t>(</w:t>
      </w:r>
      <w:r>
        <w:rPr>
          <w:rStyle w:val="FontStyle39"/>
          <w:rFonts w:ascii="Arial" w:hAnsi="Arial" w:cs="Arial"/>
          <w:sz w:val="20"/>
          <w:szCs w:val="20"/>
        </w:rPr>
        <w:t>šesti</w:t>
      </w:r>
      <w:r w:rsidRPr="003E1A4E">
        <w:rPr>
          <w:rStyle w:val="FontStyle39"/>
          <w:rFonts w:ascii="Arial" w:hAnsi="Arial" w:cs="Arial"/>
          <w:sz w:val="20"/>
          <w:szCs w:val="20"/>
        </w:rPr>
        <w:t xml:space="preserve"> odstavek 5. člena te uredbe)</w:t>
      </w:r>
      <w:r>
        <w:rPr>
          <w:rStyle w:val="FontStyle39"/>
          <w:rFonts w:ascii="Arial" w:hAnsi="Arial" w:cs="Arial"/>
          <w:sz w:val="20"/>
          <w:szCs w:val="20"/>
        </w:rPr>
        <w:t>;</w:t>
      </w:r>
    </w:p>
    <w:p w14:paraId="35A7B319" w14:textId="2661A7C4"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na gradbišču za preprečevanje in zmanjševanje emisij, ki niso emisije delcev in prahu, oskrbo delovnih strojev z gorivi ali mazivi in njihovo parkiranje urediti tako, da je preprečeno uhajanje, izcejanje in izpuščanje teh snovi v okolje (</w:t>
      </w:r>
      <w:r w:rsidR="00230233">
        <w:rPr>
          <w:rStyle w:val="FontStyle39"/>
          <w:rFonts w:ascii="Arial" w:hAnsi="Arial" w:cs="Arial"/>
          <w:sz w:val="20"/>
          <w:szCs w:val="20"/>
        </w:rPr>
        <w:t>sedmi</w:t>
      </w:r>
      <w:r w:rsidRPr="000D3AAE">
        <w:rPr>
          <w:rStyle w:val="FontStyle39"/>
          <w:rFonts w:ascii="Arial" w:hAnsi="Arial" w:cs="Arial"/>
          <w:sz w:val="20"/>
          <w:szCs w:val="20"/>
        </w:rPr>
        <w:t xml:space="preserve"> odstavek 5. člena te uredbe);</w:t>
      </w:r>
    </w:p>
    <w:p w14:paraId="7D8E92F4" w14:textId="48AD6B43"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na gradbišču ob morebitnem uhajanju, izcejanju ali izpustu goriv in maziv v okolje te snovi zadrži in poskrbi za njihovo varno odstranitev (</w:t>
      </w:r>
      <w:r w:rsidR="00230233">
        <w:rPr>
          <w:rStyle w:val="FontStyle39"/>
          <w:rFonts w:ascii="Arial" w:hAnsi="Arial" w:cs="Arial"/>
          <w:sz w:val="20"/>
          <w:szCs w:val="20"/>
        </w:rPr>
        <w:t>sedmi</w:t>
      </w:r>
      <w:r w:rsidRPr="000D3AAE">
        <w:rPr>
          <w:rStyle w:val="FontStyle39"/>
          <w:rFonts w:ascii="Arial" w:hAnsi="Arial" w:cs="Arial"/>
          <w:sz w:val="20"/>
          <w:szCs w:val="20"/>
        </w:rPr>
        <w:t xml:space="preserve"> odstavek 5. člena te uredbe);</w:t>
      </w:r>
    </w:p>
    <w:p w14:paraId="61A8A8C7" w14:textId="26CF0332"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xml:space="preserve">, da so na gradbišču za čas gradnje zagotovljene sanitarije z zaprtim sistemom zbiranja komunalne odpadne vode ali priključkom na </w:t>
      </w:r>
      <w:r w:rsidR="00444483">
        <w:rPr>
          <w:rStyle w:val="FontStyle39"/>
          <w:rFonts w:ascii="Arial" w:hAnsi="Arial" w:cs="Arial"/>
          <w:sz w:val="20"/>
          <w:szCs w:val="20"/>
        </w:rPr>
        <w:t xml:space="preserve">javno </w:t>
      </w:r>
      <w:r w:rsidRPr="000D3AAE">
        <w:rPr>
          <w:rStyle w:val="FontStyle39"/>
          <w:rFonts w:ascii="Arial" w:hAnsi="Arial" w:cs="Arial"/>
          <w:sz w:val="20"/>
          <w:szCs w:val="20"/>
        </w:rPr>
        <w:t>kanalizacij</w:t>
      </w:r>
      <w:r w:rsidR="00444483">
        <w:rPr>
          <w:rStyle w:val="FontStyle39"/>
          <w:rFonts w:ascii="Arial" w:hAnsi="Arial" w:cs="Arial"/>
          <w:sz w:val="20"/>
          <w:szCs w:val="20"/>
        </w:rPr>
        <w:t>o</w:t>
      </w:r>
      <w:r w:rsidRPr="000D3AAE">
        <w:rPr>
          <w:rStyle w:val="FontStyle39"/>
          <w:rFonts w:ascii="Arial" w:hAnsi="Arial" w:cs="Arial"/>
          <w:sz w:val="20"/>
          <w:szCs w:val="20"/>
        </w:rPr>
        <w:t>, električna energija, pitna voda, ter zaprt prostor, kamor se lahko delavci umaknejo pred padavinami (prvi odstavek 8. člena te uredbe);</w:t>
      </w:r>
    </w:p>
    <w:p w14:paraId="1E5FCA2A" w14:textId="363B9CF2" w:rsidR="000D3AAE" w:rsidRPr="000D3AAE"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xml:space="preserve">, da so na gradbišču zagotovljene še </w:t>
      </w:r>
      <w:r w:rsidR="003E3084">
        <w:rPr>
          <w:rStyle w:val="FontStyle39"/>
          <w:rFonts w:ascii="Arial" w:hAnsi="Arial" w:cs="Arial"/>
          <w:sz w:val="20"/>
          <w:szCs w:val="20"/>
        </w:rPr>
        <w:t xml:space="preserve">ogrevani oziroma klimatiziranimi </w:t>
      </w:r>
      <w:r w:rsidR="003E3084" w:rsidRPr="00EA1BEB">
        <w:rPr>
          <w:rStyle w:val="FontStyle39"/>
          <w:rFonts w:ascii="Arial" w:hAnsi="Arial" w:cs="Arial"/>
          <w:sz w:val="20"/>
          <w:szCs w:val="20"/>
        </w:rPr>
        <w:t>prostor</w:t>
      </w:r>
      <w:r w:rsidR="003E3084">
        <w:rPr>
          <w:rStyle w:val="FontStyle39"/>
          <w:rFonts w:ascii="Arial" w:hAnsi="Arial" w:cs="Arial"/>
          <w:sz w:val="20"/>
          <w:szCs w:val="20"/>
        </w:rPr>
        <w:t>i</w:t>
      </w:r>
      <w:r w:rsidR="003E3084" w:rsidRPr="00EA1BEB">
        <w:rPr>
          <w:rStyle w:val="FontStyle39"/>
          <w:rFonts w:ascii="Arial" w:hAnsi="Arial" w:cs="Arial"/>
          <w:sz w:val="20"/>
          <w:szCs w:val="20"/>
        </w:rPr>
        <w:t xml:space="preserve"> za spanje</w:t>
      </w:r>
      <w:r w:rsidR="003E3084">
        <w:rPr>
          <w:rStyle w:val="FontStyle39"/>
          <w:rFonts w:ascii="Arial" w:hAnsi="Arial" w:cs="Arial"/>
          <w:sz w:val="20"/>
          <w:szCs w:val="20"/>
        </w:rPr>
        <w:t xml:space="preserve"> in</w:t>
      </w:r>
      <w:r w:rsidR="003E3084" w:rsidRPr="00EA1BEB">
        <w:rPr>
          <w:rStyle w:val="FontStyle39"/>
          <w:rFonts w:ascii="Arial" w:hAnsi="Arial" w:cs="Arial"/>
          <w:sz w:val="20"/>
          <w:szCs w:val="20"/>
        </w:rPr>
        <w:t xml:space="preserve"> druženje, kuhinja </w:t>
      </w:r>
      <w:r w:rsidR="003E3084">
        <w:rPr>
          <w:rStyle w:val="FontStyle39"/>
          <w:rFonts w:ascii="Arial" w:hAnsi="Arial" w:cs="Arial"/>
          <w:sz w:val="20"/>
          <w:szCs w:val="20"/>
        </w:rPr>
        <w:t xml:space="preserve">ter </w:t>
      </w:r>
      <w:r w:rsidR="003E3084" w:rsidRPr="00EA1BEB">
        <w:rPr>
          <w:rStyle w:val="FontStyle39"/>
          <w:rFonts w:ascii="Arial" w:hAnsi="Arial" w:cs="Arial"/>
          <w:sz w:val="20"/>
          <w:szCs w:val="20"/>
        </w:rPr>
        <w:t xml:space="preserve">sanitarije s toplo vodo in tuši z zaprtim sistemom komunalne odpadne vode ali priključkom na </w:t>
      </w:r>
      <w:r w:rsidR="003E3084">
        <w:rPr>
          <w:rStyle w:val="FontStyle39"/>
          <w:rFonts w:ascii="Arial" w:hAnsi="Arial" w:cs="Arial"/>
          <w:sz w:val="20"/>
          <w:szCs w:val="20"/>
        </w:rPr>
        <w:t xml:space="preserve">javno </w:t>
      </w:r>
      <w:r w:rsidR="003E3084" w:rsidRPr="00EA1BEB">
        <w:rPr>
          <w:rStyle w:val="FontStyle39"/>
          <w:rFonts w:ascii="Arial" w:hAnsi="Arial" w:cs="Arial"/>
          <w:sz w:val="20"/>
          <w:szCs w:val="20"/>
        </w:rPr>
        <w:t>kanalizacij</w:t>
      </w:r>
      <w:r w:rsidR="003E3084">
        <w:rPr>
          <w:rStyle w:val="FontStyle39"/>
          <w:rFonts w:ascii="Arial" w:hAnsi="Arial" w:cs="Arial"/>
          <w:sz w:val="20"/>
          <w:szCs w:val="20"/>
        </w:rPr>
        <w:t xml:space="preserve">o, če je </w:t>
      </w:r>
      <w:r w:rsidR="003E3084" w:rsidRPr="008D43A8">
        <w:rPr>
          <w:rStyle w:val="FontStyle39"/>
          <w:rFonts w:ascii="Arial" w:hAnsi="Arial" w:cs="Arial"/>
          <w:sz w:val="20"/>
          <w:szCs w:val="20"/>
        </w:rPr>
        <w:t>na gradbišču predvideno bivanje</w:t>
      </w:r>
      <w:r w:rsidR="003E3084">
        <w:rPr>
          <w:rStyle w:val="FontStyle39"/>
          <w:rFonts w:ascii="Arial" w:hAnsi="Arial" w:cs="Arial"/>
          <w:sz w:val="20"/>
          <w:szCs w:val="20"/>
        </w:rPr>
        <w:t xml:space="preserve"> oziroma </w:t>
      </w:r>
      <w:r w:rsidR="003E3084" w:rsidRPr="008D43A8">
        <w:rPr>
          <w:rStyle w:val="FontStyle39"/>
          <w:rFonts w:ascii="Arial" w:hAnsi="Arial" w:cs="Arial"/>
          <w:sz w:val="20"/>
          <w:szCs w:val="20"/>
        </w:rPr>
        <w:t>spanje delavcev</w:t>
      </w:r>
      <w:r w:rsidR="003E3084">
        <w:rPr>
          <w:rStyle w:val="FontStyle39"/>
          <w:rFonts w:ascii="Arial" w:hAnsi="Arial" w:cs="Arial"/>
          <w:sz w:val="20"/>
          <w:szCs w:val="20"/>
        </w:rPr>
        <w:t xml:space="preserve"> </w:t>
      </w:r>
      <w:r w:rsidRPr="000D3AAE">
        <w:rPr>
          <w:rStyle w:val="FontStyle39"/>
          <w:rFonts w:ascii="Arial" w:hAnsi="Arial" w:cs="Arial"/>
          <w:sz w:val="20"/>
          <w:szCs w:val="20"/>
        </w:rPr>
        <w:t>(drugi odstavek 8. člena te uredbe);</w:t>
      </w:r>
    </w:p>
    <w:p w14:paraId="76348225" w14:textId="21599E3E" w:rsidR="00170CB5" w:rsidRDefault="000D3AAE" w:rsidP="008C2F23">
      <w:pPr>
        <w:pStyle w:val="Style8"/>
        <w:numPr>
          <w:ilvl w:val="0"/>
          <w:numId w:val="24"/>
        </w:numPr>
        <w:tabs>
          <w:tab w:val="left" w:pos="230"/>
        </w:tabs>
        <w:spacing w:after="240" w:line="240" w:lineRule="auto"/>
        <w:jc w:val="both"/>
        <w:rPr>
          <w:rStyle w:val="FontStyle39"/>
          <w:rFonts w:ascii="Arial" w:hAnsi="Arial" w:cs="Arial"/>
          <w:sz w:val="20"/>
          <w:szCs w:val="20"/>
        </w:rPr>
      </w:pPr>
      <w:r w:rsidRPr="000D3AAE">
        <w:rPr>
          <w:rStyle w:val="FontStyle39"/>
          <w:rFonts w:ascii="Arial" w:hAnsi="Arial" w:cs="Arial"/>
          <w:sz w:val="20"/>
          <w:szCs w:val="20"/>
        </w:rPr>
        <w:t>ne zagotovi</w:t>
      </w:r>
      <w:r w:rsidR="00236670">
        <w:rPr>
          <w:rStyle w:val="FontStyle39"/>
          <w:rFonts w:ascii="Arial" w:hAnsi="Arial" w:cs="Arial"/>
          <w:sz w:val="20"/>
          <w:szCs w:val="20"/>
        </w:rPr>
        <w:t>jo</w:t>
      </w:r>
      <w:r w:rsidRPr="000D3AAE">
        <w:rPr>
          <w:rStyle w:val="FontStyle39"/>
          <w:rFonts w:ascii="Arial" w:hAnsi="Arial" w:cs="Arial"/>
          <w:sz w:val="20"/>
          <w:szCs w:val="20"/>
        </w:rPr>
        <w:t>, da se do pridobitve uporabnega dovoljenja odstrani gradbiščne objekte, ki so bili postavljeni v območju gradbišča za čas gradnje objekta (tretji odstavek 8. člena te uredbe);</w:t>
      </w:r>
    </w:p>
    <w:p w14:paraId="3517CE62" w14:textId="1D93CA80" w:rsidR="000D3AAE" w:rsidRPr="00170CB5" w:rsidRDefault="000D3AAE" w:rsidP="008C2F23">
      <w:pPr>
        <w:pStyle w:val="Style8"/>
        <w:numPr>
          <w:ilvl w:val="0"/>
          <w:numId w:val="24"/>
        </w:numPr>
        <w:tabs>
          <w:tab w:val="left" w:pos="230"/>
        </w:tabs>
        <w:spacing w:after="240" w:line="240" w:lineRule="auto"/>
        <w:jc w:val="both"/>
        <w:rPr>
          <w:rFonts w:ascii="Arial" w:hAnsi="Arial" w:cs="Arial"/>
          <w:sz w:val="20"/>
          <w:szCs w:val="20"/>
        </w:rPr>
      </w:pPr>
      <w:r w:rsidRPr="00170CB5">
        <w:rPr>
          <w:rStyle w:val="FontStyle39"/>
          <w:rFonts w:ascii="Arial" w:hAnsi="Arial" w:cs="Arial"/>
          <w:sz w:val="20"/>
          <w:szCs w:val="20"/>
        </w:rPr>
        <w:t>ne zagotovi</w:t>
      </w:r>
      <w:r w:rsidR="00236670">
        <w:rPr>
          <w:rStyle w:val="FontStyle39"/>
          <w:rFonts w:ascii="Arial" w:hAnsi="Arial" w:cs="Arial"/>
          <w:sz w:val="20"/>
          <w:szCs w:val="20"/>
        </w:rPr>
        <w:t>jo</w:t>
      </w:r>
      <w:r w:rsidRPr="00170CB5">
        <w:rPr>
          <w:rStyle w:val="FontStyle39"/>
          <w:rFonts w:ascii="Arial" w:hAnsi="Arial" w:cs="Arial"/>
          <w:sz w:val="20"/>
          <w:szCs w:val="20"/>
        </w:rPr>
        <w:t xml:space="preserve"> prevzema in odvoza komunalne odpadne vode iz prvega in drugega odstavka 8. člena, ki se zbira v zaprtem sistemu, na čistilno napravo (četrti odstavek 8. člena te uredbe);</w:t>
      </w:r>
    </w:p>
    <w:p w14:paraId="7778398B" w14:textId="545B9A96" w:rsidR="00F93B8D" w:rsidRPr="00F93B8D" w:rsidRDefault="00051B00" w:rsidP="008C2F23">
      <w:pPr>
        <w:pStyle w:val="Alineazaodstavkom"/>
        <w:numPr>
          <w:ilvl w:val="0"/>
          <w:numId w:val="24"/>
        </w:numPr>
        <w:spacing w:after="240"/>
        <w:rPr>
          <w:sz w:val="20"/>
          <w:szCs w:val="20"/>
        </w:rPr>
      </w:pPr>
      <w:r w:rsidRPr="00EA1BEB">
        <w:rPr>
          <w:sz w:val="20"/>
          <w:szCs w:val="20"/>
        </w:rPr>
        <w:t>ne zagotovi</w:t>
      </w:r>
      <w:r>
        <w:rPr>
          <w:sz w:val="20"/>
          <w:szCs w:val="20"/>
        </w:rPr>
        <w:t>jo</w:t>
      </w:r>
      <w:r w:rsidRPr="00EA1BEB">
        <w:rPr>
          <w:sz w:val="20"/>
          <w:szCs w:val="20"/>
        </w:rPr>
        <w:t>, da se na gradbišču izvaja</w:t>
      </w:r>
      <w:r w:rsidR="0015433F">
        <w:rPr>
          <w:sz w:val="20"/>
          <w:szCs w:val="20"/>
        </w:rPr>
        <w:t>jo</w:t>
      </w:r>
      <w:r w:rsidRPr="00EA1BEB">
        <w:rPr>
          <w:sz w:val="20"/>
          <w:szCs w:val="20"/>
        </w:rPr>
        <w:t xml:space="preserve"> ukrep</w:t>
      </w:r>
      <w:r w:rsidR="0015433F">
        <w:rPr>
          <w:sz w:val="20"/>
          <w:szCs w:val="20"/>
        </w:rPr>
        <w:t>i v skladu</w:t>
      </w:r>
      <w:r w:rsidRPr="00EA1BEB">
        <w:rPr>
          <w:sz w:val="20"/>
          <w:szCs w:val="20"/>
        </w:rPr>
        <w:t xml:space="preserve"> z načrtom organizacije gradbišča iz </w:t>
      </w:r>
      <w:r>
        <w:rPr>
          <w:sz w:val="20"/>
          <w:szCs w:val="20"/>
        </w:rPr>
        <w:t>4.</w:t>
      </w:r>
      <w:r w:rsidRPr="00EA1BEB">
        <w:rPr>
          <w:sz w:val="20"/>
          <w:szCs w:val="20"/>
        </w:rPr>
        <w:t xml:space="preserve"> člena te uredbe</w:t>
      </w:r>
      <w:r w:rsidR="007B727B">
        <w:rPr>
          <w:sz w:val="20"/>
          <w:szCs w:val="20"/>
        </w:rPr>
        <w:t xml:space="preserve"> </w:t>
      </w:r>
      <w:r w:rsidR="007B727B" w:rsidRPr="007B727B">
        <w:rPr>
          <w:sz w:val="20"/>
          <w:szCs w:val="20"/>
        </w:rPr>
        <w:t>(</w:t>
      </w:r>
      <w:r w:rsidR="007B727B">
        <w:rPr>
          <w:sz w:val="20"/>
          <w:szCs w:val="20"/>
        </w:rPr>
        <w:t>prvi</w:t>
      </w:r>
      <w:r w:rsidR="007B727B" w:rsidRPr="007B727B">
        <w:rPr>
          <w:sz w:val="20"/>
          <w:szCs w:val="20"/>
        </w:rPr>
        <w:t xml:space="preserve"> odstavek 10. člena te uredbe)</w:t>
      </w:r>
      <w:r w:rsidR="00F93B8D">
        <w:rPr>
          <w:sz w:val="20"/>
          <w:szCs w:val="20"/>
        </w:rPr>
        <w:t>.</w:t>
      </w:r>
    </w:p>
    <w:p w14:paraId="563ADB7E" w14:textId="776D2542" w:rsidR="0098131E" w:rsidRPr="00EA1BEB" w:rsidRDefault="00A0148C" w:rsidP="008C2F23">
      <w:pPr>
        <w:pStyle w:val="Alineazaodstavkom"/>
        <w:spacing w:after="240"/>
        <w:rPr>
          <w:sz w:val="20"/>
          <w:szCs w:val="20"/>
        </w:rPr>
      </w:pPr>
      <w:r w:rsidRPr="00A0148C">
        <w:rPr>
          <w:sz w:val="20"/>
          <w:szCs w:val="20"/>
        </w:rPr>
        <w:t>(</w:t>
      </w:r>
      <w:r>
        <w:rPr>
          <w:sz w:val="20"/>
          <w:szCs w:val="20"/>
        </w:rPr>
        <w:t>2</w:t>
      </w:r>
      <w:r w:rsidRPr="00A0148C">
        <w:rPr>
          <w:sz w:val="20"/>
          <w:szCs w:val="20"/>
        </w:rPr>
        <w:t>)</w:t>
      </w:r>
      <w:r w:rsidRPr="00A0148C">
        <w:rPr>
          <w:sz w:val="20"/>
          <w:szCs w:val="20"/>
        </w:rPr>
        <w:tab/>
        <w:t>Z globo od 1.200 do 6.000 eurov se za prekršek iz prvega odstavka tega člena kaznuje tudi odgovorna oseba pravne osebe oziroma odgovorna oseba samostojnega podjetnika posameznika.</w:t>
      </w:r>
    </w:p>
    <w:p w14:paraId="5C19587D" w14:textId="77777777" w:rsidR="005A0602" w:rsidRPr="00EA1BEB" w:rsidRDefault="005A0602" w:rsidP="008C2F23">
      <w:pPr>
        <w:pStyle w:val="Style8"/>
        <w:widowControl/>
        <w:tabs>
          <w:tab w:val="left" w:pos="230"/>
        </w:tabs>
        <w:spacing w:after="240" w:line="240" w:lineRule="auto"/>
        <w:jc w:val="both"/>
        <w:rPr>
          <w:rStyle w:val="FontStyle39"/>
          <w:rFonts w:ascii="Arial" w:hAnsi="Arial" w:cs="Arial"/>
          <w:sz w:val="20"/>
          <w:szCs w:val="20"/>
        </w:rPr>
      </w:pPr>
    </w:p>
    <w:p w14:paraId="5364993D" w14:textId="477F1492" w:rsidR="000D17C9" w:rsidRPr="00EA1BEB" w:rsidRDefault="00EC31AA" w:rsidP="008C2F23">
      <w:pPr>
        <w:spacing w:after="240"/>
        <w:jc w:val="center"/>
        <w:rPr>
          <w:rFonts w:cs="Arial"/>
          <w:b/>
          <w:sz w:val="20"/>
          <w:szCs w:val="20"/>
        </w:rPr>
      </w:pPr>
      <w:r w:rsidRPr="00EA1BEB">
        <w:rPr>
          <w:rFonts w:cs="Arial"/>
          <w:b/>
          <w:sz w:val="20"/>
          <w:szCs w:val="20"/>
        </w:rPr>
        <w:t>2</w:t>
      </w:r>
      <w:r w:rsidR="000D17C9" w:rsidRPr="00EA1BEB">
        <w:rPr>
          <w:rFonts w:cs="Arial"/>
          <w:b/>
          <w:sz w:val="20"/>
          <w:szCs w:val="20"/>
        </w:rPr>
        <w:t>.</w:t>
      </w:r>
      <w:r w:rsidR="0056261C" w:rsidRPr="00EA1BEB">
        <w:rPr>
          <w:rFonts w:cs="Arial"/>
          <w:b/>
          <w:sz w:val="20"/>
          <w:szCs w:val="20"/>
        </w:rPr>
        <w:t xml:space="preserve"> </w:t>
      </w:r>
      <w:r w:rsidR="000D17C9" w:rsidRPr="00EA1BEB">
        <w:rPr>
          <w:rFonts w:cs="Arial"/>
          <w:b/>
          <w:sz w:val="20"/>
          <w:szCs w:val="20"/>
        </w:rPr>
        <w:t>PREHODNE</w:t>
      </w:r>
      <w:r w:rsidR="0056261C" w:rsidRPr="00EA1BEB">
        <w:rPr>
          <w:rFonts w:cs="Arial"/>
          <w:b/>
          <w:sz w:val="20"/>
          <w:szCs w:val="20"/>
        </w:rPr>
        <w:t xml:space="preserve"> </w:t>
      </w:r>
      <w:r w:rsidR="000D17C9" w:rsidRPr="00EA1BEB">
        <w:rPr>
          <w:rFonts w:cs="Arial"/>
          <w:b/>
          <w:sz w:val="20"/>
          <w:szCs w:val="20"/>
        </w:rPr>
        <w:t>IN</w:t>
      </w:r>
      <w:r w:rsidR="0056261C" w:rsidRPr="00EA1BEB">
        <w:rPr>
          <w:rFonts w:cs="Arial"/>
          <w:b/>
          <w:sz w:val="20"/>
          <w:szCs w:val="20"/>
        </w:rPr>
        <w:t xml:space="preserve"> </w:t>
      </w:r>
      <w:r w:rsidR="000D17C9" w:rsidRPr="00EA1BEB">
        <w:rPr>
          <w:rFonts w:cs="Arial"/>
          <w:b/>
          <w:sz w:val="20"/>
          <w:szCs w:val="20"/>
        </w:rPr>
        <w:t>KONČNE</w:t>
      </w:r>
      <w:r w:rsidR="0056261C" w:rsidRPr="00EA1BEB">
        <w:rPr>
          <w:rFonts w:cs="Arial"/>
          <w:b/>
          <w:sz w:val="20"/>
          <w:szCs w:val="20"/>
        </w:rPr>
        <w:t xml:space="preserve"> </w:t>
      </w:r>
      <w:r w:rsidR="000D17C9" w:rsidRPr="00EA1BEB">
        <w:rPr>
          <w:rFonts w:cs="Arial"/>
          <w:b/>
          <w:sz w:val="20"/>
          <w:szCs w:val="20"/>
        </w:rPr>
        <w:t>DOLOČBE</w:t>
      </w:r>
    </w:p>
    <w:p w14:paraId="1AD1E2A2" w14:textId="77777777" w:rsidR="000D17C9" w:rsidRPr="00EA1BEB" w:rsidRDefault="000D17C9" w:rsidP="008C2F23">
      <w:pPr>
        <w:pStyle w:val="len"/>
        <w:numPr>
          <w:ilvl w:val="0"/>
          <w:numId w:val="13"/>
        </w:numPr>
        <w:spacing w:before="0" w:after="240"/>
        <w:ind w:left="0" w:firstLine="0"/>
        <w:rPr>
          <w:rFonts w:cs="Arial"/>
          <w:sz w:val="20"/>
          <w:szCs w:val="20"/>
        </w:rPr>
      </w:pPr>
      <w:bookmarkStart w:id="7" w:name="_Hlk99533273"/>
    </w:p>
    <w:p w14:paraId="00F01E4C" w14:textId="48D41F37" w:rsidR="000D17C9" w:rsidRPr="00EA1BEB" w:rsidRDefault="000D17C9" w:rsidP="008C2F23">
      <w:pPr>
        <w:spacing w:after="240"/>
        <w:jc w:val="center"/>
        <w:rPr>
          <w:rFonts w:cs="Arial"/>
          <w:b/>
          <w:sz w:val="20"/>
          <w:szCs w:val="20"/>
        </w:rPr>
      </w:pPr>
      <w:r w:rsidRPr="00EA1BEB">
        <w:rPr>
          <w:rFonts w:cs="Arial"/>
          <w:b/>
          <w:sz w:val="20"/>
          <w:szCs w:val="20"/>
        </w:rPr>
        <w:t>(dokončanje</w:t>
      </w:r>
      <w:r w:rsidR="0056261C" w:rsidRPr="00EA1BEB">
        <w:rPr>
          <w:rFonts w:cs="Arial"/>
          <w:b/>
          <w:sz w:val="20"/>
          <w:szCs w:val="20"/>
        </w:rPr>
        <w:t xml:space="preserve"> </w:t>
      </w:r>
      <w:r w:rsidRPr="00EA1BEB">
        <w:rPr>
          <w:rFonts w:cs="Arial"/>
          <w:b/>
          <w:sz w:val="20"/>
          <w:szCs w:val="20"/>
        </w:rPr>
        <w:t>del</w:t>
      </w:r>
      <w:r w:rsidR="00D73103" w:rsidRPr="00EA1BEB">
        <w:rPr>
          <w:rFonts w:cs="Arial"/>
          <w:b/>
          <w:sz w:val="20"/>
          <w:szCs w:val="20"/>
        </w:rPr>
        <w:t>,</w:t>
      </w:r>
      <w:r w:rsidR="0056261C" w:rsidRPr="00EA1BEB">
        <w:rPr>
          <w:rFonts w:cs="Arial"/>
          <w:b/>
          <w:sz w:val="20"/>
          <w:szCs w:val="20"/>
        </w:rPr>
        <w:t xml:space="preserve"> </w:t>
      </w:r>
      <w:r w:rsidR="00D73103" w:rsidRPr="00EA1BEB">
        <w:rPr>
          <w:rFonts w:cs="Arial"/>
          <w:b/>
          <w:sz w:val="20"/>
          <w:szCs w:val="20"/>
        </w:rPr>
        <w:t>ki</w:t>
      </w:r>
      <w:r w:rsidR="0056261C" w:rsidRPr="00EA1BEB">
        <w:rPr>
          <w:rFonts w:cs="Arial"/>
          <w:b/>
          <w:sz w:val="20"/>
          <w:szCs w:val="20"/>
        </w:rPr>
        <w:t xml:space="preserve"> </w:t>
      </w:r>
      <w:r w:rsidR="00D73103" w:rsidRPr="00EA1BEB">
        <w:rPr>
          <w:rFonts w:cs="Arial"/>
          <w:b/>
          <w:sz w:val="20"/>
          <w:szCs w:val="20"/>
        </w:rPr>
        <w:t>so</w:t>
      </w:r>
      <w:r w:rsidR="0056261C" w:rsidRPr="00EA1BEB">
        <w:rPr>
          <w:rFonts w:cs="Arial"/>
          <w:b/>
          <w:sz w:val="20"/>
          <w:szCs w:val="20"/>
        </w:rPr>
        <w:t xml:space="preserve"> </w:t>
      </w:r>
      <w:r w:rsidR="00D73103" w:rsidRPr="00EA1BEB">
        <w:rPr>
          <w:rFonts w:cs="Arial"/>
          <w:b/>
          <w:sz w:val="20"/>
          <w:szCs w:val="20"/>
        </w:rPr>
        <w:t>v</w:t>
      </w:r>
      <w:r w:rsidR="0056261C" w:rsidRPr="00EA1BEB">
        <w:rPr>
          <w:rFonts w:cs="Arial"/>
          <w:b/>
          <w:sz w:val="20"/>
          <w:szCs w:val="20"/>
        </w:rPr>
        <w:t xml:space="preserve"> </w:t>
      </w:r>
      <w:r w:rsidR="00D73103" w:rsidRPr="00EA1BEB">
        <w:rPr>
          <w:rFonts w:cs="Arial"/>
          <w:b/>
          <w:sz w:val="20"/>
          <w:szCs w:val="20"/>
        </w:rPr>
        <w:t>teku</w:t>
      </w:r>
      <w:r w:rsidR="0056261C" w:rsidRPr="00EA1BEB">
        <w:rPr>
          <w:rFonts w:cs="Arial"/>
          <w:b/>
          <w:sz w:val="20"/>
          <w:szCs w:val="20"/>
        </w:rPr>
        <w:t xml:space="preserve"> </w:t>
      </w:r>
      <w:r w:rsidR="00D73103" w:rsidRPr="00EA1BEB">
        <w:rPr>
          <w:rFonts w:cs="Arial"/>
          <w:b/>
          <w:sz w:val="20"/>
          <w:szCs w:val="20"/>
        </w:rPr>
        <w:t>v</w:t>
      </w:r>
      <w:r w:rsidR="0056261C" w:rsidRPr="00EA1BEB">
        <w:rPr>
          <w:rFonts w:cs="Arial"/>
          <w:b/>
          <w:sz w:val="20"/>
          <w:szCs w:val="20"/>
        </w:rPr>
        <w:t xml:space="preserve"> </w:t>
      </w:r>
      <w:r w:rsidR="00D73103" w:rsidRPr="00EA1BEB">
        <w:rPr>
          <w:rFonts w:cs="Arial"/>
          <w:b/>
          <w:sz w:val="20"/>
          <w:szCs w:val="20"/>
        </w:rPr>
        <w:t>prehodnem</w:t>
      </w:r>
      <w:r w:rsidR="0056261C" w:rsidRPr="00EA1BEB">
        <w:rPr>
          <w:rFonts w:cs="Arial"/>
          <w:b/>
          <w:sz w:val="20"/>
          <w:szCs w:val="20"/>
        </w:rPr>
        <w:t xml:space="preserve"> </w:t>
      </w:r>
      <w:r w:rsidR="00D73103" w:rsidRPr="00EA1BEB">
        <w:rPr>
          <w:rFonts w:cs="Arial"/>
          <w:b/>
          <w:sz w:val="20"/>
          <w:szCs w:val="20"/>
        </w:rPr>
        <w:t>obdobju)</w:t>
      </w:r>
    </w:p>
    <w:p w14:paraId="16C6FAFD" w14:textId="5E5E60F1" w:rsidR="00A02D26" w:rsidRPr="00EA1BEB" w:rsidRDefault="00522345" w:rsidP="008C2F23">
      <w:pPr>
        <w:pStyle w:val="Style8"/>
        <w:widowControl/>
        <w:numPr>
          <w:ilvl w:val="0"/>
          <w:numId w:val="4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Vse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katere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bila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izvedena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prijava</w:t>
      </w:r>
      <w:r w:rsidR="0056261C" w:rsidRPr="00EA1BEB">
        <w:rPr>
          <w:rStyle w:val="FontStyle39"/>
          <w:rFonts w:ascii="Arial" w:hAnsi="Arial" w:cs="Arial"/>
          <w:sz w:val="20"/>
          <w:szCs w:val="20"/>
        </w:rPr>
        <w:t xml:space="preserve"> </w:t>
      </w:r>
      <w:r w:rsidR="003E3084">
        <w:rPr>
          <w:rStyle w:val="FontStyle39"/>
          <w:rFonts w:ascii="Arial" w:hAnsi="Arial" w:cs="Arial"/>
          <w:sz w:val="20"/>
          <w:szCs w:val="20"/>
        </w:rPr>
        <w:t xml:space="preserve">pričetka </w:t>
      </w:r>
      <w:r w:rsidRPr="00EA1BEB">
        <w:rPr>
          <w:rStyle w:val="FontStyle39"/>
          <w:rFonts w:ascii="Arial" w:hAnsi="Arial" w:cs="Arial"/>
          <w:sz w:val="20"/>
          <w:szCs w:val="20"/>
        </w:rPr>
        <w:t>gradnje</w:t>
      </w:r>
      <w:r w:rsidR="003E3084">
        <w:rPr>
          <w:rStyle w:val="FontStyle39"/>
          <w:rFonts w:ascii="Arial" w:hAnsi="Arial" w:cs="Arial"/>
          <w:sz w:val="20"/>
          <w:szCs w:val="20"/>
        </w:rPr>
        <w:t>, ali so se začele brez prijave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pričetkom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uveljavitve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uredbe</w:t>
      </w:r>
      <w:r w:rsidR="003E3084">
        <w:rPr>
          <w:rStyle w:val="FontStyle39"/>
          <w:rFonts w:ascii="Arial" w:hAnsi="Arial" w:cs="Arial"/>
          <w:sz w:val="20"/>
          <w:szCs w:val="20"/>
        </w:rPr>
        <w:t>,</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izvedejo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dosedanjih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predpisih.</w:t>
      </w:r>
    </w:p>
    <w:bookmarkEnd w:id="7"/>
    <w:p w14:paraId="1E74D08A" w14:textId="77777777" w:rsidR="00680F53" w:rsidRDefault="00D73103" w:rsidP="008C2F23">
      <w:pPr>
        <w:pStyle w:val="Style8"/>
        <w:widowControl/>
        <w:numPr>
          <w:ilvl w:val="0"/>
          <w:numId w:val="4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Prijavi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začetka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gradnje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0F3178"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1.</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januarja</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2024</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priloži</w:t>
      </w:r>
    </w:p>
    <w:p w14:paraId="3959C9DF" w14:textId="65B9D524" w:rsidR="00A10EC9" w:rsidRDefault="00E427A0" w:rsidP="00A10EC9">
      <w:pPr>
        <w:pStyle w:val="Style8"/>
        <w:widowControl/>
        <w:numPr>
          <w:ilvl w:val="0"/>
          <w:numId w:val="24"/>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N</w:t>
      </w:r>
      <w:r w:rsidR="00D73103" w:rsidRPr="00EA1BEB">
        <w:rPr>
          <w:rStyle w:val="FontStyle39"/>
          <w:rFonts w:ascii="Arial" w:hAnsi="Arial" w:cs="Arial"/>
          <w:sz w:val="20"/>
          <w:szCs w:val="20"/>
        </w:rPr>
        <w:t>ačrt</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organizacije</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gradbišča</w:t>
      </w:r>
      <w:r w:rsidR="0056261C" w:rsidRPr="00EA1BEB">
        <w:rPr>
          <w:rStyle w:val="FontStyle39"/>
          <w:rFonts w:ascii="Arial" w:hAnsi="Arial" w:cs="Arial"/>
          <w:sz w:val="20"/>
          <w:szCs w:val="20"/>
        </w:rPr>
        <w:t xml:space="preserve"> </w:t>
      </w:r>
      <w:r w:rsidR="00D50DF0" w:rsidRPr="00EA1BEB">
        <w:rPr>
          <w:rStyle w:val="FontStyle39"/>
          <w:rFonts w:ascii="Arial" w:hAnsi="Arial" w:cs="Arial"/>
          <w:sz w:val="20"/>
          <w:szCs w:val="20"/>
        </w:rPr>
        <w:t>i</w:t>
      </w:r>
      <w:r w:rsidR="00AA2C13">
        <w:rPr>
          <w:rStyle w:val="FontStyle39"/>
          <w:rFonts w:ascii="Arial" w:hAnsi="Arial" w:cs="Arial"/>
          <w:sz w:val="20"/>
          <w:szCs w:val="20"/>
        </w:rPr>
        <w:t xml:space="preserve">zdelan na podlagi </w:t>
      </w:r>
      <w:r w:rsidR="00AA2C13" w:rsidRPr="00EA1BEB">
        <w:rPr>
          <w:rStyle w:val="FontStyle39"/>
          <w:rFonts w:ascii="Arial" w:hAnsi="Arial" w:cs="Arial"/>
          <w:sz w:val="20"/>
          <w:szCs w:val="20"/>
        </w:rPr>
        <w:t>Pravilnik</w:t>
      </w:r>
      <w:r w:rsidR="003E3084">
        <w:rPr>
          <w:rStyle w:val="FontStyle39"/>
          <w:rFonts w:ascii="Arial" w:hAnsi="Arial" w:cs="Arial"/>
          <w:sz w:val="20"/>
          <w:szCs w:val="20"/>
        </w:rPr>
        <w:t>a</w:t>
      </w:r>
      <w:r w:rsidR="00AA2C13" w:rsidRPr="00EA1BEB">
        <w:rPr>
          <w:rStyle w:val="FontStyle39"/>
          <w:rFonts w:ascii="Arial" w:hAnsi="Arial" w:cs="Arial"/>
          <w:sz w:val="20"/>
          <w:szCs w:val="20"/>
        </w:rPr>
        <w:t xml:space="preserve"> o gradbiščih (Uradni list RS, št. </w:t>
      </w:r>
      <w:hyperlink r:id="rId12">
        <w:r w:rsidR="00AA2C13" w:rsidRPr="00EA1BEB">
          <w:rPr>
            <w:rStyle w:val="FontStyle39"/>
            <w:rFonts w:ascii="Arial" w:hAnsi="Arial" w:cs="Arial"/>
            <w:sz w:val="20"/>
            <w:szCs w:val="20"/>
          </w:rPr>
          <w:t>55/08</w:t>
        </w:r>
      </w:hyperlink>
      <w:r w:rsidR="00AA2C13" w:rsidRPr="00EA1BEB">
        <w:rPr>
          <w:rStyle w:val="FontStyle39"/>
          <w:rFonts w:ascii="Arial" w:hAnsi="Arial" w:cs="Arial"/>
          <w:sz w:val="20"/>
          <w:szCs w:val="20"/>
        </w:rPr>
        <w:t xml:space="preserve">, </w:t>
      </w:r>
      <w:hyperlink r:id="rId13">
        <w:r w:rsidR="00AA2C13" w:rsidRPr="00EA1BEB">
          <w:rPr>
            <w:rStyle w:val="FontStyle39"/>
            <w:rFonts w:ascii="Arial" w:hAnsi="Arial" w:cs="Arial"/>
            <w:sz w:val="20"/>
            <w:szCs w:val="20"/>
          </w:rPr>
          <w:t xml:space="preserve">54/09 – </w:t>
        </w:r>
        <w:proofErr w:type="spellStart"/>
        <w:r w:rsidR="00AA2C13" w:rsidRPr="00EA1BEB">
          <w:rPr>
            <w:rStyle w:val="FontStyle39"/>
            <w:rFonts w:ascii="Arial" w:hAnsi="Arial" w:cs="Arial"/>
            <w:sz w:val="20"/>
            <w:szCs w:val="20"/>
          </w:rPr>
          <w:t>popr</w:t>
        </w:r>
        <w:proofErr w:type="spellEnd"/>
        <w:r w:rsidR="00AA2C13" w:rsidRPr="00EA1BEB">
          <w:rPr>
            <w:rStyle w:val="FontStyle39"/>
            <w:rFonts w:ascii="Arial" w:hAnsi="Arial" w:cs="Arial"/>
            <w:sz w:val="20"/>
            <w:szCs w:val="20"/>
          </w:rPr>
          <w:t>.</w:t>
        </w:r>
      </w:hyperlink>
      <w:r w:rsidR="00AA2C13" w:rsidRPr="00EA1BEB">
        <w:rPr>
          <w:rStyle w:val="FontStyle39"/>
          <w:rFonts w:ascii="Arial" w:hAnsi="Arial" w:cs="Arial"/>
          <w:sz w:val="20"/>
          <w:szCs w:val="20"/>
        </w:rPr>
        <w:t xml:space="preserve">, </w:t>
      </w:r>
      <w:hyperlink r:id="rId14">
        <w:r w:rsidR="00AA2C13" w:rsidRPr="00EA1BEB">
          <w:rPr>
            <w:rStyle w:val="FontStyle39"/>
            <w:rFonts w:ascii="Arial" w:hAnsi="Arial" w:cs="Arial"/>
            <w:sz w:val="20"/>
            <w:szCs w:val="20"/>
          </w:rPr>
          <w:t>61/17</w:t>
        </w:r>
      </w:hyperlink>
      <w:r w:rsidR="00AA2C13" w:rsidRPr="00EA1BEB">
        <w:rPr>
          <w:rStyle w:val="FontStyle39"/>
          <w:rFonts w:ascii="Arial" w:hAnsi="Arial" w:cs="Arial"/>
          <w:sz w:val="20"/>
          <w:szCs w:val="20"/>
        </w:rPr>
        <w:t xml:space="preserve"> – GZ in </w:t>
      </w:r>
      <w:hyperlink r:id="rId15">
        <w:r w:rsidR="00AA2C13" w:rsidRPr="00EA1BEB">
          <w:rPr>
            <w:rStyle w:val="FontStyle39"/>
            <w:rFonts w:ascii="Arial" w:hAnsi="Arial" w:cs="Arial"/>
            <w:sz w:val="20"/>
            <w:szCs w:val="20"/>
          </w:rPr>
          <w:t>199/21</w:t>
        </w:r>
      </w:hyperlink>
      <w:r w:rsidR="00AA2C13" w:rsidRPr="00EA1BEB">
        <w:rPr>
          <w:rStyle w:val="FontStyle39"/>
          <w:rFonts w:ascii="Arial" w:hAnsi="Arial" w:cs="Arial"/>
          <w:sz w:val="20"/>
          <w:szCs w:val="20"/>
        </w:rPr>
        <w:t xml:space="preserve"> – GZ-1)</w:t>
      </w:r>
      <w:r w:rsidR="00781C45">
        <w:rPr>
          <w:rStyle w:val="FontStyle39"/>
          <w:rFonts w:ascii="Arial" w:hAnsi="Arial" w:cs="Arial"/>
          <w:sz w:val="20"/>
          <w:szCs w:val="20"/>
        </w:rPr>
        <w:t>,</w:t>
      </w:r>
    </w:p>
    <w:p w14:paraId="33CB924B" w14:textId="40BE1C8E" w:rsidR="005558B6" w:rsidRDefault="00A10EC9" w:rsidP="00A10EC9">
      <w:pPr>
        <w:pStyle w:val="Style8"/>
        <w:widowControl/>
        <w:numPr>
          <w:ilvl w:val="0"/>
          <w:numId w:val="24"/>
        </w:numPr>
        <w:tabs>
          <w:tab w:val="left" w:pos="230"/>
        </w:tabs>
        <w:spacing w:after="240" w:line="240" w:lineRule="auto"/>
        <w:jc w:val="both"/>
        <w:rPr>
          <w:rStyle w:val="FontStyle39"/>
          <w:rFonts w:ascii="Arial" w:hAnsi="Arial" w:cs="Arial"/>
          <w:sz w:val="20"/>
          <w:szCs w:val="20"/>
        </w:rPr>
      </w:pPr>
      <w:r>
        <w:rPr>
          <w:rStyle w:val="FontStyle39"/>
          <w:rFonts w:ascii="Arial" w:hAnsi="Arial" w:cs="Arial"/>
          <w:sz w:val="20"/>
          <w:szCs w:val="20"/>
        </w:rPr>
        <w:t>El</w:t>
      </w:r>
      <w:r w:rsidR="00D73103" w:rsidRPr="00EA1BEB">
        <w:rPr>
          <w:rStyle w:val="FontStyle39"/>
          <w:rFonts w:ascii="Arial" w:hAnsi="Arial" w:cs="Arial"/>
          <w:sz w:val="20"/>
          <w:szCs w:val="20"/>
        </w:rPr>
        <w:t>aborat</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preprečevanja</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zmanjševanja</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emisije</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gradbišča,</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izdelana</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005558B6">
        <w:rPr>
          <w:rStyle w:val="FontStyle39"/>
          <w:rFonts w:ascii="Arial" w:hAnsi="Arial" w:cs="Arial"/>
          <w:sz w:val="20"/>
          <w:szCs w:val="20"/>
        </w:rPr>
        <w:t>z</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Uredb</w:t>
      </w:r>
      <w:r w:rsidR="00E47CC6"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preprečevanju</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zmanjševanju</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emisije</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gradbišč</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(Uradni</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list</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RS,</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21/11,</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197/21)</w:t>
      </w:r>
      <w:r w:rsidR="0056261C" w:rsidRPr="00EA1BEB">
        <w:rPr>
          <w:rStyle w:val="FontStyle39"/>
          <w:rFonts w:ascii="Arial" w:hAnsi="Arial" w:cs="Arial"/>
          <w:sz w:val="20"/>
          <w:szCs w:val="20"/>
        </w:rPr>
        <w:t xml:space="preserve"> </w:t>
      </w:r>
      <w:r w:rsidR="00781C45">
        <w:rPr>
          <w:rStyle w:val="FontStyle39"/>
          <w:rFonts w:ascii="Arial" w:hAnsi="Arial" w:cs="Arial"/>
          <w:sz w:val="20"/>
          <w:szCs w:val="20"/>
        </w:rPr>
        <w:t>in</w:t>
      </w:r>
    </w:p>
    <w:p w14:paraId="6B289F2F" w14:textId="3AAE2550" w:rsidR="00F96F91" w:rsidRPr="00EA1BEB" w:rsidRDefault="00E32BC0" w:rsidP="00A10EC9">
      <w:pPr>
        <w:pStyle w:val="Style8"/>
        <w:widowControl/>
        <w:numPr>
          <w:ilvl w:val="0"/>
          <w:numId w:val="24"/>
        </w:numPr>
        <w:tabs>
          <w:tab w:val="left" w:pos="230"/>
        </w:tabs>
        <w:spacing w:after="240" w:line="240" w:lineRule="auto"/>
        <w:jc w:val="both"/>
        <w:rPr>
          <w:rStyle w:val="FontStyle39"/>
          <w:rFonts w:ascii="Arial" w:hAnsi="Arial" w:cs="Arial"/>
          <w:sz w:val="20"/>
          <w:szCs w:val="20"/>
        </w:rPr>
      </w:pPr>
      <w:r>
        <w:rPr>
          <w:rStyle w:val="NogaZnak"/>
          <w:rFonts w:ascii="Calibri" w:hAnsi="Calibri" w:cs="Calibri"/>
          <w:color w:val="000000"/>
          <w:sz w:val="22"/>
          <w:szCs w:val="22"/>
          <w:bdr w:val="none" w:sz="0" w:space="0" w:color="auto" w:frame="1"/>
        </w:rPr>
        <w:t>Načrt gospodarjenja z odpadki</w:t>
      </w:r>
      <w:r w:rsidRPr="00E32BC0">
        <w:rPr>
          <w:rStyle w:val="FontStyle39"/>
          <w:rFonts w:ascii="Arial" w:hAnsi="Arial" w:cs="Arial"/>
          <w:sz w:val="20"/>
          <w:szCs w:val="20"/>
        </w:rPr>
        <w:t xml:space="preserve"> </w:t>
      </w:r>
      <w:r w:rsidRPr="00EA1BEB">
        <w:rPr>
          <w:rStyle w:val="FontStyle39"/>
          <w:rFonts w:ascii="Arial" w:hAnsi="Arial" w:cs="Arial"/>
          <w:sz w:val="20"/>
          <w:szCs w:val="20"/>
        </w:rPr>
        <w:t xml:space="preserve">izdelana v skladu </w:t>
      </w:r>
      <w:r w:rsidR="001812A6">
        <w:rPr>
          <w:rStyle w:val="FontStyle39"/>
          <w:rFonts w:ascii="Arial" w:hAnsi="Arial" w:cs="Arial"/>
          <w:sz w:val="20"/>
          <w:szCs w:val="20"/>
        </w:rPr>
        <w:t xml:space="preserve">z </w:t>
      </w:r>
      <w:r w:rsidR="00F572B9" w:rsidRPr="002460B4">
        <w:rPr>
          <w:rFonts w:ascii="Arial" w:hAnsi="Arial" w:cs="Arial"/>
          <w:color w:val="000000" w:themeColor="text1"/>
          <w:sz w:val="20"/>
          <w:szCs w:val="20"/>
          <w:shd w:val="clear" w:color="auto" w:fill="FFFFFF"/>
        </w:rPr>
        <w:t>Uredb</w:t>
      </w:r>
      <w:r w:rsidR="001812A6">
        <w:rPr>
          <w:rFonts w:ascii="Arial" w:hAnsi="Arial" w:cs="Arial"/>
          <w:color w:val="000000" w:themeColor="text1"/>
          <w:sz w:val="20"/>
          <w:szCs w:val="20"/>
          <w:shd w:val="clear" w:color="auto" w:fill="FFFFFF"/>
        </w:rPr>
        <w:t>o</w:t>
      </w:r>
      <w:r w:rsidR="00F572B9" w:rsidRPr="002460B4">
        <w:rPr>
          <w:rFonts w:ascii="Arial" w:hAnsi="Arial" w:cs="Arial"/>
          <w:color w:val="000000" w:themeColor="text1"/>
          <w:sz w:val="20"/>
          <w:szCs w:val="20"/>
          <w:shd w:val="clear" w:color="auto" w:fill="FFFFFF"/>
        </w:rPr>
        <w:t xml:space="preserve"> o ravnanju z odpadki, ki nastanejo pri gradbenih delih (Uradni list RS, št. </w:t>
      </w:r>
      <w:hyperlink r:id="rId16" w:tgtFrame="_blank" w:tooltip="Uredba o ravnanju z odpadki, ki nastanejo pri gradbenih delih" w:history="1">
        <w:r w:rsidR="00F572B9" w:rsidRPr="002460B4">
          <w:rPr>
            <w:rFonts w:ascii="Arial" w:hAnsi="Arial" w:cs="Arial"/>
            <w:color w:val="000000" w:themeColor="text1"/>
            <w:sz w:val="20"/>
            <w:szCs w:val="20"/>
            <w:shd w:val="clear" w:color="auto" w:fill="FFFFFF"/>
          </w:rPr>
          <w:t>34/08</w:t>
        </w:r>
      </w:hyperlink>
      <w:r w:rsidR="00F572B9" w:rsidRPr="002460B4">
        <w:rPr>
          <w:rFonts w:ascii="Arial" w:hAnsi="Arial" w:cs="Arial"/>
          <w:color w:val="000000" w:themeColor="text1"/>
          <w:sz w:val="20"/>
          <w:szCs w:val="20"/>
          <w:shd w:val="clear" w:color="auto" w:fill="FFFFFF"/>
        </w:rPr>
        <w:t> in </w:t>
      </w:r>
      <w:hyperlink r:id="rId17" w:tgtFrame="_blank" w:tooltip="Zakon o varstvu okolja" w:history="1">
        <w:r w:rsidR="00F572B9" w:rsidRPr="002460B4">
          <w:rPr>
            <w:rFonts w:ascii="Arial" w:hAnsi="Arial" w:cs="Arial"/>
            <w:color w:val="000000" w:themeColor="text1"/>
            <w:sz w:val="20"/>
            <w:szCs w:val="20"/>
            <w:shd w:val="clear" w:color="auto" w:fill="FFFFFF"/>
          </w:rPr>
          <w:t>44/22</w:t>
        </w:r>
      </w:hyperlink>
      <w:r w:rsidR="00F572B9" w:rsidRPr="002460B4">
        <w:rPr>
          <w:rFonts w:ascii="Arial" w:hAnsi="Arial" w:cs="Arial"/>
          <w:color w:val="000000" w:themeColor="text1"/>
          <w:sz w:val="20"/>
          <w:szCs w:val="20"/>
          <w:shd w:val="clear" w:color="auto" w:fill="FFFFFF"/>
        </w:rPr>
        <w:t> – ZVO-2</w:t>
      </w:r>
      <w:r w:rsidR="00B60183">
        <w:rPr>
          <w:rFonts w:ascii="Arial" w:hAnsi="Arial" w:cs="Arial"/>
          <w:color w:val="000000" w:themeColor="text1"/>
          <w:sz w:val="20"/>
          <w:szCs w:val="20"/>
          <w:shd w:val="clear" w:color="auto" w:fill="FFFFFF"/>
        </w:rPr>
        <w:t>)</w:t>
      </w:r>
      <w:r w:rsidR="00781C45">
        <w:rPr>
          <w:rFonts w:ascii="Arial" w:hAnsi="Arial" w:cs="Arial"/>
          <w:color w:val="000000" w:themeColor="text1"/>
          <w:sz w:val="20"/>
          <w:szCs w:val="20"/>
          <w:shd w:val="clear" w:color="auto" w:fill="FFFFFF"/>
        </w:rPr>
        <w:t>.</w:t>
      </w:r>
    </w:p>
    <w:p w14:paraId="79B07514" w14:textId="567BA1EA" w:rsidR="00D73103" w:rsidRPr="00EA1BEB" w:rsidRDefault="00801887" w:rsidP="008C2F23">
      <w:pPr>
        <w:pStyle w:val="Style8"/>
        <w:widowControl/>
        <w:numPr>
          <w:ilvl w:val="0"/>
          <w:numId w:val="41"/>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Gradbeni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dnevnik</w:t>
      </w:r>
      <w:r w:rsidR="0056261C" w:rsidRPr="00EA1BEB">
        <w:rPr>
          <w:rStyle w:val="FontStyle39"/>
          <w:rFonts w:ascii="Arial" w:hAnsi="Arial" w:cs="Arial"/>
          <w:sz w:val="20"/>
          <w:szCs w:val="20"/>
        </w:rPr>
        <w:t xml:space="preserve"> </w:t>
      </w:r>
      <w:r w:rsidR="004F74FC"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0F3178" w:rsidRPr="00EA1BEB">
        <w:rPr>
          <w:rStyle w:val="FontStyle39"/>
          <w:rFonts w:ascii="Arial" w:hAnsi="Arial" w:cs="Arial"/>
          <w:sz w:val="20"/>
          <w:szCs w:val="20"/>
        </w:rPr>
        <w:t>lahko</w:t>
      </w:r>
      <w:r w:rsidR="0056261C" w:rsidRPr="00EA1BEB">
        <w:rPr>
          <w:rStyle w:val="FontStyle39"/>
          <w:rFonts w:ascii="Arial" w:hAnsi="Arial" w:cs="Arial"/>
          <w:sz w:val="20"/>
          <w:szCs w:val="20"/>
        </w:rPr>
        <w:t xml:space="preserve"> </w:t>
      </w:r>
      <w:r w:rsidR="004F74FC" w:rsidRPr="00EA1BEB">
        <w:rPr>
          <w:rStyle w:val="FontStyle39"/>
          <w:rFonts w:ascii="Arial" w:hAnsi="Arial" w:cs="Arial"/>
          <w:sz w:val="20"/>
          <w:szCs w:val="20"/>
        </w:rPr>
        <w:t>do</w:t>
      </w:r>
      <w:r w:rsidR="0056261C" w:rsidRPr="00EA1BEB">
        <w:rPr>
          <w:rStyle w:val="FontStyle39"/>
          <w:rFonts w:ascii="Arial" w:hAnsi="Arial" w:cs="Arial"/>
          <w:sz w:val="20"/>
          <w:szCs w:val="20"/>
        </w:rPr>
        <w:t xml:space="preserve"> </w:t>
      </w:r>
      <w:r w:rsidR="004F74FC" w:rsidRPr="00EA1BEB">
        <w:rPr>
          <w:rStyle w:val="FontStyle39"/>
          <w:rFonts w:ascii="Arial" w:hAnsi="Arial" w:cs="Arial"/>
          <w:sz w:val="20"/>
          <w:szCs w:val="20"/>
        </w:rPr>
        <w:t>1.</w:t>
      </w:r>
      <w:r w:rsidR="0056261C" w:rsidRPr="00EA1BEB">
        <w:rPr>
          <w:rStyle w:val="FontStyle39"/>
          <w:rFonts w:ascii="Arial" w:hAnsi="Arial" w:cs="Arial"/>
          <w:sz w:val="20"/>
          <w:szCs w:val="20"/>
        </w:rPr>
        <w:t xml:space="preserve"> </w:t>
      </w:r>
      <w:r w:rsidR="004F74FC" w:rsidRPr="00EA1BEB">
        <w:rPr>
          <w:rStyle w:val="FontStyle39"/>
          <w:rFonts w:ascii="Arial" w:hAnsi="Arial" w:cs="Arial"/>
          <w:sz w:val="20"/>
          <w:szCs w:val="20"/>
        </w:rPr>
        <w:t>januarja</w:t>
      </w:r>
      <w:r w:rsidR="0056261C" w:rsidRPr="00EA1BEB">
        <w:rPr>
          <w:rStyle w:val="FontStyle39"/>
          <w:rFonts w:ascii="Arial" w:hAnsi="Arial" w:cs="Arial"/>
          <w:sz w:val="20"/>
          <w:szCs w:val="20"/>
        </w:rPr>
        <w:t xml:space="preserve"> </w:t>
      </w:r>
      <w:r w:rsidR="004F74FC" w:rsidRPr="00EA1BEB">
        <w:rPr>
          <w:rStyle w:val="FontStyle39"/>
          <w:rFonts w:ascii="Arial" w:hAnsi="Arial" w:cs="Arial"/>
          <w:sz w:val="20"/>
          <w:szCs w:val="20"/>
        </w:rPr>
        <w:t>2024</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vodi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v</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skladu</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s</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Pravilnikom</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(Uradni</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list</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RS,</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hyperlink r:id="rId18">
        <w:r w:rsidR="00804574" w:rsidRPr="00EA1BEB">
          <w:rPr>
            <w:rStyle w:val="FontStyle39"/>
            <w:rFonts w:ascii="Arial" w:hAnsi="Arial" w:cs="Arial"/>
            <w:sz w:val="20"/>
            <w:szCs w:val="20"/>
          </w:rPr>
          <w:t>55/08</w:t>
        </w:r>
      </w:hyperlink>
      <w:r w:rsidR="00804574"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hyperlink r:id="rId19">
        <w:r w:rsidR="00804574" w:rsidRPr="00EA1BEB">
          <w:rPr>
            <w:rStyle w:val="FontStyle39"/>
            <w:rFonts w:ascii="Arial" w:hAnsi="Arial" w:cs="Arial"/>
            <w:sz w:val="20"/>
            <w:szCs w:val="20"/>
          </w:rPr>
          <w:t>54/09</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proofErr w:type="spellStart"/>
        <w:r w:rsidR="00804574" w:rsidRPr="00EA1BEB">
          <w:rPr>
            <w:rStyle w:val="FontStyle39"/>
            <w:rFonts w:ascii="Arial" w:hAnsi="Arial" w:cs="Arial"/>
            <w:sz w:val="20"/>
            <w:szCs w:val="20"/>
          </w:rPr>
          <w:t>popr</w:t>
        </w:r>
        <w:proofErr w:type="spellEnd"/>
        <w:r w:rsidR="00804574" w:rsidRPr="00EA1BEB">
          <w:rPr>
            <w:rStyle w:val="FontStyle39"/>
            <w:rFonts w:ascii="Arial" w:hAnsi="Arial" w:cs="Arial"/>
            <w:sz w:val="20"/>
            <w:szCs w:val="20"/>
          </w:rPr>
          <w:t>.</w:t>
        </w:r>
      </w:hyperlink>
      <w:r w:rsidR="00804574"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hyperlink r:id="rId20">
        <w:r w:rsidR="00804574" w:rsidRPr="00EA1BEB">
          <w:rPr>
            <w:rStyle w:val="FontStyle39"/>
            <w:rFonts w:ascii="Arial" w:hAnsi="Arial" w:cs="Arial"/>
            <w:sz w:val="20"/>
            <w:szCs w:val="20"/>
          </w:rPr>
          <w:t>61/17</w:t>
        </w:r>
      </w:hyperlink>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GZ</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hyperlink r:id="rId21">
        <w:r w:rsidR="00804574" w:rsidRPr="00EA1BEB">
          <w:rPr>
            <w:rStyle w:val="FontStyle39"/>
            <w:rFonts w:ascii="Arial" w:hAnsi="Arial" w:cs="Arial"/>
            <w:sz w:val="20"/>
            <w:szCs w:val="20"/>
          </w:rPr>
          <w:t>199/21</w:t>
        </w:r>
      </w:hyperlink>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804574" w:rsidRPr="00EA1BEB">
        <w:rPr>
          <w:rStyle w:val="FontStyle39"/>
          <w:rFonts w:ascii="Arial" w:hAnsi="Arial" w:cs="Arial"/>
          <w:sz w:val="20"/>
          <w:szCs w:val="20"/>
        </w:rPr>
        <w:t>GZ-1).</w:t>
      </w:r>
      <w:r w:rsidR="003E3084">
        <w:rPr>
          <w:rStyle w:val="FontStyle39"/>
          <w:rFonts w:ascii="Arial" w:hAnsi="Arial" w:cs="Arial"/>
          <w:sz w:val="20"/>
          <w:szCs w:val="20"/>
        </w:rPr>
        <w:t xml:space="preserve"> Terminologija uporabljena v gradbenem dnevniku, se smiselno šteje za terminologijo skladno z </w:t>
      </w:r>
      <w:r w:rsidR="003E3084" w:rsidRPr="003E3084">
        <w:rPr>
          <w:rStyle w:val="FontStyle39"/>
          <w:rFonts w:ascii="Arial" w:hAnsi="Arial" w:cs="Arial"/>
          <w:sz w:val="20"/>
          <w:szCs w:val="20"/>
        </w:rPr>
        <w:t>Gradbeni</w:t>
      </w:r>
      <w:r w:rsidR="003E3084">
        <w:rPr>
          <w:rStyle w:val="FontStyle39"/>
          <w:rFonts w:ascii="Arial" w:hAnsi="Arial" w:cs="Arial"/>
          <w:sz w:val="20"/>
          <w:szCs w:val="20"/>
        </w:rPr>
        <w:t>m</w:t>
      </w:r>
      <w:r w:rsidR="003E3084" w:rsidRPr="003E3084">
        <w:rPr>
          <w:rStyle w:val="FontStyle39"/>
          <w:rFonts w:ascii="Arial" w:hAnsi="Arial" w:cs="Arial"/>
          <w:sz w:val="20"/>
          <w:szCs w:val="20"/>
        </w:rPr>
        <w:t xml:space="preserve"> zakon</w:t>
      </w:r>
      <w:r w:rsidR="003E3084">
        <w:rPr>
          <w:rStyle w:val="FontStyle39"/>
          <w:rFonts w:ascii="Arial" w:hAnsi="Arial" w:cs="Arial"/>
          <w:sz w:val="20"/>
          <w:szCs w:val="20"/>
        </w:rPr>
        <w:t>om</w:t>
      </w:r>
      <w:r w:rsidR="003E3084" w:rsidRPr="003E3084">
        <w:rPr>
          <w:rStyle w:val="FontStyle39"/>
          <w:rFonts w:ascii="Arial" w:hAnsi="Arial" w:cs="Arial"/>
          <w:sz w:val="20"/>
          <w:szCs w:val="20"/>
        </w:rPr>
        <w:t xml:space="preserve"> (Uradni list RS, št. 199/21 </w:t>
      </w:r>
      <w:r w:rsidR="003E3084">
        <w:rPr>
          <w:rStyle w:val="FontStyle39"/>
          <w:rFonts w:ascii="Arial" w:hAnsi="Arial" w:cs="Arial"/>
          <w:sz w:val="20"/>
          <w:szCs w:val="20"/>
        </w:rPr>
        <w:t>– GZ-1</w:t>
      </w:r>
      <w:r w:rsidR="003E3084" w:rsidRPr="003E3084">
        <w:rPr>
          <w:rStyle w:val="FontStyle39"/>
          <w:rFonts w:ascii="Arial" w:hAnsi="Arial" w:cs="Arial"/>
          <w:sz w:val="20"/>
          <w:szCs w:val="20"/>
        </w:rPr>
        <w:t>)</w:t>
      </w:r>
      <w:r w:rsidR="003E3084">
        <w:rPr>
          <w:rStyle w:val="FontStyle39"/>
          <w:rFonts w:ascii="Arial" w:hAnsi="Arial" w:cs="Arial"/>
          <w:sz w:val="20"/>
          <w:szCs w:val="20"/>
        </w:rPr>
        <w:t>.</w:t>
      </w:r>
    </w:p>
    <w:p w14:paraId="07D25A4C" w14:textId="77777777" w:rsidR="00A2664F" w:rsidRPr="00EA1BEB" w:rsidRDefault="00A2664F" w:rsidP="008C2F23">
      <w:pPr>
        <w:pStyle w:val="Style8"/>
        <w:widowControl/>
        <w:tabs>
          <w:tab w:val="left" w:pos="230"/>
        </w:tabs>
        <w:spacing w:after="240" w:line="240" w:lineRule="auto"/>
        <w:jc w:val="both"/>
        <w:rPr>
          <w:rStyle w:val="FontStyle39"/>
          <w:rFonts w:ascii="Arial" w:hAnsi="Arial" w:cs="Arial"/>
          <w:sz w:val="20"/>
          <w:szCs w:val="20"/>
        </w:rPr>
      </w:pPr>
    </w:p>
    <w:p w14:paraId="70E889DD" w14:textId="77777777" w:rsidR="004B2E8C" w:rsidRPr="00EA1BEB" w:rsidRDefault="004B2E8C" w:rsidP="008C2F23">
      <w:pPr>
        <w:pStyle w:val="len"/>
        <w:numPr>
          <w:ilvl w:val="0"/>
          <w:numId w:val="13"/>
        </w:numPr>
        <w:spacing w:before="0" w:after="240"/>
        <w:ind w:left="0" w:firstLine="0"/>
        <w:rPr>
          <w:rFonts w:cs="Arial"/>
          <w:sz w:val="20"/>
          <w:szCs w:val="20"/>
        </w:rPr>
      </w:pPr>
    </w:p>
    <w:p w14:paraId="23FDCB4A" w14:textId="6575D39E" w:rsidR="004B2E8C" w:rsidRPr="00EA1BEB" w:rsidRDefault="004B2E8C" w:rsidP="008C2F23">
      <w:pPr>
        <w:spacing w:after="240"/>
        <w:jc w:val="center"/>
        <w:rPr>
          <w:rFonts w:cs="Arial"/>
          <w:b/>
          <w:sz w:val="20"/>
          <w:szCs w:val="20"/>
        </w:rPr>
      </w:pPr>
      <w:r w:rsidRPr="00EA1BEB">
        <w:rPr>
          <w:rFonts w:cs="Arial"/>
          <w:b/>
          <w:sz w:val="20"/>
          <w:szCs w:val="20"/>
        </w:rPr>
        <w:t>(prenehanje</w:t>
      </w:r>
      <w:r w:rsidR="0056261C" w:rsidRPr="00EA1BEB">
        <w:rPr>
          <w:rFonts w:cs="Arial"/>
          <w:b/>
          <w:sz w:val="20"/>
          <w:szCs w:val="20"/>
        </w:rPr>
        <w:t xml:space="preserve"> </w:t>
      </w:r>
      <w:r w:rsidR="00701C4A">
        <w:rPr>
          <w:rFonts w:cs="Arial"/>
          <w:b/>
          <w:sz w:val="20"/>
          <w:szCs w:val="20"/>
        </w:rPr>
        <w:t>veljavnosti</w:t>
      </w:r>
      <w:r w:rsidRPr="00EA1BEB">
        <w:rPr>
          <w:rFonts w:cs="Arial"/>
          <w:b/>
          <w:sz w:val="20"/>
          <w:szCs w:val="20"/>
        </w:rPr>
        <w:t>)</w:t>
      </w:r>
    </w:p>
    <w:p w14:paraId="08026051" w14:textId="46BCC88E" w:rsidR="00CD441A" w:rsidRPr="00EA1BEB" w:rsidRDefault="004B2E8C" w:rsidP="008C2F23">
      <w:pPr>
        <w:pStyle w:val="Style8"/>
        <w:widowControl/>
        <w:numPr>
          <w:ilvl w:val="0"/>
          <w:numId w:val="42"/>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uveljavitve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w:t>
      </w:r>
      <w:r w:rsidR="0056261C" w:rsidRPr="00EA1BEB">
        <w:rPr>
          <w:rStyle w:val="FontStyle39"/>
          <w:rFonts w:ascii="Arial" w:hAnsi="Arial" w:cs="Arial"/>
          <w:sz w:val="20"/>
          <w:szCs w:val="20"/>
        </w:rPr>
        <w:t xml:space="preserve"> </w:t>
      </w:r>
      <w:r w:rsidR="001D224C" w:rsidRPr="00EA1BEB">
        <w:rPr>
          <w:rStyle w:val="FontStyle39"/>
          <w:rFonts w:ascii="Arial" w:hAnsi="Arial" w:cs="Arial"/>
          <w:sz w:val="20"/>
          <w:szCs w:val="20"/>
        </w:rPr>
        <w:t>uredbe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preneha</w:t>
      </w:r>
      <w:r w:rsidR="000A1434" w:rsidRPr="00EA1BEB">
        <w:rPr>
          <w:rStyle w:val="FontStyle39"/>
          <w:rFonts w:ascii="Arial" w:hAnsi="Arial" w:cs="Arial"/>
          <w:sz w:val="20"/>
          <w:szCs w:val="20"/>
        </w:rPr>
        <w:t xml:space="preserve"> </w:t>
      </w:r>
      <w:r w:rsidR="00330CAA">
        <w:rPr>
          <w:rStyle w:val="FontStyle39"/>
          <w:rFonts w:ascii="Arial" w:hAnsi="Arial" w:cs="Arial"/>
          <w:sz w:val="20"/>
          <w:szCs w:val="20"/>
        </w:rPr>
        <w:t>velja</w:t>
      </w:r>
      <w:r w:rsidR="0007268C">
        <w:rPr>
          <w:rStyle w:val="FontStyle39"/>
          <w:rFonts w:ascii="Arial" w:hAnsi="Arial" w:cs="Arial"/>
          <w:sz w:val="20"/>
          <w:szCs w:val="20"/>
        </w:rPr>
        <w:t>ti</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Pravilnik</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gradbiščih</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w:t>
      </w:r>
      <w:r w:rsidR="00522345" w:rsidRPr="00EA1BEB">
        <w:rPr>
          <w:rStyle w:val="FontStyle39"/>
          <w:rFonts w:ascii="Arial" w:hAnsi="Arial" w:cs="Arial"/>
          <w:sz w:val="20"/>
          <w:szCs w:val="20"/>
        </w:rPr>
        <w:t>Uradni</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list</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RS,</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št.</w:t>
      </w:r>
      <w:r w:rsidR="0056261C" w:rsidRPr="00EA1BEB">
        <w:rPr>
          <w:rStyle w:val="FontStyle39"/>
          <w:rFonts w:ascii="Arial" w:hAnsi="Arial" w:cs="Arial"/>
          <w:sz w:val="20"/>
          <w:szCs w:val="20"/>
        </w:rPr>
        <w:t xml:space="preserve"> </w:t>
      </w:r>
      <w:hyperlink r:id="rId22">
        <w:r w:rsidR="00522345" w:rsidRPr="00EA1BEB">
          <w:rPr>
            <w:rStyle w:val="FontStyle39"/>
            <w:rFonts w:ascii="Arial" w:hAnsi="Arial" w:cs="Arial"/>
            <w:sz w:val="20"/>
            <w:szCs w:val="20"/>
          </w:rPr>
          <w:t>55/08</w:t>
        </w:r>
      </w:hyperlink>
      <w:r w:rsidR="00522345"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hyperlink r:id="rId23">
        <w:r w:rsidR="00522345" w:rsidRPr="00EA1BEB">
          <w:rPr>
            <w:rStyle w:val="FontStyle39"/>
            <w:rFonts w:ascii="Arial" w:hAnsi="Arial" w:cs="Arial"/>
            <w:sz w:val="20"/>
            <w:szCs w:val="20"/>
          </w:rPr>
          <w:t>54/09</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proofErr w:type="spellStart"/>
        <w:r w:rsidR="00522345" w:rsidRPr="00EA1BEB">
          <w:rPr>
            <w:rStyle w:val="FontStyle39"/>
            <w:rFonts w:ascii="Arial" w:hAnsi="Arial" w:cs="Arial"/>
            <w:sz w:val="20"/>
            <w:szCs w:val="20"/>
          </w:rPr>
          <w:t>popr</w:t>
        </w:r>
        <w:proofErr w:type="spellEnd"/>
        <w:r w:rsidR="00522345" w:rsidRPr="00EA1BEB">
          <w:rPr>
            <w:rStyle w:val="FontStyle39"/>
            <w:rFonts w:ascii="Arial" w:hAnsi="Arial" w:cs="Arial"/>
            <w:sz w:val="20"/>
            <w:szCs w:val="20"/>
          </w:rPr>
          <w:t>.</w:t>
        </w:r>
      </w:hyperlink>
      <w:r w:rsidR="00522345"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hyperlink r:id="rId24">
        <w:r w:rsidR="00522345" w:rsidRPr="00EA1BEB">
          <w:rPr>
            <w:rStyle w:val="FontStyle39"/>
            <w:rFonts w:ascii="Arial" w:hAnsi="Arial" w:cs="Arial"/>
            <w:sz w:val="20"/>
            <w:szCs w:val="20"/>
          </w:rPr>
          <w:t>61/17</w:t>
        </w:r>
      </w:hyperlink>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GZ</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hyperlink r:id="rId25">
        <w:r w:rsidR="00522345" w:rsidRPr="00EA1BEB">
          <w:rPr>
            <w:rStyle w:val="FontStyle39"/>
            <w:rFonts w:ascii="Arial" w:hAnsi="Arial" w:cs="Arial"/>
            <w:sz w:val="20"/>
            <w:szCs w:val="20"/>
          </w:rPr>
          <w:t>199/21</w:t>
        </w:r>
      </w:hyperlink>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522345" w:rsidRPr="00EA1BEB">
        <w:rPr>
          <w:rStyle w:val="FontStyle39"/>
          <w:rFonts w:ascii="Arial" w:hAnsi="Arial" w:cs="Arial"/>
          <w:sz w:val="20"/>
          <w:szCs w:val="20"/>
        </w:rPr>
        <w:t>GZ-1)</w:t>
      </w:r>
      <w:r w:rsidR="0007268C">
        <w:rPr>
          <w:rStyle w:val="FontStyle39"/>
          <w:rFonts w:ascii="Arial" w:hAnsi="Arial" w:cs="Arial"/>
          <w:sz w:val="20"/>
          <w:szCs w:val="20"/>
        </w:rPr>
        <w:t>,</w:t>
      </w:r>
      <w:r w:rsidR="00FE6A80">
        <w:rPr>
          <w:rStyle w:val="FontStyle39"/>
          <w:rFonts w:ascii="Arial" w:hAnsi="Arial" w:cs="Arial"/>
          <w:sz w:val="20"/>
          <w:szCs w:val="20"/>
        </w:rPr>
        <w:t xml:space="preserve"> </w:t>
      </w:r>
      <w:r w:rsidR="00460BAC" w:rsidRPr="00EA1BEB">
        <w:rPr>
          <w:rStyle w:val="FontStyle39"/>
          <w:rFonts w:ascii="Arial" w:hAnsi="Arial" w:cs="Arial"/>
          <w:sz w:val="20"/>
          <w:szCs w:val="20"/>
        </w:rPr>
        <w:t>uporablja</w:t>
      </w:r>
      <w:r w:rsidR="003E3084">
        <w:rPr>
          <w:rStyle w:val="FontStyle39"/>
          <w:rFonts w:ascii="Arial" w:hAnsi="Arial" w:cs="Arial"/>
          <w:sz w:val="20"/>
          <w:szCs w:val="20"/>
        </w:rPr>
        <w:t xml:space="preserve"> pa se </w:t>
      </w:r>
      <w:r w:rsidR="00460BAC" w:rsidRPr="00EA1BEB">
        <w:rPr>
          <w:rStyle w:val="FontStyle39"/>
          <w:rFonts w:ascii="Arial" w:hAnsi="Arial" w:cs="Arial"/>
          <w:sz w:val="20"/>
          <w:szCs w:val="20"/>
        </w:rPr>
        <w:t>do</w:t>
      </w:r>
      <w:r w:rsidR="0056261C" w:rsidRPr="00EA1BEB">
        <w:rPr>
          <w:rStyle w:val="FontStyle39"/>
          <w:rFonts w:ascii="Arial" w:hAnsi="Arial" w:cs="Arial"/>
          <w:sz w:val="20"/>
          <w:szCs w:val="20"/>
        </w:rPr>
        <w:t xml:space="preserve"> </w:t>
      </w:r>
      <w:r w:rsidR="00460BAC" w:rsidRPr="00EA1BEB">
        <w:rPr>
          <w:rStyle w:val="FontStyle39"/>
          <w:rFonts w:ascii="Arial" w:hAnsi="Arial" w:cs="Arial"/>
          <w:sz w:val="20"/>
          <w:szCs w:val="20"/>
        </w:rPr>
        <w:t>1.</w:t>
      </w:r>
      <w:r w:rsidR="00460BAC" w:rsidRPr="4F7027AC">
        <w:rPr>
          <w:rStyle w:val="FontStyle39"/>
          <w:rFonts w:ascii="Arial" w:hAnsi="Arial" w:cs="Arial"/>
          <w:sz w:val="20"/>
          <w:szCs w:val="20"/>
        </w:rPr>
        <w:t xml:space="preserve"> </w:t>
      </w:r>
      <w:r w:rsidR="00460BAC" w:rsidRPr="00EA1BEB">
        <w:rPr>
          <w:rStyle w:val="FontStyle39"/>
          <w:rFonts w:ascii="Arial" w:hAnsi="Arial" w:cs="Arial"/>
          <w:sz w:val="20"/>
          <w:szCs w:val="20"/>
        </w:rPr>
        <w:t>januarja</w:t>
      </w:r>
      <w:r w:rsidR="0056261C" w:rsidRPr="00EA1BEB">
        <w:rPr>
          <w:rStyle w:val="FontStyle39"/>
          <w:rFonts w:ascii="Arial" w:hAnsi="Arial" w:cs="Arial"/>
          <w:sz w:val="20"/>
          <w:szCs w:val="20"/>
        </w:rPr>
        <w:t xml:space="preserve"> </w:t>
      </w:r>
      <w:r w:rsidR="00460BAC" w:rsidRPr="00EA1BEB">
        <w:rPr>
          <w:rStyle w:val="FontStyle39"/>
          <w:rFonts w:ascii="Arial" w:hAnsi="Arial" w:cs="Arial"/>
          <w:sz w:val="20"/>
          <w:szCs w:val="20"/>
        </w:rPr>
        <w:t>2024.</w:t>
      </w:r>
    </w:p>
    <w:p w14:paraId="76CD0458" w14:textId="2C32AAC7" w:rsidR="00EB717B" w:rsidRDefault="00460BAC" w:rsidP="008C2F23">
      <w:pPr>
        <w:pStyle w:val="Style8"/>
        <w:widowControl/>
        <w:numPr>
          <w:ilvl w:val="0"/>
          <w:numId w:val="42"/>
        </w:numPr>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Z</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dnem</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uveljavitve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te</w:t>
      </w:r>
      <w:r w:rsidR="0056261C" w:rsidRPr="00EA1BEB">
        <w:rPr>
          <w:rStyle w:val="FontStyle39"/>
          <w:rFonts w:ascii="Arial" w:hAnsi="Arial" w:cs="Arial"/>
          <w:sz w:val="20"/>
          <w:szCs w:val="20"/>
        </w:rPr>
        <w:t xml:space="preserve"> </w:t>
      </w:r>
      <w:r w:rsidRPr="00EA1BEB">
        <w:rPr>
          <w:rStyle w:val="FontStyle39"/>
          <w:rFonts w:ascii="Arial" w:hAnsi="Arial" w:cs="Arial"/>
          <w:sz w:val="20"/>
          <w:szCs w:val="20"/>
        </w:rPr>
        <w:t>uredbe</w:t>
      </w:r>
      <w:r w:rsidR="0056261C" w:rsidRPr="00EA1BEB">
        <w:rPr>
          <w:rStyle w:val="FontStyle39"/>
          <w:rFonts w:ascii="Arial" w:hAnsi="Arial" w:cs="Arial"/>
          <w:sz w:val="20"/>
          <w:szCs w:val="20"/>
        </w:rPr>
        <w:t xml:space="preserve"> </w:t>
      </w:r>
      <w:r w:rsidR="00701C4A" w:rsidRPr="00EA1BEB">
        <w:rPr>
          <w:rStyle w:val="FontStyle39"/>
          <w:rFonts w:ascii="Arial" w:hAnsi="Arial" w:cs="Arial"/>
          <w:sz w:val="20"/>
          <w:szCs w:val="20"/>
        </w:rPr>
        <w:t xml:space="preserve">preneha </w:t>
      </w:r>
      <w:r w:rsidR="00701C4A">
        <w:rPr>
          <w:rStyle w:val="FontStyle39"/>
          <w:rFonts w:ascii="Arial" w:hAnsi="Arial" w:cs="Arial"/>
          <w:sz w:val="20"/>
          <w:szCs w:val="20"/>
        </w:rPr>
        <w:t>veljati</w:t>
      </w:r>
      <w:r w:rsidR="00701C4A" w:rsidRPr="00EA1BEB">
        <w:rPr>
          <w:rStyle w:val="FontStyle39"/>
          <w:rFonts w:ascii="Arial" w:hAnsi="Arial" w:cs="Arial"/>
          <w:sz w:val="20"/>
          <w:szCs w:val="20"/>
        </w:rPr>
        <w:t xml:space="preserve"> </w:t>
      </w:r>
      <w:r w:rsidR="00A159D4" w:rsidRPr="00EA1BEB">
        <w:rPr>
          <w:rStyle w:val="FontStyle39"/>
          <w:rFonts w:ascii="Arial" w:hAnsi="Arial" w:cs="Arial"/>
          <w:sz w:val="20"/>
          <w:szCs w:val="20"/>
        </w:rPr>
        <w:t>Uredba</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o</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preprečevanju</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zmanjševanju</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emisije</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delcev</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iz</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gradbišč</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(Uradni</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list</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RS,</w:t>
      </w:r>
      <w:r w:rsidR="0056261C" w:rsidRPr="00EA1BEB">
        <w:rPr>
          <w:rStyle w:val="FontStyle39"/>
          <w:rFonts w:ascii="Arial" w:hAnsi="Arial" w:cs="Arial"/>
          <w:sz w:val="20"/>
          <w:szCs w:val="20"/>
        </w:rPr>
        <w:t xml:space="preserve"> </w:t>
      </w:r>
      <w:r w:rsidR="00A159D4" w:rsidRPr="00EA1BEB">
        <w:rPr>
          <w:rStyle w:val="FontStyle39"/>
          <w:rFonts w:ascii="Arial" w:hAnsi="Arial" w:cs="Arial"/>
          <w:sz w:val="20"/>
          <w:szCs w:val="20"/>
        </w:rPr>
        <w:t>št</w:t>
      </w:r>
      <w:r w:rsidR="00D73103"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D73103" w:rsidRPr="00EA1BEB">
        <w:rPr>
          <w:rStyle w:val="FontStyle39"/>
          <w:rFonts w:ascii="Arial" w:hAnsi="Arial" w:cs="Arial"/>
          <w:sz w:val="20"/>
          <w:szCs w:val="20"/>
        </w:rPr>
        <w:t>21/11,</w:t>
      </w:r>
      <w:r w:rsidR="0056261C" w:rsidRPr="00EA1BEB">
        <w:rPr>
          <w:rStyle w:val="FontStyle39"/>
          <w:rFonts w:ascii="Arial" w:hAnsi="Arial" w:cs="Arial"/>
          <w:sz w:val="20"/>
          <w:szCs w:val="20"/>
        </w:rPr>
        <w:t xml:space="preserve"> </w:t>
      </w:r>
      <w:r w:rsidR="00CD441A" w:rsidRPr="00EA1BEB">
        <w:rPr>
          <w:rStyle w:val="FontStyle39"/>
          <w:rFonts w:ascii="Arial" w:hAnsi="Arial" w:cs="Arial"/>
          <w:sz w:val="20"/>
          <w:szCs w:val="20"/>
        </w:rPr>
        <w:t>197/21</w:t>
      </w:r>
      <w:r w:rsidR="00D73103" w:rsidRPr="00EA1BEB">
        <w:rPr>
          <w:rStyle w:val="FontStyle39"/>
          <w:rFonts w:ascii="Arial" w:hAnsi="Arial" w:cs="Arial"/>
          <w:sz w:val="20"/>
          <w:szCs w:val="20"/>
        </w:rPr>
        <w:t>)</w:t>
      </w:r>
      <w:r w:rsidR="00EB717B" w:rsidRPr="00EA1BEB">
        <w:rPr>
          <w:rStyle w:val="FontStyle39"/>
          <w:rFonts w:ascii="Arial" w:hAnsi="Arial" w:cs="Arial"/>
          <w:sz w:val="20"/>
          <w:szCs w:val="20"/>
        </w:rPr>
        <w:t>,</w:t>
      </w:r>
      <w:r w:rsidR="0056261C" w:rsidRPr="00EA1BEB">
        <w:rPr>
          <w:rStyle w:val="FontStyle39"/>
          <w:rFonts w:ascii="Arial" w:hAnsi="Arial" w:cs="Arial"/>
          <w:sz w:val="20"/>
          <w:szCs w:val="20"/>
        </w:rPr>
        <w:t xml:space="preserve"> </w:t>
      </w:r>
      <w:r w:rsidR="00B8129A">
        <w:rPr>
          <w:rStyle w:val="FontStyle39"/>
          <w:rFonts w:ascii="Arial" w:hAnsi="Arial" w:cs="Arial"/>
          <w:sz w:val="20"/>
          <w:szCs w:val="20"/>
        </w:rPr>
        <w:t>določb</w:t>
      </w:r>
      <w:r w:rsidR="003E3084">
        <w:rPr>
          <w:rStyle w:val="FontStyle39"/>
          <w:rFonts w:ascii="Arial" w:hAnsi="Arial" w:cs="Arial"/>
          <w:sz w:val="20"/>
          <w:szCs w:val="20"/>
        </w:rPr>
        <w:t>i</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9.</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in</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10.</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člena</w:t>
      </w:r>
      <w:r w:rsidR="00FD6410">
        <w:rPr>
          <w:rStyle w:val="FontStyle39"/>
          <w:rFonts w:ascii="Arial" w:hAnsi="Arial" w:cs="Arial"/>
          <w:sz w:val="20"/>
          <w:szCs w:val="20"/>
        </w:rPr>
        <w:t xml:space="preserve"> </w:t>
      </w:r>
      <w:r w:rsidR="00EB717B" w:rsidRPr="00EA1BEB">
        <w:rPr>
          <w:rStyle w:val="FontStyle39"/>
          <w:rFonts w:ascii="Arial" w:hAnsi="Arial" w:cs="Arial"/>
          <w:sz w:val="20"/>
          <w:szCs w:val="20"/>
        </w:rPr>
        <w:t>se</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uporabljata</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do</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1.</w:t>
      </w:r>
      <w:r w:rsidR="00EB717B" w:rsidRPr="4F7027AC">
        <w:rPr>
          <w:rStyle w:val="FontStyle39"/>
          <w:rFonts w:ascii="Arial" w:hAnsi="Arial" w:cs="Arial"/>
          <w:sz w:val="20"/>
          <w:szCs w:val="20"/>
        </w:rPr>
        <w:t xml:space="preserve"> </w:t>
      </w:r>
      <w:r w:rsidR="00EB717B" w:rsidRPr="00EA1BEB">
        <w:rPr>
          <w:rStyle w:val="FontStyle39"/>
          <w:rFonts w:ascii="Arial" w:hAnsi="Arial" w:cs="Arial"/>
          <w:sz w:val="20"/>
          <w:szCs w:val="20"/>
        </w:rPr>
        <w:t>januarja</w:t>
      </w:r>
      <w:r w:rsidR="0056261C" w:rsidRPr="00EA1BEB">
        <w:rPr>
          <w:rStyle w:val="FontStyle39"/>
          <w:rFonts w:ascii="Arial" w:hAnsi="Arial" w:cs="Arial"/>
          <w:sz w:val="20"/>
          <w:szCs w:val="20"/>
        </w:rPr>
        <w:t xml:space="preserve"> </w:t>
      </w:r>
      <w:r w:rsidR="00EB717B" w:rsidRPr="00EA1BEB">
        <w:rPr>
          <w:rStyle w:val="FontStyle39"/>
          <w:rFonts w:ascii="Arial" w:hAnsi="Arial" w:cs="Arial"/>
          <w:sz w:val="20"/>
          <w:szCs w:val="20"/>
        </w:rPr>
        <w:t>2024.</w:t>
      </w:r>
    </w:p>
    <w:p w14:paraId="5076F3EA" w14:textId="2ECE4E24" w:rsidR="00802F91" w:rsidRDefault="008F5848" w:rsidP="00A1320E">
      <w:pPr>
        <w:pStyle w:val="Style8"/>
        <w:widowControl/>
        <w:numPr>
          <w:ilvl w:val="0"/>
          <w:numId w:val="42"/>
        </w:numPr>
        <w:tabs>
          <w:tab w:val="left" w:pos="230"/>
        </w:tabs>
        <w:spacing w:after="240" w:line="240" w:lineRule="auto"/>
        <w:jc w:val="both"/>
        <w:rPr>
          <w:rStyle w:val="FontStyle39"/>
          <w:rFonts w:ascii="Arial" w:hAnsi="Arial" w:cs="Arial"/>
          <w:sz w:val="20"/>
          <w:szCs w:val="20"/>
        </w:rPr>
      </w:pPr>
      <w:r w:rsidRPr="00802F91">
        <w:rPr>
          <w:rStyle w:val="FontStyle39"/>
          <w:rFonts w:ascii="Arial" w:hAnsi="Arial" w:cs="Arial"/>
          <w:sz w:val="20"/>
          <w:szCs w:val="20"/>
        </w:rPr>
        <w:t xml:space="preserve">Z dnem uveljavitve te uredbe preneha veljati 5. </w:t>
      </w:r>
      <w:r w:rsidRPr="00802F91">
        <w:rPr>
          <w:rStyle w:val="FontStyle39"/>
          <w:rFonts w:ascii="Arial" w:hAnsi="Arial" w:cs="Arial"/>
          <w:color w:val="000000" w:themeColor="text1"/>
          <w:sz w:val="20"/>
          <w:szCs w:val="20"/>
        </w:rPr>
        <w:t xml:space="preserve">člen Uredbe o </w:t>
      </w:r>
      <w:r w:rsidR="005146E9" w:rsidRPr="00802F91">
        <w:rPr>
          <w:rFonts w:ascii="Arial" w:hAnsi="Arial" w:cs="Arial"/>
          <w:color w:val="000000" w:themeColor="text1"/>
          <w:sz w:val="20"/>
          <w:szCs w:val="20"/>
          <w:shd w:val="clear" w:color="auto" w:fill="FFFFFF"/>
        </w:rPr>
        <w:t>ravnanju z odpadki, ki nastanejo pri gradbenih delih (Uradni list RS, št. </w:t>
      </w:r>
      <w:hyperlink r:id="rId26" w:tgtFrame="_blank" w:tooltip="Uredba o ravnanju z odpadki, ki nastanejo pri gradbenih delih" w:history="1">
        <w:r w:rsidR="005146E9" w:rsidRPr="00802F91">
          <w:rPr>
            <w:rFonts w:ascii="Arial" w:hAnsi="Arial" w:cs="Arial"/>
            <w:color w:val="000000" w:themeColor="text1"/>
            <w:sz w:val="20"/>
            <w:szCs w:val="20"/>
            <w:shd w:val="clear" w:color="auto" w:fill="FFFFFF"/>
          </w:rPr>
          <w:t>34/08</w:t>
        </w:r>
      </w:hyperlink>
      <w:r w:rsidR="005146E9" w:rsidRPr="00802F91">
        <w:rPr>
          <w:rFonts w:ascii="Arial" w:hAnsi="Arial" w:cs="Arial"/>
          <w:color w:val="000000" w:themeColor="text1"/>
          <w:sz w:val="20"/>
          <w:szCs w:val="20"/>
          <w:shd w:val="clear" w:color="auto" w:fill="FFFFFF"/>
        </w:rPr>
        <w:t> in </w:t>
      </w:r>
      <w:hyperlink r:id="rId27" w:tgtFrame="_blank" w:tooltip="Zakon o varstvu okolja" w:history="1">
        <w:r w:rsidR="005146E9" w:rsidRPr="00802F91">
          <w:rPr>
            <w:rFonts w:ascii="Arial" w:hAnsi="Arial" w:cs="Arial"/>
            <w:color w:val="000000" w:themeColor="text1"/>
            <w:sz w:val="20"/>
            <w:szCs w:val="20"/>
            <w:shd w:val="clear" w:color="auto" w:fill="FFFFFF"/>
          </w:rPr>
          <w:t>44/22</w:t>
        </w:r>
      </w:hyperlink>
      <w:r w:rsidR="005146E9" w:rsidRPr="00802F91">
        <w:rPr>
          <w:rFonts w:ascii="Arial" w:hAnsi="Arial" w:cs="Arial"/>
          <w:color w:val="000000" w:themeColor="text1"/>
          <w:sz w:val="20"/>
          <w:szCs w:val="20"/>
          <w:shd w:val="clear" w:color="auto" w:fill="FFFFFF"/>
        </w:rPr>
        <w:t> – ZVO-2)</w:t>
      </w:r>
      <w:r w:rsidR="00802F91">
        <w:rPr>
          <w:rFonts w:ascii="Arial" w:hAnsi="Arial" w:cs="Arial"/>
          <w:color w:val="000000" w:themeColor="text1"/>
          <w:sz w:val="20"/>
          <w:szCs w:val="20"/>
          <w:shd w:val="clear" w:color="auto" w:fill="FFFFFF"/>
        </w:rPr>
        <w:t xml:space="preserve">, </w:t>
      </w:r>
      <w:r w:rsidR="00802F91">
        <w:rPr>
          <w:rStyle w:val="FontStyle39"/>
          <w:rFonts w:ascii="Arial" w:hAnsi="Arial" w:cs="Arial"/>
          <w:sz w:val="20"/>
          <w:szCs w:val="20"/>
        </w:rPr>
        <w:t>določbe</w:t>
      </w:r>
      <w:r w:rsidR="00802F91" w:rsidRPr="00EA1BEB">
        <w:rPr>
          <w:rStyle w:val="FontStyle39"/>
          <w:rFonts w:ascii="Arial" w:hAnsi="Arial" w:cs="Arial"/>
          <w:sz w:val="20"/>
          <w:szCs w:val="20"/>
        </w:rPr>
        <w:t xml:space="preserve"> </w:t>
      </w:r>
      <w:r w:rsidR="00802F91">
        <w:rPr>
          <w:rStyle w:val="FontStyle39"/>
          <w:rFonts w:ascii="Arial" w:hAnsi="Arial" w:cs="Arial"/>
          <w:sz w:val="20"/>
          <w:szCs w:val="20"/>
        </w:rPr>
        <w:t>5</w:t>
      </w:r>
      <w:r w:rsidR="00802F91" w:rsidRPr="00EA1BEB">
        <w:rPr>
          <w:rStyle w:val="FontStyle39"/>
          <w:rFonts w:ascii="Arial" w:hAnsi="Arial" w:cs="Arial"/>
          <w:sz w:val="20"/>
          <w:szCs w:val="20"/>
        </w:rPr>
        <w:t>. člena se uporabljajo do 1.</w:t>
      </w:r>
      <w:r w:rsidR="00802F91" w:rsidRPr="4F7027AC">
        <w:rPr>
          <w:rStyle w:val="FontStyle39"/>
          <w:rFonts w:ascii="Arial" w:hAnsi="Arial" w:cs="Arial"/>
          <w:sz w:val="20"/>
          <w:szCs w:val="20"/>
        </w:rPr>
        <w:t xml:space="preserve"> </w:t>
      </w:r>
      <w:r w:rsidR="00802F91" w:rsidRPr="00EA1BEB">
        <w:rPr>
          <w:rStyle w:val="FontStyle39"/>
          <w:rFonts w:ascii="Arial" w:hAnsi="Arial" w:cs="Arial"/>
          <w:sz w:val="20"/>
          <w:szCs w:val="20"/>
        </w:rPr>
        <w:t>januarja 2024.</w:t>
      </w:r>
    </w:p>
    <w:p w14:paraId="587B8FFF" w14:textId="77777777" w:rsidR="00D31C5A" w:rsidRPr="00EA1BEB" w:rsidRDefault="00D31C5A" w:rsidP="00D31C5A">
      <w:pPr>
        <w:pStyle w:val="Style8"/>
        <w:widowControl/>
        <w:tabs>
          <w:tab w:val="left" w:pos="230"/>
        </w:tabs>
        <w:spacing w:after="240" w:line="240" w:lineRule="auto"/>
        <w:jc w:val="both"/>
        <w:rPr>
          <w:rStyle w:val="FontStyle39"/>
          <w:rFonts w:ascii="Arial" w:hAnsi="Arial" w:cs="Arial"/>
          <w:sz w:val="20"/>
          <w:szCs w:val="20"/>
        </w:rPr>
      </w:pPr>
    </w:p>
    <w:p w14:paraId="6E12212C" w14:textId="77777777" w:rsidR="000A1434" w:rsidRPr="00EA1BEB" w:rsidRDefault="000A1434" w:rsidP="008C2F23">
      <w:pPr>
        <w:pStyle w:val="len"/>
        <w:numPr>
          <w:ilvl w:val="0"/>
          <w:numId w:val="13"/>
        </w:numPr>
        <w:spacing w:before="0" w:after="240"/>
        <w:ind w:left="0" w:firstLine="0"/>
        <w:rPr>
          <w:rFonts w:cs="Arial"/>
          <w:sz w:val="20"/>
          <w:szCs w:val="20"/>
        </w:rPr>
      </w:pPr>
    </w:p>
    <w:p w14:paraId="488F9663" w14:textId="472412AC" w:rsidR="000A1434" w:rsidRPr="00EA1BEB" w:rsidRDefault="000A1434" w:rsidP="008C2F23">
      <w:pPr>
        <w:spacing w:after="240"/>
        <w:jc w:val="center"/>
        <w:rPr>
          <w:rFonts w:cs="Arial"/>
          <w:b/>
          <w:sz w:val="20"/>
          <w:szCs w:val="20"/>
        </w:rPr>
      </w:pPr>
      <w:r w:rsidRPr="00EA1BEB">
        <w:rPr>
          <w:rFonts w:cs="Arial"/>
          <w:b/>
          <w:sz w:val="20"/>
          <w:szCs w:val="20"/>
        </w:rPr>
        <w:t>(začetek veljavnosti)</w:t>
      </w:r>
    </w:p>
    <w:p w14:paraId="4195EFF1" w14:textId="30ADD985" w:rsidR="000A1434" w:rsidRPr="00EA1BEB" w:rsidRDefault="000A1434" w:rsidP="008C2F23">
      <w:pPr>
        <w:pStyle w:val="Style8"/>
        <w:widowControl/>
        <w:tabs>
          <w:tab w:val="left" w:pos="230"/>
        </w:tabs>
        <w:spacing w:after="240" w:line="240" w:lineRule="auto"/>
        <w:jc w:val="both"/>
        <w:rPr>
          <w:rStyle w:val="FontStyle39"/>
          <w:rFonts w:ascii="Arial" w:hAnsi="Arial" w:cs="Arial"/>
          <w:sz w:val="20"/>
          <w:szCs w:val="20"/>
        </w:rPr>
      </w:pPr>
      <w:r w:rsidRPr="003E3084">
        <w:rPr>
          <w:rStyle w:val="FontStyle39"/>
          <w:rFonts w:ascii="Arial" w:hAnsi="Arial" w:cs="Arial"/>
          <w:sz w:val="20"/>
          <w:szCs w:val="20"/>
        </w:rPr>
        <w:t xml:space="preserve">Ta uredba začne veljati </w:t>
      </w:r>
      <w:proofErr w:type="spellStart"/>
      <w:r w:rsidR="00DB5306" w:rsidRPr="003E3084">
        <w:rPr>
          <w:rStyle w:val="FontStyle39"/>
          <w:rFonts w:ascii="Arial" w:hAnsi="Arial" w:cs="Arial"/>
          <w:sz w:val="20"/>
          <w:szCs w:val="20"/>
        </w:rPr>
        <w:t>xxxxx</w:t>
      </w:r>
      <w:proofErr w:type="spellEnd"/>
      <w:r w:rsidRPr="003E3084">
        <w:rPr>
          <w:rStyle w:val="FontStyle39"/>
          <w:rFonts w:ascii="Arial" w:hAnsi="Arial" w:cs="Arial"/>
          <w:sz w:val="20"/>
          <w:szCs w:val="20"/>
        </w:rPr>
        <w:t xml:space="preserve"> 2022.</w:t>
      </w:r>
    </w:p>
    <w:p w14:paraId="1A5E973F" w14:textId="77777777" w:rsidR="000A1434" w:rsidRPr="00EA1BEB" w:rsidRDefault="000A1434" w:rsidP="008C2F23">
      <w:pPr>
        <w:pStyle w:val="tevilkanakoncupredpisa"/>
        <w:spacing w:before="0" w:after="240"/>
        <w:rPr>
          <w:rFonts w:cs="Arial"/>
          <w:sz w:val="20"/>
          <w:szCs w:val="20"/>
        </w:rPr>
      </w:pPr>
    </w:p>
    <w:p w14:paraId="39DCFB2B" w14:textId="4FD6B407" w:rsidR="000A1434" w:rsidRPr="00EA1BEB" w:rsidRDefault="000A1434" w:rsidP="008C2F23">
      <w:pPr>
        <w:pStyle w:val="tevilkanakoncupredpisa"/>
        <w:spacing w:before="0" w:after="240"/>
        <w:rPr>
          <w:rFonts w:cs="Arial"/>
          <w:sz w:val="20"/>
          <w:szCs w:val="20"/>
        </w:rPr>
      </w:pPr>
      <w:r w:rsidRPr="00EA1BEB">
        <w:rPr>
          <w:rFonts w:cs="Arial"/>
          <w:sz w:val="20"/>
          <w:szCs w:val="20"/>
          <w:lang w:val="sl-SI"/>
        </w:rPr>
        <w:t>št. 007-4</w:t>
      </w:r>
      <w:r w:rsidR="00DB0F68">
        <w:rPr>
          <w:rFonts w:cs="Arial"/>
          <w:sz w:val="20"/>
          <w:szCs w:val="20"/>
          <w:lang w:val="sl-SI"/>
        </w:rPr>
        <w:t>5</w:t>
      </w:r>
      <w:bookmarkStart w:id="8" w:name="_GoBack"/>
      <w:bookmarkEnd w:id="8"/>
      <w:r w:rsidRPr="00EA1BEB">
        <w:rPr>
          <w:rFonts w:cs="Arial"/>
          <w:sz w:val="20"/>
          <w:szCs w:val="20"/>
          <w:lang w:val="sl-SI"/>
        </w:rPr>
        <w:t>/2022</w:t>
      </w:r>
    </w:p>
    <w:p w14:paraId="6D9C6BB2" w14:textId="77777777" w:rsidR="000A1434" w:rsidRPr="00EA1BEB" w:rsidRDefault="000A1434" w:rsidP="008C2F23">
      <w:pPr>
        <w:pStyle w:val="Datumsprejetja"/>
        <w:spacing w:after="240"/>
        <w:rPr>
          <w:rFonts w:cs="Arial"/>
          <w:sz w:val="20"/>
          <w:szCs w:val="20"/>
        </w:rPr>
      </w:pPr>
      <w:r w:rsidRPr="00EA1BEB">
        <w:rPr>
          <w:rFonts w:cs="Arial"/>
          <w:sz w:val="20"/>
          <w:szCs w:val="20"/>
          <w:lang w:val="sl-SI"/>
        </w:rPr>
        <w:t>Ljubljana, dne …….</w:t>
      </w:r>
    </w:p>
    <w:p w14:paraId="24DC8C05" w14:textId="77777777" w:rsidR="000A1434" w:rsidRPr="00EA1BEB" w:rsidRDefault="000A1434" w:rsidP="008C2F23">
      <w:pPr>
        <w:pStyle w:val="EVA"/>
        <w:spacing w:after="240"/>
        <w:rPr>
          <w:rFonts w:cs="Arial"/>
          <w:sz w:val="20"/>
          <w:szCs w:val="20"/>
        </w:rPr>
      </w:pPr>
      <w:r w:rsidRPr="00EA1BEB">
        <w:rPr>
          <w:rFonts w:cs="Arial"/>
          <w:sz w:val="20"/>
          <w:szCs w:val="20"/>
          <w:lang w:val="sl-SI"/>
        </w:rPr>
        <w:t>EVA 2022-2550-0022</w:t>
      </w:r>
    </w:p>
    <w:p w14:paraId="7F7F2237" w14:textId="77777777" w:rsidR="00B75705" w:rsidRPr="00EA1BEB" w:rsidRDefault="00B75705" w:rsidP="008C2F23">
      <w:pPr>
        <w:pStyle w:val="Style8"/>
        <w:tabs>
          <w:tab w:val="left" w:pos="230"/>
        </w:tabs>
        <w:spacing w:after="240" w:line="240" w:lineRule="auto"/>
        <w:jc w:val="both"/>
        <w:rPr>
          <w:rStyle w:val="FontStyle39"/>
          <w:rFonts w:ascii="Arial" w:hAnsi="Arial" w:cs="Arial"/>
          <w:sz w:val="20"/>
          <w:szCs w:val="20"/>
        </w:rPr>
      </w:pPr>
    </w:p>
    <w:p w14:paraId="4B5087EC" w14:textId="77777777" w:rsidR="000D17C9" w:rsidRPr="00EA1BEB" w:rsidRDefault="000D17C9" w:rsidP="008C2F23">
      <w:pPr>
        <w:pStyle w:val="Style8"/>
        <w:tabs>
          <w:tab w:val="left" w:pos="230"/>
        </w:tabs>
        <w:spacing w:after="240" w:line="240" w:lineRule="auto"/>
        <w:jc w:val="both"/>
        <w:rPr>
          <w:rStyle w:val="FontStyle39"/>
          <w:rFonts w:ascii="Arial" w:hAnsi="Arial" w:cs="Arial"/>
          <w:sz w:val="20"/>
          <w:szCs w:val="20"/>
        </w:rPr>
      </w:pPr>
      <w:r w:rsidRPr="00EA1BEB">
        <w:rPr>
          <w:rStyle w:val="FontStyle39"/>
          <w:rFonts w:ascii="Arial" w:hAnsi="Arial" w:cs="Arial"/>
          <w:sz w:val="20"/>
          <w:szCs w:val="20"/>
        </w:rPr>
        <w:t>Priloge:</w:t>
      </w:r>
    </w:p>
    <w:p w14:paraId="6B7B50F5" w14:textId="2772F7D5" w:rsidR="00E33716" w:rsidRPr="00EA1BEB" w:rsidRDefault="000D17C9" w:rsidP="008C2F23">
      <w:pPr>
        <w:spacing w:after="240"/>
        <w:ind w:left="1418" w:hanging="1418"/>
        <w:rPr>
          <w:rFonts w:cs="Arial"/>
          <w:sz w:val="20"/>
          <w:szCs w:val="20"/>
        </w:rPr>
      </w:pPr>
      <w:r w:rsidRPr="00EA1BEB">
        <w:rPr>
          <w:rFonts w:cs="Arial"/>
          <w:sz w:val="20"/>
          <w:szCs w:val="20"/>
        </w:rPr>
        <w:t>Priloga</w:t>
      </w:r>
      <w:r w:rsidR="0056261C" w:rsidRPr="00EA1BEB">
        <w:rPr>
          <w:rFonts w:cs="Arial"/>
          <w:sz w:val="20"/>
          <w:szCs w:val="20"/>
        </w:rPr>
        <w:t xml:space="preserve"> </w:t>
      </w:r>
      <w:r w:rsidRPr="00EA1BEB">
        <w:rPr>
          <w:rFonts w:cs="Arial"/>
          <w:sz w:val="20"/>
          <w:szCs w:val="20"/>
        </w:rPr>
        <w:t>1</w:t>
      </w:r>
      <w:r w:rsidR="000A1434" w:rsidRPr="00EA1BEB">
        <w:rPr>
          <w:rFonts w:cs="Arial"/>
          <w:sz w:val="20"/>
          <w:szCs w:val="20"/>
        </w:rPr>
        <w:tab/>
      </w:r>
      <w:r w:rsidR="00E33716" w:rsidRPr="00EA1BEB">
        <w:rPr>
          <w:rFonts w:cs="Arial"/>
          <w:sz w:val="20"/>
          <w:szCs w:val="20"/>
        </w:rPr>
        <w:t>Načrt</w:t>
      </w:r>
      <w:r w:rsidR="0056261C" w:rsidRPr="00EA1BEB">
        <w:rPr>
          <w:rFonts w:cs="Arial"/>
          <w:sz w:val="20"/>
          <w:szCs w:val="20"/>
        </w:rPr>
        <w:t xml:space="preserve"> </w:t>
      </w:r>
      <w:r w:rsidR="00E33716" w:rsidRPr="00EA1BEB">
        <w:rPr>
          <w:rFonts w:cs="Arial"/>
          <w:sz w:val="20"/>
          <w:szCs w:val="20"/>
        </w:rPr>
        <w:t>organizacije</w:t>
      </w:r>
      <w:r w:rsidR="0056261C" w:rsidRPr="00EA1BEB">
        <w:rPr>
          <w:rFonts w:cs="Arial"/>
          <w:sz w:val="20"/>
          <w:szCs w:val="20"/>
        </w:rPr>
        <w:t xml:space="preserve"> </w:t>
      </w:r>
      <w:r w:rsidR="00E33716" w:rsidRPr="00EA1BEB">
        <w:rPr>
          <w:rFonts w:cs="Arial"/>
          <w:sz w:val="20"/>
          <w:szCs w:val="20"/>
        </w:rPr>
        <w:t>gradbišča</w:t>
      </w:r>
    </w:p>
    <w:p w14:paraId="74DDBA3E" w14:textId="3FF6CFE2" w:rsidR="000D17C9" w:rsidRPr="00EA1BEB" w:rsidRDefault="00E33716" w:rsidP="008C2F23">
      <w:pPr>
        <w:spacing w:after="240"/>
        <w:ind w:left="1418" w:hanging="1418"/>
        <w:rPr>
          <w:rFonts w:cs="Arial"/>
          <w:sz w:val="20"/>
          <w:szCs w:val="20"/>
        </w:rPr>
      </w:pPr>
      <w:r w:rsidRPr="00EA1BEB">
        <w:rPr>
          <w:rFonts w:cs="Arial"/>
          <w:sz w:val="20"/>
          <w:szCs w:val="20"/>
        </w:rPr>
        <w:t>Priloga</w:t>
      </w:r>
      <w:r w:rsidR="0056261C" w:rsidRPr="00EA1BEB">
        <w:rPr>
          <w:rFonts w:cs="Arial"/>
          <w:sz w:val="20"/>
          <w:szCs w:val="20"/>
        </w:rPr>
        <w:t xml:space="preserve"> </w:t>
      </w:r>
      <w:r w:rsidRPr="00EA1BEB">
        <w:rPr>
          <w:rFonts w:cs="Arial"/>
          <w:sz w:val="20"/>
          <w:szCs w:val="20"/>
        </w:rPr>
        <w:t>2</w:t>
      </w:r>
      <w:r w:rsidR="000A1434" w:rsidRPr="00EA1BEB">
        <w:rPr>
          <w:rFonts w:cs="Arial"/>
          <w:sz w:val="20"/>
          <w:szCs w:val="20"/>
        </w:rPr>
        <w:tab/>
      </w:r>
      <w:r w:rsidR="000D17C9" w:rsidRPr="00EA1BEB">
        <w:rPr>
          <w:rFonts w:cs="Arial"/>
          <w:sz w:val="20"/>
          <w:szCs w:val="20"/>
        </w:rPr>
        <w:t>Gradbeni</w:t>
      </w:r>
      <w:r w:rsidR="0056261C" w:rsidRPr="00EA1BEB">
        <w:rPr>
          <w:rFonts w:cs="Arial"/>
          <w:sz w:val="20"/>
          <w:szCs w:val="20"/>
        </w:rPr>
        <w:t xml:space="preserve"> </w:t>
      </w:r>
      <w:r w:rsidR="000D17C9" w:rsidRPr="00EA1BEB">
        <w:rPr>
          <w:rFonts w:cs="Arial"/>
          <w:sz w:val="20"/>
          <w:szCs w:val="20"/>
        </w:rPr>
        <w:t>dnevnik</w:t>
      </w:r>
    </w:p>
    <w:sectPr w:rsidR="000D17C9" w:rsidRPr="00EA1BEB" w:rsidSect="008635BE">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125E6" w14:textId="77777777" w:rsidR="00303F65" w:rsidRDefault="00303F65" w:rsidP="00443548">
      <w:r>
        <w:separator/>
      </w:r>
    </w:p>
  </w:endnote>
  <w:endnote w:type="continuationSeparator" w:id="0">
    <w:p w14:paraId="350AFE75" w14:textId="77777777" w:rsidR="00303F65" w:rsidRDefault="00303F65" w:rsidP="00443548">
      <w:r>
        <w:continuationSeparator/>
      </w:r>
    </w:p>
  </w:endnote>
  <w:endnote w:type="continuationNotice" w:id="1">
    <w:p w14:paraId="3B8C7883" w14:textId="77777777" w:rsidR="00303F65" w:rsidRDefault="00303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B2CDA" w14:textId="77777777" w:rsidR="00303F65" w:rsidRDefault="00303F65" w:rsidP="00443548">
      <w:r>
        <w:separator/>
      </w:r>
    </w:p>
  </w:footnote>
  <w:footnote w:type="continuationSeparator" w:id="0">
    <w:p w14:paraId="3681529A" w14:textId="77777777" w:rsidR="00303F65" w:rsidRDefault="00303F65" w:rsidP="00443548">
      <w:r>
        <w:continuationSeparator/>
      </w:r>
    </w:p>
  </w:footnote>
  <w:footnote w:type="continuationNotice" w:id="1">
    <w:p w14:paraId="40FD7A3C" w14:textId="77777777" w:rsidR="00303F65" w:rsidRDefault="00303F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588B"/>
    <w:multiLevelType w:val="hybridMultilevel"/>
    <w:tmpl w:val="3DF075B2"/>
    <w:lvl w:ilvl="0" w:tplc="057E08CC">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7B726B1"/>
    <w:multiLevelType w:val="hybridMultilevel"/>
    <w:tmpl w:val="22CC3306"/>
    <w:lvl w:ilvl="0" w:tplc="0424001B">
      <w:start w:val="1"/>
      <w:numFmt w:val="lowerRoman"/>
      <w:lvlText w:val="%1."/>
      <w:lvlJc w:val="right"/>
      <w:pPr>
        <w:ind w:left="1288" w:hanging="360"/>
      </w:pPr>
      <w:rPr>
        <w:rFonts w:hint="default"/>
      </w:rPr>
    </w:lvl>
    <w:lvl w:ilvl="1" w:tplc="04240003">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2">
    <w:nsid w:val="0B630974"/>
    <w:multiLevelType w:val="hybridMultilevel"/>
    <w:tmpl w:val="83D03A02"/>
    <w:lvl w:ilvl="0" w:tplc="0AC480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D0940EE"/>
    <w:multiLevelType w:val="hybridMultilevel"/>
    <w:tmpl w:val="52505E06"/>
    <w:lvl w:ilvl="0" w:tplc="A54E3832">
      <w:start w:val="1"/>
      <w:numFmt w:val="bullet"/>
      <w:lvlText w:val="-"/>
      <w:lvlJc w:val="left"/>
      <w:pPr>
        <w:ind w:left="590" w:hanging="360"/>
      </w:pPr>
      <w:rPr>
        <w:rFonts w:ascii="Arial" w:hAnsi="Arial" w:hint="default"/>
      </w:rPr>
    </w:lvl>
    <w:lvl w:ilvl="1" w:tplc="04240003" w:tentative="1">
      <w:start w:val="1"/>
      <w:numFmt w:val="bullet"/>
      <w:lvlText w:val="o"/>
      <w:lvlJc w:val="left"/>
      <w:pPr>
        <w:ind w:left="1310" w:hanging="360"/>
      </w:pPr>
      <w:rPr>
        <w:rFonts w:ascii="Courier New" w:hAnsi="Courier New" w:cs="Courier New" w:hint="default"/>
      </w:rPr>
    </w:lvl>
    <w:lvl w:ilvl="2" w:tplc="04240005" w:tentative="1">
      <w:start w:val="1"/>
      <w:numFmt w:val="bullet"/>
      <w:lvlText w:val=""/>
      <w:lvlJc w:val="left"/>
      <w:pPr>
        <w:ind w:left="2030" w:hanging="360"/>
      </w:pPr>
      <w:rPr>
        <w:rFonts w:ascii="Wingdings" w:hAnsi="Wingdings" w:hint="default"/>
      </w:rPr>
    </w:lvl>
    <w:lvl w:ilvl="3" w:tplc="04240001" w:tentative="1">
      <w:start w:val="1"/>
      <w:numFmt w:val="bullet"/>
      <w:lvlText w:val=""/>
      <w:lvlJc w:val="left"/>
      <w:pPr>
        <w:ind w:left="2750" w:hanging="360"/>
      </w:pPr>
      <w:rPr>
        <w:rFonts w:ascii="Symbol" w:hAnsi="Symbol" w:hint="default"/>
      </w:rPr>
    </w:lvl>
    <w:lvl w:ilvl="4" w:tplc="04240003" w:tentative="1">
      <w:start w:val="1"/>
      <w:numFmt w:val="bullet"/>
      <w:lvlText w:val="o"/>
      <w:lvlJc w:val="left"/>
      <w:pPr>
        <w:ind w:left="3470" w:hanging="360"/>
      </w:pPr>
      <w:rPr>
        <w:rFonts w:ascii="Courier New" w:hAnsi="Courier New" w:cs="Courier New" w:hint="default"/>
      </w:rPr>
    </w:lvl>
    <w:lvl w:ilvl="5" w:tplc="04240005" w:tentative="1">
      <w:start w:val="1"/>
      <w:numFmt w:val="bullet"/>
      <w:lvlText w:val=""/>
      <w:lvlJc w:val="left"/>
      <w:pPr>
        <w:ind w:left="4190" w:hanging="360"/>
      </w:pPr>
      <w:rPr>
        <w:rFonts w:ascii="Wingdings" w:hAnsi="Wingdings" w:hint="default"/>
      </w:rPr>
    </w:lvl>
    <w:lvl w:ilvl="6" w:tplc="04240001" w:tentative="1">
      <w:start w:val="1"/>
      <w:numFmt w:val="bullet"/>
      <w:lvlText w:val=""/>
      <w:lvlJc w:val="left"/>
      <w:pPr>
        <w:ind w:left="4910" w:hanging="360"/>
      </w:pPr>
      <w:rPr>
        <w:rFonts w:ascii="Symbol" w:hAnsi="Symbol" w:hint="default"/>
      </w:rPr>
    </w:lvl>
    <w:lvl w:ilvl="7" w:tplc="04240003" w:tentative="1">
      <w:start w:val="1"/>
      <w:numFmt w:val="bullet"/>
      <w:lvlText w:val="o"/>
      <w:lvlJc w:val="left"/>
      <w:pPr>
        <w:ind w:left="5630" w:hanging="360"/>
      </w:pPr>
      <w:rPr>
        <w:rFonts w:ascii="Courier New" w:hAnsi="Courier New" w:cs="Courier New" w:hint="default"/>
      </w:rPr>
    </w:lvl>
    <w:lvl w:ilvl="8" w:tplc="04240005" w:tentative="1">
      <w:start w:val="1"/>
      <w:numFmt w:val="bullet"/>
      <w:lvlText w:val=""/>
      <w:lvlJc w:val="left"/>
      <w:pPr>
        <w:ind w:left="6350" w:hanging="360"/>
      </w:pPr>
      <w:rPr>
        <w:rFonts w:ascii="Wingdings" w:hAnsi="Wingdings" w:hint="default"/>
      </w:rPr>
    </w:lvl>
  </w:abstractNum>
  <w:abstractNum w:abstractNumId="4">
    <w:nsid w:val="0EE23139"/>
    <w:multiLevelType w:val="hybridMultilevel"/>
    <w:tmpl w:val="7DBE7BDC"/>
    <w:lvl w:ilvl="0" w:tplc="057E08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1F52219"/>
    <w:multiLevelType w:val="hybridMultilevel"/>
    <w:tmpl w:val="C06C79C6"/>
    <w:lvl w:ilvl="0" w:tplc="057E08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33057B4"/>
    <w:multiLevelType w:val="hybridMultilevel"/>
    <w:tmpl w:val="B936FFA0"/>
    <w:lvl w:ilvl="0" w:tplc="A54E3832">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F431BD"/>
    <w:multiLevelType w:val="hybridMultilevel"/>
    <w:tmpl w:val="9CC83BEE"/>
    <w:lvl w:ilvl="0" w:tplc="057E08CC">
      <w:start w:val="1"/>
      <w:numFmt w:val="decimal"/>
      <w:lvlText w:val="(%1)"/>
      <w:lvlJc w:val="left"/>
      <w:pPr>
        <w:ind w:left="360" w:hanging="360"/>
      </w:pPr>
      <w:rPr>
        <w:rFonts w:hint="default"/>
      </w:rPr>
    </w:lvl>
    <w:lvl w:ilvl="1" w:tplc="057E08CC">
      <w:start w:val="1"/>
      <w:numFmt w:val="decimal"/>
      <w:lvlText w:val="(%2)"/>
      <w:lvlJc w:val="left"/>
      <w:pPr>
        <w:ind w:left="1080" w:hanging="360"/>
      </w:pPr>
      <w:rPr>
        <w:rFonts w:hint="default"/>
        <w:sz w:val="20"/>
        <w:szCs w:val="2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B722A1B"/>
    <w:multiLevelType w:val="hybridMultilevel"/>
    <w:tmpl w:val="02967420"/>
    <w:lvl w:ilvl="0" w:tplc="76865996">
      <w:start w:val="1"/>
      <w:numFmt w:val="lowerLetter"/>
      <w:pStyle w:val="rkovnatokazatevilnotoko"/>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nsid w:val="1C260B56"/>
    <w:multiLevelType w:val="hybridMultilevel"/>
    <w:tmpl w:val="EF9CCA4E"/>
    <w:lvl w:ilvl="0" w:tplc="057E08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1E282067"/>
    <w:multiLevelType w:val="hybridMultilevel"/>
    <w:tmpl w:val="7EA401C2"/>
    <w:lvl w:ilvl="0" w:tplc="A54E383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0A04F31"/>
    <w:multiLevelType w:val="hybridMultilevel"/>
    <w:tmpl w:val="7B2EFCE6"/>
    <w:lvl w:ilvl="0" w:tplc="A54E3832">
      <w:start w:val="1"/>
      <w:numFmt w:val="bullet"/>
      <w:lvlText w:val="-"/>
      <w:lvlJc w:val="left"/>
      <w:pPr>
        <w:ind w:left="928" w:hanging="360"/>
      </w:pPr>
      <w:rPr>
        <w:rFonts w:ascii="Arial" w:hAnsi="Arial" w:hint="default"/>
      </w:rPr>
    </w:lvl>
    <w:lvl w:ilvl="1" w:tplc="04240003">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1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444100D"/>
    <w:multiLevelType w:val="hybridMultilevel"/>
    <w:tmpl w:val="C6AC69A8"/>
    <w:lvl w:ilvl="0" w:tplc="057E08C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C74180C"/>
    <w:multiLevelType w:val="hybridMultilevel"/>
    <w:tmpl w:val="0C7C3D5A"/>
    <w:lvl w:ilvl="0" w:tplc="F71A5A7C">
      <w:start w:val="1"/>
      <w:numFmt w:val="upperLetter"/>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pStyle w:val="tevilnatoka11Nova"/>
      <w:lvlText w:val="%2."/>
      <w:lvlJc w:val="left"/>
      <w:pPr>
        <w:ind w:left="1440" w:hanging="360"/>
      </w:pPr>
    </w:lvl>
    <w:lvl w:ilvl="2" w:tplc="0424001B" w:tentative="1">
      <w:start w:val="1"/>
      <w:numFmt w:val="lowerRoman"/>
      <w:pStyle w:val="tevilnatoka111"/>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D846083"/>
    <w:multiLevelType w:val="hybridMultilevel"/>
    <w:tmpl w:val="DDF6BEBC"/>
    <w:lvl w:ilvl="0" w:tplc="057E08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nsid w:val="3790577F"/>
    <w:multiLevelType w:val="hybridMultilevel"/>
    <w:tmpl w:val="15F22F7A"/>
    <w:lvl w:ilvl="0" w:tplc="E6888A80">
      <w:start w:val="1"/>
      <w:numFmt w:val="lowerRoman"/>
      <w:pStyle w:val="rkovnatokazatevilnotoko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8FD7649"/>
    <w:multiLevelType w:val="hybridMultilevel"/>
    <w:tmpl w:val="9DF0875E"/>
    <w:lvl w:ilvl="0" w:tplc="8D08FA1E">
      <w:start w:val="1"/>
      <w:numFmt w:val="lowerLetter"/>
      <w:pStyle w:val="rkovnatokazatevilnotokoa0"/>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nsid w:val="39745F03"/>
    <w:multiLevelType w:val="hybridMultilevel"/>
    <w:tmpl w:val="87ECF192"/>
    <w:lvl w:ilvl="0" w:tplc="3174BCF6">
      <w:start w:val="1"/>
      <w:numFmt w:val="lowerLetter"/>
      <w:pStyle w:val="Rimskatevilnatoka"/>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A2A108F"/>
    <w:multiLevelType w:val="hybridMultilevel"/>
    <w:tmpl w:val="94DAFE64"/>
    <w:lvl w:ilvl="0" w:tplc="057E08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3EBC7A4C"/>
    <w:multiLevelType w:val="hybridMultilevel"/>
    <w:tmpl w:val="9AE01DE2"/>
    <w:lvl w:ilvl="0" w:tplc="22B267B6">
      <w:start w:val="1"/>
      <w:numFmt w:val="upperRoman"/>
      <w:pStyle w:val="rkovnatokazatevilnotokoa1"/>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2">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26144ED"/>
    <w:multiLevelType w:val="hybridMultilevel"/>
    <w:tmpl w:val="F6CA24DA"/>
    <w:lvl w:ilvl="0" w:tplc="057E08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4262FD5"/>
    <w:multiLevelType w:val="hybridMultilevel"/>
    <w:tmpl w:val="E29E8D56"/>
    <w:lvl w:ilvl="0" w:tplc="37DECC5E">
      <w:start w:val="1"/>
      <w:numFmt w:val="lowerLetter"/>
      <w:pStyle w:val="rkovnatokazaodstavkoma0"/>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99E685F"/>
    <w:multiLevelType w:val="hybridMultilevel"/>
    <w:tmpl w:val="0EFC16E8"/>
    <w:lvl w:ilvl="0" w:tplc="13C6FC94">
      <w:start w:val="1"/>
      <w:numFmt w:val="lowerRoman"/>
      <w:pStyle w:val="rkovnatokazaodstavkom"/>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D917F76"/>
    <w:multiLevelType w:val="singleLevel"/>
    <w:tmpl w:val="0EF2C862"/>
    <w:lvl w:ilvl="0">
      <w:start w:val="1"/>
      <w:numFmt w:val="upperLetter"/>
      <w:pStyle w:val="NatevanjeIIIIII"/>
      <w:lvlText w:val="%1."/>
      <w:lvlJc w:val="left"/>
      <w:pPr>
        <w:tabs>
          <w:tab w:val="num" w:pos="0"/>
        </w:tabs>
        <w:ind w:left="567" w:hanging="567"/>
      </w:pPr>
      <w:rPr>
        <w:rFonts w:ascii="Arial" w:hAnsi="Arial" w:hint="default"/>
        <w:b/>
        <w:i w:val="0"/>
        <w:sz w:val="20"/>
      </w:rPr>
    </w:lvl>
  </w:abstractNum>
  <w:abstractNum w:abstractNumId="27">
    <w:nsid w:val="4EA12FB4"/>
    <w:multiLevelType w:val="hybridMultilevel"/>
    <w:tmpl w:val="AE3263B2"/>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EAE2167"/>
    <w:multiLevelType w:val="multilevel"/>
    <w:tmpl w:val="02B435AC"/>
    <w:lvl w:ilvl="0">
      <w:start w:val="1"/>
      <w:numFmt w:val="decimal"/>
      <w:pStyle w:val="rkovnatokazaodstavkomi"/>
      <w:lvlText w:val="%1."/>
      <w:lvlJc w:val="left"/>
      <w:pPr>
        <w:tabs>
          <w:tab w:val="num" w:pos="5387"/>
        </w:tabs>
        <w:ind w:left="5387"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lvlText w:val="%1.%2"/>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lvlText w:val="%1.%2.%3"/>
      <w:lvlJc w:val="left"/>
      <w:pPr>
        <w:tabs>
          <w:tab w:val="num" w:pos="454"/>
        </w:tabs>
        <w:ind w:left="454" w:hanging="454"/>
      </w:pPr>
      <w:rPr>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51735D0E"/>
    <w:multiLevelType w:val="hybridMultilevel"/>
    <w:tmpl w:val="606465E2"/>
    <w:lvl w:ilvl="0" w:tplc="1C0C4A1E">
      <w:start w:val="1"/>
      <w:numFmt w:val="decimal"/>
      <w:pStyle w:val="NatevanjeABC"/>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nsid w:val="51C00C15"/>
    <w:multiLevelType w:val="hybridMultilevel"/>
    <w:tmpl w:val="9DF43912"/>
    <w:lvl w:ilvl="0" w:tplc="057E08C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56235758"/>
    <w:multiLevelType w:val="hybridMultilevel"/>
    <w:tmpl w:val="0414AD62"/>
    <w:lvl w:ilvl="0" w:tplc="057E08C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5688554D"/>
    <w:multiLevelType w:val="hybridMultilevel"/>
    <w:tmpl w:val="F1DC171E"/>
    <w:lvl w:ilvl="0" w:tplc="057E08C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57D37568"/>
    <w:multiLevelType w:val="hybridMultilevel"/>
    <w:tmpl w:val="E9483134"/>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8126A20"/>
    <w:multiLevelType w:val="hybridMultilevel"/>
    <w:tmpl w:val="2E4A22AA"/>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C9750A4"/>
    <w:multiLevelType w:val="hybridMultilevel"/>
    <w:tmpl w:val="DCA67860"/>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1704586"/>
    <w:multiLevelType w:val="hybridMultilevel"/>
    <w:tmpl w:val="D7CE7A8C"/>
    <w:lvl w:ilvl="0" w:tplc="057E08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1C80EAC"/>
    <w:multiLevelType w:val="hybridMultilevel"/>
    <w:tmpl w:val="1F324914"/>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7AA35E6"/>
    <w:multiLevelType w:val="hybridMultilevel"/>
    <w:tmpl w:val="0E701948"/>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9791463"/>
    <w:multiLevelType w:val="hybridMultilevel"/>
    <w:tmpl w:val="8C68F038"/>
    <w:lvl w:ilvl="0" w:tplc="CEB0AC1E">
      <w:start w:val="1"/>
      <w:numFmt w:val="decimal"/>
      <w:pStyle w:val="rkovnatokazaodstavkomA1"/>
      <w:lvlText w:val="%1."/>
      <w:lvlJc w:val="left"/>
      <w:pPr>
        <w:tabs>
          <w:tab w:val="num" w:pos="425"/>
        </w:tabs>
        <w:ind w:left="425" w:hanging="425"/>
      </w:pPr>
      <w:rPr>
        <w:rFonts w:ascii="Arial" w:hAnsi="Arial" w:cs="Times New Roman" w:hint="default"/>
        <w:b w:val="0"/>
        <w:bCs w:val="0"/>
        <w:i w:val="0"/>
        <w:iCs w:val="0"/>
        <w:caps w:val="0"/>
        <w:smallCaps w:val="0"/>
        <w:strike w:val="0"/>
        <w:dstrike w:val="0"/>
        <w:vanish w:val="0"/>
        <w:color w:val="000000"/>
        <w:spacing w:val="0"/>
        <w:kern w:val="0"/>
        <w:position w:val="0"/>
        <w:sz w:val="2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84C4786"/>
    <w:multiLevelType w:val="hybridMultilevel"/>
    <w:tmpl w:val="3CDE7920"/>
    <w:lvl w:ilvl="0" w:tplc="E3D64DD6">
      <w:numFmt w:val="none"/>
      <w:pStyle w:val="rkovnatokazatevilnotokoA2"/>
      <w:lvlText w:val=""/>
      <w:lvlJc w:val="left"/>
      <w:pPr>
        <w:tabs>
          <w:tab w:val="num" w:pos="360"/>
        </w:tabs>
      </w:pPr>
    </w:lvl>
    <w:lvl w:ilvl="1" w:tplc="04240017">
      <w:start w:val="1"/>
      <w:numFmt w:val="lowerLetter"/>
      <w:lvlText w:val="%2)"/>
      <w:lvlJc w:val="left"/>
      <w:pPr>
        <w:ind w:left="1070" w:hanging="360"/>
      </w:pPr>
    </w:lvl>
    <w:lvl w:ilvl="2" w:tplc="D4DEEDDA">
      <w:start w:val="1"/>
      <w:numFmt w:val="lowerRoman"/>
      <w:lvlText w:val="%3."/>
      <w:lvlJc w:val="right"/>
      <w:pPr>
        <w:ind w:left="2160" w:hanging="180"/>
      </w:pPr>
    </w:lvl>
    <w:lvl w:ilvl="3" w:tplc="8A9AAE30">
      <w:start w:val="1"/>
      <w:numFmt w:val="decimal"/>
      <w:lvlText w:val="%4."/>
      <w:lvlJc w:val="left"/>
      <w:pPr>
        <w:ind w:left="2880" w:hanging="360"/>
      </w:pPr>
    </w:lvl>
    <w:lvl w:ilvl="4" w:tplc="FEA241B4">
      <w:start w:val="1"/>
      <w:numFmt w:val="lowerLetter"/>
      <w:lvlText w:val="%5."/>
      <w:lvlJc w:val="left"/>
      <w:pPr>
        <w:ind w:left="3600" w:hanging="360"/>
      </w:pPr>
    </w:lvl>
    <w:lvl w:ilvl="5" w:tplc="29D63D5C">
      <w:start w:val="1"/>
      <w:numFmt w:val="lowerRoman"/>
      <w:lvlText w:val="%6."/>
      <w:lvlJc w:val="right"/>
      <w:pPr>
        <w:ind w:left="4320" w:hanging="180"/>
      </w:pPr>
    </w:lvl>
    <w:lvl w:ilvl="6" w:tplc="65D63A64">
      <w:start w:val="1"/>
      <w:numFmt w:val="decimal"/>
      <w:lvlText w:val="%7."/>
      <w:lvlJc w:val="left"/>
      <w:pPr>
        <w:ind w:left="5040" w:hanging="360"/>
      </w:pPr>
    </w:lvl>
    <w:lvl w:ilvl="7" w:tplc="933843C8">
      <w:start w:val="1"/>
      <w:numFmt w:val="lowerLetter"/>
      <w:lvlText w:val="%8."/>
      <w:lvlJc w:val="left"/>
      <w:pPr>
        <w:ind w:left="5760" w:hanging="360"/>
      </w:pPr>
    </w:lvl>
    <w:lvl w:ilvl="8" w:tplc="BC0EDBA2">
      <w:start w:val="1"/>
      <w:numFmt w:val="lowerRoman"/>
      <w:lvlText w:val="%9."/>
      <w:lvlJc w:val="right"/>
      <w:pPr>
        <w:ind w:left="6480" w:hanging="180"/>
      </w:pPr>
    </w:lvl>
  </w:abstractNum>
  <w:abstractNum w:abstractNumId="41">
    <w:nsid w:val="78B50755"/>
    <w:multiLevelType w:val="hybridMultilevel"/>
    <w:tmpl w:val="C29A0016"/>
    <w:lvl w:ilvl="0" w:tplc="3306D470">
      <w:start w:val="1"/>
      <w:numFmt w:val="decimal"/>
      <w:lvlText w:val="%1. člen"/>
      <w:lvlJc w:val="left"/>
      <w:pPr>
        <w:ind w:left="6739" w:hanging="360"/>
      </w:pPr>
      <w:rPr>
        <w:rFonts w:hint="default"/>
        <w:sz w:val="20"/>
        <w:szCs w:val="20"/>
      </w:rPr>
    </w:lvl>
    <w:lvl w:ilvl="1" w:tplc="057E08CC">
      <w:start w:val="1"/>
      <w:numFmt w:val="decimal"/>
      <w:lvlText w:val="(%2)"/>
      <w:lvlJc w:val="left"/>
      <w:pPr>
        <w:ind w:left="1440" w:hanging="360"/>
      </w:pPr>
      <w:rPr>
        <w:rFonts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A415A68"/>
    <w:multiLevelType w:val="hybridMultilevel"/>
    <w:tmpl w:val="0DEED2E6"/>
    <w:lvl w:ilvl="0" w:tplc="A54E383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AAB56FA"/>
    <w:multiLevelType w:val="hybridMultilevel"/>
    <w:tmpl w:val="03B6B292"/>
    <w:lvl w:ilvl="0" w:tplc="F9B2B17A">
      <w:start w:val="1"/>
      <w:numFmt w:val="decimal"/>
      <w:pStyle w:val="rkovnatokazaodstavkomA2"/>
      <w:lvlText w:val="(%1)"/>
      <w:lvlJc w:val="left"/>
      <w:pPr>
        <w:ind w:left="720" w:hanging="360"/>
      </w:pPr>
      <w:rPr>
        <w:rFonts w:hint="default"/>
      </w:rPr>
    </w:lvl>
    <w:lvl w:ilvl="1" w:tplc="6B8C74FA">
      <w:start w:val="1"/>
      <w:numFmt w:val="decimal"/>
      <w:lvlText w:val="(%2)"/>
      <w:lvlJc w:val="left"/>
      <w:pPr>
        <w:ind w:left="1440" w:hanging="360"/>
      </w:pPr>
      <w:rPr>
        <w:rFonts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D5D375B"/>
    <w:multiLevelType w:val="hybridMultilevel"/>
    <w:tmpl w:val="FFFFFFFF"/>
    <w:lvl w:ilvl="0" w:tplc="A22614CE">
      <w:start w:val="1"/>
      <w:numFmt w:val="bullet"/>
      <w:pStyle w:val="rkovnatokazaodstavkomA3"/>
      <w:lvlText w:val=""/>
      <w:lvlJc w:val="left"/>
      <w:pPr>
        <w:ind w:left="720" w:hanging="360"/>
      </w:pPr>
      <w:rPr>
        <w:rFonts w:ascii="Symbol" w:hAnsi="Symbol" w:hint="default"/>
      </w:rPr>
    </w:lvl>
    <w:lvl w:ilvl="1" w:tplc="6D665104">
      <w:start w:val="1"/>
      <w:numFmt w:val="bullet"/>
      <w:lvlText w:val="o"/>
      <w:lvlJc w:val="left"/>
      <w:pPr>
        <w:ind w:left="1440" w:hanging="360"/>
      </w:pPr>
      <w:rPr>
        <w:rFonts w:ascii="Courier New" w:hAnsi="Courier New" w:hint="default"/>
      </w:rPr>
    </w:lvl>
    <w:lvl w:ilvl="2" w:tplc="98C4FCD4">
      <w:start w:val="1"/>
      <w:numFmt w:val="bullet"/>
      <w:lvlText w:val=""/>
      <w:lvlJc w:val="left"/>
      <w:pPr>
        <w:ind w:left="2160" w:hanging="360"/>
      </w:pPr>
      <w:rPr>
        <w:rFonts w:ascii="Wingdings" w:hAnsi="Wingdings" w:hint="default"/>
      </w:rPr>
    </w:lvl>
    <w:lvl w:ilvl="3" w:tplc="037AA596">
      <w:start w:val="1"/>
      <w:numFmt w:val="bullet"/>
      <w:lvlText w:val=""/>
      <w:lvlJc w:val="left"/>
      <w:pPr>
        <w:ind w:left="2880" w:hanging="360"/>
      </w:pPr>
      <w:rPr>
        <w:rFonts w:ascii="Symbol" w:hAnsi="Symbol" w:hint="default"/>
      </w:rPr>
    </w:lvl>
    <w:lvl w:ilvl="4" w:tplc="1CCC4176">
      <w:start w:val="1"/>
      <w:numFmt w:val="bullet"/>
      <w:lvlText w:val="o"/>
      <w:lvlJc w:val="left"/>
      <w:pPr>
        <w:ind w:left="3600" w:hanging="360"/>
      </w:pPr>
      <w:rPr>
        <w:rFonts w:ascii="Courier New" w:hAnsi="Courier New" w:hint="default"/>
      </w:rPr>
    </w:lvl>
    <w:lvl w:ilvl="5" w:tplc="C688D658">
      <w:start w:val="1"/>
      <w:numFmt w:val="bullet"/>
      <w:lvlText w:val=""/>
      <w:lvlJc w:val="left"/>
      <w:pPr>
        <w:ind w:left="4320" w:hanging="360"/>
      </w:pPr>
      <w:rPr>
        <w:rFonts w:ascii="Wingdings" w:hAnsi="Wingdings" w:hint="default"/>
      </w:rPr>
    </w:lvl>
    <w:lvl w:ilvl="6" w:tplc="80DAB016">
      <w:start w:val="1"/>
      <w:numFmt w:val="bullet"/>
      <w:lvlText w:val=""/>
      <w:lvlJc w:val="left"/>
      <w:pPr>
        <w:ind w:left="5040" w:hanging="360"/>
      </w:pPr>
      <w:rPr>
        <w:rFonts w:ascii="Symbol" w:hAnsi="Symbol" w:hint="default"/>
      </w:rPr>
    </w:lvl>
    <w:lvl w:ilvl="7" w:tplc="DF0C7876">
      <w:start w:val="1"/>
      <w:numFmt w:val="bullet"/>
      <w:lvlText w:val="o"/>
      <w:lvlJc w:val="left"/>
      <w:pPr>
        <w:ind w:left="5760" w:hanging="360"/>
      </w:pPr>
      <w:rPr>
        <w:rFonts w:ascii="Courier New" w:hAnsi="Courier New" w:hint="default"/>
      </w:rPr>
    </w:lvl>
    <w:lvl w:ilvl="8" w:tplc="C38EAAEC">
      <w:start w:val="1"/>
      <w:numFmt w:val="bullet"/>
      <w:lvlText w:val=""/>
      <w:lvlJc w:val="left"/>
      <w:pPr>
        <w:ind w:left="6480" w:hanging="360"/>
      </w:pPr>
      <w:rPr>
        <w:rFonts w:ascii="Wingdings" w:hAnsi="Wingdings" w:hint="default"/>
      </w:rPr>
    </w:lvl>
  </w:abstractNum>
  <w:num w:numId="1">
    <w:abstractNumId w:val="44"/>
  </w:num>
  <w:num w:numId="2">
    <w:abstractNumId w:val="12"/>
  </w:num>
  <w:num w:numId="3">
    <w:abstractNumId w:val="22"/>
  </w:num>
  <w:num w:numId="4">
    <w:abstractNumId w:val="18"/>
  </w:num>
  <w:num w:numId="5">
    <w:abstractNumId w:val="8"/>
  </w:num>
  <w:num w:numId="6">
    <w:abstractNumId w:val="21"/>
  </w:num>
  <w:num w:numId="7">
    <w:abstractNumId w:val="19"/>
  </w:num>
  <w:num w:numId="8">
    <w:abstractNumId w:val="24"/>
  </w:num>
  <w:num w:numId="9">
    <w:abstractNumId w:val="25"/>
  </w:num>
  <w:num w:numId="10">
    <w:abstractNumId w:val="14"/>
  </w:num>
  <w:num w:numId="11">
    <w:abstractNumId w:val="39"/>
  </w:num>
  <w:num w:numId="12">
    <w:abstractNumId w:val="16"/>
  </w:num>
  <w:num w:numId="13">
    <w:abstractNumId w:val="41"/>
  </w:num>
  <w:num w:numId="14">
    <w:abstractNumId w:val="26"/>
  </w:num>
  <w:num w:numId="15">
    <w:abstractNumId w:val="29"/>
  </w:num>
  <w:num w:numId="16">
    <w:abstractNumId w:val="43"/>
  </w:num>
  <w:num w:numId="17">
    <w:abstractNumId w:val="11"/>
  </w:num>
  <w:num w:numId="18">
    <w:abstractNumId w:val="40"/>
  </w:num>
  <w:num w:numId="19">
    <w:abstractNumId w:val="17"/>
  </w:num>
  <w:num w:numId="20">
    <w:abstractNumId w:val="28"/>
    <w:lvlOverride w:ilvl="0">
      <w:lvl w:ilvl="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5"/>
  </w:num>
  <w:num w:numId="22">
    <w:abstractNumId w:val="15"/>
  </w:num>
  <w:num w:numId="23">
    <w:abstractNumId w:val="6"/>
  </w:num>
  <w:num w:numId="24">
    <w:abstractNumId w:val="3"/>
  </w:num>
  <w:num w:numId="25">
    <w:abstractNumId w:val="42"/>
  </w:num>
  <w:num w:numId="26">
    <w:abstractNumId w:val="0"/>
  </w:num>
  <w:num w:numId="27">
    <w:abstractNumId w:val="4"/>
  </w:num>
  <w:num w:numId="28">
    <w:abstractNumId w:val="35"/>
  </w:num>
  <w:num w:numId="29">
    <w:abstractNumId w:val="7"/>
  </w:num>
  <w:num w:numId="30">
    <w:abstractNumId w:val="9"/>
  </w:num>
  <w:num w:numId="31">
    <w:abstractNumId w:val="1"/>
  </w:num>
  <w:num w:numId="32">
    <w:abstractNumId w:val="33"/>
  </w:num>
  <w:num w:numId="33">
    <w:abstractNumId w:val="34"/>
  </w:num>
  <w:num w:numId="34">
    <w:abstractNumId w:val="27"/>
  </w:num>
  <w:num w:numId="35">
    <w:abstractNumId w:val="10"/>
  </w:num>
  <w:num w:numId="36">
    <w:abstractNumId w:val="30"/>
  </w:num>
  <w:num w:numId="37">
    <w:abstractNumId w:val="32"/>
  </w:num>
  <w:num w:numId="38">
    <w:abstractNumId w:val="38"/>
  </w:num>
  <w:num w:numId="39">
    <w:abstractNumId w:val="20"/>
  </w:num>
  <w:num w:numId="40">
    <w:abstractNumId w:val="37"/>
  </w:num>
  <w:num w:numId="41">
    <w:abstractNumId w:val="31"/>
  </w:num>
  <w:num w:numId="42">
    <w:abstractNumId w:val="13"/>
  </w:num>
  <w:num w:numId="43">
    <w:abstractNumId w:val="36"/>
  </w:num>
  <w:num w:numId="44">
    <w:abstractNumId w:val="23"/>
  </w:num>
  <w:num w:numId="45">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removePersonalInformation/>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C81"/>
    <w:rsid w:val="00000C35"/>
    <w:rsid w:val="00000C41"/>
    <w:rsid w:val="00001330"/>
    <w:rsid w:val="000015C2"/>
    <w:rsid w:val="00001780"/>
    <w:rsid w:val="00002201"/>
    <w:rsid w:val="0000358E"/>
    <w:rsid w:val="00003B1F"/>
    <w:rsid w:val="00003BDE"/>
    <w:rsid w:val="00003F7B"/>
    <w:rsid w:val="00004772"/>
    <w:rsid w:val="00004943"/>
    <w:rsid w:val="00004D9D"/>
    <w:rsid w:val="00005667"/>
    <w:rsid w:val="000059FC"/>
    <w:rsid w:val="00005E81"/>
    <w:rsid w:val="00005FDD"/>
    <w:rsid w:val="000063B9"/>
    <w:rsid w:val="00006884"/>
    <w:rsid w:val="00006C24"/>
    <w:rsid w:val="00006D56"/>
    <w:rsid w:val="00007CDB"/>
    <w:rsid w:val="000106BB"/>
    <w:rsid w:val="00010A8F"/>
    <w:rsid w:val="00011705"/>
    <w:rsid w:val="00011BF7"/>
    <w:rsid w:val="00012DE3"/>
    <w:rsid w:val="00013699"/>
    <w:rsid w:val="00013CEC"/>
    <w:rsid w:val="00014182"/>
    <w:rsid w:val="00014217"/>
    <w:rsid w:val="00014310"/>
    <w:rsid w:val="00014322"/>
    <w:rsid w:val="000148CC"/>
    <w:rsid w:val="00014922"/>
    <w:rsid w:val="00014BDD"/>
    <w:rsid w:val="00014FA7"/>
    <w:rsid w:val="000152C8"/>
    <w:rsid w:val="00015461"/>
    <w:rsid w:val="00015512"/>
    <w:rsid w:val="00015D71"/>
    <w:rsid w:val="00016EFD"/>
    <w:rsid w:val="000174E5"/>
    <w:rsid w:val="000175F5"/>
    <w:rsid w:val="0001786B"/>
    <w:rsid w:val="00017A87"/>
    <w:rsid w:val="00020099"/>
    <w:rsid w:val="00020250"/>
    <w:rsid w:val="00020C36"/>
    <w:rsid w:val="00021CBB"/>
    <w:rsid w:val="00022018"/>
    <w:rsid w:val="000225F4"/>
    <w:rsid w:val="00022D6F"/>
    <w:rsid w:val="000238A1"/>
    <w:rsid w:val="00024055"/>
    <w:rsid w:val="00024142"/>
    <w:rsid w:val="00024F81"/>
    <w:rsid w:val="00025191"/>
    <w:rsid w:val="00025842"/>
    <w:rsid w:val="0002644B"/>
    <w:rsid w:val="000266D0"/>
    <w:rsid w:val="000266F1"/>
    <w:rsid w:val="0002700F"/>
    <w:rsid w:val="00027042"/>
    <w:rsid w:val="00030894"/>
    <w:rsid w:val="00030EAC"/>
    <w:rsid w:val="000310CE"/>
    <w:rsid w:val="0003301A"/>
    <w:rsid w:val="0003335F"/>
    <w:rsid w:val="000333E8"/>
    <w:rsid w:val="0003373F"/>
    <w:rsid w:val="00033EA1"/>
    <w:rsid w:val="00033EE9"/>
    <w:rsid w:val="0003431E"/>
    <w:rsid w:val="000343AF"/>
    <w:rsid w:val="00034A34"/>
    <w:rsid w:val="00035557"/>
    <w:rsid w:val="00035673"/>
    <w:rsid w:val="000364D2"/>
    <w:rsid w:val="00036E2E"/>
    <w:rsid w:val="0003717D"/>
    <w:rsid w:val="00037410"/>
    <w:rsid w:val="00037797"/>
    <w:rsid w:val="000377B9"/>
    <w:rsid w:val="00037EEE"/>
    <w:rsid w:val="00037F49"/>
    <w:rsid w:val="000407FE"/>
    <w:rsid w:val="00040D02"/>
    <w:rsid w:val="00040DE5"/>
    <w:rsid w:val="00041086"/>
    <w:rsid w:val="00041E62"/>
    <w:rsid w:val="00042C75"/>
    <w:rsid w:val="00043773"/>
    <w:rsid w:val="0004386C"/>
    <w:rsid w:val="00043C45"/>
    <w:rsid w:val="000441EE"/>
    <w:rsid w:val="0004451F"/>
    <w:rsid w:val="000447AE"/>
    <w:rsid w:val="00044A8E"/>
    <w:rsid w:val="00044BBB"/>
    <w:rsid w:val="00044D10"/>
    <w:rsid w:val="0004576D"/>
    <w:rsid w:val="000464CA"/>
    <w:rsid w:val="00046AF6"/>
    <w:rsid w:val="000474E6"/>
    <w:rsid w:val="0005087C"/>
    <w:rsid w:val="000511F9"/>
    <w:rsid w:val="0005131C"/>
    <w:rsid w:val="0005185B"/>
    <w:rsid w:val="00051B00"/>
    <w:rsid w:val="00052249"/>
    <w:rsid w:val="00052A1B"/>
    <w:rsid w:val="00052A6E"/>
    <w:rsid w:val="00052CEF"/>
    <w:rsid w:val="00053B48"/>
    <w:rsid w:val="0005476B"/>
    <w:rsid w:val="00054B18"/>
    <w:rsid w:val="00055543"/>
    <w:rsid w:val="00055BC3"/>
    <w:rsid w:val="00056187"/>
    <w:rsid w:val="00056944"/>
    <w:rsid w:val="00057036"/>
    <w:rsid w:val="000577AE"/>
    <w:rsid w:val="000610CC"/>
    <w:rsid w:val="00061434"/>
    <w:rsid w:val="00061CD5"/>
    <w:rsid w:val="00062A89"/>
    <w:rsid w:val="00062D57"/>
    <w:rsid w:val="00062E8A"/>
    <w:rsid w:val="00063032"/>
    <w:rsid w:val="0006306A"/>
    <w:rsid w:val="00063148"/>
    <w:rsid w:val="00063600"/>
    <w:rsid w:val="00063BAF"/>
    <w:rsid w:val="00063CD5"/>
    <w:rsid w:val="00063D6F"/>
    <w:rsid w:val="00064824"/>
    <w:rsid w:val="00064FB5"/>
    <w:rsid w:val="0006500F"/>
    <w:rsid w:val="00065092"/>
    <w:rsid w:val="00065431"/>
    <w:rsid w:val="00065B35"/>
    <w:rsid w:val="000668CF"/>
    <w:rsid w:val="0006720C"/>
    <w:rsid w:val="00067967"/>
    <w:rsid w:val="00067A60"/>
    <w:rsid w:val="00067DBE"/>
    <w:rsid w:val="00070003"/>
    <w:rsid w:val="0007007B"/>
    <w:rsid w:val="000701B0"/>
    <w:rsid w:val="000705A9"/>
    <w:rsid w:val="0007099A"/>
    <w:rsid w:val="00070EFF"/>
    <w:rsid w:val="00070F89"/>
    <w:rsid w:val="0007268C"/>
    <w:rsid w:val="00072E21"/>
    <w:rsid w:val="00072EC2"/>
    <w:rsid w:val="00072F47"/>
    <w:rsid w:val="000742EC"/>
    <w:rsid w:val="00074524"/>
    <w:rsid w:val="00074743"/>
    <w:rsid w:val="00074BDA"/>
    <w:rsid w:val="00075FFC"/>
    <w:rsid w:val="00076327"/>
    <w:rsid w:val="000771DE"/>
    <w:rsid w:val="00077540"/>
    <w:rsid w:val="00077704"/>
    <w:rsid w:val="00077710"/>
    <w:rsid w:val="00077AA5"/>
    <w:rsid w:val="00077FD0"/>
    <w:rsid w:val="00080358"/>
    <w:rsid w:val="00080681"/>
    <w:rsid w:val="0008227C"/>
    <w:rsid w:val="000828DE"/>
    <w:rsid w:val="00082C67"/>
    <w:rsid w:val="00082CA2"/>
    <w:rsid w:val="00082D58"/>
    <w:rsid w:val="00083975"/>
    <w:rsid w:val="00083C6D"/>
    <w:rsid w:val="000845C9"/>
    <w:rsid w:val="00084742"/>
    <w:rsid w:val="00084792"/>
    <w:rsid w:val="00085E15"/>
    <w:rsid w:val="00086414"/>
    <w:rsid w:val="0008687A"/>
    <w:rsid w:val="00087B4F"/>
    <w:rsid w:val="00087D7B"/>
    <w:rsid w:val="0009132A"/>
    <w:rsid w:val="00091661"/>
    <w:rsid w:val="00091D65"/>
    <w:rsid w:val="00092491"/>
    <w:rsid w:val="000926A8"/>
    <w:rsid w:val="00092907"/>
    <w:rsid w:val="00092E79"/>
    <w:rsid w:val="00092EA4"/>
    <w:rsid w:val="00092FD5"/>
    <w:rsid w:val="0009373C"/>
    <w:rsid w:val="00094337"/>
    <w:rsid w:val="00094E84"/>
    <w:rsid w:val="00094EDD"/>
    <w:rsid w:val="00095564"/>
    <w:rsid w:val="00095C8F"/>
    <w:rsid w:val="000960A9"/>
    <w:rsid w:val="0009725A"/>
    <w:rsid w:val="00097846"/>
    <w:rsid w:val="00097C74"/>
    <w:rsid w:val="000A04D3"/>
    <w:rsid w:val="000A13B4"/>
    <w:rsid w:val="000A1434"/>
    <w:rsid w:val="000A1499"/>
    <w:rsid w:val="000A1AA9"/>
    <w:rsid w:val="000A1AF6"/>
    <w:rsid w:val="000A1B0A"/>
    <w:rsid w:val="000A2A54"/>
    <w:rsid w:val="000A3269"/>
    <w:rsid w:val="000A3C9F"/>
    <w:rsid w:val="000A3FC4"/>
    <w:rsid w:val="000A4286"/>
    <w:rsid w:val="000A4D39"/>
    <w:rsid w:val="000A5985"/>
    <w:rsid w:val="000A6256"/>
    <w:rsid w:val="000A64F7"/>
    <w:rsid w:val="000A6613"/>
    <w:rsid w:val="000A68EB"/>
    <w:rsid w:val="000A78D3"/>
    <w:rsid w:val="000B0705"/>
    <w:rsid w:val="000B0EEA"/>
    <w:rsid w:val="000B1292"/>
    <w:rsid w:val="000B16B9"/>
    <w:rsid w:val="000B1CFE"/>
    <w:rsid w:val="000B1FAF"/>
    <w:rsid w:val="000B2137"/>
    <w:rsid w:val="000B33C8"/>
    <w:rsid w:val="000B375D"/>
    <w:rsid w:val="000B3A93"/>
    <w:rsid w:val="000B47D7"/>
    <w:rsid w:val="000B4E1B"/>
    <w:rsid w:val="000B6562"/>
    <w:rsid w:val="000B6963"/>
    <w:rsid w:val="000B7724"/>
    <w:rsid w:val="000C18FC"/>
    <w:rsid w:val="000C2E1C"/>
    <w:rsid w:val="000C4827"/>
    <w:rsid w:val="000C4B32"/>
    <w:rsid w:val="000C4D1A"/>
    <w:rsid w:val="000C5115"/>
    <w:rsid w:val="000C53DA"/>
    <w:rsid w:val="000C5738"/>
    <w:rsid w:val="000C5AFD"/>
    <w:rsid w:val="000C6410"/>
    <w:rsid w:val="000C654E"/>
    <w:rsid w:val="000C6A8A"/>
    <w:rsid w:val="000C6F59"/>
    <w:rsid w:val="000C758B"/>
    <w:rsid w:val="000C76D5"/>
    <w:rsid w:val="000C7A43"/>
    <w:rsid w:val="000D01A7"/>
    <w:rsid w:val="000D0761"/>
    <w:rsid w:val="000D0A57"/>
    <w:rsid w:val="000D13AE"/>
    <w:rsid w:val="000D14D2"/>
    <w:rsid w:val="000D17BC"/>
    <w:rsid w:val="000D17C9"/>
    <w:rsid w:val="000D1C6A"/>
    <w:rsid w:val="000D21D5"/>
    <w:rsid w:val="000D22BD"/>
    <w:rsid w:val="000D2376"/>
    <w:rsid w:val="000D23CF"/>
    <w:rsid w:val="000D26D8"/>
    <w:rsid w:val="000D28F8"/>
    <w:rsid w:val="000D2C61"/>
    <w:rsid w:val="000D3AAE"/>
    <w:rsid w:val="000D3CB2"/>
    <w:rsid w:val="000D3E3E"/>
    <w:rsid w:val="000D4039"/>
    <w:rsid w:val="000D4068"/>
    <w:rsid w:val="000D54F5"/>
    <w:rsid w:val="000D5DE8"/>
    <w:rsid w:val="000D5E0B"/>
    <w:rsid w:val="000D6111"/>
    <w:rsid w:val="000D6D31"/>
    <w:rsid w:val="000D7498"/>
    <w:rsid w:val="000D7B5B"/>
    <w:rsid w:val="000E0010"/>
    <w:rsid w:val="000E15D6"/>
    <w:rsid w:val="000E2055"/>
    <w:rsid w:val="000E2083"/>
    <w:rsid w:val="000E247B"/>
    <w:rsid w:val="000E256D"/>
    <w:rsid w:val="000E27DC"/>
    <w:rsid w:val="000E3D8B"/>
    <w:rsid w:val="000E4DA2"/>
    <w:rsid w:val="000E53CC"/>
    <w:rsid w:val="000E565C"/>
    <w:rsid w:val="000E5781"/>
    <w:rsid w:val="000E6421"/>
    <w:rsid w:val="000E6BB1"/>
    <w:rsid w:val="000E702A"/>
    <w:rsid w:val="000E70CE"/>
    <w:rsid w:val="000F0238"/>
    <w:rsid w:val="000F0413"/>
    <w:rsid w:val="000F14AD"/>
    <w:rsid w:val="000F28E6"/>
    <w:rsid w:val="000F2990"/>
    <w:rsid w:val="000F2C60"/>
    <w:rsid w:val="000F2FAF"/>
    <w:rsid w:val="000F3178"/>
    <w:rsid w:val="000F3FA9"/>
    <w:rsid w:val="000F4436"/>
    <w:rsid w:val="000F4DFD"/>
    <w:rsid w:val="000F4F1D"/>
    <w:rsid w:val="000F58ED"/>
    <w:rsid w:val="000F5B26"/>
    <w:rsid w:val="000F7193"/>
    <w:rsid w:val="000F7C82"/>
    <w:rsid w:val="00100976"/>
    <w:rsid w:val="00100AB9"/>
    <w:rsid w:val="00100E26"/>
    <w:rsid w:val="00100EC5"/>
    <w:rsid w:val="001012A4"/>
    <w:rsid w:val="0010179D"/>
    <w:rsid w:val="00101895"/>
    <w:rsid w:val="00101948"/>
    <w:rsid w:val="00102F6E"/>
    <w:rsid w:val="00103AF6"/>
    <w:rsid w:val="00103C64"/>
    <w:rsid w:val="00104447"/>
    <w:rsid w:val="00104838"/>
    <w:rsid w:val="00104ACD"/>
    <w:rsid w:val="001054A7"/>
    <w:rsid w:val="001063EB"/>
    <w:rsid w:val="0010647E"/>
    <w:rsid w:val="00106876"/>
    <w:rsid w:val="001074FC"/>
    <w:rsid w:val="00107698"/>
    <w:rsid w:val="00107882"/>
    <w:rsid w:val="00110523"/>
    <w:rsid w:val="00110B1A"/>
    <w:rsid w:val="00110D2C"/>
    <w:rsid w:val="00110EB3"/>
    <w:rsid w:val="00111A27"/>
    <w:rsid w:val="00111B9C"/>
    <w:rsid w:val="001121C2"/>
    <w:rsid w:val="00112ABE"/>
    <w:rsid w:val="00112ADE"/>
    <w:rsid w:val="001135F1"/>
    <w:rsid w:val="00113BFA"/>
    <w:rsid w:val="00113CC8"/>
    <w:rsid w:val="00114638"/>
    <w:rsid w:val="00114821"/>
    <w:rsid w:val="001151C8"/>
    <w:rsid w:val="001156DE"/>
    <w:rsid w:val="001158F8"/>
    <w:rsid w:val="00115F9F"/>
    <w:rsid w:val="001167AB"/>
    <w:rsid w:val="00117230"/>
    <w:rsid w:val="001179FA"/>
    <w:rsid w:val="00117ACE"/>
    <w:rsid w:val="00117D2D"/>
    <w:rsid w:val="0012011C"/>
    <w:rsid w:val="00120359"/>
    <w:rsid w:val="001204FE"/>
    <w:rsid w:val="0012060A"/>
    <w:rsid w:val="0012083C"/>
    <w:rsid w:val="00120ACA"/>
    <w:rsid w:val="00120ECE"/>
    <w:rsid w:val="001218F7"/>
    <w:rsid w:val="00122109"/>
    <w:rsid w:val="0012236A"/>
    <w:rsid w:val="00122433"/>
    <w:rsid w:val="00122D10"/>
    <w:rsid w:val="0012403A"/>
    <w:rsid w:val="001241C8"/>
    <w:rsid w:val="0012496D"/>
    <w:rsid w:val="00125252"/>
    <w:rsid w:val="00125834"/>
    <w:rsid w:val="00125DF2"/>
    <w:rsid w:val="00126D04"/>
    <w:rsid w:val="00127020"/>
    <w:rsid w:val="001274D4"/>
    <w:rsid w:val="00127C7D"/>
    <w:rsid w:val="00130555"/>
    <w:rsid w:val="00130800"/>
    <w:rsid w:val="00130C5D"/>
    <w:rsid w:val="00130D03"/>
    <w:rsid w:val="00130D89"/>
    <w:rsid w:val="001311FC"/>
    <w:rsid w:val="001312E5"/>
    <w:rsid w:val="001312FF"/>
    <w:rsid w:val="0013191B"/>
    <w:rsid w:val="00131F62"/>
    <w:rsid w:val="00132C03"/>
    <w:rsid w:val="001334B8"/>
    <w:rsid w:val="00133B28"/>
    <w:rsid w:val="00133B9B"/>
    <w:rsid w:val="00133DEB"/>
    <w:rsid w:val="00134138"/>
    <w:rsid w:val="00135A01"/>
    <w:rsid w:val="00135AD1"/>
    <w:rsid w:val="00136017"/>
    <w:rsid w:val="00136892"/>
    <w:rsid w:val="00136A55"/>
    <w:rsid w:val="00136CEF"/>
    <w:rsid w:val="00136EBE"/>
    <w:rsid w:val="00140028"/>
    <w:rsid w:val="00140BF0"/>
    <w:rsid w:val="00140CF4"/>
    <w:rsid w:val="001418B4"/>
    <w:rsid w:val="00141D3A"/>
    <w:rsid w:val="00141F3C"/>
    <w:rsid w:val="00142089"/>
    <w:rsid w:val="00142858"/>
    <w:rsid w:val="001429BF"/>
    <w:rsid w:val="0014332F"/>
    <w:rsid w:val="001440E4"/>
    <w:rsid w:val="001441DE"/>
    <w:rsid w:val="00144AD6"/>
    <w:rsid w:val="00145F57"/>
    <w:rsid w:val="00146323"/>
    <w:rsid w:val="00146A39"/>
    <w:rsid w:val="00146C3A"/>
    <w:rsid w:val="00146E71"/>
    <w:rsid w:val="0014793C"/>
    <w:rsid w:val="00147954"/>
    <w:rsid w:val="001506A7"/>
    <w:rsid w:val="00150F63"/>
    <w:rsid w:val="001510D8"/>
    <w:rsid w:val="00151BBB"/>
    <w:rsid w:val="00152AAB"/>
    <w:rsid w:val="00152D03"/>
    <w:rsid w:val="001530A9"/>
    <w:rsid w:val="00153CDD"/>
    <w:rsid w:val="0015433F"/>
    <w:rsid w:val="00154793"/>
    <w:rsid w:val="0015495B"/>
    <w:rsid w:val="001552BA"/>
    <w:rsid w:val="00155401"/>
    <w:rsid w:val="0015560A"/>
    <w:rsid w:val="00155873"/>
    <w:rsid w:val="00155BF9"/>
    <w:rsid w:val="00155C69"/>
    <w:rsid w:val="00155D6C"/>
    <w:rsid w:val="00155F44"/>
    <w:rsid w:val="00156CF4"/>
    <w:rsid w:val="00157192"/>
    <w:rsid w:val="001576ED"/>
    <w:rsid w:val="001601EC"/>
    <w:rsid w:val="00160FC7"/>
    <w:rsid w:val="0016243F"/>
    <w:rsid w:val="00162DA2"/>
    <w:rsid w:val="00163309"/>
    <w:rsid w:val="00163D56"/>
    <w:rsid w:val="00163D5F"/>
    <w:rsid w:val="00164736"/>
    <w:rsid w:val="001648DF"/>
    <w:rsid w:val="00165141"/>
    <w:rsid w:val="00165C70"/>
    <w:rsid w:val="00166685"/>
    <w:rsid w:val="0016782D"/>
    <w:rsid w:val="00167B01"/>
    <w:rsid w:val="00167B16"/>
    <w:rsid w:val="00167FCF"/>
    <w:rsid w:val="0017012C"/>
    <w:rsid w:val="001702CC"/>
    <w:rsid w:val="0017046D"/>
    <w:rsid w:val="00170647"/>
    <w:rsid w:val="00170CB5"/>
    <w:rsid w:val="00170CC9"/>
    <w:rsid w:val="00170CDD"/>
    <w:rsid w:val="00171005"/>
    <w:rsid w:val="00172531"/>
    <w:rsid w:val="001726B1"/>
    <w:rsid w:val="0017321B"/>
    <w:rsid w:val="001733DD"/>
    <w:rsid w:val="001734F6"/>
    <w:rsid w:val="0017373F"/>
    <w:rsid w:val="00173B76"/>
    <w:rsid w:val="00173E65"/>
    <w:rsid w:val="00174D90"/>
    <w:rsid w:val="00176C29"/>
    <w:rsid w:val="00177794"/>
    <w:rsid w:val="00177DDB"/>
    <w:rsid w:val="001812A6"/>
    <w:rsid w:val="00181850"/>
    <w:rsid w:val="001818B8"/>
    <w:rsid w:val="00181E07"/>
    <w:rsid w:val="00183011"/>
    <w:rsid w:val="001839ED"/>
    <w:rsid w:val="00183F35"/>
    <w:rsid w:val="00184788"/>
    <w:rsid w:val="00184B2D"/>
    <w:rsid w:val="00184B47"/>
    <w:rsid w:val="00184E22"/>
    <w:rsid w:val="0018528F"/>
    <w:rsid w:val="001854F5"/>
    <w:rsid w:val="00186348"/>
    <w:rsid w:val="001864CD"/>
    <w:rsid w:val="001866E9"/>
    <w:rsid w:val="0018677D"/>
    <w:rsid w:val="0018689B"/>
    <w:rsid w:val="0018733B"/>
    <w:rsid w:val="00190A9A"/>
    <w:rsid w:val="00190F64"/>
    <w:rsid w:val="001914F6"/>
    <w:rsid w:val="0019194E"/>
    <w:rsid w:val="00192209"/>
    <w:rsid w:val="001922EB"/>
    <w:rsid w:val="0019232A"/>
    <w:rsid w:val="001927B4"/>
    <w:rsid w:val="00192B3E"/>
    <w:rsid w:val="00192F12"/>
    <w:rsid w:val="001931F7"/>
    <w:rsid w:val="00193241"/>
    <w:rsid w:val="00193384"/>
    <w:rsid w:val="00193578"/>
    <w:rsid w:val="00193AB5"/>
    <w:rsid w:val="00193E0A"/>
    <w:rsid w:val="001941B7"/>
    <w:rsid w:val="00194248"/>
    <w:rsid w:val="00195440"/>
    <w:rsid w:val="0019597A"/>
    <w:rsid w:val="001969EC"/>
    <w:rsid w:val="0019721D"/>
    <w:rsid w:val="001979C5"/>
    <w:rsid w:val="00197E62"/>
    <w:rsid w:val="00197FD8"/>
    <w:rsid w:val="001A01B2"/>
    <w:rsid w:val="001A05D2"/>
    <w:rsid w:val="001A10B2"/>
    <w:rsid w:val="001A134D"/>
    <w:rsid w:val="001A19D8"/>
    <w:rsid w:val="001A2239"/>
    <w:rsid w:val="001A2C54"/>
    <w:rsid w:val="001A2FB5"/>
    <w:rsid w:val="001A332D"/>
    <w:rsid w:val="001A397E"/>
    <w:rsid w:val="001A3CFE"/>
    <w:rsid w:val="001A48BB"/>
    <w:rsid w:val="001A4AC8"/>
    <w:rsid w:val="001A4B12"/>
    <w:rsid w:val="001A5AF4"/>
    <w:rsid w:val="001A5E05"/>
    <w:rsid w:val="001A67BF"/>
    <w:rsid w:val="001A6B45"/>
    <w:rsid w:val="001A72F6"/>
    <w:rsid w:val="001A7327"/>
    <w:rsid w:val="001A7804"/>
    <w:rsid w:val="001A7A7D"/>
    <w:rsid w:val="001A7DDA"/>
    <w:rsid w:val="001A7DEA"/>
    <w:rsid w:val="001B005A"/>
    <w:rsid w:val="001B04F0"/>
    <w:rsid w:val="001B0CB5"/>
    <w:rsid w:val="001B119A"/>
    <w:rsid w:val="001B148A"/>
    <w:rsid w:val="001B1516"/>
    <w:rsid w:val="001B1FCE"/>
    <w:rsid w:val="001B21B9"/>
    <w:rsid w:val="001B2305"/>
    <w:rsid w:val="001B2E72"/>
    <w:rsid w:val="001B3024"/>
    <w:rsid w:val="001B3939"/>
    <w:rsid w:val="001B3B57"/>
    <w:rsid w:val="001B404E"/>
    <w:rsid w:val="001B451A"/>
    <w:rsid w:val="001B6BB5"/>
    <w:rsid w:val="001B6C6B"/>
    <w:rsid w:val="001B6DA9"/>
    <w:rsid w:val="001B7248"/>
    <w:rsid w:val="001B77C8"/>
    <w:rsid w:val="001B7E81"/>
    <w:rsid w:val="001C02F4"/>
    <w:rsid w:val="001C02FF"/>
    <w:rsid w:val="001C06E6"/>
    <w:rsid w:val="001C0B26"/>
    <w:rsid w:val="001C0C9E"/>
    <w:rsid w:val="001C0F2A"/>
    <w:rsid w:val="001C0F60"/>
    <w:rsid w:val="001C2113"/>
    <w:rsid w:val="001C252A"/>
    <w:rsid w:val="001C29FC"/>
    <w:rsid w:val="001C37D6"/>
    <w:rsid w:val="001C3963"/>
    <w:rsid w:val="001C4290"/>
    <w:rsid w:val="001C4851"/>
    <w:rsid w:val="001C4D9E"/>
    <w:rsid w:val="001C5F64"/>
    <w:rsid w:val="001C6B50"/>
    <w:rsid w:val="001C73E1"/>
    <w:rsid w:val="001C7A09"/>
    <w:rsid w:val="001D0768"/>
    <w:rsid w:val="001D0EF4"/>
    <w:rsid w:val="001D191B"/>
    <w:rsid w:val="001D1CC0"/>
    <w:rsid w:val="001D224C"/>
    <w:rsid w:val="001D26FF"/>
    <w:rsid w:val="001D2EF9"/>
    <w:rsid w:val="001D37DD"/>
    <w:rsid w:val="001D3C6D"/>
    <w:rsid w:val="001D3FED"/>
    <w:rsid w:val="001D4D24"/>
    <w:rsid w:val="001D5931"/>
    <w:rsid w:val="001D5E21"/>
    <w:rsid w:val="001D6C05"/>
    <w:rsid w:val="001D78A4"/>
    <w:rsid w:val="001E0CFB"/>
    <w:rsid w:val="001E122C"/>
    <w:rsid w:val="001E154E"/>
    <w:rsid w:val="001E2DAF"/>
    <w:rsid w:val="001E3416"/>
    <w:rsid w:val="001E38EA"/>
    <w:rsid w:val="001E3B51"/>
    <w:rsid w:val="001E42D9"/>
    <w:rsid w:val="001E4461"/>
    <w:rsid w:val="001E51F3"/>
    <w:rsid w:val="001E528D"/>
    <w:rsid w:val="001E540C"/>
    <w:rsid w:val="001E5682"/>
    <w:rsid w:val="001E583E"/>
    <w:rsid w:val="001E5F51"/>
    <w:rsid w:val="001E63A0"/>
    <w:rsid w:val="001E6BBB"/>
    <w:rsid w:val="001E6DA4"/>
    <w:rsid w:val="001E6DFC"/>
    <w:rsid w:val="001E6E10"/>
    <w:rsid w:val="001E7643"/>
    <w:rsid w:val="001E7666"/>
    <w:rsid w:val="001E766D"/>
    <w:rsid w:val="001E7FD4"/>
    <w:rsid w:val="001F02C0"/>
    <w:rsid w:val="001F0521"/>
    <w:rsid w:val="001F0573"/>
    <w:rsid w:val="001F06F7"/>
    <w:rsid w:val="001F1B03"/>
    <w:rsid w:val="001F1BC9"/>
    <w:rsid w:val="001F1BFA"/>
    <w:rsid w:val="001F1D04"/>
    <w:rsid w:val="001F2722"/>
    <w:rsid w:val="001F2CBB"/>
    <w:rsid w:val="001F2DB9"/>
    <w:rsid w:val="001F33AE"/>
    <w:rsid w:val="001F3512"/>
    <w:rsid w:val="001F539E"/>
    <w:rsid w:val="001F5671"/>
    <w:rsid w:val="001F6499"/>
    <w:rsid w:val="001F64A5"/>
    <w:rsid w:val="001F666A"/>
    <w:rsid w:val="001F696B"/>
    <w:rsid w:val="001F6CB1"/>
    <w:rsid w:val="001F6F5F"/>
    <w:rsid w:val="001F7285"/>
    <w:rsid w:val="001F7F8E"/>
    <w:rsid w:val="0020191A"/>
    <w:rsid w:val="00201969"/>
    <w:rsid w:val="00201C8B"/>
    <w:rsid w:val="00201CEC"/>
    <w:rsid w:val="00202BFD"/>
    <w:rsid w:val="00202E68"/>
    <w:rsid w:val="00203474"/>
    <w:rsid w:val="002036FF"/>
    <w:rsid w:val="00204555"/>
    <w:rsid w:val="002047C5"/>
    <w:rsid w:val="002057A8"/>
    <w:rsid w:val="00205CAB"/>
    <w:rsid w:val="00205D55"/>
    <w:rsid w:val="00205D69"/>
    <w:rsid w:val="00205F6B"/>
    <w:rsid w:val="0020698A"/>
    <w:rsid w:val="002069B7"/>
    <w:rsid w:val="00207D22"/>
    <w:rsid w:val="00207DB1"/>
    <w:rsid w:val="00210514"/>
    <w:rsid w:val="00210F1C"/>
    <w:rsid w:val="0021162B"/>
    <w:rsid w:val="002119A9"/>
    <w:rsid w:val="00211B52"/>
    <w:rsid w:val="00212825"/>
    <w:rsid w:val="00213120"/>
    <w:rsid w:val="00213208"/>
    <w:rsid w:val="00213FB1"/>
    <w:rsid w:val="00214442"/>
    <w:rsid w:val="00214664"/>
    <w:rsid w:val="00214937"/>
    <w:rsid w:val="00215E0D"/>
    <w:rsid w:val="00216174"/>
    <w:rsid w:val="00216186"/>
    <w:rsid w:val="00216455"/>
    <w:rsid w:val="002165F3"/>
    <w:rsid w:val="00216776"/>
    <w:rsid w:val="00216801"/>
    <w:rsid w:val="002176DF"/>
    <w:rsid w:val="00217AA8"/>
    <w:rsid w:val="00217CFE"/>
    <w:rsid w:val="00217E89"/>
    <w:rsid w:val="00220319"/>
    <w:rsid w:val="00220B49"/>
    <w:rsid w:val="00221C7C"/>
    <w:rsid w:val="00222032"/>
    <w:rsid w:val="002224EA"/>
    <w:rsid w:val="00222BD9"/>
    <w:rsid w:val="00222CC2"/>
    <w:rsid w:val="00222E78"/>
    <w:rsid w:val="002231DD"/>
    <w:rsid w:val="002237A0"/>
    <w:rsid w:val="00225201"/>
    <w:rsid w:val="002255AB"/>
    <w:rsid w:val="002255B2"/>
    <w:rsid w:val="00225D5F"/>
    <w:rsid w:val="00226452"/>
    <w:rsid w:val="00227127"/>
    <w:rsid w:val="002277EA"/>
    <w:rsid w:val="00230233"/>
    <w:rsid w:val="00230389"/>
    <w:rsid w:val="002306D5"/>
    <w:rsid w:val="00230D5B"/>
    <w:rsid w:val="00231463"/>
    <w:rsid w:val="002314A8"/>
    <w:rsid w:val="002321C4"/>
    <w:rsid w:val="0023247F"/>
    <w:rsid w:val="002325CD"/>
    <w:rsid w:val="002338D6"/>
    <w:rsid w:val="00233BDA"/>
    <w:rsid w:val="00233CDA"/>
    <w:rsid w:val="002359A1"/>
    <w:rsid w:val="00235CDE"/>
    <w:rsid w:val="00235D1B"/>
    <w:rsid w:val="002361EC"/>
    <w:rsid w:val="00236670"/>
    <w:rsid w:val="00237691"/>
    <w:rsid w:val="00237BC0"/>
    <w:rsid w:val="00237E6E"/>
    <w:rsid w:val="002401C6"/>
    <w:rsid w:val="00240277"/>
    <w:rsid w:val="002403D6"/>
    <w:rsid w:val="00242BB9"/>
    <w:rsid w:val="00242F20"/>
    <w:rsid w:val="0024328C"/>
    <w:rsid w:val="0024455B"/>
    <w:rsid w:val="002446A6"/>
    <w:rsid w:val="00244707"/>
    <w:rsid w:val="00244F54"/>
    <w:rsid w:val="002457D2"/>
    <w:rsid w:val="002460B4"/>
    <w:rsid w:val="002463B4"/>
    <w:rsid w:val="00246658"/>
    <w:rsid w:val="0024694F"/>
    <w:rsid w:val="00246DBE"/>
    <w:rsid w:val="00247057"/>
    <w:rsid w:val="002471FB"/>
    <w:rsid w:val="002473F2"/>
    <w:rsid w:val="0025007E"/>
    <w:rsid w:val="0025034B"/>
    <w:rsid w:val="00250B18"/>
    <w:rsid w:val="002529D3"/>
    <w:rsid w:val="00253FFE"/>
    <w:rsid w:val="0025549E"/>
    <w:rsid w:val="002554FF"/>
    <w:rsid w:val="00255568"/>
    <w:rsid w:val="00255970"/>
    <w:rsid w:val="00255B0F"/>
    <w:rsid w:val="0025644B"/>
    <w:rsid w:val="00256F85"/>
    <w:rsid w:val="0025709B"/>
    <w:rsid w:val="00257646"/>
    <w:rsid w:val="002576FF"/>
    <w:rsid w:val="0026025F"/>
    <w:rsid w:val="002602A4"/>
    <w:rsid w:val="00261112"/>
    <w:rsid w:val="0026118F"/>
    <w:rsid w:val="0026121C"/>
    <w:rsid w:val="00261AEC"/>
    <w:rsid w:val="002627F0"/>
    <w:rsid w:val="00262BF3"/>
    <w:rsid w:val="00262C9A"/>
    <w:rsid w:val="002637F9"/>
    <w:rsid w:val="0026390F"/>
    <w:rsid w:val="00264038"/>
    <w:rsid w:val="002640EE"/>
    <w:rsid w:val="00264441"/>
    <w:rsid w:val="00264876"/>
    <w:rsid w:val="00264DA5"/>
    <w:rsid w:val="00265452"/>
    <w:rsid w:val="0026556C"/>
    <w:rsid w:val="0026562A"/>
    <w:rsid w:val="0026562B"/>
    <w:rsid w:val="00267F34"/>
    <w:rsid w:val="00270013"/>
    <w:rsid w:val="002702A0"/>
    <w:rsid w:val="00271416"/>
    <w:rsid w:val="00271C7C"/>
    <w:rsid w:val="00271D59"/>
    <w:rsid w:val="00272E68"/>
    <w:rsid w:val="0027344A"/>
    <w:rsid w:val="00273943"/>
    <w:rsid w:val="002739B4"/>
    <w:rsid w:val="002747A1"/>
    <w:rsid w:val="00274859"/>
    <w:rsid w:val="002749D7"/>
    <w:rsid w:val="00274B4E"/>
    <w:rsid w:val="00275A45"/>
    <w:rsid w:val="00275B4B"/>
    <w:rsid w:val="00275CF0"/>
    <w:rsid w:val="00275E10"/>
    <w:rsid w:val="00276691"/>
    <w:rsid w:val="00276E54"/>
    <w:rsid w:val="00277474"/>
    <w:rsid w:val="002776A7"/>
    <w:rsid w:val="00277928"/>
    <w:rsid w:val="00277D01"/>
    <w:rsid w:val="00277DAD"/>
    <w:rsid w:val="0028149C"/>
    <w:rsid w:val="00281E34"/>
    <w:rsid w:val="00282008"/>
    <w:rsid w:val="002836A5"/>
    <w:rsid w:val="0028443A"/>
    <w:rsid w:val="00284801"/>
    <w:rsid w:val="00284E5B"/>
    <w:rsid w:val="00285FE8"/>
    <w:rsid w:val="002872B3"/>
    <w:rsid w:val="00287728"/>
    <w:rsid w:val="00287B58"/>
    <w:rsid w:val="00287E97"/>
    <w:rsid w:val="0029009A"/>
    <w:rsid w:val="002901B2"/>
    <w:rsid w:val="002906D3"/>
    <w:rsid w:val="0029072F"/>
    <w:rsid w:val="00290731"/>
    <w:rsid w:val="0029097C"/>
    <w:rsid w:val="00290DFF"/>
    <w:rsid w:val="0029117C"/>
    <w:rsid w:val="00292095"/>
    <w:rsid w:val="00292126"/>
    <w:rsid w:val="002922C9"/>
    <w:rsid w:val="002924BD"/>
    <w:rsid w:val="0029258E"/>
    <w:rsid w:val="002930E3"/>
    <w:rsid w:val="00293B78"/>
    <w:rsid w:val="00293C7E"/>
    <w:rsid w:val="0029492F"/>
    <w:rsid w:val="00294B74"/>
    <w:rsid w:val="002952CE"/>
    <w:rsid w:val="00295389"/>
    <w:rsid w:val="002953CD"/>
    <w:rsid w:val="00296143"/>
    <w:rsid w:val="0029647D"/>
    <w:rsid w:val="002967E3"/>
    <w:rsid w:val="00296932"/>
    <w:rsid w:val="0029725A"/>
    <w:rsid w:val="00297A0D"/>
    <w:rsid w:val="0029E8A0"/>
    <w:rsid w:val="002A003A"/>
    <w:rsid w:val="002A0417"/>
    <w:rsid w:val="002A054D"/>
    <w:rsid w:val="002A12A2"/>
    <w:rsid w:val="002A16DD"/>
    <w:rsid w:val="002A1B96"/>
    <w:rsid w:val="002A2086"/>
    <w:rsid w:val="002A2DE4"/>
    <w:rsid w:val="002A3C6D"/>
    <w:rsid w:val="002A4086"/>
    <w:rsid w:val="002A40BE"/>
    <w:rsid w:val="002A484D"/>
    <w:rsid w:val="002A4C09"/>
    <w:rsid w:val="002A55CB"/>
    <w:rsid w:val="002A5801"/>
    <w:rsid w:val="002A5923"/>
    <w:rsid w:val="002A5BC3"/>
    <w:rsid w:val="002A67FD"/>
    <w:rsid w:val="002A689E"/>
    <w:rsid w:val="002A6F17"/>
    <w:rsid w:val="002A7226"/>
    <w:rsid w:val="002A74B2"/>
    <w:rsid w:val="002A7A99"/>
    <w:rsid w:val="002A7C78"/>
    <w:rsid w:val="002B0775"/>
    <w:rsid w:val="002B0D78"/>
    <w:rsid w:val="002B16C7"/>
    <w:rsid w:val="002B17EE"/>
    <w:rsid w:val="002B186F"/>
    <w:rsid w:val="002B213E"/>
    <w:rsid w:val="002B24BD"/>
    <w:rsid w:val="002B29AF"/>
    <w:rsid w:val="002B2E5C"/>
    <w:rsid w:val="002B34DF"/>
    <w:rsid w:val="002B36F1"/>
    <w:rsid w:val="002B37EF"/>
    <w:rsid w:val="002B39E4"/>
    <w:rsid w:val="002B3F37"/>
    <w:rsid w:val="002B3F8A"/>
    <w:rsid w:val="002B4F1D"/>
    <w:rsid w:val="002B51AC"/>
    <w:rsid w:val="002B58E3"/>
    <w:rsid w:val="002B5B49"/>
    <w:rsid w:val="002B5BF7"/>
    <w:rsid w:val="002B5C2B"/>
    <w:rsid w:val="002B6432"/>
    <w:rsid w:val="002B66E0"/>
    <w:rsid w:val="002B7547"/>
    <w:rsid w:val="002B7A84"/>
    <w:rsid w:val="002B7F04"/>
    <w:rsid w:val="002B7F88"/>
    <w:rsid w:val="002B7FE2"/>
    <w:rsid w:val="002C0149"/>
    <w:rsid w:val="002C02FB"/>
    <w:rsid w:val="002C03F1"/>
    <w:rsid w:val="002C083A"/>
    <w:rsid w:val="002C08BB"/>
    <w:rsid w:val="002C0C1A"/>
    <w:rsid w:val="002C1106"/>
    <w:rsid w:val="002C1449"/>
    <w:rsid w:val="002C1D8E"/>
    <w:rsid w:val="002C2355"/>
    <w:rsid w:val="002C235F"/>
    <w:rsid w:val="002C24FB"/>
    <w:rsid w:val="002C3281"/>
    <w:rsid w:val="002C3484"/>
    <w:rsid w:val="002C3BA9"/>
    <w:rsid w:val="002C3D2C"/>
    <w:rsid w:val="002C4AB6"/>
    <w:rsid w:val="002C670D"/>
    <w:rsid w:val="002C67AD"/>
    <w:rsid w:val="002C68FC"/>
    <w:rsid w:val="002C6904"/>
    <w:rsid w:val="002C6C23"/>
    <w:rsid w:val="002C7741"/>
    <w:rsid w:val="002C7E0E"/>
    <w:rsid w:val="002D04E6"/>
    <w:rsid w:val="002D0896"/>
    <w:rsid w:val="002D09A4"/>
    <w:rsid w:val="002D0E90"/>
    <w:rsid w:val="002D12B5"/>
    <w:rsid w:val="002D1548"/>
    <w:rsid w:val="002D1A59"/>
    <w:rsid w:val="002D1EAB"/>
    <w:rsid w:val="002D237E"/>
    <w:rsid w:val="002D23A7"/>
    <w:rsid w:val="002D23D3"/>
    <w:rsid w:val="002D2409"/>
    <w:rsid w:val="002D24DB"/>
    <w:rsid w:val="002D2979"/>
    <w:rsid w:val="002D2AC3"/>
    <w:rsid w:val="002D3108"/>
    <w:rsid w:val="002D3AE5"/>
    <w:rsid w:val="002D3D62"/>
    <w:rsid w:val="002D4156"/>
    <w:rsid w:val="002D4209"/>
    <w:rsid w:val="002D4759"/>
    <w:rsid w:val="002D4EAB"/>
    <w:rsid w:val="002D533B"/>
    <w:rsid w:val="002D540D"/>
    <w:rsid w:val="002D5C3E"/>
    <w:rsid w:val="002D68E6"/>
    <w:rsid w:val="002D7990"/>
    <w:rsid w:val="002E0369"/>
    <w:rsid w:val="002E0C7F"/>
    <w:rsid w:val="002E158A"/>
    <w:rsid w:val="002E173A"/>
    <w:rsid w:val="002E17CE"/>
    <w:rsid w:val="002E2075"/>
    <w:rsid w:val="002E2404"/>
    <w:rsid w:val="002E256A"/>
    <w:rsid w:val="002E28DA"/>
    <w:rsid w:val="002E3AA1"/>
    <w:rsid w:val="002E3BD6"/>
    <w:rsid w:val="002E4597"/>
    <w:rsid w:val="002E5176"/>
    <w:rsid w:val="002E5523"/>
    <w:rsid w:val="002E5928"/>
    <w:rsid w:val="002E5E24"/>
    <w:rsid w:val="002E62C0"/>
    <w:rsid w:val="002E66F7"/>
    <w:rsid w:val="002E6F5C"/>
    <w:rsid w:val="002E6FBD"/>
    <w:rsid w:val="002E7254"/>
    <w:rsid w:val="002E79F7"/>
    <w:rsid w:val="002F0075"/>
    <w:rsid w:val="002F00C6"/>
    <w:rsid w:val="002F0814"/>
    <w:rsid w:val="002F35A8"/>
    <w:rsid w:val="002F3B33"/>
    <w:rsid w:val="002F423C"/>
    <w:rsid w:val="002F56A5"/>
    <w:rsid w:val="002F591B"/>
    <w:rsid w:val="002F5EB6"/>
    <w:rsid w:val="002F692A"/>
    <w:rsid w:val="002F7165"/>
    <w:rsid w:val="002F728E"/>
    <w:rsid w:val="002F762F"/>
    <w:rsid w:val="002F7A68"/>
    <w:rsid w:val="003001CF"/>
    <w:rsid w:val="0030061F"/>
    <w:rsid w:val="003010E1"/>
    <w:rsid w:val="0030137F"/>
    <w:rsid w:val="003031B8"/>
    <w:rsid w:val="00303552"/>
    <w:rsid w:val="00303F65"/>
    <w:rsid w:val="003043A4"/>
    <w:rsid w:val="003048DE"/>
    <w:rsid w:val="00304FDD"/>
    <w:rsid w:val="003058D4"/>
    <w:rsid w:val="00305A86"/>
    <w:rsid w:val="00306B58"/>
    <w:rsid w:val="003076A8"/>
    <w:rsid w:val="00307D65"/>
    <w:rsid w:val="00310766"/>
    <w:rsid w:val="003109C4"/>
    <w:rsid w:val="0031112D"/>
    <w:rsid w:val="00311170"/>
    <w:rsid w:val="003116FF"/>
    <w:rsid w:val="00311C61"/>
    <w:rsid w:val="00311FFF"/>
    <w:rsid w:val="0031258C"/>
    <w:rsid w:val="003135AB"/>
    <w:rsid w:val="003139D0"/>
    <w:rsid w:val="00313FEA"/>
    <w:rsid w:val="00314976"/>
    <w:rsid w:val="00314EBD"/>
    <w:rsid w:val="003155ED"/>
    <w:rsid w:val="00316B12"/>
    <w:rsid w:val="00316E82"/>
    <w:rsid w:val="00316F1D"/>
    <w:rsid w:val="00317841"/>
    <w:rsid w:val="00317E89"/>
    <w:rsid w:val="003203F8"/>
    <w:rsid w:val="00320436"/>
    <w:rsid w:val="00320A30"/>
    <w:rsid w:val="00320F03"/>
    <w:rsid w:val="00320F6C"/>
    <w:rsid w:val="003211FF"/>
    <w:rsid w:val="003217C1"/>
    <w:rsid w:val="00321D44"/>
    <w:rsid w:val="00323172"/>
    <w:rsid w:val="0032347E"/>
    <w:rsid w:val="00323EC3"/>
    <w:rsid w:val="003246BF"/>
    <w:rsid w:val="0032494C"/>
    <w:rsid w:val="00324AE1"/>
    <w:rsid w:val="00324E43"/>
    <w:rsid w:val="003254C5"/>
    <w:rsid w:val="003255BF"/>
    <w:rsid w:val="003258DC"/>
    <w:rsid w:val="00325FAC"/>
    <w:rsid w:val="003266E4"/>
    <w:rsid w:val="00326D78"/>
    <w:rsid w:val="00327CE5"/>
    <w:rsid w:val="00327DED"/>
    <w:rsid w:val="00330015"/>
    <w:rsid w:val="00330C19"/>
    <w:rsid w:val="00330C68"/>
    <w:rsid w:val="00330CAA"/>
    <w:rsid w:val="00331270"/>
    <w:rsid w:val="003314AA"/>
    <w:rsid w:val="00331EFF"/>
    <w:rsid w:val="00332052"/>
    <w:rsid w:val="00332203"/>
    <w:rsid w:val="00332474"/>
    <w:rsid w:val="0033304D"/>
    <w:rsid w:val="003332E4"/>
    <w:rsid w:val="0033422A"/>
    <w:rsid w:val="00334668"/>
    <w:rsid w:val="00334749"/>
    <w:rsid w:val="00334A76"/>
    <w:rsid w:val="003353C0"/>
    <w:rsid w:val="00335819"/>
    <w:rsid w:val="00335992"/>
    <w:rsid w:val="00335B84"/>
    <w:rsid w:val="003368E0"/>
    <w:rsid w:val="00336AC1"/>
    <w:rsid w:val="00336F70"/>
    <w:rsid w:val="00337011"/>
    <w:rsid w:val="00337529"/>
    <w:rsid w:val="003375C5"/>
    <w:rsid w:val="00337B17"/>
    <w:rsid w:val="0034076E"/>
    <w:rsid w:val="00340E88"/>
    <w:rsid w:val="00340F06"/>
    <w:rsid w:val="003416D0"/>
    <w:rsid w:val="003416E8"/>
    <w:rsid w:val="00341E6A"/>
    <w:rsid w:val="003422BF"/>
    <w:rsid w:val="00342311"/>
    <w:rsid w:val="00342863"/>
    <w:rsid w:val="00342D76"/>
    <w:rsid w:val="003430DA"/>
    <w:rsid w:val="003432E6"/>
    <w:rsid w:val="00343AEB"/>
    <w:rsid w:val="003440BC"/>
    <w:rsid w:val="00344381"/>
    <w:rsid w:val="00344921"/>
    <w:rsid w:val="00345D3E"/>
    <w:rsid w:val="00346738"/>
    <w:rsid w:val="003469D3"/>
    <w:rsid w:val="00346FB3"/>
    <w:rsid w:val="003470C7"/>
    <w:rsid w:val="00347249"/>
    <w:rsid w:val="00347A54"/>
    <w:rsid w:val="00347D03"/>
    <w:rsid w:val="003507C8"/>
    <w:rsid w:val="00350A52"/>
    <w:rsid w:val="00350EB3"/>
    <w:rsid w:val="003511C0"/>
    <w:rsid w:val="0035154A"/>
    <w:rsid w:val="003519B0"/>
    <w:rsid w:val="00352361"/>
    <w:rsid w:val="003525E7"/>
    <w:rsid w:val="0035373B"/>
    <w:rsid w:val="00353828"/>
    <w:rsid w:val="00353928"/>
    <w:rsid w:val="003539D2"/>
    <w:rsid w:val="00353C5E"/>
    <w:rsid w:val="00354E81"/>
    <w:rsid w:val="00354F98"/>
    <w:rsid w:val="00356137"/>
    <w:rsid w:val="0035648C"/>
    <w:rsid w:val="0035715A"/>
    <w:rsid w:val="00357322"/>
    <w:rsid w:val="00357591"/>
    <w:rsid w:val="003576F3"/>
    <w:rsid w:val="00357D56"/>
    <w:rsid w:val="003607D5"/>
    <w:rsid w:val="003608F3"/>
    <w:rsid w:val="00360B17"/>
    <w:rsid w:val="003614B8"/>
    <w:rsid w:val="003617CC"/>
    <w:rsid w:val="003617DD"/>
    <w:rsid w:val="00361807"/>
    <w:rsid w:val="00361A41"/>
    <w:rsid w:val="003622B6"/>
    <w:rsid w:val="0036310E"/>
    <w:rsid w:val="00363123"/>
    <w:rsid w:val="00363ED6"/>
    <w:rsid w:val="0036442C"/>
    <w:rsid w:val="003651A1"/>
    <w:rsid w:val="003657E7"/>
    <w:rsid w:val="00365B0F"/>
    <w:rsid w:val="00365E10"/>
    <w:rsid w:val="003662DE"/>
    <w:rsid w:val="0036642D"/>
    <w:rsid w:val="0036662B"/>
    <w:rsid w:val="00366703"/>
    <w:rsid w:val="0036682E"/>
    <w:rsid w:val="0036704E"/>
    <w:rsid w:val="0036719F"/>
    <w:rsid w:val="00367458"/>
    <w:rsid w:val="003709CE"/>
    <w:rsid w:val="00370B31"/>
    <w:rsid w:val="00372300"/>
    <w:rsid w:val="003723D1"/>
    <w:rsid w:val="00372513"/>
    <w:rsid w:val="00372768"/>
    <w:rsid w:val="003731DF"/>
    <w:rsid w:val="00373A5C"/>
    <w:rsid w:val="00373DE9"/>
    <w:rsid w:val="00375657"/>
    <w:rsid w:val="00375D65"/>
    <w:rsid w:val="00375EF8"/>
    <w:rsid w:val="003761C6"/>
    <w:rsid w:val="00376465"/>
    <w:rsid w:val="003770BB"/>
    <w:rsid w:val="00377CAB"/>
    <w:rsid w:val="00377E9A"/>
    <w:rsid w:val="00377FE0"/>
    <w:rsid w:val="0038061A"/>
    <w:rsid w:val="00381AB5"/>
    <w:rsid w:val="00381D10"/>
    <w:rsid w:val="00382219"/>
    <w:rsid w:val="003828A0"/>
    <w:rsid w:val="00382C7E"/>
    <w:rsid w:val="00382E41"/>
    <w:rsid w:val="0038342E"/>
    <w:rsid w:val="00383674"/>
    <w:rsid w:val="00384781"/>
    <w:rsid w:val="00384A16"/>
    <w:rsid w:val="0038616E"/>
    <w:rsid w:val="00386B0A"/>
    <w:rsid w:val="00386EE4"/>
    <w:rsid w:val="00387173"/>
    <w:rsid w:val="00387CAA"/>
    <w:rsid w:val="0039009C"/>
    <w:rsid w:val="00390635"/>
    <w:rsid w:val="00390A9F"/>
    <w:rsid w:val="00390EB5"/>
    <w:rsid w:val="00390EE6"/>
    <w:rsid w:val="00391D38"/>
    <w:rsid w:val="003927AC"/>
    <w:rsid w:val="00392D1A"/>
    <w:rsid w:val="00392E85"/>
    <w:rsid w:val="003934F1"/>
    <w:rsid w:val="00393A92"/>
    <w:rsid w:val="00394A18"/>
    <w:rsid w:val="003957C6"/>
    <w:rsid w:val="003964A8"/>
    <w:rsid w:val="00396505"/>
    <w:rsid w:val="003965F6"/>
    <w:rsid w:val="00396DC7"/>
    <w:rsid w:val="00396FF7"/>
    <w:rsid w:val="0039763D"/>
    <w:rsid w:val="0039764E"/>
    <w:rsid w:val="00397705"/>
    <w:rsid w:val="0039775B"/>
    <w:rsid w:val="003A0016"/>
    <w:rsid w:val="003A035E"/>
    <w:rsid w:val="003A081A"/>
    <w:rsid w:val="003A1460"/>
    <w:rsid w:val="003A1A9E"/>
    <w:rsid w:val="003A2C6D"/>
    <w:rsid w:val="003A338A"/>
    <w:rsid w:val="003A3BA9"/>
    <w:rsid w:val="003A3D35"/>
    <w:rsid w:val="003A3EC6"/>
    <w:rsid w:val="003A402C"/>
    <w:rsid w:val="003A48D9"/>
    <w:rsid w:val="003A4B5F"/>
    <w:rsid w:val="003A4EDB"/>
    <w:rsid w:val="003A5774"/>
    <w:rsid w:val="003A5DE4"/>
    <w:rsid w:val="003A64F2"/>
    <w:rsid w:val="003A7C1C"/>
    <w:rsid w:val="003A7D23"/>
    <w:rsid w:val="003A7D7B"/>
    <w:rsid w:val="003A7EB9"/>
    <w:rsid w:val="003B07DF"/>
    <w:rsid w:val="003B0C31"/>
    <w:rsid w:val="003B0EB3"/>
    <w:rsid w:val="003B1C87"/>
    <w:rsid w:val="003B1DE6"/>
    <w:rsid w:val="003B2ADE"/>
    <w:rsid w:val="003B2FD2"/>
    <w:rsid w:val="003B310D"/>
    <w:rsid w:val="003B3A62"/>
    <w:rsid w:val="003B3C1E"/>
    <w:rsid w:val="003B3D36"/>
    <w:rsid w:val="003B47A8"/>
    <w:rsid w:val="003B4E02"/>
    <w:rsid w:val="003B6147"/>
    <w:rsid w:val="003C0288"/>
    <w:rsid w:val="003C0F47"/>
    <w:rsid w:val="003C113B"/>
    <w:rsid w:val="003C195A"/>
    <w:rsid w:val="003C1AAB"/>
    <w:rsid w:val="003C1F4B"/>
    <w:rsid w:val="003C2840"/>
    <w:rsid w:val="003C2EEC"/>
    <w:rsid w:val="003C2F38"/>
    <w:rsid w:val="003C30D0"/>
    <w:rsid w:val="003C31BD"/>
    <w:rsid w:val="003C3F2B"/>
    <w:rsid w:val="003C3FEC"/>
    <w:rsid w:val="003C4588"/>
    <w:rsid w:val="003C5005"/>
    <w:rsid w:val="003C5216"/>
    <w:rsid w:val="003C5630"/>
    <w:rsid w:val="003C6B7E"/>
    <w:rsid w:val="003C6F09"/>
    <w:rsid w:val="003C7240"/>
    <w:rsid w:val="003D0286"/>
    <w:rsid w:val="003D0506"/>
    <w:rsid w:val="003D084D"/>
    <w:rsid w:val="003D153B"/>
    <w:rsid w:val="003D1DFD"/>
    <w:rsid w:val="003D3355"/>
    <w:rsid w:val="003D4377"/>
    <w:rsid w:val="003D458C"/>
    <w:rsid w:val="003D5580"/>
    <w:rsid w:val="003D57E6"/>
    <w:rsid w:val="003D580F"/>
    <w:rsid w:val="003D5AC6"/>
    <w:rsid w:val="003D5FF0"/>
    <w:rsid w:val="003D67CD"/>
    <w:rsid w:val="003D7BC3"/>
    <w:rsid w:val="003E023F"/>
    <w:rsid w:val="003E0A68"/>
    <w:rsid w:val="003E1020"/>
    <w:rsid w:val="003E18DE"/>
    <w:rsid w:val="003E1A4E"/>
    <w:rsid w:val="003E1E22"/>
    <w:rsid w:val="003E223C"/>
    <w:rsid w:val="003E2668"/>
    <w:rsid w:val="003E2FBA"/>
    <w:rsid w:val="003E3084"/>
    <w:rsid w:val="003E334C"/>
    <w:rsid w:val="003E3861"/>
    <w:rsid w:val="003E3B37"/>
    <w:rsid w:val="003E3DFD"/>
    <w:rsid w:val="003E3FD0"/>
    <w:rsid w:val="003E4344"/>
    <w:rsid w:val="003E44F0"/>
    <w:rsid w:val="003E4D0A"/>
    <w:rsid w:val="003E5E43"/>
    <w:rsid w:val="003F10BF"/>
    <w:rsid w:val="003F12B3"/>
    <w:rsid w:val="003F246D"/>
    <w:rsid w:val="003F272C"/>
    <w:rsid w:val="003F29BB"/>
    <w:rsid w:val="003F32EB"/>
    <w:rsid w:val="003F38B5"/>
    <w:rsid w:val="003F3BA9"/>
    <w:rsid w:val="003F41AC"/>
    <w:rsid w:val="003F4E74"/>
    <w:rsid w:val="003F592F"/>
    <w:rsid w:val="003F5CAE"/>
    <w:rsid w:val="003F5EDB"/>
    <w:rsid w:val="003F7418"/>
    <w:rsid w:val="003F7544"/>
    <w:rsid w:val="003F76EB"/>
    <w:rsid w:val="00400132"/>
    <w:rsid w:val="0040050D"/>
    <w:rsid w:val="004005F0"/>
    <w:rsid w:val="0040091B"/>
    <w:rsid w:val="00400B3E"/>
    <w:rsid w:val="00401089"/>
    <w:rsid w:val="0040187E"/>
    <w:rsid w:val="004024A0"/>
    <w:rsid w:val="00402F35"/>
    <w:rsid w:val="00403ED3"/>
    <w:rsid w:val="004040B8"/>
    <w:rsid w:val="004041E9"/>
    <w:rsid w:val="0040462F"/>
    <w:rsid w:val="0040510D"/>
    <w:rsid w:val="004051B6"/>
    <w:rsid w:val="0040524A"/>
    <w:rsid w:val="004052D0"/>
    <w:rsid w:val="00405508"/>
    <w:rsid w:val="0040604A"/>
    <w:rsid w:val="0040659A"/>
    <w:rsid w:val="004070E7"/>
    <w:rsid w:val="00407C28"/>
    <w:rsid w:val="0041027F"/>
    <w:rsid w:val="00410E48"/>
    <w:rsid w:val="00410EA3"/>
    <w:rsid w:val="00411672"/>
    <w:rsid w:val="00412272"/>
    <w:rsid w:val="004124BB"/>
    <w:rsid w:val="00413512"/>
    <w:rsid w:val="0041447D"/>
    <w:rsid w:val="00414A38"/>
    <w:rsid w:val="00414ED4"/>
    <w:rsid w:val="00415289"/>
    <w:rsid w:val="004152A5"/>
    <w:rsid w:val="004154DE"/>
    <w:rsid w:val="0041577C"/>
    <w:rsid w:val="00416512"/>
    <w:rsid w:val="004175F3"/>
    <w:rsid w:val="00420A59"/>
    <w:rsid w:val="00420B2C"/>
    <w:rsid w:val="00421BAE"/>
    <w:rsid w:val="0042208B"/>
    <w:rsid w:val="00422614"/>
    <w:rsid w:val="0042297E"/>
    <w:rsid w:val="00423CF0"/>
    <w:rsid w:val="0042404C"/>
    <w:rsid w:val="0042406C"/>
    <w:rsid w:val="00424A93"/>
    <w:rsid w:val="00425802"/>
    <w:rsid w:val="004259BB"/>
    <w:rsid w:val="00425E33"/>
    <w:rsid w:val="00425EB2"/>
    <w:rsid w:val="004266B0"/>
    <w:rsid w:val="00426F76"/>
    <w:rsid w:val="00427161"/>
    <w:rsid w:val="0042721C"/>
    <w:rsid w:val="004273C0"/>
    <w:rsid w:val="00427DA6"/>
    <w:rsid w:val="00427E19"/>
    <w:rsid w:val="00427E8F"/>
    <w:rsid w:val="004300B2"/>
    <w:rsid w:val="00430620"/>
    <w:rsid w:val="004306B3"/>
    <w:rsid w:val="004306B7"/>
    <w:rsid w:val="004306C0"/>
    <w:rsid w:val="00430EEF"/>
    <w:rsid w:val="004318DB"/>
    <w:rsid w:val="0043370B"/>
    <w:rsid w:val="0043375B"/>
    <w:rsid w:val="0043421B"/>
    <w:rsid w:val="004343F7"/>
    <w:rsid w:val="00435FBC"/>
    <w:rsid w:val="00436095"/>
    <w:rsid w:val="00436792"/>
    <w:rsid w:val="00436918"/>
    <w:rsid w:val="00437174"/>
    <w:rsid w:val="00440345"/>
    <w:rsid w:val="004404F7"/>
    <w:rsid w:val="00441E4A"/>
    <w:rsid w:val="004424EB"/>
    <w:rsid w:val="004425D9"/>
    <w:rsid w:val="00443275"/>
    <w:rsid w:val="004434CD"/>
    <w:rsid w:val="00443548"/>
    <w:rsid w:val="0044366B"/>
    <w:rsid w:val="00443AEE"/>
    <w:rsid w:val="0044405A"/>
    <w:rsid w:val="00444483"/>
    <w:rsid w:val="00444770"/>
    <w:rsid w:val="00444D8F"/>
    <w:rsid w:val="00444FAD"/>
    <w:rsid w:val="004452E7"/>
    <w:rsid w:val="00445FE6"/>
    <w:rsid w:val="00446110"/>
    <w:rsid w:val="004465F6"/>
    <w:rsid w:val="0044694D"/>
    <w:rsid w:val="004470CF"/>
    <w:rsid w:val="00447482"/>
    <w:rsid w:val="00447A5C"/>
    <w:rsid w:val="00447E91"/>
    <w:rsid w:val="00447EDB"/>
    <w:rsid w:val="0045002B"/>
    <w:rsid w:val="00450427"/>
    <w:rsid w:val="00450AC4"/>
    <w:rsid w:val="00450EC3"/>
    <w:rsid w:val="00452240"/>
    <w:rsid w:val="00452BF7"/>
    <w:rsid w:val="004532E9"/>
    <w:rsid w:val="00453775"/>
    <w:rsid w:val="00454D93"/>
    <w:rsid w:val="00455402"/>
    <w:rsid w:val="00456C08"/>
    <w:rsid w:val="00456D17"/>
    <w:rsid w:val="00456ECD"/>
    <w:rsid w:val="00456FCB"/>
    <w:rsid w:val="00460BAC"/>
    <w:rsid w:val="00460C43"/>
    <w:rsid w:val="0046161D"/>
    <w:rsid w:val="00461ACD"/>
    <w:rsid w:val="0046339B"/>
    <w:rsid w:val="00463B05"/>
    <w:rsid w:val="0046433B"/>
    <w:rsid w:val="0046524D"/>
    <w:rsid w:val="00465469"/>
    <w:rsid w:val="00465745"/>
    <w:rsid w:val="00465815"/>
    <w:rsid w:val="004658CA"/>
    <w:rsid w:val="00465AE9"/>
    <w:rsid w:val="00466C2A"/>
    <w:rsid w:val="00466C7F"/>
    <w:rsid w:val="00467212"/>
    <w:rsid w:val="00470101"/>
    <w:rsid w:val="0047030B"/>
    <w:rsid w:val="0047045E"/>
    <w:rsid w:val="004705AA"/>
    <w:rsid w:val="00470771"/>
    <w:rsid w:val="004707CC"/>
    <w:rsid w:val="00471815"/>
    <w:rsid w:val="00471839"/>
    <w:rsid w:val="00471E23"/>
    <w:rsid w:val="0047204C"/>
    <w:rsid w:val="00472063"/>
    <w:rsid w:val="00472702"/>
    <w:rsid w:val="00472B41"/>
    <w:rsid w:val="0047313D"/>
    <w:rsid w:val="00473AC4"/>
    <w:rsid w:val="00473F16"/>
    <w:rsid w:val="0047521B"/>
    <w:rsid w:val="00475A9B"/>
    <w:rsid w:val="00475DCF"/>
    <w:rsid w:val="00476057"/>
    <w:rsid w:val="00476518"/>
    <w:rsid w:val="0047681F"/>
    <w:rsid w:val="00476FB8"/>
    <w:rsid w:val="0047718A"/>
    <w:rsid w:val="00477458"/>
    <w:rsid w:val="00477C2E"/>
    <w:rsid w:val="004801D9"/>
    <w:rsid w:val="0048053A"/>
    <w:rsid w:val="004817EE"/>
    <w:rsid w:val="00482838"/>
    <w:rsid w:val="00482CB0"/>
    <w:rsid w:val="004836CB"/>
    <w:rsid w:val="00483ED4"/>
    <w:rsid w:val="00484597"/>
    <w:rsid w:val="00484AE9"/>
    <w:rsid w:val="00484BFC"/>
    <w:rsid w:val="00484F45"/>
    <w:rsid w:val="00485A8E"/>
    <w:rsid w:val="00485ED1"/>
    <w:rsid w:val="004865D4"/>
    <w:rsid w:val="00486C2D"/>
    <w:rsid w:val="00486C60"/>
    <w:rsid w:val="00487118"/>
    <w:rsid w:val="0048718E"/>
    <w:rsid w:val="00487841"/>
    <w:rsid w:val="00487AFE"/>
    <w:rsid w:val="00487C00"/>
    <w:rsid w:val="00487E47"/>
    <w:rsid w:val="00487EA0"/>
    <w:rsid w:val="0049013A"/>
    <w:rsid w:val="0049015E"/>
    <w:rsid w:val="00490679"/>
    <w:rsid w:val="00491385"/>
    <w:rsid w:val="00492506"/>
    <w:rsid w:val="004925A3"/>
    <w:rsid w:val="00492DE6"/>
    <w:rsid w:val="00492EE7"/>
    <w:rsid w:val="00493558"/>
    <w:rsid w:val="00493715"/>
    <w:rsid w:val="00493FBE"/>
    <w:rsid w:val="004949B6"/>
    <w:rsid w:val="004949F0"/>
    <w:rsid w:val="00494DE3"/>
    <w:rsid w:val="004955C6"/>
    <w:rsid w:val="0049611B"/>
    <w:rsid w:val="00496BB1"/>
    <w:rsid w:val="00496E82"/>
    <w:rsid w:val="00497657"/>
    <w:rsid w:val="004977BB"/>
    <w:rsid w:val="00497802"/>
    <w:rsid w:val="004A0487"/>
    <w:rsid w:val="004A0F49"/>
    <w:rsid w:val="004A17A4"/>
    <w:rsid w:val="004A19CF"/>
    <w:rsid w:val="004A1A15"/>
    <w:rsid w:val="004A1C70"/>
    <w:rsid w:val="004A1DED"/>
    <w:rsid w:val="004A228A"/>
    <w:rsid w:val="004A2EFF"/>
    <w:rsid w:val="004A3D82"/>
    <w:rsid w:val="004A416C"/>
    <w:rsid w:val="004A440B"/>
    <w:rsid w:val="004A4439"/>
    <w:rsid w:val="004A45E8"/>
    <w:rsid w:val="004A4911"/>
    <w:rsid w:val="004A4D01"/>
    <w:rsid w:val="004A57CA"/>
    <w:rsid w:val="004A5A49"/>
    <w:rsid w:val="004A5C60"/>
    <w:rsid w:val="004A5C99"/>
    <w:rsid w:val="004A66EF"/>
    <w:rsid w:val="004A67DB"/>
    <w:rsid w:val="004A68FF"/>
    <w:rsid w:val="004A6974"/>
    <w:rsid w:val="004A6B47"/>
    <w:rsid w:val="004A6E6A"/>
    <w:rsid w:val="004A6F52"/>
    <w:rsid w:val="004A77B5"/>
    <w:rsid w:val="004B024F"/>
    <w:rsid w:val="004B0B95"/>
    <w:rsid w:val="004B2503"/>
    <w:rsid w:val="004B26A2"/>
    <w:rsid w:val="004B2A71"/>
    <w:rsid w:val="004B2DED"/>
    <w:rsid w:val="004B2E8C"/>
    <w:rsid w:val="004B346F"/>
    <w:rsid w:val="004B3B7E"/>
    <w:rsid w:val="004B3E6D"/>
    <w:rsid w:val="004B4FB6"/>
    <w:rsid w:val="004B55F1"/>
    <w:rsid w:val="004B5696"/>
    <w:rsid w:val="004B5864"/>
    <w:rsid w:val="004B5F3F"/>
    <w:rsid w:val="004B639B"/>
    <w:rsid w:val="004B6A1C"/>
    <w:rsid w:val="004B6B7C"/>
    <w:rsid w:val="004B78BB"/>
    <w:rsid w:val="004B7C4B"/>
    <w:rsid w:val="004B7C75"/>
    <w:rsid w:val="004B7FB6"/>
    <w:rsid w:val="004C040D"/>
    <w:rsid w:val="004C0915"/>
    <w:rsid w:val="004C0EEF"/>
    <w:rsid w:val="004C171C"/>
    <w:rsid w:val="004C31BC"/>
    <w:rsid w:val="004C34C1"/>
    <w:rsid w:val="004C3F68"/>
    <w:rsid w:val="004C40D3"/>
    <w:rsid w:val="004C44DA"/>
    <w:rsid w:val="004C463A"/>
    <w:rsid w:val="004C4828"/>
    <w:rsid w:val="004C4CF4"/>
    <w:rsid w:val="004C4E15"/>
    <w:rsid w:val="004C5226"/>
    <w:rsid w:val="004C57BB"/>
    <w:rsid w:val="004C5CCB"/>
    <w:rsid w:val="004C6759"/>
    <w:rsid w:val="004C6BB6"/>
    <w:rsid w:val="004C721B"/>
    <w:rsid w:val="004C73A5"/>
    <w:rsid w:val="004C79C7"/>
    <w:rsid w:val="004D0810"/>
    <w:rsid w:val="004D0A27"/>
    <w:rsid w:val="004D17D0"/>
    <w:rsid w:val="004D236A"/>
    <w:rsid w:val="004D2862"/>
    <w:rsid w:val="004D2FB8"/>
    <w:rsid w:val="004D3174"/>
    <w:rsid w:val="004D33FD"/>
    <w:rsid w:val="004D3599"/>
    <w:rsid w:val="004D3EE4"/>
    <w:rsid w:val="004D43DE"/>
    <w:rsid w:val="004D4F85"/>
    <w:rsid w:val="004D5636"/>
    <w:rsid w:val="004D657D"/>
    <w:rsid w:val="004D6FEA"/>
    <w:rsid w:val="004D78F5"/>
    <w:rsid w:val="004D7DA1"/>
    <w:rsid w:val="004E07D0"/>
    <w:rsid w:val="004E0889"/>
    <w:rsid w:val="004E141B"/>
    <w:rsid w:val="004E15E0"/>
    <w:rsid w:val="004E1C18"/>
    <w:rsid w:val="004E204F"/>
    <w:rsid w:val="004E20B9"/>
    <w:rsid w:val="004E213F"/>
    <w:rsid w:val="004E21D2"/>
    <w:rsid w:val="004E2528"/>
    <w:rsid w:val="004E27B4"/>
    <w:rsid w:val="004E29B3"/>
    <w:rsid w:val="004E2B3E"/>
    <w:rsid w:val="004E2C81"/>
    <w:rsid w:val="004E2E71"/>
    <w:rsid w:val="004E34F8"/>
    <w:rsid w:val="004E378D"/>
    <w:rsid w:val="004E4248"/>
    <w:rsid w:val="004E44E4"/>
    <w:rsid w:val="004E51D2"/>
    <w:rsid w:val="004E51E6"/>
    <w:rsid w:val="004E5C3A"/>
    <w:rsid w:val="004E639B"/>
    <w:rsid w:val="004E64E0"/>
    <w:rsid w:val="004E6F10"/>
    <w:rsid w:val="004E6FE3"/>
    <w:rsid w:val="004E7AE6"/>
    <w:rsid w:val="004F06B5"/>
    <w:rsid w:val="004F0743"/>
    <w:rsid w:val="004F0A17"/>
    <w:rsid w:val="004F0A91"/>
    <w:rsid w:val="004F0BA3"/>
    <w:rsid w:val="004F1372"/>
    <w:rsid w:val="004F3664"/>
    <w:rsid w:val="004F3687"/>
    <w:rsid w:val="004F3AFC"/>
    <w:rsid w:val="004F3DA9"/>
    <w:rsid w:val="004F4051"/>
    <w:rsid w:val="004F46D1"/>
    <w:rsid w:val="004F4BE4"/>
    <w:rsid w:val="004F4E07"/>
    <w:rsid w:val="004F51E4"/>
    <w:rsid w:val="004F5848"/>
    <w:rsid w:val="004F69F1"/>
    <w:rsid w:val="004F6BE7"/>
    <w:rsid w:val="004F6E57"/>
    <w:rsid w:val="004F74FC"/>
    <w:rsid w:val="004F772C"/>
    <w:rsid w:val="005001FB"/>
    <w:rsid w:val="00501185"/>
    <w:rsid w:val="00502B10"/>
    <w:rsid w:val="00503E82"/>
    <w:rsid w:val="00506369"/>
    <w:rsid w:val="005069A5"/>
    <w:rsid w:val="00506E1F"/>
    <w:rsid w:val="005073EE"/>
    <w:rsid w:val="00507842"/>
    <w:rsid w:val="00507B2B"/>
    <w:rsid w:val="0051046B"/>
    <w:rsid w:val="00510557"/>
    <w:rsid w:val="005109DB"/>
    <w:rsid w:val="0051102F"/>
    <w:rsid w:val="005110B3"/>
    <w:rsid w:val="005119FA"/>
    <w:rsid w:val="00511AA6"/>
    <w:rsid w:val="005125DF"/>
    <w:rsid w:val="00513832"/>
    <w:rsid w:val="00513B4A"/>
    <w:rsid w:val="00513D0E"/>
    <w:rsid w:val="0051425C"/>
    <w:rsid w:val="005143DB"/>
    <w:rsid w:val="00514546"/>
    <w:rsid w:val="005146E9"/>
    <w:rsid w:val="00514770"/>
    <w:rsid w:val="00514F1B"/>
    <w:rsid w:val="005152E6"/>
    <w:rsid w:val="00515B0E"/>
    <w:rsid w:val="00515FC9"/>
    <w:rsid w:val="005162BB"/>
    <w:rsid w:val="00516B1A"/>
    <w:rsid w:val="00516DA0"/>
    <w:rsid w:val="00516F80"/>
    <w:rsid w:val="0051701A"/>
    <w:rsid w:val="00517977"/>
    <w:rsid w:val="00517A1A"/>
    <w:rsid w:val="00517CFC"/>
    <w:rsid w:val="005200E8"/>
    <w:rsid w:val="00520A44"/>
    <w:rsid w:val="005210F7"/>
    <w:rsid w:val="005222D8"/>
    <w:rsid w:val="00522345"/>
    <w:rsid w:val="00522E39"/>
    <w:rsid w:val="005236C6"/>
    <w:rsid w:val="00523A33"/>
    <w:rsid w:val="00523BE1"/>
    <w:rsid w:val="00523C65"/>
    <w:rsid w:val="00523EE5"/>
    <w:rsid w:val="00523FF8"/>
    <w:rsid w:val="005244D8"/>
    <w:rsid w:val="00524526"/>
    <w:rsid w:val="00525985"/>
    <w:rsid w:val="00526019"/>
    <w:rsid w:val="0052613F"/>
    <w:rsid w:val="00526844"/>
    <w:rsid w:val="0053151F"/>
    <w:rsid w:val="005319EA"/>
    <w:rsid w:val="00532BDA"/>
    <w:rsid w:val="00532EDB"/>
    <w:rsid w:val="00533101"/>
    <w:rsid w:val="00533208"/>
    <w:rsid w:val="00533A38"/>
    <w:rsid w:val="00533B39"/>
    <w:rsid w:val="0053409E"/>
    <w:rsid w:val="00534172"/>
    <w:rsid w:val="005346F4"/>
    <w:rsid w:val="00534F1A"/>
    <w:rsid w:val="0053514D"/>
    <w:rsid w:val="005351F0"/>
    <w:rsid w:val="005361B9"/>
    <w:rsid w:val="005363A6"/>
    <w:rsid w:val="005365DC"/>
    <w:rsid w:val="00536870"/>
    <w:rsid w:val="005368BA"/>
    <w:rsid w:val="00536A46"/>
    <w:rsid w:val="00536B0F"/>
    <w:rsid w:val="00536ECB"/>
    <w:rsid w:val="00537824"/>
    <w:rsid w:val="00537982"/>
    <w:rsid w:val="00540EE8"/>
    <w:rsid w:val="00541B97"/>
    <w:rsid w:val="005423C4"/>
    <w:rsid w:val="0054296D"/>
    <w:rsid w:val="00542D80"/>
    <w:rsid w:val="00542F08"/>
    <w:rsid w:val="00543199"/>
    <w:rsid w:val="00543466"/>
    <w:rsid w:val="005434DD"/>
    <w:rsid w:val="00543712"/>
    <w:rsid w:val="005439A0"/>
    <w:rsid w:val="00543C94"/>
    <w:rsid w:val="00543DC2"/>
    <w:rsid w:val="005448BD"/>
    <w:rsid w:val="00544CF3"/>
    <w:rsid w:val="0054540F"/>
    <w:rsid w:val="005454B4"/>
    <w:rsid w:val="00545C1D"/>
    <w:rsid w:val="005460EA"/>
    <w:rsid w:val="0054633E"/>
    <w:rsid w:val="0054641A"/>
    <w:rsid w:val="0054684A"/>
    <w:rsid w:val="00547555"/>
    <w:rsid w:val="00547B33"/>
    <w:rsid w:val="00547BC0"/>
    <w:rsid w:val="005509D1"/>
    <w:rsid w:val="0055216B"/>
    <w:rsid w:val="00553319"/>
    <w:rsid w:val="00553367"/>
    <w:rsid w:val="00553AF7"/>
    <w:rsid w:val="00553D77"/>
    <w:rsid w:val="00554798"/>
    <w:rsid w:val="00554BD5"/>
    <w:rsid w:val="005558B6"/>
    <w:rsid w:val="00555C4E"/>
    <w:rsid w:val="0055687D"/>
    <w:rsid w:val="005568C4"/>
    <w:rsid w:val="00556B41"/>
    <w:rsid w:val="005576D0"/>
    <w:rsid w:val="00557865"/>
    <w:rsid w:val="00557E9E"/>
    <w:rsid w:val="0056064F"/>
    <w:rsid w:val="00560A65"/>
    <w:rsid w:val="00561309"/>
    <w:rsid w:val="00561538"/>
    <w:rsid w:val="00561589"/>
    <w:rsid w:val="0056178C"/>
    <w:rsid w:val="00561850"/>
    <w:rsid w:val="00561E15"/>
    <w:rsid w:val="00561E50"/>
    <w:rsid w:val="00561E56"/>
    <w:rsid w:val="00561EC3"/>
    <w:rsid w:val="0056261C"/>
    <w:rsid w:val="005641B3"/>
    <w:rsid w:val="00565B01"/>
    <w:rsid w:val="005661E8"/>
    <w:rsid w:val="005662BC"/>
    <w:rsid w:val="00566513"/>
    <w:rsid w:val="0056728E"/>
    <w:rsid w:val="005673E1"/>
    <w:rsid w:val="00567F0C"/>
    <w:rsid w:val="00570222"/>
    <w:rsid w:val="00570234"/>
    <w:rsid w:val="00570711"/>
    <w:rsid w:val="00570C8C"/>
    <w:rsid w:val="00570C99"/>
    <w:rsid w:val="005717AA"/>
    <w:rsid w:val="0057298E"/>
    <w:rsid w:val="00573BA2"/>
    <w:rsid w:val="00573DC8"/>
    <w:rsid w:val="00574351"/>
    <w:rsid w:val="00574913"/>
    <w:rsid w:val="0057492C"/>
    <w:rsid w:val="00574963"/>
    <w:rsid w:val="00576148"/>
    <w:rsid w:val="00576740"/>
    <w:rsid w:val="00577B58"/>
    <w:rsid w:val="00577F24"/>
    <w:rsid w:val="00577FD4"/>
    <w:rsid w:val="0058033A"/>
    <w:rsid w:val="005818D6"/>
    <w:rsid w:val="00581CF0"/>
    <w:rsid w:val="00581EC1"/>
    <w:rsid w:val="005829B2"/>
    <w:rsid w:val="005829ED"/>
    <w:rsid w:val="00582BF6"/>
    <w:rsid w:val="00582DF5"/>
    <w:rsid w:val="00582FE6"/>
    <w:rsid w:val="005830CD"/>
    <w:rsid w:val="00584E77"/>
    <w:rsid w:val="00585527"/>
    <w:rsid w:val="00585A35"/>
    <w:rsid w:val="00585BF7"/>
    <w:rsid w:val="00586010"/>
    <w:rsid w:val="0058694C"/>
    <w:rsid w:val="00586AD9"/>
    <w:rsid w:val="00587508"/>
    <w:rsid w:val="00587C5A"/>
    <w:rsid w:val="005905BE"/>
    <w:rsid w:val="00590BC1"/>
    <w:rsid w:val="00591369"/>
    <w:rsid w:val="00591898"/>
    <w:rsid w:val="00591A35"/>
    <w:rsid w:val="005928D0"/>
    <w:rsid w:val="005932EA"/>
    <w:rsid w:val="005935A8"/>
    <w:rsid w:val="0059379E"/>
    <w:rsid w:val="00593879"/>
    <w:rsid w:val="005940EB"/>
    <w:rsid w:val="005948B9"/>
    <w:rsid w:val="0059531C"/>
    <w:rsid w:val="00595AE5"/>
    <w:rsid w:val="00596F90"/>
    <w:rsid w:val="00597207"/>
    <w:rsid w:val="00597BBA"/>
    <w:rsid w:val="00597DF5"/>
    <w:rsid w:val="005A0602"/>
    <w:rsid w:val="005A0B81"/>
    <w:rsid w:val="005A0CD2"/>
    <w:rsid w:val="005A0D53"/>
    <w:rsid w:val="005A187B"/>
    <w:rsid w:val="005A1A74"/>
    <w:rsid w:val="005A25CC"/>
    <w:rsid w:val="005A2A0E"/>
    <w:rsid w:val="005A2B34"/>
    <w:rsid w:val="005A306E"/>
    <w:rsid w:val="005A35DA"/>
    <w:rsid w:val="005A3A4C"/>
    <w:rsid w:val="005A3AF7"/>
    <w:rsid w:val="005A40B0"/>
    <w:rsid w:val="005A4E6B"/>
    <w:rsid w:val="005A5298"/>
    <w:rsid w:val="005A52FE"/>
    <w:rsid w:val="005A56A1"/>
    <w:rsid w:val="005A5A35"/>
    <w:rsid w:val="005A5CD9"/>
    <w:rsid w:val="005A5E46"/>
    <w:rsid w:val="005A705D"/>
    <w:rsid w:val="005A7306"/>
    <w:rsid w:val="005A7C99"/>
    <w:rsid w:val="005A7D43"/>
    <w:rsid w:val="005B03C7"/>
    <w:rsid w:val="005B13EA"/>
    <w:rsid w:val="005B2272"/>
    <w:rsid w:val="005B234C"/>
    <w:rsid w:val="005B2502"/>
    <w:rsid w:val="005B2BBA"/>
    <w:rsid w:val="005B2D7D"/>
    <w:rsid w:val="005B2DA3"/>
    <w:rsid w:val="005B2E36"/>
    <w:rsid w:val="005B4624"/>
    <w:rsid w:val="005B4DBD"/>
    <w:rsid w:val="005B50D2"/>
    <w:rsid w:val="005B522A"/>
    <w:rsid w:val="005B5643"/>
    <w:rsid w:val="005B5AD0"/>
    <w:rsid w:val="005B5D0C"/>
    <w:rsid w:val="005B62B6"/>
    <w:rsid w:val="005B6A10"/>
    <w:rsid w:val="005B6ACF"/>
    <w:rsid w:val="005B6EF3"/>
    <w:rsid w:val="005B76E1"/>
    <w:rsid w:val="005B7F0F"/>
    <w:rsid w:val="005C10C1"/>
    <w:rsid w:val="005C1804"/>
    <w:rsid w:val="005C1D6E"/>
    <w:rsid w:val="005C1DA1"/>
    <w:rsid w:val="005C1F1C"/>
    <w:rsid w:val="005C242C"/>
    <w:rsid w:val="005C3542"/>
    <w:rsid w:val="005C4392"/>
    <w:rsid w:val="005C5214"/>
    <w:rsid w:val="005C5321"/>
    <w:rsid w:val="005C53DA"/>
    <w:rsid w:val="005C603E"/>
    <w:rsid w:val="005C633D"/>
    <w:rsid w:val="005C779A"/>
    <w:rsid w:val="005D0D22"/>
    <w:rsid w:val="005D0D3C"/>
    <w:rsid w:val="005D0D55"/>
    <w:rsid w:val="005D11BC"/>
    <w:rsid w:val="005D162D"/>
    <w:rsid w:val="005D1905"/>
    <w:rsid w:val="005D20F8"/>
    <w:rsid w:val="005D2925"/>
    <w:rsid w:val="005D2D98"/>
    <w:rsid w:val="005D30F0"/>
    <w:rsid w:val="005D3A07"/>
    <w:rsid w:val="005D3AF1"/>
    <w:rsid w:val="005D3B3B"/>
    <w:rsid w:val="005D3DEB"/>
    <w:rsid w:val="005D40D7"/>
    <w:rsid w:val="005D4753"/>
    <w:rsid w:val="005D4B31"/>
    <w:rsid w:val="005D4ECC"/>
    <w:rsid w:val="005D5247"/>
    <w:rsid w:val="005D570A"/>
    <w:rsid w:val="005D62A2"/>
    <w:rsid w:val="005D6F95"/>
    <w:rsid w:val="005D733A"/>
    <w:rsid w:val="005D7379"/>
    <w:rsid w:val="005D7D78"/>
    <w:rsid w:val="005D7E20"/>
    <w:rsid w:val="005E0470"/>
    <w:rsid w:val="005E0D67"/>
    <w:rsid w:val="005E0E63"/>
    <w:rsid w:val="005E199F"/>
    <w:rsid w:val="005E29D8"/>
    <w:rsid w:val="005E2A41"/>
    <w:rsid w:val="005E2F05"/>
    <w:rsid w:val="005E351D"/>
    <w:rsid w:val="005E3DA2"/>
    <w:rsid w:val="005E3DCE"/>
    <w:rsid w:val="005E45AD"/>
    <w:rsid w:val="005E4F4E"/>
    <w:rsid w:val="005E559D"/>
    <w:rsid w:val="005E60D0"/>
    <w:rsid w:val="005E6F48"/>
    <w:rsid w:val="005E7958"/>
    <w:rsid w:val="005F1486"/>
    <w:rsid w:val="005F1754"/>
    <w:rsid w:val="005F183B"/>
    <w:rsid w:val="005F1A46"/>
    <w:rsid w:val="005F1ADB"/>
    <w:rsid w:val="005F213A"/>
    <w:rsid w:val="005F2623"/>
    <w:rsid w:val="005F2A33"/>
    <w:rsid w:val="005F2AF5"/>
    <w:rsid w:val="005F2C2E"/>
    <w:rsid w:val="005F3586"/>
    <w:rsid w:val="005F44C7"/>
    <w:rsid w:val="005F47F4"/>
    <w:rsid w:val="005F4820"/>
    <w:rsid w:val="005F49AF"/>
    <w:rsid w:val="005F4BEC"/>
    <w:rsid w:val="005F5186"/>
    <w:rsid w:val="005F5AF9"/>
    <w:rsid w:val="005F6063"/>
    <w:rsid w:val="005F7188"/>
    <w:rsid w:val="005F73A6"/>
    <w:rsid w:val="005F7B09"/>
    <w:rsid w:val="005F7C68"/>
    <w:rsid w:val="00600668"/>
    <w:rsid w:val="0060084D"/>
    <w:rsid w:val="00600CC0"/>
    <w:rsid w:val="00601600"/>
    <w:rsid w:val="00601687"/>
    <w:rsid w:val="0060176C"/>
    <w:rsid w:val="00601B17"/>
    <w:rsid w:val="00602167"/>
    <w:rsid w:val="00602454"/>
    <w:rsid w:val="00602695"/>
    <w:rsid w:val="0060291F"/>
    <w:rsid w:val="006033C8"/>
    <w:rsid w:val="00603BA3"/>
    <w:rsid w:val="00604D60"/>
    <w:rsid w:val="00605780"/>
    <w:rsid w:val="0060603C"/>
    <w:rsid w:val="0060653C"/>
    <w:rsid w:val="00606AFE"/>
    <w:rsid w:val="0060736E"/>
    <w:rsid w:val="00607C02"/>
    <w:rsid w:val="00607C06"/>
    <w:rsid w:val="00610625"/>
    <w:rsid w:val="00610ED2"/>
    <w:rsid w:val="0061111C"/>
    <w:rsid w:val="00611E37"/>
    <w:rsid w:val="0061288A"/>
    <w:rsid w:val="00612A12"/>
    <w:rsid w:val="00612B2D"/>
    <w:rsid w:val="00612F87"/>
    <w:rsid w:val="0061315B"/>
    <w:rsid w:val="00613D35"/>
    <w:rsid w:val="00614586"/>
    <w:rsid w:val="006146BB"/>
    <w:rsid w:val="00614AD7"/>
    <w:rsid w:val="00615221"/>
    <w:rsid w:val="00616BD0"/>
    <w:rsid w:val="00616F44"/>
    <w:rsid w:val="00617DB7"/>
    <w:rsid w:val="00617F57"/>
    <w:rsid w:val="006200A5"/>
    <w:rsid w:val="006202C8"/>
    <w:rsid w:val="0062089E"/>
    <w:rsid w:val="00620C63"/>
    <w:rsid w:val="00621A2B"/>
    <w:rsid w:val="00621AC8"/>
    <w:rsid w:val="00621CD8"/>
    <w:rsid w:val="0062247B"/>
    <w:rsid w:val="006227DA"/>
    <w:rsid w:val="00622C70"/>
    <w:rsid w:val="00622CB3"/>
    <w:rsid w:val="00622F33"/>
    <w:rsid w:val="0062347A"/>
    <w:rsid w:val="0062371E"/>
    <w:rsid w:val="00624ED5"/>
    <w:rsid w:val="00625CE5"/>
    <w:rsid w:val="00627049"/>
    <w:rsid w:val="0063028C"/>
    <w:rsid w:val="0063050E"/>
    <w:rsid w:val="00630C9D"/>
    <w:rsid w:val="00630F1C"/>
    <w:rsid w:val="00630F3F"/>
    <w:rsid w:val="00631271"/>
    <w:rsid w:val="00631605"/>
    <w:rsid w:val="006317A5"/>
    <w:rsid w:val="0063193A"/>
    <w:rsid w:val="006328F5"/>
    <w:rsid w:val="00632B36"/>
    <w:rsid w:val="00634267"/>
    <w:rsid w:val="00634371"/>
    <w:rsid w:val="00634A34"/>
    <w:rsid w:val="00635464"/>
    <w:rsid w:val="00636019"/>
    <w:rsid w:val="00636419"/>
    <w:rsid w:val="00636532"/>
    <w:rsid w:val="00636977"/>
    <w:rsid w:val="0063767B"/>
    <w:rsid w:val="006376D1"/>
    <w:rsid w:val="006377EB"/>
    <w:rsid w:val="00640301"/>
    <w:rsid w:val="0064034A"/>
    <w:rsid w:val="006403CA"/>
    <w:rsid w:val="00640A7B"/>
    <w:rsid w:val="00640C4E"/>
    <w:rsid w:val="00640D66"/>
    <w:rsid w:val="00640F9E"/>
    <w:rsid w:val="0064105E"/>
    <w:rsid w:val="006413E1"/>
    <w:rsid w:val="00641458"/>
    <w:rsid w:val="006419C8"/>
    <w:rsid w:val="0064213E"/>
    <w:rsid w:val="00642695"/>
    <w:rsid w:val="00642BD6"/>
    <w:rsid w:val="00642C13"/>
    <w:rsid w:val="00643A70"/>
    <w:rsid w:val="00643C83"/>
    <w:rsid w:val="00643D23"/>
    <w:rsid w:val="00643F61"/>
    <w:rsid w:val="006443E4"/>
    <w:rsid w:val="0064440F"/>
    <w:rsid w:val="0064445B"/>
    <w:rsid w:val="00644BF9"/>
    <w:rsid w:val="00644D83"/>
    <w:rsid w:val="00644F18"/>
    <w:rsid w:val="00645031"/>
    <w:rsid w:val="006455A9"/>
    <w:rsid w:val="006458B2"/>
    <w:rsid w:val="00645D98"/>
    <w:rsid w:val="0064669C"/>
    <w:rsid w:val="00646861"/>
    <w:rsid w:val="00646B13"/>
    <w:rsid w:val="006471BB"/>
    <w:rsid w:val="006501BB"/>
    <w:rsid w:val="00651ECA"/>
    <w:rsid w:val="0065216F"/>
    <w:rsid w:val="006522F0"/>
    <w:rsid w:val="00652405"/>
    <w:rsid w:val="00652FD8"/>
    <w:rsid w:val="006534B1"/>
    <w:rsid w:val="006539B7"/>
    <w:rsid w:val="00653C19"/>
    <w:rsid w:val="00653E3E"/>
    <w:rsid w:val="0065408B"/>
    <w:rsid w:val="00654128"/>
    <w:rsid w:val="00654C63"/>
    <w:rsid w:val="0065503A"/>
    <w:rsid w:val="006558F7"/>
    <w:rsid w:val="006559D6"/>
    <w:rsid w:val="00655E4B"/>
    <w:rsid w:val="0065647B"/>
    <w:rsid w:val="00656CB8"/>
    <w:rsid w:val="00657606"/>
    <w:rsid w:val="00657B63"/>
    <w:rsid w:val="00657D6D"/>
    <w:rsid w:val="00660138"/>
    <w:rsid w:val="00660542"/>
    <w:rsid w:val="00661E26"/>
    <w:rsid w:val="00661EC8"/>
    <w:rsid w:val="00662033"/>
    <w:rsid w:val="006627A9"/>
    <w:rsid w:val="00662B70"/>
    <w:rsid w:val="00662E3B"/>
    <w:rsid w:val="00663383"/>
    <w:rsid w:val="006634DC"/>
    <w:rsid w:val="006636ED"/>
    <w:rsid w:val="006642EE"/>
    <w:rsid w:val="006653D3"/>
    <w:rsid w:val="006660EF"/>
    <w:rsid w:val="00666149"/>
    <w:rsid w:val="00666A54"/>
    <w:rsid w:val="00666D48"/>
    <w:rsid w:val="00666E05"/>
    <w:rsid w:val="00667A0C"/>
    <w:rsid w:val="00667AB8"/>
    <w:rsid w:val="00670336"/>
    <w:rsid w:val="00671242"/>
    <w:rsid w:val="00671A75"/>
    <w:rsid w:val="00671E8A"/>
    <w:rsid w:val="00672041"/>
    <w:rsid w:val="00672547"/>
    <w:rsid w:val="00673586"/>
    <w:rsid w:val="006736F8"/>
    <w:rsid w:val="00673777"/>
    <w:rsid w:val="0067407F"/>
    <w:rsid w:val="00674227"/>
    <w:rsid w:val="00674451"/>
    <w:rsid w:val="006745D2"/>
    <w:rsid w:val="00675ADA"/>
    <w:rsid w:val="00675BCF"/>
    <w:rsid w:val="00676617"/>
    <w:rsid w:val="00676662"/>
    <w:rsid w:val="006770E5"/>
    <w:rsid w:val="0067755C"/>
    <w:rsid w:val="006777D6"/>
    <w:rsid w:val="00677A96"/>
    <w:rsid w:val="006800DE"/>
    <w:rsid w:val="00680BF3"/>
    <w:rsid w:val="00680F53"/>
    <w:rsid w:val="00681399"/>
    <w:rsid w:val="006816B0"/>
    <w:rsid w:val="006817DE"/>
    <w:rsid w:val="00681DAC"/>
    <w:rsid w:val="00682298"/>
    <w:rsid w:val="006824DA"/>
    <w:rsid w:val="0068255E"/>
    <w:rsid w:val="0068277B"/>
    <w:rsid w:val="00682B9D"/>
    <w:rsid w:val="00682C37"/>
    <w:rsid w:val="00682F66"/>
    <w:rsid w:val="006836D0"/>
    <w:rsid w:val="00683892"/>
    <w:rsid w:val="00684093"/>
    <w:rsid w:val="006843CB"/>
    <w:rsid w:val="006848F3"/>
    <w:rsid w:val="006850A5"/>
    <w:rsid w:val="0068566A"/>
    <w:rsid w:val="00685E87"/>
    <w:rsid w:val="00685EDA"/>
    <w:rsid w:val="0068620C"/>
    <w:rsid w:val="00687241"/>
    <w:rsid w:val="006902DC"/>
    <w:rsid w:val="00690CFB"/>
    <w:rsid w:val="0069119A"/>
    <w:rsid w:val="00691562"/>
    <w:rsid w:val="00691C9B"/>
    <w:rsid w:val="0069216C"/>
    <w:rsid w:val="0069252B"/>
    <w:rsid w:val="00692A80"/>
    <w:rsid w:val="00692ECF"/>
    <w:rsid w:val="00692F84"/>
    <w:rsid w:val="00693390"/>
    <w:rsid w:val="006934DA"/>
    <w:rsid w:val="00693797"/>
    <w:rsid w:val="00693D18"/>
    <w:rsid w:val="00694A8C"/>
    <w:rsid w:val="00695C4B"/>
    <w:rsid w:val="00696081"/>
    <w:rsid w:val="00697DCB"/>
    <w:rsid w:val="006A02B9"/>
    <w:rsid w:val="006A034D"/>
    <w:rsid w:val="006A087E"/>
    <w:rsid w:val="006A19C1"/>
    <w:rsid w:val="006A19ED"/>
    <w:rsid w:val="006A1B8C"/>
    <w:rsid w:val="006A33EB"/>
    <w:rsid w:val="006A3622"/>
    <w:rsid w:val="006A420D"/>
    <w:rsid w:val="006A4C74"/>
    <w:rsid w:val="006A5448"/>
    <w:rsid w:val="006A58F7"/>
    <w:rsid w:val="006A5EB3"/>
    <w:rsid w:val="006A65A5"/>
    <w:rsid w:val="006A6AED"/>
    <w:rsid w:val="006A6BDB"/>
    <w:rsid w:val="006A73BE"/>
    <w:rsid w:val="006A7CA0"/>
    <w:rsid w:val="006B00C9"/>
    <w:rsid w:val="006B0986"/>
    <w:rsid w:val="006B0E3A"/>
    <w:rsid w:val="006B1F5E"/>
    <w:rsid w:val="006B1F7E"/>
    <w:rsid w:val="006B21FC"/>
    <w:rsid w:val="006B252A"/>
    <w:rsid w:val="006B2A72"/>
    <w:rsid w:val="006B2B4C"/>
    <w:rsid w:val="006B3247"/>
    <w:rsid w:val="006B3398"/>
    <w:rsid w:val="006B4CC5"/>
    <w:rsid w:val="006B56AF"/>
    <w:rsid w:val="006B677C"/>
    <w:rsid w:val="006B746C"/>
    <w:rsid w:val="006B77E5"/>
    <w:rsid w:val="006C0B5B"/>
    <w:rsid w:val="006C0DC9"/>
    <w:rsid w:val="006C16AB"/>
    <w:rsid w:val="006C1C1E"/>
    <w:rsid w:val="006C22ED"/>
    <w:rsid w:val="006C2D77"/>
    <w:rsid w:val="006C308D"/>
    <w:rsid w:val="006C326C"/>
    <w:rsid w:val="006C377C"/>
    <w:rsid w:val="006C37BA"/>
    <w:rsid w:val="006C54D3"/>
    <w:rsid w:val="006C567E"/>
    <w:rsid w:val="006C5A0A"/>
    <w:rsid w:val="006C5A38"/>
    <w:rsid w:val="006C6781"/>
    <w:rsid w:val="006C6872"/>
    <w:rsid w:val="006C6B9C"/>
    <w:rsid w:val="006C72A1"/>
    <w:rsid w:val="006C78D5"/>
    <w:rsid w:val="006D019B"/>
    <w:rsid w:val="006D0D2F"/>
    <w:rsid w:val="006D332A"/>
    <w:rsid w:val="006D352C"/>
    <w:rsid w:val="006D40CF"/>
    <w:rsid w:val="006D419D"/>
    <w:rsid w:val="006D56F7"/>
    <w:rsid w:val="006D5D13"/>
    <w:rsid w:val="006D65A2"/>
    <w:rsid w:val="006D687E"/>
    <w:rsid w:val="006D6E2A"/>
    <w:rsid w:val="006D7314"/>
    <w:rsid w:val="006D787C"/>
    <w:rsid w:val="006D7AD9"/>
    <w:rsid w:val="006D7E22"/>
    <w:rsid w:val="006D7EBC"/>
    <w:rsid w:val="006D7FB1"/>
    <w:rsid w:val="006E005D"/>
    <w:rsid w:val="006E055E"/>
    <w:rsid w:val="006E18E9"/>
    <w:rsid w:val="006E1D3E"/>
    <w:rsid w:val="006E29C8"/>
    <w:rsid w:val="006E2EF4"/>
    <w:rsid w:val="006E32A4"/>
    <w:rsid w:val="006E44D9"/>
    <w:rsid w:val="006E4A7C"/>
    <w:rsid w:val="006E4B4A"/>
    <w:rsid w:val="006E4B7B"/>
    <w:rsid w:val="006E570D"/>
    <w:rsid w:val="006E5FDD"/>
    <w:rsid w:val="006E63F6"/>
    <w:rsid w:val="006E6ADB"/>
    <w:rsid w:val="006E6F8B"/>
    <w:rsid w:val="006E7870"/>
    <w:rsid w:val="006E7D1D"/>
    <w:rsid w:val="006E7FBA"/>
    <w:rsid w:val="006F098E"/>
    <w:rsid w:val="006F0F21"/>
    <w:rsid w:val="006F12DB"/>
    <w:rsid w:val="006F2726"/>
    <w:rsid w:val="006F2812"/>
    <w:rsid w:val="006F2AED"/>
    <w:rsid w:val="006F3435"/>
    <w:rsid w:val="006F4DC6"/>
    <w:rsid w:val="006F51C3"/>
    <w:rsid w:val="006F6A64"/>
    <w:rsid w:val="006F710D"/>
    <w:rsid w:val="006F73A0"/>
    <w:rsid w:val="0070066B"/>
    <w:rsid w:val="00700FFF"/>
    <w:rsid w:val="007012CB"/>
    <w:rsid w:val="007018B6"/>
    <w:rsid w:val="00701B63"/>
    <w:rsid w:val="00701C1A"/>
    <w:rsid w:val="00701C4A"/>
    <w:rsid w:val="007020BC"/>
    <w:rsid w:val="00702BF1"/>
    <w:rsid w:val="00702CF0"/>
    <w:rsid w:val="0070411F"/>
    <w:rsid w:val="00704D90"/>
    <w:rsid w:val="007057E3"/>
    <w:rsid w:val="007065A5"/>
    <w:rsid w:val="00706E16"/>
    <w:rsid w:val="0070758B"/>
    <w:rsid w:val="00707BE2"/>
    <w:rsid w:val="00710317"/>
    <w:rsid w:val="0071086D"/>
    <w:rsid w:val="00710A9E"/>
    <w:rsid w:val="007116BD"/>
    <w:rsid w:val="00713418"/>
    <w:rsid w:val="007135CA"/>
    <w:rsid w:val="00713620"/>
    <w:rsid w:val="00713690"/>
    <w:rsid w:val="00714169"/>
    <w:rsid w:val="00714E23"/>
    <w:rsid w:val="00714F3E"/>
    <w:rsid w:val="00715410"/>
    <w:rsid w:val="0071579C"/>
    <w:rsid w:val="00715D8E"/>
    <w:rsid w:val="007169F7"/>
    <w:rsid w:val="00716D65"/>
    <w:rsid w:val="007171B6"/>
    <w:rsid w:val="00717576"/>
    <w:rsid w:val="00717A00"/>
    <w:rsid w:val="0072004C"/>
    <w:rsid w:val="007200E3"/>
    <w:rsid w:val="007208F7"/>
    <w:rsid w:val="00720A39"/>
    <w:rsid w:val="00720AB5"/>
    <w:rsid w:val="00721228"/>
    <w:rsid w:val="00721344"/>
    <w:rsid w:val="007216BB"/>
    <w:rsid w:val="007219EB"/>
    <w:rsid w:val="00721D48"/>
    <w:rsid w:val="00721F92"/>
    <w:rsid w:val="00722A54"/>
    <w:rsid w:val="0072337D"/>
    <w:rsid w:val="00723B87"/>
    <w:rsid w:val="007256B9"/>
    <w:rsid w:val="007264F1"/>
    <w:rsid w:val="007264FE"/>
    <w:rsid w:val="0072764C"/>
    <w:rsid w:val="00727CDC"/>
    <w:rsid w:val="0073013E"/>
    <w:rsid w:val="00730455"/>
    <w:rsid w:val="0073163F"/>
    <w:rsid w:val="007318C3"/>
    <w:rsid w:val="0073209E"/>
    <w:rsid w:val="00732AEB"/>
    <w:rsid w:val="00732E81"/>
    <w:rsid w:val="00733AB3"/>
    <w:rsid w:val="00733F57"/>
    <w:rsid w:val="00734835"/>
    <w:rsid w:val="0073537B"/>
    <w:rsid w:val="00735541"/>
    <w:rsid w:val="007359D4"/>
    <w:rsid w:val="007359F6"/>
    <w:rsid w:val="00735B6D"/>
    <w:rsid w:val="00735CF3"/>
    <w:rsid w:val="00735D0C"/>
    <w:rsid w:val="00737034"/>
    <w:rsid w:val="0073710A"/>
    <w:rsid w:val="007373AC"/>
    <w:rsid w:val="00737432"/>
    <w:rsid w:val="00737B5F"/>
    <w:rsid w:val="00737FF8"/>
    <w:rsid w:val="00740BE7"/>
    <w:rsid w:val="00740F1C"/>
    <w:rsid w:val="00740FCD"/>
    <w:rsid w:val="0074115D"/>
    <w:rsid w:val="00741934"/>
    <w:rsid w:val="00741F84"/>
    <w:rsid w:val="0074215D"/>
    <w:rsid w:val="00742BA2"/>
    <w:rsid w:val="00742CB1"/>
    <w:rsid w:val="0074345D"/>
    <w:rsid w:val="0074390C"/>
    <w:rsid w:val="00743D0B"/>
    <w:rsid w:val="00743E31"/>
    <w:rsid w:val="00743E4B"/>
    <w:rsid w:val="007446CB"/>
    <w:rsid w:val="00744708"/>
    <w:rsid w:val="00745637"/>
    <w:rsid w:val="00745C1F"/>
    <w:rsid w:val="00746125"/>
    <w:rsid w:val="00746A8D"/>
    <w:rsid w:val="007475BC"/>
    <w:rsid w:val="00750008"/>
    <w:rsid w:val="00750146"/>
    <w:rsid w:val="007513C1"/>
    <w:rsid w:val="007514B7"/>
    <w:rsid w:val="00751681"/>
    <w:rsid w:val="00751BF6"/>
    <w:rsid w:val="00751E9F"/>
    <w:rsid w:val="00752292"/>
    <w:rsid w:val="007522E4"/>
    <w:rsid w:val="007525FE"/>
    <w:rsid w:val="00752C6E"/>
    <w:rsid w:val="00753851"/>
    <w:rsid w:val="0075394A"/>
    <w:rsid w:val="00753B81"/>
    <w:rsid w:val="0075484A"/>
    <w:rsid w:val="00754901"/>
    <w:rsid w:val="00754C51"/>
    <w:rsid w:val="00754CD4"/>
    <w:rsid w:val="00754D93"/>
    <w:rsid w:val="00754DC8"/>
    <w:rsid w:val="00754EC4"/>
    <w:rsid w:val="007550C8"/>
    <w:rsid w:val="00755767"/>
    <w:rsid w:val="00757295"/>
    <w:rsid w:val="007572AF"/>
    <w:rsid w:val="00757D22"/>
    <w:rsid w:val="00760412"/>
    <w:rsid w:val="007607E2"/>
    <w:rsid w:val="007609A5"/>
    <w:rsid w:val="007610E8"/>
    <w:rsid w:val="007614BA"/>
    <w:rsid w:val="007615DD"/>
    <w:rsid w:val="007618B2"/>
    <w:rsid w:val="007618F7"/>
    <w:rsid w:val="00761BF7"/>
    <w:rsid w:val="00762777"/>
    <w:rsid w:val="00762DB0"/>
    <w:rsid w:val="00763033"/>
    <w:rsid w:val="00763090"/>
    <w:rsid w:val="00763195"/>
    <w:rsid w:val="00763268"/>
    <w:rsid w:val="00763F87"/>
    <w:rsid w:val="00764A04"/>
    <w:rsid w:val="00764D60"/>
    <w:rsid w:val="0076620C"/>
    <w:rsid w:val="00766941"/>
    <w:rsid w:val="00766A52"/>
    <w:rsid w:val="00770160"/>
    <w:rsid w:val="00770179"/>
    <w:rsid w:val="00770482"/>
    <w:rsid w:val="0077076C"/>
    <w:rsid w:val="00770D4E"/>
    <w:rsid w:val="00770EB5"/>
    <w:rsid w:val="00771336"/>
    <w:rsid w:val="00771473"/>
    <w:rsid w:val="00771C38"/>
    <w:rsid w:val="007721CB"/>
    <w:rsid w:val="007723BC"/>
    <w:rsid w:val="00773B70"/>
    <w:rsid w:val="00773BE7"/>
    <w:rsid w:val="00773F70"/>
    <w:rsid w:val="00774010"/>
    <w:rsid w:val="0077420C"/>
    <w:rsid w:val="00774501"/>
    <w:rsid w:val="00774506"/>
    <w:rsid w:val="0077478C"/>
    <w:rsid w:val="00774869"/>
    <w:rsid w:val="007756D2"/>
    <w:rsid w:val="00776417"/>
    <w:rsid w:val="007764C9"/>
    <w:rsid w:val="007772DD"/>
    <w:rsid w:val="00777507"/>
    <w:rsid w:val="007776FF"/>
    <w:rsid w:val="00777F39"/>
    <w:rsid w:val="00780436"/>
    <w:rsid w:val="0078167A"/>
    <w:rsid w:val="00781C45"/>
    <w:rsid w:val="0078342D"/>
    <w:rsid w:val="0078345A"/>
    <w:rsid w:val="007843F2"/>
    <w:rsid w:val="00784482"/>
    <w:rsid w:val="007847DC"/>
    <w:rsid w:val="00784F08"/>
    <w:rsid w:val="00785338"/>
    <w:rsid w:val="00785952"/>
    <w:rsid w:val="007859D9"/>
    <w:rsid w:val="00785BA5"/>
    <w:rsid w:val="007867BE"/>
    <w:rsid w:val="00786B5A"/>
    <w:rsid w:val="00787346"/>
    <w:rsid w:val="00787D7C"/>
    <w:rsid w:val="00787F36"/>
    <w:rsid w:val="00787F78"/>
    <w:rsid w:val="0079005D"/>
    <w:rsid w:val="0079083A"/>
    <w:rsid w:val="007909E1"/>
    <w:rsid w:val="00790A23"/>
    <w:rsid w:val="00790BB1"/>
    <w:rsid w:val="00790C84"/>
    <w:rsid w:val="00790F13"/>
    <w:rsid w:val="00790F6D"/>
    <w:rsid w:val="00790F97"/>
    <w:rsid w:val="007912AA"/>
    <w:rsid w:val="00791602"/>
    <w:rsid w:val="0079165D"/>
    <w:rsid w:val="00791ADE"/>
    <w:rsid w:val="00791B7B"/>
    <w:rsid w:val="00791D76"/>
    <w:rsid w:val="00791E50"/>
    <w:rsid w:val="00791F32"/>
    <w:rsid w:val="00792D2E"/>
    <w:rsid w:val="0079326F"/>
    <w:rsid w:val="007934A4"/>
    <w:rsid w:val="00793A83"/>
    <w:rsid w:val="007942AE"/>
    <w:rsid w:val="00794945"/>
    <w:rsid w:val="00795056"/>
    <w:rsid w:val="00795ED4"/>
    <w:rsid w:val="00796033"/>
    <w:rsid w:val="00797225"/>
    <w:rsid w:val="00797B47"/>
    <w:rsid w:val="007A0024"/>
    <w:rsid w:val="007A05B6"/>
    <w:rsid w:val="007A0621"/>
    <w:rsid w:val="007A0AD9"/>
    <w:rsid w:val="007A0D57"/>
    <w:rsid w:val="007A1643"/>
    <w:rsid w:val="007A2BFB"/>
    <w:rsid w:val="007A2D4E"/>
    <w:rsid w:val="007A3516"/>
    <w:rsid w:val="007A398E"/>
    <w:rsid w:val="007A39C3"/>
    <w:rsid w:val="007A3C56"/>
    <w:rsid w:val="007A3E2F"/>
    <w:rsid w:val="007A479F"/>
    <w:rsid w:val="007A4C08"/>
    <w:rsid w:val="007A5514"/>
    <w:rsid w:val="007A5EEB"/>
    <w:rsid w:val="007A6BFC"/>
    <w:rsid w:val="007A6EA1"/>
    <w:rsid w:val="007A72F3"/>
    <w:rsid w:val="007A7D38"/>
    <w:rsid w:val="007B0835"/>
    <w:rsid w:val="007B1367"/>
    <w:rsid w:val="007B15A6"/>
    <w:rsid w:val="007B19D0"/>
    <w:rsid w:val="007B1C11"/>
    <w:rsid w:val="007B1D8A"/>
    <w:rsid w:val="007B1E49"/>
    <w:rsid w:val="007B22BE"/>
    <w:rsid w:val="007B24B6"/>
    <w:rsid w:val="007B24D5"/>
    <w:rsid w:val="007B26E1"/>
    <w:rsid w:val="007B26EE"/>
    <w:rsid w:val="007B2BD1"/>
    <w:rsid w:val="007B3518"/>
    <w:rsid w:val="007B4112"/>
    <w:rsid w:val="007B4515"/>
    <w:rsid w:val="007B5362"/>
    <w:rsid w:val="007B56B8"/>
    <w:rsid w:val="007B5796"/>
    <w:rsid w:val="007B6B22"/>
    <w:rsid w:val="007B6F6D"/>
    <w:rsid w:val="007B7077"/>
    <w:rsid w:val="007B727B"/>
    <w:rsid w:val="007B7AC8"/>
    <w:rsid w:val="007B7B34"/>
    <w:rsid w:val="007B7B66"/>
    <w:rsid w:val="007B7D90"/>
    <w:rsid w:val="007C00E9"/>
    <w:rsid w:val="007C01E1"/>
    <w:rsid w:val="007C02B2"/>
    <w:rsid w:val="007C07AC"/>
    <w:rsid w:val="007C0AE9"/>
    <w:rsid w:val="007C14DF"/>
    <w:rsid w:val="007C1537"/>
    <w:rsid w:val="007C1A7D"/>
    <w:rsid w:val="007C1AA6"/>
    <w:rsid w:val="007C2589"/>
    <w:rsid w:val="007C26CA"/>
    <w:rsid w:val="007C283F"/>
    <w:rsid w:val="007C2E74"/>
    <w:rsid w:val="007C3863"/>
    <w:rsid w:val="007C3BB9"/>
    <w:rsid w:val="007C3BD2"/>
    <w:rsid w:val="007C3EFB"/>
    <w:rsid w:val="007C3FC0"/>
    <w:rsid w:val="007C4B53"/>
    <w:rsid w:val="007C4DB3"/>
    <w:rsid w:val="007C4F42"/>
    <w:rsid w:val="007C51ED"/>
    <w:rsid w:val="007C59A0"/>
    <w:rsid w:val="007C5B69"/>
    <w:rsid w:val="007C6534"/>
    <w:rsid w:val="007C794D"/>
    <w:rsid w:val="007D044F"/>
    <w:rsid w:val="007D08CA"/>
    <w:rsid w:val="007D10D1"/>
    <w:rsid w:val="007D1DEF"/>
    <w:rsid w:val="007D1E51"/>
    <w:rsid w:val="007D24A6"/>
    <w:rsid w:val="007D2AA8"/>
    <w:rsid w:val="007D3363"/>
    <w:rsid w:val="007D3B2E"/>
    <w:rsid w:val="007D44B7"/>
    <w:rsid w:val="007D45A0"/>
    <w:rsid w:val="007D5033"/>
    <w:rsid w:val="007D5278"/>
    <w:rsid w:val="007D563B"/>
    <w:rsid w:val="007D590C"/>
    <w:rsid w:val="007D7071"/>
    <w:rsid w:val="007D7358"/>
    <w:rsid w:val="007D7444"/>
    <w:rsid w:val="007D7668"/>
    <w:rsid w:val="007D76FE"/>
    <w:rsid w:val="007D7909"/>
    <w:rsid w:val="007E01CC"/>
    <w:rsid w:val="007E0C52"/>
    <w:rsid w:val="007E0F0F"/>
    <w:rsid w:val="007E1221"/>
    <w:rsid w:val="007E3C2B"/>
    <w:rsid w:val="007E421E"/>
    <w:rsid w:val="007E513F"/>
    <w:rsid w:val="007E540A"/>
    <w:rsid w:val="007E54EC"/>
    <w:rsid w:val="007E6A3C"/>
    <w:rsid w:val="007E6B11"/>
    <w:rsid w:val="007E750E"/>
    <w:rsid w:val="007E76D1"/>
    <w:rsid w:val="007F0D7C"/>
    <w:rsid w:val="007F15A8"/>
    <w:rsid w:val="007F1A22"/>
    <w:rsid w:val="007F204E"/>
    <w:rsid w:val="007F22C1"/>
    <w:rsid w:val="007F26E1"/>
    <w:rsid w:val="007F2C81"/>
    <w:rsid w:val="007F3D80"/>
    <w:rsid w:val="007F59D7"/>
    <w:rsid w:val="007F6280"/>
    <w:rsid w:val="007F65FF"/>
    <w:rsid w:val="007F6C19"/>
    <w:rsid w:val="007F7754"/>
    <w:rsid w:val="007F7CCE"/>
    <w:rsid w:val="007F7E02"/>
    <w:rsid w:val="007F7F48"/>
    <w:rsid w:val="00800056"/>
    <w:rsid w:val="008003D9"/>
    <w:rsid w:val="008005E0"/>
    <w:rsid w:val="00800780"/>
    <w:rsid w:val="00800D42"/>
    <w:rsid w:val="00801887"/>
    <w:rsid w:val="00801D38"/>
    <w:rsid w:val="00801E2E"/>
    <w:rsid w:val="00801EE3"/>
    <w:rsid w:val="00802B77"/>
    <w:rsid w:val="00802F91"/>
    <w:rsid w:val="00803428"/>
    <w:rsid w:val="00803D25"/>
    <w:rsid w:val="008042D6"/>
    <w:rsid w:val="00804499"/>
    <w:rsid w:val="00804574"/>
    <w:rsid w:val="00804666"/>
    <w:rsid w:val="00804769"/>
    <w:rsid w:val="00804CB6"/>
    <w:rsid w:val="0080511A"/>
    <w:rsid w:val="00805130"/>
    <w:rsid w:val="008057E2"/>
    <w:rsid w:val="00805B65"/>
    <w:rsid w:val="00805BCF"/>
    <w:rsid w:val="00805CF4"/>
    <w:rsid w:val="00805F2C"/>
    <w:rsid w:val="008064CD"/>
    <w:rsid w:val="00806818"/>
    <w:rsid w:val="00806B47"/>
    <w:rsid w:val="008071A7"/>
    <w:rsid w:val="008073AD"/>
    <w:rsid w:val="00807B52"/>
    <w:rsid w:val="00810193"/>
    <w:rsid w:val="00810648"/>
    <w:rsid w:val="0081099C"/>
    <w:rsid w:val="00811514"/>
    <w:rsid w:val="008116FC"/>
    <w:rsid w:val="0081171A"/>
    <w:rsid w:val="00812276"/>
    <w:rsid w:val="00812497"/>
    <w:rsid w:val="0081263E"/>
    <w:rsid w:val="00812CE5"/>
    <w:rsid w:val="008139CE"/>
    <w:rsid w:val="00813A8E"/>
    <w:rsid w:val="00814C94"/>
    <w:rsid w:val="00814C95"/>
    <w:rsid w:val="008150FB"/>
    <w:rsid w:val="00815BC5"/>
    <w:rsid w:val="0081621A"/>
    <w:rsid w:val="00816448"/>
    <w:rsid w:val="00816DAE"/>
    <w:rsid w:val="00817151"/>
    <w:rsid w:val="0081764C"/>
    <w:rsid w:val="00817F76"/>
    <w:rsid w:val="008208C6"/>
    <w:rsid w:val="00820A83"/>
    <w:rsid w:val="00820D87"/>
    <w:rsid w:val="0082125D"/>
    <w:rsid w:val="008214FD"/>
    <w:rsid w:val="00821997"/>
    <w:rsid w:val="00821CC4"/>
    <w:rsid w:val="008225F7"/>
    <w:rsid w:val="0082293E"/>
    <w:rsid w:val="008231BA"/>
    <w:rsid w:val="008232FB"/>
    <w:rsid w:val="008233C5"/>
    <w:rsid w:val="00823D89"/>
    <w:rsid w:val="0082437C"/>
    <w:rsid w:val="00824F7F"/>
    <w:rsid w:val="008254B6"/>
    <w:rsid w:val="00826680"/>
    <w:rsid w:val="00826713"/>
    <w:rsid w:val="0082707B"/>
    <w:rsid w:val="00827808"/>
    <w:rsid w:val="00827DE9"/>
    <w:rsid w:val="008306D4"/>
    <w:rsid w:val="00830A52"/>
    <w:rsid w:val="00830CF5"/>
    <w:rsid w:val="00830DDA"/>
    <w:rsid w:val="00831216"/>
    <w:rsid w:val="00832A1E"/>
    <w:rsid w:val="00832BED"/>
    <w:rsid w:val="00832C16"/>
    <w:rsid w:val="00832CD8"/>
    <w:rsid w:val="008332D6"/>
    <w:rsid w:val="008332F9"/>
    <w:rsid w:val="0083359E"/>
    <w:rsid w:val="00833888"/>
    <w:rsid w:val="00833D61"/>
    <w:rsid w:val="00834821"/>
    <w:rsid w:val="0083508B"/>
    <w:rsid w:val="00835116"/>
    <w:rsid w:val="00835541"/>
    <w:rsid w:val="0083558A"/>
    <w:rsid w:val="00837780"/>
    <w:rsid w:val="00837FD1"/>
    <w:rsid w:val="008408FB"/>
    <w:rsid w:val="00840A10"/>
    <w:rsid w:val="00840EF0"/>
    <w:rsid w:val="00840F2B"/>
    <w:rsid w:val="00841123"/>
    <w:rsid w:val="0084119E"/>
    <w:rsid w:val="008415AA"/>
    <w:rsid w:val="00842237"/>
    <w:rsid w:val="00843174"/>
    <w:rsid w:val="008438D4"/>
    <w:rsid w:val="00843A3D"/>
    <w:rsid w:val="00844C92"/>
    <w:rsid w:val="00844EEE"/>
    <w:rsid w:val="0084514B"/>
    <w:rsid w:val="00845C26"/>
    <w:rsid w:val="00846393"/>
    <w:rsid w:val="008463F0"/>
    <w:rsid w:val="00846477"/>
    <w:rsid w:val="0084732C"/>
    <w:rsid w:val="008473EC"/>
    <w:rsid w:val="008479C7"/>
    <w:rsid w:val="00847BF7"/>
    <w:rsid w:val="00847EC0"/>
    <w:rsid w:val="00850674"/>
    <w:rsid w:val="00851B63"/>
    <w:rsid w:val="00851BB8"/>
    <w:rsid w:val="00852870"/>
    <w:rsid w:val="00852E0E"/>
    <w:rsid w:val="00852E63"/>
    <w:rsid w:val="008534CB"/>
    <w:rsid w:val="00853B3A"/>
    <w:rsid w:val="00854040"/>
    <w:rsid w:val="008541DE"/>
    <w:rsid w:val="00854FDA"/>
    <w:rsid w:val="008550A3"/>
    <w:rsid w:val="00855300"/>
    <w:rsid w:val="00856AAA"/>
    <w:rsid w:val="00856EA1"/>
    <w:rsid w:val="0085724D"/>
    <w:rsid w:val="00857381"/>
    <w:rsid w:val="0085762F"/>
    <w:rsid w:val="00860A99"/>
    <w:rsid w:val="00860CF0"/>
    <w:rsid w:val="0086121B"/>
    <w:rsid w:val="0086144D"/>
    <w:rsid w:val="008618EB"/>
    <w:rsid w:val="0086204C"/>
    <w:rsid w:val="00862354"/>
    <w:rsid w:val="008625E0"/>
    <w:rsid w:val="00862EE2"/>
    <w:rsid w:val="00863510"/>
    <w:rsid w:val="008635BE"/>
    <w:rsid w:val="008638E3"/>
    <w:rsid w:val="00864A12"/>
    <w:rsid w:val="00865414"/>
    <w:rsid w:val="00865417"/>
    <w:rsid w:val="00865973"/>
    <w:rsid w:val="00865B4D"/>
    <w:rsid w:val="00865EF8"/>
    <w:rsid w:val="0086654E"/>
    <w:rsid w:val="0086701D"/>
    <w:rsid w:val="008677F7"/>
    <w:rsid w:val="00867BB0"/>
    <w:rsid w:val="00867CE6"/>
    <w:rsid w:val="00870530"/>
    <w:rsid w:val="008709BD"/>
    <w:rsid w:val="00870AB4"/>
    <w:rsid w:val="00871592"/>
    <w:rsid w:val="00871656"/>
    <w:rsid w:val="008719CC"/>
    <w:rsid w:val="00871B17"/>
    <w:rsid w:val="00871ECB"/>
    <w:rsid w:val="00871F29"/>
    <w:rsid w:val="00874691"/>
    <w:rsid w:val="008748AB"/>
    <w:rsid w:val="00874C77"/>
    <w:rsid w:val="00874D0D"/>
    <w:rsid w:val="00875209"/>
    <w:rsid w:val="0087540B"/>
    <w:rsid w:val="00875928"/>
    <w:rsid w:val="008759A7"/>
    <w:rsid w:val="00876C55"/>
    <w:rsid w:val="00877280"/>
    <w:rsid w:val="00880D97"/>
    <w:rsid w:val="00881988"/>
    <w:rsid w:val="00881F3D"/>
    <w:rsid w:val="00881F6F"/>
    <w:rsid w:val="00882E16"/>
    <w:rsid w:val="00883D97"/>
    <w:rsid w:val="008840B8"/>
    <w:rsid w:val="00884860"/>
    <w:rsid w:val="00884E46"/>
    <w:rsid w:val="00884EEA"/>
    <w:rsid w:val="00885698"/>
    <w:rsid w:val="00885A6B"/>
    <w:rsid w:val="00886298"/>
    <w:rsid w:val="00886EB7"/>
    <w:rsid w:val="00887427"/>
    <w:rsid w:val="00887AAA"/>
    <w:rsid w:val="0089119D"/>
    <w:rsid w:val="008913F5"/>
    <w:rsid w:val="00891577"/>
    <w:rsid w:val="00891C7E"/>
    <w:rsid w:val="00891FE4"/>
    <w:rsid w:val="00892003"/>
    <w:rsid w:val="008920B7"/>
    <w:rsid w:val="008928C8"/>
    <w:rsid w:val="008929B8"/>
    <w:rsid w:val="00893316"/>
    <w:rsid w:val="00894442"/>
    <w:rsid w:val="00894692"/>
    <w:rsid w:val="008946ED"/>
    <w:rsid w:val="00894D32"/>
    <w:rsid w:val="00895743"/>
    <w:rsid w:val="0089585E"/>
    <w:rsid w:val="00895C21"/>
    <w:rsid w:val="0089689F"/>
    <w:rsid w:val="008972E6"/>
    <w:rsid w:val="008A0ABB"/>
    <w:rsid w:val="008A0B0D"/>
    <w:rsid w:val="008A0E3B"/>
    <w:rsid w:val="008A1BF4"/>
    <w:rsid w:val="008A1CC6"/>
    <w:rsid w:val="008A31F5"/>
    <w:rsid w:val="008A3351"/>
    <w:rsid w:val="008A3DED"/>
    <w:rsid w:val="008A46F2"/>
    <w:rsid w:val="008A4B1F"/>
    <w:rsid w:val="008A4B47"/>
    <w:rsid w:val="008A59B3"/>
    <w:rsid w:val="008A59CA"/>
    <w:rsid w:val="008A5B38"/>
    <w:rsid w:val="008A5B8F"/>
    <w:rsid w:val="008A5BC0"/>
    <w:rsid w:val="008A5FF2"/>
    <w:rsid w:val="008A61BB"/>
    <w:rsid w:val="008A65AA"/>
    <w:rsid w:val="008A69DC"/>
    <w:rsid w:val="008A6CF9"/>
    <w:rsid w:val="008A76D7"/>
    <w:rsid w:val="008A79D7"/>
    <w:rsid w:val="008B0186"/>
    <w:rsid w:val="008B0452"/>
    <w:rsid w:val="008B0C8F"/>
    <w:rsid w:val="008B129F"/>
    <w:rsid w:val="008B13D4"/>
    <w:rsid w:val="008B30B9"/>
    <w:rsid w:val="008B3112"/>
    <w:rsid w:val="008B3677"/>
    <w:rsid w:val="008B462D"/>
    <w:rsid w:val="008B47CF"/>
    <w:rsid w:val="008B487A"/>
    <w:rsid w:val="008B4DC7"/>
    <w:rsid w:val="008B551D"/>
    <w:rsid w:val="008B5917"/>
    <w:rsid w:val="008B5A12"/>
    <w:rsid w:val="008B6CB5"/>
    <w:rsid w:val="008B7376"/>
    <w:rsid w:val="008B741F"/>
    <w:rsid w:val="008B76B2"/>
    <w:rsid w:val="008B7821"/>
    <w:rsid w:val="008B7D57"/>
    <w:rsid w:val="008C05A5"/>
    <w:rsid w:val="008C0B18"/>
    <w:rsid w:val="008C18EF"/>
    <w:rsid w:val="008C1F7F"/>
    <w:rsid w:val="008C2240"/>
    <w:rsid w:val="008C244F"/>
    <w:rsid w:val="008C2617"/>
    <w:rsid w:val="008C2A94"/>
    <w:rsid w:val="008C2F23"/>
    <w:rsid w:val="008C2FAB"/>
    <w:rsid w:val="008C30EE"/>
    <w:rsid w:val="008C37F5"/>
    <w:rsid w:val="008C43B3"/>
    <w:rsid w:val="008C43B6"/>
    <w:rsid w:val="008C47FF"/>
    <w:rsid w:val="008C6CFA"/>
    <w:rsid w:val="008C6E92"/>
    <w:rsid w:val="008C7ECA"/>
    <w:rsid w:val="008D0841"/>
    <w:rsid w:val="008D0AD2"/>
    <w:rsid w:val="008D0FE2"/>
    <w:rsid w:val="008D14C3"/>
    <w:rsid w:val="008D1B19"/>
    <w:rsid w:val="008D1F19"/>
    <w:rsid w:val="008D1FE6"/>
    <w:rsid w:val="008D2392"/>
    <w:rsid w:val="008D2801"/>
    <w:rsid w:val="008D33E6"/>
    <w:rsid w:val="008D40B7"/>
    <w:rsid w:val="008D43A8"/>
    <w:rsid w:val="008D43D7"/>
    <w:rsid w:val="008D4DDC"/>
    <w:rsid w:val="008D51E3"/>
    <w:rsid w:val="008D5857"/>
    <w:rsid w:val="008D5E11"/>
    <w:rsid w:val="008D6B00"/>
    <w:rsid w:val="008D76FA"/>
    <w:rsid w:val="008D7732"/>
    <w:rsid w:val="008D7E1C"/>
    <w:rsid w:val="008D7ED1"/>
    <w:rsid w:val="008D7F0E"/>
    <w:rsid w:val="008D7FED"/>
    <w:rsid w:val="008E03D9"/>
    <w:rsid w:val="008E0583"/>
    <w:rsid w:val="008E06BC"/>
    <w:rsid w:val="008E0D43"/>
    <w:rsid w:val="008E106D"/>
    <w:rsid w:val="008E158C"/>
    <w:rsid w:val="008E165C"/>
    <w:rsid w:val="008E188F"/>
    <w:rsid w:val="008E1A9F"/>
    <w:rsid w:val="008E1AFC"/>
    <w:rsid w:val="008E1C2E"/>
    <w:rsid w:val="008E1CAD"/>
    <w:rsid w:val="008E2135"/>
    <w:rsid w:val="008E225C"/>
    <w:rsid w:val="008E23C6"/>
    <w:rsid w:val="008E28C2"/>
    <w:rsid w:val="008E2944"/>
    <w:rsid w:val="008E328B"/>
    <w:rsid w:val="008E32C3"/>
    <w:rsid w:val="008E45EA"/>
    <w:rsid w:val="008E55AB"/>
    <w:rsid w:val="008E5761"/>
    <w:rsid w:val="008E5CD6"/>
    <w:rsid w:val="008E6BB0"/>
    <w:rsid w:val="008E6C20"/>
    <w:rsid w:val="008E7D28"/>
    <w:rsid w:val="008E7F2D"/>
    <w:rsid w:val="008F007F"/>
    <w:rsid w:val="008F0D39"/>
    <w:rsid w:val="008F2181"/>
    <w:rsid w:val="008F2621"/>
    <w:rsid w:val="008F2979"/>
    <w:rsid w:val="008F2B47"/>
    <w:rsid w:val="008F3DEF"/>
    <w:rsid w:val="008F478C"/>
    <w:rsid w:val="008F4FE8"/>
    <w:rsid w:val="008F508A"/>
    <w:rsid w:val="008F5848"/>
    <w:rsid w:val="008F6AEA"/>
    <w:rsid w:val="008F7701"/>
    <w:rsid w:val="008F7751"/>
    <w:rsid w:val="00900091"/>
    <w:rsid w:val="0090058E"/>
    <w:rsid w:val="00900BF4"/>
    <w:rsid w:val="00901AE2"/>
    <w:rsid w:val="00901D13"/>
    <w:rsid w:val="009021D0"/>
    <w:rsid w:val="00902314"/>
    <w:rsid w:val="00902C32"/>
    <w:rsid w:val="009033AC"/>
    <w:rsid w:val="009033B0"/>
    <w:rsid w:val="00903BA6"/>
    <w:rsid w:val="00903C2D"/>
    <w:rsid w:val="00903DBE"/>
    <w:rsid w:val="009044B1"/>
    <w:rsid w:val="00904572"/>
    <w:rsid w:val="00905A2E"/>
    <w:rsid w:val="00905E12"/>
    <w:rsid w:val="00906B5E"/>
    <w:rsid w:val="00906B73"/>
    <w:rsid w:val="00906BAE"/>
    <w:rsid w:val="009071F3"/>
    <w:rsid w:val="00907CB6"/>
    <w:rsid w:val="00907DC9"/>
    <w:rsid w:val="009101CD"/>
    <w:rsid w:val="00910EBA"/>
    <w:rsid w:val="00911701"/>
    <w:rsid w:val="00911C96"/>
    <w:rsid w:val="00911DB8"/>
    <w:rsid w:val="00911E01"/>
    <w:rsid w:val="00912222"/>
    <w:rsid w:val="009123C8"/>
    <w:rsid w:val="00912B5B"/>
    <w:rsid w:val="00913014"/>
    <w:rsid w:val="00913C56"/>
    <w:rsid w:val="0091418D"/>
    <w:rsid w:val="0091431E"/>
    <w:rsid w:val="0091436C"/>
    <w:rsid w:val="00914570"/>
    <w:rsid w:val="00914A26"/>
    <w:rsid w:val="00914CA5"/>
    <w:rsid w:val="00914EF8"/>
    <w:rsid w:val="00914F34"/>
    <w:rsid w:val="00914F9E"/>
    <w:rsid w:val="00915059"/>
    <w:rsid w:val="0091526D"/>
    <w:rsid w:val="009158C0"/>
    <w:rsid w:val="00915A57"/>
    <w:rsid w:val="009166D8"/>
    <w:rsid w:val="00916CE8"/>
    <w:rsid w:val="009172F4"/>
    <w:rsid w:val="0091769C"/>
    <w:rsid w:val="009177EC"/>
    <w:rsid w:val="00917B5B"/>
    <w:rsid w:val="0092020C"/>
    <w:rsid w:val="00920377"/>
    <w:rsid w:val="009204E8"/>
    <w:rsid w:val="009208AF"/>
    <w:rsid w:val="00920A39"/>
    <w:rsid w:val="00920E4D"/>
    <w:rsid w:val="00920FBF"/>
    <w:rsid w:val="00921884"/>
    <w:rsid w:val="00921ADD"/>
    <w:rsid w:val="00921EB7"/>
    <w:rsid w:val="009232DE"/>
    <w:rsid w:val="00923600"/>
    <w:rsid w:val="00923BB2"/>
    <w:rsid w:val="00923E01"/>
    <w:rsid w:val="00923FF9"/>
    <w:rsid w:val="00924F38"/>
    <w:rsid w:val="0092504B"/>
    <w:rsid w:val="009250E6"/>
    <w:rsid w:val="00925612"/>
    <w:rsid w:val="009259E0"/>
    <w:rsid w:val="00926704"/>
    <w:rsid w:val="00926955"/>
    <w:rsid w:val="009269B1"/>
    <w:rsid w:val="009271CA"/>
    <w:rsid w:val="009274C8"/>
    <w:rsid w:val="0093041B"/>
    <w:rsid w:val="009304ED"/>
    <w:rsid w:val="009307FB"/>
    <w:rsid w:val="00930B74"/>
    <w:rsid w:val="00930CBA"/>
    <w:rsid w:val="0093107E"/>
    <w:rsid w:val="009310A7"/>
    <w:rsid w:val="00931395"/>
    <w:rsid w:val="0093260E"/>
    <w:rsid w:val="009336F2"/>
    <w:rsid w:val="00933A97"/>
    <w:rsid w:val="009340D0"/>
    <w:rsid w:val="0093423E"/>
    <w:rsid w:val="0093439C"/>
    <w:rsid w:val="009343F7"/>
    <w:rsid w:val="00934B45"/>
    <w:rsid w:val="00934DDA"/>
    <w:rsid w:val="00934FDD"/>
    <w:rsid w:val="009352D5"/>
    <w:rsid w:val="009356A9"/>
    <w:rsid w:val="00935C79"/>
    <w:rsid w:val="00935D4D"/>
    <w:rsid w:val="00935F8E"/>
    <w:rsid w:val="0093636F"/>
    <w:rsid w:val="00936690"/>
    <w:rsid w:val="00936DA1"/>
    <w:rsid w:val="00937B6C"/>
    <w:rsid w:val="00937C71"/>
    <w:rsid w:val="00940251"/>
    <w:rsid w:val="0094145F"/>
    <w:rsid w:val="009418C6"/>
    <w:rsid w:val="00941B43"/>
    <w:rsid w:val="00941CA2"/>
    <w:rsid w:val="00942AAD"/>
    <w:rsid w:val="00942DFF"/>
    <w:rsid w:val="0094304D"/>
    <w:rsid w:val="00943251"/>
    <w:rsid w:val="0094353A"/>
    <w:rsid w:val="00943D2E"/>
    <w:rsid w:val="00944A9C"/>
    <w:rsid w:val="00944D6C"/>
    <w:rsid w:val="00944E8C"/>
    <w:rsid w:val="00945C88"/>
    <w:rsid w:val="00946D30"/>
    <w:rsid w:val="00946E35"/>
    <w:rsid w:val="00950F2F"/>
    <w:rsid w:val="00951186"/>
    <w:rsid w:val="0095139D"/>
    <w:rsid w:val="009513E5"/>
    <w:rsid w:val="00951C7B"/>
    <w:rsid w:val="00951EDD"/>
    <w:rsid w:val="00952CAE"/>
    <w:rsid w:val="00952CB1"/>
    <w:rsid w:val="00952DEA"/>
    <w:rsid w:val="0095307B"/>
    <w:rsid w:val="0095332E"/>
    <w:rsid w:val="009536AD"/>
    <w:rsid w:val="0095371C"/>
    <w:rsid w:val="00953D44"/>
    <w:rsid w:val="00953F38"/>
    <w:rsid w:val="00955246"/>
    <w:rsid w:val="009556A7"/>
    <w:rsid w:val="00955E1B"/>
    <w:rsid w:val="00955E53"/>
    <w:rsid w:val="00956377"/>
    <w:rsid w:val="009567AA"/>
    <w:rsid w:val="0095699B"/>
    <w:rsid w:val="00956A80"/>
    <w:rsid w:val="009571F7"/>
    <w:rsid w:val="00957578"/>
    <w:rsid w:val="00957AE4"/>
    <w:rsid w:val="00957D86"/>
    <w:rsid w:val="009608E2"/>
    <w:rsid w:val="0096099A"/>
    <w:rsid w:val="00961051"/>
    <w:rsid w:val="0096120E"/>
    <w:rsid w:val="0096222D"/>
    <w:rsid w:val="00962640"/>
    <w:rsid w:val="00962970"/>
    <w:rsid w:val="00962D45"/>
    <w:rsid w:val="009634BC"/>
    <w:rsid w:val="00963E5E"/>
    <w:rsid w:val="00963E87"/>
    <w:rsid w:val="009642F2"/>
    <w:rsid w:val="009643A0"/>
    <w:rsid w:val="009644DB"/>
    <w:rsid w:val="009646F1"/>
    <w:rsid w:val="00965231"/>
    <w:rsid w:val="00965D39"/>
    <w:rsid w:val="00965D41"/>
    <w:rsid w:val="00966155"/>
    <w:rsid w:val="009662AE"/>
    <w:rsid w:val="00966470"/>
    <w:rsid w:val="00967205"/>
    <w:rsid w:val="0096743A"/>
    <w:rsid w:val="00967A02"/>
    <w:rsid w:val="00967D6A"/>
    <w:rsid w:val="00967F48"/>
    <w:rsid w:val="0097031A"/>
    <w:rsid w:val="00970B69"/>
    <w:rsid w:val="0097165C"/>
    <w:rsid w:val="00972028"/>
    <w:rsid w:val="009728B0"/>
    <w:rsid w:val="00972957"/>
    <w:rsid w:val="00972E8E"/>
    <w:rsid w:val="009731E6"/>
    <w:rsid w:val="00973540"/>
    <w:rsid w:val="00973C6D"/>
    <w:rsid w:val="00974374"/>
    <w:rsid w:val="00974415"/>
    <w:rsid w:val="00974855"/>
    <w:rsid w:val="00974CAF"/>
    <w:rsid w:val="009751D9"/>
    <w:rsid w:val="009752C3"/>
    <w:rsid w:val="009761A6"/>
    <w:rsid w:val="00976C25"/>
    <w:rsid w:val="00977010"/>
    <w:rsid w:val="00980EB3"/>
    <w:rsid w:val="009810FC"/>
    <w:rsid w:val="0098131E"/>
    <w:rsid w:val="0098151D"/>
    <w:rsid w:val="00981EBB"/>
    <w:rsid w:val="009829D7"/>
    <w:rsid w:val="00982EB9"/>
    <w:rsid w:val="009834CE"/>
    <w:rsid w:val="00984196"/>
    <w:rsid w:val="009843E5"/>
    <w:rsid w:val="00984F61"/>
    <w:rsid w:val="00985CAE"/>
    <w:rsid w:val="00985E03"/>
    <w:rsid w:val="0098600E"/>
    <w:rsid w:val="00987AD7"/>
    <w:rsid w:val="009906A8"/>
    <w:rsid w:val="00990D88"/>
    <w:rsid w:val="0099119D"/>
    <w:rsid w:val="009911C8"/>
    <w:rsid w:val="00991531"/>
    <w:rsid w:val="009919DB"/>
    <w:rsid w:val="009923A5"/>
    <w:rsid w:val="009929C3"/>
    <w:rsid w:val="00992A37"/>
    <w:rsid w:val="00992DB4"/>
    <w:rsid w:val="00992EDC"/>
    <w:rsid w:val="00993D47"/>
    <w:rsid w:val="009947B5"/>
    <w:rsid w:val="00994ABC"/>
    <w:rsid w:val="00994B52"/>
    <w:rsid w:val="0099619E"/>
    <w:rsid w:val="009966EF"/>
    <w:rsid w:val="009967DB"/>
    <w:rsid w:val="00997FD5"/>
    <w:rsid w:val="009A0240"/>
    <w:rsid w:val="009A0C07"/>
    <w:rsid w:val="009A14D7"/>
    <w:rsid w:val="009A1AA6"/>
    <w:rsid w:val="009A23B2"/>
    <w:rsid w:val="009A2B69"/>
    <w:rsid w:val="009A3088"/>
    <w:rsid w:val="009A4F31"/>
    <w:rsid w:val="009A56A3"/>
    <w:rsid w:val="009A5DB9"/>
    <w:rsid w:val="009A5F4C"/>
    <w:rsid w:val="009A6428"/>
    <w:rsid w:val="009A65E5"/>
    <w:rsid w:val="009A6DFF"/>
    <w:rsid w:val="009A758C"/>
    <w:rsid w:val="009B01DC"/>
    <w:rsid w:val="009B08BB"/>
    <w:rsid w:val="009B0AC7"/>
    <w:rsid w:val="009B0B2B"/>
    <w:rsid w:val="009B1023"/>
    <w:rsid w:val="009B1043"/>
    <w:rsid w:val="009B1065"/>
    <w:rsid w:val="009B1D7E"/>
    <w:rsid w:val="009B24F5"/>
    <w:rsid w:val="009B290A"/>
    <w:rsid w:val="009B327D"/>
    <w:rsid w:val="009B336C"/>
    <w:rsid w:val="009B339A"/>
    <w:rsid w:val="009B39E9"/>
    <w:rsid w:val="009B3DFE"/>
    <w:rsid w:val="009B49CB"/>
    <w:rsid w:val="009B4B39"/>
    <w:rsid w:val="009B501F"/>
    <w:rsid w:val="009B5674"/>
    <w:rsid w:val="009B5CC2"/>
    <w:rsid w:val="009B5F83"/>
    <w:rsid w:val="009B625E"/>
    <w:rsid w:val="009B6665"/>
    <w:rsid w:val="009B6BCD"/>
    <w:rsid w:val="009B6CA5"/>
    <w:rsid w:val="009B6F38"/>
    <w:rsid w:val="009B736B"/>
    <w:rsid w:val="009B740F"/>
    <w:rsid w:val="009B7B02"/>
    <w:rsid w:val="009C1D70"/>
    <w:rsid w:val="009C1F33"/>
    <w:rsid w:val="009C23C3"/>
    <w:rsid w:val="009C2C1C"/>
    <w:rsid w:val="009C39CC"/>
    <w:rsid w:val="009C3BE1"/>
    <w:rsid w:val="009C4019"/>
    <w:rsid w:val="009C4619"/>
    <w:rsid w:val="009C505A"/>
    <w:rsid w:val="009C5B9A"/>
    <w:rsid w:val="009C6141"/>
    <w:rsid w:val="009C61C9"/>
    <w:rsid w:val="009C6B3D"/>
    <w:rsid w:val="009C7387"/>
    <w:rsid w:val="009C76B1"/>
    <w:rsid w:val="009C78FB"/>
    <w:rsid w:val="009C7CBD"/>
    <w:rsid w:val="009C7DEB"/>
    <w:rsid w:val="009D0C57"/>
    <w:rsid w:val="009D0DFF"/>
    <w:rsid w:val="009D1B17"/>
    <w:rsid w:val="009D1DD4"/>
    <w:rsid w:val="009D1E59"/>
    <w:rsid w:val="009D2D45"/>
    <w:rsid w:val="009D2F79"/>
    <w:rsid w:val="009D3061"/>
    <w:rsid w:val="009D34CC"/>
    <w:rsid w:val="009D3C84"/>
    <w:rsid w:val="009D3D48"/>
    <w:rsid w:val="009D5674"/>
    <w:rsid w:val="009D5707"/>
    <w:rsid w:val="009D5870"/>
    <w:rsid w:val="009D5B90"/>
    <w:rsid w:val="009D641B"/>
    <w:rsid w:val="009D6697"/>
    <w:rsid w:val="009D6939"/>
    <w:rsid w:val="009D7760"/>
    <w:rsid w:val="009D79E8"/>
    <w:rsid w:val="009E0430"/>
    <w:rsid w:val="009E14F7"/>
    <w:rsid w:val="009E18B7"/>
    <w:rsid w:val="009E2A6F"/>
    <w:rsid w:val="009E2EF3"/>
    <w:rsid w:val="009E2FA5"/>
    <w:rsid w:val="009E3231"/>
    <w:rsid w:val="009E32D9"/>
    <w:rsid w:val="009E3543"/>
    <w:rsid w:val="009E37CF"/>
    <w:rsid w:val="009E387B"/>
    <w:rsid w:val="009E3F25"/>
    <w:rsid w:val="009E4017"/>
    <w:rsid w:val="009E4B5E"/>
    <w:rsid w:val="009E4DDF"/>
    <w:rsid w:val="009E4F61"/>
    <w:rsid w:val="009E52EE"/>
    <w:rsid w:val="009E537B"/>
    <w:rsid w:val="009E5AE8"/>
    <w:rsid w:val="009E64DA"/>
    <w:rsid w:val="009E68AD"/>
    <w:rsid w:val="009E6D9F"/>
    <w:rsid w:val="009E6E81"/>
    <w:rsid w:val="009E789A"/>
    <w:rsid w:val="009E7FE1"/>
    <w:rsid w:val="009F0C42"/>
    <w:rsid w:val="009F0C67"/>
    <w:rsid w:val="009F0DD7"/>
    <w:rsid w:val="009F1112"/>
    <w:rsid w:val="009F1B88"/>
    <w:rsid w:val="009F22BE"/>
    <w:rsid w:val="009F2517"/>
    <w:rsid w:val="009F2871"/>
    <w:rsid w:val="009F3639"/>
    <w:rsid w:val="009F4A30"/>
    <w:rsid w:val="009F52CD"/>
    <w:rsid w:val="009F5C6D"/>
    <w:rsid w:val="009F5FAB"/>
    <w:rsid w:val="009F6086"/>
    <w:rsid w:val="009F6183"/>
    <w:rsid w:val="009F62EE"/>
    <w:rsid w:val="009F6757"/>
    <w:rsid w:val="009F675A"/>
    <w:rsid w:val="009F68FB"/>
    <w:rsid w:val="009F6B44"/>
    <w:rsid w:val="009F6D21"/>
    <w:rsid w:val="009F7337"/>
    <w:rsid w:val="009F774B"/>
    <w:rsid w:val="009F78C2"/>
    <w:rsid w:val="009F78F5"/>
    <w:rsid w:val="00A0085C"/>
    <w:rsid w:val="00A0109A"/>
    <w:rsid w:val="00A0148C"/>
    <w:rsid w:val="00A0250C"/>
    <w:rsid w:val="00A02BAD"/>
    <w:rsid w:val="00A02D1B"/>
    <w:rsid w:val="00A02D26"/>
    <w:rsid w:val="00A033EE"/>
    <w:rsid w:val="00A0351E"/>
    <w:rsid w:val="00A038F1"/>
    <w:rsid w:val="00A03AFE"/>
    <w:rsid w:val="00A03E7D"/>
    <w:rsid w:val="00A052F8"/>
    <w:rsid w:val="00A05689"/>
    <w:rsid w:val="00A063FA"/>
    <w:rsid w:val="00A0666A"/>
    <w:rsid w:val="00A06AAB"/>
    <w:rsid w:val="00A07233"/>
    <w:rsid w:val="00A07243"/>
    <w:rsid w:val="00A078C5"/>
    <w:rsid w:val="00A07CB5"/>
    <w:rsid w:val="00A10659"/>
    <w:rsid w:val="00A10B06"/>
    <w:rsid w:val="00A10EC9"/>
    <w:rsid w:val="00A118C4"/>
    <w:rsid w:val="00A11CD7"/>
    <w:rsid w:val="00A11CE8"/>
    <w:rsid w:val="00A12A31"/>
    <w:rsid w:val="00A13931"/>
    <w:rsid w:val="00A1494A"/>
    <w:rsid w:val="00A14B5C"/>
    <w:rsid w:val="00A14BD6"/>
    <w:rsid w:val="00A14BF9"/>
    <w:rsid w:val="00A151D0"/>
    <w:rsid w:val="00A1545A"/>
    <w:rsid w:val="00A15788"/>
    <w:rsid w:val="00A1580E"/>
    <w:rsid w:val="00A1598D"/>
    <w:rsid w:val="00A159D4"/>
    <w:rsid w:val="00A1623A"/>
    <w:rsid w:val="00A1650F"/>
    <w:rsid w:val="00A16C46"/>
    <w:rsid w:val="00A177F1"/>
    <w:rsid w:val="00A17940"/>
    <w:rsid w:val="00A179D5"/>
    <w:rsid w:val="00A17EE5"/>
    <w:rsid w:val="00A2044D"/>
    <w:rsid w:val="00A20586"/>
    <w:rsid w:val="00A20692"/>
    <w:rsid w:val="00A20A8B"/>
    <w:rsid w:val="00A20C85"/>
    <w:rsid w:val="00A2154F"/>
    <w:rsid w:val="00A2181F"/>
    <w:rsid w:val="00A21B01"/>
    <w:rsid w:val="00A225B3"/>
    <w:rsid w:val="00A229FE"/>
    <w:rsid w:val="00A237E2"/>
    <w:rsid w:val="00A2380D"/>
    <w:rsid w:val="00A23918"/>
    <w:rsid w:val="00A249AD"/>
    <w:rsid w:val="00A252D4"/>
    <w:rsid w:val="00A260A3"/>
    <w:rsid w:val="00A2664F"/>
    <w:rsid w:val="00A2684B"/>
    <w:rsid w:val="00A26B29"/>
    <w:rsid w:val="00A27FE1"/>
    <w:rsid w:val="00A3082E"/>
    <w:rsid w:val="00A30926"/>
    <w:rsid w:val="00A3112A"/>
    <w:rsid w:val="00A31178"/>
    <w:rsid w:val="00A313ED"/>
    <w:rsid w:val="00A31503"/>
    <w:rsid w:val="00A31972"/>
    <w:rsid w:val="00A31A5E"/>
    <w:rsid w:val="00A31FB8"/>
    <w:rsid w:val="00A32C18"/>
    <w:rsid w:val="00A332DF"/>
    <w:rsid w:val="00A33A76"/>
    <w:rsid w:val="00A342ED"/>
    <w:rsid w:val="00A346DB"/>
    <w:rsid w:val="00A34914"/>
    <w:rsid w:val="00A34A85"/>
    <w:rsid w:val="00A35246"/>
    <w:rsid w:val="00A352E5"/>
    <w:rsid w:val="00A353B6"/>
    <w:rsid w:val="00A355C2"/>
    <w:rsid w:val="00A35A3D"/>
    <w:rsid w:val="00A35EAD"/>
    <w:rsid w:val="00A36014"/>
    <w:rsid w:val="00A36D8B"/>
    <w:rsid w:val="00A371A4"/>
    <w:rsid w:val="00A372C7"/>
    <w:rsid w:val="00A37FA5"/>
    <w:rsid w:val="00A405D6"/>
    <w:rsid w:val="00A40B71"/>
    <w:rsid w:val="00A40E63"/>
    <w:rsid w:val="00A4122E"/>
    <w:rsid w:val="00A41444"/>
    <w:rsid w:val="00A417A8"/>
    <w:rsid w:val="00A41F50"/>
    <w:rsid w:val="00A420A9"/>
    <w:rsid w:val="00A4233E"/>
    <w:rsid w:val="00A423BE"/>
    <w:rsid w:val="00A423CD"/>
    <w:rsid w:val="00A42851"/>
    <w:rsid w:val="00A42AE5"/>
    <w:rsid w:val="00A43254"/>
    <w:rsid w:val="00A435CA"/>
    <w:rsid w:val="00A43F1C"/>
    <w:rsid w:val="00A43FC4"/>
    <w:rsid w:val="00A4578B"/>
    <w:rsid w:val="00A45DBB"/>
    <w:rsid w:val="00A4606F"/>
    <w:rsid w:val="00A46507"/>
    <w:rsid w:val="00A4719D"/>
    <w:rsid w:val="00A476BA"/>
    <w:rsid w:val="00A47EBA"/>
    <w:rsid w:val="00A5051F"/>
    <w:rsid w:val="00A51251"/>
    <w:rsid w:val="00A51308"/>
    <w:rsid w:val="00A5143B"/>
    <w:rsid w:val="00A51694"/>
    <w:rsid w:val="00A51B37"/>
    <w:rsid w:val="00A51C19"/>
    <w:rsid w:val="00A527F6"/>
    <w:rsid w:val="00A52841"/>
    <w:rsid w:val="00A529F3"/>
    <w:rsid w:val="00A535B7"/>
    <w:rsid w:val="00A53698"/>
    <w:rsid w:val="00A54977"/>
    <w:rsid w:val="00A5499B"/>
    <w:rsid w:val="00A549C8"/>
    <w:rsid w:val="00A549CF"/>
    <w:rsid w:val="00A54E44"/>
    <w:rsid w:val="00A55353"/>
    <w:rsid w:val="00A55DE0"/>
    <w:rsid w:val="00A563B4"/>
    <w:rsid w:val="00A577C1"/>
    <w:rsid w:val="00A57A15"/>
    <w:rsid w:val="00A603E6"/>
    <w:rsid w:val="00A60944"/>
    <w:rsid w:val="00A60986"/>
    <w:rsid w:val="00A60A97"/>
    <w:rsid w:val="00A60E87"/>
    <w:rsid w:val="00A60FD6"/>
    <w:rsid w:val="00A611EF"/>
    <w:rsid w:val="00A62185"/>
    <w:rsid w:val="00A62D58"/>
    <w:rsid w:val="00A630A5"/>
    <w:rsid w:val="00A63F49"/>
    <w:rsid w:val="00A640DD"/>
    <w:rsid w:val="00A643DC"/>
    <w:rsid w:val="00A6465E"/>
    <w:rsid w:val="00A650AB"/>
    <w:rsid w:val="00A65956"/>
    <w:rsid w:val="00A6597A"/>
    <w:rsid w:val="00A65B1F"/>
    <w:rsid w:val="00A65BEB"/>
    <w:rsid w:val="00A662F0"/>
    <w:rsid w:val="00A6664D"/>
    <w:rsid w:val="00A671BE"/>
    <w:rsid w:val="00A674FA"/>
    <w:rsid w:val="00A67E70"/>
    <w:rsid w:val="00A70FB5"/>
    <w:rsid w:val="00A71047"/>
    <w:rsid w:val="00A71616"/>
    <w:rsid w:val="00A71C47"/>
    <w:rsid w:val="00A71DE3"/>
    <w:rsid w:val="00A7201F"/>
    <w:rsid w:val="00A732C0"/>
    <w:rsid w:val="00A736E6"/>
    <w:rsid w:val="00A7376A"/>
    <w:rsid w:val="00A74588"/>
    <w:rsid w:val="00A7488C"/>
    <w:rsid w:val="00A74DFF"/>
    <w:rsid w:val="00A760E1"/>
    <w:rsid w:val="00A7620F"/>
    <w:rsid w:val="00A7642E"/>
    <w:rsid w:val="00A76988"/>
    <w:rsid w:val="00A769EA"/>
    <w:rsid w:val="00A76D8A"/>
    <w:rsid w:val="00A76E0C"/>
    <w:rsid w:val="00A76EB1"/>
    <w:rsid w:val="00A770B1"/>
    <w:rsid w:val="00A77542"/>
    <w:rsid w:val="00A77706"/>
    <w:rsid w:val="00A77AF1"/>
    <w:rsid w:val="00A77CC7"/>
    <w:rsid w:val="00A8068A"/>
    <w:rsid w:val="00A80947"/>
    <w:rsid w:val="00A8138E"/>
    <w:rsid w:val="00A815D5"/>
    <w:rsid w:val="00A8197F"/>
    <w:rsid w:val="00A82A60"/>
    <w:rsid w:val="00A8344A"/>
    <w:rsid w:val="00A835F8"/>
    <w:rsid w:val="00A83B8D"/>
    <w:rsid w:val="00A83C26"/>
    <w:rsid w:val="00A83D4E"/>
    <w:rsid w:val="00A84206"/>
    <w:rsid w:val="00A84282"/>
    <w:rsid w:val="00A849AE"/>
    <w:rsid w:val="00A84BB4"/>
    <w:rsid w:val="00A8525A"/>
    <w:rsid w:val="00A852AC"/>
    <w:rsid w:val="00A857EC"/>
    <w:rsid w:val="00A85984"/>
    <w:rsid w:val="00A868A1"/>
    <w:rsid w:val="00A86B2E"/>
    <w:rsid w:val="00A86BC7"/>
    <w:rsid w:val="00A86F5B"/>
    <w:rsid w:val="00A90594"/>
    <w:rsid w:val="00A90F3F"/>
    <w:rsid w:val="00A90FB5"/>
    <w:rsid w:val="00A914C4"/>
    <w:rsid w:val="00A9160B"/>
    <w:rsid w:val="00A916AE"/>
    <w:rsid w:val="00A91E00"/>
    <w:rsid w:val="00A92069"/>
    <w:rsid w:val="00A92209"/>
    <w:rsid w:val="00A922A2"/>
    <w:rsid w:val="00A927FA"/>
    <w:rsid w:val="00A9357A"/>
    <w:rsid w:val="00A93631"/>
    <w:rsid w:val="00A9484E"/>
    <w:rsid w:val="00A94C18"/>
    <w:rsid w:val="00A94E4A"/>
    <w:rsid w:val="00A95467"/>
    <w:rsid w:val="00A95997"/>
    <w:rsid w:val="00A95BFA"/>
    <w:rsid w:val="00A95FEE"/>
    <w:rsid w:val="00A96201"/>
    <w:rsid w:val="00A96202"/>
    <w:rsid w:val="00A966A8"/>
    <w:rsid w:val="00A96D6B"/>
    <w:rsid w:val="00A97704"/>
    <w:rsid w:val="00A97FA7"/>
    <w:rsid w:val="00AA0476"/>
    <w:rsid w:val="00AA0B55"/>
    <w:rsid w:val="00AA1353"/>
    <w:rsid w:val="00AA1526"/>
    <w:rsid w:val="00AA1658"/>
    <w:rsid w:val="00AA18B6"/>
    <w:rsid w:val="00AA2024"/>
    <w:rsid w:val="00AA25A5"/>
    <w:rsid w:val="00AA2943"/>
    <w:rsid w:val="00AA2A81"/>
    <w:rsid w:val="00AA2C13"/>
    <w:rsid w:val="00AA2FE9"/>
    <w:rsid w:val="00AA32F7"/>
    <w:rsid w:val="00AA40FB"/>
    <w:rsid w:val="00AA41AF"/>
    <w:rsid w:val="00AA4DDE"/>
    <w:rsid w:val="00AA5366"/>
    <w:rsid w:val="00AA5554"/>
    <w:rsid w:val="00AA5965"/>
    <w:rsid w:val="00AA5D87"/>
    <w:rsid w:val="00AA5E12"/>
    <w:rsid w:val="00AA5ED0"/>
    <w:rsid w:val="00AA658F"/>
    <w:rsid w:val="00AA684D"/>
    <w:rsid w:val="00AA7703"/>
    <w:rsid w:val="00AB0148"/>
    <w:rsid w:val="00AB04BD"/>
    <w:rsid w:val="00AB09DD"/>
    <w:rsid w:val="00AB0A56"/>
    <w:rsid w:val="00AB0B19"/>
    <w:rsid w:val="00AB0D9A"/>
    <w:rsid w:val="00AB0F7F"/>
    <w:rsid w:val="00AB1632"/>
    <w:rsid w:val="00AB1899"/>
    <w:rsid w:val="00AB197B"/>
    <w:rsid w:val="00AB21D6"/>
    <w:rsid w:val="00AB27F5"/>
    <w:rsid w:val="00AB361B"/>
    <w:rsid w:val="00AB3874"/>
    <w:rsid w:val="00AB38E0"/>
    <w:rsid w:val="00AB442F"/>
    <w:rsid w:val="00AB4C93"/>
    <w:rsid w:val="00AB631D"/>
    <w:rsid w:val="00AB63C3"/>
    <w:rsid w:val="00AB7452"/>
    <w:rsid w:val="00AB7802"/>
    <w:rsid w:val="00AB7E9A"/>
    <w:rsid w:val="00AC02F1"/>
    <w:rsid w:val="00AC05DA"/>
    <w:rsid w:val="00AC08A0"/>
    <w:rsid w:val="00AC0DEC"/>
    <w:rsid w:val="00AC1559"/>
    <w:rsid w:val="00AC176A"/>
    <w:rsid w:val="00AC1A41"/>
    <w:rsid w:val="00AC1DEE"/>
    <w:rsid w:val="00AC2B3F"/>
    <w:rsid w:val="00AC3340"/>
    <w:rsid w:val="00AC3984"/>
    <w:rsid w:val="00AC3CFD"/>
    <w:rsid w:val="00AC5567"/>
    <w:rsid w:val="00AC572C"/>
    <w:rsid w:val="00AC6273"/>
    <w:rsid w:val="00AC635D"/>
    <w:rsid w:val="00AC6623"/>
    <w:rsid w:val="00AC6BC9"/>
    <w:rsid w:val="00AC77D1"/>
    <w:rsid w:val="00AC793C"/>
    <w:rsid w:val="00AC7B5D"/>
    <w:rsid w:val="00AC7D19"/>
    <w:rsid w:val="00AC7D75"/>
    <w:rsid w:val="00AC7EC1"/>
    <w:rsid w:val="00AD0694"/>
    <w:rsid w:val="00AD1308"/>
    <w:rsid w:val="00AD1645"/>
    <w:rsid w:val="00AD1AA0"/>
    <w:rsid w:val="00AD2646"/>
    <w:rsid w:val="00AD2CB0"/>
    <w:rsid w:val="00AD392D"/>
    <w:rsid w:val="00AD53BB"/>
    <w:rsid w:val="00AD5A46"/>
    <w:rsid w:val="00AD5BF2"/>
    <w:rsid w:val="00AD620C"/>
    <w:rsid w:val="00AD6B2F"/>
    <w:rsid w:val="00AD6C8A"/>
    <w:rsid w:val="00AD708E"/>
    <w:rsid w:val="00AD763A"/>
    <w:rsid w:val="00AD7BA4"/>
    <w:rsid w:val="00AD7BBE"/>
    <w:rsid w:val="00AE1B97"/>
    <w:rsid w:val="00AE3010"/>
    <w:rsid w:val="00AE3570"/>
    <w:rsid w:val="00AE3990"/>
    <w:rsid w:val="00AE39E2"/>
    <w:rsid w:val="00AE3C8B"/>
    <w:rsid w:val="00AE46FC"/>
    <w:rsid w:val="00AE6285"/>
    <w:rsid w:val="00AE6C38"/>
    <w:rsid w:val="00AE6ECF"/>
    <w:rsid w:val="00AE7827"/>
    <w:rsid w:val="00AE78AC"/>
    <w:rsid w:val="00AE7DF3"/>
    <w:rsid w:val="00AE7FDD"/>
    <w:rsid w:val="00AF02B2"/>
    <w:rsid w:val="00AF0D59"/>
    <w:rsid w:val="00AF1711"/>
    <w:rsid w:val="00AF1860"/>
    <w:rsid w:val="00AF209E"/>
    <w:rsid w:val="00AF24BE"/>
    <w:rsid w:val="00AF285C"/>
    <w:rsid w:val="00AF2FE6"/>
    <w:rsid w:val="00AF3BBA"/>
    <w:rsid w:val="00AF436C"/>
    <w:rsid w:val="00AF4902"/>
    <w:rsid w:val="00AF5E6B"/>
    <w:rsid w:val="00AF6900"/>
    <w:rsid w:val="00AF6B98"/>
    <w:rsid w:val="00AF7710"/>
    <w:rsid w:val="00AF7A18"/>
    <w:rsid w:val="00AF7CB3"/>
    <w:rsid w:val="00AF7D43"/>
    <w:rsid w:val="00B000F7"/>
    <w:rsid w:val="00B014D9"/>
    <w:rsid w:val="00B01A5A"/>
    <w:rsid w:val="00B02891"/>
    <w:rsid w:val="00B02E8D"/>
    <w:rsid w:val="00B03417"/>
    <w:rsid w:val="00B036C0"/>
    <w:rsid w:val="00B044EB"/>
    <w:rsid w:val="00B04A5B"/>
    <w:rsid w:val="00B04E8A"/>
    <w:rsid w:val="00B060B6"/>
    <w:rsid w:val="00B06979"/>
    <w:rsid w:val="00B06B00"/>
    <w:rsid w:val="00B06CF1"/>
    <w:rsid w:val="00B06DB2"/>
    <w:rsid w:val="00B07197"/>
    <w:rsid w:val="00B100F5"/>
    <w:rsid w:val="00B1025B"/>
    <w:rsid w:val="00B102D5"/>
    <w:rsid w:val="00B104FC"/>
    <w:rsid w:val="00B110DA"/>
    <w:rsid w:val="00B11AB6"/>
    <w:rsid w:val="00B1236E"/>
    <w:rsid w:val="00B12CB8"/>
    <w:rsid w:val="00B13464"/>
    <w:rsid w:val="00B142FC"/>
    <w:rsid w:val="00B145ED"/>
    <w:rsid w:val="00B1460A"/>
    <w:rsid w:val="00B14CDF"/>
    <w:rsid w:val="00B1523B"/>
    <w:rsid w:val="00B153F3"/>
    <w:rsid w:val="00B15751"/>
    <w:rsid w:val="00B1636F"/>
    <w:rsid w:val="00B17BA2"/>
    <w:rsid w:val="00B17D38"/>
    <w:rsid w:val="00B20052"/>
    <w:rsid w:val="00B200A2"/>
    <w:rsid w:val="00B204D5"/>
    <w:rsid w:val="00B21682"/>
    <w:rsid w:val="00B21D4A"/>
    <w:rsid w:val="00B21E9A"/>
    <w:rsid w:val="00B22A31"/>
    <w:rsid w:val="00B232A6"/>
    <w:rsid w:val="00B2346B"/>
    <w:rsid w:val="00B23A3B"/>
    <w:rsid w:val="00B23AC7"/>
    <w:rsid w:val="00B23C50"/>
    <w:rsid w:val="00B240DD"/>
    <w:rsid w:val="00B2416A"/>
    <w:rsid w:val="00B242CF"/>
    <w:rsid w:val="00B24370"/>
    <w:rsid w:val="00B24540"/>
    <w:rsid w:val="00B24826"/>
    <w:rsid w:val="00B24ACF"/>
    <w:rsid w:val="00B2516F"/>
    <w:rsid w:val="00B254F0"/>
    <w:rsid w:val="00B25A21"/>
    <w:rsid w:val="00B2659C"/>
    <w:rsid w:val="00B26A95"/>
    <w:rsid w:val="00B27170"/>
    <w:rsid w:val="00B279AD"/>
    <w:rsid w:val="00B27AA9"/>
    <w:rsid w:val="00B319DB"/>
    <w:rsid w:val="00B31BFA"/>
    <w:rsid w:val="00B31EED"/>
    <w:rsid w:val="00B32057"/>
    <w:rsid w:val="00B322F6"/>
    <w:rsid w:val="00B329A2"/>
    <w:rsid w:val="00B32E50"/>
    <w:rsid w:val="00B32F24"/>
    <w:rsid w:val="00B3303E"/>
    <w:rsid w:val="00B334E0"/>
    <w:rsid w:val="00B334F8"/>
    <w:rsid w:val="00B335B9"/>
    <w:rsid w:val="00B338FD"/>
    <w:rsid w:val="00B34347"/>
    <w:rsid w:val="00B34A4E"/>
    <w:rsid w:val="00B34B8A"/>
    <w:rsid w:val="00B352C6"/>
    <w:rsid w:val="00B354D2"/>
    <w:rsid w:val="00B357BC"/>
    <w:rsid w:val="00B3609A"/>
    <w:rsid w:val="00B36485"/>
    <w:rsid w:val="00B368A4"/>
    <w:rsid w:val="00B3692E"/>
    <w:rsid w:val="00B36BB4"/>
    <w:rsid w:val="00B36DC7"/>
    <w:rsid w:val="00B36FF9"/>
    <w:rsid w:val="00B37BB1"/>
    <w:rsid w:val="00B40589"/>
    <w:rsid w:val="00B40F8A"/>
    <w:rsid w:val="00B410D1"/>
    <w:rsid w:val="00B41321"/>
    <w:rsid w:val="00B418FF"/>
    <w:rsid w:val="00B41CA4"/>
    <w:rsid w:val="00B41DE7"/>
    <w:rsid w:val="00B42021"/>
    <w:rsid w:val="00B426C1"/>
    <w:rsid w:val="00B427DD"/>
    <w:rsid w:val="00B42A7C"/>
    <w:rsid w:val="00B42D9A"/>
    <w:rsid w:val="00B4335E"/>
    <w:rsid w:val="00B43640"/>
    <w:rsid w:val="00B43DD6"/>
    <w:rsid w:val="00B43E2F"/>
    <w:rsid w:val="00B442EB"/>
    <w:rsid w:val="00B443FD"/>
    <w:rsid w:val="00B44602"/>
    <w:rsid w:val="00B45221"/>
    <w:rsid w:val="00B4572E"/>
    <w:rsid w:val="00B46613"/>
    <w:rsid w:val="00B468CD"/>
    <w:rsid w:val="00B469D2"/>
    <w:rsid w:val="00B476DB"/>
    <w:rsid w:val="00B502BA"/>
    <w:rsid w:val="00B50B3D"/>
    <w:rsid w:val="00B50C43"/>
    <w:rsid w:val="00B513F4"/>
    <w:rsid w:val="00B51715"/>
    <w:rsid w:val="00B519D7"/>
    <w:rsid w:val="00B51EAB"/>
    <w:rsid w:val="00B51ECC"/>
    <w:rsid w:val="00B522F2"/>
    <w:rsid w:val="00B52B39"/>
    <w:rsid w:val="00B52D57"/>
    <w:rsid w:val="00B52E3B"/>
    <w:rsid w:val="00B5372B"/>
    <w:rsid w:val="00B53993"/>
    <w:rsid w:val="00B53E82"/>
    <w:rsid w:val="00B5462B"/>
    <w:rsid w:val="00B54699"/>
    <w:rsid w:val="00B549B6"/>
    <w:rsid w:val="00B54BC7"/>
    <w:rsid w:val="00B556BC"/>
    <w:rsid w:val="00B55CD9"/>
    <w:rsid w:val="00B55E6F"/>
    <w:rsid w:val="00B56289"/>
    <w:rsid w:val="00B563C0"/>
    <w:rsid w:val="00B567E3"/>
    <w:rsid w:val="00B5731B"/>
    <w:rsid w:val="00B5743B"/>
    <w:rsid w:val="00B60183"/>
    <w:rsid w:val="00B602A5"/>
    <w:rsid w:val="00B60940"/>
    <w:rsid w:val="00B6282E"/>
    <w:rsid w:val="00B62FFB"/>
    <w:rsid w:val="00B63295"/>
    <w:rsid w:val="00B63559"/>
    <w:rsid w:val="00B63627"/>
    <w:rsid w:val="00B63940"/>
    <w:rsid w:val="00B64826"/>
    <w:rsid w:val="00B64AFD"/>
    <w:rsid w:val="00B6524D"/>
    <w:rsid w:val="00B656BB"/>
    <w:rsid w:val="00B656D6"/>
    <w:rsid w:val="00B65C11"/>
    <w:rsid w:val="00B66599"/>
    <w:rsid w:val="00B66626"/>
    <w:rsid w:val="00B66C77"/>
    <w:rsid w:val="00B66E06"/>
    <w:rsid w:val="00B671E3"/>
    <w:rsid w:val="00B672CF"/>
    <w:rsid w:val="00B677D0"/>
    <w:rsid w:val="00B71082"/>
    <w:rsid w:val="00B7154A"/>
    <w:rsid w:val="00B7169D"/>
    <w:rsid w:val="00B71C12"/>
    <w:rsid w:val="00B72380"/>
    <w:rsid w:val="00B72CE5"/>
    <w:rsid w:val="00B72D14"/>
    <w:rsid w:val="00B7343C"/>
    <w:rsid w:val="00B73531"/>
    <w:rsid w:val="00B7395D"/>
    <w:rsid w:val="00B73D26"/>
    <w:rsid w:val="00B74083"/>
    <w:rsid w:val="00B7459A"/>
    <w:rsid w:val="00B755E9"/>
    <w:rsid w:val="00B75705"/>
    <w:rsid w:val="00B766D8"/>
    <w:rsid w:val="00B766D9"/>
    <w:rsid w:val="00B76E6D"/>
    <w:rsid w:val="00B771C5"/>
    <w:rsid w:val="00B773BB"/>
    <w:rsid w:val="00B77957"/>
    <w:rsid w:val="00B77E51"/>
    <w:rsid w:val="00B77E9D"/>
    <w:rsid w:val="00B80A61"/>
    <w:rsid w:val="00B80E0E"/>
    <w:rsid w:val="00B80E51"/>
    <w:rsid w:val="00B8129A"/>
    <w:rsid w:val="00B82900"/>
    <w:rsid w:val="00B82972"/>
    <w:rsid w:val="00B82FA3"/>
    <w:rsid w:val="00B830D7"/>
    <w:rsid w:val="00B83255"/>
    <w:rsid w:val="00B83F6D"/>
    <w:rsid w:val="00B84BE6"/>
    <w:rsid w:val="00B84F96"/>
    <w:rsid w:val="00B854DF"/>
    <w:rsid w:val="00B854EE"/>
    <w:rsid w:val="00B85FC5"/>
    <w:rsid w:val="00B86105"/>
    <w:rsid w:val="00B8610F"/>
    <w:rsid w:val="00B8618F"/>
    <w:rsid w:val="00B86204"/>
    <w:rsid w:val="00B8638B"/>
    <w:rsid w:val="00B86E01"/>
    <w:rsid w:val="00B86F5F"/>
    <w:rsid w:val="00B87024"/>
    <w:rsid w:val="00B870B1"/>
    <w:rsid w:val="00B87B18"/>
    <w:rsid w:val="00B908A5"/>
    <w:rsid w:val="00B90EF4"/>
    <w:rsid w:val="00B91652"/>
    <w:rsid w:val="00B91F64"/>
    <w:rsid w:val="00B93662"/>
    <w:rsid w:val="00B939D0"/>
    <w:rsid w:val="00B939E7"/>
    <w:rsid w:val="00B950D5"/>
    <w:rsid w:val="00B954C6"/>
    <w:rsid w:val="00B95FE8"/>
    <w:rsid w:val="00B96213"/>
    <w:rsid w:val="00B963AD"/>
    <w:rsid w:val="00B96815"/>
    <w:rsid w:val="00B96B64"/>
    <w:rsid w:val="00B96C26"/>
    <w:rsid w:val="00B9764F"/>
    <w:rsid w:val="00B97F5A"/>
    <w:rsid w:val="00BA0474"/>
    <w:rsid w:val="00BA107F"/>
    <w:rsid w:val="00BA1186"/>
    <w:rsid w:val="00BA209C"/>
    <w:rsid w:val="00BA2153"/>
    <w:rsid w:val="00BA2823"/>
    <w:rsid w:val="00BA2E54"/>
    <w:rsid w:val="00BA3225"/>
    <w:rsid w:val="00BA35E8"/>
    <w:rsid w:val="00BA3660"/>
    <w:rsid w:val="00BA3684"/>
    <w:rsid w:val="00BA3FC7"/>
    <w:rsid w:val="00BA4D3A"/>
    <w:rsid w:val="00BA54AF"/>
    <w:rsid w:val="00BA574B"/>
    <w:rsid w:val="00BA5BAD"/>
    <w:rsid w:val="00BA5BFC"/>
    <w:rsid w:val="00BA5D66"/>
    <w:rsid w:val="00BA5F17"/>
    <w:rsid w:val="00BA6200"/>
    <w:rsid w:val="00BA6C0A"/>
    <w:rsid w:val="00BA6EAA"/>
    <w:rsid w:val="00BA70B8"/>
    <w:rsid w:val="00BA7BD5"/>
    <w:rsid w:val="00BB0027"/>
    <w:rsid w:val="00BB01D0"/>
    <w:rsid w:val="00BB0C78"/>
    <w:rsid w:val="00BB1972"/>
    <w:rsid w:val="00BB1F20"/>
    <w:rsid w:val="00BB2A80"/>
    <w:rsid w:val="00BB3039"/>
    <w:rsid w:val="00BB34E9"/>
    <w:rsid w:val="00BB3C43"/>
    <w:rsid w:val="00BB46BD"/>
    <w:rsid w:val="00BB4A21"/>
    <w:rsid w:val="00BB5998"/>
    <w:rsid w:val="00BB674C"/>
    <w:rsid w:val="00BB6FD4"/>
    <w:rsid w:val="00BB7272"/>
    <w:rsid w:val="00BB7F9D"/>
    <w:rsid w:val="00BC0C92"/>
    <w:rsid w:val="00BC1112"/>
    <w:rsid w:val="00BC13FE"/>
    <w:rsid w:val="00BC1405"/>
    <w:rsid w:val="00BC14B4"/>
    <w:rsid w:val="00BC19F1"/>
    <w:rsid w:val="00BC1A45"/>
    <w:rsid w:val="00BC1BE7"/>
    <w:rsid w:val="00BC1DFA"/>
    <w:rsid w:val="00BC2B63"/>
    <w:rsid w:val="00BC2EFB"/>
    <w:rsid w:val="00BC2FA9"/>
    <w:rsid w:val="00BC3045"/>
    <w:rsid w:val="00BC34EB"/>
    <w:rsid w:val="00BC370F"/>
    <w:rsid w:val="00BC42DD"/>
    <w:rsid w:val="00BC43FA"/>
    <w:rsid w:val="00BC43FB"/>
    <w:rsid w:val="00BC46A9"/>
    <w:rsid w:val="00BC59AC"/>
    <w:rsid w:val="00BC5F09"/>
    <w:rsid w:val="00BC60F6"/>
    <w:rsid w:val="00BC615E"/>
    <w:rsid w:val="00BC6765"/>
    <w:rsid w:val="00BC6948"/>
    <w:rsid w:val="00BC738C"/>
    <w:rsid w:val="00BC77CF"/>
    <w:rsid w:val="00BC78C4"/>
    <w:rsid w:val="00BC791A"/>
    <w:rsid w:val="00BC7B05"/>
    <w:rsid w:val="00BD0160"/>
    <w:rsid w:val="00BD09E4"/>
    <w:rsid w:val="00BD0B8C"/>
    <w:rsid w:val="00BD0DC9"/>
    <w:rsid w:val="00BD1F29"/>
    <w:rsid w:val="00BD1F5C"/>
    <w:rsid w:val="00BD2B83"/>
    <w:rsid w:val="00BD3196"/>
    <w:rsid w:val="00BD362F"/>
    <w:rsid w:val="00BD3AC2"/>
    <w:rsid w:val="00BD402A"/>
    <w:rsid w:val="00BD45D6"/>
    <w:rsid w:val="00BD45EB"/>
    <w:rsid w:val="00BD46B1"/>
    <w:rsid w:val="00BD4E39"/>
    <w:rsid w:val="00BD54E6"/>
    <w:rsid w:val="00BD5E23"/>
    <w:rsid w:val="00BD6154"/>
    <w:rsid w:val="00BD6545"/>
    <w:rsid w:val="00BD68D1"/>
    <w:rsid w:val="00BD6D8D"/>
    <w:rsid w:val="00BD708F"/>
    <w:rsid w:val="00BD7555"/>
    <w:rsid w:val="00BD7DFF"/>
    <w:rsid w:val="00BD7FB5"/>
    <w:rsid w:val="00BE058E"/>
    <w:rsid w:val="00BE085F"/>
    <w:rsid w:val="00BE0B81"/>
    <w:rsid w:val="00BE1288"/>
    <w:rsid w:val="00BE1A97"/>
    <w:rsid w:val="00BE240E"/>
    <w:rsid w:val="00BE2485"/>
    <w:rsid w:val="00BE24E8"/>
    <w:rsid w:val="00BE2587"/>
    <w:rsid w:val="00BE25CB"/>
    <w:rsid w:val="00BE27A8"/>
    <w:rsid w:val="00BE2B84"/>
    <w:rsid w:val="00BE2F50"/>
    <w:rsid w:val="00BE43FA"/>
    <w:rsid w:val="00BE45CF"/>
    <w:rsid w:val="00BE47CA"/>
    <w:rsid w:val="00BE47E4"/>
    <w:rsid w:val="00BE5245"/>
    <w:rsid w:val="00BE5738"/>
    <w:rsid w:val="00BE5892"/>
    <w:rsid w:val="00BE5B61"/>
    <w:rsid w:val="00BE61A8"/>
    <w:rsid w:val="00BE668E"/>
    <w:rsid w:val="00BE6D3F"/>
    <w:rsid w:val="00BE7F1F"/>
    <w:rsid w:val="00BF05AD"/>
    <w:rsid w:val="00BF0F58"/>
    <w:rsid w:val="00BF14F2"/>
    <w:rsid w:val="00BF1CC1"/>
    <w:rsid w:val="00BF1E87"/>
    <w:rsid w:val="00BF237D"/>
    <w:rsid w:val="00BF23AD"/>
    <w:rsid w:val="00BF27BA"/>
    <w:rsid w:val="00BF32E1"/>
    <w:rsid w:val="00BF3931"/>
    <w:rsid w:val="00BF39B5"/>
    <w:rsid w:val="00BF46B6"/>
    <w:rsid w:val="00BF490A"/>
    <w:rsid w:val="00BF4A34"/>
    <w:rsid w:val="00BF4AF4"/>
    <w:rsid w:val="00BF4DEA"/>
    <w:rsid w:val="00BF50B6"/>
    <w:rsid w:val="00BF52CD"/>
    <w:rsid w:val="00BF5438"/>
    <w:rsid w:val="00BF5A4D"/>
    <w:rsid w:val="00BF5D97"/>
    <w:rsid w:val="00BF63A8"/>
    <w:rsid w:val="00BF7132"/>
    <w:rsid w:val="00BF72CD"/>
    <w:rsid w:val="00BF7B50"/>
    <w:rsid w:val="00BF7DAF"/>
    <w:rsid w:val="00C0147A"/>
    <w:rsid w:val="00C0185C"/>
    <w:rsid w:val="00C02228"/>
    <w:rsid w:val="00C02683"/>
    <w:rsid w:val="00C02E36"/>
    <w:rsid w:val="00C03230"/>
    <w:rsid w:val="00C0362A"/>
    <w:rsid w:val="00C04601"/>
    <w:rsid w:val="00C04C7C"/>
    <w:rsid w:val="00C05653"/>
    <w:rsid w:val="00C06031"/>
    <w:rsid w:val="00C0608D"/>
    <w:rsid w:val="00C073EF"/>
    <w:rsid w:val="00C0756D"/>
    <w:rsid w:val="00C07A45"/>
    <w:rsid w:val="00C10365"/>
    <w:rsid w:val="00C10CFD"/>
    <w:rsid w:val="00C1176E"/>
    <w:rsid w:val="00C12186"/>
    <w:rsid w:val="00C127A7"/>
    <w:rsid w:val="00C12B30"/>
    <w:rsid w:val="00C1331B"/>
    <w:rsid w:val="00C13435"/>
    <w:rsid w:val="00C144F5"/>
    <w:rsid w:val="00C14927"/>
    <w:rsid w:val="00C14F43"/>
    <w:rsid w:val="00C15263"/>
    <w:rsid w:val="00C155AA"/>
    <w:rsid w:val="00C15992"/>
    <w:rsid w:val="00C15B8A"/>
    <w:rsid w:val="00C16858"/>
    <w:rsid w:val="00C173C3"/>
    <w:rsid w:val="00C20530"/>
    <w:rsid w:val="00C2084C"/>
    <w:rsid w:val="00C20A58"/>
    <w:rsid w:val="00C21658"/>
    <w:rsid w:val="00C21A7C"/>
    <w:rsid w:val="00C21FB1"/>
    <w:rsid w:val="00C2233A"/>
    <w:rsid w:val="00C22AF8"/>
    <w:rsid w:val="00C22D84"/>
    <w:rsid w:val="00C230A2"/>
    <w:rsid w:val="00C232A6"/>
    <w:rsid w:val="00C23509"/>
    <w:rsid w:val="00C2381F"/>
    <w:rsid w:val="00C23A05"/>
    <w:rsid w:val="00C23AC1"/>
    <w:rsid w:val="00C23B20"/>
    <w:rsid w:val="00C23C85"/>
    <w:rsid w:val="00C24A52"/>
    <w:rsid w:val="00C24ABC"/>
    <w:rsid w:val="00C24C9E"/>
    <w:rsid w:val="00C26D09"/>
    <w:rsid w:val="00C2799F"/>
    <w:rsid w:val="00C27AE0"/>
    <w:rsid w:val="00C27F5D"/>
    <w:rsid w:val="00C300B7"/>
    <w:rsid w:val="00C30AC9"/>
    <w:rsid w:val="00C31C5A"/>
    <w:rsid w:val="00C31CCC"/>
    <w:rsid w:val="00C31E30"/>
    <w:rsid w:val="00C31E81"/>
    <w:rsid w:val="00C33D12"/>
    <w:rsid w:val="00C3464D"/>
    <w:rsid w:val="00C348EE"/>
    <w:rsid w:val="00C34A4C"/>
    <w:rsid w:val="00C350D9"/>
    <w:rsid w:val="00C35E17"/>
    <w:rsid w:val="00C36E7E"/>
    <w:rsid w:val="00C3729E"/>
    <w:rsid w:val="00C3739A"/>
    <w:rsid w:val="00C37545"/>
    <w:rsid w:val="00C37670"/>
    <w:rsid w:val="00C37687"/>
    <w:rsid w:val="00C37981"/>
    <w:rsid w:val="00C37E0E"/>
    <w:rsid w:val="00C40619"/>
    <w:rsid w:val="00C412FB"/>
    <w:rsid w:val="00C42530"/>
    <w:rsid w:val="00C425DB"/>
    <w:rsid w:val="00C42ABF"/>
    <w:rsid w:val="00C42D98"/>
    <w:rsid w:val="00C42EF8"/>
    <w:rsid w:val="00C4362A"/>
    <w:rsid w:val="00C4372D"/>
    <w:rsid w:val="00C43DE3"/>
    <w:rsid w:val="00C44060"/>
    <w:rsid w:val="00C44687"/>
    <w:rsid w:val="00C44A09"/>
    <w:rsid w:val="00C44B9C"/>
    <w:rsid w:val="00C44E6E"/>
    <w:rsid w:val="00C451C0"/>
    <w:rsid w:val="00C4526C"/>
    <w:rsid w:val="00C453C8"/>
    <w:rsid w:val="00C457F8"/>
    <w:rsid w:val="00C4591B"/>
    <w:rsid w:val="00C4607C"/>
    <w:rsid w:val="00C46543"/>
    <w:rsid w:val="00C473A4"/>
    <w:rsid w:val="00C47F4F"/>
    <w:rsid w:val="00C5025C"/>
    <w:rsid w:val="00C50739"/>
    <w:rsid w:val="00C50B0F"/>
    <w:rsid w:val="00C50BBC"/>
    <w:rsid w:val="00C513C2"/>
    <w:rsid w:val="00C52A3B"/>
    <w:rsid w:val="00C53401"/>
    <w:rsid w:val="00C5390D"/>
    <w:rsid w:val="00C53D6A"/>
    <w:rsid w:val="00C53F05"/>
    <w:rsid w:val="00C54053"/>
    <w:rsid w:val="00C5408D"/>
    <w:rsid w:val="00C5503E"/>
    <w:rsid w:val="00C5566C"/>
    <w:rsid w:val="00C55A37"/>
    <w:rsid w:val="00C5776A"/>
    <w:rsid w:val="00C5784C"/>
    <w:rsid w:val="00C600E2"/>
    <w:rsid w:val="00C6075E"/>
    <w:rsid w:val="00C609E5"/>
    <w:rsid w:val="00C612EF"/>
    <w:rsid w:val="00C615FF"/>
    <w:rsid w:val="00C61A2A"/>
    <w:rsid w:val="00C61F0F"/>
    <w:rsid w:val="00C620D1"/>
    <w:rsid w:val="00C62816"/>
    <w:rsid w:val="00C62B25"/>
    <w:rsid w:val="00C62D92"/>
    <w:rsid w:val="00C62E2D"/>
    <w:rsid w:val="00C637D5"/>
    <w:rsid w:val="00C63A17"/>
    <w:rsid w:val="00C63B15"/>
    <w:rsid w:val="00C63DF1"/>
    <w:rsid w:val="00C64119"/>
    <w:rsid w:val="00C6459B"/>
    <w:rsid w:val="00C64A8F"/>
    <w:rsid w:val="00C650FE"/>
    <w:rsid w:val="00C65666"/>
    <w:rsid w:val="00C6569D"/>
    <w:rsid w:val="00C65C3D"/>
    <w:rsid w:val="00C65D3E"/>
    <w:rsid w:val="00C6631E"/>
    <w:rsid w:val="00C668AA"/>
    <w:rsid w:val="00C669F4"/>
    <w:rsid w:val="00C67129"/>
    <w:rsid w:val="00C67347"/>
    <w:rsid w:val="00C67977"/>
    <w:rsid w:val="00C67AEE"/>
    <w:rsid w:val="00C701C5"/>
    <w:rsid w:val="00C704A5"/>
    <w:rsid w:val="00C70717"/>
    <w:rsid w:val="00C71297"/>
    <w:rsid w:val="00C712B5"/>
    <w:rsid w:val="00C715D9"/>
    <w:rsid w:val="00C717E8"/>
    <w:rsid w:val="00C71C33"/>
    <w:rsid w:val="00C729BF"/>
    <w:rsid w:val="00C72BE5"/>
    <w:rsid w:val="00C738C2"/>
    <w:rsid w:val="00C739B2"/>
    <w:rsid w:val="00C741BC"/>
    <w:rsid w:val="00C747CE"/>
    <w:rsid w:val="00C74EA6"/>
    <w:rsid w:val="00C7508A"/>
    <w:rsid w:val="00C75501"/>
    <w:rsid w:val="00C76D1D"/>
    <w:rsid w:val="00C7751A"/>
    <w:rsid w:val="00C80D4D"/>
    <w:rsid w:val="00C822FD"/>
    <w:rsid w:val="00C8236F"/>
    <w:rsid w:val="00C82540"/>
    <w:rsid w:val="00C8256D"/>
    <w:rsid w:val="00C827D5"/>
    <w:rsid w:val="00C8304F"/>
    <w:rsid w:val="00C83839"/>
    <w:rsid w:val="00C838D6"/>
    <w:rsid w:val="00C8458E"/>
    <w:rsid w:val="00C84D02"/>
    <w:rsid w:val="00C84D53"/>
    <w:rsid w:val="00C85635"/>
    <w:rsid w:val="00C85756"/>
    <w:rsid w:val="00C85BA8"/>
    <w:rsid w:val="00C864A1"/>
    <w:rsid w:val="00C868DF"/>
    <w:rsid w:val="00C87240"/>
    <w:rsid w:val="00C87759"/>
    <w:rsid w:val="00C901AF"/>
    <w:rsid w:val="00C91047"/>
    <w:rsid w:val="00C9115C"/>
    <w:rsid w:val="00C92259"/>
    <w:rsid w:val="00C934AA"/>
    <w:rsid w:val="00C9356E"/>
    <w:rsid w:val="00C93883"/>
    <w:rsid w:val="00C942F4"/>
    <w:rsid w:val="00C944CC"/>
    <w:rsid w:val="00C949E9"/>
    <w:rsid w:val="00C94BC9"/>
    <w:rsid w:val="00C94D85"/>
    <w:rsid w:val="00C952F5"/>
    <w:rsid w:val="00C96002"/>
    <w:rsid w:val="00C96657"/>
    <w:rsid w:val="00C96DB0"/>
    <w:rsid w:val="00C973DD"/>
    <w:rsid w:val="00C97476"/>
    <w:rsid w:val="00C97621"/>
    <w:rsid w:val="00C97A77"/>
    <w:rsid w:val="00C97AE9"/>
    <w:rsid w:val="00C97E26"/>
    <w:rsid w:val="00CA0120"/>
    <w:rsid w:val="00CA0DD0"/>
    <w:rsid w:val="00CA0EEC"/>
    <w:rsid w:val="00CA1388"/>
    <w:rsid w:val="00CA22EE"/>
    <w:rsid w:val="00CA27AF"/>
    <w:rsid w:val="00CA2B2F"/>
    <w:rsid w:val="00CA2B53"/>
    <w:rsid w:val="00CA334B"/>
    <w:rsid w:val="00CA42E1"/>
    <w:rsid w:val="00CA43B5"/>
    <w:rsid w:val="00CA47F2"/>
    <w:rsid w:val="00CA4908"/>
    <w:rsid w:val="00CA4F55"/>
    <w:rsid w:val="00CA5AD9"/>
    <w:rsid w:val="00CA5C4F"/>
    <w:rsid w:val="00CA5D67"/>
    <w:rsid w:val="00CA6275"/>
    <w:rsid w:val="00CA634E"/>
    <w:rsid w:val="00CA658C"/>
    <w:rsid w:val="00CA7195"/>
    <w:rsid w:val="00CB0046"/>
    <w:rsid w:val="00CB036F"/>
    <w:rsid w:val="00CB0634"/>
    <w:rsid w:val="00CB0CBD"/>
    <w:rsid w:val="00CB0EB6"/>
    <w:rsid w:val="00CB0FCA"/>
    <w:rsid w:val="00CB0FF5"/>
    <w:rsid w:val="00CB10A1"/>
    <w:rsid w:val="00CB1E97"/>
    <w:rsid w:val="00CB32D0"/>
    <w:rsid w:val="00CB35AC"/>
    <w:rsid w:val="00CB386E"/>
    <w:rsid w:val="00CB3C52"/>
    <w:rsid w:val="00CB41D0"/>
    <w:rsid w:val="00CB41D1"/>
    <w:rsid w:val="00CB4D31"/>
    <w:rsid w:val="00CB4E1B"/>
    <w:rsid w:val="00CB51FF"/>
    <w:rsid w:val="00CB538E"/>
    <w:rsid w:val="00CB53B2"/>
    <w:rsid w:val="00CB5668"/>
    <w:rsid w:val="00CB579B"/>
    <w:rsid w:val="00CB66C5"/>
    <w:rsid w:val="00CB6887"/>
    <w:rsid w:val="00CB745B"/>
    <w:rsid w:val="00CB75E9"/>
    <w:rsid w:val="00CB7670"/>
    <w:rsid w:val="00CB7A72"/>
    <w:rsid w:val="00CC02D7"/>
    <w:rsid w:val="00CC0D63"/>
    <w:rsid w:val="00CC1069"/>
    <w:rsid w:val="00CC1A52"/>
    <w:rsid w:val="00CC1C98"/>
    <w:rsid w:val="00CC2A0A"/>
    <w:rsid w:val="00CC2F3E"/>
    <w:rsid w:val="00CC391F"/>
    <w:rsid w:val="00CC41A4"/>
    <w:rsid w:val="00CC4335"/>
    <w:rsid w:val="00CC44F5"/>
    <w:rsid w:val="00CC4502"/>
    <w:rsid w:val="00CC464E"/>
    <w:rsid w:val="00CC4B0E"/>
    <w:rsid w:val="00CC4F06"/>
    <w:rsid w:val="00CC57BF"/>
    <w:rsid w:val="00CC5BC0"/>
    <w:rsid w:val="00CC63F1"/>
    <w:rsid w:val="00CC6A19"/>
    <w:rsid w:val="00CC6B19"/>
    <w:rsid w:val="00CC6B8A"/>
    <w:rsid w:val="00CC7558"/>
    <w:rsid w:val="00CC79F6"/>
    <w:rsid w:val="00CC7B1C"/>
    <w:rsid w:val="00CD0265"/>
    <w:rsid w:val="00CD095F"/>
    <w:rsid w:val="00CD0C9A"/>
    <w:rsid w:val="00CD1A28"/>
    <w:rsid w:val="00CD1B06"/>
    <w:rsid w:val="00CD1D26"/>
    <w:rsid w:val="00CD1E91"/>
    <w:rsid w:val="00CD22DB"/>
    <w:rsid w:val="00CD3461"/>
    <w:rsid w:val="00CD3818"/>
    <w:rsid w:val="00CD3A0A"/>
    <w:rsid w:val="00CD441A"/>
    <w:rsid w:val="00CD4BFD"/>
    <w:rsid w:val="00CD4ED4"/>
    <w:rsid w:val="00CD53FB"/>
    <w:rsid w:val="00CD5B27"/>
    <w:rsid w:val="00CD5BD2"/>
    <w:rsid w:val="00CD5D84"/>
    <w:rsid w:val="00CD6B9D"/>
    <w:rsid w:val="00CD74FC"/>
    <w:rsid w:val="00CD7D55"/>
    <w:rsid w:val="00CE00C3"/>
    <w:rsid w:val="00CE0E15"/>
    <w:rsid w:val="00CE1865"/>
    <w:rsid w:val="00CE1E3F"/>
    <w:rsid w:val="00CE243E"/>
    <w:rsid w:val="00CE299C"/>
    <w:rsid w:val="00CE2F0B"/>
    <w:rsid w:val="00CE34E3"/>
    <w:rsid w:val="00CE4FC3"/>
    <w:rsid w:val="00CE51FA"/>
    <w:rsid w:val="00CE62A1"/>
    <w:rsid w:val="00CE6B6D"/>
    <w:rsid w:val="00CE6ED9"/>
    <w:rsid w:val="00CE7121"/>
    <w:rsid w:val="00CE7945"/>
    <w:rsid w:val="00CF065B"/>
    <w:rsid w:val="00CF0A2F"/>
    <w:rsid w:val="00CF0B4E"/>
    <w:rsid w:val="00CF0E79"/>
    <w:rsid w:val="00CF178D"/>
    <w:rsid w:val="00CF1C8E"/>
    <w:rsid w:val="00CF1E21"/>
    <w:rsid w:val="00CF204D"/>
    <w:rsid w:val="00CF24AA"/>
    <w:rsid w:val="00CF2B4C"/>
    <w:rsid w:val="00CF2C13"/>
    <w:rsid w:val="00CF2C43"/>
    <w:rsid w:val="00CF2C7E"/>
    <w:rsid w:val="00CF2D8C"/>
    <w:rsid w:val="00CF31CA"/>
    <w:rsid w:val="00CF48B1"/>
    <w:rsid w:val="00CF49A8"/>
    <w:rsid w:val="00CF584E"/>
    <w:rsid w:val="00CF595D"/>
    <w:rsid w:val="00CF61CA"/>
    <w:rsid w:val="00CF640C"/>
    <w:rsid w:val="00CF79DA"/>
    <w:rsid w:val="00D001D8"/>
    <w:rsid w:val="00D00E5F"/>
    <w:rsid w:val="00D010E4"/>
    <w:rsid w:val="00D01117"/>
    <w:rsid w:val="00D02A63"/>
    <w:rsid w:val="00D03641"/>
    <w:rsid w:val="00D03D62"/>
    <w:rsid w:val="00D03E95"/>
    <w:rsid w:val="00D046E1"/>
    <w:rsid w:val="00D04872"/>
    <w:rsid w:val="00D048BA"/>
    <w:rsid w:val="00D048D2"/>
    <w:rsid w:val="00D05377"/>
    <w:rsid w:val="00D054BE"/>
    <w:rsid w:val="00D055E6"/>
    <w:rsid w:val="00D05AD1"/>
    <w:rsid w:val="00D061CB"/>
    <w:rsid w:val="00D06E0B"/>
    <w:rsid w:val="00D07120"/>
    <w:rsid w:val="00D0718E"/>
    <w:rsid w:val="00D07CE1"/>
    <w:rsid w:val="00D101B7"/>
    <w:rsid w:val="00D10A4F"/>
    <w:rsid w:val="00D110DB"/>
    <w:rsid w:val="00D11299"/>
    <w:rsid w:val="00D126F4"/>
    <w:rsid w:val="00D13405"/>
    <w:rsid w:val="00D13AD8"/>
    <w:rsid w:val="00D14DC8"/>
    <w:rsid w:val="00D150F6"/>
    <w:rsid w:val="00D15466"/>
    <w:rsid w:val="00D15C56"/>
    <w:rsid w:val="00D15DB6"/>
    <w:rsid w:val="00D16332"/>
    <w:rsid w:val="00D165D7"/>
    <w:rsid w:val="00D1695E"/>
    <w:rsid w:val="00D16D76"/>
    <w:rsid w:val="00D17665"/>
    <w:rsid w:val="00D17C23"/>
    <w:rsid w:val="00D214BF"/>
    <w:rsid w:val="00D2153E"/>
    <w:rsid w:val="00D21568"/>
    <w:rsid w:val="00D21975"/>
    <w:rsid w:val="00D21E96"/>
    <w:rsid w:val="00D21F5D"/>
    <w:rsid w:val="00D225EF"/>
    <w:rsid w:val="00D22E52"/>
    <w:rsid w:val="00D22F78"/>
    <w:rsid w:val="00D23459"/>
    <w:rsid w:val="00D234F7"/>
    <w:rsid w:val="00D23E1A"/>
    <w:rsid w:val="00D23FB9"/>
    <w:rsid w:val="00D24339"/>
    <w:rsid w:val="00D24FE1"/>
    <w:rsid w:val="00D251AA"/>
    <w:rsid w:val="00D25295"/>
    <w:rsid w:val="00D253A3"/>
    <w:rsid w:val="00D257AD"/>
    <w:rsid w:val="00D25B00"/>
    <w:rsid w:val="00D26EB4"/>
    <w:rsid w:val="00D277D0"/>
    <w:rsid w:val="00D3167F"/>
    <w:rsid w:val="00D31C5A"/>
    <w:rsid w:val="00D33CDF"/>
    <w:rsid w:val="00D33EA8"/>
    <w:rsid w:val="00D33FA8"/>
    <w:rsid w:val="00D3428F"/>
    <w:rsid w:val="00D347E3"/>
    <w:rsid w:val="00D34E11"/>
    <w:rsid w:val="00D354C5"/>
    <w:rsid w:val="00D35BB3"/>
    <w:rsid w:val="00D35E62"/>
    <w:rsid w:val="00D3619A"/>
    <w:rsid w:val="00D36A55"/>
    <w:rsid w:val="00D36C3A"/>
    <w:rsid w:val="00D36CB3"/>
    <w:rsid w:val="00D36F2D"/>
    <w:rsid w:val="00D3702C"/>
    <w:rsid w:val="00D3706C"/>
    <w:rsid w:val="00D37520"/>
    <w:rsid w:val="00D401F2"/>
    <w:rsid w:val="00D4028B"/>
    <w:rsid w:val="00D4050B"/>
    <w:rsid w:val="00D41583"/>
    <w:rsid w:val="00D4173B"/>
    <w:rsid w:val="00D417AD"/>
    <w:rsid w:val="00D422DF"/>
    <w:rsid w:val="00D433D7"/>
    <w:rsid w:val="00D434E9"/>
    <w:rsid w:val="00D43A0C"/>
    <w:rsid w:val="00D43F99"/>
    <w:rsid w:val="00D443ED"/>
    <w:rsid w:val="00D46098"/>
    <w:rsid w:val="00D460A9"/>
    <w:rsid w:val="00D467B1"/>
    <w:rsid w:val="00D46A82"/>
    <w:rsid w:val="00D46B24"/>
    <w:rsid w:val="00D46C6A"/>
    <w:rsid w:val="00D477C0"/>
    <w:rsid w:val="00D47862"/>
    <w:rsid w:val="00D47A1E"/>
    <w:rsid w:val="00D50482"/>
    <w:rsid w:val="00D50565"/>
    <w:rsid w:val="00D50788"/>
    <w:rsid w:val="00D50DF0"/>
    <w:rsid w:val="00D520FB"/>
    <w:rsid w:val="00D528A1"/>
    <w:rsid w:val="00D529F7"/>
    <w:rsid w:val="00D52E4F"/>
    <w:rsid w:val="00D52F41"/>
    <w:rsid w:val="00D538CE"/>
    <w:rsid w:val="00D5493D"/>
    <w:rsid w:val="00D54986"/>
    <w:rsid w:val="00D5563B"/>
    <w:rsid w:val="00D55CFE"/>
    <w:rsid w:val="00D55D74"/>
    <w:rsid w:val="00D55E62"/>
    <w:rsid w:val="00D570B6"/>
    <w:rsid w:val="00D60026"/>
    <w:rsid w:val="00D60E4B"/>
    <w:rsid w:val="00D61A9F"/>
    <w:rsid w:val="00D6260B"/>
    <w:rsid w:val="00D62B55"/>
    <w:rsid w:val="00D637F6"/>
    <w:rsid w:val="00D639B5"/>
    <w:rsid w:val="00D63AC7"/>
    <w:rsid w:val="00D63AD5"/>
    <w:rsid w:val="00D63F71"/>
    <w:rsid w:val="00D64F47"/>
    <w:rsid w:val="00D65547"/>
    <w:rsid w:val="00D6618F"/>
    <w:rsid w:val="00D662A9"/>
    <w:rsid w:val="00D66EF3"/>
    <w:rsid w:val="00D676BE"/>
    <w:rsid w:val="00D70EFC"/>
    <w:rsid w:val="00D71CCB"/>
    <w:rsid w:val="00D71CFD"/>
    <w:rsid w:val="00D71F38"/>
    <w:rsid w:val="00D71FFE"/>
    <w:rsid w:val="00D72275"/>
    <w:rsid w:val="00D72E0C"/>
    <w:rsid w:val="00D73103"/>
    <w:rsid w:val="00D736EC"/>
    <w:rsid w:val="00D75D97"/>
    <w:rsid w:val="00D763FB"/>
    <w:rsid w:val="00D764BC"/>
    <w:rsid w:val="00D76585"/>
    <w:rsid w:val="00D76983"/>
    <w:rsid w:val="00D76A7F"/>
    <w:rsid w:val="00D7709C"/>
    <w:rsid w:val="00D7715A"/>
    <w:rsid w:val="00D77B10"/>
    <w:rsid w:val="00D77C0F"/>
    <w:rsid w:val="00D80748"/>
    <w:rsid w:val="00D80A6B"/>
    <w:rsid w:val="00D813AC"/>
    <w:rsid w:val="00D81876"/>
    <w:rsid w:val="00D8189F"/>
    <w:rsid w:val="00D819C2"/>
    <w:rsid w:val="00D82292"/>
    <w:rsid w:val="00D82DA4"/>
    <w:rsid w:val="00D8391B"/>
    <w:rsid w:val="00D83A2D"/>
    <w:rsid w:val="00D83C58"/>
    <w:rsid w:val="00D83C5D"/>
    <w:rsid w:val="00D84F41"/>
    <w:rsid w:val="00D855B2"/>
    <w:rsid w:val="00D858EB"/>
    <w:rsid w:val="00D85BA5"/>
    <w:rsid w:val="00D85EE7"/>
    <w:rsid w:val="00D85F40"/>
    <w:rsid w:val="00D86634"/>
    <w:rsid w:val="00D8688E"/>
    <w:rsid w:val="00D86F27"/>
    <w:rsid w:val="00D872CD"/>
    <w:rsid w:val="00D8790A"/>
    <w:rsid w:val="00D87B5F"/>
    <w:rsid w:val="00D87BC3"/>
    <w:rsid w:val="00D87EB8"/>
    <w:rsid w:val="00D87F77"/>
    <w:rsid w:val="00D908D4"/>
    <w:rsid w:val="00D91BF1"/>
    <w:rsid w:val="00D91F7C"/>
    <w:rsid w:val="00D920FF"/>
    <w:rsid w:val="00D923E3"/>
    <w:rsid w:val="00D92906"/>
    <w:rsid w:val="00D92FE1"/>
    <w:rsid w:val="00D930C9"/>
    <w:rsid w:val="00D931FC"/>
    <w:rsid w:val="00D9333D"/>
    <w:rsid w:val="00D935DF"/>
    <w:rsid w:val="00D93607"/>
    <w:rsid w:val="00D9380E"/>
    <w:rsid w:val="00D93E0E"/>
    <w:rsid w:val="00D93FB5"/>
    <w:rsid w:val="00D9413B"/>
    <w:rsid w:val="00D94181"/>
    <w:rsid w:val="00D9532D"/>
    <w:rsid w:val="00D95897"/>
    <w:rsid w:val="00D95C8B"/>
    <w:rsid w:val="00D95E79"/>
    <w:rsid w:val="00D95E87"/>
    <w:rsid w:val="00D9663A"/>
    <w:rsid w:val="00D967B4"/>
    <w:rsid w:val="00D97FA1"/>
    <w:rsid w:val="00DA0966"/>
    <w:rsid w:val="00DA0DE9"/>
    <w:rsid w:val="00DA2037"/>
    <w:rsid w:val="00DA22C1"/>
    <w:rsid w:val="00DA22C7"/>
    <w:rsid w:val="00DA2B50"/>
    <w:rsid w:val="00DA2B63"/>
    <w:rsid w:val="00DA2C3F"/>
    <w:rsid w:val="00DA2CAD"/>
    <w:rsid w:val="00DA2D9B"/>
    <w:rsid w:val="00DA3C8D"/>
    <w:rsid w:val="00DA4405"/>
    <w:rsid w:val="00DA4476"/>
    <w:rsid w:val="00DA4671"/>
    <w:rsid w:val="00DA4AC3"/>
    <w:rsid w:val="00DA4D0D"/>
    <w:rsid w:val="00DA4FCE"/>
    <w:rsid w:val="00DA5228"/>
    <w:rsid w:val="00DA6047"/>
    <w:rsid w:val="00DA6268"/>
    <w:rsid w:val="00DA662A"/>
    <w:rsid w:val="00DA6FE5"/>
    <w:rsid w:val="00DA7EB9"/>
    <w:rsid w:val="00DB075B"/>
    <w:rsid w:val="00DB0A6F"/>
    <w:rsid w:val="00DB0F68"/>
    <w:rsid w:val="00DB1374"/>
    <w:rsid w:val="00DB20B7"/>
    <w:rsid w:val="00DB236A"/>
    <w:rsid w:val="00DB2C25"/>
    <w:rsid w:val="00DB4208"/>
    <w:rsid w:val="00DB441A"/>
    <w:rsid w:val="00DB497C"/>
    <w:rsid w:val="00DB4D33"/>
    <w:rsid w:val="00DB5041"/>
    <w:rsid w:val="00DB513F"/>
    <w:rsid w:val="00DB5306"/>
    <w:rsid w:val="00DB5731"/>
    <w:rsid w:val="00DB57CA"/>
    <w:rsid w:val="00DB5971"/>
    <w:rsid w:val="00DB624D"/>
    <w:rsid w:val="00DB627A"/>
    <w:rsid w:val="00DB6DB7"/>
    <w:rsid w:val="00DB71E3"/>
    <w:rsid w:val="00DC02C5"/>
    <w:rsid w:val="00DC040E"/>
    <w:rsid w:val="00DC044A"/>
    <w:rsid w:val="00DC0497"/>
    <w:rsid w:val="00DC0ABD"/>
    <w:rsid w:val="00DC1B82"/>
    <w:rsid w:val="00DC1DF5"/>
    <w:rsid w:val="00DC242D"/>
    <w:rsid w:val="00DC2969"/>
    <w:rsid w:val="00DC3A6A"/>
    <w:rsid w:val="00DC3BE1"/>
    <w:rsid w:val="00DC3E1D"/>
    <w:rsid w:val="00DC478F"/>
    <w:rsid w:val="00DC48FC"/>
    <w:rsid w:val="00DC4AEF"/>
    <w:rsid w:val="00DC4B40"/>
    <w:rsid w:val="00DC4DE4"/>
    <w:rsid w:val="00DC5A0F"/>
    <w:rsid w:val="00DC60B0"/>
    <w:rsid w:val="00DC63C8"/>
    <w:rsid w:val="00DC66E9"/>
    <w:rsid w:val="00DC6B6D"/>
    <w:rsid w:val="00DC74ED"/>
    <w:rsid w:val="00DD067D"/>
    <w:rsid w:val="00DD0B18"/>
    <w:rsid w:val="00DD0EF5"/>
    <w:rsid w:val="00DD1988"/>
    <w:rsid w:val="00DD1BDF"/>
    <w:rsid w:val="00DD1D28"/>
    <w:rsid w:val="00DD2049"/>
    <w:rsid w:val="00DD2531"/>
    <w:rsid w:val="00DD2D83"/>
    <w:rsid w:val="00DD30EE"/>
    <w:rsid w:val="00DD3751"/>
    <w:rsid w:val="00DD3BF1"/>
    <w:rsid w:val="00DD3CF0"/>
    <w:rsid w:val="00DD40AF"/>
    <w:rsid w:val="00DD40BA"/>
    <w:rsid w:val="00DD45F2"/>
    <w:rsid w:val="00DD4912"/>
    <w:rsid w:val="00DD5088"/>
    <w:rsid w:val="00DD5474"/>
    <w:rsid w:val="00DD6496"/>
    <w:rsid w:val="00DD6E3A"/>
    <w:rsid w:val="00DD72F1"/>
    <w:rsid w:val="00DD7F7D"/>
    <w:rsid w:val="00DD7F98"/>
    <w:rsid w:val="00DE035F"/>
    <w:rsid w:val="00DE0C84"/>
    <w:rsid w:val="00DE0F9E"/>
    <w:rsid w:val="00DE173A"/>
    <w:rsid w:val="00DE17BD"/>
    <w:rsid w:val="00DE2001"/>
    <w:rsid w:val="00DE2363"/>
    <w:rsid w:val="00DE2E45"/>
    <w:rsid w:val="00DE37B7"/>
    <w:rsid w:val="00DE385F"/>
    <w:rsid w:val="00DE4659"/>
    <w:rsid w:val="00DE5A54"/>
    <w:rsid w:val="00DE603D"/>
    <w:rsid w:val="00DE6197"/>
    <w:rsid w:val="00DE686B"/>
    <w:rsid w:val="00DE70DC"/>
    <w:rsid w:val="00DE7341"/>
    <w:rsid w:val="00DF05E2"/>
    <w:rsid w:val="00DF082E"/>
    <w:rsid w:val="00DF0B48"/>
    <w:rsid w:val="00DF0CD9"/>
    <w:rsid w:val="00DF1189"/>
    <w:rsid w:val="00DF1C18"/>
    <w:rsid w:val="00DF1D40"/>
    <w:rsid w:val="00DF2282"/>
    <w:rsid w:val="00DF2326"/>
    <w:rsid w:val="00DF2C7D"/>
    <w:rsid w:val="00DF3695"/>
    <w:rsid w:val="00DF369F"/>
    <w:rsid w:val="00DF37D3"/>
    <w:rsid w:val="00DF4E11"/>
    <w:rsid w:val="00DF59CE"/>
    <w:rsid w:val="00DF713D"/>
    <w:rsid w:val="00DF7EE3"/>
    <w:rsid w:val="00DF7F67"/>
    <w:rsid w:val="00E000C3"/>
    <w:rsid w:val="00E001C6"/>
    <w:rsid w:val="00E002B5"/>
    <w:rsid w:val="00E0058C"/>
    <w:rsid w:val="00E00C58"/>
    <w:rsid w:val="00E01165"/>
    <w:rsid w:val="00E01E01"/>
    <w:rsid w:val="00E01E50"/>
    <w:rsid w:val="00E025D8"/>
    <w:rsid w:val="00E029BB"/>
    <w:rsid w:val="00E02F3F"/>
    <w:rsid w:val="00E03273"/>
    <w:rsid w:val="00E03E26"/>
    <w:rsid w:val="00E0439F"/>
    <w:rsid w:val="00E04C21"/>
    <w:rsid w:val="00E061BA"/>
    <w:rsid w:val="00E066F4"/>
    <w:rsid w:val="00E07064"/>
    <w:rsid w:val="00E07654"/>
    <w:rsid w:val="00E07DA9"/>
    <w:rsid w:val="00E10270"/>
    <w:rsid w:val="00E102C5"/>
    <w:rsid w:val="00E103F9"/>
    <w:rsid w:val="00E106AE"/>
    <w:rsid w:val="00E11924"/>
    <w:rsid w:val="00E11C97"/>
    <w:rsid w:val="00E12523"/>
    <w:rsid w:val="00E12791"/>
    <w:rsid w:val="00E143E4"/>
    <w:rsid w:val="00E15879"/>
    <w:rsid w:val="00E16763"/>
    <w:rsid w:val="00E168B7"/>
    <w:rsid w:val="00E17059"/>
    <w:rsid w:val="00E17A80"/>
    <w:rsid w:val="00E17DE1"/>
    <w:rsid w:val="00E20A76"/>
    <w:rsid w:val="00E21B3A"/>
    <w:rsid w:val="00E2204D"/>
    <w:rsid w:val="00E221B1"/>
    <w:rsid w:val="00E22968"/>
    <w:rsid w:val="00E229F3"/>
    <w:rsid w:val="00E22B40"/>
    <w:rsid w:val="00E23278"/>
    <w:rsid w:val="00E23C71"/>
    <w:rsid w:val="00E23F44"/>
    <w:rsid w:val="00E24496"/>
    <w:rsid w:val="00E245DB"/>
    <w:rsid w:val="00E249F6"/>
    <w:rsid w:val="00E25C80"/>
    <w:rsid w:val="00E26E8F"/>
    <w:rsid w:val="00E27293"/>
    <w:rsid w:val="00E27606"/>
    <w:rsid w:val="00E27BC2"/>
    <w:rsid w:val="00E305F0"/>
    <w:rsid w:val="00E309B3"/>
    <w:rsid w:val="00E30CD5"/>
    <w:rsid w:val="00E30F01"/>
    <w:rsid w:val="00E310EF"/>
    <w:rsid w:val="00E3119E"/>
    <w:rsid w:val="00E31330"/>
    <w:rsid w:val="00E313BA"/>
    <w:rsid w:val="00E32220"/>
    <w:rsid w:val="00E3246E"/>
    <w:rsid w:val="00E32A01"/>
    <w:rsid w:val="00E32BC0"/>
    <w:rsid w:val="00E33662"/>
    <w:rsid w:val="00E33716"/>
    <w:rsid w:val="00E344E8"/>
    <w:rsid w:val="00E34A02"/>
    <w:rsid w:val="00E34EC2"/>
    <w:rsid w:val="00E350D1"/>
    <w:rsid w:val="00E35627"/>
    <w:rsid w:val="00E356C0"/>
    <w:rsid w:val="00E35949"/>
    <w:rsid w:val="00E36168"/>
    <w:rsid w:val="00E364F7"/>
    <w:rsid w:val="00E36B5F"/>
    <w:rsid w:val="00E36F15"/>
    <w:rsid w:val="00E37111"/>
    <w:rsid w:val="00E404E5"/>
    <w:rsid w:val="00E41C0C"/>
    <w:rsid w:val="00E41C3B"/>
    <w:rsid w:val="00E425D4"/>
    <w:rsid w:val="00E427A0"/>
    <w:rsid w:val="00E42C04"/>
    <w:rsid w:val="00E42ECA"/>
    <w:rsid w:val="00E431CA"/>
    <w:rsid w:val="00E439E1"/>
    <w:rsid w:val="00E43D27"/>
    <w:rsid w:val="00E4493B"/>
    <w:rsid w:val="00E44D83"/>
    <w:rsid w:val="00E45260"/>
    <w:rsid w:val="00E45337"/>
    <w:rsid w:val="00E456C2"/>
    <w:rsid w:val="00E45EE8"/>
    <w:rsid w:val="00E463A7"/>
    <w:rsid w:val="00E46EC5"/>
    <w:rsid w:val="00E478C2"/>
    <w:rsid w:val="00E47CC6"/>
    <w:rsid w:val="00E502C8"/>
    <w:rsid w:val="00E505C3"/>
    <w:rsid w:val="00E5109A"/>
    <w:rsid w:val="00E511FD"/>
    <w:rsid w:val="00E519DB"/>
    <w:rsid w:val="00E5215D"/>
    <w:rsid w:val="00E524DE"/>
    <w:rsid w:val="00E529C1"/>
    <w:rsid w:val="00E52E89"/>
    <w:rsid w:val="00E53067"/>
    <w:rsid w:val="00E533D3"/>
    <w:rsid w:val="00E536C5"/>
    <w:rsid w:val="00E547BE"/>
    <w:rsid w:val="00E5501D"/>
    <w:rsid w:val="00E554F1"/>
    <w:rsid w:val="00E559EF"/>
    <w:rsid w:val="00E55BAA"/>
    <w:rsid w:val="00E55FD7"/>
    <w:rsid w:val="00E56357"/>
    <w:rsid w:val="00E60A10"/>
    <w:rsid w:val="00E60AD7"/>
    <w:rsid w:val="00E60B42"/>
    <w:rsid w:val="00E60E62"/>
    <w:rsid w:val="00E60EB2"/>
    <w:rsid w:val="00E6101F"/>
    <w:rsid w:val="00E61192"/>
    <w:rsid w:val="00E61F12"/>
    <w:rsid w:val="00E62256"/>
    <w:rsid w:val="00E62D09"/>
    <w:rsid w:val="00E62DB3"/>
    <w:rsid w:val="00E631E3"/>
    <w:rsid w:val="00E63396"/>
    <w:rsid w:val="00E6357C"/>
    <w:rsid w:val="00E63935"/>
    <w:rsid w:val="00E63B1B"/>
    <w:rsid w:val="00E64846"/>
    <w:rsid w:val="00E649E0"/>
    <w:rsid w:val="00E64D7B"/>
    <w:rsid w:val="00E64FEA"/>
    <w:rsid w:val="00E6508C"/>
    <w:rsid w:val="00E656A3"/>
    <w:rsid w:val="00E6579E"/>
    <w:rsid w:val="00E65820"/>
    <w:rsid w:val="00E660E9"/>
    <w:rsid w:val="00E6744D"/>
    <w:rsid w:val="00E67895"/>
    <w:rsid w:val="00E67976"/>
    <w:rsid w:val="00E709E9"/>
    <w:rsid w:val="00E70A22"/>
    <w:rsid w:val="00E70DB2"/>
    <w:rsid w:val="00E710F3"/>
    <w:rsid w:val="00E71237"/>
    <w:rsid w:val="00E71241"/>
    <w:rsid w:val="00E713F1"/>
    <w:rsid w:val="00E71BF6"/>
    <w:rsid w:val="00E7216F"/>
    <w:rsid w:val="00E725D9"/>
    <w:rsid w:val="00E725DA"/>
    <w:rsid w:val="00E72764"/>
    <w:rsid w:val="00E728B3"/>
    <w:rsid w:val="00E72E07"/>
    <w:rsid w:val="00E734D5"/>
    <w:rsid w:val="00E739F9"/>
    <w:rsid w:val="00E73B43"/>
    <w:rsid w:val="00E73E48"/>
    <w:rsid w:val="00E74181"/>
    <w:rsid w:val="00E75793"/>
    <w:rsid w:val="00E75A04"/>
    <w:rsid w:val="00E75E2A"/>
    <w:rsid w:val="00E764FB"/>
    <w:rsid w:val="00E76878"/>
    <w:rsid w:val="00E77975"/>
    <w:rsid w:val="00E80242"/>
    <w:rsid w:val="00E80E6B"/>
    <w:rsid w:val="00E81A80"/>
    <w:rsid w:val="00E81E66"/>
    <w:rsid w:val="00E821C1"/>
    <w:rsid w:val="00E827CF"/>
    <w:rsid w:val="00E828B4"/>
    <w:rsid w:val="00E82BEE"/>
    <w:rsid w:val="00E82C92"/>
    <w:rsid w:val="00E82FF1"/>
    <w:rsid w:val="00E857A6"/>
    <w:rsid w:val="00E85BC8"/>
    <w:rsid w:val="00E86C97"/>
    <w:rsid w:val="00E87EDF"/>
    <w:rsid w:val="00E91A9C"/>
    <w:rsid w:val="00E91BAC"/>
    <w:rsid w:val="00E923CA"/>
    <w:rsid w:val="00E9274B"/>
    <w:rsid w:val="00E927FD"/>
    <w:rsid w:val="00E93D62"/>
    <w:rsid w:val="00E94687"/>
    <w:rsid w:val="00E94715"/>
    <w:rsid w:val="00E94FAD"/>
    <w:rsid w:val="00E950B8"/>
    <w:rsid w:val="00E95136"/>
    <w:rsid w:val="00E9552A"/>
    <w:rsid w:val="00E95ACA"/>
    <w:rsid w:val="00E9738E"/>
    <w:rsid w:val="00E97ABA"/>
    <w:rsid w:val="00E97D83"/>
    <w:rsid w:val="00EA0044"/>
    <w:rsid w:val="00EA0081"/>
    <w:rsid w:val="00EA08D3"/>
    <w:rsid w:val="00EA0A5D"/>
    <w:rsid w:val="00EA1255"/>
    <w:rsid w:val="00EA1BEB"/>
    <w:rsid w:val="00EA220D"/>
    <w:rsid w:val="00EA28D7"/>
    <w:rsid w:val="00EA2920"/>
    <w:rsid w:val="00EA3B3B"/>
    <w:rsid w:val="00EA45A8"/>
    <w:rsid w:val="00EA47DA"/>
    <w:rsid w:val="00EA4E76"/>
    <w:rsid w:val="00EA4FD6"/>
    <w:rsid w:val="00EA5B36"/>
    <w:rsid w:val="00EA5B5D"/>
    <w:rsid w:val="00EA5E5C"/>
    <w:rsid w:val="00EA5EF1"/>
    <w:rsid w:val="00EA5F60"/>
    <w:rsid w:val="00EA6104"/>
    <w:rsid w:val="00EA6748"/>
    <w:rsid w:val="00EA6DCC"/>
    <w:rsid w:val="00EA7060"/>
    <w:rsid w:val="00EA7998"/>
    <w:rsid w:val="00EA7FEE"/>
    <w:rsid w:val="00EB0369"/>
    <w:rsid w:val="00EB0902"/>
    <w:rsid w:val="00EB0A53"/>
    <w:rsid w:val="00EB0F1F"/>
    <w:rsid w:val="00EB1273"/>
    <w:rsid w:val="00EB2B0F"/>
    <w:rsid w:val="00EB2C93"/>
    <w:rsid w:val="00EB3428"/>
    <w:rsid w:val="00EB37A3"/>
    <w:rsid w:val="00EB4317"/>
    <w:rsid w:val="00EB4A93"/>
    <w:rsid w:val="00EB4EEF"/>
    <w:rsid w:val="00EB52E6"/>
    <w:rsid w:val="00EB57C3"/>
    <w:rsid w:val="00EB6FCF"/>
    <w:rsid w:val="00EB717B"/>
    <w:rsid w:val="00EB739B"/>
    <w:rsid w:val="00EB73BE"/>
    <w:rsid w:val="00EB7A6D"/>
    <w:rsid w:val="00EB7AB5"/>
    <w:rsid w:val="00EC0359"/>
    <w:rsid w:val="00EC0A96"/>
    <w:rsid w:val="00EC12E2"/>
    <w:rsid w:val="00EC1A1F"/>
    <w:rsid w:val="00EC1C7C"/>
    <w:rsid w:val="00EC2021"/>
    <w:rsid w:val="00EC2E49"/>
    <w:rsid w:val="00EC302F"/>
    <w:rsid w:val="00EC31AA"/>
    <w:rsid w:val="00EC3642"/>
    <w:rsid w:val="00EC371B"/>
    <w:rsid w:val="00EC404D"/>
    <w:rsid w:val="00EC4C96"/>
    <w:rsid w:val="00EC5627"/>
    <w:rsid w:val="00EC5A37"/>
    <w:rsid w:val="00EC5C3D"/>
    <w:rsid w:val="00EC5FD7"/>
    <w:rsid w:val="00EC5FFC"/>
    <w:rsid w:val="00EC65D6"/>
    <w:rsid w:val="00EC6A8E"/>
    <w:rsid w:val="00EC7DB5"/>
    <w:rsid w:val="00ED2261"/>
    <w:rsid w:val="00ED2D5F"/>
    <w:rsid w:val="00ED2E73"/>
    <w:rsid w:val="00ED31AA"/>
    <w:rsid w:val="00ED35D5"/>
    <w:rsid w:val="00ED3BBD"/>
    <w:rsid w:val="00ED3BC1"/>
    <w:rsid w:val="00ED43F6"/>
    <w:rsid w:val="00ED49ED"/>
    <w:rsid w:val="00ED4A7F"/>
    <w:rsid w:val="00ED5923"/>
    <w:rsid w:val="00ED5C38"/>
    <w:rsid w:val="00ED5FC0"/>
    <w:rsid w:val="00ED699C"/>
    <w:rsid w:val="00ED6D83"/>
    <w:rsid w:val="00ED6E89"/>
    <w:rsid w:val="00ED723B"/>
    <w:rsid w:val="00ED7529"/>
    <w:rsid w:val="00ED7944"/>
    <w:rsid w:val="00ED7E2E"/>
    <w:rsid w:val="00EE0FD4"/>
    <w:rsid w:val="00EE121A"/>
    <w:rsid w:val="00EE18D9"/>
    <w:rsid w:val="00EE2160"/>
    <w:rsid w:val="00EE2B94"/>
    <w:rsid w:val="00EE3FC6"/>
    <w:rsid w:val="00EE5DD4"/>
    <w:rsid w:val="00EE5E4B"/>
    <w:rsid w:val="00EE6A20"/>
    <w:rsid w:val="00EE6AC9"/>
    <w:rsid w:val="00EE6AEC"/>
    <w:rsid w:val="00EE71CB"/>
    <w:rsid w:val="00EE74C6"/>
    <w:rsid w:val="00EE799F"/>
    <w:rsid w:val="00EE79F0"/>
    <w:rsid w:val="00EE7CDA"/>
    <w:rsid w:val="00EE7DF3"/>
    <w:rsid w:val="00EF00A2"/>
    <w:rsid w:val="00EF0515"/>
    <w:rsid w:val="00EF06A9"/>
    <w:rsid w:val="00EF0A33"/>
    <w:rsid w:val="00EF131C"/>
    <w:rsid w:val="00EF229B"/>
    <w:rsid w:val="00EF2EF7"/>
    <w:rsid w:val="00EF303A"/>
    <w:rsid w:val="00EF317D"/>
    <w:rsid w:val="00EF396A"/>
    <w:rsid w:val="00EF3F80"/>
    <w:rsid w:val="00EF4719"/>
    <w:rsid w:val="00EF4F76"/>
    <w:rsid w:val="00EF5579"/>
    <w:rsid w:val="00EF56A5"/>
    <w:rsid w:val="00EF5940"/>
    <w:rsid w:val="00EF69A4"/>
    <w:rsid w:val="00EF69A7"/>
    <w:rsid w:val="00EF7C75"/>
    <w:rsid w:val="00EF7E32"/>
    <w:rsid w:val="00F00AE8"/>
    <w:rsid w:val="00F00B20"/>
    <w:rsid w:val="00F00BD7"/>
    <w:rsid w:val="00F013B9"/>
    <w:rsid w:val="00F014EF"/>
    <w:rsid w:val="00F02228"/>
    <w:rsid w:val="00F02C7E"/>
    <w:rsid w:val="00F02CB8"/>
    <w:rsid w:val="00F034FA"/>
    <w:rsid w:val="00F03A48"/>
    <w:rsid w:val="00F0537F"/>
    <w:rsid w:val="00F0644B"/>
    <w:rsid w:val="00F0673A"/>
    <w:rsid w:val="00F06CDC"/>
    <w:rsid w:val="00F06EED"/>
    <w:rsid w:val="00F06FB9"/>
    <w:rsid w:val="00F10172"/>
    <w:rsid w:val="00F10483"/>
    <w:rsid w:val="00F10E9E"/>
    <w:rsid w:val="00F11811"/>
    <w:rsid w:val="00F11C9B"/>
    <w:rsid w:val="00F11F4F"/>
    <w:rsid w:val="00F12418"/>
    <w:rsid w:val="00F130A1"/>
    <w:rsid w:val="00F13356"/>
    <w:rsid w:val="00F13BA1"/>
    <w:rsid w:val="00F13F3B"/>
    <w:rsid w:val="00F14E1B"/>
    <w:rsid w:val="00F15AD9"/>
    <w:rsid w:val="00F1600A"/>
    <w:rsid w:val="00F1635A"/>
    <w:rsid w:val="00F163B2"/>
    <w:rsid w:val="00F16BF7"/>
    <w:rsid w:val="00F17443"/>
    <w:rsid w:val="00F200B3"/>
    <w:rsid w:val="00F2061D"/>
    <w:rsid w:val="00F206B0"/>
    <w:rsid w:val="00F20A2D"/>
    <w:rsid w:val="00F229D1"/>
    <w:rsid w:val="00F22F07"/>
    <w:rsid w:val="00F23295"/>
    <w:rsid w:val="00F23E6F"/>
    <w:rsid w:val="00F24566"/>
    <w:rsid w:val="00F248D7"/>
    <w:rsid w:val="00F25526"/>
    <w:rsid w:val="00F257D9"/>
    <w:rsid w:val="00F264B9"/>
    <w:rsid w:val="00F26545"/>
    <w:rsid w:val="00F26E0E"/>
    <w:rsid w:val="00F26FC8"/>
    <w:rsid w:val="00F27194"/>
    <w:rsid w:val="00F271F2"/>
    <w:rsid w:val="00F2749B"/>
    <w:rsid w:val="00F276BB"/>
    <w:rsid w:val="00F276C0"/>
    <w:rsid w:val="00F27BC4"/>
    <w:rsid w:val="00F3034C"/>
    <w:rsid w:val="00F3187D"/>
    <w:rsid w:val="00F31907"/>
    <w:rsid w:val="00F31E9B"/>
    <w:rsid w:val="00F329B6"/>
    <w:rsid w:val="00F32C83"/>
    <w:rsid w:val="00F336FD"/>
    <w:rsid w:val="00F33755"/>
    <w:rsid w:val="00F340FA"/>
    <w:rsid w:val="00F34187"/>
    <w:rsid w:val="00F3445E"/>
    <w:rsid w:val="00F34DE2"/>
    <w:rsid w:val="00F3510F"/>
    <w:rsid w:val="00F35264"/>
    <w:rsid w:val="00F352FC"/>
    <w:rsid w:val="00F361F3"/>
    <w:rsid w:val="00F363A5"/>
    <w:rsid w:val="00F368C4"/>
    <w:rsid w:val="00F36E27"/>
    <w:rsid w:val="00F36F51"/>
    <w:rsid w:val="00F3738E"/>
    <w:rsid w:val="00F37685"/>
    <w:rsid w:val="00F405FF"/>
    <w:rsid w:val="00F41861"/>
    <w:rsid w:val="00F41D5F"/>
    <w:rsid w:val="00F41F10"/>
    <w:rsid w:val="00F420AB"/>
    <w:rsid w:val="00F422AA"/>
    <w:rsid w:val="00F42DD9"/>
    <w:rsid w:val="00F439D2"/>
    <w:rsid w:val="00F4464F"/>
    <w:rsid w:val="00F4477A"/>
    <w:rsid w:val="00F44785"/>
    <w:rsid w:val="00F45385"/>
    <w:rsid w:val="00F46581"/>
    <w:rsid w:val="00F468CF"/>
    <w:rsid w:val="00F46C79"/>
    <w:rsid w:val="00F46D51"/>
    <w:rsid w:val="00F46EED"/>
    <w:rsid w:val="00F473D9"/>
    <w:rsid w:val="00F47AE9"/>
    <w:rsid w:val="00F47F2E"/>
    <w:rsid w:val="00F5029D"/>
    <w:rsid w:val="00F50B7D"/>
    <w:rsid w:val="00F5124B"/>
    <w:rsid w:val="00F51BAA"/>
    <w:rsid w:val="00F51FE2"/>
    <w:rsid w:val="00F5200A"/>
    <w:rsid w:val="00F5244F"/>
    <w:rsid w:val="00F52E6C"/>
    <w:rsid w:val="00F53025"/>
    <w:rsid w:val="00F53275"/>
    <w:rsid w:val="00F53F88"/>
    <w:rsid w:val="00F54C2E"/>
    <w:rsid w:val="00F54EB2"/>
    <w:rsid w:val="00F55951"/>
    <w:rsid w:val="00F55BC6"/>
    <w:rsid w:val="00F566AA"/>
    <w:rsid w:val="00F572B9"/>
    <w:rsid w:val="00F57E24"/>
    <w:rsid w:val="00F602EB"/>
    <w:rsid w:val="00F611E1"/>
    <w:rsid w:val="00F612F7"/>
    <w:rsid w:val="00F61FDC"/>
    <w:rsid w:val="00F62374"/>
    <w:rsid w:val="00F62F4B"/>
    <w:rsid w:val="00F63106"/>
    <w:rsid w:val="00F63429"/>
    <w:rsid w:val="00F634D5"/>
    <w:rsid w:val="00F63932"/>
    <w:rsid w:val="00F65B31"/>
    <w:rsid w:val="00F65D06"/>
    <w:rsid w:val="00F6633D"/>
    <w:rsid w:val="00F668AA"/>
    <w:rsid w:val="00F66FE4"/>
    <w:rsid w:val="00F6785A"/>
    <w:rsid w:val="00F67C2B"/>
    <w:rsid w:val="00F70CA3"/>
    <w:rsid w:val="00F71971"/>
    <w:rsid w:val="00F71FB6"/>
    <w:rsid w:val="00F7273B"/>
    <w:rsid w:val="00F72880"/>
    <w:rsid w:val="00F72AC6"/>
    <w:rsid w:val="00F72D9B"/>
    <w:rsid w:val="00F72E1C"/>
    <w:rsid w:val="00F72FD6"/>
    <w:rsid w:val="00F7323B"/>
    <w:rsid w:val="00F73AB5"/>
    <w:rsid w:val="00F75907"/>
    <w:rsid w:val="00F75ADD"/>
    <w:rsid w:val="00F75EC3"/>
    <w:rsid w:val="00F76648"/>
    <w:rsid w:val="00F767B0"/>
    <w:rsid w:val="00F76E56"/>
    <w:rsid w:val="00F76F2D"/>
    <w:rsid w:val="00F803AB"/>
    <w:rsid w:val="00F80BFC"/>
    <w:rsid w:val="00F81ADC"/>
    <w:rsid w:val="00F81D78"/>
    <w:rsid w:val="00F82193"/>
    <w:rsid w:val="00F82750"/>
    <w:rsid w:val="00F82A04"/>
    <w:rsid w:val="00F82BC2"/>
    <w:rsid w:val="00F82EDA"/>
    <w:rsid w:val="00F82F5D"/>
    <w:rsid w:val="00F831D3"/>
    <w:rsid w:val="00F83691"/>
    <w:rsid w:val="00F83CB4"/>
    <w:rsid w:val="00F841D3"/>
    <w:rsid w:val="00F84A1E"/>
    <w:rsid w:val="00F857C8"/>
    <w:rsid w:val="00F866EC"/>
    <w:rsid w:val="00F8706E"/>
    <w:rsid w:val="00F87107"/>
    <w:rsid w:val="00F877C3"/>
    <w:rsid w:val="00F8795C"/>
    <w:rsid w:val="00F87BE8"/>
    <w:rsid w:val="00F90762"/>
    <w:rsid w:val="00F912EA"/>
    <w:rsid w:val="00F91C72"/>
    <w:rsid w:val="00F91C7E"/>
    <w:rsid w:val="00F92C8D"/>
    <w:rsid w:val="00F92E8D"/>
    <w:rsid w:val="00F931C5"/>
    <w:rsid w:val="00F93B8D"/>
    <w:rsid w:val="00F96B62"/>
    <w:rsid w:val="00F96DE2"/>
    <w:rsid w:val="00F96F91"/>
    <w:rsid w:val="00F97826"/>
    <w:rsid w:val="00F97EF4"/>
    <w:rsid w:val="00FA0762"/>
    <w:rsid w:val="00FA1005"/>
    <w:rsid w:val="00FA1557"/>
    <w:rsid w:val="00FA1B8C"/>
    <w:rsid w:val="00FA2191"/>
    <w:rsid w:val="00FA26BC"/>
    <w:rsid w:val="00FA2D87"/>
    <w:rsid w:val="00FA3061"/>
    <w:rsid w:val="00FA3311"/>
    <w:rsid w:val="00FA35FC"/>
    <w:rsid w:val="00FA363A"/>
    <w:rsid w:val="00FA4537"/>
    <w:rsid w:val="00FA4AA2"/>
    <w:rsid w:val="00FA4F58"/>
    <w:rsid w:val="00FA5001"/>
    <w:rsid w:val="00FA57B0"/>
    <w:rsid w:val="00FA587C"/>
    <w:rsid w:val="00FA628D"/>
    <w:rsid w:val="00FA660B"/>
    <w:rsid w:val="00FA7122"/>
    <w:rsid w:val="00FA7530"/>
    <w:rsid w:val="00FA76FA"/>
    <w:rsid w:val="00FB07BF"/>
    <w:rsid w:val="00FB0F24"/>
    <w:rsid w:val="00FB0FCB"/>
    <w:rsid w:val="00FB1372"/>
    <w:rsid w:val="00FB1B4D"/>
    <w:rsid w:val="00FB22FC"/>
    <w:rsid w:val="00FB27CA"/>
    <w:rsid w:val="00FB2D3A"/>
    <w:rsid w:val="00FB33CC"/>
    <w:rsid w:val="00FB39DD"/>
    <w:rsid w:val="00FB3C13"/>
    <w:rsid w:val="00FB3C53"/>
    <w:rsid w:val="00FB49B8"/>
    <w:rsid w:val="00FB4F47"/>
    <w:rsid w:val="00FB5B64"/>
    <w:rsid w:val="00FB5D8A"/>
    <w:rsid w:val="00FB7120"/>
    <w:rsid w:val="00FB7341"/>
    <w:rsid w:val="00FB73B7"/>
    <w:rsid w:val="00FB7AFA"/>
    <w:rsid w:val="00FC015C"/>
    <w:rsid w:val="00FC02BB"/>
    <w:rsid w:val="00FC03F9"/>
    <w:rsid w:val="00FC0C8A"/>
    <w:rsid w:val="00FC0D47"/>
    <w:rsid w:val="00FC1942"/>
    <w:rsid w:val="00FC1959"/>
    <w:rsid w:val="00FC1C70"/>
    <w:rsid w:val="00FC1C95"/>
    <w:rsid w:val="00FC1E8C"/>
    <w:rsid w:val="00FC2B3E"/>
    <w:rsid w:val="00FC2DC8"/>
    <w:rsid w:val="00FC313B"/>
    <w:rsid w:val="00FC3642"/>
    <w:rsid w:val="00FC379B"/>
    <w:rsid w:val="00FC37E6"/>
    <w:rsid w:val="00FC3AD4"/>
    <w:rsid w:val="00FC3F49"/>
    <w:rsid w:val="00FC5042"/>
    <w:rsid w:val="00FC59AA"/>
    <w:rsid w:val="00FC5D21"/>
    <w:rsid w:val="00FC5E76"/>
    <w:rsid w:val="00FC63E5"/>
    <w:rsid w:val="00FC6909"/>
    <w:rsid w:val="00FC7239"/>
    <w:rsid w:val="00FC77E4"/>
    <w:rsid w:val="00FD10C8"/>
    <w:rsid w:val="00FD1CAC"/>
    <w:rsid w:val="00FD2221"/>
    <w:rsid w:val="00FD3533"/>
    <w:rsid w:val="00FD38EB"/>
    <w:rsid w:val="00FD415A"/>
    <w:rsid w:val="00FD4FA0"/>
    <w:rsid w:val="00FD58B5"/>
    <w:rsid w:val="00FD58C3"/>
    <w:rsid w:val="00FD5E11"/>
    <w:rsid w:val="00FD6410"/>
    <w:rsid w:val="00FD6C52"/>
    <w:rsid w:val="00FD7677"/>
    <w:rsid w:val="00FD78B4"/>
    <w:rsid w:val="00FD7F4E"/>
    <w:rsid w:val="00FE0BE1"/>
    <w:rsid w:val="00FE1280"/>
    <w:rsid w:val="00FE1824"/>
    <w:rsid w:val="00FE1BDA"/>
    <w:rsid w:val="00FE1C22"/>
    <w:rsid w:val="00FE1C60"/>
    <w:rsid w:val="00FE2313"/>
    <w:rsid w:val="00FE2AF5"/>
    <w:rsid w:val="00FE2F52"/>
    <w:rsid w:val="00FE3218"/>
    <w:rsid w:val="00FE39B0"/>
    <w:rsid w:val="00FE39F2"/>
    <w:rsid w:val="00FE3FE6"/>
    <w:rsid w:val="00FE4193"/>
    <w:rsid w:val="00FE4536"/>
    <w:rsid w:val="00FE4617"/>
    <w:rsid w:val="00FE4FBF"/>
    <w:rsid w:val="00FE52AD"/>
    <w:rsid w:val="00FE5D54"/>
    <w:rsid w:val="00FE5D78"/>
    <w:rsid w:val="00FE61D6"/>
    <w:rsid w:val="00FE6A80"/>
    <w:rsid w:val="00FE6DFE"/>
    <w:rsid w:val="00FF066B"/>
    <w:rsid w:val="00FF06C7"/>
    <w:rsid w:val="00FF082F"/>
    <w:rsid w:val="00FF0DD1"/>
    <w:rsid w:val="00FF11D5"/>
    <w:rsid w:val="00FF176B"/>
    <w:rsid w:val="00FF17A4"/>
    <w:rsid w:val="00FF17AB"/>
    <w:rsid w:val="00FF19DA"/>
    <w:rsid w:val="00FF19ED"/>
    <w:rsid w:val="00FF1AE5"/>
    <w:rsid w:val="00FF1EA6"/>
    <w:rsid w:val="00FF2106"/>
    <w:rsid w:val="00FF2371"/>
    <w:rsid w:val="00FF2894"/>
    <w:rsid w:val="00FF294E"/>
    <w:rsid w:val="00FF2DA2"/>
    <w:rsid w:val="00FF3811"/>
    <w:rsid w:val="00FF394A"/>
    <w:rsid w:val="00FF3A5B"/>
    <w:rsid w:val="00FF44B5"/>
    <w:rsid w:val="00FF454C"/>
    <w:rsid w:val="00FF4CD7"/>
    <w:rsid w:val="00FF57CD"/>
    <w:rsid w:val="00FF59F6"/>
    <w:rsid w:val="00FF5A2C"/>
    <w:rsid w:val="00FF62F4"/>
    <w:rsid w:val="00FF6BDA"/>
    <w:rsid w:val="00FF6E58"/>
    <w:rsid w:val="00FF6F52"/>
    <w:rsid w:val="00FF7A45"/>
    <w:rsid w:val="01252E00"/>
    <w:rsid w:val="016B065E"/>
    <w:rsid w:val="01B3B559"/>
    <w:rsid w:val="01DC6700"/>
    <w:rsid w:val="01FB1EE6"/>
    <w:rsid w:val="02128BC2"/>
    <w:rsid w:val="0212D4F0"/>
    <w:rsid w:val="027735A8"/>
    <w:rsid w:val="02E8F873"/>
    <w:rsid w:val="0302D5F5"/>
    <w:rsid w:val="037CCDE2"/>
    <w:rsid w:val="03B41491"/>
    <w:rsid w:val="03C9D541"/>
    <w:rsid w:val="03DB6756"/>
    <w:rsid w:val="04BFA72E"/>
    <w:rsid w:val="04D2F8AA"/>
    <w:rsid w:val="052FB96D"/>
    <w:rsid w:val="057D82FA"/>
    <w:rsid w:val="05926949"/>
    <w:rsid w:val="06063F17"/>
    <w:rsid w:val="060F4BED"/>
    <w:rsid w:val="06277D32"/>
    <w:rsid w:val="063A76B7"/>
    <w:rsid w:val="06894E73"/>
    <w:rsid w:val="06B38734"/>
    <w:rsid w:val="0702E692"/>
    <w:rsid w:val="07324D99"/>
    <w:rsid w:val="07B1B989"/>
    <w:rsid w:val="07D0D458"/>
    <w:rsid w:val="07D64718"/>
    <w:rsid w:val="07F19CEA"/>
    <w:rsid w:val="08373C18"/>
    <w:rsid w:val="0869ED1C"/>
    <w:rsid w:val="088B88B1"/>
    <w:rsid w:val="08AE8B87"/>
    <w:rsid w:val="08EC37F8"/>
    <w:rsid w:val="08F78B4E"/>
    <w:rsid w:val="09262FD5"/>
    <w:rsid w:val="097A04FF"/>
    <w:rsid w:val="09B381D4"/>
    <w:rsid w:val="09F1792F"/>
    <w:rsid w:val="09F7B771"/>
    <w:rsid w:val="0A67BBC9"/>
    <w:rsid w:val="0A6C1C7F"/>
    <w:rsid w:val="0A84781C"/>
    <w:rsid w:val="0B1330F8"/>
    <w:rsid w:val="0B25EF47"/>
    <w:rsid w:val="0BB01CEB"/>
    <w:rsid w:val="0BB49191"/>
    <w:rsid w:val="0BDE4A53"/>
    <w:rsid w:val="0C1D8DEF"/>
    <w:rsid w:val="0C898707"/>
    <w:rsid w:val="0CF87E0D"/>
    <w:rsid w:val="0D008CAA"/>
    <w:rsid w:val="0D3CAA05"/>
    <w:rsid w:val="0D48A351"/>
    <w:rsid w:val="0D76C910"/>
    <w:rsid w:val="0D7E7D9E"/>
    <w:rsid w:val="0DC01F92"/>
    <w:rsid w:val="0DD32C85"/>
    <w:rsid w:val="0E257738"/>
    <w:rsid w:val="0E2BF20F"/>
    <w:rsid w:val="0E84772E"/>
    <w:rsid w:val="0ECEC322"/>
    <w:rsid w:val="0EDCA3AA"/>
    <w:rsid w:val="0EF4A266"/>
    <w:rsid w:val="0F18E393"/>
    <w:rsid w:val="0F5AE3DF"/>
    <w:rsid w:val="0FB9E793"/>
    <w:rsid w:val="0FC4705E"/>
    <w:rsid w:val="1041411D"/>
    <w:rsid w:val="107A6C19"/>
    <w:rsid w:val="109D8D7B"/>
    <w:rsid w:val="10FCD67C"/>
    <w:rsid w:val="112A24CB"/>
    <w:rsid w:val="116A2989"/>
    <w:rsid w:val="118ED74B"/>
    <w:rsid w:val="11AA65F2"/>
    <w:rsid w:val="11B21360"/>
    <w:rsid w:val="11BB8078"/>
    <w:rsid w:val="120F7BAC"/>
    <w:rsid w:val="12249EDA"/>
    <w:rsid w:val="122E9DFB"/>
    <w:rsid w:val="128217CD"/>
    <w:rsid w:val="12D12C92"/>
    <w:rsid w:val="12E3F3D2"/>
    <w:rsid w:val="1307BEE8"/>
    <w:rsid w:val="130B36AD"/>
    <w:rsid w:val="1373A3F8"/>
    <w:rsid w:val="137BC13C"/>
    <w:rsid w:val="13BA65B9"/>
    <w:rsid w:val="13D01CC0"/>
    <w:rsid w:val="14563EFF"/>
    <w:rsid w:val="145AB931"/>
    <w:rsid w:val="14BBA288"/>
    <w:rsid w:val="14C57A9A"/>
    <w:rsid w:val="14FC4A17"/>
    <w:rsid w:val="1509CC9A"/>
    <w:rsid w:val="15C66716"/>
    <w:rsid w:val="15FAEC7C"/>
    <w:rsid w:val="16157546"/>
    <w:rsid w:val="16701140"/>
    <w:rsid w:val="1681DBB9"/>
    <w:rsid w:val="16825BB7"/>
    <w:rsid w:val="17383E2C"/>
    <w:rsid w:val="17507017"/>
    <w:rsid w:val="177A32A0"/>
    <w:rsid w:val="17C68D13"/>
    <w:rsid w:val="18BEE4E0"/>
    <w:rsid w:val="18DE43C7"/>
    <w:rsid w:val="1900C30C"/>
    <w:rsid w:val="193E9D14"/>
    <w:rsid w:val="19A8F9A7"/>
    <w:rsid w:val="19B4F560"/>
    <w:rsid w:val="19F5EDBF"/>
    <w:rsid w:val="1A856373"/>
    <w:rsid w:val="1B249626"/>
    <w:rsid w:val="1B378CB1"/>
    <w:rsid w:val="1B38CA2C"/>
    <w:rsid w:val="1B4AC88B"/>
    <w:rsid w:val="1B584B7D"/>
    <w:rsid w:val="1BCC9C7A"/>
    <w:rsid w:val="1C1F18BD"/>
    <w:rsid w:val="1C5C122E"/>
    <w:rsid w:val="1D2CF709"/>
    <w:rsid w:val="1D4464BB"/>
    <w:rsid w:val="1D51AF71"/>
    <w:rsid w:val="1D7354F5"/>
    <w:rsid w:val="1D92E7F4"/>
    <w:rsid w:val="1E70092E"/>
    <w:rsid w:val="1E8CB8EE"/>
    <w:rsid w:val="1EBC5249"/>
    <w:rsid w:val="1EEBAA9B"/>
    <w:rsid w:val="1F36BD68"/>
    <w:rsid w:val="1F5021C6"/>
    <w:rsid w:val="1F804A42"/>
    <w:rsid w:val="1FB2CF9A"/>
    <w:rsid w:val="1FEEE942"/>
    <w:rsid w:val="2030E37A"/>
    <w:rsid w:val="205E655F"/>
    <w:rsid w:val="20660382"/>
    <w:rsid w:val="20B714C4"/>
    <w:rsid w:val="210ED3DC"/>
    <w:rsid w:val="21119F2F"/>
    <w:rsid w:val="21245E90"/>
    <w:rsid w:val="215AEC98"/>
    <w:rsid w:val="21A24FFA"/>
    <w:rsid w:val="21C3DF6E"/>
    <w:rsid w:val="223FDA66"/>
    <w:rsid w:val="22D31DA8"/>
    <w:rsid w:val="23079552"/>
    <w:rsid w:val="23434499"/>
    <w:rsid w:val="23598A19"/>
    <w:rsid w:val="235AFBE3"/>
    <w:rsid w:val="2419B14A"/>
    <w:rsid w:val="2443E41C"/>
    <w:rsid w:val="245B8010"/>
    <w:rsid w:val="2494ECA0"/>
    <w:rsid w:val="24F55A7A"/>
    <w:rsid w:val="2544DA8C"/>
    <w:rsid w:val="2576E3B0"/>
    <w:rsid w:val="25941831"/>
    <w:rsid w:val="25F07213"/>
    <w:rsid w:val="26085972"/>
    <w:rsid w:val="266FF128"/>
    <w:rsid w:val="277DB816"/>
    <w:rsid w:val="278BC276"/>
    <w:rsid w:val="27B9C893"/>
    <w:rsid w:val="27FD0497"/>
    <w:rsid w:val="28AF8B01"/>
    <w:rsid w:val="28B12F18"/>
    <w:rsid w:val="28CD07EF"/>
    <w:rsid w:val="28E516C8"/>
    <w:rsid w:val="28EE71C3"/>
    <w:rsid w:val="29EC1F48"/>
    <w:rsid w:val="2A77230B"/>
    <w:rsid w:val="2A80E729"/>
    <w:rsid w:val="2AC36338"/>
    <w:rsid w:val="2AC788A0"/>
    <w:rsid w:val="2AC836DD"/>
    <w:rsid w:val="2B1A95D2"/>
    <w:rsid w:val="2B2150D3"/>
    <w:rsid w:val="2B6CBC96"/>
    <w:rsid w:val="2C19123C"/>
    <w:rsid w:val="2C1CB78A"/>
    <w:rsid w:val="2C372C9D"/>
    <w:rsid w:val="2C8A8F6C"/>
    <w:rsid w:val="2CCBD0D9"/>
    <w:rsid w:val="2CF93784"/>
    <w:rsid w:val="2DB887EB"/>
    <w:rsid w:val="2DCA3E32"/>
    <w:rsid w:val="2E8CD249"/>
    <w:rsid w:val="2E983E10"/>
    <w:rsid w:val="2E9CAEB8"/>
    <w:rsid w:val="2EC07D79"/>
    <w:rsid w:val="2F26C1B6"/>
    <w:rsid w:val="2F2EC6CE"/>
    <w:rsid w:val="2F54584C"/>
    <w:rsid w:val="2F98096A"/>
    <w:rsid w:val="2F9D4878"/>
    <w:rsid w:val="2FAEBCC6"/>
    <w:rsid w:val="2FC927CC"/>
    <w:rsid w:val="2FFE8CEC"/>
    <w:rsid w:val="300CA430"/>
    <w:rsid w:val="30638B74"/>
    <w:rsid w:val="307727F0"/>
    <w:rsid w:val="30D32302"/>
    <w:rsid w:val="31796D18"/>
    <w:rsid w:val="3188659B"/>
    <w:rsid w:val="319CBCF2"/>
    <w:rsid w:val="31D65A64"/>
    <w:rsid w:val="31EE53D1"/>
    <w:rsid w:val="320B5834"/>
    <w:rsid w:val="32262D41"/>
    <w:rsid w:val="32288B3A"/>
    <w:rsid w:val="326407D4"/>
    <w:rsid w:val="326F3726"/>
    <w:rsid w:val="3286226B"/>
    <w:rsid w:val="32EBFF50"/>
    <w:rsid w:val="32EF88FD"/>
    <w:rsid w:val="334A8866"/>
    <w:rsid w:val="334EF337"/>
    <w:rsid w:val="33630873"/>
    <w:rsid w:val="337DAF11"/>
    <w:rsid w:val="33C82AB5"/>
    <w:rsid w:val="33FAD8DB"/>
    <w:rsid w:val="34026AC2"/>
    <w:rsid w:val="34FFB3CC"/>
    <w:rsid w:val="350B0722"/>
    <w:rsid w:val="35CBAAC2"/>
    <w:rsid w:val="35EE5E7A"/>
    <w:rsid w:val="35FC8FBB"/>
    <w:rsid w:val="362F93C0"/>
    <w:rsid w:val="364056A6"/>
    <w:rsid w:val="365D4CB4"/>
    <w:rsid w:val="3693892B"/>
    <w:rsid w:val="36A85FBD"/>
    <w:rsid w:val="36AD021A"/>
    <w:rsid w:val="371A7C80"/>
    <w:rsid w:val="37208620"/>
    <w:rsid w:val="37435CA3"/>
    <w:rsid w:val="376B9455"/>
    <w:rsid w:val="3778B054"/>
    <w:rsid w:val="37999C1B"/>
    <w:rsid w:val="37CC85E2"/>
    <w:rsid w:val="37FF3EC4"/>
    <w:rsid w:val="385B02CE"/>
    <w:rsid w:val="38686949"/>
    <w:rsid w:val="38990DFB"/>
    <w:rsid w:val="38B15718"/>
    <w:rsid w:val="390B903B"/>
    <w:rsid w:val="39B6C90D"/>
    <w:rsid w:val="39CB9AF6"/>
    <w:rsid w:val="3AD235BC"/>
    <w:rsid w:val="3B19BAE0"/>
    <w:rsid w:val="3B412F60"/>
    <w:rsid w:val="3B511753"/>
    <w:rsid w:val="3C5DD9C9"/>
    <w:rsid w:val="3C63F139"/>
    <w:rsid w:val="3C677508"/>
    <w:rsid w:val="3C98FE62"/>
    <w:rsid w:val="3CA08AD5"/>
    <w:rsid w:val="3CB27C8B"/>
    <w:rsid w:val="3CD301CA"/>
    <w:rsid w:val="3CDC00D1"/>
    <w:rsid w:val="3D877600"/>
    <w:rsid w:val="3DD7797A"/>
    <w:rsid w:val="3E2DBD06"/>
    <w:rsid w:val="3E4B6DF9"/>
    <w:rsid w:val="3E54A3D6"/>
    <w:rsid w:val="3E95EA47"/>
    <w:rsid w:val="3EA8F5A2"/>
    <w:rsid w:val="3ED88880"/>
    <w:rsid w:val="3EEFB4F1"/>
    <w:rsid w:val="3F0826A1"/>
    <w:rsid w:val="3F6B93B6"/>
    <w:rsid w:val="3F864DD8"/>
    <w:rsid w:val="3FB787BC"/>
    <w:rsid w:val="3FC5264F"/>
    <w:rsid w:val="40004A23"/>
    <w:rsid w:val="410D8D7A"/>
    <w:rsid w:val="4128CB81"/>
    <w:rsid w:val="4194439D"/>
    <w:rsid w:val="4223631C"/>
    <w:rsid w:val="4285E176"/>
    <w:rsid w:val="428D02D8"/>
    <w:rsid w:val="42C49BE2"/>
    <w:rsid w:val="432D158B"/>
    <w:rsid w:val="4388BA7B"/>
    <w:rsid w:val="43A5E84A"/>
    <w:rsid w:val="442A6B73"/>
    <w:rsid w:val="44442503"/>
    <w:rsid w:val="449BDFD0"/>
    <w:rsid w:val="449CA390"/>
    <w:rsid w:val="451993F6"/>
    <w:rsid w:val="457F1533"/>
    <w:rsid w:val="459A93CD"/>
    <w:rsid w:val="46A800DF"/>
    <w:rsid w:val="470CD3C6"/>
    <w:rsid w:val="47125B9C"/>
    <w:rsid w:val="4754E259"/>
    <w:rsid w:val="4768BFB7"/>
    <w:rsid w:val="476C23CF"/>
    <w:rsid w:val="47E04B1F"/>
    <w:rsid w:val="484F3435"/>
    <w:rsid w:val="49269012"/>
    <w:rsid w:val="49737445"/>
    <w:rsid w:val="49F37CBC"/>
    <w:rsid w:val="4A046DF7"/>
    <w:rsid w:val="4A4AFE72"/>
    <w:rsid w:val="4A894EBE"/>
    <w:rsid w:val="4AA005EB"/>
    <w:rsid w:val="4ACFCE1D"/>
    <w:rsid w:val="4B18E465"/>
    <w:rsid w:val="4B322105"/>
    <w:rsid w:val="4BC71B2D"/>
    <w:rsid w:val="4CD386E0"/>
    <w:rsid w:val="4CE3489A"/>
    <w:rsid w:val="4CF2F77A"/>
    <w:rsid w:val="4D28BFB8"/>
    <w:rsid w:val="4D826E3E"/>
    <w:rsid w:val="4DB68283"/>
    <w:rsid w:val="4DF3D251"/>
    <w:rsid w:val="4E70A067"/>
    <w:rsid w:val="4E7366DA"/>
    <w:rsid w:val="4EB80711"/>
    <w:rsid w:val="4F507364"/>
    <w:rsid w:val="4F51716B"/>
    <w:rsid w:val="4F56C06D"/>
    <w:rsid w:val="4F5C4522"/>
    <w:rsid w:val="4F7027AC"/>
    <w:rsid w:val="4F906406"/>
    <w:rsid w:val="4F9DF77E"/>
    <w:rsid w:val="4FD7E802"/>
    <w:rsid w:val="505B3A76"/>
    <w:rsid w:val="506EFBE4"/>
    <w:rsid w:val="5086A325"/>
    <w:rsid w:val="509F218F"/>
    <w:rsid w:val="517A58BA"/>
    <w:rsid w:val="517DDC48"/>
    <w:rsid w:val="51F70AD7"/>
    <w:rsid w:val="52338085"/>
    <w:rsid w:val="52341423"/>
    <w:rsid w:val="523D7F72"/>
    <w:rsid w:val="5293B50E"/>
    <w:rsid w:val="52C87E93"/>
    <w:rsid w:val="52ECE980"/>
    <w:rsid w:val="52FBABC1"/>
    <w:rsid w:val="53369E44"/>
    <w:rsid w:val="5351C1B0"/>
    <w:rsid w:val="5355E0C6"/>
    <w:rsid w:val="537A4619"/>
    <w:rsid w:val="540A50FE"/>
    <w:rsid w:val="54154F19"/>
    <w:rsid w:val="547EFF66"/>
    <w:rsid w:val="550C39C3"/>
    <w:rsid w:val="55112A35"/>
    <w:rsid w:val="555CFA41"/>
    <w:rsid w:val="557AA9E5"/>
    <w:rsid w:val="55E2075A"/>
    <w:rsid w:val="55F49DD0"/>
    <w:rsid w:val="56140F77"/>
    <w:rsid w:val="56271CBC"/>
    <w:rsid w:val="56CFC518"/>
    <w:rsid w:val="574CD9BD"/>
    <w:rsid w:val="578D0B78"/>
    <w:rsid w:val="57A9B670"/>
    <w:rsid w:val="582849FC"/>
    <w:rsid w:val="58327C33"/>
    <w:rsid w:val="58B285AC"/>
    <w:rsid w:val="58BE96C8"/>
    <w:rsid w:val="58EE92EB"/>
    <w:rsid w:val="598601E7"/>
    <w:rsid w:val="5999E76E"/>
    <w:rsid w:val="59BE10EC"/>
    <w:rsid w:val="59C1D773"/>
    <w:rsid w:val="59C3F31A"/>
    <w:rsid w:val="5A072BDB"/>
    <w:rsid w:val="5A75B24E"/>
    <w:rsid w:val="5ADBE6A3"/>
    <w:rsid w:val="5B0EBEAB"/>
    <w:rsid w:val="5B7C3AE2"/>
    <w:rsid w:val="5B9F9FC9"/>
    <w:rsid w:val="5BC71490"/>
    <w:rsid w:val="5BE96F4A"/>
    <w:rsid w:val="5C0DA2C8"/>
    <w:rsid w:val="5C54FD5D"/>
    <w:rsid w:val="5C64F0B8"/>
    <w:rsid w:val="5C94A656"/>
    <w:rsid w:val="5CBE38F0"/>
    <w:rsid w:val="5CDE955C"/>
    <w:rsid w:val="5D1DB312"/>
    <w:rsid w:val="5D609005"/>
    <w:rsid w:val="5E35EE89"/>
    <w:rsid w:val="5E4462AB"/>
    <w:rsid w:val="5EEA166C"/>
    <w:rsid w:val="5F146C6E"/>
    <w:rsid w:val="5F5D1977"/>
    <w:rsid w:val="5FD8BE38"/>
    <w:rsid w:val="60087475"/>
    <w:rsid w:val="60158F45"/>
    <w:rsid w:val="60E71768"/>
    <w:rsid w:val="6123421C"/>
    <w:rsid w:val="61DCF63A"/>
    <w:rsid w:val="62624AD4"/>
    <w:rsid w:val="62F21522"/>
    <w:rsid w:val="62F531B1"/>
    <w:rsid w:val="631AB691"/>
    <w:rsid w:val="6347680A"/>
    <w:rsid w:val="634DA553"/>
    <w:rsid w:val="63576080"/>
    <w:rsid w:val="6386A773"/>
    <w:rsid w:val="64235C91"/>
    <w:rsid w:val="64F7D36A"/>
    <w:rsid w:val="6533DD53"/>
    <w:rsid w:val="654E4390"/>
    <w:rsid w:val="65B06093"/>
    <w:rsid w:val="66512ADC"/>
    <w:rsid w:val="6656FBA8"/>
    <w:rsid w:val="6678B9CE"/>
    <w:rsid w:val="66A8DF79"/>
    <w:rsid w:val="676E2147"/>
    <w:rsid w:val="67AADD89"/>
    <w:rsid w:val="67AED80A"/>
    <w:rsid w:val="67B70A83"/>
    <w:rsid w:val="68140321"/>
    <w:rsid w:val="689A16FE"/>
    <w:rsid w:val="691B4711"/>
    <w:rsid w:val="698C6167"/>
    <w:rsid w:val="69A66805"/>
    <w:rsid w:val="69B80A74"/>
    <w:rsid w:val="69C44B2C"/>
    <w:rsid w:val="6A27FA3E"/>
    <w:rsid w:val="6A2ABEB0"/>
    <w:rsid w:val="6A532F47"/>
    <w:rsid w:val="6A5DD103"/>
    <w:rsid w:val="6AAB021E"/>
    <w:rsid w:val="6AB13A4F"/>
    <w:rsid w:val="6B063BB7"/>
    <w:rsid w:val="6B326126"/>
    <w:rsid w:val="6B7CAD1A"/>
    <w:rsid w:val="6BC20DAF"/>
    <w:rsid w:val="6C1F49A1"/>
    <w:rsid w:val="6C48528C"/>
    <w:rsid w:val="6C4EB546"/>
    <w:rsid w:val="6C8AFB9A"/>
    <w:rsid w:val="6CD98302"/>
    <w:rsid w:val="6CEAED80"/>
    <w:rsid w:val="6D5683FE"/>
    <w:rsid w:val="6E6068A4"/>
    <w:rsid w:val="6E8A4F0D"/>
    <w:rsid w:val="6ECE2B63"/>
    <w:rsid w:val="6F1408D5"/>
    <w:rsid w:val="6F662390"/>
    <w:rsid w:val="6FB195B4"/>
    <w:rsid w:val="6FD0762A"/>
    <w:rsid w:val="6FFE29FA"/>
    <w:rsid w:val="70243AE7"/>
    <w:rsid w:val="707533F6"/>
    <w:rsid w:val="709ABC38"/>
    <w:rsid w:val="70BA0F86"/>
    <w:rsid w:val="7100513D"/>
    <w:rsid w:val="713A8A8D"/>
    <w:rsid w:val="71DEE591"/>
    <w:rsid w:val="723D8043"/>
    <w:rsid w:val="724DBEFB"/>
    <w:rsid w:val="7271865E"/>
    <w:rsid w:val="7283F025"/>
    <w:rsid w:val="72A8D674"/>
    <w:rsid w:val="72DB58AB"/>
    <w:rsid w:val="72EDCD63"/>
    <w:rsid w:val="732967FC"/>
    <w:rsid w:val="734AB50A"/>
    <w:rsid w:val="7381D282"/>
    <w:rsid w:val="73F55EDE"/>
    <w:rsid w:val="73F95F0A"/>
    <w:rsid w:val="74CD5FFB"/>
    <w:rsid w:val="7544D4DE"/>
    <w:rsid w:val="7596E066"/>
    <w:rsid w:val="75F57D75"/>
    <w:rsid w:val="7601C861"/>
    <w:rsid w:val="762452EC"/>
    <w:rsid w:val="7635AC59"/>
    <w:rsid w:val="767E9B03"/>
    <w:rsid w:val="7691AACD"/>
    <w:rsid w:val="76A0E25F"/>
    <w:rsid w:val="76B2D258"/>
    <w:rsid w:val="76D9FBA5"/>
    <w:rsid w:val="76E07332"/>
    <w:rsid w:val="770327C0"/>
    <w:rsid w:val="77334D6B"/>
    <w:rsid w:val="77516709"/>
    <w:rsid w:val="780CEFE6"/>
    <w:rsid w:val="78134527"/>
    <w:rsid w:val="7834DFA8"/>
    <w:rsid w:val="7845B76B"/>
    <w:rsid w:val="787180B4"/>
    <w:rsid w:val="7872A86A"/>
    <w:rsid w:val="78B09EED"/>
    <w:rsid w:val="78C50537"/>
    <w:rsid w:val="791CEAF5"/>
    <w:rsid w:val="7941B7AE"/>
    <w:rsid w:val="795BF3AE"/>
    <w:rsid w:val="796EA737"/>
    <w:rsid w:val="799D3797"/>
    <w:rsid w:val="79FF2E84"/>
    <w:rsid w:val="7A19EBC2"/>
    <w:rsid w:val="7A40B683"/>
    <w:rsid w:val="7A41EBBF"/>
    <w:rsid w:val="7A513357"/>
    <w:rsid w:val="7ABB400F"/>
    <w:rsid w:val="7AD351B7"/>
    <w:rsid w:val="7AE3D30A"/>
    <w:rsid w:val="7AF847D0"/>
    <w:rsid w:val="7B57C789"/>
    <w:rsid w:val="7B600C88"/>
    <w:rsid w:val="7BD1BE9D"/>
    <w:rsid w:val="7C3CB2CF"/>
    <w:rsid w:val="7CB29D63"/>
    <w:rsid w:val="7E1D0F33"/>
    <w:rsid w:val="7E2EC239"/>
    <w:rsid w:val="7E679257"/>
    <w:rsid w:val="7E86D8A8"/>
    <w:rsid w:val="7EA6664B"/>
    <w:rsid w:val="7EF607D4"/>
    <w:rsid w:val="7F5FB8CF"/>
    <w:rsid w:val="7F6F694E"/>
    <w:rsid w:val="7FF12E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locked="0" w:uiPriority="0"/>
    <w:lsdException w:name="header" w:locked="0"/>
    <w:lsdException w:name="footer" w:locked="0"/>
    <w:lsdException w:name="caption" w:uiPriority="35" w:qFormat="1"/>
    <w:lsdException w:name="footnote reference" w:uiPriority="0"/>
    <w:lsdException w:name="annotation reference" w:locked="0" w:uiPriority="0"/>
    <w:lsdException w:name="Title" w:semiHidden="0" w:uiPriority="10" w:unhideWhenUsed="0"/>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0"/>
      </w:numPr>
      <w:tabs>
        <w:tab w:val="num" w:pos="454"/>
      </w:tabs>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0">
    <w:name w:val="Črkovna točka za številčno točko (a)"/>
    <w:basedOn w:val="rkovnatokazatevilnotoko"/>
    <w:rsid w:val="005C5321"/>
    <w:pPr>
      <w:numPr>
        <w:numId w:val="4"/>
      </w:numPr>
    </w:pPr>
  </w:style>
  <w:style w:type="paragraph" w:styleId="Odstavekseznama">
    <w:name w:val="List Paragraph"/>
    <w:basedOn w:val="Navaden"/>
    <w:uiPriority w:val="99"/>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0"/>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semiHidden/>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Style4">
    <w:name w:val="Style4"/>
    <w:basedOn w:val="Navaden"/>
    <w:uiPriority w:val="99"/>
    <w:rsid w:val="008635BE"/>
    <w:pPr>
      <w:widowControl w:val="0"/>
      <w:overflowPunct/>
      <w:jc w:val="center"/>
      <w:textAlignment w:val="auto"/>
    </w:pPr>
    <w:rPr>
      <w:rFonts w:ascii="Corbel" w:hAnsi="Corbel"/>
      <w:sz w:val="24"/>
      <w:szCs w:val="24"/>
    </w:rPr>
  </w:style>
  <w:style w:type="paragraph" w:customStyle="1" w:styleId="Style7">
    <w:name w:val="Style7"/>
    <w:basedOn w:val="Navaden"/>
    <w:uiPriority w:val="99"/>
    <w:rsid w:val="008635BE"/>
    <w:pPr>
      <w:widowControl w:val="0"/>
      <w:overflowPunct/>
      <w:spacing w:line="235" w:lineRule="exact"/>
      <w:textAlignment w:val="auto"/>
    </w:pPr>
    <w:rPr>
      <w:rFonts w:ascii="Corbel" w:hAnsi="Corbe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3">
    <w:name w:val="Črkovna točka za odstavkom A."/>
    <w:basedOn w:val="Navaden"/>
    <w:rsid w:val="005C5321"/>
    <w:pPr>
      <w:numPr>
        <w:numId w:val="1"/>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0">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1">
    <w:name w:val="Črkovna točka za številčno točko a."/>
    <w:rsid w:val="005C5321"/>
    <w:pPr>
      <w:numPr>
        <w:numId w:val="6"/>
      </w:numPr>
      <w:tabs>
        <w:tab w:val="left" w:pos="782"/>
      </w:tabs>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20"/>
      </w:numPr>
    </w:pPr>
  </w:style>
  <w:style w:type="paragraph" w:customStyle="1" w:styleId="tevilnatoka11Nova">
    <w:name w:val="Številčna točka 1.1 Nova"/>
    <w:basedOn w:val="tevilnatoka"/>
    <w:link w:val="tevilnatoka11NovaZnak"/>
    <w:qFormat/>
    <w:rsid w:val="00D97FA1"/>
    <w:pPr>
      <w:numPr>
        <w:ilvl w:val="1"/>
      </w:numPr>
      <w:tabs>
        <w:tab w:val="num" w:pos="425"/>
      </w:tabs>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9"/>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1">
    <w:name w:val="Črkovna točka za odstavkom (A)"/>
    <w:link w:val="rkovnatokazaodstavkomAZnak0"/>
    <w:qFormat/>
    <w:rsid w:val="00F66FE4"/>
    <w:pPr>
      <w:numPr>
        <w:numId w:val="11"/>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E309B3"/>
    <w:pPr>
      <w:numPr>
        <w:numId w:val="16"/>
      </w:numPr>
      <w:jc w:val="both"/>
    </w:pPr>
    <w:rPr>
      <w:rFonts w:ascii="Arial" w:eastAsia="Times New Roman" w:hAnsi="Arial"/>
      <w:sz w:val="22"/>
      <w:szCs w:val="16"/>
    </w:rPr>
  </w:style>
  <w:style w:type="character" w:customStyle="1" w:styleId="rkovnatokazaodstavkomAZnak0">
    <w:name w:val="Črkovna točka za odstavkom (A) Znak"/>
    <w:link w:val="rkovnatokazaodstavkomA1"/>
    <w:rsid w:val="00F66FE4"/>
    <w:rPr>
      <w:rFonts w:ascii="Arial" w:eastAsia="Times New Roman" w:hAnsi="Arial"/>
      <w:sz w:val="22"/>
      <w:szCs w:val="16"/>
    </w:rPr>
  </w:style>
  <w:style w:type="paragraph" w:customStyle="1" w:styleId="rkovnatokazatevilnotokoA">
    <w:name w:val="Črkovna točka za številčno točko (A)"/>
    <w:link w:val="rkovnatokazatevilnotokoAZnak"/>
    <w:qFormat/>
    <w:rsid w:val="00797B47"/>
    <w:pPr>
      <w:numPr>
        <w:numId w:val="12"/>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E309B3"/>
    <w:rPr>
      <w:rFonts w:ascii="Arial" w:eastAsia="Times New Roman" w:hAnsi="Arial"/>
      <w:sz w:val="22"/>
      <w:szCs w:val="16"/>
    </w:rPr>
  </w:style>
  <w:style w:type="paragraph" w:customStyle="1" w:styleId="rkovnatokazatevilnotokoA2">
    <w:name w:val="Črkovna točka za številčno točko A)"/>
    <w:link w:val="rkovnatokazatevilnotokoAZnak0"/>
    <w:qFormat/>
    <w:rsid w:val="00E309B3"/>
    <w:pPr>
      <w:numPr>
        <w:numId w:val="18"/>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2"/>
    <w:rsid w:val="00E309B3"/>
    <w:rPr>
      <w:rFonts w:ascii="Arial" w:eastAsia="Times New Roman" w:hAnsi="Arial"/>
      <w:sz w:val="22"/>
      <w:szCs w:val="16"/>
    </w:rPr>
  </w:style>
  <w:style w:type="paragraph" w:customStyle="1" w:styleId="Style8">
    <w:name w:val="Style8"/>
    <w:basedOn w:val="Navaden"/>
    <w:uiPriority w:val="99"/>
    <w:rsid w:val="008635BE"/>
    <w:pPr>
      <w:widowControl w:val="0"/>
      <w:overflowPunct/>
      <w:spacing w:line="240" w:lineRule="exact"/>
      <w:jc w:val="left"/>
      <w:textAlignment w:val="auto"/>
    </w:pPr>
    <w:rPr>
      <w:rFonts w:ascii="Corbel" w:hAnsi="Corbel"/>
      <w:sz w:val="24"/>
      <w:szCs w:val="24"/>
    </w:rPr>
  </w:style>
  <w:style w:type="paragraph" w:customStyle="1" w:styleId="Style9">
    <w:name w:val="Style9"/>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1">
    <w:name w:val="Style11"/>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4">
    <w:name w:val="Style14"/>
    <w:basedOn w:val="Navaden"/>
    <w:uiPriority w:val="99"/>
    <w:rsid w:val="008635BE"/>
    <w:pPr>
      <w:widowControl w:val="0"/>
      <w:overflowPunct/>
      <w:spacing w:line="221" w:lineRule="exact"/>
      <w:jc w:val="center"/>
      <w:textAlignment w:val="auto"/>
    </w:pPr>
    <w:rPr>
      <w:rFonts w:ascii="Corbel" w:hAnsi="Corbel"/>
      <w:sz w:val="24"/>
      <w:szCs w:val="24"/>
    </w:rPr>
  </w:style>
  <w:style w:type="paragraph" w:customStyle="1" w:styleId="Style15">
    <w:name w:val="Style15"/>
    <w:basedOn w:val="Navaden"/>
    <w:uiPriority w:val="99"/>
    <w:rsid w:val="008635BE"/>
    <w:pPr>
      <w:widowControl w:val="0"/>
      <w:overflowPunct/>
      <w:spacing w:line="243" w:lineRule="exact"/>
      <w:jc w:val="left"/>
      <w:textAlignment w:val="auto"/>
    </w:pPr>
    <w:rPr>
      <w:rFonts w:ascii="Corbel" w:hAnsi="Corbel"/>
      <w:sz w:val="24"/>
      <w:szCs w:val="24"/>
    </w:rPr>
  </w:style>
  <w:style w:type="character" w:customStyle="1" w:styleId="FontStyle39">
    <w:name w:val="Font Style39"/>
    <w:uiPriority w:val="99"/>
    <w:rsid w:val="008635BE"/>
    <w:rPr>
      <w:rFonts w:ascii="Georgia" w:hAnsi="Georgia" w:cs="Georgia"/>
      <w:sz w:val="16"/>
      <w:szCs w:val="16"/>
    </w:rPr>
  </w:style>
  <w:style w:type="character" w:customStyle="1" w:styleId="FontStyle40">
    <w:name w:val="Font Style40"/>
    <w:uiPriority w:val="99"/>
    <w:rsid w:val="008635BE"/>
    <w:rPr>
      <w:rFonts w:ascii="Corbel" w:hAnsi="Corbel" w:cs="Corbel"/>
      <w:b/>
      <w:bCs/>
      <w:sz w:val="16"/>
      <w:szCs w:val="16"/>
    </w:rPr>
  </w:style>
  <w:style w:type="paragraph" w:styleId="Sprotnaopomba-besedilo">
    <w:name w:val="footnote text"/>
    <w:basedOn w:val="Navaden"/>
    <w:link w:val="Sprotnaopomba-besediloZnak"/>
    <w:unhideWhenUsed/>
    <w:locked/>
    <w:rsid w:val="00F36F51"/>
    <w:pPr>
      <w:overflowPunct/>
      <w:autoSpaceDE/>
      <w:autoSpaceDN/>
      <w:adjustRightInd/>
      <w:jc w:val="left"/>
      <w:textAlignment w:val="auto"/>
    </w:pPr>
    <w:rPr>
      <w:rFonts w:ascii="Calibri" w:eastAsia="Calibri" w:hAnsi="Calibri"/>
      <w:sz w:val="20"/>
      <w:szCs w:val="20"/>
      <w:lang w:eastAsia="en-US"/>
    </w:rPr>
  </w:style>
  <w:style w:type="character" w:customStyle="1" w:styleId="Sprotnaopomba-besediloZnak">
    <w:name w:val="Sprotna opomba - besedilo Znak"/>
    <w:link w:val="Sprotnaopomba-besedilo"/>
    <w:rsid w:val="00F36F51"/>
    <w:rPr>
      <w:lang w:eastAsia="en-US"/>
    </w:rPr>
  </w:style>
  <w:style w:type="character" w:styleId="Sprotnaopomba-sklic">
    <w:name w:val="footnote reference"/>
    <w:aliases w:val="Footnote symbol,Fussnota"/>
    <w:locked/>
    <w:rsid w:val="00F36F51"/>
    <w:rPr>
      <w:vertAlign w:val="superscript"/>
    </w:rPr>
  </w:style>
  <w:style w:type="paragraph" w:styleId="Zadevapripombe">
    <w:name w:val="annotation subject"/>
    <w:basedOn w:val="Pripombabesedilo"/>
    <w:next w:val="Pripombabesedilo"/>
    <w:link w:val="ZadevapripombeZnak"/>
    <w:uiPriority w:val="99"/>
    <w:semiHidden/>
    <w:unhideWhenUsed/>
    <w:locked/>
    <w:rsid w:val="00617DB7"/>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617DB7"/>
    <w:rPr>
      <w:rFonts w:ascii="Arial" w:eastAsia="Times New Roman" w:hAnsi="Arial"/>
      <w:b/>
      <w:bCs/>
      <w:lang w:eastAsia="en-US"/>
    </w:rPr>
  </w:style>
  <w:style w:type="character" w:customStyle="1" w:styleId="FontStyle32">
    <w:name w:val="Font Style32"/>
    <w:uiPriority w:val="99"/>
    <w:rsid w:val="00167B01"/>
    <w:rPr>
      <w:rFonts w:ascii="Arial" w:hAnsi="Arial" w:cs="Arial"/>
      <w:sz w:val="18"/>
      <w:szCs w:val="18"/>
    </w:rPr>
  </w:style>
  <w:style w:type="paragraph" w:customStyle="1" w:styleId="NatevanjeIIIIII">
    <w:name w:val="Naštevanje I. II. III."/>
    <w:basedOn w:val="Navaden"/>
    <w:autoRedefine/>
    <w:rsid w:val="00484F45"/>
    <w:pPr>
      <w:numPr>
        <w:numId w:val="14"/>
      </w:numPr>
      <w:tabs>
        <w:tab w:val="left" w:pos="567"/>
      </w:tabs>
    </w:pPr>
  </w:style>
  <w:style w:type="paragraph" w:customStyle="1" w:styleId="Style5">
    <w:name w:val="Style5"/>
    <w:basedOn w:val="Navaden"/>
    <w:uiPriority w:val="99"/>
    <w:rsid w:val="00A94E4A"/>
    <w:pPr>
      <w:widowControl w:val="0"/>
      <w:overflowPunct/>
      <w:spacing w:line="250" w:lineRule="exact"/>
      <w:jc w:val="left"/>
      <w:textAlignment w:val="auto"/>
    </w:pPr>
    <w:rPr>
      <w:rFonts w:cs="Arial"/>
      <w:sz w:val="24"/>
      <w:szCs w:val="24"/>
    </w:rPr>
  </w:style>
  <w:style w:type="paragraph" w:customStyle="1" w:styleId="lennaslov0">
    <w:name w:val="lennaslov"/>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tevanjeABC">
    <w:name w:val="Naštevanje A. B. C."/>
    <w:basedOn w:val="Navaden"/>
    <w:autoRedefine/>
    <w:rsid w:val="00A36D8B"/>
    <w:pPr>
      <w:numPr>
        <w:numId w:val="15"/>
      </w:numPr>
    </w:pPr>
  </w:style>
  <w:style w:type="paragraph" w:customStyle="1" w:styleId="alineazaodstavkom0">
    <w:name w:val="alineazaodstavkom"/>
    <w:basedOn w:val="Navaden"/>
    <w:rsid w:val="004C57B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4C57B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yle1">
    <w:name w:val="Style1"/>
    <w:basedOn w:val="Navaden"/>
    <w:uiPriority w:val="99"/>
    <w:rsid w:val="00BA70B8"/>
    <w:pPr>
      <w:widowControl w:val="0"/>
      <w:overflowPunct/>
      <w:spacing w:line="274" w:lineRule="exact"/>
      <w:ind w:hanging="710"/>
      <w:textAlignment w:val="auto"/>
    </w:pPr>
    <w:rPr>
      <w:rFonts w:eastAsiaTheme="minorEastAsia" w:cs="Arial"/>
      <w:sz w:val="24"/>
      <w:szCs w:val="24"/>
    </w:rPr>
  </w:style>
  <w:style w:type="character" w:customStyle="1" w:styleId="FontStyle11">
    <w:name w:val="Font Style11"/>
    <w:basedOn w:val="Privzetapisavaodstavka"/>
    <w:uiPriority w:val="99"/>
    <w:rsid w:val="00BA70B8"/>
    <w:rPr>
      <w:rFonts w:ascii="Arial" w:hAnsi="Arial" w:cs="Arial"/>
      <w:sz w:val="22"/>
      <w:szCs w:val="22"/>
    </w:rPr>
  </w:style>
  <w:style w:type="character" w:customStyle="1" w:styleId="A12">
    <w:name w:val="A12"/>
    <w:uiPriority w:val="99"/>
    <w:rsid w:val="000B16B9"/>
    <w:rPr>
      <w:color w:val="221E1F"/>
      <w:sz w:val="12"/>
      <w:szCs w:val="12"/>
    </w:rPr>
  </w:style>
  <w:style w:type="character" w:customStyle="1" w:styleId="A13">
    <w:name w:val="A13"/>
    <w:uiPriority w:val="99"/>
    <w:rsid w:val="000B16B9"/>
    <w:rPr>
      <w:color w:val="221E1F"/>
      <w:sz w:val="12"/>
      <w:szCs w:val="12"/>
    </w:rPr>
  </w:style>
  <w:style w:type="paragraph" w:customStyle="1" w:styleId="tevilnatoka0">
    <w:name w:val="tevilnatoka"/>
    <w:basedOn w:val="Navaden"/>
    <w:rsid w:val="00DC48F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8064CD"/>
    <w:rPr>
      <w:rFonts w:ascii="Arial" w:eastAsia="Times New Roman" w:hAnsi="Arial"/>
      <w:sz w:val="22"/>
      <w:szCs w:val="16"/>
    </w:rPr>
  </w:style>
  <w:style w:type="character" w:customStyle="1" w:styleId="A8">
    <w:name w:val="A8"/>
    <w:uiPriority w:val="99"/>
    <w:rsid w:val="00D73103"/>
    <w:rPr>
      <w:b/>
      <w:bCs/>
      <w:color w:val="221E1F"/>
      <w:sz w:val="16"/>
      <w:szCs w:val="16"/>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locked="0" w:uiPriority="0"/>
    <w:lsdException w:name="header" w:locked="0"/>
    <w:lsdException w:name="footer" w:locked="0"/>
    <w:lsdException w:name="caption" w:uiPriority="35" w:qFormat="1"/>
    <w:lsdException w:name="footnote reference" w:uiPriority="0"/>
    <w:lsdException w:name="annotation reference" w:locked="0" w:uiPriority="0"/>
    <w:lsdException w:name="Title" w:semiHidden="0" w:uiPriority="10" w:unhideWhenUsed="0"/>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0"/>
      </w:numPr>
      <w:tabs>
        <w:tab w:val="num" w:pos="454"/>
      </w:tabs>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0">
    <w:name w:val="Črkovna točka za številčno točko (a)"/>
    <w:basedOn w:val="rkovnatokazatevilnotoko"/>
    <w:rsid w:val="005C5321"/>
    <w:pPr>
      <w:numPr>
        <w:numId w:val="4"/>
      </w:numPr>
    </w:pPr>
  </w:style>
  <w:style w:type="paragraph" w:styleId="Odstavekseznama">
    <w:name w:val="List Paragraph"/>
    <w:basedOn w:val="Navaden"/>
    <w:uiPriority w:val="99"/>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0"/>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semiHidden/>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Style4">
    <w:name w:val="Style4"/>
    <w:basedOn w:val="Navaden"/>
    <w:uiPriority w:val="99"/>
    <w:rsid w:val="008635BE"/>
    <w:pPr>
      <w:widowControl w:val="0"/>
      <w:overflowPunct/>
      <w:jc w:val="center"/>
      <w:textAlignment w:val="auto"/>
    </w:pPr>
    <w:rPr>
      <w:rFonts w:ascii="Corbel" w:hAnsi="Corbel"/>
      <w:sz w:val="24"/>
      <w:szCs w:val="24"/>
    </w:rPr>
  </w:style>
  <w:style w:type="paragraph" w:customStyle="1" w:styleId="Style7">
    <w:name w:val="Style7"/>
    <w:basedOn w:val="Navaden"/>
    <w:uiPriority w:val="99"/>
    <w:rsid w:val="008635BE"/>
    <w:pPr>
      <w:widowControl w:val="0"/>
      <w:overflowPunct/>
      <w:spacing w:line="235" w:lineRule="exact"/>
      <w:textAlignment w:val="auto"/>
    </w:pPr>
    <w:rPr>
      <w:rFonts w:ascii="Corbel" w:hAnsi="Corbe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3">
    <w:name w:val="Črkovna točka za odstavkom A."/>
    <w:basedOn w:val="Navaden"/>
    <w:rsid w:val="005C5321"/>
    <w:pPr>
      <w:numPr>
        <w:numId w:val="1"/>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0">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1">
    <w:name w:val="Črkovna točka za številčno točko a."/>
    <w:rsid w:val="005C5321"/>
    <w:pPr>
      <w:numPr>
        <w:numId w:val="6"/>
      </w:numPr>
      <w:tabs>
        <w:tab w:val="left" w:pos="782"/>
      </w:tabs>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20"/>
      </w:numPr>
    </w:pPr>
  </w:style>
  <w:style w:type="paragraph" w:customStyle="1" w:styleId="tevilnatoka11Nova">
    <w:name w:val="Številčna točka 1.1 Nova"/>
    <w:basedOn w:val="tevilnatoka"/>
    <w:link w:val="tevilnatoka11NovaZnak"/>
    <w:qFormat/>
    <w:rsid w:val="00D97FA1"/>
    <w:pPr>
      <w:numPr>
        <w:ilvl w:val="1"/>
      </w:numPr>
      <w:tabs>
        <w:tab w:val="num" w:pos="425"/>
      </w:tabs>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9"/>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1">
    <w:name w:val="Črkovna točka za odstavkom (A)"/>
    <w:link w:val="rkovnatokazaodstavkomAZnak0"/>
    <w:qFormat/>
    <w:rsid w:val="00F66FE4"/>
    <w:pPr>
      <w:numPr>
        <w:numId w:val="11"/>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E309B3"/>
    <w:pPr>
      <w:numPr>
        <w:numId w:val="16"/>
      </w:numPr>
      <w:jc w:val="both"/>
    </w:pPr>
    <w:rPr>
      <w:rFonts w:ascii="Arial" w:eastAsia="Times New Roman" w:hAnsi="Arial"/>
      <w:sz w:val="22"/>
      <w:szCs w:val="16"/>
    </w:rPr>
  </w:style>
  <w:style w:type="character" w:customStyle="1" w:styleId="rkovnatokazaodstavkomAZnak0">
    <w:name w:val="Črkovna točka za odstavkom (A) Znak"/>
    <w:link w:val="rkovnatokazaodstavkomA1"/>
    <w:rsid w:val="00F66FE4"/>
    <w:rPr>
      <w:rFonts w:ascii="Arial" w:eastAsia="Times New Roman" w:hAnsi="Arial"/>
      <w:sz w:val="22"/>
      <w:szCs w:val="16"/>
    </w:rPr>
  </w:style>
  <w:style w:type="paragraph" w:customStyle="1" w:styleId="rkovnatokazatevilnotokoA">
    <w:name w:val="Črkovna točka za številčno točko (A)"/>
    <w:link w:val="rkovnatokazatevilnotokoAZnak"/>
    <w:qFormat/>
    <w:rsid w:val="00797B47"/>
    <w:pPr>
      <w:numPr>
        <w:numId w:val="12"/>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E309B3"/>
    <w:rPr>
      <w:rFonts w:ascii="Arial" w:eastAsia="Times New Roman" w:hAnsi="Arial"/>
      <w:sz w:val="22"/>
      <w:szCs w:val="16"/>
    </w:rPr>
  </w:style>
  <w:style w:type="paragraph" w:customStyle="1" w:styleId="rkovnatokazatevilnotokoA2">
    <w:name w:val="Črkovna točka za številčno točko A)"/>
    <w:link w:val="rkovnatokazatevilnotokoAZnak0"/>
    <w:qFormat/>
    <w:rsid w:val="00E309B3"/>
    <w:pPr>
      <w:numPr>
        <w:numId w:val="18"/>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2"/>
    <w:rsid w:val="00E309B3"/>
    <w:rPr>
      <w:rFonts w:ascii="Arial" w:eastAsia="Times New Roman" w:hAnsi="Arial"/>
      <w:sz w:val="22"/>
      <w:szCs w:val="16"/>
    </w:rPr>
  </w:style>
  <w:style w:type="paragraph" w:customStyle="1" w:styleId="Style8">
    <w:name w:val="Style8"/>
    <w:basedOn w:val="Navaden"/>
    <w:uiPriority w:val="99"/>
    <w:rsid w:val="008635BE"/>
    <w:pPr>
      <w:widowControl w:val="0"/>
      <w:overflowPunct/>
      <w:spacing w:line="240" w:lineRule="exact"/>
      <w:jc w:val="left"/>
      <w:textAlignment w:val="auto"/>
    </w:pPr>
    <w:rPr>
      <w:rFonts w:ascii="Corbel" w:hAnsi="Corbel"/>
      <w:sz w:val="24"/>
      <w:szCs w:val="24"/>
    </w:rPr>
  </w:style>
  <w:style w:type="paragraph" w:customStyle="1" w:styleId="Style9">
    <w:name w:val="Style9"/>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1">
    <w:name w:val="Style11"/>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4">
    <w:name w:val="Style14"/>
    <w:basedOn w:val="Navaden"/>
    <w:uiPriority w:val="99"/>
    <w:rsid w:val="008635BE"/>
    <w:pPr>
      <w:widowControl w:val="0"/>
      <w:overflowPunct/>
      <w:spacing w:line="221" w:lineRule="exact"/>
      <w:jc w:val="center"/>
      <w:textAlignment w:val="auto"/>
    </w:pPr>
    <w:rPr>
      <w:rFonts w:ascii="Corbel" w:hAnsi="Corbel"/>
      <w:sz w:val="24"/>
      <w:szCs w:val="24"/>
    </w:rPr>
  </w:style>
  <w:style w:type="paragraph" w:customStyle="1" w:styleId="Style15">
    <w:name w:val="Style15"/>
    <w:basedOn w:val="Navaden"/>
    <w:uiPriority w:val="99"/>
    <w:rsid w:val="008635BE"/>
    <w:pPr>
      <w:widowControl w:val="0"/>
      <w:overflowPunct/>
      <w:spacing w:line="243" w:lineRule="exact"/>
      <w:jc w:val="left"/>
      <w:textAlignment w:val="auto"/>
    </w:pPr>
    <w:rPr>
      <w:rFonts w:ascii="Corbel" w:hAnsi="Corbel"/>
      <w:sz w:val="24"/>
      <w:szCs w:val="24"/>
    </w:rPr>
  </w:style>
  <w:style w:type="character" w:customStyle="1" w:styleId="FontStyle39">
    <w:name w:val="Font Style39"/>
    <w:uiPriority w:val="99"/>
    <w:rsid w:val="008635BE"/>
    <w:rPr>
      <w:rFonts w:ascii="Georgia" w:hAnsi="Georgia" w:cs="Georgia"/>
      <w:sz w:val="16"/>
      <w:szCs w:val="16"/>
    </w:rPr>
  </w:style>
  <w:style w:type="character" w:customStyle="1" w:styleId="FontStyle40">
    <w:name w:val="Font Style40"/>
    <w:uiPriority w:val="99"/>
    <w:rsid w:val="008635BE"/>
    <w:rPr>
      <w:rFonts w:ascii="Corbel" w:hAnsi="Corbel" w:cs="Corbel"/>
      <w:b/>
      <w:bCs/>
      <w:sz w:val="16"/>
      <w:szCs w:val="16"/>
    </w:rPr>
  </w:style>
  <w:style w:type="paragraph" w:styleId="Sprotnaopomba-besedilo">
    <w:name w:val="footnote text"/>
    <w:basedOn w:val="Navaden"/>
    <w:link w:val="Sprotnaopomba-besediloZnak"/>
    <w:unhideWhenUsed/>
    <w:locked/>
    <w:rsid w:val="00F36F51"/>
    <w:pPr>
      <w:overflowPunct/>
      <w:autoSpaceDE/>
      <w:autoSpaceDN/>
      <w:adjustRightInd/>
      <w:jc w:val="left"/>
      <w:textAlignment w:val="auto"/>
    </w:pPr>
    <w:rPr>
      <w:rFonts w:ascii="Calibri" w:eastAsia="Calibri" w:hAnsi="Calibri"/>
      <w:sz w:val="20"/>
      <w:szCs w:val="20"/>
      <w:lang w:eastAsia="en-US"/>
    </w:rPr>
  </w:style>
  <w:style w:type="character" w:customStyle="1" w:styleId="Sprotnaopomba-besediloZnak">
    <w:name w:val="Sprotna opomba - besedilo Znak"/>
    <w:link w:val="Sprotnaopomba-besedilo"/>
    <w:rsid w:val="00F36F51"/>
    <w:rPr>
      <w:lang w:eastAsia="en-US"/>
    </w:rPr>
  </w:style>
  <w:style w:type="character" w:styleId="Sprotnaopomba-sklic">
    <w:name w:val="footnote reference"/>
    <w:aliases w:val="Footnote symbol,Fussnota"/>
    <w:locked/>
    <w:rsid w:val="00F36F51"/>
    <w:rPr>
      <w:vertAlign w:val="superscript"/>
    </w:rPr>
  </w:style>
  <w:style w:type="paragraph" w:styleId="Zadevapripombe">
    <w:name w:val="annotation subject"/>
    <w:basedOn w:val="Pripombabesedilo"/>
    <w:next w:val="Pripombabesedilo"/>
    <w:link w:val="ZadevapripombeZnak"/>
    <w:uiPriority w:val="99"/>
    <w:semiHidden/>
    <w:unhideWhenUsed/>
    <w:locked/>
    <w:rsid w:val="00617DB7"/>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617DB7"/>
    <w:rPr>
      <w:rFonts w:ascii="Arial" w:eastAsia="Times New Roman" w:hAnsi="Arial"/>
      <w:b/>
      <w:bCs/>
      <w:lang w:eastAsia="en-US"/>
    </w:rPr>
  </w:style>
  <w:style w:type="character" w:customStyle="1" w:styleId="FontStyle32">
    <w:name w:val="Font Style32"/>
    <w:uiPriority w:val="99"/>
    <w:rsid w:val="00167B01"/>
    <w:rPr>
      <w:rFonts w:ascii="Arial" w:hAnsi="Arial" w:cs="Arial"/>
      <w:sz w:val="18"/>
      <w:szCs w:val="18"/>
    </w:rPr>
  </w:style>
  <w:style w:type="paragraph" w:customStyle="1" w:styleId="NatevanjeIIIIII">
    <w:name w:val="Naštevanje I. II. III."/>
    <w:basedOn w:val="Navaden"/>
    <w:autoRedefine/>
    <w:rsid w:val="00484F45"/>
    <w:pPr>
      <w:numPr>
        <w:numId w:val="14"/>
      </w:numPr>
      <w:tabs>
        <w:tab w:val="left" w:pos="567"/>
      </w:tabs>
    </w:pPr>
  </w:style>
  <w:style w:type="paragraph" w:customStyle="1" w:styleId="Style5">
    <w:name w:val="Style5"/>
    <w:basedOn w:val="Navaden"/>
    <w:uiPriority w:val="99"/>
    <w:rsid w:val="00A94E4A"/>
    <w:pPr>
      <w:widowControl w:val="0"/>
      <w:overflowPunct/>
      <w:spacing w:line="250" w:lineRule="exact"/>
      <w:jc w:val="left"/>
      <w:textAlignment w:val="auto"/>
    </w:pPr>
    <w:rPr>
      <w:rFonts w:cs="Arial"/>
      <w:sz w:val="24"/>
      <w:szCs w:val="24"/>
    </w:rPr>
  </w:style>
  <w:style w:type="paragraph" w:customStyle="1" w:styleId="lennaslov0">
    <w:name w:val="lennaslov"/>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tevanjeABC">
    <w:name w:val="Naštevanje A. B. C."/>
    <w:basedOn w:val="Navaden"/>
    <w:autoRedefine/>
    <w:rsid w:val="00A36D8B"/>
    <w:pPr>
      <w:numPr>
        <w:numId w:val="15"/>
      </w:numPr>
    </w:pPr>
  </w:style>
  <w:style w:type="paragraph" w:customStyle="1" w:styleId="alineazaodstavkom0">
    <w:name w:val="alineazaodstavkom"/>
    <w:basedOn w:val="Navaden"/>
    <w:rsid w:val="004C57B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4C57B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yle1">
    <w:name w:val="Style1"/>
    <w:basedOn w:val="Navaden"/>
    <w:uiPriority w:val="99"/>
    <w:rsid w:val="00BA70B8"/>
    <w:pPr>
      <w:widowControl w:val="0"/>
      <w:overflowPunct/>
      <w:spacing w:line="274" w:lineRule="exact"/>
      <w:ind w:hanging="710"/>
      <w:textAlignment w:val="auto"/>
    </w:pPr>
    <w:rPr>
      <w:rFonts w:eastAsiaTheme="minorEastAsia" w:cs="Arial"/>
      <w:sz w:val="24"/>
      <w:szCs w:val="24"/>
    </w:rPr>
  </w:style>
  <w:style w:type="character" w:customStyle="1" w:styleId="FontStyle11">
    <w:name w:val="Font Style11"/>
    <w:basedOn w:val="Privzetapisavaodstavka"/>
    <w:uiPriority w:val="99"/>
    <w:rsid w:val="00BA70B8"/>
    <w:rPr>
      <w:rFonts w:ascii="Arial" w:hAnsi="Arial" w:cs="Arial"/>
      <w:sz w:val="22"/>
      <w:szCs w:val="22"/>
    </w:rPr>
  </w:style>
  <w:style w:type="character" w:customStyle="1" w:styleId="A12">
    <w:name w:val="A12"/>
    <w:uiPriority w:val="99"/>
    <w:rsid w:val="000B16B9"/>
    <w:rPr>
      <w:color w:val="221E1F"/>
      <w:sz w:val="12"/>
      <w:szCs w:val="12"/>
    </w:rPr>
  </w:style>
  <w:style w:type="character" w:customStyle="1" w:styleId="A13">
    <w:name w:val="A13"/>
    <w:uiPriority w:val="99"/>
    <w:rsid w:val="000B16B9"/>
    <w:rPr>
      <w:color w:val="221E1F"/>
      <w:sz w:val="12"/>
      <w:szCs w:val="12"/>
    </w:rPr>
  </w:style>
  <w:style w:type="paragraph" w:customStyle="1" w:styleId="tevilnatoka0">
    <w:name w:val="tevilnatoka"/>
    <w:basedOn w:val="Navaden"/>
    <w:rsid w:val="00DC48F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8064CD"/>
    <w:rPr>
      <w:rFonts w:ascii="Arial" w:eastAsia="Times New Roman" w:hAnsi="Arial"/>
      <w:sz w:val="22"/>
      <w:szCs w:val="16"/>
    </w:rPr>
  </w:style>
  <w:style w:type="character" w:customStyle="1" w:styleId="A8">
    <w:name w:val="A8"/>
    <w:uiPriority w:val="99"/>
    <w:rsid w:val="00D73103"/>
    <w:rPr>
      <w:b/>
      <w:bCs/>
      <w:color w:val="221E1F"/>
      <w:sz w:val="16"/>
      <w:szCs w:val="16"/>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452231">
      <w:bodyDiv w:val="1"/>
      <w:marLeft w:val="0"/>
      <w:marRight w:val="0"/>
      <w:marTop w:val="0"/>
      <w:marBottom w:val="0"/>
      <w:divBdr>
        <w:top w:val="none" w:sz="0" w:space="0" w:color="auto"/>
        <w:left w:val="none" w:sz="0" w:space="0" w:color="auto"/>
        <w:bottom w:val="none" w:sz="0" w:space="0" w:color="auto"/>
        <w:right w:val="none" w:sz="0" w:space="0" w:color="auto"/>
      </w:divBdr>
    </w:div>
    <w:div w:id="582109286">
      <w:bodyDiv w:val="1"/>
      <w:marLeft w:val="0"/>
      <w:marRight w:val="0"/>
      <w:marTop w:val="0"/>
      <w:marBottom w:val="0"/>
      <w:divBdr>
        <w:top w:val="none" w:sz="0" w:space="0" w:color="auto"/>
        <w:left w:val="none" w:sz="0" w:space="0" w:color="auto"/>
        <w:bottom w:val="none" w:sz="0" w:space="0" w:color="auto"/>
        <w:right w:val="none" w:sz="0" w:space="0" w:color="auto"/>
      </w:divBdr>
      <w:divsChild>
        <w:div w:id="1780990">
          <w:marLeft w:val="0"/>
          <w:marRight w:val="0"/>
          <w:marTop w:val="0"/>
          <w:marBottom w:val="0"/>
          <w:divBdr>
            <w:top w:val="none" w:sz="0" w:space="0" w:color="auto"/>
            <w:left w:val="none" w:sz="0" w:space="0" w:color="auto"/>
            <w:bottom w:val="none" w:sz="0" w:space="0" w:color="auto"/>
            <w:right w:val="none" w:sz="0" w:space="0" w:color="auto"/>
          </w:divBdr>
          <w:divsChild>
            <w:div w:id="854614957">
              <w:marLeft w:val="0"/>
              <w:marRight w:val="44"/>
              <w:marTop w:val="0"/>
              <w:marBottom w:val="0"/>
              <w:divBdr>
                <w:top w:val="none" w:sz="0" w:space="0" w:color="auto"/>
                <w:left w:val="none" w:sz="0" w:space="0" w:color="auto"/>
                <w:bottom w:val="none" w:sz="0" w:space="0" w:color="auto"/>
                <w:right w:val="none" w:sz="0" w:space="0" w:color="auto"/>
              </w:divBdr>
              <w:divsChild>
                <w:div w:id="1367757477">
                  <w:marLeft w:val="0"/>
                  <w:marRight w:val="0"/>
                  <w:marTop w:val="0"/>
                  <w:marBottom w:val="109"/>
                  <w:divBdr>
                    <w:top w:val="none" w:sz="0" w:space="0" w:color="auto"/>
                    <w:left w:val="none" w:sz="0" w:space="0" w:color="auto"/>
                    <w:bottom w:val="none" w:sz="0" w:space="0" w:color="auto"/>
                    <w:right w:val="none" w:sz="0" w:space="0" w:color="auto"/>
                  </w:divBdr>
                  <w:divsChild>
                    <w:div w:id="747534837">
                      <w:marLeft w:val="0"/>
                      <w:marRight w:val="0"/>
                      <w:marTop w:val="0"/>
                      <w:marBottom w:val="0"/>
                      <w:divBdr>
                        <w:top w:val="none" w:sz="0" w:space="0" w:color="auto"/>
                        <w:left w:val="none" w:sz="0" w:space="0" w:color="auto"/>
                        <w:bottom w:val="none" w:sz="0" w:space="0" w:color="auto"/>
                        <w:right w:val="none" w:sz="0" w:space="0" w:color="auto"/>
                      </w:divBdr>
                      <w:divsChild>
                        <w:div w:id="574051051">
                          <w:marLeft w:val="0"/>
                          <w:marRight w:val="0"/>
                          <w:marTop w:val="0"/>
                          <w:marBottom w:val="0"/>
                          <w:divBdr>
                            <w:top w:val="none" w:sz="0" w:space="0" w:color="auto"/>
                            <w:left w:val="none" w:sz="0" w:space="0" w:color="auto"/>
                            <w:bottom w:val="none" w:sz="0" w:space="0" w:color="auto"/>
                            <w:right w:val="none" w:sz="0" w:space="0" w:color="auto"/>
                          </w:divBdr>
                          <w:divsChild>
                            <w:div w:id="961420194">
                              <w:marLeft w:val="0"/>
                              <w:marRight w:val="0"/>
                              <w:marTop w:val="0"/>
                              <w:marBottom w:val="0"/>
                              <w:divBdr>
                                <w:top w:val="none" w:sz="0" w:space="0" w:color="auto"/>
                                <w:left w:val="none" w:sz="0" w:space="0" w:color="auto"/>
                                <w:bottom w:val="none" w:sz="0" w:space="0" w:color="auto"/>
                                <w:right w:val="none" w:sz="0" w:space="0" w:color="auto"/>
                              </w:divBdr>
                            </w:div>
                            <w:div w:id="11663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6227">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438139">
      <w:bodyDiv w:val="1"/>
      <w:marLeft w:val="0"/>
      <w:marRight w:val="0"/>
      <w:marTop w:val="0"/>
      <w:marBottom w:val="0"/>
      <w:divBdr>
        <w:top w:val="none" w:sz="0" w:space="0" w:color="auto"/>
        <w:left w:val="none" w:sz="0" w:space="0" w:color="auto"/>
        <w:bottom w:val="none" w:sz="0" w:space="0" w:color="auto"/>
        <w:right w:val="none" w:sz="0" w:space="0" w:color="auto"/>
      </w:divBdr>
    </w:div>
    <w:div w:id="1325278773">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139771">
      <w:bodyDiv w:val="1"/>
      <w:marLeft w:val="0"/>
      <w:marRight w:val="0"/>
      <w:marTop w:val="0"/>
      <w:marBottom w:val="0"/>
      <w:divBdr>
        <w:top w:val="none" w:sz="0" w:space="0" w:color="auto"/>
        <w:left w:val="none" w:sz="0" w:space="0" w:color="auto"/>
        <w:bottom w:val="none" w:sz="0" w:space="0" w:color="auto"/>
        <w:right w:val="none" w:sz="0" w:space="0" w:color="auto"/>
      </w:divBdr>
    </w:div>
    <w:div w:id="1647007196">
      <w:bodyDiv w:val="1"/>
      <w:marLeft w:val="0"/>
      <w:marRight w:val="0"/>
      <w:marTop w:val="0"/>
      <w:marBottom w:val="0"/>
      <w:divBdr>
        <w:top w:val="none" w:sz="0" w:space="0" w:color="auto"/>
        <w:left w:val="none" w:sz="0" w:space="0" w:color="auto"/>
        <w:bottom w:val="none" w:sz="0" w:space="0" w:color="auto"/>
        <w:right w:val="none" w:sz="0" w:space="0" w:color="auto"/>
      </w:divBdr>
    </w:div>
    <w:div w:id="16561768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09-21-2700" TargetMode="External"/><Relationship Id="rId18" Type="http://schemas.openxmlformats.org/officeDocument/2006/relationships/hyperlink" Target="http://www.uradni-list.si/1/objava.jsp?sop=2008-01-2337" TargetMode="External"/><Relationship Id="rId26" Type="http://schemas.openxmlformats.org/officeDocument/2006/relationships/hyperlink" Target="http://www.uradni-list.si/1/objava.jsp?sop=2008-01-1360" TargetMode="External"/><Relationship Id="rId3" Type="http://schemas.openxmlformats.org/officeDocument/2006/relationships/customXml" Target="../customXml/item3.xml"/><Relationship Id="rId21" Type="http://schemas.openxmlformats.org/officeDocument/2006/relationships/hyperlink" Target="http://www.uradni-list.si/1/objava.jsp?sop=2021-01-3972" TargetMode="External"/><Relationship Id="rId7" Type="http://schemas.microsoft.com/office/2007/relationships/stylesWithEffects" Target="stylesWithEffects.xml"/><Relationship Id="rId12" Type="http://schemas.openxmlformats.org/officeDocument/2006/relationships/hyperlink" Target="http://www.uradni-list.si/1/objava.jsp?sop=2008-01-2337" TargetMode="External"/><Relationship Id="rId17" Type="http://schemas.openxmlformats.org/officeDocument/2006/relationships/hyperlink" Target="http://www.uradni-list.si/1/objava.jsp?sop=2022-01-0873" TargetMode="External"/><Relationship Id="rId25" Type="http://schemas.openxmlformats.org/officeDocument/2006/relationships/hyperlink" Target="http://www.uradni-list.si/1/objava.jsp?sop=2021-01-3972" TargetMode="External"/><Relationship Id="rId2" Type="http://schemas.openxmlformats.org/officeDocument/2006/relationships/customXml" Target="../customXml/item2.xml"/><Relationship Id="rId16" Type="http://schemas.openxmlformats.org/officeDocument/2006/relationships/hyperlink" Target="http://www.uradni-list.si/1/objava.jsp?sop=2008-01-1360" TargetMode="External"/><Relationship Id="rId20" Type="http://schemas.openxmlformats.org/officeDocument/2006/relationships/hyperlink" Target="http://www.uradni-list.si/1/objava.jsp?sop=2017-01-291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uradni-list.si/1/objava.jsp?sop=2017-01-2914" TargetMode="External"/><Relationship Id="rId5" Type="http://schemas.openxmlformats.org/officeDocument/2006/relationships/numbering" Target="numbering.xml"/><Relationship Id="rId15" Type="http://schemas.openxmlformats.org/officeDocument/2006/relationships/hyperlink" Target="http://www.uradni-list.si/1/objava.jsp?sop=2021-01-3972" TargetMode="External"/><Relationship Id="rId23" Type="http://schemas.openxmlformats.org/officeDocument/2006/relationships/hyperlink" Target="http://www.uradni-list.si/1/objava.jsp?sop=2009-21-270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uradni-list.si/1/objava.jsp?sop=2009-21-270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7-01-2914" TargetMode="External"/><Relationship Id="rId22" Type="http://schemas.openxmlformats.org/officeDocument/2006/relationships/hyperlink" Target="http://www.uradni-list.si/1/objava.jsp?sop=2008-01-2337" TargetMode="External"/><Relationship Id="rId27" Type="http://schemas.openxmlformats.org/officeDocument/2006/relationships/hyperlink" Target="http://www.uradni-list.si/1/objava.jsp?sop=2022-01-087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A3D2C459F844DA9E364C6C0349685" ma:contentTypeVersion="2" ma:contentTypeDescription="Create a new document." ma:contentTypeScope="" ma:versionID="f2f88ffda9a1530c144cc00a11b4353c">
  <xsd:schema xmlns:xsd="http://www.w3.org/2001/XMLSchema" xmlns:xs="http://www.w3.org/2001/XMLSchema" xmlns:p="http://schemas.microsoft.com/office/2006/metadata/properties" xmlns:ns2="55535402-52b1-42c7-bfb3-c687987169a3" targetNamespace="http://schemas.microsoft.com/office/2006/metadata/properties" ma:root="true" ma:fieldsID="ec9ea2477afe35324839866a46e2e8dc" ns2:_="">
    <xsd:import namespace="55535402-52b1-42c7-bfb3-c687987169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5402-52b1-42c7-bfb3-c68798716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1ADAB34-B68E-447C-9D0F-A753AA9A2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5402-52b1-42c7-bfb3-c68798716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9B908-AA53-4128-BEA1-049E2CD72D0C}">
  <ds:schemaRefs>
    <ds:schemaRef ds:uri="http://schemas.microsoft.com/sharepoint/v3/contenttype/forms"/>
  </ds:schemaRefs>
</ds:datastoreItem>
</file>

<file path=customXml/itemProps3.xml><?xml version="1.0" encoding="utf-8"?>
<ds:datastoreItem xmlns:ds="http://schemas.openxmlformats.org/officeDocument/2006/customXml" ds:itemID="{D77AB432-B45A-4BC3-A173-EC6A0909DF88}">
  <ds:schemaRefs>
    <ds:schemaRef ds:uri="55535402-52b1-42c7-bfb3-c687987169a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24FDB67-B5F7-4189-A8A8-79DD7B8C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82A87F30</Template>
  <TotalTime>0</TotalTime>
  <Pages>13</Pages>
  <Words>5449</Words>
  <Characters>31060</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LinksUpToDate>false</LinksUpToDate>
  <CharactersWithSpaces>36437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2022-06-17T07:42:00Z</dcterms:created>
  <dcterms:modified xsi:type="dcterms:W3CDTF">2022-06-28T11:52:00Z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0x010100939A3D2C459F844DA9E364C6C0349685</vt:lpwstr>
  </property>
</Properties>
</file>