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D6FF7B" w14:textId="7E20AF28" w:rsidR="00B5714D" w:rsidRPr="00812251" w:rsidRDefault="00B5714D" w:rsidP="7D4543A5">
      <w:pPr>
        <w:rPr>
          <w:rFonts w:eastAsia="Arial" w:cs="Arial"/>
          <w:b/>
          <w:bCs/>
          <w:sz w:val="20"/>
          <w:szCs w:val="20"/>
        </w:rPr>
      </w:pPr>
      <w:r w:rsidRPr="00382BB4">
        <w:rPr>
          <w:rFonts w:eastAsia="Arial" w:cs="Arial"/>
          <w:sz w:val="20"/>
          <w:szCs w:val="20"/>
        </w:rPr>
        <w:t>Na podlagi 74. člena Zakona o državni upravi (</w:t>
      </w:r>
      <w:r w:rsidRPr="00382BB4">
        <w:rPr>
          <w:rFonts w:cs="Arial"/>
          <w:sz w:val="20"/>
          <w:szCs w:val="20"/>
          <w:shd w:val="clear" w:color="auto" w:fill="FFFFFF"/>
        </w:rPr>
        <w:t> (Uradni list RS, št. </w:t>
      </w:r>
      <w:hyperlink r:id="rId12" w:tgtFrame="_blank" w:tooltip="Zakon o državni upravi (uradno prečiščeno besedilo)" w:history="1">
        <w:r w:rsidRPr="00382BB4">
          <w:rPr>
            <w:rStyle w:val="Hiperpovezava"/>
            <w:rFonts w:cs="Arial"/>
            <w:b w:val="0"/>
            <w:color w:val="auto"/>
            <w:sz w:val="20"/>
            <w:szCs w:val="20"/>
            <w:u w:val="none"/>
            <w:shd w:val="clear" w:color="auto" w:fill="FFFFFF"/>
          </w:rPr>
          <w:t>113/05</w:t>
        </w:r>
      </w:hyperlink>
      <w:r w:rsidRPr="00382BB4">
        <w:rPr>
          <w:rFonts w:cs="Arial"/>
          <w:sz w:val="20"/>
          <w:szCs w:val="20"/>
          <w:shd w:val="clear" w:color="auto" w:fill="FFFFFF"/>
        </w:rPr>
        <w:t> – uradno prečiščeno besedilo, </w:t>
      </w:r>
      <w:hyperlink r:id="rId13" w:tgtFrame="_blank" w:tooltip="Odločba o razveljavitvi 2. člena Zakona o spremembah in dopolnitvah Zakona o državni upravi" w:history="1">
        <w:r w:rsidRPr="00382BB4">
          <w:rPr>
            <w:rStyle w:val="Hiperpovezava"/>
            <w:rFonts w:cs="Arial"/>
            <w:b w:val="0"/>
            <w:color w:val="auto"/>
            <w:sz w:val="20"/>
            <w:szCs w:val="20"/>
            <w:u w:val="none"/>
            <w:shd w:val="clear" w:color="auto" w:fill="FFFFFF"/>
          </w:rPr>
          <w:t>89/07</w:t>
        </w:r>
      </w:hyperlink>
      <w:r w:rsidRPr="00382BB4">
        <w:rPr>
          <w:rFonts w:cs="Arial"/>
          <w:sz w:val="20"/>
          <w:szCs w:val="20"/>
        </w:rPr>
        <w:t xml:space="preserve"> – </w:t>
      </w:r>
      <w:proofErr w:type="spellStart"/>
      <w:r w:rsidRPr="00382BB4">
        <w:rPr>
          <w:rFonts w:cs="Arial"/>
          <w:sz w:val="20"/>
          <w:szCs w:val="20"/>
        </w:rPr>
        <w:t>odl</w:t>
      </w:r>
      <w:proofErr w:type="spellEnd"/>
      <w:r w:rsidRPr="00382BB4">
        <w:rPr>
          <w:rFonts w:cs="Arial"/>
          <w:sz w:val="20"/>
          <w:szCs w:val="20"/>
          <w:shd w:val="clear" w:color="auto" w:fill="FFFFFF"/>
        </w:rPr>
        <w:t>. US, </w:t>
      </w:r>
      <w:hyperlink r:id="rId14" w:tgtFrame="_blank" w:tooltip="Zakon o spremembah in dopolnitvah Zakona o splošnem upravnem postopku" w:history="1">
        <w:r w:rsidRPr="00382BB4">
          <w:rPr>
            <w:rStyle w:val="Hiperpovezava"/>
            <w:rFonts w:cs="Arial"/>
            <w:b w:val="0"/>
            <w:color w:val="auto"/>
            <w:sz w:val="20"/>
            <w:szCs w:val="20"/>
            <w:u w:val="none"/>
            <w:shd w:val="clear" w:color="auto" w:fill="FFFFFF"/>
          </w:rPr>
          <w:t>126/07</w:t>
        </w:r>
      </w:hyperlink>
      <w:r w:rsidRPr="00382BB4">
        <w:rPr>
          <w:rFonts w:cs="Arial"/>
          <w:sz w:val="20"/>
          <w:szCs w:val="20"/>
          <w:shd w:val="clear" w:color="auto" w:fill="FFFFFF"/>
        </w:rPr>
        <w:t> – ZUP-E, </w:t>
      </w:r>
      <w:hyperlink r:id="rId15" w:tgtFrame="_blank" w:tooltip="Zakon o spremembah in dopolnitvah Zakona o državni upravi" w:history="1">
        <w:r w:rsidRPr="00382BB4">
          <w:rPr>
            <w:rStyle w:val="Hiperpovezava"/>
            <w:rFonts w:cs="Arial"/>
            <w:b w:val="0"/>
            <w:color w:val="auto"/>
            <w:sz w:val="20"/>
            <w:szCs w:val="20"/>
            <w:u w:val="none"/>
            <w:shd w:val="clear" w:color="auto" w:fill="FFFFFF"/>
          </w:rPr>
          <w:t>48/09</w:t>
        </w:r>
      </w:hyperlink>
      <w:r w:rsidRPr="00382BB4">
        <w:rPr>
          <w:rFonts w:cs="Arial"/>
          <w:sz w:val="20"/>
          <w:szCs w:val="20"/>
          <w:shd w:val="clear" w:color="auto" w:fill="FFFFFF"/>
        </w:rPr>
        <w:t>, </w:t>
      </w:r>
      <w:hyperlink r:id="rId16" w:tgtFrame="_blank" w:tooltip="Zakon o spremembah in dopolnitvah Zakona o splošnem upravnem postopku" w:history="1">
        <w:r w:rsidRPr="00382BB4">
          <w:rPr>
            <w:rStyle w:val="Hiperpovezava"/>
            <w:rFonts w:cs="Arial"/>
            <w:b w:val="0"/>
            <w:color w:val="auto"/>
            <w:sz w:val="20"/>
            <w:szCs w:val="20"/>
            <w:u w:val="none"/>
            <w:shd w:val="clear" w:color="auto" w:fill="FFFFFF"/>
          </w:rPr>
          <w:t>8/10</w:t>
        </w:r>
      </w:hyperlink>
      <w:r w:rsidRPr="00382BB4">
        <w:rPr>
          <w:rFonts w:cs="Arial"/>
          <w:sz w:val="20"/>
          <w:szCs w:val="20"/>
          <w:shd w:val="clear" w:color="auto" w:fill="FFFFFF"/>
        </w:rPr>
        <w:t> – ZUP-G, </w:t>
      </w:r>
      <w:hyperlink r:id="rId17" w:tgtFrame="_blank" w:tooltip="Zakon o spremembah in dopolnitvah Zakona o Vladi Republike Slovenije" w:history="1">
        <w:r w:rsidRPr="00382BB4">
          <w:rPr>
            <w:rStyle w:val="Hiperpovezava"/>
            <w:rFonts w:cs="Arial"/>
            <w:b w:val="0"/>
            <w:color w:val="auto"/>
            <w:sz w:val="20"/>
            <w:szCs w:val="20"/>
            <w:u w:val="none"/>
            <w:shd w:val="clear" w:color="auto" w:fill="FFFFFF"/>
          </w:rPr>
          <w:t>8/12</w:t>
        </w:r>
      </w:hyperlink>
      <w:r w:rsidRPr="00382BB4">
        <w:rPr>
          <w:rFonts w:cs="Arial"/>
          <w:sz w:val="20"/>
          <w:szCs w:val="20"/>
          <w:shd w:val="clear" w:color="auto" w:fill="FFFFFF"/>
        </w:rPr>
        <w:t> – ZVRS-F, </w:t>
      </w:r>
      <w:hyperlink r:id="rId18" w:tgtFrame="_blank" w:tooltip="Zakon o spremembah in dopolnitvah Zakona o državni upravi" w:history="1">
        <w:r w:rsidRPr="00382BB4">
          <w:rPr>
            <w:rStyle w:val="Hiperpovezava"/>
            <w:rFonts w:cs="Arial"/>
            <w:b w:val="0"/>
            <w:color w:val="auto"/>
            <w:sz w:val="20"/>
            <w:szCs w:val="20"/>
            <w:u w:val="none"/>
            <w:shd w:val="clear" w:color="auto" w:fill="FFFFFF"/>
          </w:rPr>
          <w:t>21/12</w:t>
        </w:r>
      </w:hyperlink>
      <w:r w:rsidRPr="00382BB4">
        <w:rPr>
          <w:rFonts w:cs="Arial"/>
          <w:sz w:val="20"/>
          <w:szCs w:val="20"/>
          <w:shd w:val="clear" w:color="auto" w:fill="FFFFFF"/>
        </w:rPr>
        <w:t>, </w:t>
      </w:r>
      <w:hyperlink r:id="rId19" w:tgtFrame="_blank" w:tooltip="Zakon o spremembah in dopolnitvah Zakona o državni upravi" w:history="1">
        <w:r w:rsidRPr="00382BB4">
          <w:rPr>
            <w:rStyle w:val="Hiperpovezava"/>
            <w:rFonts w:cs="Arial"/>
            <w:b w:val="0"/>
            <w:color w:val="auto"/>
            <w:sz w:val="20"/>
            <w:szCs w:val="20"/>
            <w:u w:val="none"/>
            <w:shd w:val="clear" w:color="auto" w:fill="FFFFFF"/>
          </w:rPr>
          <w:t>47/13</w:t>
        </w:r>
      </w:hyperlink>
      <w:r w:rsidRPr="00382BB4">
        <w:rPr>
          <w:rFonts w:cs="Arial"/>
          <w:sz w:val="20"/>
          <w:szCs w:val="20"/>
          <w:shd w:val="clear" w:color="auto" w:fill="FFFFFF"/>
        </w:rPr>
        <w:t>, </w:t>
      </w:r>
      <w:hyperlink r:id="rId20" w:tgtFrame="_blank" w:tooltip="Zakon o spremembi Zakona o državni upravi" w:history="1">
        <w:r w:rsidRPr="00382BB4">
          <w:rPr>
            <w:rStyle w:val="Hiperpovezava"/>
            <w:rFonts w:cs="Arial"/>
            <w:b w:val="0"/>
            <w:color w:val="auto"/>
            <w:sz w:val="20"/>
            <w:szCs w:val="20"/>
            <w:u w:val="none"/>
            <w:shd w:val="clear" w:color="auto" w:fill="FFFFFF"/>
          </w:rPr>
          <w:t>12/14</w:t>
        </w:r>
      </w:hyperlink>
      <w:r w:rsidRPr="00382BB4">
        <w:rPr>
          <w:rFonts w:cs="Arial"/>
          <w:sz w:val="20"/>
          <w:szCs w:val="20"/>
          <w:shd w:val="clear" w:color="auto" w:fill="FFFFFF"/>
        </w:rPr>
        <w:t>, </w:t>
      </w:r>
      <w:hyperlink r:id="rId21" w:tgtFrame="_blank" w:tooltip="Zakon o spremembah in dopolnitvah Zakona o državni upravi" w:history="1">
        <w:r w:rsidRPr="00382BB4">
          <w:rPr>
            <w:rStyle w:val="Hiperpovezava"/>
            <w:rFonts w:cs="Arial"/>
            <w:b w:val="0"/>
            <w:color w:val="auto"/>
            <w:sz w:val="20"/>
            <w:szCs w:val="20"/>
            <w:u w:val="none"/>
            <w:shd w:val="clear" w:color="auto" w:fill="FFFFFF"/>
          </w:rPr>
          <w:t>90/14</w:t>
        </w:r>
      </w:hyperlink>
      <w:r w:rsidRPr="00382BB4">
        <w:rPr>
          <w:rFonts w:cs="Arial"/>
          <w:sz w:val="20"/>
          <w:szCs w:val="20"/>
          <w:shd w:val="clear" w:color="auto" w:fill="FFFFFF"/>
        </w:rPr>
        <w:t>, </w:t>
      </w:r>
      <w:hyperlink r:id="rId22" w:tgtFrame="_blank" w:tooltip="Zakon o spremembah in dopolnitvah Zakona o državni upravi" w:history="1">
        <w:r w:rsidRPr="00382BB4">
          <w:rPr>
            <w:rStyle w:val="Hiperpovezava"/>
            <w:rFonts w:cs="Arial"/>
            <w:b w:val="0"/>
            <w:color w:val="auto"/>
            <w:sz w:val="20"/>
            <w:szCs w:val="20"/>
            <w:u w:val="none"/>
            <w:shd w:val="clear" w:color="auto" w:fill="FFFFFF"/>
          </w:rPr>
          <w:t>51/16</w:t>
        </w:r>
      </w:hyperlink>
      <w:r w:rsidRPr="00382BB4">
        <w:rPr>
          <w:rFonts w:cs="Arial"/>
          <w:sz w:val="20"/>
          <w:szCs w:val="20"/>
          <w:shd w:val="clear" w:color="auto" w:fill="FFFFFF"/>
        </w:rPr>
        <w:t>, </w:t>
      </w:r>
      <w:hyperlink r:id="rId23" w:tgtFrame="_blank" w:tooltip="Zakon o spremembah in dopolnitvi Zakona o državni upravi" w:history="1">
        <w:r w:rsidRPr="00382BB4">
          <w:rPr>
            <w:rStyle w:val="Hiperpovezava"/>
            <w:rFonts w:cs="Arial"/>
            <w:b w:val="0"/>
            <w:color w:val="auto"/>
            <w:sz w:val="20"/>
            <w:szCs w:val="20"/>
            <w:u w:val="none"/>
            <w:shd w:val="clear" w:color="auto" w:fill="FFFFFF"/>
          </w:rPr>
          <w:t>36/21</w:t>
        </w:r>
      </w:hyperlink>
      <w:r w:rsidRPr="00382BB4">
        <w:rPr>
          <w:rFonts w:cs="Arial"/>
          <w:sz w:val="20"/>
          <w:szCs w:val="20"/>
          <w:shd w:val="clear" w:color="auto" w:fill="FFFFFF"/>
        </w:rPr>
        <w:t> in </w:t>
      </w:r>
      <w:hyperlink r:id="rId24" w:tgtFrame="_blank" w:tooltip="Zakon o spremembi in dopolnitvi Zakona o državni upravi" w:history="1">
        <w:r w:rsidRPr="00382BB4">
          <w:rPr>
            <w:rStyle w:val="Hiperpovezava"/>
            <w:rFonts w:cs="Arial"/>
            <w:b w:val="0"/>
            <w:color w:val="auto"/>
            <w:sz w:val="20"/>
            <w:szCs w:val="20"/>
            <w:u w:val="none"/>
            <w:shd w:val="clear" w:color="auto" w:fill="FFFFFF"/>
          </w:rPr>
          <w:t>82/21</w:t>
        </w:r>
      </w:hyperlink>
      <w:r w:rsidRPr="00382BB4">
        <w:rPr>
          <w:rFonts w:cs="Arial"/>
          <w:sz w:val="20"/>
          <w:szCs w:val="20"/>
          <w:shd w:val="clear" w:color="auto" w:fill="FFFFFF"/>
        </w:rPr>
        <w:t>) in za izvrševanje petnajste alineje sedmega odstavka</w:t>
      </w:r>
      <w:r w:rsidRPr="00812251">
        <w:rPr>
          <w:rFonts w:cs="Arial"/>
          <w:sz w:val="20"/>
          <w:szCs w:val="20"/>
          <w:shd w:val="clear" w:color="auto" w:fill="FFFFFF"/>
        </w:rPr>
        <w:t xml:space="preserve"> 81. člena Zakona o organizaciji in financiranju vzgoje in izobraževanja </w:t>
      </w:r>
      <w:r w:rsidRPr="00812251">
        <w:rPr>
          <w:rFonts w:cs="Arial"/>
          <w:sz w:val="20"/>
          <w:szCs w:val="20"/>
        </w:rPr>
        <w:t>(Uradni list RS, št.</w:t>
      </w:r>
      <w:r w:rsidRPr="00812251">
        <w:rPr>
          <w:rFonts w:cs="Arial"/>
          <w:b/>
          <w:bCs/>
          <w:sz w:val="20"/>
          <w:szCs w:val="20"/>
        </w:rPr>
        <w:t> </w:t>
      </w:r>
      <w:hyperlink r:id="rId25" w:tgtFrame="_blank" w:tooltip="Zakon o organizaciji in financiranju vzgoje in izobraževanja (uradno prečiščeno besedilo)" w:history="1">
        <w:r w:rsidRPr="00812251">
          <w:rPr>
            <w:rStyle w:val="Hiperpovezava"/>
            <w:rFonts w:cs="Arial"/>
            <w:b w:val="0"/>
            <w:color w:val="auto"/>
            <w:sz w:val="20"/>
            <w:szCs w:val="20"/>
            <w:u w:val="none"/>
          </w:rPr>
          <w:t>16/07</w:t>
        </w:r>
      </w:hyperlink>
      <w:r w:rsidRPr="00812251">
        <w:rPr>
          <w:rFonts w:cs="Arial"/>
          <w:b/>
          <w:bCs/>
          <w:sz w:val="20"/>
          <w:szCs w:val="20"/>
        </w:rPr>
        <w:t> </w:t>
      </w:r>
      <w:r w:rsidRPr="00812251">
        <w:rPr>
          <w:rFonts w:cs="Arial"/>
          <w:sz w:val="20"/>
          <w:szCs w:val="20"/>
        </w:rPr>
        <w:t>– uradno prečiščeno besedilo</w:t>
      </w:r>
      <w:r w:rsidRPr="00812251">
        <w:rPr>
          <w:rFonts w:cs="Arial"/>
          <w:b/>
          <w:bCs/>
          <w:sz w:val="20"/>
          <w:szCs w:val="20"/>
        </w:rPr>
        <w:t>, </w:t>
      </w:r>
      <w:hyperlink r:id="rId26" w:tgtFrame="_blank" w:tooltip="Zakon o spremembah in dopolnitvah Zakona o organizaciji in financiranju vzgoje in izobraževanja" w:history="1">
        <w:r w:rsidRPr="00812251">
          <w:rPr>
            <w:rStyle w:val="Hiperpovezava"/>
            <w:rFonts w:cs="Arial"/>
            <w:b w:val="0"/>
            <w:color w:val="auto"/>
            <w:sz w:val="20"/>
            <w:szCs w:val="20"/>
            <w:u w:val="none"/>
          </w:rPr>
          <w:t>36/08</w:t>
        </w:r>
      </w:hyperlink>
      <w:r w:rsidRPr="00812251">
        <w:rPr>
          <w:rFonts w:cs="Arial"/>
          <w:b/>
          <w:bCs/>
          <w:sz w:val="20"/>
          <w:szCs w:val="20"/>
        </w:rPr>
        <w:t>, </w:t>
      </w:r>
      <w:hyperlink r:id="rId27" w:tgtFrame="_blank" w:tooltip="Zakon o spremembah in dopolnitvah Zakona o organizaciji in financiranju vzgoje in izobraževanja" w:history="1">
        <w:r w:rsidRPr="00812251">
          <w:rPr>
            <w:rStyle w:val="Hiperpovezava"/>
            <w:rFonts w:cs="Arial"/>
            <w:b w:val="0"/>
            <w:color w:val="auto"/>
            <w:sz w:val="20"/>
            <w:szCs w:val="20"/>
            <w:u w:val="none"/>
          </w:rPr>
          <w:t>58/09</w:t>
        </w:r>
      </w:hyperlink>
      <w:r w:rsidRPr="00812251">
        <w:rPr>
          <w:rFonts w:cs="Arial"/>
          <w:b/>
          <w:bCs/>
          <w:sz w:val="20"/>
          <w:szCs w:val="20"/>
        </w:rPr>
        <w:t>, </w:t>
      </w:r>
      <w:hyperlink r:id="rId28" w:tgtFrame="_blank" w:tooltip="Popravek Zakona o spremembah in dopolnitvah Zakona o organizaciji in financiranju vzgoje in izobraževanja (ZOFVI-H)" w:history="1">
        <w:r w:rsidRPr="00812251">
          <w:rPr>
            <w:rStyle w:val="Hiperpovezava"/>
            <w:rFonts w:cs="Arial"/>
            <w:b w:val="0"/>
            <w:color w:val="auto"/>
            <w:sz w:val="20"/>
            <w:szCs w:val="20"/>
            <w:u w:val="none"/>
          </w:rPr>
          <w:t xml:space="preserve">64/09 – </w:t>
        </w:r>
        <w:proofErr w:type="spellStart"/>
        <w:r w:rsidRPr="00812251">
          <w:rPr>
            <w:rStyle w:val="Hiperpovezava"/>
            <w:rFonts w:cs="Arial"/>
            <w:b w:val="0"/>
            <w:color w:val="auto"/>
            <w:sz w:val="20"/>
            <w:szCs w:val="20"/>
            <w:u w:val="none"/>
          </w:rPr>
          <w:t>popr</w:t>
        </w:r>
        <w:proofErr w:type="spellEnd"/>
        <w:r w:rsidRPr="00812251">
          <w:rPr>
            <w:rStyle w:val="Hiperpovezava"/>
            <w:rFonts w:cs="Arial"/>
            <w:b w:val="0"/>
            <w:color w:val="auto"/>
            <w:sz w:val="20"/>
            <w:szCs w:val="20"/>
            <w:u w:val="none"/>
          </w:rPr>
          <w:t>.</w:t>
        </w:r>
      </w:hyperlink>
      <w:r w:rsidRPr="00812251">
        <w:rPr>
          <w:rFonts w:cs="Arial"/>
          <w:b/>
          <w:bCs/>
          <w:sz w:val="20"/>
          <w:szCs w:val="20"/>
        </w:rPr>
        <w:t>, </w:t>
      </w:r>
      <w:hyperlink r:id="rId29" w:tgtFrame="_blank" w:tooltip="Popravek Zakona o spremembah in dopolnitvah Zakona o organizaciji in financiranju vzgoje in izobraževanja (ZOFVI-H)" w:history="1">
        <w:r w:rsidRPr="00812251">
          <w:rPr>
            <w:rStyle w:val="Hiperpovezava"/>
            <w:rFonts w:cs="Arial"/>
            <w:b w:val="0"/>
            <w:color w:val="auto"/>
            <w:sz w:val="20"/>
            <w:szCs w:val="20"/>
            <w:u w:val="none"/>
          </w:rPr>
          <w:t xml:space="preserve">65/09 – </w:t>
        </w:r>
        <w:proofErr w:type="spellStart"/>
        <w:r w:rsidRPr="00812251">
          <w:rPr>
            <w:rStyle w:val="Hiperpovezava"/>
            <w:rFonts w:cs="Arial"/>
            <w:b w:val="0"/>
            <w:color w:val="auto"/>
            <w:sz w:val="20"/>
            <w:szCs w:val="20"/>
            <w:u w:val="none"/>
          </w:rPr>
          <w:t>popr</w:t>
        </w:r>
        <w:proofErr w:type="spellEnd"/>
        <w:r w:rsidRPr="00812251">
          <w:rPr>
            <w:rStyle w:val="Hiperpovezava"/>
            <w:rFonts w:cs="Arial"/>
            <w:b w:val="0"/>
            <w:color w:val="auto"/>
            <w:sz w:val="20"/>
            <w:szCs w:val="20"/>
            <w:u w:val="none"/>
          </w:rPr>
          <w:t>.</w:t>
        </w:r>
      </w:hyperlink>
      <w:r w:rsidRPr="00812251">
        <w:rPr>
          <w:rFonts w:cs="Arial"/>
          <w:b/>
          <w:bCs/>
          <w:sz w:val="20"/>
          <w:szCs w:val="20"/>
        </w:rPr>
        <w:t>, </w:t>
      </w:r>
      <w:hyperlink r:id="rId30" w:tgtFrame="_blank" w:tooltip="Zakon o spremembah in dopolnitvah Zakona o organizaciji in financiranju vzgoje in izobraževanja" w:history="1">
        <w:r w:rsidRPr="00812251">
          <w:rPr>
            <w:rStyle w:val="Hiperpovezava"/>
            <w:rFonts w:cs="Arial"/>
            <w:b w:val="0"/>
            <w:color w:val="auto"/>
            <w:sz w:val="20"/>
            <w:szCs w:val="20"/>
            <w:u w:val="none"/>
          </w:rPr>
          <w:t>20/11</w:t>
        </w:r>
      </w:hyperlink>
      <w:r w:rsidRPr="00812251">
        <w:rPr>
          <w:rFonts w:cs="Arial"/>
          <w:b/>
          <w:bCs/>
          <w:sz w:val="20"/>
          <w:szCs w:val="20"/>
        </w:rPr>
        <w:t>, </w:t>
      </w:r>
      <w:hyperlink r:id="rId31" w:tgtFrame="_blank" w:tooltip="Zakon za uravnoteženje javnih financ" w:history="1">
        <w:r w:rsidRPr="00812251">
          <w:rPr>
            <w:rStyle w:val="Hiperpovezava"/>
            <w:rFonts w:cs="Arial"/>
            <w:b w:val="0"/>
            <w:color w:val="auto"/>
            <w:sz w:val="20"/>
            <w:szCs w:val="20"/>
            <w:u w:val="none"/>
          </w:rPr>
          <w:t>40/12</w:t>
        </w:r>
      </w:hyperlink>
      <w:r w:rsidRPr="00812251">
        <w:rPr>
          <w:rFonts w:cs="Arial"/>
          <w:b/>
          <w:bCs/>
          <w:sz w:val="20"/>
          <w:szCs w:val="20"/>
        </w:rPr>
        <w:t xml:space="preserve"> – </w:t>
      </w:r>
      <w:r w:rsidRPr="00812251">
        <w:rPr>
          <w:rFonts w:cs="Arial"/>
          <w:sz w:val="20"/>
          <w:szCs w:val="20"/>
        </w:rPr>
        <w:t>ZUJF,</w:t>
      </w:r>
      <w:r w:rsidRPr="00812251">
        <w:rPr>
          <w:rFonts w:cs="Arial"/>
          <w:b/>
          <w:bCs/>
          <w:sz w:val="20"/>
          <w:szCs w:val="20"/>
        </w:rPr>
        <w:t> </w:t>
      </w:r>
      <w:hyperlink r:id="rId32" w:tgtFrame="_blank" w:tooltip="Zakon o spremembah in dopolnitvah Zakona o prevozih v cestnem prometu" w:history="1">
        <w:r w:rsidRPr="00812251">
          <w:rPr>
            <w:rStyle w:val="Hiperpovezava"/>
            <w:rFonts w:cs="Arial"/>
            <w:b w:val="0"/>
            <w:color w:val="auto"/>
            <w:sz w:val="20"/>
            <w:szCs w:val="20"/>
            <w:u w:val="none"/>
          </w:rPr>
          <w:t>57/12</w:t>
        </w:r>
      </w:hyperlink>
      <w:r w:rsidRPr="00812251">
        <w:rPr>
          <w:rFonts w:cs="Arial"/>
          <w:b/>
          <w:bCs/>
          <w:sz w:val="20"/>
          <w:szCs w:val="20"/>
        </w:rPr>
        <w:t xml:space="preserve"> – </w:t>
      </w:r>
      <w:r w:rsidRPr="00812251">
        <w:rPr>
          <w:rFonts w:cs="Arial"/>
          <w:sz w:val="20"/>
          <w:szCs w:val="20"/>
        </w:rPr>
        <w:t>ZPCP-2D</w:t>
      </w:r>
      <w:r w:rsidRPr="00812251">
        <w:rPr>
          <w:rFonts w:cs="Arial"/>
          <w:b/>
          <w:bCs/>
          <w:sz w:val="20"/>
          <w:szCs w:val="20"/>
        </w:rPr>
        <w:t>, </w:t>
      </w:r>
      <w:hyperlink r:id="rId33" w:tgtFrame="_blank" w:tooltip="Zakon o spremembi Zakona o spremembah in dopolnitvah Zakona o organizaciji in financiranju vzgoje in izobraževanja" w:history="1">
        <w:r w:rsidRPr="00812251">
          <w:rPr>
            <w:rStyle w:val="Hiperpovezava"/>
            <w:rFonts w:cs="Arial"/>
            <w:b w:val="0"/>
            <w:color w:val="auto"/>
            <w:sz w:val="20"/>
            <w:szCs w:val="20"/>
            <w:u w:val="none"/>
          </w:rPr>
          <w:t>47/15</w:t>
        </w:r>
      </w:hyperlink>
      <w:r w:rsidRPr="00812251">
        <w:rPr>
          <w:rFonts w:cs="Arial"/>
          <w:b/>
          <w:bCs/>
          <w:sz w:val="20"/>
          <w:szCs w:val="20"/>
        </w:rPr>
        <w:t>, </w:t>
      </w:r>
      <w:hyperlink r:id="rId34" w:tgtFrame="_blank" w:tooltip="Zakon o spremembah in dopolnitvah Zakona o organizaciji in financiranju vzgoje in izobraževanja" w:history="1">
        <w:r w:rsidRPr="00812251">
          <w:rPr>
            <w:rStyle w:val="Hiperpovezava"/>
            <w:rFonts w:cs="Arial"/>
            <w:b w:val="0"/>
            <w:color w:val="auto"/>
            <w:sz w:val="20"/>
            <w:szCs w:val="20"/>
            <w:u w:val="none"/>
          </w:rPr>
          <w:t>46/16</w:t>
        </w:r>
      </w:hyperlink>
      <w:r w:rsidRPr="00812251">
        <w:rPr>
          <w:rFonts w:cs="Arial"/>
          <w:b/>
          <w:bCs/>
          <w:sz w:val="20"/>
          <w:szCs w:val="20"/>
        </w:rPr>
        <w:t>, </w:t>
      </w:r>
      <w:hyperlink r:id="rId35" w:tgtFrame="_blank" w:tooltip="Popravek Zakona o spremembah in dopolnitvah Zakona o organizaciji in financiranju vzgoje in izobraževanja (ZOFVI-L)" w:history="1">
        <w:r w:rsidRPr="00812251">
          <w:rPr>
            <w:rStyle w:val="Hiperpovezava"/>
            <w:rFonts w:cs="Arial"/>
            <w:b w:val="0"/>
            <w:color w:val="auto"/>
            <w:sz w:val="20"/>
            <w:szCs w:val="20"/>
            <w:u w:val="none"/>
          </w:rPr>
          <w:t xml:space="preserve">49/16 – </w:t>
        </w:r>
        <w:proofErr w:type="spellStart"/>
        <w:r w:rsidRPr="00812251">
          <w:rPr>
            <w:rStyle w:val="Hiperpovezava"/>
            <w:rFonts w:cs="Arial"/>
            <w:b w:val="0"/>
            <w:color w:val="auto"/>
            <w:sz w:val="20"/>
            <w:szCs w:val="20"/>
            <w:u w:val="none"/>
          </w:rPr>
          <w:t>popr</w:t>
        </w:r>
        <w:proofErr w:type="spellEnd"/>
        <w:r w:rsidRPr="00812251">
          <w:rPr>
            <w:rStyle w:val="Hiperpovezava"/>
            <w:rFonts w:cs="Arial"/>
            <w:b w:val="0"/>
            <w:color w:val="auto"/>
            <w:sz w:val="20"/>
            <w:szCs w:val="20"/>
            <w:u w:val="none"/>
          </w:rPr>
          <w:t>.</w:t>
        </w:r>
      </w:hyperlink>
      <w:r w:rsidRPr="00812251">
        <w:rPr>
          <w:rFonts w:cs="Arial"/>
          <w:b/>
          <w:bCs/>
          <w:sz w:val="20"/>
          <w:szCs w:val="20"/>
        </w:rPr>
        <w:t>, </w:t>
      </w:r>
      <w:hyperlink r:id="rId36" w:tgtFrame="_blank" w:tooltip="Zakon o vajeništvu" w:history="1">
        <w:r w:rsidRPr="00812251">
          <w:rPr>
            <w:rStyle w:val="Hiperpovezava"/>
            <w:rFonts w:cs="Arial"/>
            <w:b w:val="0"/>
            <w:color w:val="auto"/>
            <w:sz w:val="20"/>
            <w:szCs w:val="20"/>
            <w:u w:val="none"/>
          </w:rPr>
          <w:t>25/17</w:t>
        </w:r>
      </w:hyperlink>
      <w:r w:rsidRPr="00812251">
        <w:rPr>
          <w:rFonts w:cs="Arial"/>
          <w:b/>
          <w:bCs/>
          <w:sz w:val="20"/>
          <w:szCs w:val="20"/>
        </w:rPr>
        <w:t xml:space="preserve"> – </w:t>
      </w:r>
      <w:proofErr w:type="spellStart"/>
      <w:r w:rsidRPr="00812251">
        <w:rPr>
          <w:rFonts w:cs="Arial"/>
          <w:sz w:val="20"/>
          <w:szCs w:val="20"/>
        </w:rPr>
        <w:t>ZVaj</w:t>
      </w:r>
      <w:proofErr w:type="spellEnd"/>
      <w:r w:rsidRPr="00812251">
        <w:rPr>
          <w:rFonts w:cs="Arial"/>
          <w:sz w:val="20"/>
          <w:szCs w:val="20"/>
        </w:rPr>
        <w:t>,</w:t>
      </w:r>
      <w:r w:rsidRPr="00812251">
        <w:rPr>
          <w:rFonts w:cs="Arial"/>
          <w:b/>
          <w:bCs/>
          <w:sz w:val="20"/>
          <w:szCs w:val="20"/>
        </w:rPr>
        <w:t> </w:t>
      </w:r>
      <w:hyperlink r:id="rId37" w:tgtFrame="_blank" w:tooltip="Zakon o spremembi Zakona o organizaciji in financiranju vzgoje in izobraževanja" w:history="1">
        <w:r w:rsidRPr="00812251">
          <w:rPr>
            <w:rStyle w:val="Hiperpovezava"/>
            <w:rFonts w:cs="Arial"/>
            <w:b w:val="0"/>
            <w:color w:val="auto"/>
            <w:sz w:val="20"/>
            <w:szCs w:val="20"/>
            <w:u w:val="none"/>
          </w:rPr>
          <w:t>123/21</w:t>
        </w:r>
      </w:hyperlink>
      <w:r w:rsidR="00631860" w:rsidRPr="00812251">
        <w:rPr>
          <w:rStyle w:val="Hiperpovezava"/>
          <w:rFonts w:cs="Arial"/>
          <w:b w:val="0"/>
          <w:color w:val="auto"/>
          <w:sz w:val="20"/>
          <w:szCs w:val="20"/>
          <w:u w:val="none"/>
        </w:rPr>
        <w:t xml:space="preserve">, </w:t>
      </w:r>
      <w:hyperlink r:id="rId38" w:tgtFrame="_blank" w:tooltip="Zakon o spremembi in dopolnitvi Zakona o organizaciji in financiranju vzgoje in izobraževanja" w:history="1">
        <w:r w:rsidRPr="00812251">
          <w:rPr>
            <w:rStyle w:val="Hiperpovezava"/>
            <w:rFonts w:cs="Arial"/>
            <w:b w:val="0"/>
            <w:color w:val="auto"/>
            <w:sz w:val="20"/>
            <w:szCs w:val="20"/>
            <w:u w:val="none"/>
          </w:rPr>
          <w:t>172/21</w:t>
        </w:r>
      </w:hyperlink>
      <w:r w:rsidR="00631860" w:rsidRPr="00812251">
        <w:rPr>
          <w:rStyle w:val="Hiperpovezava"/>
          <w:rFonts w:cs="Arial"/>
          <w:b w:val="0"/>
          <w:color w:val="auto"/>
          <w:sz w:val="20"/>
          <w:szCs w:val="20"/>
          <w:u w:val="none"/>
        </w:rPr>
        <w:t xml:space="preserve"> in 207/21</w:t>
      </w:r>
      <w:r w:rsidRPr="00812251">
        <w:rPr>
          <w:rFonts w:cs="Arial"/>
          <w:bCs/>
          <w:sz w:val="20"/>
          <w:szCs w:val="20"/>
        </w:rPr>
        <w:t>)</w:t>
      </w:r>
      <w:r w:rsidRPr="00812251">
        <w:rPr>
          <w:rFonts w:cs="Arial"/>
          <w:b/>
          <w:bCs/>
          <w:sz w:val="20"/>
          <w:szCs w:val="20"/>
        </w:rPr>
        <w:t xml:space="preserve"> </w:t>
      </w:r>
      <w:r w:rsidRPr="00812251">
        <w:rPr>
          <w:rFonts w:cs="Arial"/>
          <w:sz w:val="20"/>
          <w:szCs w:val="20"/>
        </w:rPr>
        <w:t>m</w:t>
      </w:r>
      <w:r w:rsidRPr="00812251">
        <w:rPr>
          <w:rFonts w:cs="Arial"/>
          <w:sz w:val="20"/>
          <w:szCs w:val="20"/>
          <w:shd w:val="clear" w:color="auto" w:fill="FFFFFF"/>
        </w:rPr>
        <w:t>inistrica za izobraževanje, znanost in šport izdaja</w:t>
      </w:r>
    </w:p>
    <w:p w14:paraId="6E13EB98" w14:textId="77777777" w:rsidR="00B5714D" w:rsidRPr="00812251" w:rsidRDefault="00B5714D" w:rsidP="00B5714D">
      <w:pPr>
        <w:rPr>
          <w:rFonts w:eastAsia="Arial" w:cs="Arial"/>
          <w:sz w:val="20"/>
          <w:szCs w:val="20"/>
        </w:rPr>
      </w:pPr>
    </w:p>
    <w:p w14:paraId="0D42253A" w14:textId="77777777" w:rsidR="00B5714D" w:rsidRPr="00812251" w:rsidRDefault="00B5714D" w:rsidP="00B5714D">
      <w:pPr>
        <w:rPr>
          <w:rFonts w:eastAsia="Arial" w:cs="Arial"/>
          <w:sz w:val="20"/>
          <w:szCs w:val="20"/>
        </w:rPr>
      </w:pPr>
    </w:p>
    <w:p w14:paraId="3D9AD10D" w14:textId="77777777" w:rsidR="00494F6C" w:rsidRPr="00812251" w:rsidRDefault="6B7DE5F2" w:rsidP="00B5714D">
      <w:pPr>
        <w:pStyle w:val="Naslovpredpisa"/>
        <w:bidi/>
        <w:spacing w:line="259" w:lineRule="auto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PRAVILNIK</w:t>
      </w:r>
    </w:p>
    <w:p w14:paraId="7752B54A" w14:textId="77777777" w:rsidR="00494F6C" w:rsidRPr="00812251" w:rsidDel="000C5817" w:rsidRDefault="13E6DA54" w:rsidP="05E4FAE4">
      <w:pPr>
        <w:pStyle w:val="Naslovpredpisa"/>
        <w:bidi/>
        <w:spacing w:line="259" w:lineRule="auto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 xml:space="preserve">o dodeljevanju </w:t>
      </w:r>
      <w:r w:rsidR="6BAAE68E" w:rsidRPr="00812251">
        <w:rPr>
          <w:rFonts w:eastAsia="Arial"/>
          <w:sz w:val="20"/>
          <w:szCs w:val="20"/>
        </w:rPr>
        <w:t>štipendij</w:t>
      </w:r>
      <w:r w:rsidR="5FBC1D97" w:rsidRPr="00812251">
        <w:rPr>
          <w:rFonts w:eastAsia="Arial"/>
          <w:sz w:val="20"/>
          <w:szCs w:val="20"/>
        </w:rPr>
        <w:t xml:space="preserve"> za področje vzgoje in izobraževanja</w:t>
      </w:r>
    </w:p>
    <w:p w14:paraId="3B01C25B" w14:textId="77777777" w:rsidR="00FD0524" w:rsidRPr="00812251" w:rsidRDefault="00FD0524" w:rsidP="00623458">
      <w:pPr>
        <w:pStyle w:val="Naslovpredpisa"/>
        <w:bidi/>
        <w:spacing w:line="259" w:lineRule="auto"/>
        <w:rPr>
          <w:rFonts w:eastAsia="Arial"/>
          <w:b w:val="0"/>
          <w:sz w:val="20"/>
          <w:szCs w:val="20"/>
        </w:rPr>
      </w:pPr>
    </w:p>
    <w:p w14:paraId="4D89FB3E" w14:textId="77777777" w:rsidR="00494F6C" w:rsidRPr="00812251" w:rsidRDefault="13E6DA54" w:rsidP="00623458">
      <w:pPr>
        <w:pStyle w:val="Naslovpredpisa"/>
        <w:bidi/>
        <w:spacing w:line="259" w:lineRule="auto"/>
        <w:rPr>
          <w:rFonts w:eastAsia="Arial"/>
          <w:b w:val="0"/>
          <w:sz w:val="20"/>
          <w:szCs w:val="20"/>
        </w:rPr>
      </w:pPr>
      <w:r w:rsidRPr="00812251">
        <w:rPr>
          <w:rFonts w:eastAsia="Arial"/>
          <w:b w:val="0"/>
          <w:sz w:val="20"/>
          <w:szCs w:val="20"/>
        </w:rPr>
        <w:t>SPLOŠNE DOLOČBE</w:t>
      </w:r>
    </w:p>
    <w:p w14:paraId="41785FBA" w14:textId="77777777" w:rsidR="00494F6C" w:rsidRPr="00812251" w:rsidRDefault="569800D1" w:rsidP="05E4FAE4">
      <w:pPr>
        <w:pStyle w:val="len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1. člen</w:t>
      </w:r>
    </w:p>
    <w:p w14:paraId="41FD331E" w14:textId="77777777" w:rsidR="00494F6C" w:rsidRPr="00812251" w:rsidRDefault="569800D1" w:rsidP="05E4FAE4">
      <w:pPr>
        <w:pStyle w:val="lennaslov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(vsebina pravilnika)</w:t>
      </w:r>
    </w:p>
    <w:p w14:paraId="299EE9DB" w14:textId="63B045D9" w:rsidR="00494F6C" w:rsidRPr="00812251" w:rsidRDefault="611A3786" w:rsidP="05E4FAE4">
      <w:pPr>
        <w:pStyle w:val="Odstavek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 xml:space="preserve">Ta pravilnik ureja </w:t>
      </w:r>
      <w:r w:rsidR="00313AD1">
        <w:rPr>
          <w:rFonts w:eastAsia="Arial"/>
          <w:sz w:val="20"/>
          <w:szCs w:val="20"/>
        </w:rPr>
        <w:t xml:space="preserve">postopek, pogoje in merila za dodeljevanje </w:t>
      </w:r>
      <w:r w:rsidR="08F8F6C2" w:rsidRPr="00812251">
        <w:rPr>
          <w:rFonts w:eastAsia="Arial"/>
          <w:sz w:val="20"/>
          <w:szCs w:val="20"/>
        </w:rPr>
        <w:t xml:space="preserve">štipendij </w:t>
      </w:r>
      <w:r w:rsidR="00D028E0" w:rsidRPr="00812251">
        <w:rPr>
          <w:rFonts w:eastAsia="Arial"/>
          <w:sz w:val="20"/>
          <w:szCs w:val="20"/>
        </w:rPr>
        <w:t xml:space="preserve">študentom </w:t>
      </w:r>
      <w:r w:rsidR="30AF5E7E" w:rsidRPr="00812251">
        <w:rPr>
          <w:rFonts w:eastAsia="Arial"/>
          <w:sz w:val="20"/>
          <w:szCs w:val="20"/>
        </w:rPr>
        <w:t>študijskih programov za pridobitev izobrazbe</w:t>
      </w:r>
      <w:r w:rsidR="34F71333" w:rsidRPr="00812251">
        <w:rPr>
          <w:rFonts w:eastAsia="Arial"/>
          <w:sz w:val="20"/>
          <w:szCs w:val="20"/>
        </w:rPr>
        <w:t>, ki je z zakonom in drugimi predpisi določena kot ustrezna za opravljanje vzgojno-izobraževalnega dela strokovnega delavca na področju vzgoje in izobraževanja</w:t>
      </w:r>
      <w:r w:rsidR="30AF5E7E" w:rsidRPr="00812251">
        <w:rPr>
          <w:rFonts w:eastAsia="Arial"/>
          <w:sz w:val="20"/>
          <w:szCs w:val="20"/>
        </w:rPr>
        <w:t>.</w:t>
      </w:r>
      <w:r w:rsidR="4A14A925" w:rsidRPr="00812251">
        <w:rPr>
          <w:rFonts w:eastAsia="Arial"/>
          <w:sz w:val="20"/>
          <w:szCs w:val="20"/>
        </w:rPr>
        <w:t xml:space="preserve"> </w:t>
      </w:r>
    </w:p>
    <w:p w14:paraId="507E35DF" w14:textId="77777777" w:rsidR="00494F6C" w:rsidRPr="00812251" w:rsidRDefault="002A7857" w:rsidP="05E4FAE4">
      <w:pPr>
        <w:pStyle w:val="len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2</w:t>
      </w:r>
      <w:r w:rsidR="569800D1" w:rsidRPr="00812251">
        <w:rPr>
          <w:rFonts w:eastAsia="Arial"/>
          <w:sz w:val="20"/>
          <w:szCs w:val="20"/>
        </w:rPr>
        <w:t>. člen</w:t>
      </w:r>
    </w:p>
    <w:p w14:paraId="14E59883" w14:textId="77777777" w:rsidR="00494F6C" w:rsidRPr="00812251" w:rsidRDefault="611A3786" w:rsidP="05E4FAE4">
      <w:pPr>
        <w:pStyle w:val="lennaslov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 xml:space="preserve">(pravica do </w:t>
      </w:r>
      <w:r w:rsidR="39B35F55" w:rsidRPr="00812251">
        <w:rPr>
          <w:rFonts w:eastAsia="Arial"/>
          <w:sz w:val="20"/>
          <w:szCs w:val="20"/>
        </w:rPr>
        <w:t>štipendije</w:t>
      </w:r>
      <w:r w:rsidRPr="00812251">
        <w:rPr>
          <w:rFonts w:eastAsia="Arial"/>
          <w:sz w:val="20"/>
          <w:szCs w:val="20"/>
        </w:rPr>
        <w:t>)</w:t>
      </w:r>
    </w:p>
    <w:p w14:paraId="47188DAA" w14:textId="7C7471C4" w:rsidR="00494F6C" w:rsidRPr="00812251" w:rsidRDefault="3ACF9F73" w:rsidP="002A7857">
      <w:pPr>
        <w:pStyle w:val="Odstavek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 xml:space="preserve">(1) </w:t>
      </w:r>
      <w:r w:rsidR="00D028E0" w:rsidRPr="00812251">
        <w:rPr>
          <w:rFonts w:eastAsia="Arial"/>
          <w:sz w:val="20"/>
          <w:szCs w:val="20"/>
        </w:rPr>
        <w:t xml:space="preserve">Štipendija se lahko podeli kandidatu, </w:t>
      </w:r>
      <w:r w:rsidR="13D7CD31" w:rsidRPr="00812251">
        <w:rPr>
          <w:rFonts w:eastAsia="Arial"/>
          <w:sz w:val="20"/>
          <w:szCs w:val="20"/>
        </w:rPr>
        <w:t>ki s</w:t>
      </w:r>
      <w:r w:rsidR="53AED18D" w:rsidRPr="00812251">
        <w:rPr>
          <w:rFonts w:eastAsia="Arial"/>
          <w:sz w:val="20"/>
          <w:szCs w:val="20"/>
        </w:rPr>
        <w:t>e</w:t>
      </w:r>
      <w:r w:rsidR="13D7CD31" w:rsidRPr="00812251">
        <w:rPr>
          <w:rFonts w:eastAsia="Arial"/>
          <w:sz w:val="20"/>
          <w:szCs w:val="20"/>
        </w:rPr>
        <w:t xml:space="preserve"> </w:t>
      </w:r>
      <w:r w:rsidR="22032D18" w:rsidRPr="00812251">
        <w:rPr>
          <w:rFonts w:eastAsia="Arial"/>
          <w:sz w:val="20"/>
          <w:szCs w:val="20"/>
        </w:rPr>
        <w:t xml:space="preserve">na visokošolskem zavodu v Republiki Sloveniji </w:t>
      </w:r>
      <w:r w:rsidR="4947EABA" w:rsidRPr="00812251">
        <w:rPr>
          <w:rFonts w:eastAsia="Arial"/>
          <w:sz w:val="20"/>
          <w:szCs w:val="20"/>
        </w:rPr>
        <w:t>izobražuje</w:t>
      </w:r>
      <w:r w:rsidR="1B2E9BE1" w:rsidRPr="00812251">
        <w:rPr>
          <w:rFonts w:eastAsia="Arial"/>
          <w:sz w:val="20"/>
          <w:szCs w:val="20"/>
        </w:rPr>
        <w:t xml:space="preserve"> </w:t>
      </w:r>
      <w:r w:rsidR="1B8EB221" w:rsidRPr="00812251">
        <w:rPr>
          <w:rFonts w:eastAsia="Arial"/>
          <w:sz w:val="20"/>
          <w:szCs w:val="20"/>
        </w:rPr>
        <w:t>po</w:t>
      </w:r>
      <w:r w:rsidR="1B2E9BE1" w:rsidRPr="00812251">
        <w:rPr>
          <w:rFonts w:eastAsia="Arial"/>
          <w:sz w:val="20"/>
          <w:szCs w:val="20"/>
        </w:rPr>
        <w:t xml:space="preserve"> študijsk</w:t>
      </w:r>
      <w:r w:rsidR="4B3F4C1B" w:rsidRPr="00812251">
        <w:rPr>
          <w:rFonts w:eastAsia="Arial"/>
          <w:sz w:val="20"/>
          <w:szCs w:val="20"/>
        </w:rPr>
        <w:t>em</w:t>
      </w:r>
      <w:r w:rsidR="1B2E9BE1" w:rsidRPr="00812251">
        <w:rPr>
          <w:rFonts w:eastAsia="Arial"/>
          <w:sz w:val="20"/>
          <w:szCs w:val="20"/>
        </w:rPr>
        <w:t xml:space="preserve"> program</w:t>
      </w:r>
      <w:r w:rsidR="4A0BD07D" w:rsidRPr="00812251">
        <w:rPr>
          <w:rFonts w:eastAsia="Arial"/>
          <w:sz w:val="20"/>
          <w:szCs w:val="20"/>
        </w:rPr>
        <w:t>u</w:t>
      </w:r>
      <w:r w:rsidR="1B2E9BE1" w:rsidRPr="00812251">
        <w:rPr>
          <w:rFonts w:eastAsia="Arial"/>
          <w:sz w:val="20"/>
          <w:szCs w:val="20"/>
        </w:rPr>
        <w:t xml:space="preserve"> za pridobitev izobrazbe</w:t>
      </w:r>
      <w:r w:rsidR="11308CCE" w:rsidRPr="00812251">
        <w:rPr>
          <w:rFonts w:eastAsia="Arial"/>
          <w:sz w:val="20"/>
          <w:szCs w:val="20"/>
        </w:rPr>
        <w:t>, ki je z zakonom in drugimi predpisi določen</w:t>
      </w:r>
      <w:r w:rsidR="21046633" w:rsidRPr="00812251">
        <w:rPr>
          <w:rFonts w:eastAsia="Arial"/>
          <w:sz w:val="20"/>
          <w:szCs w:val="20"/>
        </w:rPr>
        <w:t>a</w:t>
      </w:r>
      <w:r w:rsidR="11308CCE" w:rsidRPr="00812251">
        <w:rPr>
          <w:rFonts w:eastAsia="Arial"/>
          <w:sz w:val="20"/>
          <w:szCs w:val="20"/>
        </w:rPr>
        <w:t xml:space="preserve"> kot ustrez</w:t>
      </w:r>
      <w:r w:rsidR="1961CA79" w:rsidRPr="00812251">
        <w:rPr>
          <w:rFonts w:eastAsia="Arial"/>
          <w:sz w:val="20"/>
          <w:szCs w:val="20"/>
        </w:rPr>
        <w:t>na</w:t>
      </w:r>
      <w:r w:rsidR="11308CCE" w:rsidRPr="00812251">
        <w:rPr>
          <w:rFonts w:eastAsia="Arial"/>
          <w:sz w:val="20"/>
          <w:szCs w:val="20"/>
        </w:rPr>
        <w:t xml:space="preserve"> za opravljanje vzgojno</w:t>
      </w:r>
      <w:r w:rsidR="3C6EA3A6" w:rsidRPr="00812251">
        <w:rPr>
          <w:rFonts w:eastAsia="Arial"/>
          <w:sz w:val="20"/>
          <w:szCs w:val="20"/>
        </w:rPr>
        <w:t>-</w:t>
      </w:r>
      <w:r w:rsidR="11308CCE" w:rsidRPr="00812251">
        <w:rPr>
          <w:rFonts w:eastAsia="Arial"/>
          <w:sz w:val="20"/>
          <w:szCs w:val="20"/>
        </w:rPr>
        <w:t>izobraževalnega dela strokovnega delavca na področju vzgoje in izobraževanja</w:t>
      </w:r>
      <w:r w:rsidR="45E83D1E" w:rsidRPr="00812251">
        <w:rPr>
          <w:rFonts w:eastAsia="Arial"/>
          <w:sz w:val="20"/>
          <w:szCs w:val="20"/>
        </w:rPr>
        <w:t>,</w:t>
      </w:r>
      <w:r w:rsidR="00D028E0" w:rsidRPr="00812251">
        <w:rPr>
          <w:rFonts w:eastAsia="Arial"/>
          <w:sz w:val="20"/>
          <w:szCs w:val="20"/>
        </w:rPr>
        <w:t xml:space="preserve"> ni </w:t>
      </w:r>
      <w:r w:rsidR="5755A571" w:rsidRPr="00812251">
        <w:rPr>
          <w:rFonts w:eastAsia="Arial"/>
          <w:sz w:val="20"/>
          <w:szCs w:val="20"/>
        </w:rPr>
        <w:t>v delovnem razmerju ali prijavljen kot iskal</w:t>
      </w:r>
      <w:r w:rsidR="00D028E0" w:rsidRPr="00812251">
        <w:rPr>
          <w:rFonts w:eastAsia="Arial"/>
          <w:sz w:val="20"/>
          <w:szCs w:val="20"/>
        </w:rPr>
        <w:t>ec</w:t>
      </w:r>
      <w:r w:rsidR="5755A571" w:rsidRPr="00812251">
        <w:rPr>
          <w:rFonts w:eastAsia="Arial"/>
          <w:sz w:val="20"/>
          <w:szCs w:val="20"/>
        </w:rPr>
        <w:t xml:space="preserve"> zaposlitve na Zavodu R</w:t>
      </w:r>
      <w:r w:rsidR="00D028E0" w:rsidRPr="00812251">
        <w:rPr>
          <w:rFonts w:eastAsia="Arial"/>
          <w:sz w:val="20"/>
          <w:szCs w:val="20"/>
        </w:rPr>
        <w:t xml:space="preserve">epublike Slovenje </w:t>
      </w:r>
      <w:r w:rsidR="5755A571" w:rsidRPr="00812251">
        <w:rPr>
          <w:rFonts w:eastAsia="Arial"/>
          <w:sz w:val="20"/>
          <w:szCs w:val="20"/>
        </w:rPr>
        <w:t>za zaposlovanje</w:t>
      </w:r>
      <w:r w:rsidR="6719FCA7" w:rsidRPr="00812251">
        <w:rPr>
          <w:rFonts w:eastAsia="Arial"/>
          <w:sz w:val="20"/>
          <w:szCs w:val="20"/>
        </w:rPr>
        <w:t xml:space="preserve"> in</w:t>
      </w:r>
      <w:r w:rsidR="13D7CD31" w:rsidRPr="00812251">
        <w:rPr>
          <w:rFonts w:eastAsia="Arial"/>
          <w:sz w:val="20"/>
          <w:szCs w:val="20"/>
        </w:rPr>
        <w:t xml:space="preserve"> izpolnjuje druge pogoje, določene s tem pravilnikom.</w:t>
      </w:r>
    </w:p>
    <w:p w14:paraId="13FF95D1" w14:textId="329ED9F9" w:rsidR="00494F6C" w:rsidRPr="00812251" w:rsidRDefault="41AA2AF7" w:rsidP="05E4FAE4">
      <w:pPr>
        <w:pStyle w:val="Odstavek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 xml:space="preserve">(2) </w:t>
      </w:r>
      <w:r w:rsidR="7E890C1F" w:rsidRPr="00812251">
        <w:rPr>
          <w:rFonts w:eastAsia="Arial"/>
          <w:sz w:val="20"/>
          <w:szCs w:val="20"/>
        </w:rPr>
        <w:t>Ne glede na določbo pr</w:t>
      </w:r>
      <w:r w:rsidR="000827B6" w:rsidRPr="00812251">
        <w:rPr>
          <w:rFonts w:eastAsia="Arial"/>
          <w:sz w:val="20"/>
          <w:szCs w:val="20"/>
        </w:rPr>
        <w:t xml:space="preserve">ejšnjega </w:t>
      </w:r>
      <w:r w:rsidR="7E890C1F" w:rsidRPr="00812251">
        <w:rPr>
          <w:rFonts w:eastAsia="Arial"/>
          <w:sz w:val="20"/>
          <w:szCs w:val="20"/>
        </w:rPr>
        <w:t xml:space="preserve">odstavka se </w:t>
      </w:r>
      <w:r w:rsidR="00CA72A4" w:rsidRPr="00812251">
        <w:rPr>
          <w:rFonts w:eastAsia="Arial"/>
          <w:sz w:val="20"/>
          <w:szCs w:val="20"/>
        </w:rPr>
        <w:t xml:space="preserve">lahko </w:t>
      </w:r>
      <w:r w:rsidR="7E890C1F" w:rsidRPr="00812251">
        <w:rPr>
          <w:rFonts w:eastAsia="Arial"/>
          <w:sz w:val="20"/>
          <w:szCs w:val="20"/>
        </w:rPr>
        <w:t xml:space="preserve">izjemoma </w:t>
      </w:r>
      <w:r w:rsidR="00CA72A4" w:rsidRPr="00812251">
        <w:rPr>
          <w:rFonts w:eastAsia="Arial"/>
          <w:sz w:val="20"/>
          <w:szCs w:val="20"/>
        </w:rPr>
        <w:t>po</w:t>
      </w:r>
      <w:r w:rsidR="2A385744" w:rsidRPr="00812251">
        <w:rPr>
          <w:rFonts w:eastAsia="Arial"/>
          <w:sz w:val="20"/>
          <w:szCs w:val="20"/>
        </w:rPr>
        <w:t>deli št</w:t>
      </w:r>
      <w:r w:rsidR="7848B539" w:rsidRPr="00812251">
        <w:rPr>
          <w:rFonts w:eastAsia="Arial"/>
          <w:sz w:val="20"/>
          <w:szCs w:val="20"/>
        </w:rPr>
        <w:t xml:space="preserve">ipendija </w:t>
      </w:r>
      <w:r w:rsidR="2A385744" w:rsidRPr="00812251">
        <w:rPr>
          <w:rFonts w:eastAsia="Arial"/>
          <w:sz w:val="20"/>
          <w:szCs w:val="20"/>
        </w:rPr>
        <w:t xml:space="preserve">tudi </w:t>
      </w:r>
      <w:r w:rsidR="00CA72A4" w:rsidRPr="00812251">
        <w:rPr>
          <w:rFonts w:eastAsia="Arial"/>
          <w:sz w:val="20"/>
          <w:szCs w:val="20"/>
        </w:rPr>
        <w:t xml:space="preserve">kandidatu </w:t>
      </w:r>
      <w:r w:rsidR="2A385744" w:rsidRPr="00812251">
        <w:rPr>
          <w:rFonts w:eastAsia="Arial"/>
          <w:sz w:val="20"/>
          <w:szCs w:val="20"/>
        </w:rPr>
        <w:t xml:space="preserve">za študij v tujini, </w:t>
      </w:r>
      <w:r w:rsidR="000827B6" w:rsidRPr="00812251">
        <w:rPr>
          <w:rFonts w:eastAsia="Arial"/>
          <w:sz w:val="20"/>
          <w:szCs w:val="20"/>
        </w:rPr>
        <w:t xml:space="preserve">če </w:t>
      </w:r>
      <w:r w:rsidR="2A385744" w:rsidRPr="00812251">
        <w:rPr>
          <w:rFonts w:eastAsia="Arial"/>
          <w:sz w:val="20"/>
          <w:szCs w:val="20"/>
        </w:rPr>
        <w:t xml:space="preserve">v </w:t>
      </w:r>
      <w:r w:rsidR="40581496" w:rsidRPr="00812251">
        <w:rPr>
          <w:rFonts w:eastAsia="Arial"/>
          <w:sz w:val="20"/>
          <w:szCs w:val="20"/>
        </w:rPr>
        <w:t xml:space="preserve">Republiki </w:t>
      </w:r>
      <w:r w:rsidR="2A385744" w:rsidRPr="00812251">
        <w:rPr>
          <w:rFonts w:eastAsia="Arial"/>
          <w:sz w:val="20"/>
          <w:szCs w:val="20"/>
        </w:rPr>
        <w:t>Sloveniji ni ustreznega študijskega programa</w:t>
      </w:r>
      <w:r w:rsidR="4DB58BDD" w:rsidRPr="00812251">
        <w:rPr>
          <w:rFonts w:eastAsia="Arial"/>
          <w:sz w:val="20"/>
          <w:szCs w:val="20"/>
        </w:rPr>
        <w:t xml:space="preserve"> za pridobitev izobrazbe</w:t>
      </w:r>
      <w:r w:rsidR="00535FA9" w:rsidRPr="00812251">
        <w:rPr>
          <w:rFonts w:eastAsia="Arial"/>
          <w:sz w:val="20"/>
          <w:szCs w:val="20"/>
        </w:rPr>
        <w:t>, ki je z zakonom in drugimi predpisi določena kot ustrezna za opravljanje vzgojno-izobraževalnega dela strokovnega delavca na področju vzgoje in izobraževanja</w:t>
      </w:r>
      <w:r w:rsidR="2A385744" w:rsidRPr="00812251">
        <w:rPr>
          <w:rFonts w:eastAsia="Arial"/>
          <w:sz w:val="20"/>
          <w:szCs w:val="20"/>
        </w:rPr>
        <w:t>.</w:t>
      </w:r>
    </w:p>
    <w:p w14:paraId="1342C68F" w14:textId="77777777" w:rsidR="00494F6C" w:rsidRPr="00812251" w:rsidRDefault="002A7857" w:rsidP="05E4FAE4">
      <w:pPr>
        <w:pStyle w:val="len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3</w:t>
      </w:r>
      <w:r w:rsidR="569800D1" w:rsidRPr="00812251">
        <w:rPr>
          <w:rFonts w:eastAsia="Arial"/>
          <w:sz w:val="20"/>
          <w:szCs w:val="20"/>
        </w:rPr>
        <w:t>. člen</w:t>
      </w:r>
    </w:p>
    <w:p w14:paraId="03C80B88" w14:textId="77777777" w:rsidR="00494F6C" w:rsidRPr="00812251" w:rsidRDefault="611A3786" w:rsidP="05E4FAE4">
      <w:pPr>
        <w:pStyle w:val="lennaslov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(</w:t>
      </w:r>
      <w:r w:rsidR="1F844066" w:rsidRPr="00812251">
        <w:rPr>
          <w:rFonts w:eastAsia="Arial"/>
          <w:sz w:val="20"/>
          <w:szCs w:val="20"/>
        </w:rPr>
        <w:t>cilji</w:t>
      </w:r>
      <w:r w:rsidRPr="00812251">
        <w:rPr>
          <w:rFonts w:eastAsia="Arial"/>
          <w:sz w:val="20"/>
          <w:szCs w:val="20"/>
        </w:rPr>
        <w:t xml:space="preserve"> dodeljevanj</w:t>
      </w:r>
      <w:r w:rsidR="167241B5" w:rsidRPr="00812251">
        <w:rPr>
          <w:rFonts w:eastAsia="Arial"/>
          <w:sz w:val="20"/>
          <w:szCs w:val="20"/>
        </w:rPr>
        <w:t>a</w:t>
      </w:r>
      <w:r w:rsidRPr="00812251">
        <w:rPr>
          <w:rFonts w:eastAsia="Arial"/>
          <w:sz w:val="20"/>
          <w:szCs w:val="20"/>
        </w:rPr>
        <w:t xml:space="preserve"> </w:t>
      </w:r>
      <w:r w:rsidR="08A60CA7" w:rsidRPr="00812251">
        <w:rPr>
          <w:rFonts w:eastAsia="Arial"/>
          <w:sz w:val="20"/>
          <w:szCs w:val="20"/>
        </w:rPr>
        <w:t>štipendij</w:t>
      </w:r>
      <w:r w:rsidRPr="00812251">
        <w:rPr>
          <w:rFonts w:eastAsia="Arial"/>
          <w:sz w:val="20"/>
          <w:szCs w:val="20"/>
        </w:rPr>
        <w:t>)</w:t>
      </w:r>
    </w:p>
    <w:p w14:paraId="2C6F20FF" w14:textId="486577DB" w:rsidR="00494F6C" w:rsidRPr="00812251" w:rsidRDefault="5C0666BE" w:rsidP="05E4FAE4">
      <w:pPr>
        <w:pStyle w:val="Odstavek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Cilj</w:t>
      </w:r>
      <w:r w:rsidR="5F9B0B5C" w:rsidRPr="00812251">
        <w:rPr>
          <w:rFonts w:eastAsia="Arial"/>
          <w:sz w:val="20"/>
          <w:szCs w:val="20"/>
        </w:rPr>
        <w:t>i</w:t>
      </w:r>
      <w:r w:rsidR="611A3786" w:rsidRPr="00812251">
        <w:rPr>
          <w:rFonts w:eastAsia="Arial"/>
          <w:sz w:val="20"/>
          <w:szCs w:val="20"/>
        </w:rPr>
        <w:t xml:space="preserve"> dodeljevanj</w:t>
      </w:r>
      <w:r w:rsidR="668F885D" w:rsidRPr="00812251">
        <w:rPr>
          <w:rFonts w:eastAsia="Arial"/>
          <w:sz w:val="20"/>
          <w:szCs w:val="20"/>
        </w:rPr>
        <w:t>a</w:t>
      </w:r>
      <w:r w:rsidR="611A3786" w:rsidRPr="00812251">
        <w:rPr>
          <w:rFonts w:eastAsia="Arial"/>
          <w:sz w:val="20"/>
          <w:szCs w:val="20"/>
        </w:rPr>
        <w:t xml:space="preserve"> </w:t>
      </w:r>
      <w:r w:rsidR="67DA3351" w:rsidRPr="00812251">
        <w:rPr>
          <w:rFonts w:eastAsia="Arial"/>
          <w:sz w:val="20"/>
          <w:szCs w:val="20"/>
        </w:rPr>
        <w:t>štipendij</w:t>
      </w:r>
      <w:r w:rsidR="611A3786" w:rsidRPr="00812251">
        <w:rPr>
          <w:rFonts w:eastAsia="Arial"/>
          <w:sz w:val="20"/>
          <w:szCs w:val="20"/>
        </w:rPr>
        <w:t xml:space="preserve"> s</w:t>
      </w:r>
      <w:r w:rsidR="3F7FEF76" w:rsidRPr="00812251">
        <w:rPr>
          <w:rFonts w:eastAsia="Arial"/>
          <w:sz w:val="20"/>
          <w:szCs w:val="20"/>
        </w:rPr>
        <w:t>o</w:t>
      </w:r>
      <w:r w:rsidR="611A3786" w:rsidRPr="00812251">
        <w:rPr>
          <w:rFonts w:eastAsia="Arial"/>
          <w:sz w:val="20"/>
          <w:szCs w:val="20"/>
        </w:rPr>
        <w:t>:</w:t>
      </w:r>
    </w:p>
    <w:p w14:paraId="3E51A024" w14:textId="77777777" w:rsidR="00494F6C" w:rsidRPr="00812251" w:rsidRDefault="65B17525" w:rsidP="00494F6C">
      <w:pPr>
        <w:pStyle w:val="Alineazaodstavkom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 xml:space="preserve">odziv na </w:t>
      </w:r>
      <w:r w:rsidR="611A3786" w:rsidRPr="00812251">
        <w:rPr>
          <w:rFonts w:eastAsia="Arial"/>
          <w:sz w:val="20"/>
          <w:szCs w:val="20"/>
        </w:rPr>
        <w:t xml:space="preserve">dolgoročne prednostne in zaposlitvene potrebe </w:t>
      </w:r>
      <w:r w:rsidR="2272BF12" w:rsidRPr="00812251">
        <w:rPr>
          <w:rFonts w:eastAsia="Arial"/>
          <w:sz w:val="20"/>
          <w:szCs w:val="20"/>
        </w:rPr>
        <w:t xml:space="preserve">javnih </w:t>
      </w:r>
      <w:r w:rsidR="113B5CF7" w:rsidRPr="00812251">
        <w:rPr>
          <w:rFonts w:eastAsia="Arial"/>
          <w:sz w:val="20"/>
          <w:szCs w:val="20"/>
        </w:rPr>
        <w:t>vzgojno-izobraževalnih zavodov</w:t>
      </w:r>
      <w:r w:rsidR="611A3786" w:rsidRPr="00812251">
        <w:rPr>
          <w:rFonts w:eastAsia="Arial"/>
          <w:sz w:val="20"/>
          <w:szCs w:val="20"/>
        </w:rPr>
        <w:t>, ki izvajajo javno službo,</w:t>
      </w:r>
    </w:p>
    <w:p w14:paraId="5C79662F" w14:textId="77777777" w:rsidR="00494F6C" w:rsidRPr="00812251" w:rsidRDefault="611A3786" w:rsidP="1CFD39E4">
      <w:pPr>
        <w:pStyle w:val="Alineazaodstavkom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spodbujanje k odločanju za pedagoške poklice</w:t>
      </w:r>
      <w:r w:rsidR="720B7F50" w:rsidRPr="00812251">
        <w:rPr>
          <w:rFonts w:eastAsia="Arial"/>
          <w:sz w:val="20"/>
          <w:szCs w:val="20"/>
        </w:rPr>
        <w:t>,</w:t>
      </w:r>
    </w:p>
    <w:p w14:paraId="38520280" w14:textId="77777777" w:rsidR="00494F6C" w:rsidRPr="00812251" w:rsidRDefault="720B7F50" w:rsidP="1CFD39E4">
      <w:pPr>
        <w:pStyle w:val="Alineazaodstavkom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krepitev ugleda pedagoških poklicev</w:t>
      </w:r>
      <w:r w:rsidR="6BF94620" w:rsidRPr="00812251">
        <w:rPr>
          <w:rFonts w:eastAsia="Arial"/>
          <w:sz w:val="20"/>
          <w:szCs w:val="20"/>
        </w:rPr>
        <w:t>.</w:t>
      </w:r>
    </w:p>
    <w:p w14:paraId="3D36B1C8" w14:textId="77777777" w:rsidR="00494F6C" w:rsidRPr="00812251" w:rsidRDefault="002A7857" w:rsidP="05E4FAE4">
      <w:pPr>
        <w:pStyle w:val="len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4</w:t>
      </w:r>
      <w:r w:rsidR="13E6DA54" w:rsidRPr="00812251">
        <w:rPr>
          <w:rFonts w:eastAsia="Arial"/>
          <w:sz w:val="20"/>
          <w:szCs w:val="20"/>
        </w:rPr>
        <w:t>. člen</w:t>
      </w:r>
    </w:p>
    <w:p w14:paraId="764F11DB" w14:textId="77777777" w:rsidR="00494F6C" w:rsidRPr="00812251" w:rsidRDefault="13E6DA54" w:rsidP="05E4FAE4">
      <w:pPr>
        <w:pStyle w:val="lennaslov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(j</w:t>
      </w:r>
      <w:r w:rsidR="253C46C1" w:rsidRPr="00812251">
        <w:rPr>
          <w:rFonts w:eastAsia="Arial"/>
          <w:sz w:val="20"/>
          <w:szCs w:val="20"/>
        </w:rPr>
        <w:t>avni razpis</w:t>
      </w:r>
      <w:r w:rsidRPr="00812251">
        <w:rPr>
          <w:rFonts w:eastAsia="Arial"/>
          <w:sz w:val="20"/>
          <w:szCs w:val="20"/>
        </w:rPr>
        <w:t>)</w:t>
      </w:r>
    </w:p>
    <w:p w14:paraId="526CF458" w14:textId="77777777" w:rsidR="002A7857" w:rsidRPr="00812251" w:rsidRDefault="00B14A4D" w:rsidP="002A7857">
      <w:pPr>
        <w:pStyle w:val="Odstavek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(</w:t>
      </w:r>
      <w:r w:rsidR="79135333" w:rsidRPr="00812251">
        <w:rPr>
          <w:rFonts w:eastAsia="Arial"/>
          <w:sz w:val="20"/>
          <w:szCs w:val="20"/>
        </w:rPr>
        <w:t xml:space="preserve">1) </w:t>
      </w:r>
      <w:r w:rsidR="611A3786" w:rsidRPr="00812251">
        <w:rPr>
          <w:rFonts w:eastAsia="Arial"/>
          <w:sz w:val="20"/>
          <w:szCs w:val="20"/>
        </w:rPr>
        <w:t xml:space="preserve">Štipendije se </w:t>
      </w:r>
      <w:r w:rsidR="002A7857" w:rsidRPr="00812251">
        <w:rPr>
          <w:rFonts w:eastAsia="Arial"/>
          <w:sz w:val="20"/>
          <w:szCs w:val="20"/>
        </w:rPr>
        <w:t>dodel</w:t>
      </w:r>
      <w:r w:rsidR="611A3786" w:rsidRPr="00812251">
        <w:rPr>
          <w:rFonts w:eastAsia="Arial"/>
          <w:sz w:val="20"/>
          <w:szCs w:val="20"/>
        </w:rPr>
        <w:t>jujejo na podlagi javnega razpisa</w:t>
      </w:r>
      <w:r w:rsidR="3F7AA430" w:rsidRPr="00812251">
        <w:rPr>
          <w:rFonts w:eastAsia="Arial"/>
          <w:sz w:val="20"/>
          <w:szCs w:val="20"/>
        </w:rPr>
        <w:t>, ki se objavi v Uradnem listu Republike Slovenije</w:t>
      </w:r>
      <w:r w:rsidR="3EC65969" w:rsidRPr="00812251">
        <w:rPr>
          <w:rFonts w:eastAsia="Arial"/>
          <w:sz w:val="20"/>
          <w:szCs w:val="20"/>
        </w:rPr>
        <w:t>,</w:t>
      </w:r>
      <w:r w:rsidR="3F7AA430" w:rsidRPr="00812251">
        <w:rPr>
          <w:rFonts w:eastAsia="Arial"/>
          <w:sz w:val="20"/>
          <w:szCs w:val="20"/>
        </w:rPr>
        <w:t xml:space="preserve"> in vsebuje </w:t>
      </w:r>
      <w:r w:rsidR="43EF91C7" w:rsidRPr="00812251">
        <w:rPr>
          <w:rFonts w:eastAsia="Arial"/>
          <w:sz w:val="20"/>
          <w:szCs w:val="20"/>
        </w:rPr>
        <w:t>zlasti:</w:t>
      </w:r>
    </w:p>
    <w:p w14:paraId="331746B6" w14:textId="190F9559" w:rsidR="001F455F" w:rsidRPr="00812251" w:rsidRDefault="001F455F" w:rsidP="3040F7E9">
      <w:pPr>
        <w:pStyle w:val="Alineazaodstavkom"/>
        <w:numPr>
          <w:ilvl w:val="0"/>
          <w:numId w:val="29"/>
        </w:numPr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naziv in sedež izvajalca razpisa</w:t>
      </w:r>
      <w:r w:rsidR="00E33070">
        <w:rPr>
          <w:rFonts w:eastAsia="Arial"/>
          <w:sz w:val="20"/>
          <w:szCs w:val="20"/>
        </w:rPr>
        <w:t>,</w:t>
      </w:r>
    </w:p>
    <w:p w14:paraId="2678C243" w14:textId="05E13467" w:rsidR="001F455F" w:rsidRPr="00812251" w:rsidRDefault="001F455F" w:rsidP="3040F7E9">
      <w:pPr>
        <w:pStyle w:val="Alineazaodstavkom"/>
        <w:numPr>
          <w:ilvl w:val="0"/>
          <w:numId w:val="29"/>
        </w:numPr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pravno podlagi za izvedbo javnega razpisa</w:t>
      </w:r>
      <w:r w:rsidR="00E33070">
        <w:rPr>
          <w:rFonts w:eastAsia="Arial"/>
          <w:sz w:val="20"/>
          <w:szCs w:val="20"/>
        </w:rPr>
        <w:t>,</w:t>
      </w:r>
    </w:p>
    <w:p w14:paraId="38E6C27D" w14:textId="50E9441A" w:rsidR="00494F6C" w:rsidRPr="00812251" w:rsidRDefault="001F455F" w:rsidP="001F455F">
      <w:pPr>
        <w:pStyle w:val="Alineazaodstavkom"/>
        <w:numPr>
          <w:ilvl w:val="0"/>
          <w:numId w:val="29"/>
        </w:numPr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 xml:space="preserve">predmet javnega razpisa z določitvijo </w:t>
      </w:r>
      <w:r w:rsidR="611A3786" w:rsidRPr="00812251">
        <w:rPr>
          <w:rFonts w:eastAsia="Arial"/>
          <w:sz w:val="20"/>
          <w:szCs w:val="20"/>
        </w:rPr>
        <w:t>študijsk</w:t>
      </w:r>
      <w:r w:rsidRPr="00812251">
        <w:rPr>
          <w:rFonts w:eastAsia="Arial"/>
          <w:sz w:val="20"/>
          <w:szCs w:val="20"/>
        </w:rPr>
        <w:t xml:space="preserve">ih </w:t>
      </w:r>
      <w:r w:rsidR="611A3786" w:rsidRPr="00812251">
        <w:rPr>
          <w:rFonts w:eastAsia="Arial"/>
          <w:sz w:val="20"/>
          <w:szCs w:val="20"/>
        </w:rPr>
        <w:t>program</w:t>
      </w:r>
      <w:r w:rsidRPr="00812251">
        <w:rPr>
          <w:rFonts w:eastAsia="Arial"/>
          <w:sz w:val="20"/>
          <w:szCs w:val="20"/>
        </w:rPr>
        <w:t>ov</w:t>
      </w:r>
      <w:r w:rsidR="611A3786" w:rsidRPr="00812251">
        <w:rPr>
          <w:rFonts w:eastAsia="Arial"/>
          <w:sz w:val="20"/>
          <w:szCs w:val="20"/>
        </w:rPr>
        <w:t xml:space="preserve"> </w:t>
      </w:r>
      <w:r w:rsidR="4A8DB1D9" w:rsidRPr="00812251">
        <w:rPr>
          <w:rFonts w:eastAsia="Arial"/>
          <w:sz w:val="20"/>
          <w:szCs w:val="20"/>
        </w:rPr>
        <w:t>za pridobitev izobrazbe</w:t>
      </w:r>
      <w:r w:rsidR="611A3786" w:rsidRPr="00812251">
        <w:rPr>
          <w:rFonts w:eastAsia="Arial"/>
          <w:sz w:val="20"/>
          <w:szCs w:val="20"/>
        </w:rPr>
        <w:t>, za katere se razpisujejo štipendije,</w:t>
      </w:r>
    </w:p>
    <w:p w14:paraId="07C00C2E" w14:textId="70C8A72B" w:rsidR="00494F6C" w:rsidRPr="00812251" w:rsidRDefault="13E6DA54" w:rsidP="3040F7E9">
      <w:pPr>
        <w:pStyle w:val="Alineazaodstavkom"/>
        <w:numPr>
          <w:ilvl w:val="0"/>
          <w:numId w:val="29"/>
        </w:numPr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število</w:t>
      </w:r>
      <w:r w:rsidR="001F455F" w:rsidRPr="00812251">
        <w:rPr>
          <w:rFonts w:eastAsia="Arial"/>
          <w:sz w:val="20"/>
          <w:szCs w:val="20"/>
        </w:rPr>
        <w:t xml:space="preserve"> razpisanih </w:t>
      </w:r>
      <w:r w:rsidRPr="00812251">
        <w:rPr>
          <w:rFonts w:eastAsia="Arial"/>
          <w:sz w:val="20"/>
          <w:szCs w:val="20"/>
        </w:rPr>
        <w:t>štipendij,</w:t>
      </w:r>
    </w:p>
    <w:p w14:paraId="6DA00139" w14:textId="77777777" w:rsidR="00494F6C" w:rsidRPr="00812251" w:rsidRDefault="611A3786" w:rsidP="3040F7E9">
      <w:pPr>
        <w:pStyle w:val="Alineazaodstavkom"/>
        <w:numPr>
          <w:ilvl w:val="0"/>
          <w:numId w:val="29"/>
        </w:numPr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 xml:space="preserve">pogoje za </w:t>
      </w:r>
      <w:r w:rsidR="3F7AA430" w:rsidRPr="00812251">
        <w:rPr>
          <w:rFonts w:eastAsia="Arial"/>
          <w:sz w:val="20"/>
          <w:szCs w:val="20"/>
        </w:rPr>
        <w:t>pridobitev štipendije</w:t>
      </w:r>
      <w:r w:rsidRPr="00812251">
        <w:rPr>
          <w:rFonts w:eastAsia="Arial"/>
          <w:sz w:val="20"/>
          <w:szCs w:val="20"/>
        </w:rPr>
        <w:t>,</w:t>
      </w:r>
    </w:p>
    <w:p w14:paraId="2E5BD09C" w14:textId="77777777" w:rsidR="00494F6C" w:rsidRPr="00812251" w:rsidRDefault="611A3786" w:rsidP="3040F7E9">
      <w:pPr>
        <w:pStyle w:val="Alineazaodstavkom"/>
        <w:numPr>
          <w:ilvl w:val="0"/>
          <w:numId w:val="29"/>
        </w:numPr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merila za dodelitev štipendije,</w:t>
      </w:r>
    </w:p>
    <w:p w14:paraId="135EAF8A" w14:textId="5CC22032" w:rsidR="00494F6C" w:rsidRPr="00812251" w:rsidRDefault="611A3786" w:rsidP="3040F7E9">
      <w:pPr>
        <w:pStyle w:val="Alineazaodstavkom"/>
        <w:numPr>
          <w:ilvl w:val="0"/>
          <w:numId w:val="29"/>
        </w:numPr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lastRenderedPageBreak/>
        <w:t>rok za prijavo,</w:t>
      </w:r>
    </w:p>
    <w:p w14:paraId="328103D2" w14:textId="77777777" w:rsidR="004E71B2" w:rsidRPr="00812251" w:rsidRDefault="40CE252E" w:rsidP="3040F7E9">
      <w:pPr>
        <w:pStyle w:val="Alineazaodstavkom"/>
        <w:numPr>
          <w:ilvl w:val="0"/>
          <w:numId w:val="29"/>
        </w:numPr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vsebino vloge,</w:t>
      </w:r>
    </w:p>
    <w:p w14:paraId="1CBB601F" w14:textId="2BA40852" w:rsidR="006E7173" w:rsidRPr="00812251" w:rsidRDefault="13E6DA54" w:rsidP="00A3465B">
      <w:pPr>
        <w:pStyle w:val="Alineazaodstavkom"/>
        <w:numPr>
          <w:ilvl w:val="0"/>
          <w:numId w:val="29"/>
        </w:numPr>
        <w:spacing w:line="259" w:lineRule="auto"/>
        <w:rPr>
          <w:sz w:val="20"/>
          <w:szCs w:val="20"/>
        </w:rPr>
      </w:pPr>
      <w:r w:rsidRPr="00812251">
        <w:rPr>
          <w:rFonts w:eastAsia="Arial"/>
          <w:sz w:val="20"/>
          <w:szCs w:val="20"/>
        </w:rPr>
        <w:t xml:space="preserve">dokazila, ki jih je treba priložiti prijavi na </w:t>
      </w:r>
      <w:r w:rsidR="7DF40826" w:rsidRPr="00812251">
        <w:rPr>
          <w:rFonts w:eastAsia="Arial"/>
          <w:sz w:val="20"/>
          <w:szCs w:val="20"/>
        </w:rPr>
        <w:t xml:space="preserve">javni </w:t>
      </w:r>
      <w:r w:rsidRPr="00812251">
        <w:rPr>
          <w:rFonts w:eastAsia="Arial"/>
          <w:sz w:val="20"/>
          <w:szCs w:val="20"/>
        </w:rPr>
        <w:t>razpis</w:t>
      </w:r>
      <w:r w:rsidR="00E33070">
        <w:rPr>
          <w:rFonts w:eastAsia="Arial"/>
          <w:sz w:val="20"/>
          <w:szCs w:val="20"/>
        </w:rPr>
        <w:t>,</w:t>
      </w:r>
    </w:p>
    <w:p w14:paraId="1A7C5C18" w14:textId="1E59F682" w:rsidR="00494F6C" w:rsidRPr="00812251" w:rsidRDefault="006E7173" w:rsidP="00A3465B">
      <w:pPr>
        <w:pStyle w:val="Alineazaodstavkom"/>
        <w:numPr>
          <w:ilvl w:val="0"/>
          <w:numId w:val="29"/>
        </w:numPr>
        <w:spacing w:line="259" w:lineRule="auto"/>
        <w:rPr>
          <w:sz w:val="20"/>
          <w:szCs w:val="20"/>
        </w:rPr>
      </w:pPr>
      <w:r w:rsidRPr="00812251">
        <w:rPr>
          <w:rFonts w:eastAsia="Arial"/>
          <w:sz w:val="20"/>
          <w:szCs w:val="20"/>
        </w:rPr>
        <w:t xml:space="preserve">rok, v katerem bodo </w:t>
      </w:r>
      <w:r w:rsidR="009B03EA" w:rsidRPr="00812251">
        <w:rPr>
          <w:rFonts w:eastAsia="Arial"/>
          <w:sz w:val="20"/>
          <w:szCs w:val="20"/>
        </w:rPr>
        <w:t xml:space="preserve">kandidati </w:t>
      </w:r>
      <w:r w:rsidRPr="00812251">
        <w:rPr>
          <w:rFonts w:eastAsia="Arial"/>
          <w:sz w:val="20"/>
          <w:szCs w:val="20"/>
        </w:rPr>
        <w:t>obveščeni o izidu javnega razpisa</w:t>
      </w:r>
      <w:r w:rsidR="6E7A8F1C" w:rsidRPr="00812251">
        <w:rPr>
          <w:rFonts w:eastAsia="Arial"/>
          <w:sz w:val="20"/>
          <w:szCs w:val="20"/>
        </w:rPr>
        <w:t>.</w:t>
      </w:r>
    </w:p>
    <w:p w14:paraId="50483F61" w14:textId="36A850CF" w:rsidR="00E26E5B" w:rsidRPr="00812251" w:rsidRDefault="00E26E5B" w:rsidP="00E961F9">
      <w:pPr>
        <w:pStyle w:val="Odstavek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(2) O podelitvi štipendij na podlagi izvedenega javnega razpisa odloči minister, pristojen za izobraževanje.</w:t>
      </w:r>
    </w:p>
    <w:p w14:paraId="2FE5BF2A" w14:textId="77777777" w:rsidR="002A7857" w:rsidRPr="00812251" w:rsidRDefault="002A7857" w:rsidP="05E4FAE4">
      <w:pPr>
        <w:pStyle w:val="Alineazaodstavkom"/>
        <w:numPr>
          <w:ilvl w:val="0"/>
          <w:numId w:val="0"/>
        </w:numPr>
        <w:spacing w:line="259" w:lineRule="auto"/>
        <w:rPr>
          <w:rFonts w:eastAsia="Arial"/>
          <w:b/>
          <w:bCs/>
          <w:sz w:val="20"/>
          <w:szCs w:val="20"/>
        </w:rPr>
      </w:pPr>
    </w:p>
    <w:p w14:paraId="196E8D19" w14:textId="77777777" w:rsidR="004E71B2" w:rsidRPr="00812251" w:rsidRDefault="004E71B2" w:rsidP="05E4FAE4">
      <w:pPr>
        <w:pStyle w:val="Alineazaodstavkom"/>
        <w:numPr>
          <w:ilvl w:val="0"/>
          <w:numId w:val="0"/>
        </w:numPr>
        <w:spacing w:line="259" w:lineRule="auto"/>
        <w:rPr>
          <w:rFonts w:eastAsia="Arial"/>
          <w:b/>
          <w:bCs/>
          <w:sz w:val="20"/>
          <w:szCs w:val="20"/>
        </w:rPr>
      </w:pPr>
    </w:p>
    <w:p w14:paraId="4127AFAE" w14:textId="77777777" w:rsidR="00494F6C" w:rsidRPr="00812251" w:rsidRDefault="002A7857" w:rsidP="53FFCE72">
      <w:pPr>
        <w:jc w:val="center"/>
        <w:rPr>
          <w:rFonts w:eastAsia="Arial" w:cs="Arial"/>
          <w:b/>
          <w:bCs/>
          <w:color w:val="000000" w:themeColor="text1"/>
          <w:sz w:val="20"/>
          <w:szCs w:val="20"/>
        </w:rPr>
      </w:pPr>
      <w:r w:rsidRPr="00812251">
        <w:rPr>
          <w:rFonts w:eastAsia="Arial" w:cs="Arial"/>
          <w:b/>
          <w:bCs/>
          <w:color w:val="000000" w:themeColor="text1"/>
          <w:sz w:val="20"/>
          <w:szCs w:val="20"/>
        </w:rPr>
        <w:t>5</w:t>
      </w:r>
      <w:r w:rsidR="50754E39" w:rsidRPr="00812251">
        <w:rPr>
          <w:rFonts w:eastAsia="Arial" w:cs="Arial"/>
          <w:b/>
          <w:bCs/>
          <w:color w:val="000000" w:themeColor="text1"/>
          <w:sz w:val="20"/>
          <w:szCs w:val="20"/>
        </w:rPr>
        <w:t>. člen</w:t>
      </w:r>
    </w:p>
    <w:p w14:paraId="2A8B7783" w14:textId="77777777" w:rsidR="00494F6C" w:rsidRPr="00812251" w:rsidRDefault="50754E39" w:rsidP="53FFCE72">
      <w:pPr>
        <w:jc w:val="center"/>
        <w:rPr>
          <w:rFonts w:eastAsia="Arial" w:cs="Arial"/>
          <w:b/>
          <w:bCs/>
          <w:color w:val="000000" w:themeColor="text1"/>
          <w:sz w:val="20"/>
          <w:szCs w:val="20"/>
        </w:rPr>
      </w:pPr>
      <w:r w:rsidRPr="00812251">
        <w:rPr>
          <w:rFonts w:eastAsia="Arial" w:cs="Arial"/>
          <w:b/>
          <w:bCs/>
          <w:color w:val="000000" w:themeColor="text1"/>
          <w:sz w:val="20"/>
          <w:szCs w:val="20"/>
        </w:rPr>
        <w:t>(</w:t>
      </w:r>
      <w:r w:rsidR="2BB7BBF3" w:rsidRPr="00812251">
        <w:rPr>
          <w:rFonts w:eastAsia="Arial" w:cs="Arial"/>
          <w:b/>
          <w:bCs/>
          <w:color w:val="000000" w:themeColor="text1"/>
          <w:sz w:val="20"/>
          <w:szCs w:val="20"/>
        </w:rPr>
        <w:t>merila za dodelitev štipendije</w:t>
      </w:r>
      <w:r w:rsidRPr="00812251">
        <w:rPr>
          <w:rFonts w:eastAsia="Arial" w:cs="Arial"/>
          <w:b/>
          <w:bCs/>
          <w:color w:val="000000" w:themeColor="text1"/>
          <w:sz w:val="20"/>
          <w:szCs w:val="20"/>
        </w:rPr>
        <w:t>)</w:t>
      </w:r>
    </w:p>
    <w:p w14:paraId="43749323" w14:textId="77777777" w:rsidR="00494F6C" w:rsidRPr="00812251" w:rsidRDefault="00494F6C" w:rsidP="05E4FAE4">
      <w:pPr>
        <w:jc w:val="center"/>
        <w:rPr>
          <w:rFonts w:eastAsia="Arial" w:cs="Arial"/>
          <w:b/>
          <w:bCs/>
          <w:color w:val="000000" w:themeColor="text1"/>
          <w:sz w:val="20"/>
          <w:szCs w:val="20"/>
        </w:rPr>
      </w:pPr>
    </w:p>
    <w:p w14:paraId="6A3D888B" w14:textId="60E2CA6F" w:rsidR="697DFE8E" w:rsidRPr="00C83C40" w:rsidRDefault="697DFE8E" w:rsidP="00B53CBC">
      <w:pPr>
        <w:pStyle w:val="Odstavek"/>
        <w:numPr>
          <w:ilvl w:val="0"/>
          <w:numId w:val="43"/>
        </w:numPr>
        <w:rPr>
          <w:rFonts w:eastAsia="Arial"/>
          <w:sz w:val="20"/>
          <w:szCs w:val="20"/>
        </w:rPr>
      </w:pPr>
      <w:r w:rsidRPr="00C83C40">
        <w:rPr>
          <w:rFonts w:eastAsia="Arial"/>
          <w:sz w:val="20"/>
          <w:szCs w:val="20"/>
        </w:rPr>
        <w:t xml:space="preserve">Merila za </w:t>
      </w:r>
      <w:r w:rsidR="42AC673F" w:rsidRPr="00C83C40">
        <w:rPr>
          <w:rFonts w:eastAsia="Arial"/>
          <w:sz w:val="20"/>
          <w:szCs w:val="20"/>
        </w:rPr>
        <w:t>dodel</w:t>
      </w:r>
      <w:r w:rsidRPr="00C83C40">
        <w:rPr>
          <w:rFonts w:eastAsia="Arial"/>
          <w:sz w:val="20"/>
          <w:szCs w:val="20"/>
        </w:rPr>
        <w:t xml:space="preserve">itev štipendije so učni uspeh </w:t>
      </w:r>
      <w:r w:rsidR="007C7994" w:rsidRPr="00C83C40">
        <w:rPr>
          <w:rFonts w:eastAsia="Arial"/>
          <w:sz w:val="20"/>
          <w:szCs w:val="20"/>
        </w:rPr>
        <w:t xml:space="preserve">in </w:t>
      </w:r>
      <w:r w:rsidRPr="00C83C40">
        <w:rPr>
          <w:rFonts w:eastAsia="Arial"/>
          <w:sz w:val="20"/>
          <w:szCs w:val="20"/>
        </w:rPr>
        <w:t>drugi dosežki kandidata</w:t>
      </w:r>
      <w:r w:rsidR="51B00746" w:rsidRPr="00C83C40">
        <w:rPr>
          <w:rFonts w:eastAsia="Arial"/>
          <w:sz w:val="20"/>
          <w:szCs w:val="20"/>
        </w:rPr>
        <w:t xml:space="preserve">. </w:t>
      </w:r>
    </w:p>
    <w:p w14:paraId="493D2C3F" w14:textId="12157772" w:rsidR="007C7994" w:rsidRPr="00B53CBC" w:rsidRDefault="00E47BA1" w:rsidP="00B53CBC">
      <w:pPr>
        <w:pStyle w:val="Odstavek"/>
        <w:numPr>
          <w:ilvl w:val="0"/>
          <w:numId w:val="43"/>
        </w:numPr>
        <w:rPr>
          <w:rFonts w:eastAsia="Arial"/>
          <w:sz w:val="20"/>
          <w:szCs w:val="20"/>
        </w:rPr>
      </w:pPr>
      <w:r w:rsidRPr="00B53CBC">
        <w:rPr>
          <w:rFonts w:eastAsia="Arial"/>
          <w:sz w:val="20"/>
          <w:szCs w:val="20"/>
        </w:rPr>
        <w:t xml:space="preserve">Kot </w:t>
      </w:r>
      <w:r w:rsidR="007C7994" w:rsidRPr="00B53CBC">
        <w:rPr>
          <w:rFonts w:eastAsia="Arial"/>
          <w:sz w:val="20"/>
          <w:szCs w:val="20"/>
        </w:rPr>
        <w:t xml:space="preserve">učni uspeh </w:t>
      </w:r>
      <w:r w:rsidRPr="00B53CBC">
        <w:rPr>
          <w:rFonts w:eastAsia="Arial"/>
          <w:sz w:val="20"/>
          <w:szCs w:val="20"/>
        </w:rPr>
        <w:t xml:space="preserve">v </w:t>
      </w:r>
      <w:r w:rsidR="007C7994" w:rsidRPr="00B53CBC">
        <w:rPr>
          <w:rFonts w:eastAsia="Arial"/>
          <w:sz w:val="20"/>
          <w:szCs w:val="20"/>
        </w:rPr>
        <w:t>s</w:t>
      </w:r>
      <w:r w:rsidRPr="00B53CBC">
        <w:rPr>
          <w:rFonts w:eastAsia="Arial"/>
          <w:sz w:val="20"/>
          <w:szCs w:val="20"/>
        </w:rPr>
        <w:t>kl</w:t>
      </w:r>
      <w:r w:rsidR="007C7994" w:rsidRPr="00B53CBC">
        <w:rPr>
          <w:rFonts w:eastAsia="Arial"/>
          <w:sz w:val="20"/>
          <w:szCs w:val="20"/>
        </w:rPr>
        <w:t>a</w:t>
      </w:r>
      <w:r w:rsidRPr="00B53CBC">
        <w:rPr>
          <w:rFonts w:eastAsia="Arial"/>
          <w:sz w:val="20"/>
          <w:szCs w:val="20"/>
        </w:rPr>
        <w:t>du s tem pravilnikom šteje</w:t>
      </w:r>
      <w:r w:rsidR="007C7994" w:rsidRPr="00B53CBC">
        <w:rPr>
          <w:rFonts w:eastAsia="Arial"/>
          <w:sz w:val="20"/>
          <w:szCs w:val="20"/>
        </w:rPr>
        <w:t>:</w:t>
      </w:r>
    </w:p>
    <w:p w14:paraId="4AD741B5" w14:textId="2EA23B02" w:rsidR="007A7CA0" w:rsidRPr="00812251" w:rsidRDefault="007A7CA0" w:rsidP="00B53CBC">
      <w:pPr>
        <w:pStyle w:val="Alineazaodstavkom"/>
        <w:spacing w:line="259" w:lineRule="auto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povprečna ocena</w:t>
      </w:r>
      <w:r w:rsidR="003B417D" w:rsidRPr="00812251">
        <w:rPr>
          <w:rFonts w:eastAsia="Arial"/>
          <w:sz w:val="20"/>
          <w:szCs w:val="20"/>
        </w:rPr>
        <w:t>,</w:t>
      </w:r>
      <w:r w:rsidRPr="00812251">
        <w:rPr>
          <w:rFonts w:eastAsia="Arial"/>
          <w:sz w:val="20"/>
          <w:szCs w:val="20"/>
        </w:rPr>
        <w:t xml:space="preserve"> dosežena na splošni </w:t>
      </w:r>
      <w:r w:rsidR="00313AD1">
        <w:rPr>
          <w:rFonts w:eastAsia="Arial"/>
          <w:sz w:val="20"/>
          <w:szCs w:val="20"/>
        </w:rPr>
        <w:t>ali</w:t>
      </w:r>
      <w:r w:rsidRPr="00812251">
        <w:rPr>
          <w:rFonts w:eastAsia="Arial"/>
          <w:sz w:val="20"/>
          <w:szCs w:val="20"/>
        </w:rPr>
        <w:t xml:space="preserve"> poklicni maturi</w:t>
      </w:r>
      <w:r w:rsidR="00E47BA1" w:rsidRPr="00812251">
        <w:rPr>
          <w:rFonts w:eastAsia="Arial"/>
          <w:sz w:val="20"/>
          <w:szCs w:val="20"/>
        </w:rPr>
        <w:t xml:space="preserve"> in</w:t>
      </w:r>
    </w:p>
    <w:p w14:paraId="3F0087E8" w14:textId="14D1354F" w:rsidR="007A7CA0" w:rsidRPr="00812251" w:rsidRDefault="007A7CA0" w:rsidP="00B53CBC">
      <w:pPr>
        <w:pStyle w:val="Alineazaodstavkom"/>
        <w:spacing w:line="259" w:lineRule="auto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povprečna ocena, dosežena v 3. in 4. letniku srednješolskega izobraževanja</w:t>
      </w:r>
      <w:r w:rsidR="003B417D" w:rsidRPr="00812251">
        <w:rPr>
          <w:rFonts w:eastAsia="Arial"/>
          <w:sz w:val="20"/>
          <w:szCs w:val="20"/>
        </w:rPr>
        <w:t>.</w:t>
      </w:r>
    </w:p>
    <w:p w14:paraId="690D4F3C" w14:textId="237F855C" w:rsidR="00B003CA" w:rsidRPr="00B53CBC" w:rsidRDefault="00A92FB2" w:rsidP="00B53CBC">
      <w:pPr>
        <w:pStyle w:val="Odstavek"/>
        <w:numPr>
          <w:ilvl w:val="0"/>
          <w:numId w:val="43"/>
        </w:numPr>
        <w:rPr>
          <w:rFonts w:eastAsia="Arial"/>
          <w:sz w:val="20"/>
          <w:szCs w:val="20"/>
        </w:rPr>
      </w:pPr>
      <w:r w:rsidRPr="00B53CBC">
        <w:rPr>
          <w:rFonts w:eastAsia="Arial"/>
          <w:sz w:val="20"/>
          <w:szCs w:val="20"/>
        </w:rPr>
        <w:t xml:space="preserve">Kot drugi </w:t>
      </w:r>
      <w:r w:rsidR="00B003CA" w:rsidRPr="00B53CBC">
        <w:rPr>
          <w:rFonts w:eastAsia="Arial"/>
          <w:sz w:val="20"/>
          <w:szCs w:val="20"/>
        </w:rPr>
        <w:t>dosežk</w:t>
      </w:r>
      <w:r w:rsidRPr="00B53CBC">
        <w:rPr>
          <w:rFonts w:eastAsia="Arial"/>
          <w:sz w:val="20"/>
          <w:szCs w:val="20"/>
        </w:rPr>
        <w:t>i</w:t>
      </w:r>
      <w:r w:rsidR="00B003CA" w:rsidRPr="00B53CBC">
        <w:rPr>
          <w:rFonts w:eastAsia="Arial"/>
          <w:sz w:val="20"/>
          <w:szCs w:val="20"/>
        </w:rPr>
        <w:t xml:space="preserve"> kandidata </w:t>
      </w:r>
      <w:r w:rsidRPr="00B53CBC">
        <w:rPr>
          <w:rFonts w:eastAsia="Arial"/>
          <w:sz w:val="20"/>
          <w:szCs w:val="20"/>
        </w:rPr>
        <w:t>se upoštevajo</w:t>
      </w:r>
      <w:r w:rsidR="00B003CA" w:rsidRPr="00B53CBC">
        <w:rPr>
          <w:rFonts w:eastAsia="Arial"/>
          <w:sz w:val="20"/>
          <w:szCs w:val="20"/>
        </w:rPr>
        <w:t>:</w:t>
      </w:r>
    </w:p>
    <w:p w14:paraId="3EA5A769" w14:textId="4476B51D" w:rsidR="00B003CA" w:rsidRPr="00812251" w:rsidRDefault="00B003CA" w:rsidP="00B53CBC">
      <w:pPr>
        <w:pStyle w:val="Alineazaodstavkom"/>
        <w:spacing w:line="259" w:lineRule="auto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izjemni dosežki na državnih tekmovanjih</w:t>
      </w:r>
      <w:r w:rsidR="00366AFA">
        <w:rPr>
          <w:rFonts w:eastAsia="Arial"/>
          <w:sz w:val="20"/>
          <w:szCs w:val="20"/>
        </w:rPr>
        <w:t xml:space="preserve"> ali</w:t>
      </w:r>
      <w:r w:rsidRPr="00812251">
        <w:rPr>
          <w:rFonts w:eastAsia="Arial"/>
          <w:sz w:val="20"/>
          <w:szCs w:val="20"/>
        </w:rPr>
        <w:t>,</w:t>
      </w:r>
    </w:p>
    <w:p w14:paraId="74142F39" w14:textId="38F6CE66" w:rsidR="00B003CA" w:rsidRPr="00812251" w:rsidRDefault="00B003CA" w:rsidP="00B53CBC">
      <w:pPr>
        <w:pStyle w:val="Alineazaodstavkom"/>
        <w:spacing w:line="259" w:lineRule="auto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izjemni dosežek na mednarodnih tekmovanjih</w:t>
      </w:r>
      <w:r w:rsidR="00366AFA">
        <w:rPr>
          <w:rFonts w:eastAsia="Arial"/>
          <w:sz w:val="20"/>
          <w:szCs w:val="20"/>
        </w:rPr>
        <w:t>.</w:t>
      </w:r>
    </w:p>
    <w:p w14:paraId="1767CD25" w14:textId="4175EAED" w:rsidR="00313AD1" w:rsidRPr="00C83C40" w:rsidRDefault="00313AD1" w:rsidP="00B53CBC">
      <w:pPr>
        <w:pStyle w:val="Odstavek"/>
        <w:numPr>
          <w:ilvl w:val="0"/>
          <w:numId w:val="43"/>
        </w:numPr>
        <w:rPr>
          <w:rFonts w:eastAsia="Arial"/>
          <w:sz w:val="20"/>
          <w:szCs w:val="20"/>
        </w:rPr>
      </w:pPr>
      <w:r w:rsidRPr="00C83C40">
        <w:rPr>
          <w:rFonts w:eastAsia="Arial"/>
          <w:sz w:val="20"/>
          <w:szCs w:val="20"/>
        </w:rPr>
        <w:t>Točkovanje posameznega merila se določi v vsakokratnem javnem razpisu.</w:t>
      </w:r>
    </w:p>
    <w:p w14:paraId="6673A67B" w14:textId="4DB311F8" w:rsidR="00494F6C" w:rsidRPr="00C83C40" w:rsidRDefault="00C03C2B" w:rsidP="00B53CBC">
      <w:pPr>
        <w:pStyle w:val="Odstavek"/>
        <w:numPr>
          <w:ilvl w:val="0"/>
          <w:numId w:val="43"/>
        </w:numPr>
        <w:rPr>
          <w:rFonts w:eastAsia="Arial"/>
          <w:sz w:val="20"/>
          <w:szCs w:val="20"/>
        </w:rPr>
      </w:pPr>
      <w:r w:rsidRPr="00C83C40">
        <w:rPr>
          <w:rFonts w:eastAsia="Arial"/>
          <w:sz w:val="20"/>
          <w:szCs w:val="20"/>
        </w:rPr>
        <w:t xml:space="preserve">Če </w:t>
      </w:r>
      <w:r w:rsidR="50754E39" w:rsidRPr="00C83C40">
        <w:rPr>
          <w:rFonts w:eastAsia="Arial"/>
          <w:sz w:val="20"/>
          <w:szCs w:val="20"/>
        </w:rPr>
        <w:t>je kandidatov, ki izpolnjujejo pogoje</w:t>
      </w:r>
      <w:r w:rsidR="00303060" w:rsidRPr="00C83C40">
        <w:rPr>
          <w:rFonts w:eastAsia="Arial"/>
          <w:sz w:val="20"/>
          <w:szCs w:val="20"/>
        </w:rPr>
        <w:t xml:space="preserve"> </w:t>
      </w:r>
      <w:r w:rsidR="00F36975" w:rsidRPr="00C83C40">
        <w:rPr>
          <w:rFonts w:eastAsia="Arial"/>
          <w:sz w:val="20"/>
          <w:szCs w:val="20"/>
        </w:rPr>
        <w:t>za kandidiranje,</w:t>
      </w:r>
      <w:r w:rsidRPr="00C83C40">
        <w:rPr>
          <w:rFonts w:eastAsia="Arial"/>
          <w:sz w:val="20"/>
          <w:szCs w:val="20"/>
        </w:rPr>
        <w:t xml:space="preserve"> </w:t>
      </w:r>
      <w:r w:rsidR="50754E39" w:rsidRPr="00C83C40">
        <w:rPr>
          <w:rFonts w:eastAsia="Arial"/>
          <w:sz w:val="20"/>
          <w:szCs w:val="20"/>
        </w:rPr>
        <w:t xml:space="preserve">več kot je razpisanih sredstev, se izbira opravi na podlagi </w:t>
      </w:r>
      <w:r w:rsidR="56EA3D25" w:rsidRPr="00C83C40">
        <w:rPr>
          <w:rFonts w:eastAsia="Arial"/>
          <w:sz w:val="20"/>
          <w:szCs w:val="20"/>
        </w:rPr>
        <w:t>prednostnega vrstnega reda</w:t>
      </w:r>
      <w:r w:rsidR="7BE63277" w:rsidRPr="00C83C40">
        <w:rPr>
          <w:rFonts w:eastAsia="Arial"/>
          <w:sz w:val="20"/>
          <w:szCs w:val="20"/>
        </w:rPr>
        <w:t>,</w:t>
      </w:r>
      <w:r w:rsidR="50754E39" w:rsidRPr="00C83C40">
        <w:rPr>
          <w:rFonts w:eastAsia="Arial"/>
          <w:sz w:val="20"/>
          <w:szCs w:val="20"/>
        </w:rPr>
        <w:t xml:space="preserve"> </w:t>
      </w:r>
      <w:r w:rsidR="6A8A247B" w:rsidRPr="00C83C40">
        <w:rPr>
          <w:rFonts w:eastAsia="Arial"/>
          <w:sz w:val="20"/>
          <w:szCs w:val="20"/>
        </w:rPr>
        <w:t>oblikovanega na podlagi meril</w:t>
      </w:r>
      <w:r w:rsidR="00AD36C7" w:rsidRPr="00C83C40">
        <w:rPr>
          <w:rFonts w:eastAsia="Arial"/>
          <w:sz w:val="20"/>
          <w:szCs w:val="20"/>
        </w:rPr>
        <w:t>, določenih s tem pravilnikom</w:t>
      </w:r>
      <w:r w:rsidR="68E67538" w:rsidRPr="00C83C40">
        <w:rPr>
          <w:rFonts w:eastAsia="Arial"/>
          <w:sz w:val="20"/>
          <w:szCs w:val="20"/>
        </w:rPr>
        <w:t>.</w:t>
      </w:r>
    </w:p>
    <w:p w14:paraId="7DC6A116" w14:textId="08030100" w:rsidR="007A7CA0" w:rsidRPr="00812251" w:rsidRDefault="007A7CA0" w:rsidP="00B003CA">
      <w:pPr>
        <w:pStyle w:val="Odstavekseznama"/>
        <w:ind w:left="720"/>
        <w:rPr>
          <w:rFonts w:eastAsia="Arial" w:cs="Arial"/>
          <w:color w:val="000000" w:themeColor="text1"/>
          <w:sz w:val="20"/>
          <w:szCs w:val="20"/>
        </w:rPr>
      </w:pPr>
    </w:p>
    <w:p w14:paraId="764A0C20" w14:textId="77777777" w:rsidR="00444656" w:rsidRPr="00812251" w:rsidRDefault="00444656" w:rsidP="00B003CA">
      <w:pPr>
        <w:pStyle w:val="Odstavekseznama"/>
        <w:ind w:left="720"/>
        <w:rPr>
          <w:rFonts w:eastAsia="Arial" w:cs="Arial"/>
          <w:color w:val="000000" w:themeColor="text1"/>
          <w:sz w:val="20"/>
          <w:szCs w:val="20"/>
        </w:rPr>
      </w:pPr>
    </w:p>
    <w:p w14:paraId="12FB5759" w14:textId="77777777" w:rsidR="00E54AC6" w:rsidRPr="00812251" w:rsidRDefault="00E54AC6" w:rsidP="00E54AC6">
      <w:pPr>
        <w:ind w:left="720"/>
        <w:jc w:val="center"/>
        <w:rPr>
          <w:rFonts w:eastAsia="Arial" w:cs="Arial"/>
          <w:b/>
          <w:color w:val="000000" w:themeColor="text1"/>
          <w:sz w:val="20"/>
          <w:szCs w:val="20"/>
        </w:rPr>
      </w:pPr>
      <w:r w:rsidRPr="00812251">
        <w:rPr>
          <w:rFonts w:eastAsia="Arial" w:cs="Arial"/>
          <w:b/>
          <w:color w:val="000000" w:themeColor="text1"/>
          <w:sz w:val="20"/>
          <w:szCs w:val="20"/>
        </w:rPr>
        <w:t>6. člen</w:t>
      </w:r>
    </w:p>
    <w:p w14:paraId="4F52B43E" w14:textId="77777777" w:rsidR="00E54AC6" w:rsidRPr="00812251" w:rsidRDefault="00E54AC6" w:rsidP="00E54AC6">
      <w:pPr>
        <w:ind w:left="720"/>
        <w:jc w:val="center"/>
        <w:rPr>
          <w:rFonts w:eastAsia="Arial" w:cs="Arial"/>
          <w:b/>
          <w:color w:val="000000" w:themeColor="text1"/>
          <w:sz w:val="20"/>
          <w:szCs w:val="20"/>
        </w:rPr>
      </w:pPr>
      <w:r w:rsidRPr="00812251">
        <w:rPr>
          <w:rFonts w:eastAsia="Arial" w:cs="Arial"/>
          <w:b/>
          <w:color w:val="000000" w:themeColor="text1"/>
          <w:sz w:val="20"/>
          <w:szCs w:val="20"/>
        </w:rPr>
        <w:t>(učni uspeh)</w:t>
      </w:r>
    </w:p>
    <w:p w14:paraId="32D9903B" w14:textId="77777777" w:rsidR="00E54AC6" w:rsidRPr="00812251" w:rsidRDefault="00E54AC6" w:rsidP="00E54AC6">
      <w:pPr>
        <w:ind w:left="720"/>
        <w:jc w:val="center"/>
        <w:rPr>
          <w:rFonts w:eastAsia="Arial" w:cs="Arial"/>
          <w:color w:val="000000" w:themeColor="text1"/>
          <w:sz w:val="20"/>
          <w:szCs w:val="20"/>
        </w:rPr>
      </w:pPr>
    </w:p>
    <w:p w14:paraId="5F7EFBE0" w14:textId="5933052C" w:rsidR="00E54AC6" w:rsidRPr="00812251" w:rsidRDefault="00E54AC6" w:rsidP="00F16702">
      <w:pPr>
        <w:pStyle w:val="Odstavek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(1)</w:t>
      </w:r>
      <w:r w:rsidRPr="00812251">
        <w:rPr>
          <w:rFonts w:eastAsia="Arial"/>
          <w:sz w:val="20"/>
          <w:szCs w:val="20"/>
        </w:rPr>
        <w:tab/>
        <w:t xml:space="preserve">Za dokazilo o doseženem uspehu na splošni ali poklicni maturi šteje spričevalo splošne </w:t>
      </w:r>
      <w:r w:rsidR="00BE70A5">
        <w:rPr>
          <w:rFonts w:eastAsia="Arial"/>
          <w:sz w:val="20"/>
          <w:szCs w:val="20"/>
        </w:rPr>
        <w:t>ali</w:t>
      </w:r>
      <w:r w:rsidR="00C00382">
        <w:rPr>
          <w:rFonts w:eastAsia="Arial"/>
          <w:sz w:val="20"/>
          <w:szCs w:val="20"/>
        </w:rPr>
        <w:t xml:space="preserve"> </w:t>
      </w:r>
      <w:r w:rsidRPr="00812251">
        <w:rPr>
          <w:rFonts w:eastAsia="Arial"/>
          <w:sz w:val="20"/>
          <w:szCs w:val="20"/>
        </w:rPr>
        <w:t xml:space="preserve">poklicne mature, za dokazilo o učnem uspehu v 3. in 4. letniku srednje šole pa spričevalo 3. in 4. letnika srednješolskega izobraževanja. </w:t>
      </w:r>
    </w:p>
    <w:p w14:paraId="2591B56A" w14:textId="00B50E7D" w:rsidR="00E54AC6" w:rsidRPr="00812251" w:rsidRDefault="00E54AC6" w:rsidP="00F16702">
      <w:pPr>
        <w:pStyle w:val="Odstavek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(2)</w:t>
      </w:r>
      <w:r w:rsidRPr="00812251">
        <w:rPr>
          <w:rFonts w:eastAsia="Arial"/>
          <w:sz w:val="20"/>
          <w:szCs w:val="20"/>
        </w:rPr>
        <w:tab/>
        <w:t xml:space="preserve">Povprečna ocena, dosežena na splošni </w:t>
      </w:r>
      <w:r w:rsidR="00BE70A5">
        <w:rPr>
          <w:rFonts w:eastAsia="Arial"/>
          <w:sz w:val="20"/>
          <w:szCs w:val="20"/>
        </w:rPr>
        <w:t>ali</w:t>
      </w:r>
      <w:r w:rsidR="00BE70A5" w:rsidRPr="00812251">
        <w:rPr>
          <w:rFonts w:eastAsia="Arial"/>
          <w:sz w:val="20"/>
          <w:szCs w:val="20"/>
        </w:rPr>
        <w:t xml:space="preserve"> </w:t>
      </w:r>
      <w:r w:rsidRPr="00812251">
        <w:rPr>
          <w:rFonts w:eastAsia="Arial"/>
          <w:sz w:val="20"/>
          <w:szCs w:val="20"/>
        </w:rPr>
        <w:t xml:space="preserve">poklicni maturi je povprečje vseh številčno izraženih ocen doseženih na splošni </w:t>
      </w:r>
      <w:r w:rsidR="00BE70A5">
        <w:rPr>
          <w:rFonts w:eastAsia="Arial"/>
          <w:sz w:val="20"/>
          <w:szCs w:val="20"/>
        </w:rPr>
        <w:t>ali</w:t>
      </w:r>
      <w:r w:rsidR="00BE70A5" w:rsidRPr="00812251">
        <w:rPr>
          <w:rFonts w:eastAsia="Arial"/>
          <w:sz w:val="20"/>
          <w:szCs w:val="20"/>
        </w:rPr>
        <w:t xml:space="preserve"> </w:t>
      </w:r>
      <w:r w:rsidRPr="00812251">
        <w:rPr>
          <w:rFonts w:eastAsia="Arial"/>
          <w:sz w:val="20"/>
          <w:szCs w:val="20"/>
        </w:rPr>
        <w:t xml:space="preserve">poklicni maturi. Povprečna ocena, dosežena v 3. in 4. letniku srednješolskega izobraževanja je povprečje vseh številčno izraženih končnih ocen vseh predmetov 3. in 4. letnika. </w:t>
      </w:r>
    </w:p>
    <w:p w14:paraId="61E972B5" w14:textId="77777777" w:rsidR="00E54AC6" w:rsidRPr="00812251" w:rsidRDefault="00E54AC6" w:rsidP="00F16702">
      <w:pPr>
        <w:spacing w:before="240"/>
        <w:ind w:left="1021"/>
        <w:rPr>
          <w:rFonts w:eastAsia="Arial" w:cs="Arial"/>
          <w:sz w:val="20"/>
          <w:szCs w:val="20"/>
        </w:rPr>
      </w:pPr>
      <w:r w:rsidRPr="00812251">
        <w:rPr>
          <w:rFonts w:eastAsia="Arial" w:cs="Arial"/>
          <w:sz w:val="20"/>
          <w:szCs w:val="20"/>
        </w:rPr>
        <w:t>(3)</w:t>
      </w:r>
      <w:r w:rsidRPr="00812251">
        <w:rPr>
          <w:rFonts w:eastAsia="Arial" w:cs="Arial"/>
          <w:sz w:val="20"/>
          <w:szCs w:val="20"/>
        </w:rPr>
        <w:tab/>
        <w:t>Povprečna ocena se določi na dve decimalni številki natančno.</w:t>
      </w:r>
    </w:p>
    <w:p w14:paraId="481EB21E" w14:textId="77777777" w:rsidR="007A7CA0" w:rsidRPr="00812251" w:rsidRDefault="007A7CA0" w:rsidP="00B003CA">
      <w:pPr>
        <w:pStyle w:val="Odstavekseznama"/>
        <w:ind w:left="720"/>
        <w:rPr>
          <w:rFonts w:eastAsia="Arial" w:cs="Arial"/>
          <w:color w:val="000000" w:themeColor="text1"/>
          <w:sz w:val="20"/>
          <w:szCs w:val="20"/>
        </w:rPr>
      </w:pPr>
    </w:p>
    <w:p w14:paraId="0BC5D059" w14:textId="77777777" w:rsidR="007A7CA0" w:rsidRPr="00812251" w:rsidRDefault="00B2440C" w:rsidP="007A7CA0">
      <w:pPr>
        <w:pStyle w:val="len0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812251">
        <w:rPr>
          <w:rFonts w:ascii="Arial" w:hAnsi="Arial" w:cs="Arial"/>
          <w:b/>
          <w:bCs/>
          <w:sz w:val="20"/>
          <w:szCs w:val="20"/>
        </w:rPr>
        <w:t>7</w:t>
      </w:r>
      <w:r w:rsidR="007A7CA0" w:rsidRPr="00812251">
        <w:rPr>
          <w:rFonts w:ascii="Arial" w:hAnsi="Arial" w:cs="Arial"/>
          <w:b/>
          <w:bCs/>
          <w:sz w:val="20"/>
          <w:szCs w:val="20"/>
          <w:lang w:val="x-none"/>
        </w:rPr>
        <w:t>. člen</w:t>
      </w:r>
    </w:p>
    <w:p w14:paraId="3ED6B010" w14:textId="77777777" w:rsidR="007A7CA0" w:rsidRPr="00812251" w:rsidRDefault="007A7CA0" w:rsidP="007A7CA0">
      <w:pPr>
        <w:pStyle w:val="lennaslov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812251">
        <w:rPr>
          <w:rFonts w:ascii="Arial" w:hAnsi="Arial" w:cs="Arial"/>
          <w:b/>
          <w:bCs/>
          <w:sz w:val="20"/>
          <w:szCs w:val="20"/>
          <w:lang w:val="x-none"/>
        </w:rPr>
        <w:t>(izjemni dosežek na državnih tekmovanjih)</w:t>
      </w:r>
    </w:p>
    <w:p w14:paraId="4D2D2576" w14:textId="3EB3764E" w:rsidR="007A7CA0" w:rsidRPr="00812251" w:rsidRDefault="007A7CA0" w:rsidP="007A7CA0">
      <w:pPr>
        <w:pStyle w:val="odstavek0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sz w:val="20"/>
          <w:szCs w:val="20"/>
        </w:rPr>
      </w:pPr>
      <w:r w:rsidRPr="00812251">
        <w:rPr>
          <w:rFonts w:ascii="Arial" w:hAnsi="Arial" w:cs="Arial"/>
          <w:sz w:val="20"/>
          <w:szCs w:val="20"/>
          <w:lang w:val="x-none"/>
        </w:rPr>
        <w:t>(1) Državna tekmovanja so tekmovanja, ki potekajo na državni ravni</w:t>
      </w:r>
      <w:r w:rsidRPr="00812251">
        <w:rPr>
          <w:rFonts w:ascii="Arial" w:hAnsi="Arial" w:cs="Arial"/>
          <w:sz w:val="20"/>
          <w:szCs w:val="20"/>
        </w:rPr>
        <w:t>.</w:t>
      </w:r>
    </w:p>
    <w:p w14:paraId="09AE557B" w14:textId="0296DD92" w:rsidR="007A7CA0" w:rsidRPr="00812251" w:rsidRDefault="007A7CA0" w:rsidP="007A7CA0">
      <w:pPr>
        <w:pStyle w:val="odstavek0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sz w:val="20"/>
          <w:szCs w:val="20"/>
        </w:rPr>
      </w:pPr>
      <w:r w:rsidRPr="00812251">
        <w:rPr>
          <w:rFonts w:ascii="Arial" w:hAnsi="Arial" w:cs="Arial"/>
          <w:sz w:val="20"/>
          <w:szCs w:val="20"/>
          <w:lang w:val="x-none"/>
        </w:rPr>
        <w:t>(</w:t>
      </w:r>
      <w:r w:rsidR="00BC55EF">
        <w:rPr>
          <w:rFonts w:ascii="Arial" w:hAnsi="Arial" w:cs="Arial"/>
          <w:sz w:val="20"/>
          <w:szCs w:val="20"/>
        </w:rPr>
        <w:t>2</w:t>
      </w:r>
      <w:r w:rsidRPr="00812251">
        <w:rPr>
          <w:rFonts w:ascii="Arial" w:hAnsi="Arial" w:cs="Arial"/>
          <w:sz w:val="20"/>
          <w:szCs w:val="20"/>
          <w:lang w:val="x-none"/>
        </w:rPr>
        <w:t xml:space="preserve">) Kot </w:t>
      </w:r>
      <w:r w:rsidR="00AD36C7">
        <w:rPr>
          <w:rFonts w:ascii="Arial" w:hAnsi="Arial" w:cs="Arial"/>
          <w:sz w:val="20"/>
          <w:szCs w:val="20"/>
        </w:rPr>
        <w:t>izjemni dosežek</w:t>
      </w:r>
      <w:r w:rsidRPr="00812251">
        <w:rPr>
          <w:rFonts w:ascii="Arial" w:hAnsi="Arial" w:cs="Arial"/>
          <w:sz w:val="20"/>
          <w:szCs w:val="20"/>
          <w:lang w:val="x-none"/>
        </w:rPr>
        <w:t xml:space="preserve"> na državnem tekmovanju štejejo 1. do vključno 3. mesto</w:t>
      </w:r>
      <w:r w:rsidRPr="00812251">
        <w:rPr>
          <w:rFonts w:ascii="Arial" w:hAnsi="Arial" w:cs="Arial"/>
          <w:sz w:val="20"/>
          <w:szCs w:val="20"/>
        </w:rPr>
        <w:t>.</w:t>
      </w:r>
    </w:p>
    <w:p w14:paraId="0012185E" w14:textId="63EDBBA8" w:rsidR="007A7CA0" w:rsidRDefault="007A7CA0" w:rsidP="007A7CA0">
      <w:pPr>
        <w:pStyle w:val="odstavek0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sz w:val="20"/>
          <w:szCs w:val="20"/>
        </w:rPr>
      </w:pPr>
      <w:r w:rsidRPr="00812251">
        <w:rPr>
          <w:rFonts w:ascii="Arial" w:hAnsi="Arial" w:cs="Arial"/>
          <w:sz w:val="20"/>
          <w:szCs w:val="20"/>
          <w:lang w:val="x-none"/>
        </w:rPr>
        <w:t>(</w:t>
      </w:r>
      <w:r w:rsidR="00BC55EF">
        <w:rPr>
          <w:rFonts w:ascii="Arial" w:hAnsi="Arial" w:cs="Arial"/>
          <w:sz w:val="20"/>
          <w:szCs w:val="20"/>
        </w:rPr>
        <w:t>3</w:t>
      </w:r>
      <w:r w:rsidRPr="00812251">
        <w:rPr>
          <w:rFonts w:ascii="Arial" w:hAnsi="Arial" w:cs="Arial"/>
          <w:sz w:val="20"/>
          <w:szCs w:val="20"/>
          <w:lang w:val="x-none"/>
        </w:rPr>
        <w:t>) </w:t>
      </w:r>
      <w:r w:rsidR="00366AFA">
        <w:rPr>
          <w:rFonts w:ascii="Arial" w:hAnsi="Arial" w:cs="Arial"/>
          <w:sz w:val="20"/>
          <w:szCs w:val="20"/>
        </w:rPr>
        <w:t>K</w:t>
      </w:r>
      <w:r w:rsidR="00AD36C7">
        <w:rPr>
          <w:rFonts w:ascii="Arial" w:hAnsi="Arial" w:cs="Arial"/>
          <w:sz w:val="20"/>
          <w:szCs w:val="20"/>
        </w:rPr>
        <w:t>ot izjemni dosežek</w:t>
      </w:r>
      <w:r w:rsidRPr="00812251">
        <w:rPr>
          <w:rFonts w:ascii="Arial" w:hAnsi="Arial" w:cs="Arial"/>
          <w:sz w:val="20"/>
          <w:szCs w:val="20"/>
          <w:lang w:val="x-none"/>
        </w:rPr>
        <w:t xml:space="preserve"> na državnem tekmovanju štejeta zlato priznanje (ali prva nagrada) in srebrno priznanje (ali druga nagrada)</w:t>
      </w:r>
      <w:r w:rsidRPr="00812251">
        <w:rPr>
          <w:rFonts w:ascii="Arial" w:hAnsi="Arial" w:cs="Arial"/>
          <w:sz w:val="20"/>
          <w:szCs w:val="20"/>
        </w:rPr>
        <w:t>.</w:t>
      </w:r>
    </w:p>
    <w:p w14:paraId="324509CD" w14:textId="77777777" w:rsidR="00BC55EF" w:rsidRPr="00812251" w:rsidRDefault="00BC55EF" w:rsidP="007A7CA0">
      <w:pPr>
        <w:pStyle w:val="odstavek0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sz w:val="20"/>
          <w:szCs w:val="20"/>
        </w:rPr>
      </w:pPr>
    </w:p>
    <w:p w14:paraId="513D88F7" w14:textId="77777777" w:rsidR="007A7CA0" w:rsidRPr="00812251" w:rsidRDefault="00B2440C" w:rsidP="007A7CA0">
      <w:pPr>
        <w:pStyle w:val="len0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812251">
        <w:rPr>
          <w:rFonts w:ascii="Arial" w:hAnsi="Arial" w:cs="Arial"/>
          <w:b/>
          <w:bCs/>
          <w:sz w:val="20"/>
          <w:szCs w:val="20"/>
        </w:rPr>
        <w:lastRenderedPageBreak/>
        <w:t>8</w:t>
      </w:r>
      <w:r w:rsidR="007A7CA0" w:rsidRPr="00812251">
        <w:rPr>
          <w:rFonts w:ascii="Arial" w:hAnsi="Arial" w:cs="Arial"/>
          <w:b/>
          <w:bCs/>
          <w:sz w:val="20"/>
          <w:szCs w:val="20"/>
          <w:lang w:val="x-none"/>
        </w:rPr>
        <w:t>. člen</w:t>
      </w:r>
    </w:p>
    <w:p w14:paraId="40BC5C20" w14:textId="77777777" w:rsidR="007A7CA0" w:rsidRPr="00812251" w:rsidRDefault="007A7CA0" w:rsidP="007A7CA0">
      <w:pPr>
        <w:pStyle w:val="lennaslov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812251">
        <w:rPr>
          <w:rFonts w:ascii="Arial" w:hAnsi="Arial" w:cs="Arial"/>
          <w:b/>
          <w:bCs/>
          <w:sz w:val="20"/>
          <w:szCs w:val="20"/>
          <w:lang w:val="x-none"/>
        </w:rPr>
        <w:t>(izjemni dosežek na mednarodnih tekmovanjih)</w:t>
      </w:r>
    </w:p>
    <w:p w14:paraId="15270A6C" w14:textId="0AB60C57" w:rsidR="007A7CA0" w:rsidRPr="00812251" w:rsidRDefault="007A7CA0" w:rsidP="007A7CA0">
      <w:pPr>
        <w:pStyle w:val="odstavek0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sz w:val="20"/>
          <w:szCs w:val="20"/>
        </w:rPr>
      </w:pPr>
      <w:r w:rsidRPr="00812251">
        <w:rPr>
          <w:rFonts w:ascii="Arial" w:hAnsi="Arial" w:cs="Arial"/>
          <w:sz w:val="20"/>
          <w:szCs w:val="20"/>
          <w:lang w:val="x-none"/>
        </w:rPr>
        <w:t>(1) Mednarodna tekmovanja so tekmovanja,</w:t>
      </w:r>
      <w:r w:rsidR="00366AFA">
        <w:rPr>
          <w:rFonts w:ascii="Arial" w:hAnsi="Arial" w:cs="Arial"/>
          <w:sz w:val="20"/>
          <w:szCs w:val="20"/>
        </w:rPr>
        <w:t xml:space="preserve"> na katerih so </w:t>
      </w:r>
      <w:r w:rsidR="00E078CB">
        <w:rPr>
          <w:rFonts w:ascii="Arial" w:hAnsi="Arial" w:cs="Arial"/>
          <w:sz w:val="20"/>
          <w:szCs w:val="20"/>
        </w:rPr>
        <w:t>udeleženci vsaj treh</w:t>
      </w:r>
      <w:r w:rsidR="0003710D">
        <w:rPr>
          <w:rFonts w:ascii="Arial" w:hAnsi="Arial" w:cs="Arial"/>
          <w:sz w:val="20"/>
          <w:szCs w:val="20"/>
        </w:rPr>
        <w:t xml:space="preserve"> držav.</w:t>
      </w:r>
      <w:r w:rsidRPr="00812251">
        <w:rPr>
          <w:rFonts w:ascii="Arial" w:hAnsi="Arial" w:cs="Arial"/>
          <w:sz w:val="20"/>
          <w:szCs w:val="20"/>
          <w:lang w:val="x-none"/>
        </w:rPr>
        <w:t xml:space="preserve"> </w:t>
      </w:r>
    </w:p>
    <w:p w14:paraId="62386F17" w14:textId="70BEE41B" w:rsidR="007A7CA0" w:rsidRPr="00812251" w:rsidRDefault="007A7CA0" w:rsidP="007A7CA0">
      <w:pPr>
        <w:pStyle w:val="odstavek0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sz w:val="20"/>
          <w:szCs w:val="20"/>
        </w:rPr>
      </w:pPr>
      <w:r w:rsidRPr="00812251">
        <w:rPr>
          <w:rFonts w:ascii="Arial" w:hAnsi="Arial" w:cs="Arial"/>
          <w:sz w:val="20"/>
          <w:szCs w:val="20"/>
          <w:lang w:val="x-none"/>
        </w:rPr>
        <w:t>(</w:t>
      </w:r>
      <w:r w:rsidR="00BC55EF">
        <w:rPr>
          <w:rFonts w:ascii="Arial" w:hAnsi="Arial" w:cs="Arial"/>
          <w:sz w:val="20"/>
          <w:szCs w:val="20"/>
        </w:rPr>
        <w:t>2</w:t>
      </w:r>
      <w:r w:rsidRPr="00812251">
        <w:rPr>
          <w:rFonts w:ascii="Arial" w:hAnsi="Arial" w:cs="Arial"/>
          <w:sz w:val="20"/>
          <w:szCs w:val="20"/>
          <w:lang w:val="x-none"/>
        </w:rPr>
        <w:t>) </w:t>
      </w:r>
      <w:r w:rsidR="0003710D">
        <w:rPr>
          <w:rFonts w:ascii="Arial" w:hAnsi="Arial" w:cs="Arial"/>
          <w:sz w:val="20"/>
          <w:szCs w:val="20"/>
        </w:rPr>
        <w:t>K</w:t>
      </w:r>
      <w:r w:rsidR="00AD36C7">
        <w:rPr>
          <w:rFonts w:ascii="Arial" w:hAnsi="Arial" w:cs="Arial"/>
          <w:sz w:val="20"/>
          <w:szCs w:val="20"/>
        </w:rPr>
        <w:t>ot izjemni dosežek</w:t>
      </w:r>
      <w:r w:rsidRPr="00812251">
        <w:rPr>
          <w:rFonts w:ascii="Arial" w:hAnsi="Arial" w:cs="Arial"/>
          <w:sz w:val="20"/>
          <w:szCs w:val="20"/>
          <w:lang w:val="x-none"/>
        </w:rPr>
        <w:t xml:space="preserve"> na mednarodnem tekmovanju štejejo 1. do vključno 3. </w:t>
      </w:r>
      <w:r w:rsidRPr="00812251">
        <w:rPr>
          <w:rFonts w:ascii="Arial" w:hAnsi="Arial" w:cs="Arial"/>
          <w:sz w:val="20"/>
          <w:szCs w:val="20"/>
        </w:rPr>
        <w:t>m</w:t>
      </w:r>
      <w:proofErr w:type="spellStart"/>
      <w:r w:rsidRPr="00812251">
        <w:rPr>
          <w:rFonts w:ascii="Arial" w:hAnsi="Arial" w:cs="Arial"/>
          <w:sz w:val="20"/>
          <w:szCs w:val="20"/>
          <w:lang w:val="x-none"/>
        </w:rPr>
        <w:t>esto</w:t>
      </w:r>
      <w:proofErr w:type="spellEnd"/>
      <w:r w:rsidRPr="00812251">
        <w:rPr>
          <w:rFonts w:ascii="Arial" w:hAnsi="Arial" w:cs="Arial"/>
          <w:sz w:val="20"/>
          <w:szCs w:val="20"/>
        </w:rPr>
        <w:t>.</w:t>
      </w:r>
    </w:p>
    <w:p w14:paraId="2A0ABB12" w14:textId="161E99D2" w:rsidR="007A7CA0" w:rsidRPr="00812251" w:rsidRDefault="00BC55EF" w:rsidP="007A7CA0">
      <w:pPr>
        <w:pStyle w:val="odstavek0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x-none"/>
        </w:rPr>
        <w:t>(3</w:t>
      </w:r>
      <w:r w:rsidR="007A7CA0" w:rsidRPr="00812251">
        <w:rPr>
          <w:rFonts w:ascii="Arial" w:hAnsi="Arial" w:cs="Arial"/>
          <w:sz w:val="20"/>
          <w:szCs w:val="20"/>
          <w:lang w:val="x-none"/>
        </w:rPr>
        <w:t>) </w:t>
      </w:r>
      <w:r>
        <w:rPr>
          <w:rFonts w:ascii="Arial" w:hAnsi="Arial" w:cs="Arial"/>
          <w:sz w:val="20"/>
          <w:szCs w:val="20"/>
        </w:rPr>
        <w:t>K</w:t>
      </w:r>
      <w:r w:rsidR="00AD36C7">
        <w:rPr>
          <w:rFonts w:ascii="Arial" w:hAnsi="Arial" w:cs="Arial"/>
          <w:sz w:val="20"/>
          <w:szCs w:val="20"/>
        </w:rPr>
        <w:t>ot izjemni dosežek</w:t>
      </w:r>
      <w:r w:rsidR="007A7CA0" w:rsidRPr="00812251">
        <w:rPr>
          <w:rFonts w:ascii="Arial" w:hAnsi="Arial" w:cs="Arial"/>
          <w:sz w:val="20"/>
          <w:szCs w:val="20"/>
          <w:lang w:val="x-none"/>
        </w:rPr>
        <w:t xml:space="preserve"> na mednarodnem tekmovanju šteje priznanje, primerljivo zlatemu ali srebrnemu priznanju iz </w:t>
      </w:r>
      <w:r w:rsidR="0003710D">
        <w:rPr>
          <w:rFonts w:ascii="Arial" w:hAnsi="Arial" w:cs="Arial"/>
          <w:sz w:val="20"/>
          <w:szCs w:val="20"/>
        </w:rPr>
        <w:t>zadnjega</w:t>
      </w:r>
      <w:r w:rsidR="007A7CA0" w:rsidRPr="00812251">
        <w:rPr>
          <w:rFonts w:ascii="Arial" w:hAnsi="Arial" w:cs="Arial"/>
          <w:sz w:val="20"/>
          <w:szCs w:val="20"/>
          <w:lang w:val="x-none"/>
        </w:rPr>
        <w:t xml:space="preserve"> odstavka prejšnjega člena</w:t>
      </w:r>
      <w:r w:rsidR="007A7CA0" w:rsidRPr="00812251">
        <w:rPr>
          <w:rFonts w:ascii="Arial" w:hAnsi="Arial" w:cs="Arial"/>
          <w:sz w:val="20"/>
          <w:szCs w:val="20"/>
        </w:rPr>
        <w:t>.</w:t>
      </w:r>
    </w:p>
    <w:p w14:paraId="0FD67B52" w14:textId="1A36A215" w:rsidR="007A7CA0" w:rsidRPr="00812251" w:rsidRDefault="005F6FF2" w:rsidP="007A7CA0">
      <w:pPr>
        <w:pStyle w:val="len0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9</w:t>
      </w:r>
      <w:r w:rsidR="007A7CA0" w:rsidRPr="00812251">
        <w:rPr>
          <w:rFonts w:ascii="Arial" w:hAnsi="Arial" w:cs="Arial"/>
          <w:b/>
          <w:bCs/>
          <w:sz w:val="20"/>
          <w:szCs w:val="20"/>
          <w:lang w:val="x-none"/>
        </w:rPr>
        <w:t>. člen</w:t>
      </w:r>
    </w:p>
    <w:p w14:paraId="3245AF7D" w14:textId="77777777" w:rsidR="007A7CA0" w:rsidRPr="00812251" w:rsidRDefault="007A7CA0" w:rsidP="007A7CA0">
      <w:pPr>
        <w:pStyle w:val="lennaslov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812251">
        <w:rPr>
          <w:rFonts w:ascii="Arial" w:hAnsi="Arial" w:cs="Arial"/>
          <w:b/>
          <w:bCs/>
          <w:sz w:val="20"/>
          <w:szCs w:val="20"/>
          <w:lang w:val="x-none"/>
        </w:rPr>
        <w:t>(uveljavljanje izjemnih dosežkov)</w:t>
      </w:r>
    </w:p>
    <w:p w14:paraId="79FC31A5" w14:textId="61E13DAF" w:rsidR="007A7CA0" w:rsidRPr="00812251" w:rsidRDefault="007A7CA0" w:rsidP="007A7CA0">
      <w:pPr>
        <w:pStyle w:val="odstavek0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sz w:val="20"/>
          <w:szCs w:val="20"/>
        </w:rPr>
      </w:pPr>
      <w:r w:rsidRPr="00812251">
        <w:rPr>
          <w:rFonts w:ascii="Arial" w:hAnsi="Arial" w:cs="Arial"/>
          <w:sz w:val="20"/>
          <w:szCs w:val="20"/>
          <w:lang w:val="x-none"/>
        </w:rPr>
        <w:t xml:space="preserve">Vsak izjemni dosežek se ovrednoti le </w:t>
      </w:r>
      <w:r w:rsidR="00F162D4" w:rsidRPr="00812251">
        <w:rPr>
          <w:rFonts w:ascii="Arial" w:hAnsi="Arial" w:cs="Arial"/>
          <w:sz w:val="20"/>
          <w:szCs w:val="20"/>
        </w:rPr>
        <w:t>enkrat</w:t>
      </w:r>
      <w:r w:rsidRPr="00812251">
        <w:rPr>
          <w:rFonts w:ascii="Arial" w:hAnsi="Arial" w:cs="Arial"/>
          <w:sz w:val="20"/>
          <w:szCs w:val="20"/>
          <w:lang w:val="x-none"/>
        </w:rPr>
        <w:t>.</w:t>
      </w:r>
    </w:p>
    <w:p w14:paraId="5B097B14" w14:textId="77777777" w:rsidR="007A7CA0" w:rsidRPr="00812251" w:rsidRDefault="007A7CA0" w:rsidP="00121099">
      <w:pPr>
        <w:pStyle w:val="Odstavekseznama"/>
        <w:ind w:left="0"/>
        <w:rPr>
          <w:rFonts w:eastAsia="Arial" w:cs="Arial"/>
          <w:color w:val="000000" w:themeColor="text1"/>
          <w:sz w:val="20"/>
          <w:szCs w:val="20"/>
        </w:rPr>
      </w:pPr>
    </w:p>
    <w:p w14:paraId="15C39D16" w14:textId="77777777" w:rsidR="00494F6C" w:rsidRPr="00812251" w:rsidRDefault="00494F6C" w:rsidP="05E4FAE4">
      <w:pPr>
        <w:pStyle w:val="lennaslov"/>
        <w:rPr>
          <w:rFonts w:eastAsia="Arial"/>
          <w:sz w:val="20"/>
          <w:szCs w:val="20"/>
        </w:rPr>
      </w:pPr>
    </w:p>
    <w:p w14:paraId="0C6E2146" w14:textId="77777777" w:rsidR="004E71B2" w:rsidRPr="00812251" w:rsidRDefault="004E71B2" w:rsidP="05E4FAE4">
      <w:pPr>
        <w:pStyle w:val="lennaslov"/>
        <w:rPr>
          <w:rFonts w:eastAsia="Arial"/>
          <w:sz w:val="20"/>
          <w:szCs w:val="20"/>
        </w:rPr>
      </w:pPr>
    </w:p>
    <w:p w14:paraId="77FF2A75" w14:textId="05EF1E6B" w:rsidR="00494F6C" w:rsidRPr="00812251" w:rsidRDefault="005F6FF2" w:rsidP="05E4FAE4">
      <w:pPr>
        <w:pStyle w:val="lennaslov"/>
        <w:rPr>
          <w:rFonts w:eastAsia="Arial"/>
          <w:sz w:val="20"/>
          <w:szCs w:val="20"/>
        </w:rPr>
      </w:pPr>
      <w:r>
        <w:rPr>
          <w:rFonts w:eastAsia="Arial"/>
          <w:sz w:val="20"/>
          <w:szCs w:val="20"/>
        </w:rPr>
        <w:t>10</w:t>
      </w:r>
      <w:r w:rsidR="13E6DA54" w:rsidRPr="00812251">
        <w:rPr>
          <w:rFonts w:eastAsia="Arial"/>
          <w:sz w:val="20"/>
          <w:szCs w:val="20"/>
        </w:rPr>
        <w:t>. člen</w:t>
      </w:r>
    </w:p>
    <w:p w14:paraId="130CB4E8" w14:textId="77777777" w:rsidR="00494F6C" w:rsidRPr="00812251" w:rsidRDefault="6B7DE5F2" w:rsidP="05E4FAE4">
      <w:pPr>
        <w:pStyle w:val="lennaslov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(obveščanje kandidatov o izbiri)</w:t>
      </w:r>
    </w:p>
    <w:p w14:paraId="6984D90F" w14:textId="77777777" w:rsidR="00494F6C" w:rsidRPr="00812251" w:rsidRDefault="29A9DEFD" w:rsidP="05E4FAE4">
      <w:pPr>
        <w:pStyle w:val="Odstavek"/>
        <w:spacing w:after="400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 xml:space="preserve">O izbiri mora </w:t>
      </w:r>
      <w:r w:rsidR="08A4B62B" w:rsidRPr="00812251">
        <w:rPr>
          <w:rFonts w:eastAsia="Arial"/>
          <w:sz w:val="20"/>
          <w:szCs w:val="20"/>
        </w:rPr>
        <w:t>m</w:t>
      </w:r>
      <w:r w:rsidR="6AF8A94B" w:rsidRPr="00812251">
        <w:rPr>
          <w:rFonts w:eastAsia="Arial"/>
          <w:sz w:val="20"/>
          <w:szCs w:val="20"/>
        </w:rPr>
        <w:t>inistr</w:t>
      </w:r>
      <w:r w:rsidR="258D5D84" w:rsidRPr="00812251">
        <w:rPr>
          <w:rFonts w:eastAsia="Arial"/>
          <w:sz w:val="20"/>
          <w:szCs w:val="20"/>
        </w:rPr>
        <w:t>stvo</w:t>
      </w:r>
      <w:r w:rsidR="008C0F32" w:rsidRPr="00812251">
        <w:rPr>
          <w:rFonts w:eastAsia="Arial"/>
          <w:sz w:val="20"/>
          <w:szCs w:val="20"/>
        </w:rPr>
        <w:t xml:space="preserve">, pristojno za izobraževanje, </w:t>
      </w:r>
      <w:r w:rsidR="13E6DA54" w:rsidRPr="00812251">
        <w:rPr>
          <w:rFonts w:eastAsia="Arial"/>
          <w:sz w:val="20"/>
          <w:szCs w:val="20"/>
        </w:rPr>
        <w:t xml:space="preserve">kandidate za štipendije pisno obvestiti v roku </w:t>
      </w:r>
      <w:r w:rsidR="33CEC5C6" w:rsidRPr="00812251">
        <w:rPr>
          <w:rFonts w:eastAsia="Arial"/>
          <w:sz w:val="20"/>
          <w:szCs w:val="20"/>
        </w:rPr>
        <w:t>6</w:t>
      </w:r>
      <w:r w:rsidR="13E6DA54" w:rsidRPr="00812251">
        <w:rPr>
          <w:rFonts w:eastAsia="Arial"/>
          <w:sz w:val="20"/>
          <w:szCs w:val="20"/>
        </w:rPr>
        <w:t xml:space="preserve">0 dni od preteka roka za oddajo prijav na </w:t>
      </w:r>
      <w:r w:rsidR="3F4179DE" w:rsidRPr="00812251">
        <w:rPr>
          <w:rFonts w:eastAsia="Arial"/>
          <w:sz w:val="20"/>
          <w:szCs w:val="20"/>
        </w:rPr>
        <w:t xml:space="preserve">javni </w:t>
      </w:r>
      <w:r w:rsidR="13E6DA54" w:rsidRPr="00812251">
        <w:rPr>
          <w:rFonts w:eastAsia="Arial"/>
          <w:sz w:val="20"/>
          <w:szCs w:val="20"/>
        </w:rPr>
        <w:t>razpis.</w:t>
      </w:r>
    </w:p>
    <w:p w14:paraId="2887F7CE" w14:textId="416E93D0" w:rsidR="00494F6C" w:rsidRPr="00812251" w:rsidRDefault="005F6FF2" w:rsidP="05E4FAE4">
      <w:pPr>
        <w:pStyle w:val="len"/>
        <w:rPr>
          <w:rFonts w:eastAsia="Arial"/>
          <w:sz w:val="20"/>
          <w:szCs w:val="20"/>
        </w:rPr>
      </w:pPr>
      <w:r>
        <w:rPr>
          <w:rFonts w:eastAsia="Arial"/>
          <w:sz w:val="20"/>
          <w:szCs w:val="20"/>
        </w:rPr>
        <w:t>11</w:t>
      </w:r>
      <w:r w:rsidR="13E6DA54" w:rsidRPr="00812251">
        <w:rPr>
          <w:rFonts w:eastAsia="Arial"/>
          <w:sz w:val="20"/>
          <w:szCs w:val="20"/>
        </w:rPr>
        <w:t>. člen</w:t>
      </w:r>
    </w:p>
    <w:p w14:paraId="033A6E22" w14:textId="77777777" w:rsidR="00494F6C" w:rsidRPr="00812251" w:rsidRDefault="13E6DA54" w:rsidP="05E4FAE4">
      <w:pPr>
        <w:pStyle w:val="lennaslov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(štipendijska pogodba)</w:t>
      </w:r>
    </w:p>
    <w:p w14:paraId="739FCF16" w14:textId="45B66850" w:rsidR="00494F6C" w:rsidRPr="00812251" w:rsidRDefault="0003710D" w:rsidP="05E4FAE4">
      <w:pPr>
        <w:pStyle w:val="Odstavek"/>
        <w:rPr>
          <w:rFonts w:eastAsia="Arial"/>
          <w:sz w:val="20"/>
          <w:szCs w:val="20"/>
        </w:rPr>
      </w:pPr>
      <w:r>
        <w:rPr>
          <w:rFonts w:eastAsia="Arial"/>
          <w:sz w:val="20"/>
          <w:szCs w:val="20"/>
        </w:rPr>
        <w:t>Medsebojne pravice in obveznosti</w:t>
      </w:r>
      <w:r w:rsidR="13E6DA54" w:rsidRPr="00812251">
        <w:rPr>
          <w:rFonts w:eastAsia="Arial"/>
          <w:sz w:val="20"/>
          <w:szCs w:val="20"/>
        </w:rPr>
        <w:t xml:space="preserve"> med štipendistom</w:t>
      </w:r>
      <w:r w:rsidR="18844F43" w:rsidRPr="00812251">
        <w:rPr>
          <w:rFonts w:eastAsia="Arial"/>
          <w:sz w:val="20"/>
          <w:szCs w:val="20"/>
        </w:rPr>
        <w:t xml:space="preserve"> in ministrstvom</w:t>
      </w:r>
      <w:r w:rsidR="008C0F32" w:rsidRPr="00812251">
        <w:rPr>
          <w:rFonts w:eastAsia="Arial"/>
          <w:sz w:val="20"/>
          <w:szCs w:val="20"/>
        </w:rPr>
        <w:t>, pristojnim za izobraževanje,</w:t>
      </w:r>
      <w:r w:rsidR="13E6DA54" w:rsidRPr="00812251">
        <w:rPr>
          <w:rFonts w:eastAsia="Arial"/>
          <w:sz w:val="20"/>
          <w:szCs w:val="20"/>
        </w:rPr>
        <w:t xml:space="preserve"> se podrobneje uredijo s štipendijsko pogodbo.</w:t>
      </w:r>
    </w:p>
    <w:p w14:paraId="54D87CCC" w14:textId="4A295B18" w:rsidR="00494F6C" w:rsidRPr="00812251" w:rsidRDefault="005F6FF2" w:rsidP="05E4FAE4">
      <w:pPr>
        <w:pStyle w:val="len"/>
        <w:rPr>
          <w:rFonts w:eastAsia="Arial"/>
          <w:sz w:val="20"/>
          <w:szCs w:val="20"/>
        </w:rPr>
      </w:pPr>
      <w:r>
        <w:rPr>
          <w:rFonts w:eastAsia="Arial"/>
          <w:sz w:val="20"/>
          <w:szCs w:val="20"/>
        </w:rPr>
        <w:t>12</w:t>
      </w:r>
      <w:r w:rsidR="13E6DA54" w:rsidRPr="00812251">
        <w:rPr>
          <w:rFonts w:eastAsia="Arial"/>
          <w:sz w:val="20"/>
          <w:szCs w:val="20"/>
        </w:rPr>
        <w:t>. člen</w:t>
      </w:r>
    </w:p>
    <w:p w14:paraId="10388DFB" w14:textId="77777777" w:rsidR="00494F6C" w:rsidRPr="00812251" w:rsidRDefault="569800D1" w:rsidP="05E4FAE4">
      <w:pPr>
        <w:pStyle w:val="lennaslov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(izplačila štipendij)</w:t>
      </w:r>
    </w:p>
    <w:p w14:paraId="64AB90ED" w14:textId="2B96F49D" w:rsidR="00494F6C" w:rsidRPr="00812251" w:rsidRDefault="13E6DA54" w:rsidP="05E4FAE4">
      <w:pPr>
        <w:pStyle w:val="Odstavek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 xml:space="preserve">Štipendija se izplačuje štipendistu praviloma do </w:t>
      </w:r>
      <w:r w:rsidR="21912328" w:rsidRPr="00812251">
        <w:rPr>
          <w:rFonts w:eastAsia="Arial"/>
          <w:sz w:val="20"/>
          <w:szCs w:val="20"/>
        </w:rPr>
        <w:t>1</w:t>
      </w:r>
      <w:r w:rsidRPr="00812251">
        <w:rPr>
          <w:rFonts w:eastAsia="Arial"/>
          <w:sz w:val="20"/>
          <w:szCs w:val="20"/>
        </w:rPr>
        <w:t>5. dne v mesecu za pre</w:t>
      </w:r>
      <w:r w:rsidR="009F4D3B">
        <w:rPr>
          <w:rFonts w:eastAsia="Arial"/>
          <w:sz w:val="20"/>
          <w:szCs w:val="20"/>
        </w:rPr>
        <w:t xml:space="preserve">tekli </w:t>
      </w:r>
      <w:r w:rsidRPr="00812251">
        <w:rPr>
          <w:rFonts w:eastAsia="Arial"/>
          <w:sz w:val="20"/>
          <w:szCs w:val="20"/>
        </w:rPr>
        <w:t>mesec.</w:t>
      </w:r>
    </w:p>
    <w:p w14:paraId="24E3BD86" w14:textId="2F987AF7" w:rsidR="00494F6C" w:rsidRPr="00812251" w:rsidRDefault="005F6FF2" w:rsidP="05E4FAE4">
      <w:pPr>
        <w:pStyle w:val="len"/>
        <w:rPr>
          <w:rFonts w:eastAsia="Arial"/>
          <w:sz w:val="20"/>
          <w:szCs w:val="20"/>
        </w:rPr>
      </w:pPr>
      <w:r>
        <w:rPr>
          <w:rFonts w:eastAsia="Arial"/>
          <w:sz w:val="20"/>
          <w:szCs w:val="20"/>
        </w:rPr>
        <w:t>13</w:t>
      </w:r>
      <w:r w:rsidR="13E6DA54" w:rsidRPr="00812251">
        <w:rPr>
          <w:rFonts w:eastAsia="Arial"/>
          <w:sz w:val="20"/>
          <w:szCs w:val="20"/>
        </w:rPr>
        <w:t>. člen</w:t>
      </w:r>
    </w:p>
    <w:p w14:paraId="4FEA86F5" w14:textId="77777777" w:rsidR="6A75EFD9" w:rsidRPr="00812251" w:rsidRDefault="303866D9" w:rsidP="05E4FAE4">
      <w:pPr>
        <w:pStyle w:val="lennaslov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(obveznosti štipendista)</w:t>
      </w:r>
    </w:p>
    <w:p w14:paraId="2BD56187" w14:textId="291D965F" w:rsidR="00577ECA" w:rsidRPr="00812251" w:rsidRDefault="7B5BC286" w:rsidP="00577ECA">
      <w:pPr>
        <w:pStyle w:val="Odstavek"/>
        <w:spacing w:line="259" w:lineRule="auto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 xml:space="preserve">(1) </w:t>
      </w:r>
      <w:r w:rsidR="611A3786" w:rsidRPr="00812251">
        <w:rPr>
          <w:rFonts w:eastAsia="Arial"/>
          <w:sz w:val="20"/>
          <w:szCs w:val="20"/>
        </w:rPr>
        <w:t xml:space="preserve">Štipendist mora v času študija </w:t>
      </w:r>
      <w:r w:rsidR="0117226C" w:rsidRPr="00812251">
        <w:rPr>
          <w:rFonts w:eastAsia="Arial"/>
          <w:sz w:val="20"/>
          <w:szCs w:val="20"/>
        </w:rPr>
        <w:t xml:space="preserve">v rokih, predvidenih v štipendijski pogodbi, </w:t>
      </w:r>
      <w:r w:rsidR="19DFE5A0" w:rsidRPr="00812251">
        <w:rPr>
          <w:rFonts w:eastAsia="Arial"/>
          <w:sz w:val="20"/>
          <w:szCs w:val="20"/>
        </w:rPr>
        <w:t>izpolnjevati študijske obveznosti</w:t>
      </w:r>
      <w:r w:rsidR="00E9389D">
        <w:rPr>
          <w:rFonts w:eastAsia="Arial"/>
          <w:sz w:val="20"/>
          <w:szCs w:val="20"/>
        </w:rPr>
        <w:t xml:space="preserve"> in </w:t>
      </w:r>
      <w:r w:rsidR="007F00D9" w:rsidRPr="00812251">
        <w:rPr>
          <w:rFonts w:eastAsia="Arial"/>
          <w:sz w:val="20"/>
          <w:szCs w:val="20"/>
        </w:rPr>
        <w:t>predložiti ministrstvu dokazila o statusu študenta.</w:t>
      </w:r>
    </w:p>
    <w:p w14:paraId="39544B77" w14:textId="77777777" w:rsidR="00494F6C" w:rsidRPr="00812251" w:rsidRDefault="077F1865" w:rsidP="05E4FAE4">
      <w:pPr>
        <w:pStyle w:val="Odstavek"/>
        <w:spacing w:line="259" w:lineRule="auto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 xml:space="preserve">(2) </w:t>
      </w:r>
      <w:r w:rsidR="324B5AD3" w:rsidRPr="00812251">
        <w:rPr>
          <w:rFonts w:eastAsia="Arial"/>
          <w:sz w:val="20"/>
          <w:szCs w:val="20"/>
        </w:rPr>
        <w:t xml:space="preserve">Štipendist je </w:t>
      </w:r>
      <w:r w:rsidR="3938BCE5" w:rsidRPr="00812251">
        <w:rPr>
          <w:rFonts w:eastAsia="Arial"/>
          <w:sz w:val="20"/>
          <w:szCs w:val="20"/>
        </w:rPr>
        <w:t xml:space="preserve">ministrstvu </w:t>
      </w:r>
      <w:r w:rsidR="324B5AD3" w:rsidRPr="00812251">
        <w:rPr>
          <w:rFonts w:eastAsia="Arial"/>
          <w:sz w:val="20"/>
          <w:szCs w:val="20"/>
        </w:rPr>
        <w:t>dolžan predložiti dokazila o izpolnjevanju pogojev za štipendiranje, določenih z javnim razpisom ali s štipendijsko pogodbo</w:t>
      </w:r>
      <w:r w:rsidR="7B7C087C" w:rsidRPr="00812251">
        <w:rPr>
          <w:rFonts w:eastAsia="Arial"/>
          <w:sz w:val="20"/>
          <w:szCs w:val="20"/>
        </w:rPr>
        <w:t>, ter ministrstvo</w:t>
      </w:r>
      <w:r w:rsidR="1ECFDEFE" w:rsidRPr="00812251">
        <w:rPr>
          <w:rFonts w:eastAsia="Arial"/>
          <w:sz w:val="20"/>
          <w:szCs w:val="20"/>
        </w:rPr>
        <w:t xml:space="preserve"> sproti</w:t>
      </w:r>
      <w:r w:rsidR="7B7C087C" w:rsidRPr="00812251">
        <w:rPr>
          <w:rFonts w:eastAsia="Arial"/>
          <w:sz w:val="20"/>
          <w:szCs w:val="20"/>
        </w:rPr>
        <w:t xml:space="preserve"> obveščati o vseh dejstvih in okoliščinah, </w:t>
      </w:r>
      <w:r w:rsidR="394B1F54" w:rsidRPr="00812251">
        <w:rPr>
          <w:rFonts w:eastAsia="Arial"/>
          <w:sz w:val="20"/>
          <w:szCs w:val="20"/>
        </w:rPr>
        <w:t>ki bi lahko vplivale na</w:t>
      </w:r>
      <w:r w:rsidR="7B7C087C" w:rsidRPr="00812251">
        <w:rPr>
          <w:rFonts w:eastAsia="Arial"/>
          <w:sz w:val="20"/>
          <w:szCs w:val="20"/>
        </w:rPr>
        <w:t xml:space="preserve"> štipendijsk</w:t>
      </w:r>
      <w:r w:rsidR="773C60F1" w:rsidRPr="00812251">
        <w:rPr>
          <w:rFonts w:eastAsia="Arial"/>
          <w:sz w:val="20"/>
          <w:szCs w:val="20"/>
        </w:rPr>
        <w:t>o</w:t>
      </w:r>
      <w:r w:rsidR="7B7C087C" w:rsidRPr="00812251">
        <w:rPr>
          <w:rFonts w:eastAsia="Arial"/>
          <w:sz w:val="20"/>
          <w:szCs w:val="20"/>
        </w:rPr>
        <w:t xml:space="preserve"> razmerj</w:t>
      </w:r>
      <w:r w:rsidR="245D745B" w:rsidRPr="00812251">
        <w:rPr>
          <w:rFonts w:eastAsia="Arial"/>
          <w:sz w:val="20"/>
          <w:szCs w:val="20"/>
        </w:rPr>
        <w:t>e</w:t>
      </w:r>
      <w:r w:rsidR="324B5AD3" w:rsidRPr="00812251">
        <w:rPr>
          <w:rFonts w:eastAsia="Arial"/>
          <w:sz w:val="20"/>
          <w:szCs w:val="20"/>
        </w:rPr>
        <w:t>.</w:t>
      </w:r>
    </w:p>
    <w:p w14:paraId="71DFDC62" w14:textId="77777777" w:rsidR="00494F6C" w:rsidRPr="00812251" w:rsidRDefault="7206ECF4" w:rsidP="05E4FAE4">
      <w:pPr>
        <w:pStyle w:val="Odstavek"/>
        <w:spacing w:line="259" w:lineRule="auto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 xml:space="preserve">(3) </w:t>
      </w:r>
      <w:r w:rsidR="35627B93" w:rsidRPr="00812251">
        <w:rPr>
          <w:rFonts w:eastAsia="Arial"/>
          <w:sz w:val="20"/>
          <w:szCs w:val="20"/>
        </w:rPr>
        <w:t>Štipendist se je dolžan po končanem študiju zaposliti v vzgojno-izobraževalnem zavodu v Republiki Sloveniji</w:t>
      </w:r>
      <w:r w:rsidR="360641D7" w:rsidRPr="00812251">
        <w:rPr>
          <w:rFonts w:eastAsia="Arial"/>
          <w:sz w:val="20"/>
          <w:szCs w:val="20"/>
        </w:rPr>
        <w:t>. Zaposlitev mora trajati</w:t>
      </w:r>
      <w:r w:rsidR="53C5DA75" w:rsidRPr="00812251">
        <w:rPr>
          <w:rFonts w:eastAsia="Arial"/>
          <w:sz w:val="20"/>
          <w:szCs w:val="20"/>
        </w:rPr>
        <w:t xml:space="preserve"> najmanj</w:t>
      </w:r>
      <w:r w:rsidR="360641D7" w:rsidRPr="00812251">
        <w:rPr>
          <w:rFonts w:eastAsia="Arial"/>
          <w:sz w:val="20"/>
          <w:szCs w:val="20"/>
        </w:rPr>
        <w:t xml:space="preserve"> toliko </w:t>
      </w:r>
      <w:r w:rsidR="2386E8AA" w:rsidRPr="00812251">
        <w:rPr>
          <w:rFonts w:eastAsia="Arial"/>
          <w:sz w:val="20"/>
          <w:szCs w:val="20"/>
        </w:rPr>
        <w:t xml:space="preserve">časa </w:t>
      </w:r>
      <w:r w:rsidR="70EABE17" w:rsidRPr="00812251">
        <w:rPr>
          <w:rFonts w:eastAsia="Arial"/>
          <w:sz w:val="20"/>
          <w:szCs w:val="20"/>
        </w:rPr>
        <w:t>(preračunano na polni delovni čas)</w:t>
      </w:r>
      <w:r w:rsidR="360641D7" w:rsidRPr="00812251">
        <w:rPr>
          <w:rFonts w:eastAsia="Arial"/>
          <w:sz w:val="20"/>
          <w:szCs w:val="20"/>
        </w:rPr>
        <w:t>, kolikor študijskih let je prejemal štipendijo</w:t>
      </w:r>
      <w:r w:rsidR="40CE252E" w:rsidRPr="00812251">
        <w:rPr>
          <w:rFonts w:eastAsia="Arial"/>
          <w:sz w:val="20"/>
          <w:szCs w:val="20"/>
        </w:rPr>
        <w:t>.</w:t>
      </w:r>
    </w:p>
    <w:p w14:paraId="341698BC" w14:textId="77777777" w:rsidR="00540DB0" w:rsidRPr="00812251" w:rsidRDefault="08C08EF5" w:rsidP="00540DB0">
      <w:pPr>
        <w:pStyle w:val="Odstavek"/>
        <w:spacing w:line="259" w:lineRule="auto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 xml:space="preserve">(4) </w:t>
      </w:r>
      <w:r w:rsidR="08B0CE37" w:rsidRPr="00812251">
        <w:rPr>
          <w:rFonts w:eastAsia="Arial"/>
          <w:sz w:val="20"/>
          <w:szCs w:val="20"/>
        </w:rPr>
        <w:t xml:space="preserve">Ministrstvo lahko štipendista oprosti obveznosti iz </w:t>
      </w:r>
      <w:r w:rsidR="6AA955E5" w:rsidRPr="00812251">
        <w:rPr>
          <w:rFonts w:eastAsia="Arial"/>
          <w:sz w:val="20"/>
          <w:szCs w:val="20"/>
        </w:rPr>
        <w:t xml:space="preserve">tretjega </w:t>
      </w:r>
      <w:r w:rsidR="08B0CE37" w:rsidRPr="00812251">
        <w:rPr>
          <w:rFonts w:eastAsia="Arial"/>
          <w:sz w:val="20"/>
          <w:szCs w:val="20"/>
        </w:rPr>
        <w:t xml:space="preserve">odstavka tega člena, če </w:t>
      </w:r>
      <w:r w:rsidR="7D500ED5" w:rsidRPr="00812251">
        <w:rPr>
          <w:rFonts w:eastAsia="Arial"/>
          <w:sz w:val="20"/>
          <w:szCs w:val="20"/>
        </w:rPr>
        <w:t>štipendist</w:t>
      </w:r>
      <w:r w:rsidR="56997A3D" w:rsidRPr="00812251">
        <w:rPr>
          <w:rFonts w:eastAsia="Arial"/>
          <w:sz w:val="20"/>
          <w:szCs w:val="20"/>
        </w:rPr>
        <w:t>:</w:t>
      </w:r>
    </w:p>
    <w:p w14:paraId="61EE24F5" w14:textId="77777777" w:rsidR="00494F6C" w:rsidRPr="00812251" w:rsidRDefault="56997A3D" w:rsidP="00540DB0">
      <w:pPr>
        <w:pStyle w:val="Alineazaodstavkom"/>
        <w:spacing w:line="259" w:lineRule="auto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m</w:t>
      </w:r>
      <w:r w:rsidR="7D500ED5" w:rsidRPr="00812251">
        <w:rPr>
          <w:rFonts w:eastAsia="Arial"/>
          <w:sz w:val="20"/>
          <w:szCs w:val="20"/>
        </w:rPr>
        <w:t xml:space="preserve">ed izobraževanjem ali po njegovem zaključku </w:t>
      </w:r>
      <w:r w:rsidR="57ADED4C" w:rsidRPr="00812251">
        <w:rPr>
          <w:rFonts w:eastAsia="Arial"/>
          <w:sz w:val="20"/>
          <w:szCs w:val="20"/>
        </w:rPr>
        <w:t xml:space="preserve">v obsegu obdobja iz tretjega odstavka tega člena </w:t>
      </w:r>
      <w:r w:rsidR="7D500ED5" w:rsidRPr="00812251">
        <w:rPr>
          <w:rFonts w:eastAsia="Arial"/>
          <w:sz w:val="20"/>
          <w:szCs w:val="20"/>
        </w:rPr>
        <w:t>postane trajno nezmožen za delo, kar dokazuje z odločbo Zavoda za pokojninsko in invalid</w:t>
      </w:r>
      <w:r w:rsidR="35790E4C" w:rsidRPr="00812251">
        <w:rPr>
          <w:rFonts w:eastAsia="Arial"/>
          <w:sz w:val="20"/>
          <w:szCs w:val="20"/>
        </w:rPr>
        <w:t>s</w:t>
      </w:r>
      <w:r w:rsidR="7D500ED5" w:rsidRPr="00812251">
        <w:rPr>
          <w:rFonts w:eastAsia="Arial"/>
          <w:sz w:val="20"/>
          <w:szCs w:val="20"/>
        </w:rPr>
        <w:t>ko zavarovanje Slovenije</w:t>
      </w:r>
      <w:r w:rsidR="2716FC8B" w:rsidRPr="00812251">
        <w:rPr>
          <w:rFonts w:eastAsia="Arial"/>
          <w:sz w:val="20"/>
          <w:szCs w:val="20"/>
        </w:rPr>
        <w:t>,</w:t>
      </w:r>
    </w:p>
    <w:p w14:paraId="080CC1D8" w14:textId="77777777" w:rsidR="00494F6C" w:rsidRPr="00812251" w:rsidRDefault="10243A8B" w:rsidP="53FFCE72">
      <w:pPr>
        <w:pStyle w:val="Alineazaodstavkom"/>
        <w:spacing w:line="259" w:lineRule="auto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sklene delovno razmerje v upravnih organih na po</w:t>
      </w:r>
      <w:r w:rsidR="582B99B0" w:rsidRPr="00812251">
        <w:rPr>
          <w:rFonts w:eastAsia="Arial"/>
          <w:sz w:val="20"/>
          <w:szCs w:val="20"/>
        </w:rPr>
        <w:t>d</w:t>
      </w:r>
      <w:r w:rsidRPr="00812251">
        <w:rPr>
          <w:rFonts w:eastAsia="Arial"/>
          <w:sz w:val="20"/>
          <w:szCs w:val="20"/>
        </w:rPr>
        <w:t>ročju vzgoje in izobraževanja</w:t>
      </w:r>
      <w:r w:rsidR="5B5062C9" w:rsidRPr="00812251">
        <w:rPr>
          <w:rFonts w:eastAsia="Arial"/>
          <w:sz w:val="20"/>
          <w:szCs w:val="20"/>
        </w:rPr>
        <w:t>,</w:t>
      </w:r>
    </w:p>
    <w:p w14:paraId="6C753217" w14:textId="6F1E746E" w:rsidR="00494F6C" w:rsidRPr="00812251" w:rsidRDefault="143CC46F" w:rsidP="53FFCE72">
      <w:pPr>
        <w:pStyle w:val="Alineazaodstavkom"/>
        <w:spacing w:line="259" w:lineRule="auto"/>
        <w:rPr>
          <w:sz w:val="20"/>
          <w:szCs w:val="20"/>
        </w:rPr>
      </w:pPr>
      <w:r w:rsidRPr="00812251">
        <w:rPr>
          <w:rFonts w:eastAsia="Arial"/>
          <w:sz w:val="20"/>
          <w:szCs w:val="20"/>
        </w:rPr>
        <w:lastRenderedPageBreak/>
        <w:t>v</w:t>
      </w:r>
      <w:r w:rsidR="38394DCA" w:rsidRPr="00812251">
        <w:rPr>
          <w:rFonts w:eastAsia="Arial"/>
          <w:sz w:val="20"/>
          <w:szCs w:val="20"/>
        </w:rPr>
        <w:t xml:space="preserve"> roku dveh let po </w:t>
      </w:r>
      <w:r w:rsidR="008063AD">
        <w:rPr>
          <w:rFonts w:eastAsia="Arial"/>
          <w:sz w:val="20"/>
          <w:szCs w:val="20"/>
        </w:rPr>
        <w:t xml:space="preserve">zaključenem študijskem programu </w:t>
      </w:r>
      <w:r w:rsidR="08AED4F6" w:rsidRPr="00812251">
        <w:rPr>
          <w:rFonts w:eastAsia="Arial"/>
          <w:sz w:val="20"/>
          <w:szCs w:val="20"/>
        </w:rPr>
        <w:t>kljub izkazanim prizadevanjem</w:t>
      </w:r>
      <w:r w:rsidR="0586B4D8" w:rsidRPr="00812251">
        <w:rPr>
          <w:rFonts w:eastAsia="Arial"/>
          <w:sz w:val="20"/>
          <w:szCs w:val="20"/>
        </w:rPr>
        <w:t xml:space="preserve"> brez svoje krivde</w:t>
      </w:r>
      <w:r w:rsidR="08AED4F6" w:rsidRPr="00812251">
        <w:rPr>
          <w:rFonts w:eastAsia="Arial"/>
          <w:sz w:val="20"/>
          <w:szCs w:val="20"/>
        </w:rPr>
        <w:t xml:space="preserve"> </w:t>
      </w:r>
      <w:r w:rsidR="5FB2A169" w:rsidRPr="00812251">
        <w:rPr>
          <w:rFonts w:eastAsia="Arial"/>
          <w:sz w:val="20"/>
          <w:szCs w:val="20"/>
        </w:rPr>
        <w:t xml:space="preserve">ne najde zaposlitve </w:t>
      </w:r>
      <w:r w:rsidR="5B7DD6AC" w:rsidRPr="00812251">
        <w:rPr>
          <w:rFonts w:eastAsia="Arial"/>
          <w:sz w:val="20"/>
          <w:szCs w:val="20"/>
        </w:rPr>
        <w:t>na področju vzgoje in izobraževanja.</w:t>
      </w:r>
    </w:p>
    <w:p w14:paraId="599A724A" w14:textId="2799A191" w:rsidR="00494F6C" w:rsidRPr="00812251" w:rsidRDefault="005F6FF2" w:rsidP="05E4FAE4">
      <w:pPr>
        <w:pStyle w:val="len"/>
        <w:spacing w:line="259" w:lineRule="auto"/>
        <w:rPr>
          <w:rFonts w:eastAsia="Arial"/>
          <w:color w:val="000000" w:themeColor="text1"/>
          <w:sz w:val="20"/>
          <w:szCs w:val="20"/>
        </w:rPr>
      </w:pPr>
      <w:r>
        <w:rPr>
          <w:rFonts w:eastAsia="Arial"/>
          <w:color w:val="000000" w:themeColor="text1"/>
          <w:sz w:val="20"/>
          <w:szCs w:val="20"/>
        </w:rPr>
        <w:t>14</w:t>
      </w:r>
      <w:r w:rsidR="47F77B21" w:rsidRPr="00812251">
        <w:rPr>
          <w:rFonts w:eastAsia="Arial"/>
          <w:color w:val="000000" w:themeColor="text1"/>
          <w:sz w:val="20"/>
          <w:szCs w:val="20"/>
        </w:rPr>
        <w:t>. člen</w:t>
      </w:r>
    </w:p>
    <w:p w14:paraId="151F5ED9" w14:textId="77777777" w:rsidR="00494F6C" w:rsidRPr="00812251" w:rsidRDefault="1A77084F" w:rsidP="05E4FAE4">
      <w:pPr>
        <w:pStyle w:val="lennaslov"/>
        <w:rPr>
          <w:rFonts w:eastAsia="Arial"/>
          <w:color w:val="000000" w:themeColor="text1"/>
          <w:sz w:val="20"/>
          <w:szCs w:val="20"/>
        </w:rPr>
      </w:pPr>
      <w:r w:rsidRPr="00812251">
        <w:rPr>
          <w:rFonts w:eastAsia="Arial"/>
          <w:color w:val="000000" w:themeColor="text1"/>
          <w:sz w:val="20"/>
          <w:szCs w:val="20"/>
        </w:rPr>
        <w:t>(nadaljnje prejemanje štipendije)</w:t>
      </w:r>
    </w:p>
    <w:p w14:paraId="0F951D1E" w14:textId="155A5688" w:rsidR="00494F6C" w:rsidRPr="00812251" w:rsidRDefault="002561D9" w:rsidP="00656EC5">
      <w:pPr>
        <w:pStyle w:val="Odstavek"/>
        <w:spacing w:line="259" w:lineRule="auto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 xml:space="preserve">(1) </w:t>
      </w:r>
      <w:r w:rsidR="47F77B21" w:rsidRPr="00812251">
        <w:rPr>
          <w:rFonts w:eastAsia="Arial"/>
          <w:sz w:val="20"/>
          <w:szCs w:val="20"/>
        </w:rPr>
        <w:t>Štipendis</w:t>
      </w:r>
      <w:r w:rsidR="2F963989" w:rsidRPr="00812251">
        <w:rPr>
          <w:rFonts w:eastAsia="Arial"/>
          <w:sz w:val="20"/>
          <w:szCs w:val="20"/>
        </w:rPr>
        <w:t xml:space="preserve">t je upravičen </w:t>
      </w:r>
      <w:r w:rsidR="7BAAE9A9" w:rsidRPr="00812251">
        <w:rPr>
          <w:rFonts w:eastAsia="Arial"/>
          <w:sz w:val="20"/>
          <w:szCs w:val="20"/>
        </w:rPr>
        <w:t xml:space="preserve">do nadaljnjega prejemanja štipendije, če v vsakem naslednjem študijskem letu </w:t>
      </w:r>
      <w:r w:rsidR="1B3CEF7F" w:rsidRPr="00812251">
        <w:rPr>
          <w:rFonts w:eastAsia="Arial"/>
          <w:sz w:val="20"/>
          <w:szCs w:val="20"/>
        </w:rPr>
        <w:t>izpolnjuje pogoje</w:t>
      </w:r>
      <w:r w:rsidR="56A0909C" w:rsidRPr="00812251">
        <w:rPr>
          <w:rFonts w:eastAsia="Arial"/>
          <w:sz w:val="20"/>
          <w:szCs w:val="20"/>
        </w:rPr>
        <w:t xml:space="preserve"> za štipendiranje</w:t>
      </w:r>
      <w:r w:rsidR="1B3CEF7F" w:rsidRPr="00812251">
        <w:rPr>
          <w:rFonts w:eastAsia="Arial"/>
          <w:sz w:val="20"/>
          <w:szCs w:val="20"/>
        </w:rPr>
        <w:t xml:space="preserve">, določene z </w:t>
      </w:r>
      <w:r w:rsidR="0B6AE033" w:rsidRPr="00812251">
        <w:rPr>
          <w:rFonts w:eastAsia="Arial"/>
          <w:sz w:val="20"/>
          <w:szCs w:val="20"/>
        </w:rPr>
        <w:t xml:space="preserve">javnim </w:t>
      </w:r>
      <w:r w:rsidR="1B3CEF7F" w:rsidRPr="00812251">
        <w:rPr>
          <w:rFonts w:eastAsia="Arial"/>
          <w:sz w:val="20"/>
          <w:szCs w:val="20"/>
        </w:rPr>
        <w:t xml:space="preserve">razpisom </w:t>
      </w:r>
      <w:r w:rsidR="00952F1F" w:rsidRPr="00812251">
        <w:rPr>
          <w:rFonts w:eastAsia="Arial"/>
          <w:sz w:val="20"/>
          <w:szCs w:val="20"/>
        </w:rPr>
        <w:t>in</w:t>
      </w:r>
      <w:r w:rsidR="22B1EE62" w:rsidRPr="00812251">
        <w:rPr>
          <w:rFonts w:eastAsia="Arial"/>
          <w:sz w:val="20"/>
          <w:szCs w:val="20"/>
        </w:rPr>
        <w:t xml:space="preserve"> štipendijsko </w:t>
      </w:r>
      <w:r w:rsidR="1B3CEF7F" w:rsidRPr="00812251">
        <w:rPr>
          <w:rFonts w:eastAsia="Arial"/>
          <w:sz w:val="20"/>
          <w:szCs w:val="20"/>
        </w:rPr>
        <w:t xml:space="preserve">pogodbo, </w:t>
      </w:r>
      <w:r w:rsidR="00952F1F" w:rsidRPr="00812251">
        <w:rPr>
          <w:rFonts w:eastAsia="Arial"/>
          <w:sz w:val="20"/>
          <w:szCs w:val="20"/>
        </w:rPr>
        <w:t>ter</w:t>
      </w:r>
      <w:r w:rsidR="00F37470" w:rsidRPr="00812251">
        <w:rPr>
          <w:rFonts w:eastAsia="Arial"/>
          <w:sz w:val="20"/>
          <w:szCs w:val="20"/>
        </w:rPr>
        <w:t xml:space="preserve"> ministrstvu predloži ustrezno dokazilo, da</w:t>
      </w:r>
      <w:r w:rsidR="4D9757FD" w:rsidRPr="00812251">
        <w:rPr>
          <w:rFonts w:eastAsia="Arial"/>
          <w:sz w:val="20"/>
          <w:szCs w:val="20"/>
        </w:rPr>
        <w:t>:</w:t>
      </w:r>
    </w:p>
    <w:p w14:paraId="668AC45D" w14:textId="46981EDA" w:rsidR="00494F6C" w:rsidRPr="00812251" w:rsidRDefault="00F37470" w:rsidP="00540DB0">
      <w:pPr>
        <w:pStyle w:val="Alineazaodstavkom"/>
        <w:spacing w:line="259" w:lineRule="auto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 xml:space="preserve">ima status študenta </w:t>
      </w:r>
      <w:r w:rsidR="7AAE7AB8" w:rsidRPr="00812251">
        <w:rPr>
          <w:rFonts w:eastAsia="Arial"/>
          <w:sz w:val="20"/>
          <w:szCs w:val="20"/>
        </w:rPr>
        <w:t>ali</w:t>
      </w:r>
    </w:p>
    <w:p w14:paraId="68F0C889" w14:textId="5B5421CC" w:rsidR="002561D9" w:rsidRPr="00812251" w:rsidRDefault="1DB18040" w:rsidP="002561D9">
      <w:pPr>
        <w:pStyle w:val="Alineazaodstavkom"/>
        <w:spacing w:line="259" w:lineRule="auto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se</w:t>
      </w:r>
      <w:r w:rsidR="00F37470" w:rsidRPr="00812251">
        <w:rPr>
          <w:rFonts w:eastAsia="Arial"/>
          <w:sz w:val="20"/>
          <w:szCs w:val="20"/>
        </w:rPr>
        <w:t xml:space="preserve"> je</w:t>
      </w:r>
      <w:r w:rsidRPr="00812251">
        <w:rPr>
          <w:rFonts w:eastAsia="Arial"/>
          <w:sz w:val="20"/>
          <w:szCs w:val="20"/>
        </w:rPr>
        <w:t xml:space="preserve"> po končanem študijskem programu prve stopnje </w:t>
      </w:r>
      <w:r w:rsidR="00F37470" w:rsidRPr="00812251">
        <w:rPr>
          <w:rFonts w:eastAsia="Arial"/>
          <w:sz w:val="20"/>
          <w:szCs w:val="20"/>
        </w:rPr>
        <w:t>vpisal</w:t>
      </w:r>
      <w:r w:rsidRPr="00812251">
        <w:rPr>
          <w:rFonts w:eastAsia="Arial"/>
          <w:sz w:val="20"/>
          <w:szCs w:val="20"/>
        </w:rPr>
        <w:t xml:space="preserve"> v študijski program druge stopnje, s katerim bo pridobil izobrazbo, ki je določena kot ustrezna za opravljanje vzgojno-izobraževalnega dela na področju vzgoje in izobraževanja</w:t>
      </w:r>
      <w:r w:rsidR="00F37470" w:rsidRPr="00812251">
        <w:rPr>
          <w:rFonts w:eastAsia="Arial"/>
          <w:sz w:val="20"/>
          <w:szCs w:val="20"/>
        </w:rPr>
        <w:t>.</w:t>
      </w:r>
    </w:p>
    <w:p w14:paraId="59458828" w14:textId="1ACC48F2" w:rsidR="00DE0033" w:rsidRPr="00812251" w:rsidRDefault="002561D9" w:rsidP="00656EC5">
      <w:pPr>
        <w:pStyle w:val="Odstavek"/>
        <w:spacing w:line="259" w:lineRule="auto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 xml:space="preserve">(2) </w:t>
      </w:r>
      <w:r w:rsidR="00656EC5" w:rsidRPr="00812251">
        <w:rPr>
          <w:rFonts w:eastAsia="Arial"/>
          <w:sz w:val="20"/>
          <w:szCs w:val="20"/>
        </w:rPr>
        <w:t>N</w:t>
      </w:r>
      <w:r w:rsidR="00DE0033" w:rsidRPr="00812251">
        <w:rPr>
          <w:rFonts w:eastAsia="Arial"/>
          <w:sz w:val="20"/>
          <w:szCs w:val="20"/>
        </w:rPr>
        <w:t xml:space="preserve">e glede na prvo alinejo </w:t>
      </w:r>
      <w:r w:rsidRPr="00812251">
        <w:rPr>
          <w:rFonts w:eastAsia="Arial"/>
          <w:sz w:val="20"/>
          <w:szCs w:val="20"/>
        </w:rPr>
        <w:t>prejšnjega</w:t>
      </w:r>
      <w:r w:rsidR="00DE0033" w:rsidRPr="00812251">
        <w:rPr>
          <w:rFonts w:eastAsia="Arial"/>
          <w:sz w:val="20"/>
          <w:szCs w:val="20"/>
        </w:rPr>
        <w:t xml:space="preserve"> odstavka štipendist ni upravičen do prejemanja štipendije za čas </w:t>
      </w:r>
      <w:r w:rsidRPr="00812251">
        <w:rPr>
          <w:rFonts w:eastAsia="Arial"/>
          <w:sz w:val="20"/>
          <w:szCs w:val="20"/>
        </w:rPr>
        <w:t>dvanajstih mesecev po zaključku zadnjega semestra študijskega programa prve stopnje.</w:t>
      </w:r>
      <w:r w:rsidR="00A07AAA">
        <w:rPr>
          <w:rFonts w:eastAsia="Arial"/>
          <w:sz w:val="20"/>
          <w:szCs w:val="20"/>
        </w:rPr>
        <w:t xml:space="preserve"> Štipendijsko razmerje v tem primeru miruje do vpisa štipendista v študijski program iz druge alineje prejšnjega odstavka. </w:t>
      </w:r>
    </w:p>
    <w:p w14:paraId="6062BC39" w14:textId="07B22801" w:rsidR="00494F6C" w:rsidRPr="00812251" w:rsidRDefault="005F6FF2" w:rsidP="05E4FAE4">
      <w:pPr>
        <w:pStyle w:val="len"/>
        <w:spacing w:line="259" w:lineRule="auto"/>
        <w:rPr>
          <w:rFonts w:eastAsia="Arial"/>
          <w:b w:val="0"/>
          <w:sz w:val="20"/>
          <w:szCs w:val="20"/>
        </w:rPr>
      </w:pPr>
      <w:r>
        <w:rPr>
          <w:rFonts w:eastAsia="Arial"/>
          <w:sz w:val="20"/>
          <w:szCs w:val="20"/>
        </w:rPr>
        <w:t>15</w:t>
      </w:r>
      <w:r w:rsidR="6B7DE5F2" w:rsidRPr="00812251">
        <w:rPr>
          <w:rFonts w:eastAsia="Arial"/>
          <w:sz w:val="20"/>
          <w:szCs w:val="20"/>
        </w:rPr>
        <w:t xml:space="preserve">. </w:t>
      </w:r>
      <w:r w:rsidR="6B7DE5F2" w:rsidRPr="00812251">
        <w:rPr>
          <w:rFonts w:eastAsia="Arial"/>
          <w:color w:val="000000" w:themeColor="text1"/>
          <w:sz w:val="20"/>
          <w:szCs w:val="20"/>
        </w:rPr>
        <w:t>člen</w:t>
      </w:r>
    </w:p>
    <w:p w14:paraId="46DBB38B" w14:textId="77777777" w:rsidR="00494F6C" w:rsidRPr="00812251" w:rsidRDefault="13E6DA54" w:rsidP="05E4FAE4">
      <w:pPr>
        <w:pStyle w:val="lennaslov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(</w:t>
      </w:r>
      <w:r w:rsidR="583B95D3" w:rsidRPr="00812251">
        <w:rPr>
          <w:rFonts w:eastAsia="Arial"/>
          <w:sz w:val="20"/>
          <w:szCs w:val="20"/>
        </w:rPr>
        <w:t>predčasni zaključek izobraževanja</w:t>
      </w:r>
      <w:r w:rsidRPr="00812251">
        <w:rPr>
          <w:rFonts w:eastAsia="Arial"/>
          <w:sz w:val="20"/>
          <w:szCs w:val="20"/>
        </w:rPr>
        <w:t>)</w:t>
      </w:r>
    </w:p>
    <w:p w14:paraId="7583B75B" w14:textId="77777777" w:rsidR="00494F6C" w:rsidRPr="00812251" w:rsidRDefault="6B7DE5F2" w:rsidP="05E4FAE4">
      <w:pPr>
        <w:pStyle w:val="Odstavek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 xml:space="preserve">Štipendistu, ki </w:t>
      </w:r>
      <w:r w:rsidR="005867F5" w:rsidRPr="00812251">
        <w:rPr>
          <w:rFonts w:eastAsia="Arial"/>
          <w:sz w:val="20"/>
          <w:szCs w:val="20"/>
        </w:rPr>
        <w:t xml:space="preserve">zaključi </w:t>
      </w:r>
      <w:r w:rsidRPr="00812251">
        <w:rPr>
          <w:rFonts w:eastAsia="Arial"/>
          <w:sz w:val="20"/>
          <w:szCs w:val="20"/>
        </w:rPr>
        <w:t>študij pred rokom, določenim s študijskim programom oz</w:t>
      </w:r>
      <w:r w:rsidR="005867F5" w:rsidRPr="00812251">
        <w:rPr>
          <w:rFonts w:eastAsia="Arial"/>
          <w:sz w:val="20"/>
          <w:szCs w:val="20"/>
        </w:rPr>
        <w:t>iroma</w:t>
      </w:r>
      <w:r w:rsidRPr="00812251">
        <w:rPr>
          <w:rFonts w:eastAsia="Arial"/>
          <w:sz w:val="20"/>
          <w:szCs w:val="20"/>
        </w:rPr>
        <w:t xml:space="preserve"> statutom visokošolskega zavoda, se preostali znesek štipendije, ki bi mu pripadala po štipendijski pogodbi, izplača </w:t>
      </w:r>
      <w:r w:rsidR="1F192D7D" w:rsidRPr="00812251">
        <w:rPr>
          <w:rFonts w:eastAsia="Arial"/>
          <w:sz w:val="20"/>
          <w:szCs w:val="20"/>
        </w:rPr>
        <w:t>v enkratnem znesku</w:t>
      </w:r>
      <w:r w:rsidRPr="00812251">
        <w:rPr>
          <w:rFonts w:eastAsia="Arial"/>
          <w:sz w:val="20"/>
          <w:szCs w:val="20"/>
        </w:rPr>
        <w:t xml:space="preserve">. </w:t>
      </w:r>
    </w:p>
    <w:p w14:paraId="591E126C" w14:textId="58B572C6" w:rsidR="00494F6C" w:rsidRPr="00812251" w:rsidRDefault="00E732C6" w:rsidP="05E4FAE4">
      <w:pPr>
        <w:pStyle w:val="len"/>
        <w:spacing w:line="259" w:lineRule="auto"/>
        <w:rPr>
          <w:rFonts w:eastAsia="Arial"/>
          <w:sz w:val="20"/>
          <w:szCs w:val="20"/>
        </w:rPr>
      </w:pPr>
      <w:r>
        <w:rPr>
          <w:rFonts w:eastAsia="Arial"/>
          <w:sz w:val="20"/>
          <w:szCs w:val="20"/>
        </w:rPr>
        <w:t>16</w:t>
      </w:r>
      <w:r w:rsidR="13E6DA54" w:rsidRPr="00812251">
        <w:rPr>
          <w:rFonts w:eastAsia="Arial"/>
          <w:sz w:val="20"/>
          <w:szCs w:val="20"/>
        </w:rPr>
        <w:t>. člen</w:t>
      </w:r>
    </w:p>
    <w:p w14:paraId="71B59684" w14:textId="77777777" w:rsidR="00494F6C" w:rsidRPr="00812251" w:rsidRDefault="13E6DA54" w:rsidP="05E4FAE4">
      <w:pPr>
        <w:pStyle w:val="lennaslov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(mirovanje štipendiranja)</w:t>
      </w:r>
    </w:p>
    <w:p w14:paraId="5E5C4BA0" w14:textId="65EDD035" w:rsidR="00AA1391" w:rsidRPr="00812251" w:rsidRDefault="3C382358" w:rsidP="05E4FAE4">
      <w:pPr>
        <w:pStyle w:val="Odstavek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 xml:space="preserve">(1) </w:t>
      </w:r>
      <w:r w:rsidR="08D9D881" w:rsidRPr="00812251">
        <w:rPr>
          <w:rFonts w:eastAsia="Arial"/>
          <w:sz w:val="20"/>
          <w:szCs w:val="20"/>
        </w:rPr>
        <w:t xml:space="preserve">Štipendist ima pravico do mirovanja štipendijskega razmerja, če </w:t>
      </w:r>
      <w:r w:rsidR="0D969051" w:rsidRPr="00812251">
        <w:rPr>
          <w:rFonts w:eastAsia="Arial"/>
          <w:sz w:val="20"/>
          <w:szCs w:val="20"/>
        </w:rPr>
        <w:t>po zaključku študijs</w:t>
      </w:r>
      <w:r w:rsidR="0E37C237" w:rsidRPr="00812251">
        <w:rPr>
          <w:rFonts w:eastAsia="Arial"/>
          <w:sz w:val="20"/>
          <w:szCs w:val="20"/>
        </w:rPr>
        <w:t>k</w:t>
      </w:r>
      <w:r w:rsidR="0D969051" w:rsidRPr="00812251">
        <w:rPr>
          <w:rFonts w:eastAsia="Arial"/>
          <w:sz w:val="20"/>
          <w:szCs w:val="20"/>
        </w:rPr>
        <w:t>ega leta</w:t>
      </w:r>
      <w:r w:rsidR="36855E3B" w:rsidRPr="00812251">
        <w:rPr>
          <w:rFonts w:eastAsia="Arial"/>
          <w:sz w:val="20"/>
          <w:szCs w:val="20"/>
        </w:rPr>
        <w:t>,</w:t>
      </w:r>
      <w:r w:rsidR="0D969051" w:rsidRPr="00812251">
        <w:rPr>
          <w:rFonts w:eastAsia="Arial"/>
          <w:sz w:val="20"/>
          <w:szCs w:val="20"/>
        </w:rPr>
        <w:t xml:space="preserve"> v katerem je prejemal štipendijo</w:t>
      </w:r>
      <w:r w:rsidR="0C86E20E" w:rsidRPr="00812251">
        <w:rPr>
          <w:rFonts w:eastAsia="Arial"/>
          <w:sz w:val="20"/>
          <w:szCs w:val="20"/>
        </w:rPr>
        <w:t>,</w:t>
      </w:r>
      <w:r w:rsidR="0D969051" w:rsidRPr="00812251">
        <w:rPr>
          <w:rFonts w:eastAsia="Arial"/>
          <w:sz w:val="20"/>
          <w:szCs w:val="20"/>
        </w:rPr>
        <w:t xml:space="preserve"> </w:t>
      </w:r>
      <w:r w:rsidR="00DE0033" w:rsidRPr="00812251">
        <w:rPr>
          <w:rFonts w:eastAsia="Arial"/>
          <w:sz w:val="20"/>
          <w:szCs w:val="20"/>
        </w:rPr>
        <w:t xml:space="preserve">nima statusa študenta, </w:t>
      </w:r>
      <w:r w:rsidR="08D9D881" w:rsidRPr="00812251">
        <w:rPr>
          <w:rFonts w:eastAsia="Arial"/>
          <w:sz w:val="20"/>
          <w:szCs w:val="20"/>
        </w:rPr>
        <w:t>vendar največ za eno leto v celotnem tr</w:t>
      </w:r>
      <w:r w:rsidR="00EC3346">
        <w:rPr>
          <w:rFonts w:eastAsia="Arial"/>
          <w:sz w:val="20"/>
          <w:szCs w:val="20"/>
        </w:rPr>
        <w:t>ajanju štipendijskega razmerja.</w:t>
      </w:r>
    </w:p>
    <w:p w14:paraId="1DFF5C4D" w14:textId="77777777" w:rsidR="00494F6C" w:rsidRPr="00812251" w:rsidRDefault="006A29FB" w:rsidP="00540DB0">
      <w:pPr>
        <w:pStyle w:val="Odstavek"/>
        <w:spacing w:line="259" w:lineRule="auto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 xml:space="preserve">(2) </w:t>
      </w:r>
      <w:r w:rsidR="4BBA457D" w:rsidRPr="00812251">
        <w:rPr>
          <w:rFonts w:eastAsia="Arial"/>
          <w:sz w:val="20"/>
          <w:szCs w:val="20"/>
        </w:rPr>
        <w:t>Ne glede na pr</w:t>
      </w:r>
      <w:r w:rsidR="00123EF4" w:rsidRPr="00812251">
        <w:rPr>
          <w:rFonts w:eastAsia="Arial"/>
          <w:sz w:val="20"/>
          <w:szCs w:val="20"/>
        </w:rPr>
        <w:t xml:space="preserve">ejšnji </w:t>
      </w:r>
      <w:r w:rsidR="4BBA457D" w:rsidRPr="00812251">
        <w:rPr>
          <w:rFonts w:eastAsia="Arial"/>
          <w:sz w:val="20"/>
          <w:szCs w:val="20"/>
        </w:rPr>
        <w:t xml:space="preserve">odstavek tega člena ima štipendist </w:t>
      </w:r>
      <w:r w:rsidR="2F9B55E4" w:rsidRPr="00812251">
        <w:rPr>
          <w:rFonts w:eastAsia="Arial"/>
          <w:sz w:val="20"/>
          <w:szCs w:val="20"/>
        </w:rPr>
        <w:t xml:space="preserve">dodatno </w:t>
      </w:r>
      <w:r w:rsidR="4BBA457D" w:rsidRPr="00812251">
        <w:rPr>
          <w:rFonts w:eastAsia="Arial"/>
          <w:sz w:val="20"/>
          <w:szCs w:val="20"/>
        </w:rPr>
        <w:t xml:space="preserve">pravico </w:t>
      </w:r>
      <w:r w:rsidR="38FC05E7" w:rsidRPr="00812251">
        <w:rPr>
          <w:rFonts w:eastAsia="Arial"/>
          <w:sz w:val="20"/>
          <w:szCs w:val="20"/>
        </w:rPr>
        <w:t xml:space="preserve">do mirovanja štipendijskega razmerja </w:t>
      </w:r>
      <w:r w:rsidR="00123EF4" w:rsidRPr="00812251">
        <w:rPr>
          <w:rFonts w:eastAsia="Arial"/>
          <w:sz w:val="20"/>
          <w:szCs w:val="20"/>
        </w:rPr>
        <w:t xml:space="preserve">tudi </w:t>
      </w:r>
      <w:r w:rsidR="38FC05E7" w:rsidRPr="00812251">
        <w:rPr>
          <w:rFonts w:eastAsia="Arial"/>
          <w:sz w:val="20"/>
          <w:szCs w:val="20"/>
        </w:rPr>
        <w:t>v primeru:</w:t>
      </w:r>
    </w:p>
    <w:p w14:paraId="46C1174A" w14:textId="77777777" w:rsidR="00494F6C" w:rsidRPr="00812251" w:rsidRDefault="5153EA54" w:rsidP="00540DB0">
      <w:pPr>
        <w:pStyle w:val="Alineazaodstavkom"/>
        <w:spacing w:line="259" w:lineRule="auto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s</w:t>
      </w:r>
      <w:r w:rsidR="3CBA53EF" w:rsidRPr="00812251">
        <w:rPr>
          <w:rFonts w:eastAsia="Arial"/>
          <w:sz w:val="20"/>
          <w:szCs w:val="20"/>
        </w:rPr>
        <w:t>tarševstva</w:t>
      </w:r>
      <w:r w:rsidR="47B8B7C5" w:rsidRPr="00812251">
        <w:rPr>
          <w:rFonts w:eastAsia="Arial"/>
          <w:sz w:val="20"/>
          <w:szCs w:val="20"/>
        </w:rPr>
        <w:t>, in sicer po eno leto za vsakega živo rojenega otroka</w:t>
      </w:r>
      <w:r w:rsidR="00123EF4" w:rsidRPr="00812251">
        <w:rPr>
          <w:rFonts w:eastAsia="Arial"/>
          <w:sz w:val="20"/>
          <w:szCs w:val="20"/>
        </w:rPr>
        <w:t xml:space="preserve"> v času študija</w:t>
      </w:r>
      <w:r w:rsidR="6876F63D" w:rsidRPr="00812251">
        <w:rPr>
          <w:rFonts w:eastAsia="Arial"/>
          <w:sz w:val="20"/>
          <w:szCs w:val="20"/>
        </w:rPr>
        <w:t>,</w:t>
      </w:r>
    </w:p>
    <w:p w14:paraId="78A75C34" w14:textId="77777777" w:rsidR="00494F6C" w:rsidRPr="00812251" w:rsidRDefault="14AED836" w:rsidP="00540DB0">
      <w:pPr>
        <w:pStyle w:val="Alineazaodstavkom"/>
        <w:spacing w:line="259" w:lineRule="auto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opravičljivih zdravstvenih razlogov,</w:t>
      </w:r>
    </w:p>
    <w:p w14:paraId="47892D6D" w14:textId="77777777" w:rsidR="00494F6C" w:rsidRPr="00812251" w:rsidRDefault="14AED836" w:rsidP="00540DB0">
      <w:pPr>
        <w:pStyle w:val="Alineazaodstavkom"/>
        <w:spacing w:line="259" w:lineRule="auto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izjemnih družinskih in socialnih okoliščin,</w:t>
      </w:r>
    </w:p>
    <w:p w14:paraId="74A09638" w14:textId="77777777" w:rsidR="00494F6C" w:rsidRPr="00812251" w:rsidRDefault="20464905" w:rsidP="00540DB0">
      <w:pPr>
        <w:pStyle w:val="Alineazaodstavkom"/>
        <w:spacing w:line="259" w:lineRule="auto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neizpolnjenih šolskih ali študijskih obveznosti zaradi višje sile.</w:t>
      </w:r>
    </w:p>
    <w:p w14:paraId="4FAFEA90" w14:textId="67BBEA9F" w:rsidR="41E3E096" w:rsidRPr="00812251" w:rsidRDefault="355A5CDD" w:rsidP="05E4FAE4">
      <w:pPr>
        <w:pStyle w:val="Odstavek"/>
        <w:spacing w:line="259" w:lineRule="auto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 xml:space="preserve">(3) </w:t>
      </w:r>
      <w:r w:rsidR="5542930E" w:rsidRPr="00812251">
        <w:rPr>
          <w:rFonts w:eastAsia="Arial"/>
          <w:sz w:val="20"/>
          <w:szCs w:val="20"/>
        </w:rPr>
        <w:t xml:space="preserve">Pravica do mirovanja štipendijskega razmerja iz drugega odstavka </w:t>
      </w:r>
      <w:r w:rsidR="00E732C6">
        <w:rPr>
          <w:rFonts w:eastAsia="Arial"/>
          <w:sz w:val="20"/>
          <w:szCs w:val="20"/>
        </w:rPr>
        <w:t>štirinajstega</w:t>
      </w:r>
      <w:r w:rsidR="00863BD8" w:rsidRPr="00812251">
        <w:rPr>
          <w:rFonts w:eastAsia="Arial"/>
          <w:sz w:val="20"/>
          <w:szCs w:val="20"/>
        </w:rPr>
        <w:t xml:space="preserve"> </w:t>
      </w:r>
      <w:r w:rsidR="5542930E" w:rsidRPr="00812251">
        <w:rPr>
          <w:rFonts w:eastAsia="Arial"/>
          <w:sz w:val="20"/>
          <w:szCs w:val="20"/>
        </w:rPr>
        <w:t xml:space="preserve">člena se </w:t>
      </w:r>
      <w:r w:rsidR="016A2E26" w:rsidRPr="00812251">
        <w:rPr>
          <w:rFonts w:eastAsia="Arial"/>
          <w:sz w:val="20"/>
          <w:szCs w:val="20"/>
        </w:rPr>
        <w:t xml:space="preserve">ne more uveljavljati zapored </w:t>
      </w:r>
      <w:r w:rsidR="79626835" w:rsidRPr="00812251">
        <w:rPr>
          <w:rFonts w:eastAsia="Arial"/>
          <w:sz w:val="20"/>
          <w:szCs w:val="20"/>
        </w:rPr>
        <w:t>z letom</w:t>
      </w:r>
      <w:r w:rsidR="016A2E26" w:rsidRPr="00812251">
        <w:rPr>
          <w:rFonts w:eastAsia="Arial"/>
          <w:sz w:val="20"/>
          <w:szCs w:val="20"/>
        </w:rPr>
        <w:t xml:space="preserve"> mirovanja</w:t>
      </w:r>
      <w:r w:rsidR="0848ABF0" w:rsidRPr="00812251">
        <w:rPr>
          <w:rFonts w:eastAsia="Arial"/>
          <w:sz w:val="20"/>
          <w:szCs w:val="20"/>
        </w:rPr>
        <w:t xml:space="preserve"> štipendijskega razmerja</w:t>
      </w:r>
      <w:r w:rsidR="016A2E26" w:rsidRPr="00812251">
        <w:rPr>
          <w:rFonts w:eastAsia="Arial"/>
          <w:sz w:val="20"/>
          <w:szCs w:val="20"/>
        </w:rPr>
        <w:t xml:space="preserve"> iz prvega odstavka tega člena.</w:t>
      </w:r>
    </w:p>
    <w:p w14:paraId="2AC678D8" w14:textId="2F24D1C5" w:rsidR="00494F6C" w:rsidRPr="00812251" w:rsidRDefault="565631B7" w:rsidP="05E4FAE4">
      <w:pPr>
        <w:pStyle w:val="Odstavek"/>
        <w:spacing w:line="259" w:lineRule="auto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(</w:t>
      </w:r>
      <w:r w:rsidR="001E20CB" w:rsidRPr="00812251">
        <w:rPr>
          <w:rFonts w:eastAsia="Arial"/>
          <w:sz w:val="20"/>
          <w:szCs w:val="20"/>
        </w:rPr>
        <w:t>4</w:t>
      </w:r>
      <w:r w:rsidRPr="00812251">
        <w:rPr>
          <w:rFonts w:eastAsia="Arial"/>
          <w:sz w:val="20"/>
          <w:szCs w:val="20"/>
        </w:rPr>
        <w:t xml:space="preserve">) </w:t>
      </w:r>
      <w:r w:rsidR="1F9ABA4E" w:rsidRPr="00812251">
        <w:rPr>
          <w:rFonts w:eastAsia="Arial"/>
          <w:sz w:val="20"/>
          <w:szCs w:val="20"/>
        </w:rPr>
        <w:t xml:space="preserve">Za opravičljive zdravstvene razloge iz </w:t>
      </w:r>
      <w:r w:rsidR="00863BD8">
        <w:rPr>
          <w:rFonts w:eastAsia="Arial"/>
          <w:sz w:val="20"/>
          <w:szCs w:val="20"/>
        </w:rPr>
        <w:t>druge</w:t>
      </w:r>
      <w:r w:rsidR="00863BD8" w:rsidRPr="00812251">
        <w:rPr>
          <w:rFonts w:eastAsia="Arial"/>
          <w:sz w:val="20"/>
          <w:szCs w:val="20"/>
        </w:rPr>
        <w:t xml:space="preserve"> </w:t>
      </w:r>
      <w:r w:rsidR="1F9ABA4E" w:rsidRPr="00812251">
        <w:rPr>
          <w:rFonts w:eastAsia="Arial"/>
          <w:sz w:val="20"/>
          <w:szCs w:val="20"/>
        </w:rPr>
        <w:t xml:space="preserve">alineje </w:t>
      </w:r>
      <w:r w:rsidR="17A0FB8E" w:rsidRPr="00812251">
        <w:rPr>
          <w:rFonts w:eastAsia="Arial"/>
          <w:sz w:val="20"/>
          <w:szCs w:val="20"/>
        </w:rPr>
        <w:t xml:space="preserve">drugega </w:t>
      </w:r>
      <w:r w:rsidR="1F9ABA4E" w:rsidRPr="00812251">
        <w:rPr>
          <w:rFonts w:eastAsia="Arial"/>
          <w:sz w:val="20"/>
          <w:szCs w:val="20"/>
        </w:rPr>
        <w:t xml:space="preserve">odstavka tega člena šteje bolezen ali poškodba, </w:t>
      </w:r>
      <w:r w:rsidR="47D11385" w:rsidRPr="00812251">
        <w:rPr>
          <w:rFonts w:eastAsia="Arial"/>
          <w:sz w:val="20"/>
          <w:szCs w:val="20"/>
        </w:rPr>
        <w:t xml:space="preserve">ki je </w:t>
      </w:r>
      <w:r w:rsidR="006800C0" w:rsidRPr="00812251">
        <w:rPr>
          <w:rFonts w:eastAsia="Arial"/>
          <w:sz w:val="20"/>
          <w:szCs w:val="20"/>
        </w:rPr>
        <w:t xml:space="preserve">študentu za </w:t>
      </w:r>
      <w:r w:rsidR="47D11385" w:rsidRPr="00812251">
        <w:rPr>
          <w:rFonts w:eastAsia="Arial"/>
          <w:sz w:val="20"/>
          <w:szCs w:val="20"/>
        </w:rPr>
        <w:t xml:space="preserve">več kot tri mesece onemogočala študij v skladu s </w:t>
      </w:r>
      <w:r w:rsidR="7733709C" w:rsidRPr="00812251">
        <w:rPr>
          <w:rFonts w:eastAsia="Arial"/>
          <w:sz w:val="20"/>
          <w:szCs w:val="20"/>
        </w:rPr>
        <w:t xml:space="preserve">štipendijsko </w:t>
      </w:r>
      <w:r w:rsidR="47D11385" w:rsidRPr="00812251">
        <w:rPr>
          <w:rFonts w:eastAsia="Arial"/>
          <w:sz w:val="20"/>
          <w:szCs w:val="20"/>
        </w:rPr>
        <w:t xml:space="preserve">pogodbo, kar se </w:t>
      </w:r>
      <w:r w:rsidR="04979655" w:rsidRPr="00812251">
        <w:rPr>
          <w:rFonts w:eastAsia="Arial"/>
          <w:sz w:val="20"/>
          <w:szCs w:val="20"/>
        </w:rPr>
        <w:t xml:space="preserve">dokazuje </w:t>
      </w:r>
      <w:r w:rsidR="1A8ACB22" w:rsidRPr="00812251">
        <w:rPr>
          <w:rFonts w:eastAsia="Arial"/>
          <w:sz w:val="20"/>
          <w:szCs w:val="20"/>
        </w:rPr>
        <w:t>z zdravniškim potrdilom.</w:t>
      </w:r>
    </w:p>
    <w:p w14:paraId="1B16CAD7" w14:textId="32903DA5" w:rsidR="00494F6C" w:rsidRPr="00812251" w:rsidRDefault="007F9A08" w:rsidP="05E4FAE4">
      <w:pPr>
        <w:pStyle w:val="Odstavek"/>
        <w:spacing w:line="259" w:lineRule="auto"/>
        <w:rPr>
          <w:rFonts w:eastAsia="Arial"/>
          <w:sz w:val="20"/>
          <w:szCs w:val="20"/>
          <w:lang w:val=""/>
        </w:rPr>
      </w:pPr>
      <w:r w:rsidRPr="00812251">
        <w:rPr>
          <w:rFonts w:eastAsia="Arial"/>
          <w:sz w:val="20"/>
          <w:szCs w:val="20"/>
          <w:lang w:val=""/>
        </w:rPr>
        <w:t>(</w:t>
      </w:r>
      <w:r w:rsidR="001E20CB" w:rsidRPr="00812251">
        <w:rPr>
          <w:rFonts w:eastAsia="Arial"/>
          <w:sz w:val="20"/>
          <w:szCs w:val="20"/>
          <w:lang w:val=""/>
        </w:rPr>
        <w:t>5</w:t>
      </w:r>
      <w:r w:rsidRPr="00812251">
        <w:rPr>
          <w:rFonts w:eastAsia="Arial"/>
          <w:sz w:val="20"/>
          <w:szCs w:val="20"/>
          <w:lang w:val=""/>
        </w:rPr>
        <w:t xml:space="preserve">) </w:t>
      </w:r>
      <w:r w:rsidR="24A761F2" w:rsidRPr="00812251">
        <w:rPr>
          <w:rFonts w:eastAsia="Arial"/>
          <w:sz w:val="20"/>
          <w:szCs w:val="20"/>
          <w:lang w:val=""/>
        </w:rPr>
        <w:t xml:space="preserve">Za izjemne družinske ali socialne okoliščine iz </w:t>
      </w:r>
      <w:r w:rsidR="00863BD8">
        <w:rPr>
          <w:rFonts w:eastAsia="Arial"/>
          <w:sz w:val="20"/>
          <w:szCs w:val="20"/>
          <w:lang w:val=""/>
        </w:rPr>
        <w:t>tretje</w:t>
      </w:r>
      <w:r w:rsidR="00863BD8" w:rsidRPr="00812251">
        <w:rPr>
          <w:rFonts w:eastAsia="Arial"/>
          <w:sz w:val="20"/>
          <w:szCs w:val="20"/>
          <w:lang w:val=""/>
        </w:rPr>
        <w:t xml:space="preserve"> </w:t>
      </w:r>
      <w:r w:rsidR="24A761F2" w:rsidRPr="00812251">
        <w:rPr>
          <w:rFonts w:eastAsia="Arial"/>
          <w:sz w:val="20"/>
          <w:szCs w:val="20"/>
          <w:lang w:val=""/>
        </w:rPr>
        <w:t xml:space="preserve">alineje </w:t>
      </w:r>
      <w:r w:rsidR="4910D024" w:rsidRPr="00812251">
        <w:rPr>
          <w:rFonts w:eastAsia="Arial"/>
          <w:sz w:val="20"/>
          <w:szCs w:val="20"/>
          <w:lang w:val=""/>
        </w:rPr>
        <w:t xml:space="preserve">drugega </w:t>
      </w:r>
      <w:r w:rsidR="24A761F2" w:rsidRPr="00812251">
        <w:rPr>
          <w:rFonts w:eastAsia="Arial"/>
          <w:sz w:val="20"/>
          <w:szCs w:val="20"/>
          <w:lang w:val=""/>
        </w:rPr>
        <w:t>odstavka tega člena, štejejo:</w:t>
      </w:r>
    </w:p>
    <w:p w14:paraId="547061D0" w14:textId="77777777" w:rsidR="00494F6C" w:rsidRPr="00812251" w:rsidRDefault="34F88F6B" w:rsidP="05E4FAE4">
      <w:pPr>
        <w:pStyle w:val="Odstavekseznama"/>
        <w:numPr>
          <w:ilvl w:val="0"/>
          <w:numId w:val="7"/>
        </w:numPr>
        <w:spacing w:line="259" w:lineRule="auto"/>
        <w:rPr>
          <w:rFonts w:eastAsia="Arial" w:cs="Arial"/>
          <w:sz w:val="20"/>
          <w:szCs w:val="20"/>
        </w:rPr>
      </w:pPr>
      <w:r w:rsidRPr="00812251">
        <w:rPr>
          <w:rFonts w:eastAsia="Arial" w:cs="Arial"/>
          <w:sz w:val="20"/>
          <w:szCs w:val="20"/>
        </w:rPr>
        <w:t xml:space="preserve">smrt </w:t>
      </w:r>
      <w:r w:rsidR="5FEDE24B" w:rsidRPr="00812251">
        <w:rPr>
          <w:rFonts w:eastAsia="Arial" w:cs="Arial"/>
          <w:sz w:val="20"/>
          <w:szCs w:val="20"/>
        </w:rPr>
        <w:t>enega od staršev</w:t>
      </w:r>
      <w:r w:rsidR="4DF5B11A" w:rsidRPr="00812251">
        <w:rPr>
          <w:rFonts w:eastAsia="Arial" w:cs="Arial"/>
          <w:sz w:val="20"/>
          <w:szCs w:val="20"/>
        </w:rPr>
        <w:t>,</w:t>
      </w:r>
      <w:r w:rsidRPr="00812251">
        <w:rPr>
          <w:rFonts w:eastAsia="Arial" w:cs="Arial"/>
          <w:sz w:val="20"/>
          <w:szCs w:val="20"/>
        </w:rPr>
        <w:t xml:space="preserve"> </w:t>
      </w:r>
      <w:r w:rsidR="3E102D44" w:rsidRPr="00812251">
        <w:rPr>
          <w:rFonts w:eastAsia="Arial" w:cs="Arial"/>
          <w:sz w:val="20"/>
          <w:szCs w:val="20"/>
        </w:rPr>
        <w:t>brata</w:t>
      </w:r>
      <w:r w:rsidR="00807560" w:rsidRPr="00812251">
        <w:rPr>
          <w:rFonts w:eastAsia="Arial" w:cs="Arial"/>
          <w:sz w:val="20"/>
          <w:szCs w:val="20"/>
        </w:rPr>
        <w:t xml:space="preserve">, </w:t>
      </w:r>
      <w:r w:rsidR="3E102D44" w:rsidRPr="00812251">
        <w:rPr>
          <w:rFonts w:eastAsia="Arial" w:cs="Arial"/>
          <w:sz w:val="20"/>
          <w:szCs w:val="20"/>
        </w:rPr>
        <w:t>sestre, zakonca</w:t>
      </w:r>
      <w:r w:rsidR="0C7CD8E0" w:rsidRPr="00812251">
        <w:rPr>
          <w:rFonts w:eastAsia="Arial" w:cs="Arial"/>
          <w:sz w:val="20"/>
          <w:szCs w:val="20"/>
        </w:rPr>
        <w:t xml:space="preserve">, </w:t>
      </w:r>
      <w:proofErr w:type="spellStart"/>
      <w:r w:rsidR="3E102D44" w:rsidRPr="00812251">
        <w:rPr>
          <w:rFonts w:eastAsia="Arial" w:cs="Arial"/>
          <w:sz w:val="20"/>
          <w:szCs w:val="20"/>
        </w:rPr>
        <w:t>izvenzakonskega</w:t>
      </w:r>
      <w:proofErr w:type="spellEnd"/>
      <w:r w:rsidR="3E102D44" w:rsidRPr="00812251">
        <w:rPr>
          <w:rFonts w:eastAsia="Arial" w:cs="Arial"/>
          <w:sz w:val="20"/>
          <w:szCs w:val="20"/>
        </w:rPr>
        <w:t xml:space="preserve"> partnerja štipendista </w:t>
      </w:r>
      <w:r w:rsidR="537F8B07" w:rsidRPr="00812251">
        <w:rPr>
          <w:rFonts w:eastAsia="Arial" w:cs="Arial"/>
          <w:sz w:val="20"/>
          <w:szCs w:val="20"/>
        </w:rPr>
        <w:t>a</w:t>
      </w:r>
      <w:r w:rsidRPr="00812251">
        <w:rPr>
          <w:rFonts w:eastAsia="Arial" w:cs="Arial"/>
          <w:sz w:val="20"/>
          <w:szCs w:val="20"/>
        </w:rPr>
        <w:t xml:space="preserve">li osebe, </w:t>
      </w:r>
      <w:r w:rsidR="65DA4A40" w:rsidRPr="00812251">
        <w:rPr>
          <w:rFonts w:eastAsia="Arial" w:cs="Arial"/>
          <w:sz w:val="20"/>
          <w:szCs w:val="20"/>
        </w:rPr>
        <w:t>ki štipendista preživlja</w:t>
      </w:r>
      <w:r w:rsidRPr="00812251">
        <w:rPr>
          <w:rFonts w:eastAsia="Arial" w:cs="Arial"/>
          <w:sz w:val="20"/>
          <w:szCs w:val="20"/>
        </w:rPr>
        <w:t xml:space="preserve">, </w:t>
      </w:r>
    </w:p>
    <w:p w14:paraId="332202CF" w14:textId="7570488F" w:rsidR="00E078CB" w:rsidRDefault="34F88F6B" w:rsidP="001E20CB">
      <w:pPr>
        <w:pStyle w:val="Odstavekseznama"/>
        <w:numPr>
          <w:ilvl w:val="0"/>
          <w:numId w:val="7"/>
        </w:numPr>
        <w:spacing w:line="259" w:lineRule="auto"/>
        <w:rPr>
          <w:rFonts w:eastAsia="Arial" w:cs="Arial"/>
          <w:sz w:val="20"/>
          <w:szCs w:val="20"/>
        </w:rPr>
      </w:pPr>
      <w:r w:rsidRPr="00812251">
        <w:rPr>
          <w:rFonts w:eastAsia="Arial" w:cs="Arial"/>
          <w:sz w:val="20"/>
          <w:szCs w:val="20"/>
        </w:rPr>
        <w:t xml:space="preserve">nastanek </w:t>
      </w:r>
      <w:r w:rsidR="72F7BA52" w:rsidRPr="00812251">
        <w:rPr>
          <w:rFonts w:eastAsia="Arial" w:cs="Arial"/>
          <w:sz w:val="20"/>
          <w:szCs w:val="20"/>
        </w:rPr>
        <w:t xml:space="preserve">stopnje invalidnosti </w:t>
      </w:r>
      <w:r w:rsidR="265AF9B5" w:rsidRPr="00812251">
        <w:rPr>
          <w:rFonts w:eastAsia="Arial" w:cs="Arial"/>
          <w:sz w:val="20"/>
          <w:szCs w:val="20"/>
        </w:rPr>
        <w:t xml:space="preserve">najmanj 3 </w:t>
      </w:r>
      <w:r w:rsidR="72F7BA52" w:rsidRPr="00812251">
        <w:rPr>
          <w:rFonts w:eastAsia="Arial" w:cs="Arial"/>
          <w:sz w:val="20"/>
          <w:szCs w:val="20"/>
        </w:rPr>
        <w:t xml:space="preserve">po petstopenjski </w:t>
      </w:r>
      <w:r w:rsidR="5123AE76" w:rsidRPr="00812251">
        <w:rPr>
          <w:rFonts w:eastAsia="Arial" w:cs="Arial"/>
          <w:sz w:val="20"/>
          <w:szCs w:val="20"/>
        </w:rPr>
        <w:t xml:space="preserve">lestvici </w:t>
      </w:r>
      <w:r w:rsidR="16D1765F" w:rsidRPr="00812251">
        <w:rPr>
          <w:rFonts w:eastAsia="Arial" w:cs="Arial"/>
          <w:sz w:val="20"/>
          <w:szCs w:val="20"/>
        </w:rPr>
        <w:t xml:space="preserve">v skladu s </w:t>
      </w:r>
      <w:r w:rsidR="001E20CB" w:rsidRPr="00812251">
        <w:rPr>
          <w:rFonts w:eastAsia="Arial" w:cs="Arial"/>
          <w:sz w:val="20"/>
          <w:szCs w:val="20"/>
        </w:rPr>
        <w:t xml:space="preserve">Pravilnikom o merilih in postopku za pridobitev statusa invalida, za priznanje pravice do zaposlitvene </w:t>
      </w:r>
      <w:r w:rsidR="001E20CB" w:rsidRPr="00812251">
        <w:rPr>
          <w:rFonts w:eastAsia="Arial" w:cs="Arial"/>
          <w:sz w:val="20"/>
          <w:szCs w:val="20"/>
        </w:rPr>
        <w:lastRenderedPageBreak/>
        <w:t>rehabilitacije in za ocenjevanje zaposlitvenih možnosti invalidov ter o delu rehabilitacijskih komisij,</w:t>
      </w:r>
    </w:p>
    <w:p w14:paraId="76653BE1" w14:textId="4A517C7F" w:rsidR="00494F6C" w:rsidRPr="00812251" w:rsidRDefault="34F88F6B" w:rsidP="001E20CB">
      <w:pPr>
        <w:pStyle w:val="Odstavekseznama"/>
        <w:numPr>
          <w:ilvl w:val="0"/>
          <w:numId w:val="7"/>
        </w:numPr>
        <w:spacing w:line="259" w:lineRule="auto"/>
        <w:rPr>
          <w:rFonts w:eastAsia="Arial" w:cs="Arial"/>
          <w:sz w:val="20"/>
          <w:szCs w:val="20"/>
        </w:rPr>
      </w:pPr>
      <w:r w:rsidRPr="00812251">
        <w:rPr>
          <w:rFonts w:eastAsia="Arial" w:cs="Arial"/>
          <w:sz w:val="20"/>
          <w:szCs w:val="20"/>
        </w:rPr>
        <w:t>izguba zaposlitve</w:t>
      </w:r>
      <w:r w:rsidR="33289387" w:rsidRPr="00812251">
        <w:rPr>
          <w:rFonts w:eastAsia="Arial" w:cs="Arial"/>
          <w:sz w:val="20"/>
          <w:szCs w:val="20"/>
        </w:rPr>
        <w:t xml:space="preserve"> enega od</w:t>
      </w:r>
      <w:r w:rsidRPr="00812251">
        <w:rPr>
          <w:rFonts w:eastAsia="Arial" w:cs="Arial"/>
          <w:sz w:val="20"/>
          <w:szCs w:val="20"/>
        </w:rPr>
        <w:t xml:space="preserve"> staršev</w:t>
      </w:r>
      <w:r w:rsidR="10E0EB6A" w:rsidRPr="00812251">
        <w:rPr>
          <w:rFonts w:eastAsia="Arial" w:cs="Arial"/>
          <w:sz w:val="20"/>
          <w:szCs w:val="20"/>
        </w:rPr>
        <w:t>, zakonca</w:t>
      </w:r>
      <w:r w:rsidR="4B894F8A" w:rsidRPr="00812251">
        <w:rPr>
          <w:rFonts w:eastAsia="Arial" w:cs="Arial"/>
          <w:sz w:val="20"/>
          <w:szCs w:val="20"/>
        </w:rPr>
        <w:t xml:space="preserve">, </w:t>
      </w:r>
      <w:proofErr w:type="spellStart"/>
      <w:r w:rsidR="10E0EB6A" w:rsidRPr="00812251">
        <w:rPr>
          <w:rFonts w:eastAsia="Arial" w:cs="Arial"/>
          <w:sz w:val="20"/>
          <w:szCs w:val="20"/>
        </w:rPr>
        <w:t>izvenzakonskega</w:t>
      </w:r>
      <w:proofErr w:type="spellEnd"/>
      <w:r w:rsidR="10E0EB6A" w:rsidRPr="00812251">
        <w:rPr>
          <w:rFonts w:eastAsia="Arial" w:cs="Arial"/>
          <w:sz w:val="20"/>
          <w:szCs w:val="20"/>
        </w:rPr>
        <w:t xml:space="preserve"> partnerja štipendista</w:t>
      </w:r>
      <w:r w:rsidRPr="00812251">
        <w:rPr>
          <w:rFonts w:eastAsia="Arial" w:cs="Arial"/>
          <w:sz w:val="20"/>
          <w:szCs w:val="20"/>
        </w:rPr>
        <w:t xml:space="preserve"> ali osebe, </w:t>
      </w:r>
      <w:r w:rsidR="437DBD20" w:rsidRPr="00812251">
        <w:rPr>
          <w:rFonts w:eastAsia="Arial" w:cs="Arial"/>
          <w:sz w:val="20"/>
          <w:szCs w:val="20"/>
        </w:rPr>
        <w:t>ki štipendista preživlja</w:t>
      </w:r>
      <w:r w:rsidR="4B410C35" w:rsidRPr="00812251">
        <w:rPr>
          <w:rFonts w:eastAsia="Arial" w:cs="Arial"/>
          <w:sz w:val="20"/>
          <w:szCs w:val="20"/>
        </w:rPr>
        <w:t>,</w:t>
      </w:r>
    </w:p>
    <w:p w14:paraId="24B72658" w14:textId="77777777" w:rsidR="00494F6C" w:rsidRPr="00812251" w:rsidRDefault="24A761F2" w:rsidP="05E4FAE4">
      <w:pPr>
        <w:pStyle w:val="Odstavekseznama"/>
        <w:numPr>
          <w:ilvl w:val="0"/>
          <w:numId w:val="7"/>
        </w:numPr>
        <w:spacing w:line="259" w:lineRule="auto"/>
        <w:rPr>
          <w:rFonts w:eastAsia="Arial" w:cs="Arial"/>
          <w:sz w:val="20"/>
          <w:szCs w:val="20"/>
        </w:rPr>
      </w:pPr>
      <w:r w:rsidRPr="00812251">
        <w:rPr>
          <w:rFonts w:eastAsia="Arial" w:cs="Arial"/>
          <w:sz w:val="20"/>
          <w:szCs w:val="20"/>
        </w:rPr>
        <w:t>začasna nezmožnost</w:t>
      </w:r>
      <w:r w:rsidR="4AC2E050" w:rsidRPr="00812251">
        <w:rPr>
          <w:rFonts w:eastAsia="Arial" w:cs="Arial"/>
          <w:sz w:val="20"/>
          <w:szCs w:val="20"/>
        </w:rPr>
        <w:t xml:space="preserve"> za delo</w:t>
      </w:r>
      <w:r w:rsidRPr="00812251">
        <w:rPr>
          <w:rFonts w:eastAsia="Arial" w:cs="Arial"/>
          <w:sz w:val="20"/>
          <w:szCs w:val="20"/>
        </w:rPr>
        <w:t xml:space="preserve"> </w:t>
      </w:r>
      <w:r w:rsidR="6747737B" w:rsidRPr="00812251">
        <w:rPr>
          <w:rFonts w:eastAsia="Arial" w:cs="Arial"/>
          <w:sz w:val="20"/>
          <w:szCs w:val="20"/>
        </w:rPr>
        <w:t xml:space="preserve">enega od </w:t>
      </w:r>
      <w:r w:rsidRPr="00812251">
        <w:rPr>
          <w:rFonts w:eastAsia="Arial" w:cs="Arial"/>
          <w:sz w:val="20"/>
          <w:szCs w:val="20"/>
        </w:rPr>
        <w:t>starš</w:t>
      </w:r>
      <w:r w:rsidR="2B117A3B" w:rsidRPr="00812251">
        <w:rPr>
          <w:rFonts w:eastAsia="Arial" w:cs="Arial"/>
          <w:sz w:val="20"/>
          <w:szCs w:val="20"/>
        </w:rPr>
        <w:t>ev</w:t>
      </w:r>
      <w:r w:rsidR="6C4D1296" w:rsidRPr="00812251">
        <w:rPr>
          <w:rFonts w:eastAsia="Arial" w:cs="Arial"/>
          <w:sz w:val="20"/>
          <w:szCs w:val="20"/>
        </w:rPr>
        <w:t>, zakonca</w:t>
      </w:r>
      <w:r w:rsidR="4F6C6DED" w:rsidRPr="00812251">
        <w:rPr>
          <w:rFonts w:eastAsia="Arial" w:cs="Arial"/>
          <w:sz w:val="20"/>
          <w:szCs w:val="20"/>
        </w:rPr>
        <w:t>,</w:t>
      </w:r>
      <w:r w:rsidR="6C4D1296" w:rsidRPr="00812251">
        <w:rPr>
          <w:rFonts w:eastAsia="Arial" w:cs="Arial"/>
          <w:sz w:val="20"/>
          <w:szCs w:val="20"/>
        </w:rPr>
        <w:t xml:space="preserve"> </w:t>
      </w:r>
      <w:proofErr w:type="spellStart"/>
      <w:r w:rsidR="6C4D1296" w:rsidRPr="00812251">
        <w:rPr>
          <w:rFonts w:eastAsia="Arial" w:cs="Arial"/>
          <w:sz w:val="20"/>
          <w:szCs w:val="20"/>
        </w:rPr>
        <w:t>izvenzakonskega</w:t>
      </w:r>
      <w:proofErr w:type="spellEnd"/>
      <w:r w:rsidR="6C4D1296" w:rsidRPr="00812251">
        <w:rPr>
          <w:rFonts w:eastAsia="Arial" w:cs="Arial"/>
          <w:sz w:val="20"/>
          <w:szCs w:val="20"/>
        </w:rPr>
        <w:t xml:space="preserve"> partnerja štipendista</w:t>
      </w:r>
      <w:r w:rsidRPr="00812251">
        <w:rPr>
          <w:rFonts w:eastAsia="Arial" w:cs="Arial"/>
          <w:sz w:val="20"/>
          <w:szCs w:val="20"/>
        </w:rPr>
        <w:t xml:space="preserve"> ali osebe,</w:t>
      </w:r>
      <w:r w:rsidR="03998D69" w:rsidRPr="00812251">
        <w:rPr>
          <w:rFonts w:eastAsia="Arial" w:cs="Arial"/>
          <w:sz w:val="20"/>
          <w:szCs w:val="20"/>
        </w:rPr>
        <w:t xml:space="preserve"> ki štipendista preživlja</w:t>
      </w:r>
      <w:r w:rsidR="4F3CE285" w:rsidRPr="00812251">
        <w:rPr>
          <w:rFonts w:eastAsia="Arial" w:cs="Arial"/>
          <w:sz w:val="20"/>
          <w:szCs w:val="20"/>
        </w:rPr>
        <w:t>,</w:t>
      </w:r>
      <w:r w:rsidR="03998D69" w:rsidRPr="00812251">
        <w:rPr>
          <w:rFonts w:eastAsia="Arial" w:cs="Arial"/>
          <w:sz w:val="20"/>
          <w:szCs w:val="20"/>
        </w:rPr>
        <w:t xml:space="preserve"> </w:t>
      </w:r>
      <w:r w:rsidRPr="00812251">
        <w:rPr>
          <w:rFonts w:eastAsia="Arial" w:cs="Arial"/>
          <w:sz w:val="20"/>
          <w:szCs w:val="20"/>
        </w:rPr>
        <w:t xml:space="preserve">zaradi bolezni ali poškodbe, ki je trajala neprekinjeno najmanj </w:t>
      </w:r>
      <w:r w:rsidR="3252CE92" w:rsidRPr="00812251">
        <w:rPr>
          <w:rFonts w:eastAsia="Arial" w:cs="Arial"/>
          <w:sz w:val="20"/>
          <w:szCs w:val="20"/>
        </w:rPr>
        <w:t xml:space="preserve">tri </w:t>
      </w:r>
      <w:r w:rsidRPr="00812251">
        <w:rPr>
          <w:rFonts w:eastAsia="Arial" w:cs="Arial"/>
          <w:sz w:val="20"/>
          <w:szCs w:val="20"/>
        </w:rPr>
        <w:t>mesece,</w:t>
      </w:r>
    </w:p>
    <w:p w14:paraId="2146BE56" w14:textId="77777777" w:rsidR="00494F6C" w:rsidRPr="00812251" w:rsidRDefault="3B64147A" w:rsidP="05E4FAE4">
      <w:pPr>
        <w:pStyle w:val="Odstavekseznama"/>
        <w:numPr>
          <w:ilvl w:val="0"/>
          <w:numId w:val="7"/>
        </w:numPr>
        <w:spacing w:line="259" w:lineRule="auto"/>
        <w:rPr>
          <w:rFonts w:eastAsia="Arial" w:cs="Arial"/>
          <w:sz w:val="20"/>
          <w:szCs w:val="20"/>
        </w:rPr>
      </w:pPr>
      <w:r w:rsidRPr="00812251">
        <w:rPr>
          <w:rFonts w:eastAsia="Arial" w:cs="Arial"/>
          <w:sz w:val="20"/>
          <w:szCs w:val="20"/>
        </w:rPr>
        <w:t xml:space="preserve">smrt </w:t>
      </w:r>
      <w:r w:rsidR="00A0637F" w:rsidRPr="00812251">
        <w:rPr>
          <w:rFonts w:eastAsia="Arial" w:cs="Arial"/>
          <w:sz w:val="20"/>
          <w:szCs w:val="20"/>
        </w:rPr>
        <w:t xml:space="preserve">otroka </w:t>
      </w:r>
      <w:r w:rsidRPr="00812251">
        <w:rPr>
          <w:rFonts w:eastAsia="Arial" w:cs="Arial"/>
          <w:sz w:val="20"/>
          <w:szCs w:val="20"/>
        </w:rPr>
        <w:t>ali bolezen oz</w:t>
      </w:r>
      <w:r w:rsidR="00A709E7" w:rsidRPr="00812251">
        <w:rPr>
          <w:rFonts w:eastAsia="Arial" w:cs="Arial"/>
          <w:sz w:val="20"/>
          <w:szCs w:val="20"/>
        </w:rPr>
        <w:t>iroma</w:t>
      </w:r>
      <w:r w:rsidRPr="00812251">
        <w:rPr>
          <w:rFonts w:eastAsia="Arial" w:cs="Arial"/>
          <w:sz w:val="20"/>
          <w:szCs w:val="20"/>
        </w:rPr>
        <w:t xml:space="preserve"> poškodba otroka štipendista v skupnem trajanju najmanj </w:t>
      </w:r>
      <w:r w:rsidR="0C6508C2" w:rsidRPr="00812251">
        <w:rPr>
          <w:rFonts w:eastAsia="Arial" w:cs="Arial"/>
          <w:sz w:val="20"/>
          <w:szCs w:val="20"/>
        </w:rPr>
        <w:t>tri</w:t>
      </w:r>
      <w:r w:rsidRPr="00812251">
        <w:rPr>
          <w:rFonts w:eastAsia="Arial" w:cs="Arial"/>
          <w:sz w:val="20"/>
          <w:szCs w:val="20"/>
        </w:rPr>
        <w:t xml:space="preserve"> mesece.</w:t>
      </w:r>
    </w:p>
    <w:p w14:paraId="32009DD8" w14:textId="77777777" w:rsidR="00494F6C" w:rsidRPr="00812251" w:rsidRDefault="529B479C" w:rsidP="05E4FAE4">
      <w:pPr>
        <w:pStyle w:val="Odstavek"/>
        <w:spacing w:line="259" w:lineRule="auto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(</w:t>
      </w:r>
      <w:r w:rsidR="001E20CB" w:rsidRPr="00812251">
        <w:rPr>
          <w:rFonts w:eastAsia="Arial"/>
          <w:sz w:val="20"/>
          <w:szCs w:val="20"/>
        </w:rPr>
        <w:t>6</w:t>
      </w:r>
      <w:r w:rsidRPr="00812251">
        <w:rPr>
          <w:rFonts w:eastAsia="Arial"/>
          <w:sz w:val="20"/>
          <w:szCs w:val="20"/>
        </w:rPr>
        <w:t xml:space="preserve">) </w:t>
      </w:r>
      <w:r w:rsidR="467EFFD1" w:rsidRPr="00812251">
        <w:rPr>
          <w:rFonts w:eastAsia="Arial"/>
          <w:sz w:val="20"/>
          <w:szCs w:val="20"/>
        </w:rPr>
        <w:t>O uveljavitvi pravice do mirovanja na podlagi vložene prošnje štipendista se sklene aneks k štipendijski pogodbi.</w:t>
      </w:r>
    </w:p>
    <w:p w14:paraId="5CB42E93" w14:textId="6299BCEE" w:rsidR="00494F6C" w:rsidRPr="00812251" w:rsidRDefault="00E732C6" w:rsidP="05E4FAE4">
      <w:pPr>
        <w:pStyle w:val="len"/>
        <w:rPr>
          <w:rFonts w:eastAsia="Arial"/>
          <w:sz w:val="20"/>
          <w:szCs w:val="20"/>
        </w:rPr>
      </w:pPr>
      <w:r>
        <w:rPr>
          <w:rFonts w:eastAsia="Arial"/>
          <w:sz w:val="20"/>
          <w:szCs w:val="20"/>
        </w:rPr>
        <w:t>17</w:t>
      </w:r>
      <w:r w:rsidR="13E6DA54" w:rsidRPr="00812251">
        <w:rPr>
          <w:rFonts w:eastAsia="Arial"/>
          <w:sz w:val="20"/>
          <w:szCs w:val="20"/>
        </w:rPr>
        <w:t>. člen</w:t>
      </w:r>
    </w:p>
    <w:p w14:paraId="076BA5B5" w14:textId="77777777" w:rsidR="00494F6C" w:rsidRPr="00812251" w:rsidRDefault="13E6DA54" w:rsidP="05E4FAE4">
      <w:pPr>
        <w:pStyle w:val="lennaslov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(</w:t>
      </w:r>
      <w:r w:rsidR="7D716C49" w:rsidRPr="00812251">
        <w:rPr>
          <w:rFonts w:eastAsia="Arial"/>
          <w:sz w:val="20"/>
          <w:szCs w:val="20"/>
        </w:rPr>
        <w:t>prenehanje štipendijskega razmerja</w:t>
      </w:r>
      <w:r w:rsidRPr="00812251">
        <w:rPr>
          <w:rFonts w:eastAsia="Arial"/>
          <w:sz w:val="20"/>
          <w:szCs w:val="20"/>
        </w:rPr>
        <w:t>)</w:t>
      </w:r>
    </w:p>
    <w:p w14:paraId="47C0BE3C" w14:textId="77777777" w:rsidR="00494F6C" w:rsidRPr="00812251" w:rsidRDefault="5E4FB400" w:rsidP="05E4FAE4">
      <w:pPr>
        <w:pStyle w:val="Odstavek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 xml:space="preserve">(1) </w:t>
      </w:r>
      <w:r w:rsidR="7945137A" w:rsidRPr="00812251">
        <w:rPr>
          <w:rFonts w:eastAsia="Arial"/>
          <w:sz w:val="20"/>
          <w:szCs w:val="20"/>
        </w:rPr>
        <w:t>Štipendist izgubi pravico do štipendije in je dolžan vrniti prejete zneske v naslednjih primerih:</w:t>
      </w:r>
    </w:p>
    <w:p w14:paraId="484EE774" w14:textId="03BCB6B5" w:rsidR="00494F6C" w:rsidRPr="00812251" w:rsidRDefault="13E6DA54" w:rsidP="7D4543A5">
      <w:pPr>
        <w:pStyle w:val="Alineazaodstavkom"/>
        <w:numPr>
          <w:ilvl w:val="0"/>
          <w:numId w:val="31"/>
        </w:numPr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če po letu dni mirovanja</w:t>
      </w:r>
      <w:r w:rsidR="4AC45A6C" w:rsidRPr="00812251">
        <w:rPr>
          <w:rFonts w:eastAsia="Arial"/>
          <w:sz w:val="20"/>
          <w:szCs w:val="20"/>
        </w:rPr>
        <w:t xml:space="preserve"> </w:t>
      </w:r>
      <w:r w:rsidR="435EC12F" w:rsidRPr="00812251">
        <w:rPr>
          <w:rFonts w:eastAsia="Arial"/>
          <w:sz w:val="20"/>
          <w:szCs w:val="20"/>
        </w:rPr>
        <w:t>štipendijskega razmerja</w:t>
      </w:r>
      <w:r w:rsidRPr="00812251">
        <w:rPr>
          <w:rFonts w:eastAsia="Arial"/>
          <w:sz w:val="20"/>
          <w:szCs w:val="20"/>
        </w:rPr>
        <w:t xml:space="preserve"> </w:t>
      </w:r>
      <w:r w:rsidR="002561D9" w:rsidRPr="00812251">
        <w:rPr>
          <w:rFonts w:eastAsia="Arial"/>
          <w:sz w:val="20"/>
          <w:szCs w:val="20"/>
        </w:rPr>
        <w:t xml:space="preserve">nima statusa študenta </w:t>
      </w:r>
      <w:r w:rsidRPr="00812251">
        <w:rPr>
          <w:rFonts w:eastAsia="Arial"/>
          <w:sz w:val="20"/>
          <w:szCs w:val="20"/>
        </w:rPr>
        <w:t>oz</w:t>
      </w:r>
      <w:r w:rsidR="000E3EDF" w:rsidRPr="00812251">
        <w:rPr>
          <w:rFonts w:eastAsia="Arial"/>
          <w:sz w:val="20"/>
          <w:szCs w:val="20"/>
        </w:rPr>
        <w:t>iroma</w:t>
      </w:r>
      <w:r w:rsidRPr="00812251">
        <w:rPr>
          <w:rFonts w:eastAsia="Arial"/>
          <w:sz w:val="20"/>
          <w:szCs w:val="20"/>
        </w:rPr>
        <w:t xml:space="preserve"> </w:t>
      </w:r>
      <w:r w:rsidR="2527A134" w:rsidRPr="00812251">
        <w:rPr>
          <w:rFonts w:eastAsia="Arial"/>
          <w:sz w:val="20"/>
          <w:szCs w:val="20"/>
        </w:rPr>
        <w:t>č</w:t>
      </w:r>
      <w:r w:rsidRPr="00812251">
        <w:rPr>
          <w:rFonts w:eastAsia="Arial"/>
          <w:sz w:val="20"/>
          <w:szCs w:val="20"/>
        </w:rPr>
        <w:t>e</w:t>
      </w:r>
      <w:r w:rsidR="2527A134" w:rsidRPr="00812251">
        <w:rPr>
          <w:rFonts w:eastAsia="Arial"/>
          <w:sz w:val="20"/>
          <w:szCs w:val="20"/>
        </w:rPr>
        <w:t xml:space="preserve"> v roku določenem v štipendijski pogodbi ne pošlje ministrstvu</w:t>
      </w:r>
      <w:r w:rsidRPr="00812251">
        <w:rPr>
          <w:rFonts w:eastAsia="Arial"/>
          <w:sz w:val="20"/>
          <w:szCs w:val="20"/>
        </w:rPr>
        <w:t xml:space="preserve"> ustreznih dokazil,</w:t>
      </w:r>
    </w:p>
    <w:p w14:paraId="161216F3" w14:textId="644D7284" w:rsidR="00494F6C" w:rsidRPr="00812251" w:rsidRDefault="13E6DA54" w:rsidP="7D4543A5">
      <w:pPr>
        <w:pStyle w:val="Alineazaodstavkom"/>
        <w:numPr>
          <w:ilvl w:val="0"/>
          <w:numId w:val="31"/>
        </w:numPr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 xml:space="preserve">če opusti študij ali spremeni študijski program brez soglasja </w:t>
      </w:r>
      <w:r w:rsidR="44015A1D" w:rsidRPr="00812251">
        <w:rPr>
          <w:rFonts w:eastAsia="Arial"/>
          <w:sz w:val="20"/>
          <w:szCs w:val="20"/>
        </w:rPr>
        <w:t>ministrstva</w:t>
      </w:r>
      <w:r w:rsidRPr="00812251">
        <w:rPr>
          <w:rFonts w:eastAsia="Arial"/>
          <w:sz w:val="20"/>
          <w:szCs w:val="20"/>
        </w:rPr>
        <w:t>,</w:t>
      </w:r>
      <w:r w:rsidR="00EC3346">
        <w:rPr>
          <w:rFonts w:eastAsia="Arial"/>
          <w:sz w:val="20"/>
          <w:szCs w:val="20"/>
        </w:rPr>
        <w:t xml:space="preserve"> pristojnega za izobraževanje,</w:t>
      </w:r>
    </w:p>
    <w:p w14:paraId="4F071888" w14:textId="77777777" w:rsidR="00494F6C" w:rsidRPr="00812251" w:rsidRDefault="7DEED283" w:rsidP="7D4543A5">
      <w:pPr>
        <w:pStyle w:val="Alineazaodstavkom"/>
        <w:numPr>
          <w:ilvl w:val="0"/>
          <w:numId w:val="31"/>
        </w:numPr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če se med prejemanjem štipendije zaposli,</w:t>
      </w:r>
    </w:p>
    <w:p w14:paraId="5E44F258" w14:textId="77777777" w:rsidR="00494F6C" w:rsidRPr="00812251" w:rsidRDefault="4708F851" w:rsidP="7D4543A5">
      <w:pPr>
        <w:pStyle w:val="Alineazaodstavkom"/>
        <w:numPr>
          <w:ilvl w:val="0"/>
          <w:numId w:val="31"/>
        </w:numPr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če odpove štipendijsko razmerje,</w:t>
      </w:r>
      <w:r w:rsidR="6DB0D089" w:rsidRPr="00812251">
        <w:rPr>
          <w:rFonts w:eastAsia="Arial"/>
          <w:sz w:val="20"/>
          <w:szCs w:val="20"/>
        </w:rPr>
        <w:t xml:space="preserve"> </w:t>
      </w:r>
    </w:p>
    <w:p w14:paraId="16120B1D" w14:textId="77777777" w:rsidR="00494F6C" w:rsidRPr="00812251" w:rsidRDefault="13E6DA54" w:rsidP="7D4543A5">
      <w:pPr>
        <w:pStyle w:val="Alineazaodstavkom"/>
        <w:numPr>
          <w:ilvl w:val="0"/>
          <w:numId w:val="31"/>
        </w:numPr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 xml:space="preserve">če </w:t>
      </w:r>
      <w:r w:rsidR="00D30F4D" w:rsidRPr="00812251">
        <w:rPr>
          <w:rFonts w:eastAsia="Arial"/>
          <w:sz w:val="20"/>
          <w:szCs w:val="20"/>
        </w:rPr>
        <w:t xml:space="preserve">posreduje </w:t>
      </w:r>
      <w:r w:rsidR="09C61099" w:rsidRPr="00812251">
        <w:rPr>
          <w:rFonts w:eastAsia="Arial"/>
          <w:sz w:val="20"/>
          <w:szCs w:val="20"/>
        </w:rPr>
        <w:t>ministrstvu</w:t>
      </w:r>
      <w:r w:rsidRPr="00812251">
        <w:rPr>
          <w:rFonts w:eastAsia="Arial"/>
          <w:sz w:val="20"/>
          <w:szCs w:val="20"/>
        </w:rPr>
        <w:t xml:space="preserve"> lažne podatke ali če </w:t>
      </w:r>
      <w:r w:rsidR="5999C05F" w:rsidRPr="00812251">
        <w:rPr>
          <w:rFonts w:eastAsia="Arial"/>
          <w:sz w:val="20"/>
          <w:szCs w:val="20"/>
        </w:rPr>
        <w:t>ministrstvu</w:t>
      </w:r>
      <w:r w:rsidRPr="00812251">
        <w:rPr>
          <w:rFonts w:eastAsia="Arial"/>
          <w:sz w:val="20"/>
          <w:szCs w:val="20"/>
        </w:rPr>
        <w:t xml:space="preserve"> ne </w:t>
      </w:r>
      <w:r w:rsidR="00D30F4D" w:rsidRPr="00812251">
        <w:rPr>
          <w:rFonts w:eastAsia="Arial"/>
          <w:sz w:val="20"/>
          <w:szCs w:val="20"/>
        </w:rPr>
        <w:t xml:space="preserve">posreduje </w:t>
      </w:r>
      <w:r w:rsidRPr="00812251">
        <w:rPr>
          <w:rFonts w:eastAsia="Arial"/>
          <w:sz w:val="20"/>
          <w:szCs w:val="20"/>
        </w:rPr>
        <w:t>podatkov, pomembnih za obstoj štipendijskega razmerja</w:t>
      </w:r>
      <w:r w:rsidR="54D30DAA" w:rsidRPr="00812251">
        <w:rPr>
          <w:rFonts w:eastAsia="Arial"/>
          <w:sz w:val="20"/>
          <w:szCs w:val="20"/>
        </w:rPr>
        <w:t>,</w:t>
      </w:r>
    </w:p>
    <w:p w14:paraId="4D4115A6" w14:textId="77777777" w:rsidR="12A4C3BF" w:rsidRPr="00812251" w:rsidRDefault="21B0B098" w:rsidP="7D4543A5">
      <w:pPr>
        <w:pStyle w:val="Alineazaodstavkom"/>
        <w:numPr>
          <w:ilvl w:val="0"/>
          <w:numId w:val="31"/>
        </w:numPr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če ne izpolnjuje pogojev za pridobitev štipendije</w:t>
      </w:r>
      <w:r w:rsidR="5E3F4A7B" w:rsidRPr="00812251">
        <w:rPr>
          <w:rFonts w:eastAsia="Arial"/>
          <w:sz w:val="20"/>
          <w:szCs w:val="20"/>
        </w:rPr>
        <w:t>, določenih</w:t>
      </w:r>
      <w:r w:rsidRPr="00812251">
        <w:rPr>
          <w:rFonts w:eastAsia="Arial"/>
          <w:sz w:val="20"/>
          <w:szCs w:val="20"/>
        </w:rPr>
        <w:t xml:space="preserve"> s tem pravilnikom, javnim razpisom ali štipendijsko pogodbo,</w:t>
      </w:r>
    </w:p>
    <w:p w14:paraId="54E87165" w14:textId="0E2EA19D" w:rsidR="422C9FFD" w:rsidRPr="00812251" w:rsidRDefault="54D30DAA" w:rsidP="7D4543A5">
      <w:pPr>
        <w:pStyle w:val="Alineazaodstavkom"/>
        <w:numPr>
          <w:ilvl w:val="0"/>
          <w:numId w:val="31"/>
        </w:numPr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 xml:space="preserve">če ne izpolni </w:t>
      </w:r>
      <w:r w:rsidR="00E078CB">
        <w:rPr>
          <w:rFonts w:eastAsia="Arial"/>
          <w:sz w:val="20"/>
          <w:szCs w:val="20"/>
        </w:rPr>
        <w:t xml:space="preserve">drugih </w:t>
      </w:r>
      <w:r w:rsidRPr="00812251">
        <w:rPr>
          <w:rFonts w:eastAsia="Arial"/>
          <w:sz w:val="20"/>
          <w:szCs w:val="20"/>
        </w:rPr>
        <w:t>obveznosti, ki so določene v štipendijski pogodbi.</w:t>
      </w:r>
    </w:p>
    <w:p w14:paraId="745325B3" w14:textId="77777777" w:rsidR="422C9FFD" w:rsidRPr="00812251" w:rsidRDefault="223073CA" w:rsidP="05E4FAE4">
      <w:pPr>
        <w:pStyle w:val="Odstavek"/>
        <w:spacing w:line="259" w:lineRule="auto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 xml:space="preserve">(2) </w:t>
      </w:r>
      <w:r w:rsidR="7B567699" w:rsidRPr="00812251">
        <w:rPr>
          <w:rFonts w:eastAsia="Arial"/>
          <w:sz w:val="20"/>
          <w:szCs w:val="20"/>
        </w:rPr>
        <w:t xml:space="preserve">V primerih </w:t>
      </w:r>
      <w:r w:rsidR="0519EAC6" w:rsidRPr="00812251">
        <w:rPr>
          <w:rFonts w:eastAsia="Arial"/>
          <w:sz w:val="20"/>
          <w:szCs w:val="20"/>
        </w:rPr>
        <w:t xml:space="preserve">iz prejšnjega odstavka </w:t>
      </w:r>
      <w:r w:rsidR="7B567699" w:rsidRPr="00812251">
        <w:rPr>
          <w:rFonts w:eastAsia="Arial"/>
          <w:sz w:val="20"/>
          <w:szCs w:val="20"/>
        </w:rPr>
        <w:t xml:space="preserve">ministrstvo </w:t>
      </w:r>
      <w:r w:rsidR="000E3EDF" w:rsidRPr="00812251">
        <w:rPr>
          <w:rFonts w:eastAsia="Arial"/>
          <w:sz w:val="20"/>
          <w:szCs w:val="20"/>
        </w:rPr>
        <w:t xml:space="preserve">odstopi od štipendijske </w:t>
      </w:r>
      <w:r w:rsidR="7B567699" w:rsidRPr="00812251">
        <w:rPr>
          <w:rFonts w:eastAsia="Arial"/>
          <w:sz w:val="20"/>
          <w:szCs w:val="20"/>
        </w:rPr>
        <w:t>pogodb</w:t>
      </w:r>
      <w:r w:rsidR="50D24CFC" w:rsidRPr="00812251">
        <w:rPr>
          <w:rFonts w:eastAsia="Arial"/>
          <w:sz w:val="20"/>
          <w:szCs w:val="20"/>
        </w:rPr>
        <w:t>e</w:t>
      </w:r>
      <w:r w:rsidR="7B567699" w:rsidRPr="00812251">
        <w:rPr>
          <w:rFonts w:eastAsia="Arial"/>
          <w:sz w:val="20"/>
          <w:szCs w:val="20"/>
        </w:rPr>
        <w:t>, štipendist pa mora vrniti prejeti znesek štipendij skupaj z zakonitimi zamudnimi obrestmi. Zakonite zamudne obresti tečejo od dneva zapadlosti</w:t>
      </w:r>
      <w:r w:rsidR="60669051" w:rsidRPr="00812251">
        <w:rPr>
          <w:rFonts w:eastAsia="Arial"/>
          <w:sz w:val="20"/>
          <w:szCs w:val="20"/>
        </w:rPr>
        <w:t>, določenega v pozivu za vračil</w:t>
      </w:r>
      <w:r w:rsidR="31171559" w:rsidRPr="00812251">
        <w:rPr>
          <w:rFonts w:eastAsia="Arial"/>
          <w:sz w:val="20"/>
          <w:szCs w:val="20"/>
        </w:rPr>
        <w:t>o,</w:t>
      </w:r>
      <w:r w:rsidR="7B567699" w:rsidRPr="00812251">
        <w:rPr>
          <w:rFonts w:eastAsia="Arial"/>
          <w:sz w:val="20"/>
          <w:szCs w:val="20"/>
        </w:rPr>
        <w:t xml:space="preserve"> do dneva vračila.</w:t>
      </w:r>
    </w:p>
    <w:p w14:paraId="34DA4774" w14:textId="3EF1D612" w:rsidR="00494F6C" w:rsidRPr="00812251" w:rsidRDefault="00E732C6" w:rsidP="05E4FAE4">
      <w:pPr>
        <w:pStyle w:val="len"/>
        <w:rPr>
          <w:rFonts w:eastAsia="Arial"/>
          <w:sz w:val="20"/>
          <w:szCs w:val="20"/>
        </w:rPr>
      </w:pPr>
      <w:r>
        <w:rPr>
          <w:rFonts w:eastAsia="Arial"/>
          <w:sz w:val="20"/>
          <w:szCs w:val="20"/>
        </w:rPr>
        <w:t>18</w:t>
      </w:r>
      <w:r w:rsidR="13E6DA54" w:rsidRPr="00812251">
        <w:rPr>
          <w:rFonts w:eastAsia="Arial"/>
          <w:sz w:val="20"/>
          <w:szCs w:val="20"/>
        </w:rPr>
        <w:t>. člen</w:t>
      </w:r>
    </w:p>
    <w:p w14:paraId="34F3F7B2" w14:textId="77777777" w:rsidR="00494F6C" w:rsidRPr="00812251" w:rsidRDefault="6B7DE5F2" w:rsidP="05E4FAE4">
      <w:pPr>
        <w:pStyle w:val="lennaslov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(</w:t>
      </w:r>
      <w:r w:rsidR="311C8A90" w:rsidRPr="00812251">
        <w:rPr>
          <w:rFonts w:eastAsia="Arial"/>
          <w:sz w:val="20"/>
          <w:szCs w:val="20"/>
        </w:rPr>
        <w:t>iztek štipendijskega razmerja</w:t>
      </w:r>
      <w:r w:rsidRPr="00812251">
        <w:rPr>
          <w:rFonts w:eastAsia="Arial"/>
          <w:sz w:val="20"/>
          <w:szCs w:val="20"/>
        </w:rPr>
        <w:t>)</w:t>
      </w:r>
    </w:p>
    <w:p w14:paraId="0E72373E" w14:textId="77777777" w:rsidR="00494F6C" w:rsidRPr="00812251" w:rsidRDefault="31C7F49D" w:rsidP="53FFCE72">
      <w:pPr>
        <w:pStyle w:val="Odstavek"/>
        <w:ind w:left="737" w:firstLine="284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 xml:space="preserve">(1) </w:t>
      </w:r>
      <w:r w:rsidR="32BD4437" w:rsidRPr="00812251">
        <w:rPr>
          <w:rFonts w:eastAsia="Arial"/>
          <w:sz w:val="20"/>
          <w:szCs w:val="20"/>
        </w:rPr>
        <w:t>Štipendijsko razmerje se izteče z izpolnitvijo vseh obveznosti iz štipendijske</w:t>
      </w:r>
      <w:r w:rsidR="78FD73A8" w:rsidRPr="00812251">
        <w:rPr>
          <w:rFonts w:eastAsia="Arial"/>
          <w:sz w:val="20"/>
          <w:szCs w:val="20"/>
        </w:rPr>
        <w:t xml:space="preserve"> pogodbe</w:t>
      </w:r>
      <w:r w:rsidR="32BD4437" w:rsidRPr="00812251">
        <w:rPr>
          <w:rFonts w:eastAsia="Arial"/>
          <w:sz w:val="20"/>
          <w:szCs w:val="20"/>
        </w:rPr>
        <w:t>.</w:t>
      </w:r>
    </w:p>
    <w:p w14:paraId="4EBDF541" w14:textId="69D06256" w:rsidR="00494F6C" w:rsidRDefault="7BC2D9A8" w:rsidP="05E4FAE4">
      <w:pPr>
        <w:pStyle w:val="Odstavek"/>
        <w:spacing w:line="259" w:lineRule="auto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(2)</w:t>
      </w:r>
      <w:r w:rsidR="406B9425" w:rsidRPr="00812251">
        <w:rPr>
          <w:rFonts w:eastAsia="Arial"/>
          <w:sz w:val="20"/>
          <w:szCs w:val="20"/>
        </w:rPr>
        <w:t xml:space="preserve"> </w:t>
      </w:r>
      <w:r w:rsidR="46193B2D" w:rsidRPr="00812251">
        <w:rPr>
          <w:rFonts w:eastAsia="Arial"/>
          <w:sz w:val="20"/>
          <w:szCs w:val="20"/>
        </w:rPr>
        <w:t xml:space="preserve">Štipendist izgubi pravico do štipendije, njegove obveznosti do ministrstva pa </w:t>
      </w:r>
      <w:r w:rsidR="7B09B8A2" w:rsidRPr="00812251">
        <w:rPr>
          <w:rFonts w:eastAsia="Arial"/>
          <w:sz w:val="20"/>
          <w:szCs w:val="20"/>
        </w:rPr>
        <w:t>prenehajo</w:t>
      </w:r>
      <w:r w:rsidR="46193B2D" w:rsidRPr="00812251">
        <w:rPr>
          <w:rFonts w:eastAsia="Arial"/>
          <w:sz w:val="20"/>
          <w:szCs w:val="20"/>
        </w:rPr>
        <w:t>,</w:t>
      </w:r>
      <w:r w:rsidR="649A356D" w:rsidRPr="00812251">
        <w:rPr>
          <w:rFonts w:eastAsia="Arial"/>
          <w:sz w:val="20"/>
          <w:szCs w:val="20"/>
        </w:rPr>
        <w:t xml:space="preserve"> če štipendist umre ali postane trajno nezmožen za nadaljevanje ali zaključek </w:t>
      </w:r>
      <w:r w:rsidR="192A2DBD" w:rsidRPr="00812251">
        <w:rPr>
          <w:rFonts w:eastAsia="Arial"/>
          <w:sz w:val="20"/>
          <w:szCs w:val="20"/>
        </w:rPr>
        <w:t>izo</w:t>
      </w:r>
      <w:r w:rsidR="156F1C47" w:rsidRPr="00812251">
        <w:rPr>
          <w:rFonts w:eastAsia="Arial"/>
          <w:sz w:val="20"/>
          <w:szCs w:val="20"/>
        </w:rPr>
        <w:t>braževanja.</w:t>
      </w:r>
    </w:p>
    <w:p w14:paraId="7A595FB2" w14:textId="77777777" w:rsidR="00E732C6" w:rsidRPr="00812251" w:rsidRDefault="00E732C6" w:rsidP="05E4FAE4">
      <w:pPr>
        <w:pStyle w:val="Odstavek"/>
        <w:spacing w:line="259" w:lineRule="auto"/>
        <w:rPr>
          <w:rFonts w:eastAsia="Arial"/>
          <w:sz w:val="20"/>
          <w:szCs w:val="20"/>
        </w:rPr>
      </w:pPr>
    </w:p>
    <w:p w14:paraId="5B760301" w14:textId="5E6AF534" w:rsidR="00F16702" w:rsidRPr="00BC55EF" w:rsidRDefault="00656EC5" w:rsidP="00656EC5">
      <w:pPr>
        <w:pStyle w:val="len"/>
        <w:spacing w:line="259" w:lineRule="auto"/>
        <w:ind w:left="2593" w:firstLine="247"/>
        <w:jc w:val="both"/>
        <w:rPr>
          <w:rFonts w:eastAsia="Arial"/>
          <w:b w:val="0"/>
          <w:sz w:val="20"/>
          <w:szCs w:val="20"/>
        </w:rPr>
      </w:pPr>
      <w:r w:rsidRPr="00812251">
        <w:rPr>
          <w:rFonts w:eastAsia="Arial"/>
          <w:sz w:val="20"/>
          <w:szCs w:val="20"/>
        </w:rPr>
        <w:t xml:space="preserve">            </w:t>
      </w:r>
      <w:r w:rsidR="00F16702" w:rsidRPr="00BC55EF">
        <w:rPr>
          <w:rFonts w:eastAsia="Arial"/>
          <w:b w:val="0"/>
          <w:sz w:val="20"/>
          <w:szCs w:val="20"/>
        </w:rPr>
        <w:t>POSEBNA DOLOČBA</w:t>
      </w:r>
    </w:p>
    <w:p w14:paraId="13CCAA9D" w14:textId="5EAE41AF" w:rsidR="00E26E5B" w:rsidRPr="00812251" w:rsidRDefault="00E732C6" w:rsidP="00656EC5">
      <w:pPr>
        <w:pStyle w:val="len"/>
        <w:rPr>
          <w:rFonts w:eastAsia="Arial"/>
          <w:sz w:val="20"/>
          <w:szCs w:val="20"/>
        </w:rPr>
      </w:pPr>
      <w:r>
        <w:rPr>
          <w:rFonts w:eastAsia="Arial"/>
          <w:sz w:val="20"/>
          <w:szCs w:val="20"/>
        </w:rPr>
        <w:t>19</w:t>
      </w:r>
      <w:r w:rsidR="00E26E5B" w:rsidRPr="00812251">
        <w:rPr>
          <w:rFonts w:eastAsia="Arial"/>
          <w:sz w:val="20"/>
          <w:szCs w:val="20"/>
        </w:rPr>
        <w:t>. člen</w:t>
      </w:r>
    </w:p>
    <w:p w14:paraId="79FBBEB4" w14:textId="687A6179" w:rsidR="00F16702" w:rsidRPr="00812251" w:rsidRDefault="00E43639" w:rsidP="00E961F9">
      <w:pPr>
        <w:pStyle w:val="Odstavek"/>
        <w:spacing w:line="259" w:lineRule="auto"/>
        <w:rPr>
          <w:rFonts w:eastAsia="Arial"/>
          <w:sz w:val="20"/>
          <w:szCs w:val="20"/>
        </w:rPr>
      </w:pPr>
      <w:r>
        <w:rPr>
          <w:rFonts w:eastAsia="Arial"/>
          <w:sz w:val="20"/>
          <w:szCs w:val="20"/>
        </w:rPr>
        <w:t xml:space="preserve">Dodeljevanje štipendij v skladu s tem pravilnikom lahko ministrstvo, pristojno za izobraževanje, s pogodbo prenese na </w:t>
      </w:r>
      <w:r w:rsidR="00F16702" w:rsidRPr="00812251">
        <w:rPr>
          <w:rFonts w:eastAsia="Arial"/>
          <w:sz w:val="20"/>
          <w:szCs w:val="20"/>
        </w:rPr>
        <w:t>Javni štipendijski, razvojni invalidski in preživninski sklad Republike Slovenije.</w:t>
      </w:r>
    </w:p>
    <w:p w14:paraId="0ABB2B69" w14:textId="77777777" w:rsidR="00F16702" w:rsidRPr="00812251" w:rsidRDefault="00F16702" w:rsidP="00F16702">
      <w:pPr>
        <w:pStyle w:val="len"/>
        <w:spacing w:line="259" w:lineRule="auto"/>
        <w:ind w:left="2593" w:firstLine="247"/>
        <w:jc w:val="both"/>
        <w:rPr>
          <w:rFonts w:eastAsia="Arial"/>
          <w:sz w:val="20"/>
          <w:szCs w:val="20"/>
        </w:rPr>
      </w:pPr>
    </w:p>
    <w:p w14:paraId="68768D23" w14:textId="595E1E3F" w:rsidR="00494F6C" w:rsidRPr="00BC55EF" w:rsidRDefault="13D7CD31" w:rsidP="7D4543A5">
      <w:pPr>
        <w:pStyle w:val="len"/>
        <w:spacing w:line="259" w:lineRule="auto"/>
        <w:ind w:left="2593" w:firstLine="247"/>
        <w:jc w:val="both"/>
        <w:rPr>
          <w:rFonts w:eastAsia="Arial"/>
          <w:b w:val="0"/>
          <w:sz w:val="20"/>
          <w:szCs w:val="20"/>
        </w:rPr>
      </w:pPr>
      <w:r w:rsidRPr="00BC55EF">
        <w:rPr>
          <w:rFonts w:eastAsia="Arial"/>
          <w:b w:val="0"/>
          <w:sz w:val="20"/>
          <w:szCs w:val="20"/>
        </w:rPr>
        <w:lastRenderedPageBreak/>
        <w:t>PREHODN</w:t>
      </w:r>
      <w:r w:rsidR="00152AAE" w:rsidRPr="00BC55EF">
        <w:rPr>
          <w:rFonts w:eastAsia="Arial"/>
          <w:b w:val="0"/>
          <w:sz w:val="20"/>
          <w:szCs w:val="20"/>
        </w:rPr>
        <w:t>A</w:t>
      </w:r>
      <w:r w:rsidRPr="00BC55EF">
        <w:rPr>
          <w:rFonts w:eastAsia="Arial"/>
          <w:b w:val="0"/>
          <w:sz w:val="20"/>
          <w:szCs w:val="20"/>
        </w:rPr>
        <w:t xml:space="preserve"> IN KONČN</w:t>
      </w:r>
      <w:r w:rsidR="00152AAE" w:rsidRPr="00BC55EF">
        <w:rPr>
          <w:rFonts w:eastAsia="Arial"/>
          <w:b w:val="0"/>
          <w:sz w:val="20"/>
          <w:szCs w:val="20"/>
        </w:rPr>
        <w:t>A</w:t>
      </w:r>
      <w:r w:rsidRPr="00BC55EF">
        <w:rPr>
          <w:rFonts w:eastAsia="Arial"/>
          <w:b w:val="0"/>
          <w:sz w:val="20"/>
          <w:szCs w:val="20"/>
        </w:rPr>
        <w:t xml:space="preserve"> DOLOČB</w:t>
      </w:r>
      <w:r w:rsidR="00152AAE" w:rsidRPr="00BC55EF">
        <w:rPr>
          <w:rFonts w:eastAsia="Arial"/>
          <w:b w:val="0"/>
          <w:sz w:val="20"/>
          <w:szCs w:val="20"/>
        </w:rPr>
        <w:t>A</w:t>
      </w:r>
    </w:p>
    <w:p w14:paraId="27115F58" w14:textId="450D94B8" w:rsidR="00494F6C" w:rsidRPr="00812251" w:rsidRDefault="00E732C6" w:rsidP="05E4FAE4">
      <w:pPr>
        <w:pStyle w:val="len"/>
        <w:rPr>
          <w:rFonts w:eastAsia="Arial"/>
          <w:sz w:val="20"/>
          <w:szCs w:val="20"/>
        </w:rPr>
      </w:pPr>
      <w:r>
        <w:rPr>
          <w:rFonts w:eastAsia="Arial"/>
          <w:sz w:val="20"/>
          <w:szCs w:val="20"/>
        </w:rPr>
        <w:t>20</w:t>
      </w:r>
      <w:r w:rsidR="13E6DA54" w:rsidRPr="00812251">
        <w:rPr>
          <w:rFonts w:eastAsia="Arial"/>
          <w:sz w:val="20"/>
          <w:szCs w:val="20"/>
        </w:rPr>
        <w:t>. člen</w:t>
      </w:r>
    </w:p>
    <w:p w14:paraId="60836E76" w14:textId="77777777" w:rsidR="00217D23" w:rsidRPr="00812251" w:rsidRDefault="611A3786" w:rsidP="05E4FAE4">
      <w:pPr>
        <w:pStyle w:val="lennaslov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 xml:space="preserve">(prenehanje veljavnosti) </w:t>
      </w:r>
    </w:p>
    <w:p w14:paraId="2D318740" w14:textId="77777777" w:rsidR="5CDD6D3F" w:rsidRPr="00812251" w:rsidRDefault="611A3786" w:rsidP="05E4FAE4">
      <w:pPr>
        <w:pStyle w:val="Odstavek"/>
        <w:spacing w:line="259" w:lineRule="auto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 xml:space="preserve">Z dnem uveljavitve tega pravilnika preneha veljati </w:t>
      </w:r>
      <w:r w:rsidR="19BA3173" w:rsidRPr="00812251">
        <w:rPr>
          <w:rFonts w:eastAsia="Arial"/>
          <w:sz w:val="20"/>
          <w:szCs w:val="20"/>
        </w:rPr>
        <w:t>Pravilnik o dodeljevanju študijskih pomoči (Uradni list RS, št. 75/94, 53/96, 94/00, 5/08 in 106/10).</w:t>
      </w:r>
    </w:p>
    <w:p w14:paraId="601E68AE" w14:textId="204A7817" w:rsidR="00494F6C" w:rsidRPr="00812251" w:rsidRDefault="00E732C6" w:rsidP="05E4FAE4">
      <w:pPr>
        <w:pStyle w:val="len"/>
        <w:rPr>
          <w:rFonts w:eastAsia="Arial"/>
          <w:sz w:val="20"/>
          <w:szCs w:val="20"/>
        </w:rPr>
      </w:pPr>
      <w:r>
        <w:rPr>
          <w:rFonts w:eastAsia="Arial"/>
          <w:sz w:val="20"/>
          <w:szCs w:val="20"/>
        </w:rPr>
        <w:t>21</w:t>
      </w:r>
      <w:r w:rsidR="13E6DA54" w:rsidRPr="00812251">
        <w:rPr>
          <w:rFonts w:eastAsia="Arial"/>
          <w:sz w:val="20"/>
          <w:szCs w:val="20"/>
        </w:rPr>
        <w:t>. člen</w:t>
      </w:r>
    </w:p>
    <w:p w14:paraId="09A2D187" w14:textId="77777777" w:rsidR="00494F6C" w:rsidRPr="00812251" w:rsidRDefault="13E6DA54" w:rsidP="05E4FAE4">
      <w:pPr>
        <w:pStyle w:val="lennaslov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>(uveljavitev pravilnika</w:t>
      </w:r>
      <w:r w:rsidR="28D4BCCA" w:rsidRPr="00812251">
        <w:rPr>
          <w:rFonts w:eastAsia="Arial"/>
          <w:sz w:val="20"/>
          <w:szCs w:val="20"/>
        </w:rPr>
        <w:t>)</w:t>
      </w:r>
    </w:p>
    <w:p w14:paraId="464CD440" w14:textId="77777777" w:rsidR="00494F6C" w:rsidRPr="00812251" w:rsidRDefault="6B7DE5F2" w:rsidP="05E4FAE4">
      <w:pPr>
        <w:pStyle w:val="Odstavek"/>
        <w:rPr>
          <w:rFonts w:eastAsia="Arial"/>
          <w:sz w:val="20"/>
          <w:szCs w:val="20"/>
        </w:rPr>
      </w:pPr>
      <w:r w:rsidRPr="00812251">
        <w:rPr>
          <w:rFonts w:eastAsia="Arial"/>
          <w:sz w:val="20"/>
          <w:szCs w:val="20"/>
        </w:rPr>
        <w:t xml:space="preserve">Ta pravilnik začne veljati </w:t>
      </w:r>
      <w:r w:rsidR="72F10D99" w:rsidRPr="00812251">
        <w:rPr>
          <w:rFonts w:eastAsia="Arial"/>
          <w:sz w:val="20"/>
          <w:szCs w:val="20"/>
        </w:rPr>
        <w:t>petnajsti</w:t>
      </w:r>
      <w:r w:rsidR="68E292D4" w:rsidRPr="00812251">
        <w:rPr>
          <w:rFonts w:eastAsia="Arial"/>
          <w:sz w:val="20"/>
          <w:szCs w:val="20"/>
        </w:rPr>
        <w:t xml:space="preserve"> </w:t>
      </w:r>
      <w:r w:rsidRPr="00812251">
        <w:rPr>
          <w:rFonts w:eastAsia="Arial"/>
          <w:sz w:val="20"/>
          <w:szCs w:val="20"/>
        </w:rPr>
        <w:t>dan po objavi v Uradnem listu Republike Slovenije.</w:t>
      </w:r>
    </w:p>
    <w:p w14:paraId="0C777B89" w14:textId="77777777" w:rsidR="00152AAE" w:rsidRPr="00812251" w:rsidRDefault="00152AAE" w:rsidP="05E4FAE4">
      <w:pPr>
        <w:pStyle w:val="Odstavek"/>
        <w:rPr>
          <w:rFonts w:eastAsia="Arial"/>
          <w:sz w:val="20"/>
          <w:szCs w:val="20"/>
        </w:rPr>
      </w:pPr>
    </w:p>
    <w:p w14:paraId="5ECAF9E7" w14:textId="77777777" w:rsidR="00152AAE" w:rsidRPr="00812251" w:rsidRDefault="00152AAE" w:rsidP="05E4FAE4">
      <w:pPr>
        <w:pStyle w:val="Odstavek"/>
        <w:rPr>
          <w:rFonts w:eastAsia="Arial"/>
          <w:sz w:val="20"/>
          <w:szCs w:val="20"/>
        </w:rPr>
      </w:pPr>
    </w:p>
    <w:p w14:paraId="2BE20988" w14:textId="3C8D7636" w:rsidR="00152AAE" w:rsidRPr="00812251" w:rsidRDefault="00152AAE" w:rsidP="7D4543A5">
      <w:pPr>
        <w:shd w:val="clear" w:color="auto" w:fill="FFFFFF" w:themeFill="background1"/>
        <w:overflowPunct/>
        <w:autoSpaceDE/>
        <w:autoSpaceDN/>
        <w:adjustRightInd/>
        <w:jc w:val="left"/>
        <w:textAlignment w:val="auto"/>
        <w:rPr>
          <w:rFonts w:cs="Arial"/>
          <w:color w:val="000000"/>
          <w:sz w:val="20"/>
          <w:szCs w:val="20"/>
        </w:rPr>
      </w:pPr>
      <w:r w:rsidRPr="00812251">
        <w:rPr>
          <w:rFonts w:cs="Arial"/>
          <w:color w:val="000000" w:themeColor="text1"/>
          <w:sz w:val="20"/>
          <w:szCs w:val="20"/>
        </w:rPr>
        <w:t>Št. </w:t>
      </w:r>
      <w:r w:rsidR="002A4CA0">
        <w:rPr>
          <w:rFonts w:cs="Arial"/>
          <w:color w:val="000000" w:themeColor="text1"/>
          <w:sz w:val="20"/>
          <w:szCs w:val="20"/>
        </w:rPr>
        <w:t>0070-191/2021</w:t>
      </w:r>
    </w:p>
    <w:p w14:paraId="19946E7D" w14:textId="77777777" w:rsidR="00152AAE" w:rsidRPr="00812251" w:rsidRDefault="00152AAE" w:rsidP="7D4543A5">
      <w:pPr>
        <w:shd w:val="clear" w:color="auto" w:fill="FFFFFF" w:themeFill="background1"/>
        <w:overflowPunct/>
        <w:autoSpaceDE/>
        <w:autoSpaceDN/>
        <w:adjustRightInd/>
        <w:jc w:val="left"/>
        <w:textAlignment w:val="auto"/>
        <w:rPr>
          <w:rFonts w:cs="Arial"/>
          <w:color w:val="000000"/>
          <w:sz w:val="20"/>
          <w:szCs w:val="20"/>
        </w:rPr>
      </w:pPr>
      <w:r w:rsidRPr="00812251">
        <w:rPr>
          <w:rFonts w:cs="Arial"/>
          <w:color w:val="000000" w:themeColor="text1"/>
          <w:sz w:val="20"/>
          <w:szCs w:val="20"/>
        </w:rPr>
        <w:t xml:space="preserve">Ljubljana, </w:t>
      </w:r>
    </w:p>
    <w:p w14:paraId="6E5F8135" w14:textId="19FCC8CA" w:rsidR="00152AAE" w:rsidRPr="00812251" w:rsidRDefault="00152AAE" w:rsidP="7D4543A5">
      <w:pPr>
        <w:shd w:val="clear" w:color="auto" w:fill="FFFFFF" w:themeFill="background1"/>
        <w:overflowPunct/>
        <w:autoSpaceDE/>
        <w:autoSpaceDN/>
        <w:adjustRightInd/>
        <w:jc w:val="left"/>
        <w:textAlignment w:val="auto"/>
        <w:rPr>
          <w:rFonts w:cs="Arial"/>
          <w:color w:val="000000"/>
          <w:sz w:val="20"/>
          <w:szCs w:val="20"/>
        </w:rPr>
      </w:pPr>
      <w:r w:rsidRPr="00812251">
        <w:rPr>
          <w:rFonts w:cs="Arial"/>
          <w:color w:val="000000" w:themeColor="text1"/>
          <w:sz w:val="20"/>
          <w:szCs w:val="20"/>
        </w:rPr>
        <w:t>EVA 2021-3330-</w:t>
      </w:r>
      <w:r w:rsidR="002A4CA0">
        <w:rPr>
          <w:rFonts w:cs="Arial"/>
          <w:color w:val="000000" w:themeColor="text1"/>
          <w:sz w:val="20"/>
          <w:szCs w:val="20"/>
        </w:rPr>
        <w:t>0145</w:t>
      </w:r>
      <w:bookmarkStart w:id="0" w:name="_GoBack"/>
      <w:bookmarkEnd w:id="0"/>
    </w:p>
    <w:p w14:paraId="60ECB940" w14:textId="77777777" w:rsidR="00152AAE" w:rsidRPr="00812251" w:rsidRDefault="00152AAE" w:rsidP="7D4543A5">
      <w:pPr>
        <w:shd w:val="clear" w:color="auto" w:fill="FFFFFF" w:themeFill="background1"/>
        <w:overflowPunct/>
        <w:autoSpaceDE/>
        <w:autoSpaceDN/>
        <w:adjustRightInd/>
        <w:jc w:val="center"/>
        <w:textAlignment w:val="auto"/>
        <w:rPr>
          <w:rFonts w:cs="Arial"/>
          <w:b/>
          <w:bCs/>
          <w:color w:val="000000"/>
          <w:sz w:val="20"/>
          <w:szCs w:val="20"/>
        </w:rPr>
      </w:pPr>
      <w:r w:rsidRPr="00812251">
        <w:rPr>
          <w:rFonts w:cs="Arial"/>
          <w:b/>
          <w:bCs/>
          <w:color w:val="000000" w:themeColor="text1"/>
          <w:sz w:val="20"/>
          <w:szCs w:val="20"/>
        </w:rPr>
        <w:t>Prof. dr. Simona Kustec </w:t>
      </w:r>
    </w:p>
    <w:p w14:paraId="748BB4C6" w14:textId="77777777" w:rsidR="00152AAE" w:rsidRPr="00812251" w:rsidRDefault="00152AAE" w:rsidP="7D4543A5">
      <w:pPr>
        <w:shd w:val="clear" w:color="auto" w:fill="FFFFFF" w:themeFill="background1"/>
        <w:overflowPunct/>
        <w:autoSpaceDE/>
        <w:autoSpaceDN/>
        <w:adjustRightInd/>
        <w:jc w:val="center"/>
        <w:textAlignment w:val="auto"/>
        <w:rPr>
          <w:rFonts w:cs="Arial"/>
          <w:color w:val="000000"/>
          <w:sz w:val="20"/>
          <w:szCs w:val="20"/>
        </w:rPr>
      </w:pPr>
      <w:r w:rsidRPr="00812251">
        <w:rPr>
          <w:rFonts w:cs="Arial"/>
          <w:color w:val="000000" w:themeColor="text1"/>
          <w:sz w:val="20"/>
          <w:szCs w:val="20"/>
        </w:rPr>
        <w:t>ministrica </w:t>
      </w:r>
    </w:p>
    <w:p w14:paraId="3D2B02A7" w14:textId="36903158" w:rsidR="00152AAE" w:rsidRPr="00812251" w:rsidRDefault="00152AAE" w:rsidP="00E961F9">
      <w:pPr>
        <w:shd w:val="clear" w:color="auto" w:fill="FFFFFF" w:themeFill="background1"/>
        <w:overflowPunct/>
        <w:autoSpaceDE/>
        <w:autoSpaceDN/>
        <w:adjustRightInd/>
        <w:jc w:val="center"/>
        <w:textAlignment w:val="auto"/>
        <w:rPr>
          <w:rFonts w:eastAsia="Arial" w:cs="Arial"/>
          <w:sz w:val="20"/>
          <w:szCs w:val="20"/>
        </w:rPr>
      </w:pPr>
      <w:r w:rsidRPr="00812251">
        <w:rPr>
          <w:rFonts w:cs="Arial"/>
          <w:color w:val="000000" w:themeColor="text1"/>
          <w:sz w:val="20"/>
          <w:szCs w:val="20"/>
        </w:rPr>
        <w:t>za izobraževanje, znanost in šport </w:t>
      </w:r>
    </w:p>
    <w:sectPr w:rsidR="00152AAE" w:rsidRPr="00812251" w:rsidSect="00B3609A">
      <w:pgSz w:w="11907" w:h="16840" w:code="9"/>
      <w:pgMar w:top="1417" w:right="1417" w:bottom="1417" w:left="1417" w:header="708" w:footer="708" w:gutter="0"/>
      <w:cols w:space="708"/>
      <w:docGrid w:linePitch="218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E33D17A" w16cid:durableId="2F43F9B1"/>
  <w16cid:commentId w16cid:paraId="6C73FF9A" w16cid:durableId="532562C5"/>
  <w16cid:commentId w16cid:paraId="76629440" w16cid:durableId="3415BC3F"/>
  <w16cid:commentId w16cid:paraId="01A74E31" w16cid:durableId="7A9E4420"/>
  <w16cid:commentId w16cid:paraId="2885328B" w16cid:durableId="27A15E60"/>
  <w16cid:commentId w16cid:paraId="65269F6A" w16cid:durableId="258E9531"/>
  <w16cid:commentId w16cid:paraId="5B86B62B" w16cid:durableId="648A2F70"/>
  <w16cid:commentId w16cid:paraId="06B2DB6E" w16cid:durableId="4D1515A2"/>
  <w16cid:commentId w16cid:paraId="5E40AAB7" w16cid:durableId="6F6F9E88"/>
  <w16cid:commentId w16cid:paraId="58B8E5AC" w16cid:durableId="58C641CD"/>
  <w16cid:commentId w16cid:paraId="28ADAD80" w16cid:durableId="279E3CEC"/>
  <w16cid:commentId w16cid:paraId="63D768CE" w16cid:durableId="553366CA"/>
  <w16cid:commentId w16cid:paraId="2ED840D2" w16cid:durableId="537ACC14"/>
  <w16cid:commentId w16cid:paraId="3B9A1983" w16cid:durableId="322C47F8"/>
  <w16cid:commentId w16cid:paraId="6B4BCD17" w16cid:durableId="6A057242"/>
  <w16cid:commentId w16cid:paraId="0EE1335F" w16cid:durableId="0DE3F174"/>
  <w16cid:commentId w16cid:paraId="221E839F" w16cid:durableId="6A8144D2"/>
  <w16cid:commentId w16cid:paraId="4233A603" w16cid:durableId="0256A889"/>
  <w16cid:commentId w16cid:paraId="7B262D0D" w16cid:durableId="3AA17557"/>
  <w16cid:commentId w16cid:paraId="4999ED37" w16cid:durableId="5E53756D"/>
  <w16cid:commentId w16cid:paraId="12DDCD7C" w16cid:durableId="65E1D924"/>
  <w16cid:commentId w16cid:paraId="00AEB4E8" w16cid:durableId="695AF37C"/>
  <w16cid:commentId w16cid:paraId="27A7E988" w16cid:durableId="0C8746E8"/>
  <w16cid:commentId w16cid:paraId="13B8CD8E" w16cid:durableId="7078427B"/>
  <w16cid:commentId w16cid:paraId="29E7C8C5" w16cid:durableId="2F18886C"/>
  <w16cid:commentId w16cid:paraId="0EE204C9" w16cid:durableId="75E7D6CD"/>
  <w16cid:commentId w16cid:paraId="6CFAAB50" w16cid:durableId="20EFA6EE"/>
  <w16cid:commentId w16cid:paraId="30000CA1" w16cid:durableId="2DD1F334"/>
  <w16cid:commentId w16cid:paraId="21727B11" w16cid:durableId="3AB8E9B0"/>
  <w16cid:commentId w16cid:paraId="6DB220EE" w16cid:durableId="581C0F01"/>
  <w16cid:commentId w16cid:paraId="459FE2E5" w16cid:durableId="59499EC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C5A906" w14:textId="77777777" w:rsidR="00BA57A3" w:rsidRDefault="00BA57A3" w:rsidP="00443548">
      <w:r>
        <w:separator/>
      </w:r>
    </w:p>
  </w:endnote>
  <w:endnote w:type="continuationSeparator" w:id="0">
    <w:p w14:paraId="7D4399D2" w14:textId="77777777" w:rsidR="00BA57A3" w:rsidRDefault="00BA57A3" w:rsidP="0044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??SVbN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Yu Mincho">
    <w:altName w:val="??–?’©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BF2ED9" w14:textId="77777777" w:rsidR="00BA57A3" w:rsidRDefault="00BA57A3" w:rsidP="00443548">
      <w:r>
        <w:separator/>
      </w:r>
    </w:p>
  </w:footnote>
  <w:footnote w:type="continuationSeparator" w:id="0">
    <w:p w14:paraId="111A027F" w14:textId="77777777" w:rsidR="00BA57A3" w:rsidRDefault="00BA57A3" w:rsidP="00443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A172E"/>
    <w:multiLevelType w:val="hybridMultilevel"/>
    <w:tmpl w:val="04D4BC08"/>
    <w:lvl w:ilvl="0" w:tplc="35D22C1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DE1A13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44B2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28B5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0C52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5AA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C44D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2AF1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9638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A2943"/>
    <w:multiLevelType w:val="hybridMultilevel"/>
    <w:tmpl w:val="49DE212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22A1B"/>
    <w:multiLevelType w:val="hybridMultilevel"/>
    <w:tmpl w:val="02967420"/>
    <w:lvl w:ilvl="0" w:tplc="76865996">
      <w:start w:val="1"/>
      <w:numFmt w:val="lowerLetter"/>
      <w:pStyle w:val="rkovnatokazatevilnotokoa"/>
      <w:lvlText w:val="%1."/>
      <w:lvlJc w:val="left"/>
      <w:pPr>
        <w:ind w:left="757" w:hanging="360"/>
      </w:pPr>
    </w:lvl>
    <w:lvl w:ilvl="1" w:tplc="04240019" w:tentative="1">
      <w:start w:val="1"/>
      <w:numFmt w:val="lowerLetter"/>
      <w:lvlText w:val="%2."/>
      <w:lvlJc w:val="left"/>
      <w:pPr>
        <w:ind w:left="2234" w:hanging="360"/>
      </w:pPr>
    </w:lvl>
    <w:lvl w:ilvl="2" w:tplc="0424001B" w:tentative="1">
      <w:start w:val="1"/>
      <w:numFmt w:val="lowerRoman"/>
      <w:lvlText w:val="%3."/>
      <w:lvlJc w:val="right"/>
      <w:pPr>
        <w:ind w:left="2954" w:hanging="180"/>
      </w:pPr>
    </w:lvl>
    <w:lvl w:ilvl="3" w:tplc="0424000F" w:tentative="1">
      <w:start w:val="1"/>
      <w:numFmt w:val="decimal"/>
      <w:lvlText w:val="%4."/>
      <w:lvlJc w:val="left"/>
      <w:pPr>
        <w:ind w:left="3674" w:hanging="360"/>
      </w:pPr>
    </w:lvl>
    <w:lvl w:ilvl="4" w:tplc="04240019" w:tentative="1">
      <w:start w:val="1"/>
      <w:numFmt w:val="lowerLetter"/>
      <w:lvlText w:val="%5."/>
      <w:lvlJc w:val="left"/>
      <w:pPr>
        <w:ind w:left="4394" w:hanging="360"/>
      </w:pPr>
    </w:lvl>
    <w:lvl w:ilvl="5" w:tplc="0424001B" w:tentative="1">
      <w:start w:val="1"/>
      <w:numFmt w:val="lowerRoman"/>
      <w:lvlText w:val="%6."/>
      <w:lvlJc w:val="right"/>
      <w:pPr>
        <w:ind w:left="5114" w:hanging="180"/>
      </w:pPr>
    </w:lvl>
    <w:lvl w:ilvl="6" w:tplc="0424000F" w:tentative="1">
      <w:start w:val="1"/>
      <w:numFmt w:val="decimal"/>
      <w:lvlText w:val="%7."/>
      <w:lvlJc w:val="left"/>
      <w:pPr>
        <w:ind w:left="5834" w:hanging="360"/>
      </w:pPr>
    </w:lvl>
    <w:lvl w:ilvl="7" w:tplc="04240019" w:tentative="1">
      <w:start w:val="1"/>
      <w:numFmt w:val="lowerLetter"/>
      <w:lvlText w:val="%8."/>
      <w:lvlJc w:val="left"/>
      <w:pPr>
        <w:ind w:left="6554" w:hanging="360"/>
      </w:pPr>
    </w:lvl>
    <w:lvl w:ilvl="8" w:tplc="0424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3">
    <w:nsid w:val="228862A5"/>
    <w:multiLevelType w:val="hybridMultilevel"/>
    <w:tmpl w:val="543AAC30"/>
    <w:lvl w:ilvl="0" w:tplc="B568FFE2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B553B6"/>
    <w:multiLevelType w:val="hybridMultilevel"/>
    <w:tmpl w:val="4C48C252"/>
    <w:lvl w:ilvl="0" w:tplc="B568FFE2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>
    <w:nsid w:val="274533E4"/>
    <w:multiLevelType w:val="hybridMultilevel"/>
    <w:tmpl w:val="E92CC19C"/>
    <w:lvl w:ilvl="0" w:tplc="253CD1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F9878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4444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A02F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0A97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0ED1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80CD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5A82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64FC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9D6B66"/>
    <w:multiLevelType w:val="hybridMultilevel"/>
    <w:tmpl w:val="F4482E2E"/>
    <w:lvl w:ilvl="0" w:tplc="A29A7A50">
      <w:start w:val="1"/>
      <w:numFmt w:val="decimal"/>
      <w:lvlText w:val="(%1)"/>
      <w:lvlJc w:val="left"/>
      <w:pPr>
        <w:ind w:left="1381" w:hanging="360"/>
      </w:pPr>
      <w:rPr>
        <w:rFonts w:hint="default"/>
        <w:color w:val="000000" w:themeColor="text1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9">
    <w:nsid w:val="2C74180C"/>
    <w:multiLevelType w:val="hybridMultilevel"/>
    <w:tmpl w:val="0C7C3D5A"/>
    <w:lvl w:ilvl="0" w:tplc="F71A5A7C">
      <w:start w:val="1"/>
      <w:numFmt w:val="upperLetter"/>
      <w:pStyle w:val="rkovnatokazaodstavkomA0"/>
      <w:lvlText w:val="(%1)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7A2246"/>
    <w:multiLevelType w:val="hybridMultilevel"/>
    <w:tmpl w:val="B7DAAEF2"/>
    <w:lvl w:ilvl="0" w:tplc="3FD6812A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1">
    <w:nsid w:val="330C1F28"/>
    <w:multiLevelType w:val="hybridMultilevel"/>
    <w:tmpl w:val="06B82EB6"/>
    <w:lvl w:ilvl="0" w:tplc="56F68B84">
      <w:start w:val="1"/>
      <w:numFmt w:val="upperLetter"/>
      <w:pStyle w:val="rkovnatokazatevilnotokoA0"/>
      <w:lvlText w:val="%1)"/>
      <w:lvlJc w:val="left"/>
      <w:pPr>
        <w:tabs>
          <w:tab w:val="num" w:pos="782"/>
        </w:tabs>
        <w:ind w:left="782" w:hanging="357"/>
      </w:p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2">
    <w:nsid w:val="3790577F"/>
    <w:multiLevelType w:val="hybridMultilevel"/>
    <w:tmpl w:val="15F22F7A"/>
    <w:lvl w:ilvl="0" w:tplc="E6888A80">
      <w:start w:val="1"/>
      <w:numFmt w:val="lowerRoman"/>
      <w:pStyle w:val="rkovnatokazaodstavkomi"/>
      <w:lvlText w:val="(%1)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D7649"/>
    <w:multiLevelType w:val="hybridMultilevel"/>
    <w:tmpl w:val="9DF0875E"/>
    <w:lvl w:ilvl="0" w:tplc="8D08FA1E">
      <w:start w:val="1"/>
      <w:numFmt w:val="lowerLetter"/>
      <w:pStyle w:val="rkovnatokazatevilnotoko"/>
      <w:lvlText w:val="%1)"/>
      <w:lvlJc w:val="left"/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>
      <w:start w:val="1"/>
      <w:numFmt w:val="lowerLetter"/>
      <w:lvlText w:val="%2."/>
      <w:lvlJc w:val="left"/>
      <w:pPr>
        <w:ind w:left="1837" w:hanging="360"/>
      </w:pPr>
    </w:lvl>
    <w:lvl w:ilvl="2" w:tplc="0424001B" w:tentative="1">
      <w:start w:val="1"/>
      <w:numFmt w:val="lowerRoman"/>
      <w:lvlText w:val="%3."/>
      <w:lvlJc w:val="right"/>
      <w:pPr>
        <w:ind w:left="2557" w:hanging="180"/>
      </w:pPr>
    </w:lvl>
    <w:lvl w:ilvl="3" w:tplc="0424000F" w:tentative="1">
      <w:start w:val="1"/>
      <w:numFmt w:val="decimal"/>
      <w:lvlText w:val="%4."/>
      <w:lvlJc w:val="left"/>
      <w:pPr>
        <w:ind w:left="3277" w:hanging="360"/>
      </w:pPr>
    </w:lvl>
    <w:lvl w:ilvl="4" w:tplc="04240019" w:tentative="1">
      <w:start w:val="1"/>
      <w:numFmt w:val="lowerLetter"/>
      <w:lvlText w:val="%5."/>
      <w:lvlJc w:val="left"/>
      <w:pPr>
        <w:ind w:left="3997" w:hanging="360"/>
      </w:pPr>
    </w:lvl>
    <w:lvl w:ilvl="5" w:tplc="0424001B" w:tentative="1">
      <w:start w:val="1"/>
      <w:numFmt w:val="lowerRoman"/>
      <w:lvlText w:val="%6."/>
      <w:lvlJc w:val="right"/>
      <w:pPr>
        <w:ind w:left="4717" w:hanging="180"/>
      </w:pPr>
    </w:lvl>
    <w:lvl w:ilvl="6" w:tplc="0424000F" w:tentative="1">
      <w:start w:val="1"/>
      <w:numFmt w:val="decimal"/>
      <w:lvlText w:val="%7."/>
      <w:lvlJc w:val="left"/>
      <w:pPr>
        <w:ind w:left="5437" w:hanging="360"/>
      </w:pPr>
    </w:lvl>
    <w:lvl w:ilvl="7" w:tplc="04240019" w:tentative="1">
      <w:start w:val="1"/>
      <w:numFmt w:val="lowerLetter"/>
      <w:lvlText w:val="%8."/>
      <w:lvlJc w:val="left"/>
      <w:pPr>
        <w:ind w:left="6157" w:hanging="360"/>
      </w:pPr>
    </w:lvl>
    <w:lvl w:ilvl="8" w:tplc="0424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4">
    <w:nsid w:val="39745F03"/>
    <w:multiLevelType w:val="hybridMultilevel"/>
    <w:tmpl w:val="87ECF192"/>
    <w:lvl w:ilvl="0" w:tplc="3174BCF6">
      <w:start w:val="1"/>
      <w:numFmt w:val="lowerLetter"/>
      <w:pStyle w:val="rkovnatokazaodstavkoma1"/>
      <w:lvlText w:val="%1."/>
      <w:lvlJc w:val="left"/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8D509E"/>
    <w:multiLevelType w:val="hybridMultilevel"/>
    <w:tmpl w:val="F460C956"/>
    <w:lvl w:ilvl="0" w:tplc="0424000F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5C20B5"/>
    <w:multiLevelType w:val="hybridMultilevel"/>
    <w:tmpl w:val="FD96E832"/>
    <w:lvl w:ilvl="0" w:tplc="0424000F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EBC7A4C"/>
    <w:multiLevelType w:val="hybridMultilevel"/>
    <w:tmpl w:val="9AE01DE2"/>
    <w:lvl w:ilvl="0" w:tplc="22B267B6">
      <w:start w:val="1"/>
      <w:numFmt w:val="upperRoman"/>
      <w:pStyle w:val="Rimskatevilnatoka"/>
      <w:lvlText w:val="%1."/>
      <w:lvlJc w:val="left"/>
      <w:pPr>
        <w:tabs>
          <w:tab w:val="num" w:pos="425"/>
        </w:tabs>
        <w:ind w:left="425" w:hanging="425"/>
      </w:pPr>
    </w:lvl>
    <w:lvl w:ilvl="1" w:tplc="04240019" w:tentative="1">
      <w:start w:val="1"/>
      <w:numFmt w:val="lowerLetter"/>
      <w:lvlText w:val="%2."/>
      <w:lvlJc w:val="left"/>
      <w:pPr>
        <w:ind w:left="1270" w:hanging="360"/>
      </w:pPr>
    </w:lvl>
    <w:lvl w:ilvl="2" w:tplc="0424001B" w:tentative="1">
      <w:start w:val="1"/>
      <w:numFmt w:val="lowerRoman"/>
      <w:lvlText w:val="%3."/>
      <w:lvlJc w:val="right"/>
      <w:pPr>
        <w:ind w:left="1990" w:hanging="180"/>
      </w:pPr>
    </w:lvl>
    <w:lvl w:ilvl="3" w:tplc="0424000F" w:tentative="1">
      <w:start w:val="1"/>
      <w:numFmt w:val="decimal"/>
      <w:lvlText w:val="%4."/>
      <w:lvlJc w:val="left"/>
      <w:pPr>
        <w:ind w:left="2710" w:hanging="360"/>
      </w:pPr>
    </w:lvl>
    <w:lvl w:ilvl="4" w:tplc="04240019" w:tentative="1">
      <w:start w:val="1"/>
      <w:numFmt w:val="lowerLetter"/>
      <w:lvlText w:val="%5."/>
      <w:lvlJc w:val="left"/>
      <w:pPr>
        <w:ind w:left="3430" w:hanging="360"/>
      </w:pPr>
    </w:lvl>
    <w:lvl w:ilvl="5" w:tplc="0424001B" w:tentative="1">
      <w:start w:val="1"/>
      <w:numFmt w:val="lowerRoman"/>
      <w:lvlText w:val="%6."/>
      <w:lvlJc w:val="right"/>
      <w:pPr>
        <w:ind w:left="4150" w:hanging="180"/>
      </w:pPr>
    </w:lvl>
    <w:lvl w:ilvl="6" w:tplc="0424000F" w:tentative="1">
      <w:start w:val="1"/>
      <w:numFmt w:val="decimal"/>
      <w:lvlText w:val="%7."/>
      <w:lvlJc w:val="left"/>
      <w:pPr>
        <w:ind w:left="4870" w:hanging="360"/>
      </w:pPr>
    </w:lvl>
    <w:lvl w:ilvl="7" w:tplc="04240019" w:tentative="1">
      <w:start w:val="1"/>
      <w:numFmt w:val="lowerLetter"/>
      <w:lvlText w:val="%8."/>
      <w:lvlJc w:val="left"/>
      <w:pPr>
        <w:ind w:left="5590" w:hanging="360"/>
      </w:pPr>
    </w:lvl>
    <w:lvl w:ilvl="8" w:tplc="0424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8">
    <w:nsid w:val="3EF27CF4"/>
    <w:multiLevelType w:val="hybridMultilevel"/>
    <w:tmpl w:val="EF040E4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211C7E"/>
    <w:multiLevelType w:val="hybridMultilevel"/>
    <w:tmpl w:val="C9DCA85A"/>
    <w:lvl w:ilvl="0" w:tplc="D36A316E">
      <w:start w:val="1"/>
      <w:numFmt w:val="upperLetter"/>
      <w:pStyle w:val="rkovnatokazaodstavkomA2"/>
      <w:lvlText w:val="%1."/>
      <w:lvlJc w:val="left"/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262FD5"/>
    <w:multiLevelType w:val="hybridMultilevel"/>
    <w:tmpl w:val="E29E8D56"/>
    <w:lvl w:ilvl="0" w:tplc="37DECC5E">
      <w:start w:val="1"/>
      <w:numFmt w:val="lowerLetter"/>
      <w:pStyle w:val="rkovnatokazaodstavkom"/>
      <w:lvlText w:val="%1)"/>
      <w:lvlJc w:val="left"/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9E685F"/>
    <w:multiLevelType w:val="hybridMultilevel"/>
    <w:tmpl w:val="0EFC16E8"/>
    <w:lvl w:ilvl="0" w:tplc="13C6FC94">
      <w:start w:val="1"/>
      <w:numFmt w:val="lowerRoman"/>
      <w:pStyle w:val="rkovnatokazatevilnotokoi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827FB7"/>
    <w:multiLevelType w:val="hybridMultilevel"/>
    <w:tmpl w:val="DD50C5C8"/>
    <w:lvl w:ilvl="0" w:tplc="273A37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1F38F0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5C3F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7C5F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16BD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840F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BEE8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EE81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FEEB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pStyle w:val="tevilnatoka11Nova"/>
      <w:isLgl/>
      <w:lvlText w:val="%1.%2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pStyle w:val="tevilnatoka111"/>
      <w:isLgl/>
      <w:lvlText w:val="%1.%2.%3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55BA7F0C"/>
    <w:multiLevelType w:val="hybridMultilevel"/>
    <w:tmpl w:val="89086D12"/>
    <w:lvl w:ilvl="0" w:tplc="F3CEAA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2D375A"/>
    <w:multiLevelType w:val="hybridMultilevel"/>
    <w:tmpl w:val="53AAEFFE"/>
    <w:lvl w:ilvl="0" w:tplc="7C58B4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7C4D3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C66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6A71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4C26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82AE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1828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BEB3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DEC5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5A56D5"/>
    <w:multiLevelType w:val="hybridMultilevel"/>
    <w:tmpl w:val="EEBC494A"/>
    <w:lvl w:ilvl="0" w:tplc="F5FC7A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2226BE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A536A9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C2E8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2E60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2288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7C51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900F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6862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791463"/>
    <w:multiLevelType w:val="hybridMultilevel"/>
    <w:tmpl w:val="9C864EFC"/>
    <w:lvl w:ilvl="0" w:tplc="8F52D806">
      <w:start w:val="1"/>
      <w:numFmt w:val="upperLetter"/>
      <w:pStyle w:val="rkovnatokazaodstavkomA3"/>
      <w:lvlText w:val="%1)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70AC5"/>
    <w:multiLevelType w:val="hybridMultilevel"/>
    <w:tmpl w:val="97DE938C"/>
    <w:lvl w:ilvl="0" w:tplc="FFFFFFFF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ACF5601"/>
    <w:multiLevelType w:val="hybridMultilevel"/>
    <w:tmpl w:val="E80E0496"/>
    <w:lvl w:ilvl="0" w:tplc="48E03CCC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30">
    <w:nsid w:val="6D4A6D00"/>
    <w:multiLevelType w:val="hybridMultilevel"/>
    <w:tmpl w:val="C18A5CFC"/>
    <w:lvl w:ilvl="0" w:tplc="A73895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D2CF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2EACF9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2D4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12EA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6A47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B0AC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D048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A4B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7B0D32"/>
    <w:multiLevelType w:val="hybridMultilevel"/>
    <w:tmpl w:val="6DF86520"/>
    <w:lvl w:ilvl="0" w:tplc="DD627A12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32">
    <w:nsid w:val="78657EE5"/>
    <w:multiLevelType w:val="hybridMultilevel"/>
    <w:tmpl w:val="D2EA18C4"/>
    <w:lvl w:ilvl="0" w:tplc="56546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42F3D2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522A9E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2848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A055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7C5B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DA0B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A632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B23F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C36C4E"/>
    <w:multiLevelType w:val="hybridMultilevel"/>
    <w:tmpl w:val="6C6CFB76"/>
    <w:lvl w:ilvl="0" w:tplc="02BC5AB6">
      <w:start w:val="1"/>
      <w:numFmt w:val="upperLetter"/>
      <w:pStyle w:val="rkovnatokazatevilnotokoA1"/>
      <w:lvlText w:val="(%1)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34">
    <w:nsid w:val="7DD5290C"/>
    <w:multiLevelType w:val="hybridMultilevel"/>
    <w:tmpl w:val="1D68A3F6"/>
    <w:lvl w:ilvl="0" w:tplc="1E8E7490">
      <w:start w:val="1"/>
      <w:numFmt w:val="lowerLetter"/>
      <w:pStyle w:val="rkovnatokazatevilnotokoa2"/>
      <w:lvlText w:val="(%1)"/>
      <w:lvlJc w:val="left"/>
      <w:pPr>
        <w:tabs>
          <w:tab w:val="num" w:pos="782"/>
        </w:tabs>
        <w:ind w:left="782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22"/>
  </w:num>
  <w:num w:numId="2">
    <w:abstractNumId w:val="26"/>
  </w:num>
  <w:num w:numId="3">
    <w:abstractNumId w:val="32"/>
  </w:num>
  <w:num w:numId="4">
    <w:abstractNumId w:val="30"/>
  </w:num>
  <w:num w:numId="5">
    <w:abstractNumId w:val="6"/>
  </w:num>
  <w:num w:numId="6">
    <w:abstractNumId w:val="25"/>
  </w:num>
  <w:num w:numId="7">
    <w:abstractNumId w:val="0"/>
  </w:num>
  <w:num w:numId="8">
    <w:abstractNumId w:val="4"/>
  </w:num>
  <w:num w:numId="9">
    <w:abstractNumId w:val="28"/>
  </w:num>
  <w:num w:numId="10">
    <w:abstractNumId w:val="7"/>
  </w:num>
  <w:num w:numId="11">
    <w:abstractNumId w:val="19"/>
  </w:num>
  <w:num w:numId="12">
    <w:abstractNumId w:val="34"/>
  </w:num>
  <w:num w:numId="13">
    <w:abstractNumId w:val="13"/>
  </w:num>
  <w:num w:numId="14">
    <w:abstractNumId w:val="2"/>
  </w:num>
  <w:num w:numId="15">
    <w:abstractNumId w:val="17"/>
  </w:num>
  <w:num w:numId="16">
    <w:abstractNumId w:val="14"/>
  </w:num>
  <w:num w:numId="17">
    <w:abstractNumId w:val="20"/>
  </w:num>
  <w:num w:numId="18">
    <w:abstractNumId w:val="21"/>
  </w:num>
  <w:num w:numId="19">
    <w:abstractNumId w:val="12"/>
    <w:lvlOverride w:ilvl="0">
      <w:lvl w:ilvl="0" w:tplc="E6888A80">
        <w:start w:val="1"/>
        <w:numFmt w:val="lowerRoman"/>
        <w:pStyle w:val="rkovnatokazaodstavkomi"/>
        <w:lvlText w:val="(%1)"/>
        <w:lvlJc w:val="left"/>
        <w:pPr>
          <w:tabs>
            <w:tab w:val="num" w:pos="425"/>
          </w:tabs>
          <w:ind w:left="425" w:hanging="425"/>
        </w:pPr>
        <w:rPr>
          <w:rFonts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sz w:val="22"/>
          <w:vertAlign w:val="baseline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0">
    <w:abstractNumId w:val="23"/>
  </w:num>
  <w:num w:numId="21">
    <w:abstractNumId w:val="9"/>
  </w:num>
  <w:num w:numId="22">
    <w:abstractNumId w:val="27"/>
  </w:num>
  <w:num w:numId="23">
    <w:abstractNumId w:val="33"/>
  </w:num>
  <w:num w:numId="24">
    <w:abstractNumId w:val="11"/>
  </w:num>
  <w:num w:numId="25">
    <w:abstractNumId w:val="28"/>
  </w:num>
  <w:num w:numId="26">
    <w:abstractNumId w:val="28"/>
  </w:num>
  <w:num w:numId="27">
    <w:abstractNumId w:val="28"/>
  </w:num>
  <w:num w:numId="28">
    <w:abstractNumId w:val="28"/>
  </w:num>
  <w:num w:numId="29">
    <w:abstractNumId w:val="15"/>
  </w:num>
  <w:num w:numId="30">
    <w:abstractNumId w:val="29"/>
  </w:num>
  <w:num w:numId="31">
    <w:abstractNumId w:val="16"/>
  </w:num>
  <w:num w:numId="32">
    <w:abstractNumId w:val="24"/>
  </w:num>
  <w:num w:numId="33">
    <w:abstractNumId w:val="28"/>
  </w:num>
  <w:num w:numId="34">
    <w:abstractNumId w:val="28"/>
  </w:num>
  <w:num w:numId="35">
    <w:abstractNumId w:val="3"/>
  </w:num>
  <w:num w:numId="36">
    <w:abstractNumId w:val="5"/>
  </w:num>
  <w:num w:numId="37">
    <w:abstractNumId w:val="10"/>
  </w:num>
  <w:num w:numId="38">
    <w:abstractNumId w:val="8"/>
  </w:num>
  <w:num w:numId="39">
    <w:abstractNumId w:val="18"/>
  </w:num>
  <w:num w:numId="40">
    <w:abstractNumId w:val="1"/>
  </w:num>
  <w:num w:numId="41">
    <w:abstractNumId w:val="28"/>
  </w:num>
  <w:num w:numId="42">
    <w:abstractNumId w:val="28"/>
  </w:num>
  <w:num w:numId="43">
    <w:abstractNumId w:val="3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hideGrammaticalErrors/>
  <w:proofState w:spelling="clean" w:grammar="clean"/>
  <w:attachedTemplate r:id="rId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formatting="1" w:enforcement="0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62D"/>
    <w:rsid w:val="00003E5E"/>
    <w:rsid w:val="00005346"/>
    <w:rsid w:val="00010516"/>
    <w:rsid w:val="00014217"/>
    <w:rsid w:val="00015D71"/>
    <w:rsid w:val="000175F5"/>
    <w:rsid w:val="00026936"/>
    <w:rsid w:val="00027C7D"/>
    <w:rsid w:val="000316F9"/>
    <w:rsid w:val="00031E6F"/>
    <w:rsid w:val="0003335F"/>
    <w:rsid w:val="00034A34"/>
    <w:rsid w:val="00036684"/>
    <w:rsid w:val="00036E7E"/>
    <w:rsid w:val="0003710D"/>
    <w:rsid w:val="00037EEE"/>
    <w:rsid w:val="0003E6DB"/>
    <w:rsid w:val="0004451F"/>
    <w:rsid w:val="0004576D"/>
    <w:rsid w:val="00050F92"/>
    <w:rsid w:val="000516BE"/>
    <w:rsid w:val="00051C27"/>
    <w:rsid w:val="00056CA0"/>
    <w:rsid w:val="00062A89"/>
    <w:rsid w:val="00064633"/>
    <w:rsid w:val="00071FCB"/>
    <w:rsid w:val="000724C3"/>
    <w:rsid w:val="000771DE"/>
    <w:rsid w:val="0007752A"/>
    <w:rsid w:val="000827B6"/>
    <w:rsid w:val="00083631"/>
    <w:rsid w:val="00092193"/>
    <w:rsid w:val="00095564"/>
    <w:rsid w:val="00095C69"/>
    <w:rsid w:val="000B1687"/>
    <w:rsid w:val="000B1E8D"/>
    <w:rsid w:val="000B3088"/>
    <w:rsid w:val="000C017C"/>
    <w:rsid w:val="000C318C"/>
    <w:rsid w:val="000C4827"/>
    <w:rsid w:val="000C5817"/>
    <w:rsid w:val="000C5859"/>
    <w:rsid w:val="000C6FCC"/>
    <w:rsid w:val="000D01A7"/>
    <w:rsid w:val="000D0761"/>
    <w:rsid w:val="000D5173"/>
    <w:rsid w:val="000E3EDF"/>
    <w:rsid w:val="000E565C"/>
    <w:rsid w:val="000F0595"/>
    <w:rsid w:val="000F2990"/>
    <w:rsid w:val="000F58ED"/>
    <w:rsid w:val="000FF048"/>
    <w:rsid w:val="00103C64"/>
    <w:rsid w:val="00104ACD"/>
    <w:rsid w:val="00107BBF"/>
    <w:rsid w:val="00110001"/>
    <w:rsid w:val="001127A6"/>
    <w:rsid w:val="00114DBF"/>
    <w:rsid w:val="001151C8"/>
    <w:rsid w:val="00121099"/>
    <w:rsid w:val="00123EF4"/>
    <w:rsid w:val="00127A97"/>
    <w:rsid w:val="0012BD6A"/>
    <w:rsid w:val="00132A19"/>
    <w:rsid w:val="001336F9"/>
    <w:rsid w:val="00134138"/>
    <w:rsid w:val="0013431A"/>
    <w:rsid w:val="00140C5B"/>
    <w:rsid w:val="0014312D"/>
    <w:rsid w:val="001515F8"/>
    <w:rsid w:val="00152AAE"/>
    <w:rsid w:val="001550CD"/>
    <w:rsid w:val="001552BA"/>
    <w:rsid w:val="00165141"/>
    <w:rsid w:val="0016657E"/>
    <w:rsid w:val="00166B51"/>
    <w:rsid w:val="001700BE"/>
    <w:rsid w:val="00170B79"/>
    <w:rsid w:val="00171AA9"/>
    <w:rsid w:val="00172A9A"/>
    <w:rsid w:val="001864CD"/>
    <w:rsid w:val="0019232A"/>
    <w:rsid w:val="0019359F"/>
    <w:rsid w:val="001948A0"/>
    <w:rsid w:val="001B051D"/>
    <w:rsid w:val="001B4CC3"/>
    <w:rsid w:val="001B58D9"/>
    <w:rsid w:val="001B6BB5"/>
    <w:rsid w:val="001B77C8"/>
    <w:rsid w:val="001B7941"/>
    <w:rsid w:val="001C4A80"/>
    <w:rsid w:val="001C6158"/>
    <w:rsid w:val="001E0586"/>
    <w:rsid w:val="001E20CB"/>
    <w:rsid w:val="001E3552"/>
    <w:rsid w:val="001E420A"/>
    <w:rsid w:val="001E58F7"/>
    <w:rsid w:val="001F455F"/>
    <w:rsid w:val="001F759A"/>
    <w:rsid w:val="001F7A3C"/>
    <w:rsid w:val="00201A58"/>
    <w:rsid w:val="00201F92"/>
    <w:rsid w:val="00202E68"/>
    <w:rsid w:val="00203474"/>
    <w:rsid w:val="002054DA"/>
    <w:rsid w:val="002076BB"/>
    <w:rsid w:val="00207DB1"/>
    <w:rsid w:val="00213282"/>
    <w:rsid w:val="00216827"/>
    <w:rsid w:val="00217D23"/>
    <w:rsid w:val="00225C3B"/>
    <w:rsid w:val="002266B4"/>
    <w:rsid w:val="002307A2"/>
    <w:rsid w:val="0024375D"/>
    <w:rsid w:val="00250E31"/>
    <w:rsid w:val="00255CB9"/>
    <w:rsid w:val="002561D9"/>
    <w:rsid w:val="002601BE"/>
    <w:rsid w:val="00260901"/>
    <w:rsid w:val="00261112"/>
    <w:rsid w:val="0026158C"/>
    <w:rsid w:val="002622A8"/>
    <w:rsid w:val="00264876"/>
    <w:rsid w:val="002717BD"/>
    <w:rsid w:val="00273E97"/>
    <w:rsid w:val="002749D7"/>
    <w:rsid w:val="002816C6"/>
    <w:rsid w:val="00283AEB"/>
    <w:rsid w:val="00285710"/>
    <w:rsid w:val="00287C1E"/>
    <w:rsid w:val="002911EB"/>
    <w:rsid w:val="0029207C"/>
    <w:rsid w:val="002929D6"/>
    <w:rsid w:val="00294198"/>
    <w:rsid w:val="002A3D23"/>
    <w:rsid w:val="002A4CA0"/>
    <w:rsid w:val="002A4FC2"/>
    <w:rsid w:val="002A74B2"/>
    <w:rsid w:val="002A7857"/>
    <w:rsid w:val="002A7954"/>
    <w:rsid w:val="002B06CE"/>
    <w:rsid w:val="002B29AF"/>
    <w:rsid w:val="002B412B"/>
    <w:rsid w:val="002C0636"/>
    <w:rsid w:val="002C3281"/>
    <w:rsid w:val="002D0896"/>
    <w:rsid w:val="002D59EA"/>
    <w:rsid w:val="002E5E24"/>
    <w:rsid w:val="002E62C0"/>
    <w:rsid w:val="00302B20"/>
    <w:rsid w:val="00303060"/>
    <w:rsid w:val="003031B8"/>
    <w:rsid w:val="003040E1"/>
    <w:rsid w:val="00311438"/>
    <w:rsid w:val="00313AD1"/>
    <w:rsid w:val="00314A92"/>
    <w:rsid w:val="003155ED"/>
    <w:rsid w:val="00323172"/>
    <w:rsid w:val="00324AE1"/>
    <w:rsid w:val="00332203"/>
    <w:rsid w:val="00332574"/>
    <w:rsid w:val="00333573"/>
    <w:rsid w:val="00334A76"/>
    <w:rsid w:val="00340E88"/>
    <w:rsid w:val="003418A9"/>
    <w:rsid w:val="00343AEB"/>
    <w:rsid w:val="00346FB3"/>
    <w:rsid w:val="00357591"/>
    <w:rsid w:val="00365A64"/>
    <w:rsid w:val="00366AFA"/>
    <w:rsid w:val="00370C75"/>
    <w:rsid w:val="00374C9C"/>
    <w:rsid w:val="00381D10"/>
    <w:rsid w:val="00382BB4"/>
    <w:rsid w:val="00386BFF"/>
    <w:rsid w:val="00387F90"/>
    <w:rsid w:val="00390635"/>
    <w:rsid w:val="00392111"/>
    <w:rsid w:val="003948AA"/>
    <w:rsid w:val="00396408"/>
    <w:rsid w:val="003A3EC6"/>
    <w:rsid w:val="003B0CA6"/>
    <w:rsid w:val="003B21DC"/>
    <w:rsid w:val="003B3A62"/>
    <w:rsid w:val="003B417D"/>
    <w:rsid w:val="003B47A8"/>
    <w:rsid w:val="003C0AD7"/>
    <w:rsid w:val="003C0D97"/>
    <w:rsid w:val="003C1443"/>
    <w:rsid w:val="003C15A2"/>
    <w:rsid w:val="003C3911"/>
    <w:rsid w:val="003C3C88"/>
    <w:rsid w:val="003C4588"/>
    <w:rsid w:val="003C7844"/>
    <w:rsid w:val="003D40F4"/>
    <w:rsid w:val="003E19E3"/>
    <w:rsid w:val="003E23CA"/>
    <w:rsid w:val="003E55BC"/>
    <w:rsid w:val="004038BF"/>
    <w:rsid w:val="00403E73"/>
    <w:rsid w:val="00406C79"/>
    <w:rsid w:val="00410AB0"/>
    <w:rsid w:val="00410EA3"/>
    <w:rsid w:val="00422DC3"/>
    <w:rsid w:val="00423CF0"/>
    <w:rsid w:val="0042406C"/>
    <w:rsid w:val="004241C6"/>
    <w:rsid w:val="00432FB2"/>
    <w:rsid w:val="00433D9B"/>
    <w:rsid w:val="00434AB9"/>
    <w:rsid w:val="00443548"/>
    <w:rsid w:val="00444656"/>
    <w:rsid w:val="00450AC4"/>
    <w:rsid w:val="00456D07"/>
    <w:rsid w:val="0046161D"/>
    <w:rsid w:val="00461E93"/>
    <w:rsid w:val="00463559"/>
    <w:rsid w:val="00466C7F"/>
    <w:rsid w:val="004675E0"/>
    <w:rsid w:val="00470031"/>
    <w:rsid w:val="00471815"/>
    <w:rsid w:val="00472702"/>
    <w:rsid w:val="0047698E"/>
    <w:rsid w:val="004859ED"/>
    <w:rsid w:val="0049015E"/>
    <w:rsid w:val="00492506"/>
    <w:rsid w:val="00493C5F"/>
    <w:rsid w:val="00494F6C"/>
    <w:rsid w:val="004A1DED"/>
    <w:rsid w:val="004B1B1E"/>
    <w:rsid w:val="004C3F56"/>
    <w:rsid w:val="004C44DA"/>
    <w:rsid w:val="004C5226"/>
    <w:rsid w:val="004C5B4B"/>
    <w:rsid w:val="004C6759"/>
    <w:rsid w:val="004D3599"/>
    <w:rsid w:val="004D4224"/>
    <w:rsid w:val="004D5DA6"/>
    <w:rsid w:val="004D657D"/>
    <w:rsid w:val="004D78F5"/>
    <w:rsid w:val="004E15E0"/>
    <w:rsid w:val="004E49FC"/>
    <w:rsid w:val="004E51E6"/>
    <w:rsid w:val="004E71B2"/>
    <w:rsid w:val="004F06B5"/>
    <w:rsid w:val="004F086B"/>
    <w:rsid w:val="004F0A17"/>
    <w:rsid w:val="004F474D"/>
    <w:rsid w:val="00505128"/>
    <w:rsid w:val="00505736"/>
    <w:rsid w:val="00506298"/>
    <w:rsid w:val="0050668F"/>
    <w:rsid w:val="005116CA"/>
    <w:rsid w:val="00513832"/>
    <w:rsid w:val="00514823"/>
    <w:rsid w:val="00516F80"/>
    <w:rsid w:val="00523509"/>
    <w:rsid w:val="00523EE5"/>
    <w:rsid w:val="00524FD4"/>
    <w:rsid w:val="00525A24"/>
    <w:rsid w:val="00525ACB"/>
    <w:rsid w:val="00525DAD"/>
    <w:rsid w:val="00526B09"/>
    <w:rsid w:val="00535FA9"/>
    <w:rsid w:val="00540DB0"/>
    <w:rsid w:val="00541A9B"/>
    <w:rsid w:val="005456C6"/>
    <w:rsid w:val="00545D66"/>
    <w:rsid w:val="00547432"/>
    <w:rsid w:val="00553D77"/>
    <w:rsid w:val="00563DC5"/>
    <w:rsid w:val="00564789"/>
    <w:rsid w:val="00567F33"/>
    <w:rsid w:val="00572632"/>
    <w:rsid w:val="00572826"/>
    <w:rsid w:val="0057707C"/>
    <w:rsid w:val="00577240"/>
    <w:rsid w:val="00577607"/>
    <w:rsid w:val="00577ECA"/>
    <w:rsid w:val="005833DD"/>
    <w:rsid w:val="005867F5"/>
    <w:rsid w:val="0058694C"/>
    <w:rsid w:val="00593208"/>
    <w:rsid w:val="005A3F35"/>
    <w:rsid w:val="005A3F64"/>
    <w:rsid w:val="005A7D43"/>
    <w:rsid w:val="005B2D7D"/>
    <w:rsid w:val="005B5AE2"/>
    <w:rsid w:val="005B77AA"/>
    <w:rsid w:val="005C012E"/>
    <w:rsid w:val="005C2F5C"/>
    <w:rsid w:val="005C44EE"/>
    <w:rsid w:val="005C5321"/>
    <w:rsid w:val="005C6FAA"/>
    <w:rsid w:val="005C796B"/>
    <w:rsid w:val="005D0363"/>
    <w:rsid w:val="005D0D55"/>
    <w:rsid w:val="005D25AC"/>
    <w:rsid w:val="005D497B"/>
    <w:rsid w:val="005D4B31"/>
    <w:rsid w:val="005D62A2"/>
    <w:rsid w:val="005E4270"/>
    <w:rsid w:val="005F1468"/>
    <w:rsid w:val="005F213A"/>
    <w:rsid w:val="005F446C"/>
    <w:rsid w:val="005F44C7"/>
    <w:rsid w:val="005F4DBF"/>
    <w:rsid w:val="005F6FF2"/>
    <w:rsid w:val="006049AE"/>
    <w:rsid w:val="00606AFE"/>
    <w:rsid w:val="00610CC5"/>
    <w:rsid w:val="0061553C"/>
    <w:rsid w:val="006175B3"/>
    <w:rsid w:val="006176D9"/>
    <w:rsid w:val="006202C8"/>
    <w:rsid w:val="0062185B"/>
    <w:rsid w:val="00621CD8"/>
    <w:rsid w:val="00623458"/>
    <w:rsid w:val="00625CE5"/>
    <w:rsid w:val="00627D47"/>
    <w:rsid w:val="00631860"/>
    <w:rsid w:val="00631B0C"/>
    <w:rsid w:val="00631F90"/>
    <w:rsid w:val="00632B36"/>
    <w:rsid w:val="00633C16"/>
    <w:rsid w:val="00634A34"/>
    <w:rsid w:val="00644D83"/>
    <w:rsid w:val="00645D98"/>
    <w:rsid w:val="00647E4E"/>
    <w:rsid w:val="0065005C"/>
    <w:rsid w:val="00653C19"/>
    <w:rsid w:val="00656AE0"/>
    <w:rsid w:val="00656EC5"/>
    <w:rsid w:val="00660D65"/>
    <w:rsid w:val="00667626"/>
    <w:rsid w:val="0067483C"/>
    <w:rsid w:val="006800C0"/>
    <w:rsid w:val="006811C9"/>
    <w:rsid w:val="00681399"/>
    <w:rsid w:val="0068202C"/>
    <w:rsid w:val="006836D0"/>
    <w:rsid w:val="00684471"/>
    <w:rsid w:val="00686FDF"/>
    <w:rsid w:val="00691F01"/>
    <w:rsid w:val="00692313"/>
    <w:rsid w:val="0069597C"/>
    <w:rsid w:val="006A179D"/>
    <w:rsid w:val="006A29FB"/>
    <w:rsid w:val="006A2CBB"/>
    <w:rsid w:val="006A4C74"/>
    <w:rsid w:val="006A4E39"/>
    <w:rsid w:val="006A5514"/>
    <w:rsid w:val="006A61F1"/>
    <w:rsid w:val="006A6CE8"/>
    <w:rsid w:val="006B5AB4"/>
    <w:rsid w:val="006C0A30"/>
    <w:rsid w:val="006C16AB"/>
    <w:rsid w:val="006C4EA6"/>
    <w:rsid w:val="006C5D84"/>
    <w:rsid w:val="006D2526"/>
    <w:rsid w:val="006D304E"/>
    <w:rsid w:val="006D352C"/>
    <w:rsid w:val="006D65A2"/>
    <w:rsid w:val="006E0161"/>
    <w:rsid w:val="006E055E"/>
    <w:rsid w:val="006E229B"/>
    <w:rsid w:val="006E3AB4"/>
    <w:rsid w:val="006E44DA"/>
    <w:rsid w:val="006E7173"/>
    <w:rsid w:val="006F5BED"/>
    <w:rsid w:val="007065A5"/>
    <w:rsid w:val="00723EC4"/>
    <w:rsid w:val="0072538D"/>
    <w:rsid w:val="007260BD"/>
    <w:rsid w:val="00732C7C"/>
    <w:rsid w:val="007336E7"/>
    <w:rsid w:val="00733C39"/>
    <w:rsid w:val="0073428E"/>
    <w:rsid w:val="007359F6"/>
    <w:rsid w:val="00740BE7"/>
    <w:rsid w:val="007438FF"/>
    <w:rsid w:val="00743D0B"/>
    <w:rsid w:val="00746125"/>
    <w:rsid w:val="00750DD6"/>
    <w:rsid w:val="00754DC8"/>
    <w:rsid w:val="00756283"/>
    <w:rsid w:val="0075EC5B"/>
    <w:rsid w:val="007628D6"/>
    <w:rsid w:val="007764E0"/>
    <w:rsid w:val="00776620"/>
    <w:rsid w:val="007792E5"/>
    <w:rsid w:val="00783858"/>
    <w:rsid w:val="00786DA6"/>
    <w:rsid w:val="00787362"/>
    <w:rsid w:val="007970F0"/>
    <w:rsid w:val="00797225"/>
    <w:rsid w:val="00797B47"/>
    <w:rsid w:val="007A33E2"/>
    <w:rsid w:val="007A3E2F"/>
    <w:rsid w:val="007A6660"/>
    <w:rsid w:val="007A7CA0"/>
    <w:rsid w:val="007A7D0B"/>
    <w:rsid w:val="007B19F6"/>
    <w:rsid w:val="007B1C11"/>
    <w:rsid w:val="007B2FA8"/>
    <w:rsid w:val="007B6578"/>
    <w:rsid w:val="007B6C73"/>
    <w:rsid w:val="007C01E1"/>
    <w:rsid w:val="007C2E74"/>
    <w:rsid w:val="007C4909"/>
    <w:rsid w:val="007C5818"/>
    <w:rsid w:val="007C5A39"/>
    <w:rsid w:val="007C7994"/>
    <w:rsid w:val="007D08CA"/>
    <w:rsid w:val="007D0D0D"/>
    <w:rsid w:val="007D1B0D"/>
    <w:rsid w:val="007D2E6D"/>
    <w:rsid w:val="007E0C52"/>
    <w:rsid w:val="007E5EF0"/>
    <w:rsid w:val="007F00D9"/>
    <w:rsid w:val="007F06CE"/>
    <w:rsid w:val="007F9A08"/>
    <w:rsid w:val="00803A03"/>
    <w:rsid w:val="00804D47"/>
    <w:rsid w:val="00805949"/>
    <w:rsid w:val="008063AD"/>
    <w:rsid w:val="00807560"/>
    <w:rsid w:val="00811D41"/>
    <w:rsid w:val="00812251"/>
    <w:rsid w:val="0082259E"/>
    <w:rsid w:val="0082402D"/>
    <w:rsid w:val="0082411E"/>
    <w:rsid w:val="00832F43"/>
    <w:rsid w:val="0083355F"/>
    <w:rsid w:val="00833D61"/>
    <w:rsid w:val="00837264"/>
    <w:rsid w:val="008405F2"/>
    <w:rsid w:val="00840A20"/>
    <w:rsid w:val="00840B60"/>
    <w:rsid w:val="00840F2B"/>
    <w:rsid w:val="008461FC"/>
    <w:rsid w:val="0084F570"/>
    <w:rsid w:val="00850082"/>
    <w:rsid w:val="00850AD8"/>
    <w:rsid w:val="008601A0"/>
    <w:rsid w:val="00860D40"/>
    <w:rsid w:val="00862EE2"/>
    <w:rsid w:val="00863BD8"/>
    <w:rsid w:val="008658DD"/>
    <w:rsid w:val="00875209"/>
    <w:rsid w:val="008769D3"/>
    <w:rsid w:val="00877D88"/>
    <w:rsid w:val="00880147"/>
    <w:rsid w:val="008804A6"/>
    <w:rsid w:val="00880D97"/>
    <w:rsid w:val="00886599"/>
    <w:rsid w:val="0089082E"/>
    <w:rsid w:val="008913F5"/>
    <w:rsid w:val="00892958"/>
    <w:rsid w:val="008929B8"/>
    <w:rsid w:val="00892DC9"/>
    <w:rsid w:val="00893316"/>
    <w:rsid w:val="00894436"/>
    <w:rsid w:val="00895C21"/>
    <w:rsid w:val="008A0A8C"/>
    <w:rsid w:val="008A2775"/>
    <w:rsid w:val="008A48A7"/>
    <w:rsid w:val="008B0C8F"/>
    <w:rsid w:val="008B6CB5"/>
    <w:rsid w:val="008C0370"/>
    <w:rsid w:val="008C0F32"/>
    <w:rsid w:val="008C6A83"/>
    <w:rsid w:val="008C72C2"/>
    <w:rsid w:val="008D4C19"/>
    <w:rsid w:val="008D6754"/>
    <w:rsid w:val="008D6AAF"/>
    <w:rsid w:val="008D7148"/>
    <w:rsid w:val="008E0A88"/>
    <w:rsid w:val="008E6C20"/>
    <w:rsid w:val="008E6D4E"/>
    <w:rsid w:val="008F18EC"/>
    <w:rsid w:val="008F27E9"/>
    <w:rsid w:val="008F2939"/>
    <w:rsid w:val="008F51D7"/>
    <w:rsid w:val="00903BA6"/>
    <w:rsid w:val="00910EB7"/>
    <w:rsid w:val="009111FF"/>
    <w:rsid w:val="00916830"/>
    <w:rsid w:val="00921884"/>
    <w:rsid w:val="009224ED"/>
    <w:rsid w:val="009239A5"/>
    <w:rsid w:val="00926874"/>
    <w:rsid w:val="00926BB1"/>
    <w:rsid w:val="0093041B"/>
    <w:rsid w:val="00931C7C"/>
    <w:rsid w:val="009334BE"/>
    <w:rsid w:val="0093503F"/>
    <w:rsid w:val="0094304D"/>
    <w:rsid w:val="00944188"/>
    <w:rsid w:val="00951C7B"/>
    <w:rsid w:val="009521DC"/>
    <w:rsid w:val="00952F1F"/>
    <w:rsid w:val="00956A80"/>
    <w:rsid w:val="009570C1"/>
    <w:rsid w:val="009603AE"/>
    <w:rsid w:val="00966711"/>
    <w:rsid w:val="009673FD"/>
    <w:rsid w:val="00967D6A"/>
    <w:rsid w:val="0097165C"/>
    <w:rsid w:val="00971738"/>
    <w:rsid w:val="0098167A"/>
    <w:rsid w:val="00983F04"/>
    <w:rsid w:val="009847AF"/>
    <w:rsid w:val="00984942"/>
    <w:rsid w:val="00985C42"/>
    <w:rsid w:val="00995AEE"/>
    <w:rsid w:val="009A0617"/>
    <w:rsid w:val="009A1D72"/>
    <w:rsid w:val="009A5F4C"/>
    <w:rsid w:val="009B03EA"/>
    <w:rsid w:val="009B336C"/>
    <w:rsid w:val="009B4B39"/>
    <w:rsid w:val="009C0B24"/>
    <w:rsid w:val="009C5231"/>
    <w:rsid w:val="009C5483"/>
    <w:rsid w:val="009C7CBD"/>
    <w:rsid w:val="009C7DEB"/>
    <w:rsid w:val="009C96FF"/>
    <w:rsid w:val="009D1378"/>
    <w:rsid w:val="009D13BA"/>
    <w:rsid w:val="009D3061"/>
    <w:rsid w:val="009D6388"/>
    <w:rsid w:val="009E4B07"/>
    <w:rsid w:val="009E5D0A"/>
    <w:rsid w:val="009EC6C0"/>
    <w:rsid w:val="009F22BE"/>
    <w:rsid w:val="009F28C2"/>
    <w:rsid w:val="009F2CCC"/>
    <w:rsid w:val="009F4D3B"/>
    <w:rsid w:val="00A03E7D"/>
    <w:rsid w:val="00A0637F"/>
    <w:rsid w:val="00A07A6F"/>
    <w:rsid w:val="00A07AAA"/>
    <w:rsid w:val="00A121EE"/>
    <w:rsid w:val="00A12400"/>
    <w:rsid w:val="00A12AE9"/>
    <w:rsid w:val="00A12EE2"/>
    <w:rsid w:val="00A134E5"/>
    <w:rsid w:val="00A14854"/>
    <w:rsid w:val="00A14B5C"/>
    <w:rsid w:val="00A229FE"/>
    <w:rsid w:val="00A27B68"/>
    <w:rsid w:val="00A31972"/>
    <w:rsid w:val="00A32C18"/>
    <w:rsid w:val="00A3465B"/>
    <w:rsid w:val="00A3468B"/>
    <w:rsid w:val="00A40E63"/>
    <w:rsid w:val="00A42056"/>
    <w:rsid w:val="00A4463E"/>
    <w:rsid w:val="00A44A23"/>
    <w:rsid w:val="00A475F8"/>
    <w:rsid w:val="00A5051F"/>
    <w:rsid w:val="00A53FD7"/>
    <w:rsid w:val="00A7025A"/>
    <w:rsid w:val="00A709E7"/>
    <w:rsid w:val="00A7432B"/>
    <w:rsid w:val="00A75B1A"/>
    <w:rsid w:val="00A769EA"/>
    <w:rsid w:val="00A76AD5"/>
    <w:rsid w:val="00A834E0"/>
    <w:rsid w:val="00A91E00"/>
    <w:rsid w:val="00A9262D"/>
    <w:rsid w:val="00A92E43"/>
    <w:rsid w:val="00A92FB2"/>
    <w:rsid w:val="00A931FA"/>
    <w:rsid w:val="00A934F7"/>
    <w:rsid w:val="00A95FEE"/>
    <w:rsid w:val="00AA1219"/>
    <w:rsid w:val="00AA1391"/>
    <w:rsid w:val="00AA2A81"/>
    <w:rsid w:val="00AA4213"/>
    <w:rsid w:val="00AA5D87"/>
    <w:rsid w:val="00AB488F"/>
    <w:rsid w:val="00AB7452"/>
    <w:rsid w:val="00AC0C56"/>
    <w:rsid w:val="00AC4A62"/>
    <w:rsid w:val="00AC6273"/>
    <w:rsid w:val="00AD09E7"/>
    <w:rsid w:val="00AD36C7"/>
    <w:rsid w:val="00AE205E"/>
    <w:rsid w:val="00AE5366"/>
    <w:rsid w:val="00AE7672"/>
    <w:rsid w:val="00AE7827"/>
    <w:rsid w:val="00AF1BE5"/>
    <w:rsid w:val="00B003CA"/>
    <w:rsid w:val="00B05202"/>
    <w:rsid w:val="00B07DB4"/>
    <w:rsid w:val="00B14A4D"/>
    <w:rsid w:val="00B17BA2"/>
    <w:rsid w:val="00B2440C"/>
    <w:rsid w:val="00B24485"/>
    <w:rsid w:val="00B24C1D"/>
    <w:rsid w:val="00B32CF9"/>
    <w:rsid w:val="00B33448"/>
    <w:rsid w:val="00B3609A"/>
    <w:rsid w:val="00B36808"/>
    <w:rsid w:val="00B37BB1"/>
    <w:rsid w:val="00B4600C"/>
    <w:rsid w:val="00B476DB"/>
    <w:rsid w:val="00B50E91"/>
    <w:rsid w:val="00B53CBC"/>
    <w:rsid w:val="00B549B6"/>
    <w:rsid w:val="00B5714D"/>
    <w:rsid w:val="00B57970"/>
    <w:rsid w:val="00B6029C"/>
    <w:rsid w:val="00B635ED"/>
    <w:rsid w:val="00B63627"/>
    <w:rsid w:val="00B63688"/>
    <w:rsid w:val="00B65D6A"/>
    <w:rsid w:val="00B71082"/>
    <w:rsid w:val="00B738D0"/>
    <w:rsid w:val="00B74E77"/>
    <w:rsid w:val="00B77CBB"/>
    <w:rsid w:val="00B822D7"/>
    <w:rsid w:val="00B8440B"/>
    <w:rsid w:val="00B84E2D"/>
    <w:rsid w:val="00B870B1"/>
    <w:rsid w:val="00B9652C"/>
    <w:rsid w:val="00BA0129"/>
    <w:rsid w:val="00BA367B"/>
    <w:rsid w:val="00BA57A3"/>
    <w:rsid w:val="00BB2A80"/>
    <w:rsid w:val="00BB7311"/>
    <w:rsid w:val="00BC19CB"/>
    <w:rsid w:val="00BC2DC4"/>
    <w:rsid w:val="00BC49D8"/>
    <w:rsid w:val="00BC4DB1"/>
    <w:rsid w:val="00BC55EF"/>
    <w:rsid w:val="00BC6765"/>
    <w:rsid w:val="00BE0025"/>
    <w:rsid w:val="00BE29EA"/>
    <w:rsid w:val="00BE6EF1"/>
    <w:rsid w:val="00BE70A5"/>
    <w:rsid w:val="00BF2B51"/>
    <w:rsid w:val="00BF5D5F"/>
    <w:rsid w:val="00BF7DAF"/>
    <w:rsid w:val="00C00382"/>
    <w:rsid w:val="00C0362A"/>
    <w:rsid w:val="00C03C2B"/>
    <w:rsid w:val="00C104AB"/>
    <w:rsid w:val="00C12685"/>
    <w:rsid w:val="00C15992"/>
    <w:rsid w:val="00C16EAC"/>
    <w:rsid w:val="00C21AFD"/>
    <w:rsid w:val="00C2256F"/>
    <w:rsid w:val="00C30D8B"/>
    <w:rsid w:val="00C34878"/>
    <w:rsid w:val="00C348EE"/>
    <w:rsid w:val="00C3766F"/>
    <w:rsid w:val="00C37C9D"/>
    <w:rsid w:val="00C425DB"/>
    <w:rsid w:val="00C42D98"/>
    <w:rsid w:val="00C473A4"/>
    <w:rsid w:val="00C53522"/>
    <w:rsid w:val="00C56909"/>
    <w:rsid w:val="00C5756C"/>
    <w:rsid w:val="00C61C4D"/>
    <w:rsid w:val="00C64119"/>
    <w:rsid w:val="00C712B5"/>
    <w:rsid w:val="00C71C33"/>
    <w:rsid w:val="00C72D5A"/>
    <w:rsid w:val="00C72F03"/>
    <w:rsid w:val="00C74B50"/>
    <w:rsid w:val="00C75937"/>
    <w:rsid w:val="00C76F6B"/>
    <w:rsid w:val="00C77575"/>
    <w:rsid w:val="00C83839"/>
    <w:rsid w:val="00C83C40"/>
    <w:rsid w:val="00C96D23"/>
    <w:rsid w:val="00C97CBF"/>
    <w:rsid w:val="00CA1601"/>
    <w:rsid w:val="00CA5B80"/>
    <w:rsid w:val="00CA72A4"/>
    <w:rsid w:val="00CB1E97"/>
    <w:rsid w:val="00CB1EC4"/>
    <w:rsid w:val="00CB27BE"/>
    <w:rsid w:val="00CC4502"/>
    <w:rsid w:val="00CC4A5F"/>
    <w:rsid w:val="00CC57BF"/>
    <w:rsid w:val="00CD3C4A"/>
    <w:rsid w:val="00CD53FB"/>
    <w:rsid w:val="00CE0277"/>
    <w:rsid w:val="00CE2DF8"/>
    <w:rsid w:val="00CE7704"/>
    <w:rsid w:val="00CE7945"/>
    <w:rsid w:val="00CF2D8C"/>
    <w:rsid w:val="00CF4698"/>
    <w:rsid w:val="00CF5000"/>
    <w:rsid w:val="00CF50FB"/>
    <w:rsid w:val="00CF584E"/>
    <w:rsid w:val="00D0213F"/>
    <w:rsid w:val="00D028E0"/>
    <w:rsid w:val="00D03E59"/>
    <w:rsid w:val="00D03E95"/>
    <w:rsid w:val="00D11299"/>
    <w:rsid w:val="00D11674"/>
    <w:rsid w:val="00D12265"/>
    <w:rsid w:val="00D16332"/>
    <w:rsid w:val="00D21EB3"/>
    <w:rsid w:val="00D2245A"/>
    <w:rsid w:val="00D257D9"/>
    <w:rsid w:val="00D25F07"/>
    <w:rsid w:val="00D30F4D"/>
    <w:rsid w:val="00D32D99"/>
    <w:rsid w:val="00D34616"/>
    <w:rsid w:val="00D364C1"/>
    <w:rsid w:val="00D36B19"/>
    <w:rsid w:val="00D38976"/>
    <w:rsid w:val="00D4269F"/>
    <w:rsid w:val="00D44532"/>
    <w:rsid w:val="00D5218E"/>
    <w:rsid w:val="00D5335A"/>
    <w:rsid w:val="00D55844"/>
    <w:rsid w:val="00D55E62"/>
    <w:rsid w:val="00D60371"/>
    <w:rsid w:val="00D629DF"/>
    <w:rsid w:val="00D642B6"/>
    <w:rsid w:val="00D70B14"/>
    <w:rsid w:val="00D70B21"/>
    <w:rsid w:val="00D764BC"/>
    <w:rsid w:val="00D828A9"/>
    <w:rsid w:val="00D83A2D"/>
    <w:rsid w:val="00D92F3B"/>
    <w:rsid w:val="00D97FA1"/>
    <w:rsid w:val="00DA0CCE"/>
    <w:rsid w:val="00DA2B63"/>
    <w:rsid w:val="00DA4D0D"/>
    <w:rsid w:val="00DA7173"/>
    <w:rsid w:val="00DB075B"/>
    <w:rsid w:val="00DB19AE"/>
    <w:rsid w:val="00DC0ABD"/>
    <w:rsid w:val="00DC35F5"/>
    <w:rsid w:val="00DC4AEF"/>
    <w:rsid w:val="00DE0033"/>
    <w:rsid w:val="00DE17BD"/>
    <w:rsid w:val="00DE442C"/>
    <w:rsid w:val="00DF2E59"/>
    <w:rsid w:val="00DF53B3"/>
    <w:rsid w:val="00E00882"/>
    <w:rsid w:val="00E016C9"/>
    <w:rsid w:val="00E05453"/>
    <w:rsid w:val="00E078CB"/>
    <w:rsid w:val="00E10BB5"/>
    <w:rsid w:val="00E10F25"/>
    <w:rsid w:val="00E1381A"/>
    <w:rsid w:val="00E211C7"/>
    <w:rsid w:val="00E2241C"/>
    <w:rsid w:val="00E238AD"/>
    <w:rsid w:val="00E23AA4"/>
    <w:rsid w:val="00E23D8F"/>
    <w:rsid w:val="00E245DB"/>
    <w:rsid w:val="00E26E5B"/>
    <w:rsid w:val="00E2715F"/>
    <w:rsid w:val="00E304A3"/>
    <w:rsid w:val="00E309B3"/>
    <w:rsid w:val="00E32A01"/>
    <w:rsid w:val="00E33070"/>
    <w:rsid w:val="00E37426"/>
    <w:rsid w:val="00E37A8E"/>
    <w:rsid w:val="00E43639"/>
    <w:rsid w:val="00E47BA1"/>
    <w:rsid w:val="00E52FF2"/>
    <w:rsid w:val="00E53287"/>
    <w:rsid w:val="00E54830"/>
    <w:rsid w:val="00E54AC6"/>
    <w:rsid w:val="00E564FE"/>
    <w:rsid w:val="00E566EA"/>
    <w:rsid w:val="00E62B4D"/>
    <w:rsid w:val="00E65820"/>
    <w:rsid w:val="00E732C6"/>
    <w:rsid w:val="00E734D5"/>
    <w:rsid w:val="00E764FB"/>
    <w:rsid w:val="00E76FB4"/>
    <w:rsid w:val="00E81600"/>
    <w:rsid w:val="00E844D9"/>
    <w:rsid w:val="00E84642"/>
    <w:rsid w:val="00E87EDF"/>
    <w:rsid w:val="00E9114E"/>
    <w:rsid w:val="00E9389D"/>
    <w:rsid w:val="00E95008"/>
    <w:rsid w:val="00E961F9"/>
    <w:rsid w:val="00E9748A"/>
    <w:rsid w:val="00EA5072"/>
    <w:rsid w:val="00EA59B1"/>
    <w:rsid w:val="00EACFD1"/>
    <w:rsid w:val="00EB0369"/>
    <w:rsid w:val="00EB5977"/>
    <w:rsid w:val="00EC302F"/>
    <w:rsid w:val="00EC3346"/>
    <w:rsid w:val="00EC371B"/>
    <w:rsid w:val="00ED1E4A"/>
    <w:rsid w:val="00ED3BC1"/>
    <w:rsid w:val="00ED43F6"/>
    <w:rsid w:val="00ED4FD5"/>
    <w:rsid w:val="00ED559E"/>
    <w:rsid w:val="00EE0085"/>
    <w:rsid w:val="00EE1FA5"/>
    <w:rsid w:val="00EE7A68"/>
    <w:rsid w:val="00EF04B2"/>
    <w:rsid w:val="00EF0B05"/>
    <w:rsid w:val="00EF0D82"/>
    <w:rsid w:val="00EF19BB"/>
    <w:rsid w:val="00EF2095"/>
    <w:rsid w:val="00EF3F7F"/>
    <w:rsid w:val="00EF6C1F"/>
    <w:rsid w:val="00EF6CFD"/>
    <w:rsid w:val="00F013B9"/>
    <w:rsid w:val="00F028A9"/>
    <w:rsid w:val="00F04118"/>
    <w:rsid w:val="00F12037"/>
    <w:rsid w:val="00F1302E"/>
    <w:rsid w:val="00F130A1"/>
    <w:rsid w:val="00F162D4"/>
    <w:rsid w:val="00F16702"/>
    <w:rsid w:val="00F21D17"/>
    <w:rsid w:val="00F27632"/>
    <w:rsid w:val="00F276BB"/>
    <w:rsid w:val="00F27E26"/>
    <w:rsid w:val="00F30718"/>
    <w:rsid w:val="00F329B6"/>
    <w:rsid w:val="00F36657"/>
    <w:rsid w:val="00F3678A"/>
    <w:rsid w:val="00F36975"/>
    <w:rsid w:val="00F37470"/>
    <w:rsid w:val="00F45A14"/>
    <w:rsid w:val="00F46C97"/>
    <w:rsid w:val="00F47A39"/>
    <w:rsid w:val="00F47AE9"/>
    <w:rsid w:val="00F511C6"/>
    <w:rsid w:val="00F53275"/>
    <w:rsid w:val="00F5410E"/>
    <w:rsid w:val="00F54AEA"/>
    <w:rsid w:val="00F55B28"/>
    <w:rsid w:val="00F56E45"/>
    <w:rsid w:val="00F63275"/>
    <w:rsid w:val="00F63FD7"/>
    <w:rsid w:val="00F66033"/>
    <w:rsid w:val="00F668AA"/>
    <w:rsid w:val="00F70E7B"/>
    <w:rsid w:val="00F71834"/>
    <w:rsid w:val="00F72D9B"/>
    <w:rsid w:val="00F74350"/>
    <w:rsid w:val="00F80BFC"/>
    <w:rsid w:val="00F80D85"/>
    <w:rsid w:val="00F81D78"/>
    <w:rsid w:val="00F8296C"/>
    <w:rsid w:val="00F857C8"/>
    <w:rsid w:val="00F8933C"/>
    <w:rsid w:val="00FA0EA1"/>
    <w:rsid w:val="00FA215A"/>
    <w:rsid w:val="00FA2979"/>
    <w:rsid w:val="00FA3311"/>
    <w:rsid w:val="00FA628D"/>
    <w:rsid w:val="00FB0FCB"/>
    <w:rsid w:val="00FB73B7"/>
    <w:rsid w:val="00FC3917"/>
    <w:rsid w:val="00FC4173"/>
    <w:rsid w:val="00FD0524"/>
    <w:rsid w:val="00FD2992"/>
    <w:rsid w:val="00FE1457"/>
    <w:rsid w:val="00FE1C60"/>
    <w:rsid w:val="00FE339A"/>
    <w:rsid w:val="00FE61D6"/>
    <w:rsid w:val="00FE657A"/>
    <w:rsid w:val="00FF1717"/>
    <w:rsid w:val="00FF5F79"/>
    <w:rsid w:val="010832B1"/>
    <w:rsid w:val="0117226C"/>
    <w:rsid w:val="01174D82"/>
    <w:rsid w:val="013178C6"/>
    <w:rsid w:val="013C3E9B"/>
    <w:rsid w:val="0155B220"/>
    <w:rsid w:val="015F50AB"/>
    <w:rsid w:val="01683A70"/>
    <w:rsid w:val="0168A0AF"/>
    <w:rsid w:val="016A2E26"/>
    <w:rsid w:val="01863B29"/>
    <w:rsid w:val="0190A224"/>
    <w:rsid w:val="019DB0AB"/>
    <w:rsid w:val="01A97580"/>
    <w:rsid w:val="01B2A290"/>
    <w:rsid w:val="01B3F322"/>
    <w:rsid w:val="01B6E7F2"/>
    <w:rsid w:val="01BC4D68"/>
    <w:rsid w:val="01E6AA0E"/>
    <w:rsid w:val="01ECD2D1"/>
    <w:rsid w:val="01FC4156"/>
    <w:rsid w:val="020A89E6"/>
    <w:rsid w:val="021A1429"/>
    <w:rsid w:val="022BBB33"/>
    <w:rsid w:val="022EA3C3"/>
    <w:rsid w:val="023FEB06"/>
    <w:rsid w:val="0242C8BC"/>
    <w:rsid w:val="02548E6C"/>
    <w:rsid w:val="026901E1"/>
    <w:rsid w:val="026DEADF"/>
    <w:rsid w:val="02726028"/>
    <w:rsid w:val="0296CA69"/>
    <w:rsid w:val="02973B84"/>
    <w:rsid w:val="029D91C0"/>
    <w:rsid w:val="02ABBA80"/>
    <w:rsid w:val="02D739CC"/>
    <w:rsid w:val="02D7765F"/>
    <w:rsid w:val="02E85F90"/>
    <w:rsid w:val="02EA65E9"/>
    <w:rsid w:val="02F5CB90"/>
    <w:rsid w:val="030E4CAC"/>
    <w:rsid w:val="034AF900"/>
    <w:rsid w:val="034B036C"/>
    <w:rsid w:val="0357CFE2"/>
    <w:rsid w:val="036367B9"/>
    <w:rsid w:val="037F0115"/>
    <w:rsid w:val="038C3DC7"/>
    <w:rsid w:val="038D4103"/>
    <w:rsid w:val="03998D69"/>
    <w:rsid w:val="039B83CE"/>
    <w:rsid w:val="039E629C"/>
    <w:rsid w:val="03B7687A"/>
    <w:rsid w:val="03B9FF59"/>
    <w:rsid w:val="03BD2D00"/>
    <w:rsid w:val="03C2DFA0"/>
    <w:rsid w:val="03C98DA4"/>
    <w:rsid w:val="03D4FEC7"/>
    <w:rsid w:val="03D7D132"/>
    <w:rsid w:val="03EF1E0D"/>
    <w:rsid w:val="03F05404"/>
    <w:rsid w:val="03FC1710"/>
    <w:rsid w:val="04231FF6"/>
    <w:rsid w:val="042AF218"/>
    <w:rsid w:val="042F9654"/>
    <w:rsid w:val="043A920A"/>
    <w:rsid w:val="043C179C"/>
    <w:rsid w:val="043F5B6E"/>
    <w:rsid w:val="044FFB81"/>
    <w:rsid w:val="0470A064"/>
    <w:rsid w:val="04773880"/>
    <w:rsid w:val="047F9D65"/>
    <w:rsid w:val="048224F8"/>
    <w:rsid w:val="048F36CA"/>
    <w:rsid w:val="048F4DEB"/>
    <w:rsid w:val="0493781A"/>
    <w:rsid w:val="04979655"/>
    <w:rsid w:val="049AEF60"/>
    <w:rsid w:val="04B20F06"/>
    <w:rsid w:val="04B71AAB"/>
    <w:rsid w:val="04C1C4AC"/>
    <w:rsid w:val="04C29EE1"/>
    <w:rsid w:val="04C2B9EC"/>
    <w:rsid w:val="04F48544"/>
    <w:rsid w:val="0510DBBB"/>
    <w:rsid w:val="051163C1"/>
    <w:rsid w:val="0519EAC6"/>
    <w:rsid w:val="051BA03E"/>
    <w:rsid w:val="052223FC"/>
    <w:rsid w:val="052EFB18"/>
    <w:rsid w:val="0555C2B7"/>
    <w:rsid w:val="05561736"/>
    <w:rsid w:val="057A0804"/>
    <w:rsid w:val="0586B4D8"/>
    <w:rsid w:val="05896FCE"/>
    <w:rsid w:val="058B5F70"/>
    <w:rsid w:val="058EA620"/>
    <w:rsid w:val="0591C2C5"/>
    <w:rsid w:val="0591E626"/>
    <w:rsid w:val="05AA0234"/>
    <w:rsid w:val="05AC40D9"/>
    <w:rsid w:val="05AF1A57"/>
    <w:rsid w:val="05BB649D"/>
    <w:rsid w:val="05BE6D5D"/>
    <w:rsid w:val="05C7BA42"/>
    <w:rsid w:val="05CD39CE"/>
    <w:rsid w:val="05CE8742"/>
    <w:rsid w:val="05D433D5"/>
    <w:rsid w:val="05E1FD1B"/>
    <w:rsid w:val="05E4FAE4"/>
    <w:rsid w:val="05EEE0F1"/>
    <w:rsid w:val="05FA5773"/>
    <w:rsid w:val="05FD2C8F"/>
    <w:rsid w:val="06192F9D"/>
    <w:rsid w:val="0623DE1F"/>
    <w:rsid w:val="0630B602"/>
    <w:rsid w:val="06312DF0"/>
    <w:rsid w:val="06316DFA"/>
    <w:rsid w:val="06418776"/>
    <w:rsid w:val="064C6BFE"/>
    <w:rsid w:val="064D7051"/>
    <w:rsid w:val="065159A1"/>
    <w:rsid w:val="065D5596"/>
    <w:rsid w:val="066DBE6F"/>
    <w:rsid w:val="0678D10D"/>
    <w:rsid w:val="06856251"/>
    <w:rsid w:val="068D0B9F"/>
    <w:rsid w:val="06958EFD"/>
    <w:rsid w:val="069E8D1B"/>
    <w:rsid w:val="06ADA7A9"/>
    <w:rsid w:val="06B8314A"/>
    <w:rsid w:val="06C076C4"/>
    <w:rsid w:val="06CA4911"/>
    <w:rsid w:val="06D691F1"/>
    <w:rsid w:val="06E9C8A4"/>
    <w:rsid w:val="06F40655"/>
    <w:rsid w:val="06F8FBD9"/>
    <w:rsid w:val="0726C95F"/>
    <w:rsid w:val="0734F64B"/>
    <w:rsid w:val="073BF4D5"/>
    <w:rsid w:val="0742CAFA"/>
    <w:rsid w:val="077232CC"/>
    <w:rsid w:val="077F1865"/>
    <w:rsid w:val="07824825"/>
    <w:rsid w:val="078A155C"/>
    <w:rsid w:val="078A2EC0"/>
    <w:rsid w:val="078D2E6E"/>
    <w:rsid w:val="079215B1"/>
    <w:rsid w:val="07A5DFD3"/>
    <w:rsid w:val="07B2B2C9"/>
    <w:rsid w:val="07B93091"/>
    <w:rsid w:val="07BBE951"/>
    <w:rsid w:val="07CDE2F6"/>
    <w:rsid w:val="07DA347E"/>
    <w:rsid w:val="07E06DD2"/>
    <w:rsid w:val="07EC9924"/>
    <w:rsid w:val="07FA1DE9"/>
    <w:rsid w:val="07FE3925"/>
    <w:rsid w:val="0805CEBD"/>
    <w:rsid w:val="080A882D"/>
    <w:rsid w:val="0816F193"/>
    <w:rsid w:val="08338153"/>
    <w:rsid w:val="083B04F7"/>
    <w:rsid w:val="083CF48B"/>
    <w:rsid w:val="08422C4F"/>
    <w:rsid w:val="0848ABF0"/>
    <w:rsid w:val="085F9830"/>
    <w:rsid w:val="086B4BAF"/>
    <w:rsid w:val="0874493A"/>
    <w:rsid w:val="0876A66F"/>
    <w:rsid w:val="087C155A"/>
    <w:rsid w:val="0882DE6A"/>
    <w:rsid w:val="08900671"/>
    <w:rsid w:val="0891B8C3"/>
    <w:rsid w:val="0895ECEF"/>
    <w:rsid w:val="08A4B62B"/>
    <w:rsid w:val="08A60CA7"/>
    <w:rsid w:val="08AED4F6"/>
    <w:rsid w:val="08B023DA"/>
    <w:rsid w:val="08B0CE37"/>
    <w:rsid w:val="08B10B79"/>
    <w:rsid w:val="08BF9605"/>
    <w:rsid w:val="08C08EF5"/>
    <w:rsid w:val="08D9D881"/>
    <w:rsid w:val="08F20BF2"/>
    <w:rsid w:val="08F8F6C2"/>
    <w:rsid w:val="090870E3"/>
    <w:rsid w:val="091C8313"/>
    <w:rsid w:val="092E59CF"/>
    <w:rsid w:val="09381B7F"/>
    <w:rsid w:val="0939E62B"/>
    <w:rsid w:val="093CBA4A"/>
    <w:rsid w:val="09527304"/>
    <w:rsid w:val="0959A76D"/>
    <w:rsid w:val="095CD78A"/>
    <w:rsid w:val="096856C4"/>
    <w:rsid w:val="099206F3"/>
    <w:rsid w:val="0993AAA3"/>
    <w:rsid w:val="099DA51F"/>
    <w:rsid w:val="09AD414E"/>
    <w:rsid w:val="09AE1487"/>
    <w:rsid w:val="09B09B0F"/>
    <w:rsid w:val="09C61099"/>
    <w:rsid w:val="09CE34F6"/>
    <w:rsid w:val="09D2F759"/>
    <w:rsid w:val="09DECDB6"/>
    <w:rsid w:val="09E0258B"/>
    <w:rsid w:val="09ED662D"/>
    <w:rsid w:val="09EEC7DE"/>
    <w:rsid w:val="09F54DB3"/>
    <w:rsid w:val="09FCAEE7"/>
    <w:rsid w:val="0A025E83"/>
    <w:rsid w:val="0A0BE240"/>
    <w:rsid w:val="0A1FC6DB"/>
    <w:rsid w:val="0A3DB711"/>
    <w:rsid w:val="0A4766A6"/>
    <w:rsid w:val="0A5B6188"/>
    <w:rsid w:val="0A6494B7"/>
    <w:rsid w:val="0A690EAA"/>
    <w:rsid w:val="0A6DC2D3"/>
    <w:rsid w:val="0A743139"/>
    <w:rsid w:val="0A75B701"/>
    <w:rsid w:val="0A8D6F0B"/>
    <w:rsid w:val="0A90DFE4"/>
    <w:rsid w:val="0AAFBA83"/>
    <w:rsid w:val="0AB5D7C3"/>
    <w:rsid w:val="0ACFC23F"/>
    <w:rsid w:val="0AD5B68C"/>
    <w:rsid w:val="0ADFC538"/>
    <w:rsid w:val="0AF15D4D"/>
    <w:rsid w:val="0AF45B91"/>
    <w:rsid w:val="0B011222"/>
    <w:rsid w:val="0B0266D4"/>
    <w:rsid w:val="0B136847"/>
    <w:rsid w:val="0B29344C"/>
    <w:rsid w:val="0B376C64"/>
    <w:rsid w:val="0B6182D0"/>
    <w:rsid w:val="0B6A292A"/>
    <w:rsid w:val="0B6AB7B3"/>
    <w:rsid w:val="0B6AE033"/>
    <w:rsid w:val="0B728F7E"/>
    <w:rsid w:val="0B7A14C2"/>
    <w:rsid w:val="0B8F9D81"/>
    <w:rsid w:val="0B9492B5"/>
    <w:rsid w:val="0B9B6D19"/>
    <w:rsid w:val="0BA4B907"/>
    <w:rsid w:val="0BAD6D6C"/>
    <w:rsid w:val="0BBF396D"/>
    <w:rsid w:val="0BC9A755"/>
    <w:rsid w:val="0BDA4FB9"/>
    <w:rsid w:val="0BDAC96F"/>
    <w:rsid w:val="0BE9FAE1"/>
    <w:rsid w:val="0BFDAB94"/>
    <w:rsid w:val="0C11ACFD"/>
    <w:rsid w:val="0C206D9F"/>
    <w:rsid w:val="0C235664"/>
    <w:rsid w:val="0C2FB6BC"/>
    <w:rsid w:val="0C32B746"/>
    <w:rsid w:val="0C33E200"/>
    <w:rsid w:val="0C49F39D"/>
    <w:rsid w:val="0C4AE10D"/>
    <w:rsid w:val="0C51F7F3"/>
    <w:rsid w:val="0C58800B"/>
    <w:rsid w:val="0C5B9E29"/>
    <w:rsid w:val="0C5D6AB3"/>
    <w:rsid w:val="0C6508C2"/>
    <w:rsid w:val="0C6C46BA"/>
    <w:rsid w:val="0C7186ED"/>
    <w:rsid w:val="0C75A969"/>
    <w:rsid w:val="0C7CD8E0"/>
    <w:rsid w:val="0C86E20E"/>
    <w:rsid w:val="0C8EAB83"/>
    <w:rsid w:val="0C91CE7B"/>
    <w:rsid w:val="0C9DD111"/>
    <w:rsid w:val="0C9ED70C"/>
    <w:rsid w:val="0CA125BE"/>
    <w:rsid w:val="0CA49506"/>
    <w:rsid w:val="0CA73758"/>
    <w:rsid w:val="0CA984B7"/>
    <w:rsid w:val="0CC5FB61"/>
    <w:rsid w:val="0CC8C9E9"/>
    <w:rsid w:val="0CCDDE66"/>
    <w:rsid w:val="0CCE84BE"/>
    <w:rsid w:val="0CD69732"/>
    <w:rsid w:val="0CE0D06F"/>
    <w:rsid w:val="0CE86438"/>
    <w:rsid w:val="0CEB8C84"/>
    <w:rsid w:val="0CFCDFF4"/>
    <w:rsid w:val="0D164F3A"/>
    <w:rsid w:val="0D2E93D6"/>
    <w:rsid w:val="0D34B179"/>
    <w:rsid w:val="0D3BA24D"/>
    <w:rsid w:val="0D57478D"/>
    <w:rsid w:val="0D7DC4C1"/>
    <w:rsid w:val="0D969051"/>
    <w:rsid w:val="0DA81376"/>
    <w:rsid w:val="0DC19285"/>
    <w:rsid w:val="0DC92457"/>
    <w:rsid w:val="0DDE8D5F"/>
    <w:rsid w:val="0DE3805B"/>
    <w:rsid w:val="0DE592B7"/>
    <w:rsid w:val="0DF42C85"/>
    <w:rsid w:val="0DFEE67F"/>
    <w:rsid w:val="0E076301"/>
    <w:rsid w:val="0E0F2CB2"/>
    <w:rsid w:val="0E1E1A64"/>
    <w:rsid w:val="0E29D6F6"/>
    <w:rsid w:val="0E2A7BE4"/>
    <w:rsid w:val="0E2D6817"/>
    <w:rsid w:val="0E361868"/>
    <w:rsid w:val="0E37C237"/>
    <w:rsid w:val="0E3926B3"/>
    <w:rsid w:val="0E3E7F23"/>
    <w:rsid w:val="0E59B982"/>
    <w:rsid w:val="0E6C3569"/>
    <w:rsid w:val="0E81B469"/>
    <w:rsid w:val="0EAEE73E"/>
    <w:rsid w:val="0EAF7482"/>
    <w:rsid w:val="0EB6BFE9"/>
    <w:rsid w:val="0EC0ED51"/>
    <w:rsid w:val="0ECC7936"/>
    <w:rsid w:val="0EF8398B"/>
    <w:rsid w:val="0F0D9AA3"/>
    <w:rsid w:val="0F0F0234"/>
    <w:rsid w:val="0F110E1A"/>
    <w:rsid w:val="0F134F63"/>
    <w:rsid w:val="0F1AF987"/>
    <w:rsid w:val="0F3A21CB"/>
    <w:rsid w:val="0F42C454"/>
    <w:rsid w:val="0F49784F"/>
    <w:rsid w:val="0F49D25E"/>
    <w:rsid w:val="0F4AA3CB"/>
    <w:rsid w:val="0F57701E"/>
    <w:rsid w:val="0F74BE1E"/>
    <w:rsid w:val="0F80D3C6"/>
    <w:rsid w:val="0F9EF01B"/>
    <w:rsid w:val="0FB260F2"/>
    <w:rsid w:val="0FB4C92D"/>
    <w:rsid w:val="0FBB225C"/>
    <w:rsid w:val="0FC10CB0"/>
    <w:rsid w:val="0FD9806B"/>
    <w:rsid w:val="0FDF6775"/>
    <w:rsid w:val="0FDFE110"/>
    <w:rsid w:val="0FE75214"/>
    <w:rsid w:val="0FEB83BC"/>
    <w:rsid w:val="0FED4622"/>
    <w:rsid w:val="0FFF6E7B"/>
    <w:rsid w:val="100BA5BA"/>
    <w:rsid w:val="100EDCC0"/>
    <w:rsid w:val="10139449"/>
    <w:rsid w:val="10243A8B"/>
    <w:rsid w:val="10315E0C"/>
    <w:rsid w:val="103E2F2B"/>
    <w:rsid w:val="103ECD4A"/>
    <w:rsid w:val="1052BB0B"/>
    <w:rsid w:val="105EFD78"/>
    <w:rsid w:val="106BB59E"/>
    <w:rsid w:val="106F33FF"/>
    <w:rsid w:val="107DE37F"/>
    <w:rsid w:val="10822A17"/>
    <w:rsid w:val="10922EAB"/>
    <w:rsid w:val="10933EEE"/>
    <w:rsid w:val="1097F09C"/>
    <w:rsid w:val="10A8E357"/>
    <w:rsid w:val="10AF20DF"/>
    <w:rsid w:val="10B11C5E"/>
    <w:rsid w:val="10C4B2F7"/>
    <w:rsid w:val="10C90124"/>
    <w:rsid w:val="10E0EB6A"/>
    <w:rsid w:val="10EA6BB0"/>
    <w:rsid w:val="10EDE212"/>
    <w:rsid w:val="10F63411"/>
    <w:rsid w:val="10FCFBC9"/>
    <w:rsid w:val="1100D196"/>
    <w:rsid w:val="1114F3A4"/>
    <w:rsid w:val="11176550"/>
    <w:rsid w:val="11308CCE"/>
    <w:rsid w:val="113B5CF7"/>
    <w:rsid w:val="113E2630"/>
    <w:rsid w:val="1140FC1E"/>
    <w:rsid w:val="114D6E63"/>
    <w:rsid w:val="1166BC55"/>
    <w:rsid w:val="11860A58"/>
    <w:rsid w:val="11945F33"/>
    <w:rsid w:val="11B3E079"/>
    <w:rsid w:val="11C6023E"/>
    <w:rsid w:val="11DF2BD2"/>
    <w:rsid w:val="11E6EE51"/>
    <w:rsid w:val="11ED1773"/>
    <w:rsid w:val="11F575B7"/>
    <w:rsid w:val="1200BD05"/>
    <w:rsid w:val="120EF617"/>
    <w:rsid w:val="121A4366"/>
    <w:rsid w:val="121D7624"/>
    <w:rsid w:val="1224F079"/>
    <w:rsid w:val="122C210C"/>
    <w:rsid w:val="122DE70D"/>
    <w:rsid w:val="1232E536"/>
    <w:rsid w:val="1238D5E9"/>
    <w:rsid w:val="12482335"/>
    <w:rsid w:val="124BB403"/>
    <w:rsid w:val="1255B496"/>
    <w:rsid w:val="125AD0AD"/>
    <w:rsid w:val="12639B65"/>
    <w:rsid w:val="12644F10"/>
    <w:rsid w:val="1266368A"/>
    <w:rsid w:val="12684AC3"/>
    <w:rsid w:val="12699C0B"/>
    <w:rsid w:val="128107AC"/>
    <w:rsid w:val="12811A26"/>
    <w:rsid w:val="12949281"/>
    <w:rsid w:val="12997CF0"/>
    <w:rsid w:val="129D8D7D"/>
    <w:rsid w:val="12A4C3BF"/>
    <w:rsid w:val="12B210CA"/>
    <w:rsid w:val="12C7F2DF"/>
    <w:rsid w:val="12E46E2E"/>
    <w:rsid w:val="12F84E33"/>
    <w:rsid w:val="12FA5423"/>
    <w:rsid w:val="13079F9E"/>
    <w:rsid w:val="130E6E46"/>
    <w:rsid w:val="131620E2"/>
    <w:rsid w:val="131A31F6"/>
    <w:rsid w:val="13216B9C"/>
    <w:rsid w:val="1341084E"/>
    <w:rsid w:val="135EC533"/>
    <w:rsid w:val="136FE760"/>
    <w:rsid w:val="13720CFA"/>
    <w:rsid w:val="13798127"/>
    <w:rsid w:val="137FAD8E"/>
    <w:rsid w:val="13946BE0"/>
    <w:rsid w:val="139B4A5C"/>
    <w:rsid w:val="139C5245"/>
    <w:rsid w:val="13A2C1F1"/>
    <w:rsid w:val="13A3AA2B"/>
    <w:rsid w:val="13AA1224"/>
    <w:rsid w:val="13AA19A3"/>
    <w:rsid w:val="13AAB9E0"/>
    <w:rsid w:val="13B834A7"/>
    <w:rsid w:val="13C33141"/>
    <w:rsid w:val="13CA7B2B"/>
    <w:rsid w:val="13D7CD31"/>
    <w:rsid w:val="13DE3EC8"/>
    <w:rsid w:val="13E6DA54"/>
    <w:rsid w:val="13FDA97A"/>
    <w:rsid w:val="14153F52"/>
    <w:rsid w:val="143531FD"/>
    <w:rsid w:val="143CC46F"/>
    <w:rsid w:val="1441A949"/>
    <w:rsid w:val="144826B1"/>
    <w:rsid w:val="144C29B4"/>
    <w:rsid w:val="147DC894"/>
    <w:rsid w:val="148DEAB3"/>
    <w:rsid w:val="1492B977"/>
    <w:rsid w:val="1499374C"/>
    <w:rsid w:val="149D15D2"/>
    <w:rsid w:val="14AED836"/>
    <w:rsid w:val="14B7396C"/>
    <w:rsid w:val="14BCFD95"/>
    <w:rsid w:val="14BE3362"/>
    <w:rsid w:val="14BFCB47"/>
    <w:rsid w:val="14D6C777"/>
    <w:rsid w:val="14E33A52"/>
    <w:rsid w:val="14F3784B"/>
    <w:rsid w:val="14FC999C"/>
    <w:rsid w:val="151C8F37"/>
    <w:rsid w:val="152BD802"/>
    <w:rsid w:val="1532B992"/>
    <w:rsid w:val="153482D5"/>
    <w:rsid w:val="153FE5EB"/>
    <w:rsid w:val="1546586B"/>
    <w:rsid w:val="155CFBA7"/>
    <w:rsid w:val="155DD6C9"/>
    <w:rsid w:val="156F1C47"/>
    <w:rsid w:val="15727B77"/>
    <w:rsid w:val="1577306D"/>
    <w:rsid w:val="15876776"/>
    <w:rsid w:val="159A37A0"/>
    <w:rsid w:val="15A25F9F"/>
    <w:rsid w:val="15A91CA5"/>
    <w:rsid w:val="15B347B7"/>
    <w:rsid w:val="15C80E08"/>
    <w:rsid w:val="15CD3370"/>
    <w:rsid w:val="15DBF94B"/>
    <w:rsid w:val="15E246D2"/>
    <w:rsid w:val="15E5D8FA"/>
    <w:rsid w:val="15EDA81B"/>
    <w:rsid w:val="15F5CB3B"/>
    <w:rsid w:val="160B626E"/>
    <w:rsid w:val="16193492"/>
    <w:rsid w:val="161F3FEF"/>
    <w:rsid w:val="162642F5"/>
    <w:rsid w:val="1629EAED"/>
    <w:rsid w:val="16340A63"/>
    <w:rsid w:val="1636DFD1"/>
    <w:rsid w:val="16379581"/>
    <w:rsid w:val="1647A489"/>
    <w:rsid w:val="16602D4B"/>
    <w:rsid w:val="16634E1E"/>
    <w:rsid w:val="1668500F"/>
    <w:rsid w:val="166960C5"/>
    <w:rsid w:val="166B8DB7"/>
    <w:rsid w:val="167241B5"/>
    <w:rsid w:val="1673291C"/>
    <w:rsid w:val="1678A1AA"/>
    <w:rsid w:val="167B5A69"/>
    <w:rsid w:val="168816D1"/>
    <w:rsid w:val="16885353"/>
    <w:rsid w:val="1698D830"/>
    <w:rsid w:val="1699CF02"/>
    <w:rsid w:val="16AA9A2D"/>
    <w:rsid w:val="16C005B2"/>
    <w:rsid w:val="16C17F72"/>
    <w:rsid w:val="16C925EE"/>
    <w:rsid w:val="16CA4885"/>
    <w:rsid w:val="16CC068D"/>
    <w:rsid w:val="16CE6756"/>
    <w:rsid w:val="16CEBFA3"/>
    <w:rsid w:val="16D1765F"/>
    <w:rsid w:val="16F034D2"/>
    <w:rsid w:val="171822D0"/>
    <w:rsid w:val="171C09AB"/>
    <w:rsid w:val="1720D71E"/>
    <w:rsid w:val="1727F8DD"/>
    <w:rsid w:val="175E31F0"/>
    <w:rsid w:val="176021AE"/>
    <w:rsid w:val="177B2295"/>
    <w:rsid w:val="17898739"/>
    <w:rsid w:val="1789CC0B"/>
    <w:rsid w:val="17A0FB8E"/>
    <w:rsid w:val="17AC9FBA"/>
    <w:rsid w:val="17AE5EC6"/>
    <w:rsid w:val="17B31134"/>
    <w:rsid w:val="17BE5883"/>
    <w:rsid w:val="17C3F108"/>
    <w:rsid w:val="17E0CBA3"/>
    <w:rsid w:val="17F528DD"/>
    <w:rsid w:val="180FF728"/>
    <w:rsid w:val="181204B6"/>
    <w:rsid w:val="181A6270"/>
    <w:rsid w:val="182383D9"/>
    <w:rsid w:val="182385E7"/>
    <w:rsid w:val="182640C4"/>
    <w:rsid w:val="182ED3F0"/>
    <w:rsid w:val="183B27A7"/>
    <w:rsid w:val="1844FE8C"/>
    <w:rsid w:val="184D198A"/>
    <w:rsid w:val="1851275F"/>
    <w:rsid w:val="1854E62C"/>
    <w:rsid w:val="1861CAC5"/>
    <w:rsid w:val="18844F43"/>
    <w:rsid w:val="188B04D2"/>
    <w:rsid w:val="188BC261"/>
    <w:rsid w:val="188C0533"/>
    <w:rsid w:val="18936A39"/>
    <w:rsid w:val="1895D157"/>
    <w:rsid w:val="18993303"/>
    <w:rsid w:val="189C702B"/>
    <w:rsid w:val="189DA61A"/>
    <w:rsid w:val="18A31DFD"/>
    <w:rsid w:val="18AB8933"/>
    <w:rsid w:val="18C204E4"/>
    <w:rsid w:val="18D43F57"/>
    <w:rsid w:val="18DE64B6"/>
    <w:rsid w:val="18EE4DA2"/>
    <w:rsid w:val="18F448EC"/>
    <w:rsid w:val="18FA1747"/>
    <w:rsid w:val="19045400"/>
    <w:rsid w:val="19128E30"/>
    <w:rsid w:val="19151A6C"/>
    <w:rsid w:val="1927241A"/>
    <w:rsid w:val="192A2DBD"/>
    <w:rsid w:val="1931A6AB"/>
    <w:rsid w:val="19444AB4"/>
    <w:rsid w:val="194E9968"/>
    <w:rsid w:val="1961CA79"/>
    <w:rsid w:val="19695FE2"/>
    <w:rsid w:val="1974B47D"/>
    <w:rsid w:val="197E6434"/>
    <w:rsid w:val="197E7658"/>
    <w:rsid w:val="19837078"/>
    <w:rsid w:val="199AB418"/>
    <w:rsid w:val="19A0FFB9"/>
    <w:rsid w:val="19A67F7F"/>
    <w:rsid w:val="19B68265"/>
    <w:rsid w:val="19BA3173"/>
    <w:rsid w:val="19C8FAFC"/>
    <w:rsid w:val="19DFE5A0"/>
    <w:rsid w:val="19E7C77C"/>
    <w:rsid w:val="19F0E2FA"/>
    <w:rsid w:val="19F57B3F"/>
    <w:rsid w:val="1A2892E7"/>
    <w:rsid w:val="1A2B167B"/>
    <w:rsid w:val="1A2D9DDC"/>
    <w:rsid w:val="1A3362E7"/>
    <w:rsid w:val="1A3B349F"/>
    <w:rsid w:val="1A627E57"/>
    <w:rsid w:val="1A650C06"/>
    <w:rsid w:val="1A77084F"/>
    <w:rsid w:val="1A8A5DD8"/>
    <w:rsid w:val="1A8ACB22"/>
    <w:rsid w:val="1A9560B2"/>
    <w:rsid w:val="1A96247B"/>
    <w:rsid w:val="1A98FDD8"/>
    <w:rsid w:val="1AAFE1EE"/>
    <w:rsid w:val="1AB21186"/>
    <w:rsid w:val="1AB94D2C"/>
    <w:rsid w:val="1AC7E4DE"/>
    <w:rsid w:val="1AC96A70"/>
    <w:rsid w:val="1ACC26B9"/>
    <w:rsid w:val="1ACCBD3C"/>
    <w:rsid w:val="1AD3BD10"/>
    <w:rsid w:val="1AF3C9A9"/>
    <w:rsid w:val="1AF8FBD0"/>
    <w:rsid w:val="1AFACBE4"/>
    <w:rsid w:val="1B02D398"/>
    <w:rsid w:val="1B0A63AF"/>
    <w:rsid w:val="1B12DB7A"/>
    <w:rsid w:val="1B139168"/>
    <w:rsid w:val="1B1A6D69"/>
    <w:rsid w:val="1B2191E2"/>
    <w:rsid w:val="1B28CA64"/>
    <w:rsid w:val="1B2E723D"/>
    <w:rsid w:val="1B2E9BE1"/>
    <w:rsid w:val="1B3CEF7F"/>
    <w:rsid w:val="1B49C56C"/>
    <w:rsid w:val="1B5FB249"/>
    <w:rsid w:val="1B762057"/>
    <w:rsid w:val="1B769FA1"/>
    <w:rsid w:val="1B7ABEF7"/>
    <w:rsid w:val="1B7CE158"/>
    <w:rsid w:val="1B7D8ABF"/>
    <w:rsid w:val="1B8EB221"/>
    <w:rsid w:val="1B8EEBC5"/>
    <w:rsid w:val="1B90626A"/>
    <w:rsid w:val="1B91DB90"/>
    <w:rsid w:val="1B9C3FFB"/>
    <w:rsid w:val="1BA0CDA2"/>
    <w:rsid w:val="1BC12487"/>
    <w:rsid w:val="1BC66253"/>
    <w:rsid w:val="1BE5DA45"/>
    <w:rsid w:val="1BF882A0"/>
    <w:rsid w:val="1BFBD889"/>
    <w:rsid w:val="1C0797F3"/>
    <w:rsid w:val="1C0A1EAA"/>
    <w:rsid w:val="1C104346"/>
    <w:rsid w:val="1C116992"/>
    <w:rsid w:val="1C12B756"/>
    <w:rsid w:val="1C2A83EA"/>
    <w:rsid w:val="1C40AED1"/>
    <w:rsid w:val="1C42CFB5"/>
    <w:rsid w:val="1C42DA64"/>
    <w:rsid w:val="1C49965D"/>
    <w:rsid w:val="1C4ACB70"/>
    <w:rsid w:val="1C6B698D"/>
    <w:rsid w:val="1C7596A5"/>
    <w:rsid w:val="1C77D6D6"/>
    <w:rsid w:val="1C83273D"/>
    <w:rsid w:val="1CA5CC60"/>
    <w:rsid w:val="1CAC396B"/>
    <w:rsid w:val="1CB46B0A"/>
    <w:rsid w:val="1CB8CB43"/>
    <w:rsid w:val="1CBCB21E"/>
    <w:rsid w:val="1CC0CD90"/>
    <w:rsid w:val="1CCD70BF"/>
    <w:rsid w:val="1CD0BDAF"/>
    <w:rsid w:val="1CD12092"/>
    <w:rsid w:val="1CE031F4"/>
    <w:rsid w:val="1CEB68C0"/>
    <w:rsid w:val="1CF2DF9A"/>
    <w:rsid w:val="1CFD39E4"/>
    <w:rsid w:val="1D0401F9"/>
    <w:rsid w:val="1D05BC86"/>
    <w:rsid w:val="1D1B6481"/>
    <w:rsid w:val="1D1E2118"/>
    <w:rsid w:val="1D1EAA03"/>
    <w:rsid w:val="1D483208"/>
    <w:rsid w:val="1D4CE65A"/>
    <w:rsid w:val="1D528A0A"/>
    <w:rsid w:val="1D549022"/>
    <w:rsid w:val="1D6AE68F"/>
    <w:rsid w:val="1D6BA670"/>
    <w:rsid w:val="1D7A3700"/>
    <w:rsid w:val="1D9426B4"/>
    <w:rsid w:val="1D95324F"/>
    <w:rsid w:val="1DAA9566"/>
    <w:rsid w:val="1DB18040"/>
    <w:rsid w:val="1DB3DEB2"/>
    <w:rsid w:val="1DB9D315"/>
    <w:rsid w:val="1DCB7F32"/>
    <w:rsid w:val="1DD01DCE"/>
    <w:rsid w:val="1DDF31B0"/>
    <w:rsid w:val="1DF8CE1A"/>
    <w:rsid w:val="1E03D537"/>
    <w:rsid w:val="1E06AF82"/>
    <w:rsid w:val="1E15E810"/>
    <w:rsid w:val="1E1C9777"/>
    <w:rsid w:val="1E238D0D"/>
    <w:rsid w:val="1E2BABD4"/>
    <w:rsid w:val="1E3AF53A"/>
    <w:rsid w:val="1E5292FB"/>
    <w:rsid w:val="1E5308FC"/>
    <w:rsid w:val="1E63EB06"/>
    <w:rsid w:val="1E6E0828"/>
    <w:rsid w:val="1E6F8FF4"/>
    <w:rsid w:val="1E720005"/>
    <w:rsid w:val="1E75C982"/>
    <w:rsid w:val="1E998588"/>
    <w:rsid w:val="1EA4708A"/>
    <w:rsid w:val="1EAFA024"/>
    <w:rsid w:val="1EBA225C"/>
    <w:rsid w:val="1EBD071A"/>
    <w:rsid w:val="1EC8E655"/>
    <w:rsid w:val="1ECFDEFE"/>
    <w:rsid w:val="1EDBDA65"/>
    <w:rsid w:val="1EE84252"/>
    <w:rsid w:val="1EEA4311"/>
    <w:rsid w:val="1EEC1D00"/>
    <w:rsid w:val="1EF0F461"/>
    <w:rsid w:val="1EFAD088"/>
    <w:rsid w:val="1F0377E5"/>
    <w:rsid w:val="1F14158B"/>
    <w:rsid w:val="1F192D7D"/>
    <w:rsid w:val="1F23867F"/>
    <w:rsid w:val="1F38D3D4"/>
    <w:rsid w:val="1F413C46"/>
    <w:rsid w:val="1F4ABC2B"/>
    <w:rsid w:val="1F5B6D9E"/>
    <w:rsid w:val="1F689144"/>
    <w:rsid w:val="1F692F4C"/>
    <w:rsid w:val="1F782AA0"/>
    <w:rsid w:val="1F8375D0"/>
    <w:rsid w:val="1F844066"/>
    <w:rsid w:val="1F98266A"/>
    <w:rsid w:val="1F9ABA4E"/>
    <w:rsid w:val="1FA2298E"/>
    <w:rsid w:val="1FAFA7C8"/>
    <w:rsid w:val="1FB26B90"/>
    <w:rsid w:val="1FC06AE3"/>
    <w:rsid w:val="1FD956A3"/>
    <w:rsid w:val="1FE93239"/>
    <w:rsid w:val="1FF36C7D"/>
    <w:rsid w:val="1FF7C31F"/>
    <w:rsid w:val="1FFD1EA6"/>
    <w:rsid w:val="200F970D"/>
    <w:rsid w:val="2016D896"/>
    <w:rsid w:val="2018197C"/>
    <w:rsid w:val="2031E29C"/>
    <w:rsid w:val="203E483F"/>
    <w:rsid w:val="20405D2B"/>
    <w:rsid w:val="20464905"/>
    <w:rsid w:val="204B0FF1"/>
    <w:rsid w:val="205657D3"/>
    <w:rsid w:val="20597637"/>
    <w:rsid w:val="205CC9AD"/>
    <w:rsid w:val="2068AC4A"/>
    <w:rsid w:val="2069541F"/>
    <w:rsid w:val="206D0595"/>
    <w:rsid w:val="20764732"/>
    <w:rsid w:val="20995085"/>
    <w:rsid w:val="20A37A68"/>
    <w:rsid w:val="20A3D0D5"/>
    <w:rsid w:val="20A45031"/>
    <w:rsid w:val="20A66255"/>
    <w:rsid w:val="20D49C61"/>
    <w:rsid w:val="20D90AEA"/>
    <w:rsid w:val="20FA7CF6"/>
    <w:rsid w:val="21046633"/>
    <w:rsid w:val="210F65E5"/>
    <w:rsid w:val="2124AB18"/>
    <w:rsid w:val="21267C9C"/>
    <w:rsid w:val="21389D38"/>
    <w:rsid w:val="2158A8CB"/>
    <w:rsid w:val="21679F6F"/>
    <w:rsid w:val="21710E65"/>
    <w:rsid w:val="2182E6D6"/>
    <w:rsid w:val="218B3355"/>
    <w:rsid w:val="21912328"/>
    <w:rsid w:val="21921538"/>
    <w:rsid w:val="219F3A2D"/>
    <w:rsid w:val="21A10961"/>
    <w:rsid w:val="21B0B098"/>
    <w:rsid w:val="21BAD62B"/>
    <w:rsid w:val="21D2FD54"/>
    <w:rsid w:val="21D54369"/>
    <w:rsid w:val="21E82698"/>
    <w:rsid w:val="21EA56CB"/>
    <w:rsid w:val="21EED5A4"/>
    <w:rsid w:val="220150DA"/>
    <w:rsid w:val="22032D18"/>
    <w:rsid w:val="220E8112"/>
    <w:rsid w:val="223073CA"/>
    <w:rsid w:val="223183C3"/>
    <w:rsid w:val="223D18AA"/>
    <w:rsid w:val="2253FAAE"/>
    <w:rsid w:val="22711116"/>
    <w:rsid w:val="2272BF12"/>
    <w:rsid w:val="2289C8E4"/>
    <w:rsid w:val="228D0BC5"/>
    <w:rsid w:val="22B1EE62"/>
    <w:rsid w:val="22D02466"/>
    <w:rsid w:val="22E8DBE6"/>
    <w:rsid w:val="22F9DFFB"/>
    <w:rsid w:val="22FBD46F"/>
    <w:rsid w:val="23084D3B"/>
    <w:rsid w:val="2309197A"/>
    <w:rsid w:val="23094291"/>
    <w:rsid w:val="23184454"/>
    <w:rsid w:val="2350E5EA"/>
    <w:rsid w:val="235BD09A"/>
    <w:rsid w:val="2363521C"/>
    <w:rsid w:val="236819E6"/>
    <w:rsid w:val="237C347C"/>
    <w:rsid w:val="237D20FB"/>
    <w:rsid w:val="2386E8AA"/>
    <w:rsid w:val="2392DD61"/>
    <w:rsid w:val="2397E7C7"/>
    <w:rsid w:val="239C6955"/>
    <w:rsid w:val="239E4CE8"/>
    <w:rsid w:val="23BCF83E"/>
    <w:rsid w:val="23D325BE"/>
    <w:rsid w:val="23D3ECFA"/>
    <w:rsid w:val="23D60212"/>
    <w:rsid w:val="2405C21B"/>
    <w:rsid w:val="2423FB24"/>
    <w:rsid w:val="2444A27E"/>
    <w:rsid w:val="24456246"/>
    <w:rsid w:val="245D745B"/>
    <w:rsid w:val="2460B6DF"/>
    <w:rsid w:val="246DB9EB"/>
    <w:rsid w:val="246E73AE"/>
    <w:rsid w:val="24759C20"/>
    <w:rsid w:val="24A761F2"/>
    <w:rsid w:val="24B8394F"/>
    <w:rsid w:val="24BE5514"/>
    <w:rsid w:val="24BF6C95"/>
    <w:rsid w:val="24E47AC6"/>
    <w:rsid w:val="24E50B06"/>
    <w:rsid w:val="24E77654"/>
    <w:rsid w:val="24F3079C"/>
    <w:rsid w:val="25013B4A"/>
    <w:rsid w:val="250D5E8A"/>
    <w:rsid w:val="2527A134"/>
    <w:rsid w:val="2527BA05"/>
    <w:rsid w:val="252962F7"/>
    <w:rsid w:val="253C46C1"/>
    <w:rsid w:val="254C23BD"/>
    <w:rsid w:val="2559E945"/>
    <w:rsid w:val="256CDD5E"/>
    <w:rsid w:val="258D5D84"/>
    <w:rsid w:val="258E05D7"/>
    <w:rsid w:val="25A16615"/>
    <w:rsid w:val="25B06372"/>
    <w:rsid w:val="25C00FFA"/>
    <w:rsid w:val="25CE2036"/>
    <w:rsid w:val="25EDC7FE"/>
    <w:rsid w:val="26085FCF"/>
    <w:rsid w:val="260B4278"/>
    <w:rsid w:val="261ABBBD"/>
    <w:rsid w:val="2622AA93"/>
    <w:rsid w:val="263B72DB"/>
    <w:rsid w:val="2641A64F"/>
    <w:rsid w:val="264CEEF3"/>
    <w:rsid w:val="264DDA04"/>
    <w:rsid w:val="264E16B1"/>
    <w:rsid w:val="2658FDA7"/>
    <w:rsid w:val="265AF9B5"/>
    <w:rsid w:val="26616E5C"/>
    <w:rsid w:val="26633233"/>
    <w:rsid w:val="2680DB67"/>
    <w:rsid w:val="2680FC9A"/>
    <w:rsid w:val="2699B77B"/>
    <w:rsid w:val="26B97A41"/>
    <w:rsid w:val="26C38F4E"/>
    <w:rsid w:val="26D2B505"/>
    <w:rsid w:val="26F34654"/>
    <w:rsid w:val="26F3A585"/>
    <w:rsid w:val="26F85C63"/>
    <w:rsid w:val="26FB9829"/>
    <w:rsid w:val="2705F709"/>
    <w:rsid w:val="270AFBE7"/>
    <w:rsid w:val="2715AB28"/>
    <w:rsid w:val="2716FC8B"/>
    <w:rsid w:val="2723C116"/>
    <w:rsid w:val="274AD757"/>
    <w:rsid w:val="2752E111"/>
    <w:rsid w:val="2758ABFB"/>
    <w:rsid w:val="275F7669"/>
    <w:rsid w:val="2768CAB8"/>
    <w:rsid w:val="27839CDB"/>
    <w:rsid w:val="278BC394"/>
    <w:rsid w:val="279504A8"/>
    <w:rsid w:val="2799BD7F"/>
    <w:rsid w:val="27AA84B7"/>
    <w:rsid w:val="27B7E2B5"/>
    <w:rsid w:val="27DFC171"/>
    <w:rsid w:val="27E85C13"/>
    <w:rsid w:val="27FAF59C"/>
    <w:rsid w:val="27FB7EDF"/>
    <w:rsid w:val="27FD7BED"/>
    <w:rsid w:val="27FF0294"/>
    <w:rsid w:val="2802FDC6"/>
    <w:rsid w:val="28035E69"/>
    <w:rsid w:val="28198851"/>
    <w:rsid w:val="281D8A6D"/>
    <w:rsid w:val="283EFB1C"/>
    <w:rsid w:val="2840F102"/>
    <w:rsid w:val="285BD9A3"/>
    <w:rsid w:val="28799C24"/>
    <w:rsid w:val="287BBEE3"/>
    <w:rsid w:val="28841D53"/>
    <w:rsid w:val="288D23AF"/>
    <w:rsid w:val="28B2FAC1"/>
    <w:rsid w:val="28BE759E"/>
    <w:rsid w:val="28D1636B"/>
    <w:rsid w:val="28D4BCCA"/>
    <w:rsid w:val="28DF6E71"/>
    <w:rsid w:val="28F44BC2"/>
    <w:rsid w:val="28FCF7E6"/>
    <w:rsid w:val="28FECEB7"/>
    <w:rsid w:val="2923D95D"/>
    <w:rsid w:val="293086D7"/>
    <w:rsid w:val="29372A34"/>
    <w:rsid w:val="293D7017"/>
    <w:rsid w:val="2955DDD8"/>
    <w:rsid w:val="298DC334"/>
    <w:rsid w:val="2996185A"/>
    <w:rsid w:val="2996C5FD"/>
    <w:rsid w:val="29A9DEFD"/>
    <w:rsid w:val="29BD91A5"/>
    <w:rsid w:val="29DFC000"/>
    <w:rsid w:val="29EBE684"/>
    <w:rsid w:val="29F92420"/>
    <w:rsid w:val="29FDA2F4"/>
    <w:rsid w:val="2A06B172"/>
    <w:rsid w:val="2A0E26FD"/>
    <w:rsid w:val="2A157C26"/>
    <w:rsid w:val="2A2F6499"/>
    <w:rsid w:val="2A357965"/>
    <w:rsid w:val="2A385744"/>
    <w:rsid w:val="2A3E379C"/>
    <w:rsid w:val="2A454A61"/>
    <w:rsid w:val="2A45FFDB"/>
    <w:rsid w:val="2A4BA107"/>
    <w:rsid w:val="2A4EE52C"/>
    <w:rsid w:val="2A5B61D8"/>
    <w:rsid w:val="2A5BA1EE"/>
    <w:rsid w:val="2A5E7DA5"/>
    <w:rsid w:val="2A6FF52F"/>
    <w:rsid w:val="2A7A3D3F"/>
    <w:rsid w:val="2A8CA3B7"/>
    <w:rsid w:val="2A9C3D9E"/>
    <w:rsid w:val="2AACBED4"/>
    <w:rsid w:val="2AB6EBFF"/>
    <w:rsid w:val="2ABA31A9"/>
    <w:rsid w:val="2ACB29C1"/>
    <w:rsid w:val="2AD9D65B"/>
    <w:rsid w:val="2ADF7139"/>
    <w:rsid w:val="2AF5C37D"/>
    <w:rsid w:val="2B100229"/>
    <w:rsid w:val="2B117A3B"/>
    <w:rsid w:val="2B11BA95"/>
    <w:rsid w:val="2B12D3B1"/>
    <w:rsid w:val="2B321190"/>
    <w:rsid w:val="2B37A3D9"/>
    <w:rsid w:val="2B3DDFC1"/>
    <w:rsid w:val="2B4006B6"/>
    <w:rsid w:val="2B4D8A94"/>
    <w:rsid w:val="2B5CB9C8"/>
    <w:rsid w:val="2B5F6C3A"/>
    <w:rsid w:val="2B62FBE1"/>
    <w:rsid w:val="2B6EDFF9"/>
    <w:rsid w:val="2B7836FF"/>
    <w:rsid w:val="2B7A9554"/>
    <w:rsid w:val="2B828BD6"/>
    <w:rsid w:val="2B83012E"/>
    <w:rsid w:val="2B9079A8"/>
    <w:rsid w:val="2B98D047"/>
    <w:rsid w:val="2B99C0CA"/>
    <w:rsid w:val="2BB7BBF3"/>
    <w:rsid w:val="2BBD8A5F"/>
    <w:rsid w:val="2BD14100"/>
    <w:rsid w:val="2BE2A825"/>
    <w:rsid w:val="2BE75109"/>
    <w:rsid w:val="2BF7BD86"/>
    <w:rsid w:val="2C027F7B"/>
    <w:rsid w:val="2C02CD27"/>
    <w:rsid w:val="2C0EB635"/>
    <w:rsid w:val="2C28C65A"/>
    <w:rsid w:val="2C2CA459"/>
    <w:rsid w:val="2C7F240B"/>
    <w:rsid w:val="2C82B276"/>
    <w:rsid w:val="2C83584A"/>
    <w:rsid w:val="2C8DEED7"/>
    <w:rsid w:val="2C8E391D"/>
    <w:rsid w:val="2C91E19C"/>
    <w:rsid w:val="2C98DC1E"/>
    <w:rsid w:val="2CDAD1CC"/>
    <w:rsid w:val="2CDF002B"/>
    <w:rsid w:val="2CF20390"/>
    <w:rsid w:val="2CF7AB98"/>
    <w:rsid w:val="2CFCD8C0"/>
    <w:rsid w:val="2CFF32AE"/>
    <w:rsid w:val="2D0220A2"/>
    <w:rsid w:val="2D11D78B"/>
    <w:rsid w:val="2D1F2F53"/>
    <w:rsid w:val="2D362706"/>
    <w:rsid w:val="2D7F5E3E"/>
    <w:rsid w:val="2D89005A"/>
    <w:rsid w:val="2D8EF687"/>
    <w:rsid w:val="2DA1181A"/>
    <w:rsid w:val="2DA39861"/>
    <w:rsid w:val="2DA956BE"/>
    <w:rsid w:val="2DAF2EFA"/>
    <w:rsid w:val="2DCBF779"/>
    <w:rsid w:val="2DD68C11"/>
    <w:rsid w:val="2DDC28D3"/>
    <w:rsid w:val="2DE18A5A"/>
    <w:rsid w:val="2DE5B8AE"/>
    <w:rsid w:val="2DEBD3A4"/>
    <w:rsid w:val="2DFF851A"/>
    <w:rsid w:val="2E11392D"/>
    <w:rsid w:val="2E2055F6"/>
    <w:rsid w:val="2E286A00"/>
    <w:rsid w:val="2E3CE0CC"/>
    <w:rsid w:val="2E4D4CC0"/>
    <w:rsid w:val="2E50E02D"/>
    <w:rsid w:val="2E570D0C"/>
    <w:rsid w:val="2E5E38B5"/>
    <w:rsid w:val="2E73151D"/>
    <w:rsid w:val="2E8BED4C"/>
    <w:rsid w:val="2E8CAB68"/>
    <w:rsid w:val="2E8F1BDE"/>
    <w:rsid w:val="2EAC60A1"/>
    <w:rsid w:val="2EACB7F5"/>
    <w:rsid w:val="2ECB273A"/>
    <w:rsid w:val="2ECFE4B4"/>
    <w:rsid w:val="2ED1F767"/>
    <w:rsid w:val="2EDB2F9F"/>
    <w:rsid w:val="2EDFEC8E"/>
    <w:rsid w:val="2EF459E4"/>
    <w:rsid w:val="2EFE4352"/>
    <w:rsid w:val="2F13761D"/>
    <w:rsid w:val="2F16D699"/>
    <w:rsid w:val="2F258B59"/>
    <w:rsid w:val="2F3ABCEC"/>
    <w:rsid w:val="2F3F95D4"/>
    <w:rsid w:val="2F43F98B"/>
    <w:rsid w:val="2F55DBA6"/>
    <w:rsid w:val="2F5F5878"/>
    <w:rsid w:val="2F65CD50"/>
    <w:rsid w:val="2F7FB03F"/>
    <w:rsid w:val="2F963989"/>
    <w:rsid w:val="2F9B55E4"/>
    <w:rsid w:val="2F9B84FB"/>
    <w:rsid w:val="2FA4599C"/>
    <w:rsid w:val="2FA7047A"/>
    <w:rsid w:val="2FAE5354"/>
    <w:rsid w:val="2FBC8F9B"/>
    <w:rsid w:val="2FCD891F"/>
    <w:rsid w:val="2FE47234"/>
    <w:rsid w:val="2FEC7832"/>
    <w:rsid w:val="2FEE7512"/>
    <w:rsid w:val="300C927A"/>
    <w:rsid w:val="302A7519"/>
    <w:rsid w:val="303866D9"/>
    <w:rsid w:val="3040F7E9"/>
    <w:rsid w:val="3046FF6F"/>
    <w:rsid w:val="30474E99"/>
    <w:rsid w:val="3061F376"/>
    <w:rsid w:val="307C13A9"/>
    <w:rsid w:val="30945031"/>
    <w:rsid w:val="3095253B"/>
    <w:rsid w:val="309DA806"/>
    <w:rsid w:val="309EEEB9"/>
    <w:rsid w:val="30A04CC4"/>
    <w:rsid w:val="30AF5E7E"/>
    <w:rsid w:val="30BC8D6E"/>
    <w:rsid w:val="30BCA3E1"/>
    <w:rsid w:val="30EECE50"/>
    <w:rsid w:val="3101012A"/>
    <w:rsid w:val="31171559"/>
    <w:rsid w:val="311C8A90"/>
    <w:rsid w:val="312E8849"/>
    <w:rsid w:val="312FFEF0"/>
    <w:rsid w:val="313C0F55"/>
    <w:rsid w:val="3160C694"/>
    <w:rsid w:val="3161326B"/>
    <w:rsid w:val="31925A8C"/>
    <w:rsid w:val="319FAAE6"/>
    <w:rsid w:val="31A7B5C1"/>
    <w:rsid w:val="31B1D0AD"/>
    <w:rsid w:val="31BE8CDB"/>
    <w:rsid w:val="31C7F49D"/>
    <w:rsid w:val="31CA7F46"/>
    <w:rsid w:val="31D0BBDF"/>
    <w:rsid w:val="31D7A193"/>
    <w:rsid w:val="31DE24D5"/>
    <w:rsid w:val="31E0BB91"/>
    <w:rsid w:val="31E57376"/>
    <w:rsid w:val="31E959E1"/>
    <w:rsid w:val="31EBB397"/>
    <w:rsid w:val="31F87CF0"/>
    <w:rsid w:val="32096A9C"/>
    <w:rsid w:val="322CB7B1"/>
    <w:rsid w:val="3233E6FA"/>
    <w:rsid w:val="3236F825"/>
    <w:rsid w:val="323F48F9"/>
    <w:rsid w:val="3243215B"/>
    <w:rsid w:val="324B5AD3"/>
    <w:rsid w:val="3252CE92"/>
    <w:rsid w:val="326CEA6C"/>
    <w:rsid w:val="32859044"/>
    <w:rsid w:val="328A240F"/>
    <w:rsid w:val="32A66C6F"/>
    <w:rsid w:val="32BB2143"/>
    <w:rsid w:val="32BD4437"/>
    <w:rsid w:val="32D15A6C"/>
    <w:rsid w:val="32DE55F3"/>
    <w:rsid w:val="32EB774C"/>
    <w:rsid w:val="32FE4B15"/>
    <w:rsid w:val="33115C1E"/>
    <w:rsid w:val="331A264C"/>
    <w:rsid w:val="33289387"/>
    <w:rsid w:val="332989C7"/>
    <w:rsid w:val="332D7916"/>
    <w:rsid w:val="3342BBDA"/>
    <w:rsid w:val="334D4448"/>
    <w:rsid w:val="334FC9C6"/>
    <w:rsid w:val="3356037E"/>
    <w:rsid w:val="33706D65"/>
    <w:rsid w:val="33775C71"/>
    <w:rsid w:val="3382DE40"/>
    <w:rsid w:val="338DAF98"/>
    <w:rsid w:val="3391FA99"/>
    <w:rsid w:val="33979382"/>
    <w:rsid w:val="33985443"/>
    <w:rsid w:val="33ACBB12"/>
    <w:rsid w:val="33BABA57"/>
    <w:rsid w:val="33CEC5C6"/>
    <w:rsid w:val="33D8BBC9"/>
    <w:rsid w:val="3401DBED"/>
    <w:rsid w:val="3409C2F4"/>
    <w:rsid w:val="341C075E"/>
    <w:rsid w:val="343A3A63"/>
    <w:rsid w:val="3447B167"/>
    <w:rsid w:val="344DDC35"/>
    <w:rsid w:val="34679235"/>
    <w:rsid w:val="3476DAAB"/>
    <w:rsid w:val="347BCB76"/>
    <w:rsid w:val="3494C2F8"/>
    <w:rsid w:val="349900BC"/>
    <w:rsid w:val="34AC5AE6"/>
    <w:rsid w:val="34B75C11"/>
    <w:rsid w:val="34BDA504"/>
    <w:rsid w:val="34BE121C"/>
    <w:rsid w:val="34CD6FF4"/>
    <w:rsid w:val="34D0666F"/>
    <w:rsid w:val="34D06A00"/>
    <w:rsid w:val="34D83F1C"/>
    <w:rsid w:val="34DB97D6"/>
    <w:rsid w:val="34DFD56F"/>
    <w:rsid w:val="34F71333"/>
    <w:rsid w:val="34F88F6B"/>
    <w:rsid w:val="34F8EF5D"/>
    <w:rsid w:val="35089CFC"/>
    <w:rsid w:val="350E6D60"/>
    <w:rsid w:val="3516E04F"/>
    <w:rsid w:val="351EE6F8"/>
    <w:rsid w:val="354F83B5"/>
    <w:rsid w:val="3556449B"/>
    <w:rsid w:val="355A5CDD"/>
    <w:rsid w:val="355B4FBC"/>
    <w:rsid w:val="35627B93"/>
    <w:rsid w:val="35654054"/>
    <w:rsid w:val="35767375"/>
    <w:rsid w:val="35790E4C"/>
    <w:rsid w:val="357FDC26"/>
    <w:rsid w:val="357FF77A"/>
    <w:rsid w:val="35804804"/>
    <w:rsid w:val="358B6882"/>
    <w:rsid w:val="358E8807"/>
    <w:rsid w:val="3591BA1B"/>
    <w:rsid w:val="359A0236"/>
    <w:rsid w:val="35ABC15A"/>
    <w:rsid w:val="35B25AEA"/>
    <w:rsid w:val="35B6FC8F"/>
    <w:rsid w:val="35B8224A"/>
    <w:rsid w:val="35D28C84"/>
    <w:rsid w:val="35E7BFFB"/>
    <w:rsid w:val="35E93408"/>
    <w:rsid w:val="35EAD397"/>
    <w:rsid w:val="35FEBCBF"/>
    <w:rsid w:val="36017A67"/>
    <w:rsid w:val="3602E116"/>
    <w:rsid w:val="360641D7"/>
    <w:rsid w:val="360854E5"/>
    <w:rsid w:val="3620578B"/>
    <w:rsid w:val="3626D128"/>
    <w:rsid w:val="362FF26E"/>
    <w:rsid w:val="36384E30"/>
    <w:rsid w:val="36386E48"/>
    <w:rsid w:val="3667120E"/>
    <w:rsid w:val="366B59F8"/>
    <w:rsid w:val="367BD3FE"/>
    <w:rsid w:val="367DEB53"/>
    <w:rsid w:val="36808EC2"/>
    <w:rsid w:val="36855E3B"/>
    <w:rsid w:val="36902537"/>
    <w:rsid w:val="369027DA"/>
    <w:rsid w:val="3695BE42"/>
    <w:rsid w:val="3698C3C6"/>
    <w:rsid w:val="36A45496"/>
    <w:rsid w:val="36B93577"/>
    <w:rsid w:val="36BD255E"/>
    <w:rsid w:val="36C43AE8"/>
    <w:rsid w:val="36CB3377"/>
    <w:rsid w:val="36CC3B2D"/>
    <w:rsid w:val="36D6B9E7"/>
    <w:rsid w:val="36F226AC"/>
    <w:rsid w:val="36F88533"/>
    <w:rsid w:val="36FD3849"/>
    <w:rsid w:val="371777B5"/>
    <w:rsid w:val="3727DC6A"/>
    <w:rsid w:val="37353DE8"/>
    <w:rsid w:val="373E8F35"/>
    <w:rsid w:val="374C880D"/>
    <w:rsid w:val="375EB629"/>
    <w:rsid w:val="377AA2F7"/>
    <w:rsid w:val="377DF40B"/>
    <w:rsid w:val="378281C0"/>
    <w:rsid w:val="3787044A"/>
    <w:rsid w:val="378DFB71"/>
    <w:rsid w:val="379DE84B"/>
    <w:rsid w:val="37B8FABB"/>
    <w:rsid w:val="37D43EA9"/>
    <w:rsid w:val="37D72969"/>
    <w:rsid w:val="37DB8EC5"/>
    <w:rsid w:val="37E49952"/>
    <w:rsid w:val="37EE854C"/>
    <w:rsid w:val="37F532C9"/>
    <w:rsid w:val="3809D4EB"/>
    <w:rsid w:val="3817A45F"/>
    <w:rsid w:val="3828505E"/>
    <w:rsid w:val="3830901F"/>
    <w:rsid w:val="38394DCA"/>
    <w:rsid w:val="383C517B"/>
    <w:rsid w:val="383FA189"/>
    <w:rsid w:val="38430439"/>
    <w:rsid w:val="3850C4C1"/>
    <w:rsid w:val="387DFDE9"/>
    <w:rsid w:val="38B2C7A0"/>
    <w:rsid w:val="38B69FB4"/>
    <w:rsid w:val="38B86245"/>
    <w:rsid w:val="38C44A11"/>
    <w:rsid w:val="38CF099F"/>
    <w:rsid w:val="38D20F67"/>
    <w:rsid w:val="38D295E0"/>
    <w:rsid w:val="38DDBB17"/>
    <w:rsid w:val="38E350D2"/>
    <w:rsid w:val="38E8AE22"/>
    <w:rsid w:val="38F1E52C"/>
    <w:rsid w:val="38FAF93E"/>
    <w:rsid w:val="38FC05E7"/>
    <w:rsid w:val="38FCDC2B"/>
    <w:rsid w:val="391E51C8"/>
    <w:rsid w:val="392A8FA2"/>
    <w:rsid w:val="39300024"/>
    <w:rsid w:val="39381F7A"/>
    <w:rsid w:val="3938BCE5"/>
    <w:rsid w:val="39450A4E"/>
    <w:rsid w:val="394B1F54"/>
    <w:rsid w:val="39534982"/>
    <w:rsid w:val="398C5282"/>
    <w:rsid w:val="398E072E"/>
    <w:rsid w:val="39A36EB8"/>
    <w:rsid w:val="39A8C9E4"/>
    <w:rsid w:val="39B35F55"/>
    <w:rsid w:val="39CB90B4"/>
    <w:rsid w:val="39D26042"/>
    <w:rsid w:val="39D2C641"/>
    <w:rsid w:val="39DD134B"/>
    <w:rsid w:val="39ECE76D"/>
    <w:rsid w:val="39FA05EB"/>
    <w:rsid w:val="39FB8166"/>
    <w:rsid w:val="3A19CE4A"/>
    <w:rsid w:val="3A2E7052"/>
    <w:rsid w:val="3A51A96A"/>
    <w:rsid w:val="3A53D286"/>
    <w:rsid w:val="3A55A241"/>
    <w:rsid w:val="3A6E464E"/>
    <w:rsid w:val="3A71C7CA"/>
    <w:rsid w:val="3A830D4B"/>
    <w:rsid w:val="3A8CE20C"/>
    <w:rsid w:val="3A91684A"/>
    <w:rsid w:val="3A9E41EA"/>
    <w:rsid w:val="3AA01497"/>
    <w:rsid w:val="3AA5890B"/>
    <w:rsid w:val="3AAFE4DC"/>
    <w:rsid w:val="3AAFE536"/>
    <w:rsid w:val="3ABE1591"/>
    <w:rsid w:val="3ABF1C71"/>
    <w:rsid w:val="3AC9C93E"/>
    <w:rsid w:val="3ACA07CC"/>
    <w:rsid w:val="3ACF9F73"/>
    <w:rsid w:val="3AD21839"/>
    <w:rsid w:val="3AD23164"/>
    <w:rsid w:val="3AD2B029"/>
    <w:rsid w:val="3AD4430C"/>
    <w:rsid w:val="3ADCD797"/>
    <w:rsid w:val="3ADEA65F"/>
    <w:rsid w:val="3AE4CC94"/>
    <w:rsid w:val="3AE9EF62"/>
    <w:rsid w:val="3AEE37A1"/>
    <w:rsid w:val="3AF19589"/>
    <w:rsid w:val="3B099789"/>
    <w:rsid w:val="3B368EF9"/>
    <w:rsid w:val="3B477056"/>
    <w:rsid w:val="3B64147A"/>
    <w:rsid w:val="3B6C5537"/>
    <w:rsid w:val="3B71BC3A"/>
    <w:rsid w:val="3B726784"/>
    <w:rsid w:val="3B8FBAE4"/>
    <w:rsid w:val="3B9A9E20"/>
    <w:rsid w:val="3BA04F4B"/>
    <w:rsid w:val="3BA9D56F"/>
    <w:rsid w:val="3BC4C73B"/>
    <w:rsid w:val="3BD7C60A"/>
    <w:rsid w:val="3BE51218"/>
    <w:rsid w:val="3BFF4015"/>
    <w:rsid w:val="3C226EE0"/>
    <w:rsid w:val="3C291A9F"/>
    <w:rsid w:val="3C382358"/>
    <w:rsid w:val="3C3C81C3"/>
    <w:rsid w:val="3C41596C"/>
    <w:rsid w:val="3C46C2D5"/>
    <w:rsid w:val="3C4B8C8E"/>
    <w:rsid w:val="3C4D77FC"/>
    <w:rsid w:val="3C613B2E"/>
    <w:rsid w:val="3C684011"/>
    <w:rsid w:val="3C6A756E"/>
    <w:rsid w:val="3C6EA3A6"/>
    <w:rsid w:val="3C7BDDEC"/>
    <w:rsid w:val="3C7F9D93"/>
    <w:rsid w:val="3C8AEA44"/>
    <w:rsid w:val="3C951A8C"/>
    <w:rsid w:val="3C995F2E"/>
    <w:rsid w:val="3CB0C3C7"/>
    <w:rsid w:val="3CBA53EF"/>
    <w:rsid w:val="3CC1F640"/>
    <w:rsid w:val="3CCC01D1"/>
    <w:rsid w:val="3CCDD242"/>
    <w:rsid w:val="3CDC6252"/>
    <w:rsid w:val="3CE741A2"/>
    <w:rsid w:val="3CED7769"/>
    <w:rsid w:val="3CEE3C38"/>
    <w:rsid w:val="3CF24F51"/>
    <w:rsid w:val="3CF42E75"/>
    <w:rsid w:val="3D0321E0"/>
    <w:rsid w:val="3D07488B"/>
    <w:rsid w:val="3D0B8ED4"/>
    <w:rsid w:val="3D0E2E3B"/>
    <w:rsid w:val="3D13C930"/>
    <w:rsid w:val="3D155F3A"/>
    <w:rsid w:val="3D2247CD"/>
    <w:rsid w:val="3D239FE7"/>
    <w:rsid w:val="3D2DE0CD"/>
    <w:rsid w:val="3D41B0D3"/>
    <w:rsid w:val="3D499D35"/>
    <w:rsid w:val="3D5734ED"/>
    <w:rsid w:val="3D5EB6CE"/>
    <w:rsid w:val="3D69CC33"/>
    <w:rsid w:val="3D7A7008"/>
    <w:rsid w:val="3D836D3E"/>
    <w:rsid w:val="3D88CA0B"/>
    <w:rsid w:val="3D90861A"/>
    <w:rsid w:val="3D940282"/>
    <w:rsid w:val="3D96805C"/>
    <w:rsid w:val="3D96D0F7"/>
    <w:rsid w:val="3D9A3DD6"/>
    <w:rsid w:val="3DA1BD1F"/>
    <w:rsid w:val="3DABCB3D"/>
    <w:rsid w:val="3DB113EA"/>
    <w:rsid w:val="3DB337C6"/>
    <w:rsid w:val="3DB69A56"/>
    <w:rsid w:val="3DBAD715"/>
    <w:rsid w:val="3DC8FF60"/>
    <w:rsid w:val="3DD360AB"/>
    <w:rsid w:val="3DE88031"/>
    <w:rsid w:val="3DF1A850"/>
    <w:rsid w:val="3DF5921B"/>
    <w:rsid w:val="3DFD5C2F"/>
    <w:rsid w:val="3E032266"/>
    <w:rsid w:val="3E102D44"/>
    <w:rsid w:val="3E1530A6"/>
    <w:rsid w:val="3E15FA86"/>
    <w:rsid w:val="3E16B228"/>
    <w:rsid w:val="3E27F571"/>
    <w:rsid w:val="3E2D22ED"/>
    <w:rsid w:val="3E3F241D"/>
    <w:rsid w:val="3E3FE302"/>
    <w:rsid w:val="3E6E79BA"/>
    <w:rsid w:val="3E75AB0C"/>
    <w:rsid w:val="3E76BF39"/>
    <w:rsid w:val="3E8245A6"/>
    <w:rsid w:val="3E84AB22"/>
    <w:rsid w:val="3E8C1A0A"/>
    <w:rsid w:val="3EAC17A4"/>
    <w:rsid w:val="3EC65969"/>
    <w:rsid w:val="3EC7D9EB"/>
    <w:rsid w:val="3ED18FB0"/>
    <w:rsid w:val="3ED23AB0"/>
    <w:rsid w:val="3ED8B293"/>
    <w:rsid w:val="3EEB780F"/>
    <w:rsid w:val="3F0D36A1"/>
    <w:rsid w:val="3F18A779"/>
    <w:rsid w:val="3F1F39A0"/>
    <w:rsid w:val="3F26F312"/>
    <w:rsid w:val="3F292252"/>
    <w:rsid w:val="3F2CBF06"/>
    <w:rsid w:val="3F36219B"/>
    <w:rsid w:val="3F4179DE"/>
    <w:rsid w:val="3F46D587"/>
    <w:rsid w:val="3F4B878B"/>
    <w:rsid w:val="3F532FAA"/>
    <w:rsid w:val="3F72E85C"/>
    <w:rsid w:val="3F7909D9"/>
    <w:rsid w:val="3F7AA430"/>
    <w:rsid w:val="3F7AE5B9"/>
    <w:rsid w:val="3F7D2CFF"/>
    <w:rsid w:val="3F7FEF76"/>
    <w:rsid w:val="3F845092"/>
    <w:rsid w:val="3F88AC0B"/>
    <w:rsid w:val="3F89F63F"/>
    <w:rsid w:val="3F99C55E"/>
    <w:rsid w:val="3F9C2CB6"/>
    <w:rsid w:val="3F9F664B"/>
    <w:rsid w:val="3FDAF47E"/>
    <w:rsid w:val="3FF1D34C"/>
    <w:rsid w:val="402EA1F9"/>
    <w:rsid w:val="402FD3E2"/>
    <w:rsid w:val="4043C8A4"/>
    <w:rsid w:val="4049839F"/>
    <w:rsid w:val="405239B0"/>
    <w:rsid w:val="40581496"/>
    <w:rsid w:val="4069EED0"/>
    <w:rsid w:val="406B9425"/>
    <w:rsid w:val="406EC5D8"/>
    <w:rsid w:val="407215BD"/>
    <w:rsid w:val="407B0530"/>
    <w:rsid w:val="407F697B"/>
    <w:rsid w:val="408A87A4"/>
    <w:rsid w:val="408DDCAC"/>
    <w:rsid w:val="40923C16"/>
    <w:rsid w:val="409414C1"/>
    <w:rsid w:val="40A7F6D5"/>
    <w:rsid w:val="40B0F4E8"/>
    <w:rsid w:val="40B48C59"/>
    <w:rsid w:val="40B4F8C1"/>
    <w:rsid w:val="40BEAAB1"/>
    <w:rsid w:val="40CAC318"/>
    <w:rsid w:val="40CE252E"/>
    <w:rsid w:val="40DB5188"/>
    <w:rsid w:val="41007144"/>
    <w:rsid w:val="410C15F1"/>
    <w:rsid w:val="410C530C"/>
    <w:rsid w:val="41397A67"/>
    <w:rsid w:val="413A1DD5"/>
    <w:rsid w:val="414D55E9"/>
    <w:rsid w:val="4152918E"/>
    <w:rsid w:val="418314DA"/>
    <w:rsid w:val="4184E3B1"/>
    <w:rsid w:val="4194EC67"/>
    <w:rsid w:val="419A39AE"/>
    <w:rsid w:val="419A3CA3"/>
    <w:rsid w:val="419A5128"/>
    <w:rsid w:val="41AA2AF7"/>
    <w:rsid w:val="41B033CF"/>
    <w:rsid w:val="41BBEE9F"/>
    <w:rsid w:val="41BE4A08"/>
    <w:rsid w:val="41CB5FDF"/>
    <w:rsid w:val="41DB7C37"/>
    <w:rsid w:val="41DB99C7"/>
    <w:rsid w:val="41DEDCE3"/>
    <w:rsid w:val="41E3E096"/>
    <w:rsid w:val="41FA9015"/>
    <w:rsid w:val="42021207"/>
    <w:rsid w:val="42070EB0"/>
    <w:rsid w:val="420DE61E"/>
    <w:rsid w:val="421A961E"/>
    <w:rsid w:val="4223D75D"/>
    <w:rsid w:val="4227EF8B"/>
    <w:rsid w:val="422C9FFD"/>
    <w:rsid w:val="423535DB"/>
    <w:rsid w:val="423DB604"/>
    <w:rsid w:val="4258613C"/>
    <w:rsid w:val="4259F47A"/>
    <w:rsid w:val="425B1C7F"/>
    <w:rsid w:val="4262CC1F"/>
    <w:rsid w:val="4282594B"/>
    <w:rsid w:val="428BEDE7"/>
    <w:rsid w:val="428F8A04"/>
    <w:rsid w:val="42957F4B"/>
    <w:rsid w:val="42981714"/>
    <w:rsid w:val="429AC55E"/>
    <w:rsid w:val="429F4808"/>
    <w:rsid w:val="42AC673F"/>
    <w:rsid w:val="42AD6E96"/>
    <w:rsid w:val="42DE3C89"/>
    <w:rsid w:val="42E40679"/>
    <w:rsid w:val="42FA2BC8"/>
    <w:rsid w:val="4302A440"/>
    <w:rsid w:val="431AA845"/>
    <w:rsid w:val="43491C2F"/>
    <w:rsid w:val="434ED220"/>
    <w:rsid w:val="435A1896"/>
    <w:rsid w:val="435EC12F"/>
    <w:rsid w:val="43661C00"/>
    <w:rsid w:val="43670199"/>
    <w:rsid w:val="4371E276"/>
    <w:rsid w:val="437DBD20"/>
    <w:rsid w:val="439E2E62"/>
    <w:rsid w:val="43CB8B36"/>
    <w:rsid w:val="43D0C51F"/>
    <w:rsid w:val="43EF91C7"/>
    <w:rsid w:val="43F6ECE0"/>
    <w:rsid w:val="43F7A640"/>
    <w:rsid w:val="44015A1D"/>
    <w:rsid w:val="440E3E34"/>
    <w:rsid w:val="44261981"/>
    <w:rsid w:val="44478AA0"/>
    <w:rsid w:val="444BB121"/>
    <w:rsid w:val="444C29AF"/>
    <w:rsid w:val="4457D1C7"/>
    <w:rsid w:val="445D2B8A"/>
    <w:rsid w:val="4467ADBB"/>
    <w:rsid w:val="448BAE97"/>
    <w:rsid w:val="44A5BF42"/>
    <w:rsid w:val="44AD1969"/>
    <w:rsid w:val="44B7610B"/>
    <w:rsid w:val="44BC42C5"/>
    <w:rsid w:val="44C30ACF"/>
    <w:rsid w:val="44D36D46"/>
    <w:rsid w:val="44DA26C2"/>
    <w:rsid w:val="44E4243E"/>
    <w:rsid w:val="44E89782"/>
    <w:rsid w:val="44ECC8D9"/>
    <w:rsid w:val="44EDBDA7"/>
    <w:rsid w:val="4511DDE5"/>
    <w:rsid w:val="4515D92A"/>
    <w:rsid w:val="452776CC"/>
    <w:rsid w:val="4528A604"/>
    <w:rsid w:val="452A2513"/>
    <w:rsid w:val="452F0444"/>
    <w:rsid w:val="4534CBAD"/>
    <w:rsid w:val="4550E2D3"/>
    <w:rsid w:val="455B6792"/>
    <w:rsid w:val="4585E331"/>
    <w:rsid w:val="45A1A512"/>
    <w:rsid w:val="45B16AF5"/>
    <w:rsid w:val="45B7BDFF"/>
    <w:rsid w:val="45B7D6C9"/>
    <w:rsid w:val="45C83101"/>
    <w:rsid w:val="45C94F55"/>
    <w:rsid w:val="45C98D66"/>
    <w:rsid w:val="45CC1436"/>
    <w:rsid w:val="45D2E448"/>
    <w:rsid w:val="45E83D1E"/>
    <w:rsid w:val="45E8BEBC"/>
    <w:rsid w:val="45EAC67F"/>
    <w:rsid w:val="46044E02"/>
    <w:rsid w:val="4617573A"/>
    <w:rsid w:val="46193B2D"/>
    <w:rsid w:val="4620DC12"/>
    <w:rsid w:val="462A2AC7"/>
    <w:rsid w:val="4630699C"/>
    <w:rsid w:val="4631516E"/>
    <w:rsid w:val="4635290E"/>
    <w:rsid w:val="464EF541"/>
    <w:rsid w:val="4657309B"/>
    <w:rsid w:val="465BCDDB"/>
    <w:rsid w:val="465DF0D9"/>
    <w:rsid w:val="4676D67D"/>
    <w:rsid w:val="4679F48F"/>
    <w:rsid w:val="467CF18D"/>
    <w:rsid w:val="467EFFD1"/>
    <w:rsid w:val="46821C29"/>
    <w:rsid w:val="4685FE6B"/>
    <w:rsid w:val="46956106"/>
    <w:rsid w:val="469B9D07"/>
    <w:rsid w:val="46AB0AFC"/>
    <w:rsid w:val="46ABC42E"/>
    <w:rsid w:val="46ADDEB9"/>
    <w:rsid w:val="46C18847"/>
    <w:rsid w:val="46D48D5F"/>
    <w:rsid w:val="46D568D9"/>
    <w:rsid w:val="46DB1D4B"/>
    <w:rsid w:val="46E944C7"/>
    <w:rsid w:val="46EFC9EB"/>
    <w:rsid w:val="470101EE"/>
    <w:rsid w:val="4708F851"/>
    <w:rsid w:val="470A128F"/>
    <w:rsid w:val="47255961"/>
    <w:rsid w:val="472BE63E"/>
    <w:rsid w:val="475FFEB2"/>
    <w:rsid w:val="476C9B4A"/>
    <w:rsid w:val="477012A3"/>
    <w:rsid w:val="47872B38"/>
    <w:rsid w:val="47911D40"/>
    <w:rsid w:val="47B8B7C5"/>
    <w:rsid w:val="47BBE1F2"/>
    <w:rsid w:val="47D11385"/>
    <w:rsid w:val="47D16130"/>
    <w:rsid w:val="47D43804"/>
    <w:rsid w:val="47E1D4C6"/>
    <w:rsid w:val="47ED6791"/>
    <w:rsid w:val="47F77B21"/>
    <w:rsid w:val="47FE810C"/>
    <w:rsid w:val="480893E1"/>
    <w:rsid w:val="48177A02"/>
    <w:rsid w:val="4818FC1F"/>
    <w:rsid w:val="481C8D52"/>
    <w:rsid w:val="483602F8"/>
    <w:rsid w:val="4838002A"/>
    <w:rsid w:val="483A72BC"/>
    <w:rsid w:val="485B268F"/>
    <w:rsid w:val="487F5847"/>
    <w:rsid w:val="48966872"/>
    <w:rsid w:val="48CF1BDE"/>
    <w:rsid w:val="48CF902D"/>
    <w:rsid w:val="48D2033D"/>
    <w:rsid w:val="48E5D58E"/>
    <w:rsid w:val="48E6D38A"/>
    <w:rsid w:val="4910D024"/>
    <w:rsid w:val="4923BA1E"/>
    <w:rsid w:val="492BFB30"/>
    <w:rsid w:val="49337BD0"/>
    <w:rsid w:val="4934BFAA"/>
    <w:rsid w:val="4939255C"/>
    <w:rsid w:val="4947EABA"/>
    <w:rsid w:val="4953227F"/>
    <w:rsid w:val="496BF531"/>
    <w:rsid w:val="496FC32F"/>
    <w:rsid w:val="497ADD7C"/>
    <w:rsid w:val="49920FCA"/>
    <w:rsid w:val="499705B1"/>
    <w:rsid w:val="4999F69F"/>
    <w:rsid w:val="49B3304B"/>
    <w:rsid w:val="49D4437F"/>
    <w:rsid w:val="49DCC7C5"/>
    <w:rsid w:val="49E89A0D"/>
    <w:rsid w:val="4A032768"/>
    <w:rsid w:val="4A045D0C"/>
    <w:rsid w:val="4A055772"/>
    <w:rsid w:val="4A0BD07D"/>
    <w:rsid w:val="4A14A925"/>
    <w:rsid w:val="4A30EEE1"/>
    <w:rsid w:val="4A467976"/>
    <w:rsid w:val="4A565813"/>
    <w:rsid w:val="4A572E14"/>
    <w:rsid w:val="4A5D9EE1"/>
    <w:rsid w:val="4A646E3A"/>
    <w:rsid w:val="4A6DD39E"/>
    <w:rsid w:val="4A719241"/>
    <w:rsid w:val="4A816C55"/>
    <w:rsid w:val="4A820B5B"/>
    <w:rsid w:val="4A882B3B"/>
    <w:rsid w:val="4A8DB1D9"/>
    <w:rsid w:val="4A8F0899"/>
    <w:rsid w:val="4A9041E9"/>
    <w:rsid w:val="4A968044"/>
    <w:rsid w:val="4A9767E5"/>
    <w:rsid w:val="4AAB4188"/>
    <w:rsid w:val="4AAC2455"/>
    <w:rsid w:val="4AB5E4D2"/>
    <w:rsid w:val="4ABA8DC3"/>
    <w:rsid w:val="4AC2E050"/>
    <w:rsid w:val="4AC45A6C"/>
    <w:rsid w:val="4AD13117"/>
    <w:rsid w:val="4AD71A57"/>
    <w:rsid w:val="4ADE7F1F"/>
    <w:rsid w:val="4AE40B6F"/>
    <w:rsid w:val="4AE49F09"/>
    <w:rsid w:val="4B0D2B33"/>
    <w:rsid w:val="4B168D21"/>
    <w:rsid w:val="4B294545"/>
    <w:rsid w:val="4B322EC2"/>
    <w:rsid w:val="4B393BA4"/>
    <w:rsid w:val="4B3F4C1B"/>
    <w:rsid w:val="4B410C35"/>
    <w:rsid w:val="4B4604C9"/>
    <w:rsid w:val="4B5BB6C4"/>
    <w:rsid w:val="4B5FB6AB"/>
    <w:rsid w:val="4B604C86"/>
    <w:rsid w:val="4B6F5947"/>
    <w:rsid w:val="4B78341B"/>
    <w:rsid w:val="4B8858E5"/>
    <w:rsid w:val="4B894F8A"/>
    <w:rsid w:val="4B8E106E"/>
    <w:rsid w:val="4B901D0F"/>
    <w:rsid w:val="4BA5F2DA"/>
    <w:rsid w:val="4BABA9C8"/>
    <w:rsid w:val="4BAF636C"/>
    <w:rsid w:val="4BBA457D"/>
    <w:rsid w:val="4BC1B3D8"/>
    <w:rsid w:val="4BC92D4C"/>
    <w:rsid w:val="4BD5F70E"/>
    <w:rsid w:val="4BD6E1D0"/>
    <w:rsid w:val="4BD85B84"/>
    <w:rsid w:val="4C105868"/>
    <w:rsid w:val="4C1EDDFA"/>
    <w:rsid w:val="4C42C473"/>
    <w:rsid w:val="4C4EA9E2"/>
    <w:rsid w:val="4C5907DB"/>
    <w:rsid w:val="4C597843"/>
    <w:rsid w:val="4C64FFB1"/>
    <w:rsid w:val="4C688CA0"/>
    <w:rsid w:val="4C6E13E9"/>
    <w:rsid w:val="4C7662D6"/>
    <w:rsid w:val="4C8C1315"/>
    <w:rsid w:val="4C941481"/>
    <w:rsid w:val="4CA2F82F"/>
    <w:rsid w:val="4CA48929"/>
    <w:rsid w:val="4CAA63E1"/>
    <w:rsid w:val="4CB28AC3"/>
    <w:rsid w:val="4CB2A94D"/>
    <w:rsid w:val="4CC56E27"/>
    <w:rsid w:val="4CC669FF"/>
    <w:rsid w:val="4CC7850D"/>
    <w:rsid w:val="4D09EFAC"/>
    <w:rsid w:val="4D18D641"/>
    <w:rsid w:val="4D1DFC9E"/>
    <w:rsid w:val="4D1DFF0C"/>
    <w:rsid w:val="4D2368AE"/>
    <w:rsid w:val="4D266AEC"/>
    <w:rsid w:val="4D3FA446"/>
    <w:rsid w:val="4D66EB0C"/>
    <w:rsid w:val="4D9757FD"/>
    <w:rsid w:val="4D97F684"/>
    <w:rsid w:val="4D9EB07E"/>
    <w:rsid w:val="4DA45F82"/>
    <w:rsid w:val="4DB58BDD"/>
    <w:rsid w:val="4DBDFFC8"/>
    <w:rsid w:val="4DC80D16"/>
    <w:rsid w:val="4DD3B833"/>
    <w:rsid w:val="4DDA4D39"/>
    <w:rsid w:val="4DF5B11A"/>
    <w:rsid w:val="4DFE5E15"/>
    <w:rsid w:val="4E08571B"/>
    <w:rsid w:val="4E094BEE"/>
    <w:rsid w:val="4E206DF7"/>
    <w:rsid w:val="4E39B474"/>
    <w:rsid w:val="4E4E1B1E"/>
    <w:rsid w:val="4E848D34"/>
    <w:rsid w:val="4E84E4E4"/>
    <w:rsid w:val="4E95B381"/>
    <w:rsid w:val="4EAB9183"/>
    <w:rsid w:val="4EB72508"/>
    <w:rsid w:val="4EC6AEBE"/>
    <w:rsid w:val="4ED93E91"/>
    <w:rsid w:val="4EDDF774"/>
    <w:rsid w:val="4EE54261"/>
    <w:rsid w:val="4EE7042E"/>
    <w:rsid w:val="4F0540A0"/>
    <w:rsid w:val="4F199B20"/>
    <w:rsid w:val="4F1A4AA3"/>
    <w:rsid w:val="4F1BCF85"/>
    <w:rsid w:val="4F30A162"/>
    <w:rsid w:val="4F3CE285"/>
    <w:rsid w:val="4F4BE52F"/>
    <w:rsid w:val="4F4F291C"/>
    <w:rsid w:val="4F5EEB29"/>
    <w:rsid w:val="4F6C6DED"/>
    <w:rsid w:val="4F8662EE"/>
    <w:rsid w:val="4F9C515F"/>
    <w:rsid w:val="4FAC7137"/>
    <w:rsid w:val="4FC4D1C9"/>
    <w:rsid w:val="4FE09C56"/>
    <w:rsid w:val="4FED6267"/>
    <w:rsid w:val="4FF5FBB4"/>
    <w:rsid w:val="4FFA4AE5"/>
    <w:rsid w:val="50206191"/>
    <w:rsid w:val="50240746"/>
    <w:rsid w:val="5026D5E9"/>
    <w:rsid w:val="50281B45"/>
    <w:rsid w:val="502D7688"/>
    <w:rsid w:val="5030F18A"/>
    <w:rsid w:val="5034904F"/>
    <w:rsid w:val="50491262"/>
    <w:rsid w:val="504F36FB"/>
    <w:rsid w:val="506DD4F9"/>
    <w:rsid w:val="5074E960"/>
    <w:rsid w:val="50754E39"/>
    <w:rsid w:val="509EB7B6"/>
    <w:rsid w:val="50D24CFC"/>
    <w:rsid w:val="50EA59B0"/>
    <w:rsid w:val="5107C5A7"/>
    <w:rsid w:val="5118202A"/>
    <w:rsid w:val="5123AE76"/>
    <w:rsid w:val="513F996B"/>
    <w:rsid w:val="514BB9C8"/>
    <w:rsid w:val="5153EA54"/>
    <w:rsid w:val="515F4FD2"/>
    <w:rsid w:val="51620B56"/>
    <w:rsid w:val="5172D092"/>
    <w:rsid w:val="51764AD0"/>
    <w:rsid w:val="518C8067"/>
    <w:rsid w:val="5194D62F"/>
    <w:rsid w:val="51A7731F"/>
    <w:rsid w:val="51ABE9EF"/>
    <w:rsid w:val="51B00746"/>
    <w:rsid w:val="51BCE99E"/>
    <w:rsid w:val="51BE43FF"/>
    <w:rsid w:val="51BEDF7E"/>
    <w:rsid w:val="51C2A64A"/>
    <w:rsid w:val="51C6308A"/>
    <w:rsid w:val="51D0D815"/>
    <w:rsid w:val="51DEADB9"/>
    <w:rsid w:val="51E43360"/>
    <w:rsid w:val="51FF13F1"/>
    <w:rsid w:val="52155602"/>
    <w:rsid w:val="521C2782"/>
    <w:rsid w:val="521EBF83"/>
    <w:rsid w:val="5221B347"/>
    <w:rsid w:val="522813DC"/>
    <w:rsid w:val="5228291B"/>
    <w:rsid w:val="522A07B0"/>
    <w:rsid w:val="5233B12B"/>
    <w:rsid w:val="5233E3F9"/>
    <w:rsid w:val="524EF755"/>
    <w:rsid w:val="5265F4F3"/>
    <w:rsid w:val="52684224"/>
    <w:rsid w:val="527E629D"/>
    <w:rsid w:val="5286E2AF"/>
    <w:rsid w:val="529B479C"/>
    <w:rsid w:val="52B7328B"/>
    <w:rsid w:val="52C22DC9"/>
    <w:rsid w:val="52D3F221"/>
    <w:rsid w:val="52D7AAB1"/>
    <w:rsid w:val="52DF8727"/>
    <w:rsid w:val="52F597CD"/>
    <w:rsid w:val="53183D18"/>
    <w:rsid w:val="531A5C94"/>
    <w:rsid w:val="532C17EA"/>
    <w:rsid w:val="533951DB"/>
    <w:rsid w:val="5345D7C9"/>
    <w:rsid w:val="534FE04A"/>
    <w:rsid w:val="53573424"/>
    <w:rsid w:val="5370CA94"/>
    <w:rsid w:val="5378B84E"/>
    <w:rsid w:val="537ACA3D"/>
    <w:rsid w:val="537F8B07"/>
    <w:rsid w:val="53891A83"/>
    <w:rsid w:val="539027BB"/>
    <w:rsid w:val="5395FF1B"/>
    <w:rsid w:val="53A9087D"/>
    <w:rsid w:val="53AED18D"/>
    <w:rsid w:val="53B2BC6C"/>
    <w:rsid w:val="53B425DA"/>
    <w:rsid w:val="53C1DCDC"/>
    <w:rsid w:val="53C5DA75"/>
    <w:rsid w:val="53CBB211"/>
    <w:rsid w:val="53D7172E"/>
    <w:rsid w:val="53EF0AD8"/>
    <w:rsid w:val="53FFCE72"/>
    <w:rsid w:val="541CC282"/>
    <w:rsid w:val="54229FF1"/>
    <w:rsid w:val="542303E5"/>
    <w:rsid w:val="542D91C8"/>
    <w:rsid w:val="542F7C10"/>
    <w:rsid w:val="543F9FA0"/>
    <w:rsid w:val="54432746"/>
    <w:rsid w:val="54535CFB"/>
    <w:rsid w:val="545496A3"/>
    <w:rsid w:val="545C7727"/>
    <w:rsid w:val="5471FE61"/>
    <w:rsid w:val="547B5788"/>
    <w:rsid w:val="549EA6DF"/>
    <w:rsid w:val="54B0479F"/>
    <w:rsid w:val="54D14ACA"/>
    <w:rsid w:val="54D27812"/>
    <w:rsid w:val="54D30DAA"/>
    <w:rsid w:val="54DE939F"/>
    <w:rsid w:val="54E33EB8"/>
    <w:rsid w:val="54E99C1F"/>
    <w:rsid w:val="54FD6303"/>
    <w:rsid w:val="550BDD24"/>
    <w:rsid w:val="55125E9B"/>
    <w:rsid w:val="551E2913"/>
    <w:rsid w:val="5520AE7C"/>
    <w:rsid w:val="55357B15"/>
    <w:rsid w:val="5539E0A7"/>
    <w:rsid w:val="553AF906"/>
    <w:rsid w:val="553C8C0F"/>
    <w:rsid w:val="553DD6B5"/>
    <w:rsid w:val="5542930E"/>
    <w:rsid w:val="55488015"/>
    <w:rsid w:val="555C56EE"/>
    <w:rsid w:val="555C746A"/>
    <w:rsid w:val="556318C5"/>
    <w:rsid w:val="5566BBDA"/>
    <w:rsid w:val="5570E54F"/>
    <w:rsid w:val="557239DC"/>
    <w:rsid w:val="558291E6"/>
    <w:rsid w:val="558E8425"/>
    <w:rsid w:val="55982E83"/>
    <w:rsid w:val="55A5B248"/>
    <w:rsid w:val="55B16798"/>
    <w:rsid w:val="55BD8F85"/>
    <w:rsid w:val="55D11E43"/>
    <w:rsid w:val="55DB3446"/>
    <w:rsid w:val="55E45641"/>
    <w:rsid w:val="55ECB10D"/>
    <w:rsid w:val="55F0D623"/>
    <w:rsid w:val="55F26176"/>
    <w:rsid w:val="55FB9E26"/>
    <w:rsid w:val="561770E9"/>
    <w:rsid w:val="5619CCFE"/>
    <w:rsid w:val="5623722E"/>
    <w:rsid w:val="562672BF"/>
    <w:rsid w:val="5628B8BC"/>
    <w:rsid w:val="565631B7"/>
    <w:rsid w:val="566C59DA"/>
    <w:rsid w:val="56788CC5"/>
    <w:rsid w:val="567C137F"/>
    <w:rsid w:val="5686815A"/>
    <w:rsid w:val="5693635E"/>
    <w:rsid w:val="5695F710"/>
    <w:rsid w:val="569800D1"/>
    <w:rsid w:val="5698B8D3"/>
    <w:rsid w:val="56997A3D"/>
    <w:rsid w:val="56A0909C"/>
    <w:rsid w:val="56A60FA0"/>
    <w:rsid w:val="56ADD7BE"/>
    <w:rsid w:val="56AFE515"/>
    <w:rsid w:val="56C34E2D"/>
    <w:rsid w:val="56C94638"/>
    <w:rsid w:val="56CC8B82"/>
    <w:rsid w:val="56D2DB5E"/>
    <w:rsid w:val="56EA3D25"/>
    <w:rsid w:val="5718BA62"/>
    <w:rsid w:val="5723ABEA"/>
    <w:rsid w:val="5735EEFB"/>
    <w:rsid w:val="573CEFE3"/>
    <w:rsid w:val="57424B95"/>
    <w:rsid w:val="574E9BC5"/>
    <w:rsid w:val="5754442C"/>
    <w:rsid w:val="57546344"/>
    <w:rsid w:val="5755A571"/>
    <w:rsid w:val="575BBDE3"/>
    <w:rsid w:val="5760DCFC"/>
    <w:rsid w:val="57628D2E"/>
    <w:rsid w:val="576D97DF"/>
    <w:rsid w:val="5782798B"/>
    <w:rsid w:val="578F6266"/>
    <w:rsid w:val="57A95887"/>
    <w:rsid w:val="57AB26A6"/>
    <w:rsid w:val="57ADED4C"/>
    <w:rsid w:val="57B03DA6"/>
    <w:rsid w:val="57B1BC37"/>
    <w:rsid w:val="57B47E38"/>
    <w:rsid w:val="57BEF3A9"/>
    <w:rsid w:val="57CA4F2A"/>
    <w:rsid w:val="57D60031"/>
    <w:rsid w:val="5809433E"/>
    <w:rsid w:val="580E0C5D"/>
    <w:rsid w:val="58112B60"/>
    <w:rsid w:val="5816474F"/>
    <w:rsid w:val="582B99B0"/>
    <w:rsid w:val="582F6A07"/>
    <w:rsid w:val="583B95D3"/>
    <w:rsid w:val="583F9108"/>
    <w:rsid w:val="584525C7"/>
    <w:rsid w:val="585376FB"/>
    <w:rsid w:val="5854FF36"/>
    <w:rsid w:val="5855C9D5"/>
    <w:rsid w:val="5860F685"/>
    <w:rsid w:val="5865E6E3"/>
    <w:rsid w:val="58705840"/>
    <w:rsid w:val="58D7FF34"/>
    <w:rsid w:val="58E9A256"/>
    <w:rsid w:val="58EBCB7E"/>
    <w:rsid w:val="58EDE6C5"/>
    <w:rsid w:val="58EE404D"/>
    <w:rsid w:val="591F3B73"/>
    <w:rsid w:val="592EDC0F"/>
    <w:rsid w:val="593BE671"/>
    <w:rsid w:val="593D50B3"/>
    <w:rsid w:val="593E6FEE"/>
    <w:rsid w:val="595642F8"/>
    <w:rsid w:val="595B1868"/>
    <w:rsid w:val="5960DC64"/>
    <w:rsid w:val="59634031"/>
    <w:rsid w:val="596E1DB5"/>
    <w:rsid w:val="597AD4AD"/>
    <w:rsid w:val="59861E6D"/>
    <w:rsid w:val="5999C05F"/>
    <w:rsid w:val="599FB115"/>
    <w:rsid w:val="59A29A42"/>
    <w:rsid w:val="59A5F5F6"/>
    <w:rsid w:val="59AAC0E5"/>
    <w:rsid w:val="59B83E6E"/>
    <w:rsid w:val="59C32477"/>
    <w:rsid w:val="59C93F35"/>
    <w:rsid w:val="59CBCDEE"/>
    <w:rsid w:val="59E51B5F"/>
    <w:rsid w:val="59E5436C"/>
    <w:rsid w:val="5A0168B4"/>
    <w:rsid w:val="5A025BB7"/>
    <w:rsid w:val="5A04D585"/>
    <w:rsid w:val="5A0C2A4D"/>
    <w:rsid w:val="5A0D0DED"/>
    <w:rsid w:val="5A354CDF"/>
    <w:rsid w:val="5A36DEBE"/>
    <w:rsid w:val="5A404EF0"/>
    <w:rsid w:val="5A47478C"/>
    <w:rsid w:val="5A56CC57"/>
    <w:rsid w:val="5A60ECBC"/>
    <w:rsid w:val="5A6C2417"/>
    <w:rsid w:val="5A6FA9E3"/>
    <w:rsid w:val="5A735409"/>
    <w:rsid w:val="5A75039A"/>
    <w:rsid w:val="5A7AA829"/>
    <w:rsid w:val="5A8D8844"/>
    <w:rsid w:val="5A8F601A"/>
    <w:rsid w:val="5AA9E778"/>
    <w:rsid w:val="5AAF9A16"/>
    <w:rsid w:val="5AB40160"/>
    <w:rsid w:val="5ABCD89F"/>
    <w:rsid w:val="5AC91453"/>
    <w:rsid w:val="5ADA404F"/>
    <w:rsid w:val="5AE41FD9"/>
    <w:rsid w:val="5B0FB42B"/>
    <w:rsid w:val="5B188BAD"/>
    <w:rsid w:val="5B1A1E87"/>
    <w:rsid w:val="5B1CB410"/>
    <w:rsid w:val="5B4225C5"/>
    <w:rsid w:val="5B4E4C09"/>
    <w:rsid w:val="5B5062C9"/>
    <w:rsid w:val="5B534991"/>
    <w:rsid w:val="5B64C0A3"/>
    <w:rsid w:val="5B70343B"/>
    <w:rsid w:val="5B77CB5F"/>
    <w:rsid w:val="5B7A7B0D"/>
    <w:rsid w:val="5B7DD6AC"/>
    <w:rsid w:val="5B8A8317"/>
    <w:rsid w:val="5BB7C199"/>
    <w:rsid w:val="5BD25E60"/>
    <w:rsid w:val="5BDCB315"/>
    <w:rsid w:val="5BEA3234"/>
    <w:rsid w:val="5BEB6A34"/>
    <w:rsid w:val="5BF150F7"/>
    <w:rsid w:val="5BF40CB9"/>
    <w:rsid w:val="5C0666BE"/>
    <w:rsid w:val="5C195F3E"/>
    <w:rsid w:val="5C25CA10"/>
    <w:rsid w:val="5C269BB1"/>
    <w:rsid w:val="5C38CF35"/>
    <w:rsid w:val="5C6FEB38"/>
    <w:rsid w:val="5C7610B0"/>
    <w:rsid w:val="5C87EF5B"/>
    <w:rsid w:val="5C8CFD8F"/>
    <w:rsid w:val="5C8DD34A"/>
    <w:rsid w:val="5C932C05"/>
    <w:rsid w:val="5CA42D45"/>
    <w:rsid w:val="5CA47966"/>
    <w:rsid w:val="5CA64CB0"/>
    <w:rsid w:val="5CC51085"/>
    <w:rsid w:val="5CCF999E"/>
    <w:rsid w:val="5CD35FBE"/>
    <w:rsid w:val="5CD8403D"/>
    <w:rsid w:val="5CDD6D3F"/>
    <w:rsid w:val="5CDE19EB"/>
    <w:rsid w:val="5D09DDFF"/>
    <w:rsid w:val="5D0B5532"/>
    <w:rsid w:val="5D176422"/>
    <w:rsid w:val="5D18EB9A"/>
    <w:rsid w:val="5D204B16"/>
    <w:rsid w:val="5D232764"/>
    <w:rsid w:val="5D3BE8DF"/>
    <w:rsid w:val="5D42961B"/>
    <w:rsid w:val="5D5131B0"/>
    <w:rsid w:val="5D76805F"/>
    <w:rsid w:val="5D77335F"/>
    <w:rsid w:val="5D88584A"/>
    <w:rsid w:val="5D889763"/>
    <w:rsid w:val="5D97EA89"/>
    <w:rsid w:val="5DAE75C6"/>
    <w:rsid w:val="5DDD1303"/>
    <w:rsid w:val="5DDFF7BD"/>
    <w:rsid w:val="5DE87237"/>
    <w:rsid w:val="5DF9BDC9"/>
    <w:rsid w:val="5E1645F0"/>
    <w:rsid w:val="5E24DEE3"/>
    <w:rsid w:val="5E39DF99"/>
    <w:rsid w:val="5E3F4A7B"/>
    <w:rsid w:val="5E45E9C2"/>
    <w:rsid w:val="5E489D3E"/>
    <w:rsid w:val="5E4A6250"/>
    <w:rsid w:val="5E4FB400"/>
    <w:rsid w:val="5E75A68B"/>
    <w:rsid w:val="5E771600"/>
    <w:rsid w:val="5E7ABDFB"/>
    <w:rsid w:val="5E87BBAF"/>
    <w:rsid w:val="5E9047EE"/>
    <w:rsid w:val="5E994882"/>
    <w:rsid w:val="5EA72593"/>
    <w:rsid w:val="5EBE13CF"/>
    <w:rsid w:val="5ED4ACE2"/>
    <w:rsid w:val="5ED582D8"/>
    <w:rsid w:val="5EDEAA59"/>
    <w:rsid w:val="5EE87B91"/>
    <w:rsid w:val="5EEB5A78"/>
    <w:rsid w:val="5EEC59EE"/>
    <w:rsid w:val="5EF68CF5"/>
    <w:rsid w:val="5EF69718"/>
    <w:rsid w:val="5F20B6B1"/>
    <w:rsid w:val="5F2D9CCF"/>
    <w:rsid w:val="5F47D1FF"/>
    <w:rsid w:val="5F5DE9B8"/>
    <w:rsid w:val="5F637279"/>
    <w:rsid w:val="5F8EACD2"/>
    <w:rsid w:val="5F9397F2"/>
    <w:rsid w:val="5F95B593"/>
    <w:rsid w:val="5F9B0B5C"/>
    <w:rsid w:val="5F9F2489"/>
    <w:rsid w:val="5FAFB5A2"/>
    <w:rsid w:val="5FB2A169"/>
    <w:rsid w:val="5FB46098"/>
    <w:rsid w:val="5FBC1D97"/>
    <w:rsid w:val="5FC0C5B5"/>
    <w:rsid w:val="5FD77119"/>
    <w:rsid w:val="5FEADE12"/>
    <w:rsid w:val="5FEC381B"/>
    <w:rsid w:val="5FEDE24B"/>
    <w:rsid w:val="6006139E"/>
    <w:rsid w:val="60083050"/>
    <w:rsid w:val="600BCDB7"/>
    <w:rsid w:val="6014ACDF"/>
    <w:rsid w:val="601D967D"/>
    <w:rsid w:val="602E0851"/>
    <w:rsid w:val="602F6BA2"/>
    <w:rsid w:val="602F9011"/>
    <w:rsid w:val="60551F44"/>
    <w:rsid w:val="6055B073"/>
    <w:rsid w:val="605A6A38"/>
    <w:rsid w:val="605E065C"/>
    <w:rsid w:val="60608495"/>
    <w:rsid w:val="60669051"/>
    <w:rsid w:val="6067F866"/>
    <w:rsid w:val="607531DC"/>
    <w:rsid w:val="608B5B08"/>
    <w:rsid w:val="608BFB14"/>
    <w:rsid w:val="60C6E529"/>
    <w:rsid w:val="60CA63DD"/>
    <w:rsid w:val="60CAC506"/>
    <w:rsid w:val="60DC0E84"/>
    <w:rsid w:val="60F01FDC"/>
    <w:rsid w:val="60F34138"/>
    <w:rsid w:val="60F5AA41"/>
    <w:rsid w:val="60F8B482"/>
    <w:rsid w:val="6107A742"/>
    <w:rsid w:val="611A3786"/>
    <w:rsid w:val="611DA600"/>
    <w:rsid w:val="6134A19F"/>
    <w:rsid w:val="6147B18C"/>
    <w:rsid w:val="61498875"/>
    <w:rsid w:val="614FE16A"/>
    <w:rsid w:val="6151B8BD"/>
    <w:rsid w:val="61650102"/>
    <w:rsid w:val="6169AE47"/>
    <w:rsid w:val="6173770E"/>
    <w:rsid w:val="617ABB23"/>
    <w:rsid w:val="6181A009"/>
    <w:rsid w:val="618DCE8F"/>
    <w:rsid w:val="61C2E7AA"/>
    <w:rsid w:val="61C98C42"/>
    <w:rsid w:val="61CA63B7"/>
    <w:rsid w:val="61CB7741"/>
    <w:rsid w:val="61CD4355"/>
    <w:rsid w:val="61DB4428"/>
    <w:rsid w:val="61E0CA74"/>
    <w:rsid w:val="61EC2619"/>
    <w:rsid w:val="62023D2A"/>
    <w:rsid w:val="62054DDD"/>
    <w:rsid w:val="62087EE6"/>
    <w:rsid w:val="6212D095"/>
    <w:rsid w:val="622AFA70"/>
    <w:rsid w:val="622DB349"/>
    <w:rsid w:val="6241EEAE"/>
    <w:rsid w:val="624C12CD"/>
    <w:rsid w:val="624F8658"/>
    <w:rsid w:val="625784C6"/>
    <w:rsid w:val="6262B723"/>
    <w:rsid w:val="626EAF1A"/>
    <w:rsid w:val="627B5A0B"/>
    <w:rsid w:val="6281CD0D"/>
    <w:rsid w:val="628D82A6"/>
    <w:rsid w:val="62901D6D"/>
    <w:rsid w:val="62912BC8"/>
    <w:rsid w:val="62937EB2"/>
    <w:rsid w:val="62998DD5"/>
    <w:rsid w:val="629ABA5D"/>
    <w:rsid w:val="62A8A216"/>
    <w:rsid w:val="62C82763"/>
    <w:rsid w:val="62D03553"/>
    <w:rsid w:val="62D3803C"/>
    <w:rsid w:val="62D740D2"/>
    <w:rsid w:val="62F01CF3"/>
    <w:rsid w:val="62F9DFD1"/>
    <w:rsid w:val="631D40A0"/>
    <w:rsid w:val="631E6620"/>
    <w:rsid w:val="632E89BC"/>
    <w:rsid w:val="635902CF"/>
    <w:rsid w:val="635DA28E"/>
    <w:rsid w:val="63B08F8A"/>
    <w:rsid w:val="63B51902"/>
    <w:rsid w:val="63C4B702"/>
    <w:rsid w:val="63E15BA1"/>
    <w:rsid w:val="63FC0536"/>
    <w:rsid w:val="63FD3B81"/>
    <w:rsid w:val="64010DF2"/>
    <w:rsid w:val="64086212"/>
    <w:rsid w:val="642766BD"/>
    <w:rsid w:val="643CF05D"/>
    <w:rsid w:val="64401121"/>
    <w:rsid w:val="64435290"/>
    <w:rsid w:val="645938F1"/>
    <w:rsid w:val="646C05B4"/>
    <w:rsid w:val="647FAF84"/>
    <w:rsid w:val="649A356D"/>
    <w:rsid w:val="64A1224F"/>
    <w:rsid w:val="64A60057"/>
    <w:rsid w:val="64AAF14A"/>
    <w:rsid w:val="64D5BBF4"/>
    <w:rsid w:val="64D7D56B"/>
    <w:rsid w:val="64E67521"/>
    <w:rsid w:val="64EAFD23"/>
    <w:rsid w:val="64EDA027"/>
    <w:rsid w:val="65024616"/>
    <w:rsid w:val="6503954E"/>
    <w:rsid w:val="6508220B"/>
    <w:rsid w:val="651F23FC"/>
    <w:rsid w:val="652955EC"/>
    <w:rsid w:val="65354DCC"/>
    <w:rsid w:val="654A6EAC"/>
    <w:rsid w:val="654AF22B"/>
    <w:rsid w:val="65502658"/>
    <w:rsid w:val="655E5DF9"/>
    <w:rsid w:val="657BAC15"/>
    <w:rsid w:val="6591930F"/>
    <w:rsid w:val="65A320E2"/>
    <w:rsid w:val="65AB5B85"/>
    <w:rsid w:val="65B17525"/>
    <w:rsid w:val="65B761BA"/>
    <w:rsid w:val="65BAD864"/>
    <w:rsid w:val="65BB88BC"/>
    <w:rsid w:val="65BCB4BC"/>
    <w:rsid w:val="65CCDAD1"/>
    <w:rsid w:val="65DA4A40"/>
    <w:rsid w:val="65E619D9"/>
    <w:rsid w:val="65E6A321"/>
    <w:rsid w:val="65EBCEBA"/>
    <w:rsid w:val="65F57676"/>
    <w:rsid w:val="66103738"/>
    <w:rsid w:val="66145F46"/>
    <w:rsid w:val="66153BA3"/>
    <w:rsid w:val="661C9A36"/>
    <w:rsid w:val="66353939"/>
    <w:rsid w:val="663CF2B0"/>
    <w:rsid w:val="6646901B"/>
    <w:rsid w:val="6647FA98"/>
    <w:rsid w:val="664CF234"/>
    <w:rsid w:val="6651E42E"/>
    <w:rsid w:val="665EA4C3"/>
    <w:rsid w:val="66643559"/>
    <w:rsid w:val="6669AD5B"/>
    <w:rsid w:val="668F885D"/>
    <w:rsid w:val="669118C5"/>
    <w:rsid w:val="66A10B7A"/>
    <w:rsid w:val="66A3F1C9"/>
    <w:rsid w:val="66A8838B"/>
    <w:rsid w:val="66ABB0A3"/>
    <w:rsid w:val="66B0203F"/>
    <w:rsid w:val="66B1AD00"/>
    <w:rsid w:val="66B63F86"/>
    <w:rsid w:val="66D6EC27"/>
    <w:rsid w:val="66E21DE0"/>
    <w:rsid w:val="66F087D6"/>
    <w:rsid w:val="66FAA9B2"/>
    <w:rsid w:val="670CD536"/>
    <w:rsid w:val="6719FCA7"/>
    <w:rsid w:val="672C33E4"/>
    <w:rsid w:val="672EFA96"/>
    <w:rsid w:val="673A2769"/>
    <w:rsid w:val="6747737B"/>
    <w:rsid w:val="67588E7C"/>
    <w:rsid w:val="675CB5B5"/>
    <w:rsid w:val="6766D086"/>
    <w:rsid w:val="6767B058"/>
    <w:rsid w:val="677B1B16"/>
    <w:rsid w:val="67879F1B"/>
    <w:rsid w:val="6788DEBB"/>
    <w:rsid w:val="679908E9"/>
    <w:rsid w:val="67A18CE4"/>
    <w:rsid w:val="67ABC379"/>
    <w:rsid w:val="67AD7A2C"/>
    <w:rsid w:val="67B6EFBF"/>
    <w:rsid w:val="67C6BC5B"/>
    <w:rsid w:val="67C7A727"/>
    <w:rsid w:val="67D1FBCE"/>
    <w:rsid w:val="67DA051F"/>
    <w:rsid w:val="67DA3351"/>
    <w:rsid w:val="67DA8F7E"/>
    <w:rsid w:val="67DF1ED8"/>
    <w:rsid w:val="67FD2463"/>
    <w:rsid w:val="684CAC98"/>
    <w:rsid w:val="684E3786"/>
    <w:rsid w:val="6876F63D"/>
    <w:rsid w:val="687CD25A"/>
    <w:rsid w:val="6899A9F1"/>
    <w:rsid w:val="68A9BA98"/>
    <w:rsid w:val="68B0AFC1"/>
    <w:rsid w:val="68B793FE"/>
    <w:rsid w:val="68BF34D3"/>
    <w:rsid w:val="68E292D4"/>
    <w:rsid w:val="68E67538"/>
    <w:rsid w:val="68EE15B9"/>
    <w:rsid w:val="6902D07F"/>
    <w:rsid w:val="6917F7F3"/>
    <w:rsid w:val="691FE5A8"/>
    <w:rsid w:val="693183AE"/>
    <w:rsid w:val="69360580"/>
    <w:rsid w:val="693EF9C0"/>
    <w:rsid w:val="695CB5D7"/>
    <w:rsid w:val="6975F82F"/>
    <w:rsid w:val="697654D9"/>
    <w:rsid w:val="697DFE8E"/>
    <w:rsid w:val="6984C980"/>
    <w:rsid w:val="698607F9"/>
    <w:rsid w:val="698BCE29"/>
    <w:rsid w:val="699C25C6"/>
    <w:rsid w:val="69A29115"/>
    <w:rsid w:val="69B02F35"/>
    <w:rsid w:val="69B54046"/>
    <w:rsid w:val="69C36359"/>
    <w:rsid w:val="69C6E66B"/>
    <w:rsid w:val="69C7FE2D"/>
    <w:rsid w:val="69D044C4"/>
    <w:rsid w:val="69D1CC46"/>
    <w:rsid w:val="69E0ED63"/>
    <w:rsid w:val="69EB4135"/>
    <w:rsid w:val="69F4EA4A"/>
    <w:rsid w:val="6A02E8B8"/>
    <w:rsid w:val="6A13A14A"/>
    <w:rsid w:val="6A2423CF"/>
    <w:rsid w:val="6A3008DF"/>
    <w:rsid w:val="6A42A88E"/>
    <w:rsid w:val="6A5ABD4D"/>
    <w:rsid w:val="6A6B3D0A"/>
    <w:rsid w:val="6A70A943"/>
    <w:rsid w:val="6A75EFD9"/>
    <w:rsid w:val="6A80D988"/>
    <w:rsid w:val="6A818415"/>
    <w:rsid w:val="6A8A247B"/>
    <w:rsid w:val="6AA2E2F9"/>
    <w:rsid w:val="6AA8C560"/>
    <w:rsid w:val="6AA955E5"/>
    <w:rsid w:val="6AB2AC17"/>
    <w:rsid w:val="6AC050A9"/>
    <w:rsid w:val="6AC74BAF"/>
    <w:rsid w:val="6AD4D2EE"/>
    <w:rsid w:val="6AD82B9D"/>
    <w:rsid w:val="6ADD434D"/>
    <w:rsid w:val="6AEC8354"/>
    <w:rsid w:val="6AF8A94B"/>
    <w:rsid w:val="6AFEDFAD"/>
    <w:rsid w:val="6B02DBD7"/>
    <w:rsid w:val="6B035AF7"/>
    <w:rsid w:val="6B03F512"/>
    <w:rsid w:val="6B0BA62D"/>
    <w:rsid w:val="6B14885F"/>
    <w:rsid w:val="6B2025FA"/>
    <w:rsid w:val="6B22CF88"/>
    <w:rsid w:val="6B29A03D"/>
    <w:rsid w:val="6B31B33C"/>
    <w:rsid w:val="6B3F0D32"/>
    <w:rsid w:val="6B40B35E"/>
    <w:rsid w:val="6B43B31B"/>
    <w:rsid w:val="6B48B372"/>
    <w:rsid w:val="6B51C539"/>
    <w:rsid w:val="6B56EC35"/>
    <w:rsid w:val="6B59A6A7"/>
    <w:rsid w:val="6B61612A"/>
    <w:rsid w:val="6B65C9C7"/>
    <w:rsid w:val="6B7DE5F2"/>
    <w:rsid w:val="6B7EDEF6"/>
    <w:rsid w:val="6B8019D4"/>
    <w:rsid w:val="6BAAE68E"/>
    <w:rsid w:val="6BAEC7D4"/>
    <w:rsid w:val="6BB2971F"/>
    <w:rsid w:val="6BD74AA4"/>
    <w:rsid w:val="6BE060D9"/>
    <w:rsid w:val="6BE15AE2"/>
    <w:rsid w:val="6BE3C81B"/>
    <w:rsid w:val="6BF71F81"/>
    <w:rsid w:val="6BF9415E"/>
    <w:rsid w:val="6BF94620"/>
    <w:rsid w:val="6C001A5E"/>
    <w:rsid w:val="6C11B704"/>
    <w:rsid w:val="6C140442"/>
    <w:rsid w:val="6C1EAB78"/>
    <w:rsid w:val="6C28A26E"/>
    <w:rsid w:val="6C327DF7"/>
    <w:rsid w:val="6C3BEC3F"/>
    <w:rsid w:val="6C42165F"/>
    <w:rsid w:val="6C436D06"/>
    <w:rsid w:val="6C4D1296"/>
    <w:rsid w:val="6C85A15F"/>
    <w:rsid w:val="6C8B28C5"/>
    <w:rsid w:val="6C8C8E5F"/>
    <w:rsid w:val="6C8DF775"/>
    <w:rsid w:val="6C9179F2"/>
    <w:rsid w:val="6C942200"/>
    <w:rsid w:val="6C964CA8"/>
    <w:rsid w:val="6C9D05DA"/>
    <w:rsid w:val="6CB2A895"/>
    <w:rsid w:val="6CC73AD3"/>
    <w:rsid w:val="6CE02453"/>
    <w:rsid w:val="6CE6E6F9"/>
    <w:rsid w:val="6CE76D3F"/>
    <w:rsid w:val="6CEEEA87"/>
    <w:rsid w:val="6CF7E802"/>
    <w:rsid w:val="6D062D07"/>
    <w:rsid w:val="6D0ACEAE"/>
    <w:rsid w:val="6D0EA674"/>
    <w:rsid w:val="6D1293E2"/>
    <w:rsid w:val="6D22772B"/>
    <w:rsid w:val="6D4EF68C"/>
    <w:rsid w:val="6D60E9AB"/>
    <w:rsid w:val="6D73C47E"/>
    <w:rsid w:val="6D74ED1E"/>
    <w:rsid w:val="6D7A14AE"/>
    <w:rsid w:val="6D7AE338"/>
    <w:rsid w:val="6D7F44B1"/>
    <w:rsid w:val="6D935364"/>
    <w:rsid w:val="6DB0D089"/>
    <w:rsid w:val="6DB8EAD6"/>
    <w:rsid w:val="6DBA3DAB"/>
    <w:rsid w:val="6DC628E6"/>
    <w:rsid w:val="6DCF2B4B"/>
    <w:rsid w:val="6DD28C8F"/>
    <w:rsid w:val="6DF05AA5"/>
    <w:rsid w:val="6DFBC30C"/>
    <w:rsid w:val="6DFE9304"/>
    <w:rsid w:val="6E0FE4F9"/>
    <w:rsid w:val="6E1BCAE9"/>
    <w:rsid w:val="6E252A6B"/>
    <w:rsid w:val="6E29C7D6"/>
    <w:rsid w:val="6E2EEFC4"/>
    <w:rsid w:val="6E6140FF"/>
    <w:rsid w:val="6E6B97CE"/>
    <w:rsid w:val="6E7A8F1C"/>
    <w:rsid w:val="6E98DD11"/>
    <w:rsid w:val="6EB225C8"/>
    <w:rsid w:val="6EDAC7EC"/>
    <w:rsid w:val="6EE4E50E"/>
    <w:rsid w:val="6F03FD72"/>
    <w:rsid w:val="6F0B5175"/>
    <w:rsid w:val="6F0D73AB"/>
    <w:rsid w:val="6F1FF935"/>
    <w:rsid w:val="6F535819"/>
    <w:rsid w:val="6F753B2F"/>
    <w:rsid w:val="6F9E822B"/>
    <w:rsid w:val="6F9E9035"/>
    <w:rsid w:val="6FB39EF9"/>
    <w:rsid w:val="6FB7DC52"/>
    <w:rsid w:val="6FBBD9F4"/>
    <w:rsid w:val="6FC422A2"/>
    <w:rsid w:val="6FCAB7F1"/>
    <w:rsid w:val="6FD05617"/>
    <w:rsid w:val="6FD0563C"/>
    <w:rsid w:val="6FDA2246"/>
    <w:rsid w:val="6FE43861"/>
    <w:rsid w:val="6FF1FC19"/>
    <w:rsid w:val="6FFB85EE"/>
    <w:rsid w:val="705BFCA7"/>
    <w:rsid w:val="705DE906"/>
    <w:rsid w:val="7072205C"/>
    <w:rsid w:val="7083AF94"/>
    <w:rsid w:val="70879F60"/>
    <w:rsid w:val="70B79B79"/>
    <w:rsid w:val="70BF4068"/>
    <w:rsid w:val="70C3A851"/>
    <w:rsid w:val="70C4E7EC"/>
    <w:rsid w:val="70E9E788"/>
    <w:rsid w:val="70EABE17"/>
    <w:rsid w:val="70F0F42F"/>
    <w:rsid w:val="70F30319"/>
    <w:rsid w:val="710215A5"/>
    <w:rsid w:val="7107BE87"/>
    <w:rsid w:val="7113A9B2"/>
    <w:rsid w:val="711E8E3B"/>
    <w:rsid w:val="712955C8"/>
    <w:rsid w:val="715108FA"/>
    <w:rsid w:val="71556A5C"/>
    <w:rsid w:val="7159E6E1"/>
    <w:rsid w:val="716006A3"/>
    <w:rsid w:val="7164DE40"/>
    <w:rsid w:val="7168CDEC"/>
    <w:rsid w:val="7185E082"/>
    <w:rsid w:val="7198F6DD"/>
    <w:rsid w:val="71A0811B"/>
    <w:rsid w:val="71A7A79A"/>
    <w:rsid w:val="71B42204"/>
    <w:rsid w:val="71CE8573"/>
    <w:rsid w:val="71E55257"/>
    <w:rsid w:val="71F8960A"/>
    <w:rsid w:val="71F9B967"/>
    <w:rsid w:val="7206ECF4"/>
    <w:rsid w:val="720B7F50"/>
    <w:rsid w:val="721F0BFA"/>
    <w:rsid w:val="72713463"/>
    <w:rsid w:val="7276CA72"/>
    <w:rsid w:val="7277066E"/>
    <w:rsid w:val="7278529A"/>
    <w:rsid w:val="727C7943"/>
    <w:rsid w:val="7287226B"/>
    <w:rsid w:val="7287F8A8"/>
    <w:rsid w:val="728E3C28"/>
    <w:rsid w:val="7291E5F2"/>
    <w:rsid w:val="72930508"/>
    <w:rsid w:val="72B29633"/>
    <w:rsid w:val="72D0B2C3"/>
    <w:rsid w:val="72DF9947"/>
    <w:rsid w:val="72EC4E70"/>
    <w:rsid w:val="72F10D99"/>
    <w:rsid w:val="72F7BA52"/>
    <w:rsid w:val="73036384"/>
    <w:rsid w:val="73069340"/>
    <w:rsid w:val="731C26DB"/>
    <w:rsid w:val="732CA3AE"/>
    <w:rsid w:val="732EA4AB"/>
    <w:rsid w:val="733FAC88"/>
    <w:rsid w:val="73427CBE"/>
    <w:rsid w:val="7345CDF2"/>
    <w:rsid w:val="735028F7"/>
    <w:rsid w:val="735232AF"/>
    <w:rsid w:val="73609CB3"/>
    <w:rsid w:val="736FC25A"/>
    <w:rsid w:val="7375BC9C"/>
    <w:rsid w:val="73B61570"/>
    <w:rsid w:val="73BEFB26"/>
    <w:rsid w:val="73C43CC1"/>
    <w:rsid w:val="73CDC606"/>
    <w:rsid w:val="73CF7FFF"/>
    <w:rsid w:val="73D43C9B"/>
    <w:rsid w:val="73D9C57D"/>
    <w:rsid w:val="73DACE82"/>
    <w:rsid w:val="73DFAB2C"/>
    <w:rsid w:val="7407F3DF"/>
    <w:rsid w:val="740A953F"/>
    <w:rsid w:val="740E7079"/>
    <w:rsid w:val="7449BEE4"/>
    <w:rsid w:val="744F12CE"/>
    <w:rsid w:val="7456B7B1"/>
    <w:rsid w:val="7464ABDC"/>
    <w:rsid w:val="74802976"/>
    <w:rsid w:val="7493E3CB"/>
    <w:rsid w:val="749F33E5"/>
    <w:rsid w:val="74A082D0"/>
    <w:rsid w:val="74B231B7"/>
    <w:rsid w:val="74BB7F64"/>
    <w:rsid w:val="74BFBF8D"/>
    <w:rsid w:val="74C3BA2F"/>
    <w:rsid w:val="74C72DD7"/>
    <w:rsid w:val="74D67442"/>
    <w:rsid w:val="74E355D7"/>
    <w:rsid w:val="74F2AAC4"/>
    <w:rsid w:val="74F7778C"/>
    <w:rsid w:val="74FCA938"/>
    <w:rsid w:val="7501C306"/>
    <w:rsid w:val="75118708"/>
    <w:rsid w:val="7511F04F"/>
    <w:rsid w:val="7524A7FE"/>
    <w:rsid w:val="752B4CAE"/>
    <w:rsid w:val="7531CE96"/>
    <w:rsid w:val="753430B4"/>
    <w:rsid w:val="753F912B"/>
    <w:rsid w:val="757C2CF5"/>
    <w:rsid w:val="7589E145"/>
    <w:rsid w:val="758F760D"/>
    <w:rsid w:val="7593E9FB"/>
    <w:rsid w:val="75960EBF"/>
    <w:rsid w:val="75998DF6"/>
    <w:rsid w:val="7599BD65"/>
    <w:rsid w:val="75A19161"/>
    <w:rsid w:val="75B14C8F"/>
    <w:rsid w:val="75C1CBAB"/>
    <w:rsid w:val="75CC5FD3"/>
    <w:rsid w:val="75E20728"/>
    <w:rsid w:val="75E227CE"/>
    <w:rsid w:val="75E43B84"/>
    <w:rsid w:val="75F0A922"/>
    <w:rsid w:val="75F532F5"/>
    <w:rsid w:val="76032AE5"/>
    <w:rsid w:val="760959FA"/>
    <w:rsid w:val="760DA9FB"/>
    <w:rsid w:val="760E14CC"/>
    <w:rsid w:val="7612B49F"/>
    <w:rsid w:val="76187D15"/>
    <w:rsid w:val="762B452D"/>
    <w:rsid w:val="7632E537"/>
    <w:rsid w:val="7634B6B9"/>
    <w:rsid w:val="763CC05C"/>
    <w:rsid w:val="76423023"/>
    <w:rsid w:val="7642E89C"/>
    <w:rsid w:val="76444B03"/>
    <w:rsid w:val="764A4C57"/>
    <w:rsid w:val="765D1502"/>
    <w:rsid w:val="7682365E"/>
    <w:rsid w:val="7691BD05"/>
    <w:rsid w:val="76A6C38F"/>
    <w:rsid w:val="76AB25C6"/>
    <w:rsid w:val="76B99FDD"/>
    <w:rsid w:val="76C0BBA0"/>
    <w:rsid w:val="76C5BD07"/>
    <w:rsid w:val="76C76310"/>
    <w:rsid w:val="76D1B6D7"/>
    <w:rsid w:val="76DAD7E4"/>
    <w:rsid w:val="76E132D0"/>
    <w:rsid w:val="76F2B963"/>
    <w:rsid w:val="76FCCC56"/>
    <w:rsid w:val="7708AFA7"/>
    <w:rsid w:val="7712583D"/>
    <w:rsid w:val="7715BECC"/>
    <w:rsid w:val="77188590"/>
    <w:rsid w:val="771B5142"/>
    <w:rsid w:val="7728E689"/>
    <w:rsid w:val="7733709C"/>
    <w:rsid w:val="773C60F1"/>
    <w:rsid w:val="77420B63"/>
    <w:rsid w:val="774FD60C"/>
    <w:rsid w:val="775E945D"/>
    <w:rsid w:val="775F411E"/>
    <w:rsid w:val="7775375E"/>
    <w:rsid w:val="777633CE"/>
    <w:rsid w:val="777F6EEF"/>
    <w:rsid w:val="7783B119"/>
    <w:rsid w:val="779CC712"/>
    <w:rsid w:val="779F71D2"/>
    <w:rsid w:val="77D0F341"/>
    <w:rsid w:val="77D70D25"/>
    <w:rsid w:val="77F32026"/>
    <w:rsid w:val="77F95EAD"/>
    <w:rsid w:val="7805534A"/>
    <w:rsid w:val="78069801"/>
    <w:rsid w:val="7809E250"/>
    <w:rsid w:val="781772EB"/>
    <w:rsid w:val="783049E4"/>
    <w:rsid w:val="7844B85D"/>
    <w:rsid w:val="7848B539"/>
    <w:rsid w:val="784EEDF7"/>
    <w:rsid w:val="7858B466"/>
    <w:rsid w:val="785AB19F"/>
    <w:rsid w:val="785F5938"/>
    <w:rsid w:val="78659073"/>
    <w:rsid w:val="78708CE1"/>
    <w:rsid w:val="7881DED8"/>
    <w:rsid w:val="78827637"/>
    <w:rsid w:val="788E5083"/>
    <w:rsid w:val="78919DFD"/>
    <w:rsid w:val="78A2ADCA"/>
    <w:rsid w:val="78A57CA2"/>
    <w:rsid w:val="78A79B42"/>
    <w:rsid w:val="78BB6062"/>
    <w:rsid w:val="78C28ABA"/>
    <w:rsid w:val="78C508EA"/>
    <w:rsid w:val="78EDB8CF"/>
    <w:rsid w:val="78FD73A8"/>
    <w:rsid w:val="791237E4"/>
    <w:rsid w:val="79135333"/>
    <w:rsid w:val="792254B5"/>
    <w:rsid w:val="79283878"/>
    <w:rsid w:val="793C49CE"/>
    <w:rsid w:val="793C5A00"/>
    <w:rsid w:val="7945137A"/>
    <w:rsid w:val="794A87DB"/>
    <w:rsid w:val="7957765C"/>
    <w:rsid w:val="79626835"/>
    <w:rsid w:val="7964EFB9"/>
    <w:rsid w:val="7972FE6A"/>
    <w:rsid w:val="7990EA91"/>
    <w:rsid w:val="79A6B808"/>
    <w:rsid w:val="79C60D29"/>
    <w:rsid w:val="79CFB87A"/>
    <w:rsid w:val="79CFE698"/>
    <w:rsid w:val="79D1E3CA"/>
    <w:rsid w:val="79DBA9A5"/>
    <w:rsid w:val="79E75D3D"/>
    <w:rsid w:val="79E99D82"/>
    <w:rsid w:val="79EA4A62"/>
    <w:rsid w:val="79EEAB00"/>
    <w:rsid w:val="79F15F14"/>
    <w:rsid w:val="7A05BFF5"/>
    <w:rsid w:val="7A0BDC93"/>
    <w:rsid w:val="7A0D630C"/>
    <w:rsid w:val="7A12D836"/>
    <w:rsid w:val="7A25F0C4"/>
    <w:rsid w:val="7A2BFC52"/>
    <w:rsid w:val="7A34D5CC"/>
    <w:rsid w:val="7A3E119B"/>
    <w:rsid w:val="7A411F31"/>
    <w:rsid w:val="7A4B4993"/>
    <w:rsid w:val="7A554CB5"/>
    <w:rsid w:val="7A60E887"/>
    <w:rsid w:val="7A6135B5"/>
    <w:rsid w:val="7A7CB5B2"/>
    <w:rsid w:val="7A848F1F"/>
    <w:rsid w:val="7A85F3C5"/>
    <w:rsid w:val="7A8E1EE7"/>
    <w:rsid w:val="7A912CAC"/>
    <w:rsid w:val="7A9466EF"/>
    <w:rsid w:val="7A9A9C78"/>
    <w:rsid w:val="7AAE7AB8"/>
    <w:rsid w:val="7AB3A84F"/>
    <w:rsid w:val="7ABFC427"/>
    <w:rsid w:val="7ADDE92C"/>
    <w:rsid w:val="7ADE92A9"/>
    <w:rsid w:val="7ADF42C2"/>
    <w:rsid w:val="7AE0AFC6"/>
    <w:rsid w:val="7AF54915"/>
    <w:rsid w:val="7B09B8A2"/>
    <w:rsid w:val="7B0FD46D"/>
    <w:rsid w:val="7B236BC1"/>
    <w:rsid w:val="7B34929C"/>
    <w:rsid w:val="7B35C26F"/>
    <w:rsid w:val="7B388685"/>
    <w:rsid w:val="7B3E71EB"/>
    <w:rsid w:val="7B4F878A"/>
    <w:rsid w:val="7B55A781"/>
    <w:rsid w:val="7B567699"/>
    <w:rsid w:val="7B5BC286"/>
    <w:rsid w:val="7B7C087C"/>
    <w:rsid w:val="7B84C4C5"/>
    <w:rsid w:val="7B862D04"/>
    <w:rsid w:val="7B984B9B"/>
    <w:rsid w:val="7B9CA7BE"/>
    <w:rsid w:val="7BAAE9A9"/>
    <w:rsid w:val="7BAD803C"/>
    <w:rsid w:val="7BB540E4"/>
    <w:rsid w:val="7BC2D9A8"/>
    <w:rsid w:val="7BC988D0"/>
    <w:rsid w:val="7BCBE78C"/>
    <w:rsid w:val="7BD3084B"/>
    <w:rsid w:val="7BDBF952"/>
    <w:rsid w:val="7BDD1D64"/>
    <w:rsid w:val="7BE63277"/>
    <w:rsid w:val="7BEA841D"/>
    <w:rsid w:val="7BF0762A"/>
    <w:rsid w:val="7C0827C5"/>
    <w:rsid w:val="7C0C151C"/>
    <w:rsid w:val="7C0D97AF"/>
    <w:rsid w:val="7C0FAFD7"/>
    <w:rsid w:val="7C1424BE"/>
    <w:rsid w:val="7C170599"/>
    <w:rsid w:val="7C2B2B71"/>
    <w:rsid w:val="7C45A1C8"/>
    <w:rsid w:val="7C475895"/>
    <w:rsid w:val="7C605340"/>
    <w:rsid w:val="7C7D4346"/>
    <w:rsid w:val="7C8A7F5B"/>
    <w:rsid w:val="7C8E4881"/>
    <w:rsid w:val="7C9E3395"/>
    <w:rsid w:val="7CA07931"/>
    <w:rsid w:val="7CA41B3F"/>
    <w:rsid w:val="7CA42BFF"/>
    <w:rsid w:val="7CA7A4E8"/>
    <w:rsid w:val="7CBB684D"/>
    <w:rsid w:val="7CCC04AC"/>
    <w:rsid w:val="7CCE359E"/>
    <w:rsid w:val="7CFA8738"/>
    <w:rsid w:val="7D02D2F2"/>
    <w:rsid w:val="7D037419"/>
    <w:rsid w:val="7D130426"/>
    <w:rsid w:val="7D1B723D"/>
    <w:rsid w:val="7D28E161"/>
    <w:rsid w:val="7D2C144B"/>
    <w:rsid w:val="7D312C0D"/>
    <w:rsid w:val="7D3781FB"/>
    <w:rsid w:val="7D4543A5"/>
    <w:rsid w:val="7D500ED5"/>
    <w:rsid w:val="7D5FCB62"/>
    <w:rsid w:val="7D698842"/>
    <w:rsid w:val="7D706029"/>
    <w:rsid w:val="7D716C49"/>
    <w:rsid w:val="7D797293"/>
    <w:rsid w:val="7D7E81A1"/>
    <w:rsid w:val="7D847CF1"/>
    <w:rsid w:val="7D9F61B6"/>
    <w:rsid w:val="7DA4CF4A"/>
    <w:rsid w:val="7DA650E9"/>
    <w:rsid w:val="7DCAB2B0"/>
    <w:rsid w:val="7DDDEF81"/>
    <w:rsid w:val="7DDEAA5D"/>
    <w:rsid w:val="7DEEB073"/>
    <w:rsid w:val="7DEED283"/>
    <w:rsid w:val="7DF40826"/>
    <w:rsid w:val="7E0097DE"/>
    <w:rsid w:val="7E1B58ED"/>
    <w:rsid w:val="7E2FB609"/>
    <w:rsid w:val="7E5E1613"/>
    <w:rsid w:val="7E72498D"/>
    <w:rsid w:val="7E7319A7"/>
    <w:rsid w:val="7E890C1F"/>
    <w:rsid w:val="7E8A2870"/>
    <w:rsid w:val="7EA1DA1A"/>
    <w:rsid w:val="7EA98BA6"/>
    <w:rsid w:val="7EB7C42B"/>
    <w:rsid w:val="7EB91208"/>
    <w:rsid w:val="7EBBB88B"/>
    <w:rsid w:val="7ED26EAF"/>
    <w:rsid w:val="7ED3A418"/>
    <w:rsid w:val="7EE1224D"/>
    <w:rsid w:val="7EEDB3E1"/>
    <w:rsid w:val="7EF7D68F"/>
    <w:rsid w:val="7EFC314D"/>
    <w:rsid w:val="7EFE451F"/>
    <w:rsid w:val="7F107A00"/>
    <w:rsid w:val="7F310438"/>
    <w:rsid w:val="7F448827"/>
    <w:rsid w:val="7F4ECCAF"/>
    <w:rsid w:val="7F52C113"/>
    <w:rsid w:val="7F578021"/>
    <w:rsid w:val="7F5A680F"/>
    <w:rsid w:val="7F6098B1"/>
    <w:rsid w:val="7F666D23"/>
    <w:rsid w:val="7F68D02E"/>
    <w:rsid w:val="7F92D67F"/>
    <w:rsid w:val="7FAA44FF"/>
    <w:rsid w:val="7FBDE8A8"/>
    <w:rsid w:val="7FC48B48"/>
    <w:rsid w:val="7FC97914"/>
    <w:rsid w:val="7FCF930E"/>
    <w:rsid w:val="7FD7EF34"/>
    <w:rsid w:val="7FD92739"/>
    <w:rsid w:val="7FD97349"/>
    <w:rsid w:val="7FDD3C27"/>
    <w:rsid w:val="7FDDB4BF"/>
    <w:rsid w:val="7FEAB42E"/>
    <w:rsid w:val="7FF5B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E80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ja-JP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locked="0" w:semiHidden="0" w:uiPriority="0" w:unhideWhenUsed="0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locked="0" w:uiPriority="0"/>
    <w:lsdException w:name="header" w:locked="0"/>
    <w:lsdException w:name="footer" w:locked="0"/>
    <w:lsdException w:name="caption" w:uiPriority="35" w:qFormat="1"/>
    <w:lsdException w:name="annotation reference" w:locked="0" w:uiPriority="0"/>
    <w:lsdException w:name="Title" w:semiHidden="0" w:uiPriority="10" w:unhideWhenUsed="0"/>
    <w:lsdException w:name="Signature" w:locked="0"/>
    <w:lsdException w:name="Default Paragraph Font" w:locked="0" w:uiPriority="1"/>
    <w:lsdException w:name="Subtitle" w:locked="0" w:semiHidden="0" w:uiPriority="11" w:unhideWhenUsed="0"/>
    <w:lsdException w:name="Hyperlink" w:locked="0"/>
    <w:lsdException w:name="Strong" w:semiHidden="0" w:uiPriority="22" w:unhideWhenUsed="0"/>
    <w:lsdException w:name="Emphasis" w:semiHidden="0" w:uiPriority="20" w:unhideWhenUsed="0"/>
    <w:lsdException w:name="Plain Text" w:locked="0"/>
    <w:lsdException w:name="HTML Top of Form" w:locked="0"/>
    <w:lsdException w:name="HTML Bottom of Form" w:locked="0"/>
    <w:lsdException w:name="Normal (Web)" w:locked="0"/>
    <w:lsdException w:name="Normal Table" w:locked="0"/>
    <w:lsdException w:name="No List" w:locked="0"/>
    <w:lsdException w:name="Outline List 3" w:locked="0"/>
    <w:lsdException w:name="Balloon Text" w:lock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avaden">
    <w:name w:val="Normal"/>
    <w:rsid w:val="00644D83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16"/>
      <w:lang w:eastAsia="sl-SI"/>
    </w:rPr>
  </w:style>
  <w:style w:type="paragraph" w:styleId="Naslov4">
    <w:name w:val="heading 4"/>
    <w:aliases w:val="Grafika"/>
    <w:basedOn w:val="Navaden"/>
    <w:next w:val="Odstavek"/>
    <w:link w:val="Naslov4Znak"/>
    <w:locked/>
    <w:rsid w:val="001552BA"/>
    <w:pPr>
      <w:framePr w:vSpace="425" w:wrap="notBeside" w:vAnchor="text" w:hAnchor="page" w:xAlign="center" w:y="1"/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rFonts w:cs="Arial"/>
      <w:bCs/>
      <w:color w:val="000000"/>
      <w:szCs w:val="27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jazarkovnotoko">
    <w:name w:val="Alineja za črkovno točko"/>
    <w:basedOn w:val="Alineazatevilnotoko"/>
    <w:link w:val="AlinejazarkovnotokoZnak"/>
    <w:qFormat/>
    <w:rsid w:val="004C5226"/>
  </w:style>
  <w:style w:type="paragraph" w:styleId="Noga">
    <w:name w:val="footer"/>
    <w:basedOn w:val="Navaden"/>
    <w:link w:val="NogaZnak"/>
    <w:uiPriority w:val="99"/>
    <w:semiHidden/>
    <w:unhideWhenUsed/>
    <w:locked/>
    <w:rsid w:val="00653C19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semiHidden/>
    <w:rsid w:val="00653C19"/>
    <w:rPr>
      <w:rFonts w:ascii="Times New Roman" w:hAnsi="Times New Roman"/>
    </w:rPr>
  </w:style>
  <w:style w:type="paragraph" w:styleId="Glava">
    <w:name w:val="header"/>
    <w:basedOn w:val="Navaden"/>
    <w:link w:val="GlavaZnak"/>
    <w:uiPriority w:val="99"/>
    <w:locked/>
    <w:rsid w:val="00443548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443548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A40E63"/>
    <w:pPr>
      <w:suppressAutoHyphens/>
      <w:spacing w:before="480"/>
      <w:jc w:val="center"/>
    </w:pPr>
    <w:rPr>
      <w:rFonts w:cs="Arial"/>
      <w:b/>
      <w:bCs/>
      <w:color w:val="000000"/>
      <w:spacing w:val="40"/>
      <w:szCs w:val="22"/>
    </w:rPr>
  </w:style>
  <w:style w:type="paragraph" w:customStyle="1" w:styleId="Naslovpredpisa">
    <w:name w:val="Naslov_predpisa"/>
    <w:basedOn w:val="Navaden"/>
    <w:link w:val="NaslovpredpisaZnak"/>
    <w:qFormat/>
    <w:rsid w:val="00FA628D"/>
    <w:pPr>
      <w:suppressAutoHyphens/>
      <w:jc w:val="center"/>
    </w:pPr>
    <w:rPr>
      <w:rFonts w:cs="Arial"/>
      <w:b/>
      <w:szCs w:val="22"/>
    </w:rPr>
  </w:style>
  <w:style w:type="character" w:customStyle="1" w:styleId="VrstapredpisaZnak">
    <w:name w:val="Vrsta predpisa Znak"/>
    <w:link w:val="Vrstapredpisa"/>
    <w:rsid w:val="00A40E63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Poglavje">
    <w:name w:val="Poglavje"/>
    <w:basedOn w:val="Navaden"/>
    <w:qFormat/>
    <w:rsid w:val="00625CE5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A40E63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avaden"/>
    <w:link w:val="lenZnak"/>
    <w:qFormat/>
    <w:rsid w:val="00103C64"/>
    <w:pPr>
      <w:suppressAutoHyphens/>
      <w:spacing w:before="480"/>
      <w:jc w:val="center"/>
    </w:pPr>
    <w:rPr>
      <w:rFonts w:cs="Arial"/>
      <w:b/>
      <w:szCs w:val="22"/>
    </w:rPr>
  </w:style>
  <w:style w:type="paragraph" w:customStyle="1" w:styleId="tevilnatoka111">
    <w:name w:val="Številčna točka 1.1.1"/>
    <w:basedOn w:val="Navaden"/>
    <w:qFormat/>
    <w:rsid w:val="00202E68"/>
    <w:pPr>
      <w:widowControl w:val="0"/>
      <w:numPr>
        <w:ilvl w:val="2"/>
        <w:numId w:val="20"/>
      </w:numPr>
    </w:pPr>
  </w:style>
  <w:style w:type="character" w:customStyle="1" w:styleId="lenZnak">
    <w:name w:val="Člen Znak"/>
    <w:link w:val="len"/>
    <w:rsid w:val="00103C64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AC6273"/>
    <w:pPr>
      <w:spacing w:before="240"/>
      <w:ind w:firstLine="1021"/>
    </w:pPr>
    <w:rPr>
      <w:rFonts w:cs="Arial"/>
      <w:szCs w:val="22"/>
    </w:rPr>
  </w:style>
  <w:style w:type="paragraph" w:customStyle="1" w:styleId="Pravnapodlaga">
    <w:name w:val="Pravna podlaga"/>
    <w:basedOn w:val="Odstavek"/>
    <w:link w:val="PravnapodlagaZnak"/>
    <w:qFormat/>
    <w:rsid w:val="00357591"/>
    <w:pPr>
      <w:spacing w:before="480"/>
    </w:pPr>
  </w:style>
  <w:style w:type="character" w:customStyle="1" w:styleId="OdstavekZnak">
    <w:name w:val="Odstavek Znak"/>
    <w:link w:val="Odstavek"/>
    <w:rsid w:val="00AC6273"/>
    <w:rPr>
      <w:rFonts w:ascii="Arial" w:eastAsia="Times New Roman" w:hAnsi="Arial" w:cs="Arial"/>
      <w:sz w:val="22"/>
      <w:szCs w:val="22"/>
    </w:rPr>
  </w:style>
  <w:style w:type="character" w:customStyle="1" w:styleId="AlinejazarkovnotokoZnak">
    <w:name w:val="Alineja za črkovno točko Znak"/>
    <w:basedOn w:val="AlineazatevilnotokoZnak"/>
    <w:link w:val="Alinejazarkovnotoko"/>
    <w:rsid w:val="004C5226"/>
    <w:rPr>
      <w:rFonts w:ascii="Arial" w:eastAsia="Times New Roman" w:hAnsi="Arial" w:cs="Arial"/>
      <w:sz w:val="22"/>
      <w:szCs w:val="22"/>
      <w:lang w:eastAsia="sl-SI"/>
    </w:rPr>
  </w:style>
  <w:style w:type="paragraph" w:customStyle="1" w:styleId="rkovnatokazatevilnotokoa2">
    <w:name w:val="Črkovna točka za številčno točko (a)"/>
    <w:basedOn w:val="rkovnatokazatevilnotoko"/>
    <w:rsid w:val="005C5321"/>
    <w:pPr>
      <w:numPr>
        <w:numId w:val="12"/>
      </w:numPr>
    </w:pPr>
  </w:style>
  <w:style w:type="paragraph" w:styleId="Odstavekseznama">
    <w:name w:val="List Paragraph"/>
    <w:basedOn w:val="Navaden"/>
    <w:uiPriority w:val="34"/>
    <w:locked/>
    <w:rsid w:val="00AA2A81"/>
    <w:pPr>
      <w:ind w:left="708"/>
    </w:pPr>
  </w:style>
  <w:style w:type="paragraph" w:customStyle="1" w:styleId="Prehodneinkoncnedolocbe">
    <w:name w:val="Prehodne in koncne dolocbe"/>
    <w:basedOn w:val="Navaden"/>
    <w:rsid w:val="00875209"/>
    <w:pPr>
      <w:spacing w:before="400" w:after="600"/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6E055E"/>
    <w:rPr>
      <w:rFonts w:ascii="Tahoma" w:hAnsi="Tahoma" w:cs="Tahoma"/>
      <w:sz w:val="16"/>
    </w:rPr>
  </w:style>
  <w:style w:type="character" w:customStyle="1" w:styleId="BesedilooblakaZnak">
    <w:name w:val="Besedilo oblačka Znak"/>
    <w:link w:val="Besedilooblaka"/>
    <w:uiPriority w:val="99"/>
    <w:semiHidden/>
    <w:rsid w:val="006E055E"/>
    <w:rPr>
      <w:rFonts w:ascii="Tahoma" w:eastAsia="Times New Roman" w:hAnsi="Tahoma" w:cs="Tahoma"/>
      <w:sz w:val="16"/>
      <w:szCs w:val="16"/>
    </w:rPr>
  </w:style>
  <w:style w:type="paragraph" w:customStyle="1" w:styleId="Oddelek">
    <w:name w:val="Oddelek"/>
    <w:basedOn w:val="Navaden"/>
    <w:link w:val="OddelekZnak1"/>
    <w:qFormat/>
    <w:rsid w:val="000E565C"/>
    <w:pPr>
      <w:spacing w:before="480"/>
      <w:jc w:val="center"/>
    </w:pPr>
    <w:rPr>
      <w:rFonts w:cs="Arial"/>
      <w:szCs w:val="22"/>
    </w:rPr>
  </w:style>
  <w:style w:type="paragraph" w:customStyle="1" w:styleId="Odsek">
    <w:name w:val="Odsek"/>
    <w:basedOn w:val="Navaden"/>
    <w:link w:val="OdsekZnak"/>
    <w:qFormat/>
    <w:rsid w:val="000E565C"/>
    <w:pPr>
      <w:spacing w:before="480" w:line="240" w:lineRule="atLeast"/>
      <w:jc w:val="center"/>
    </w:pPr>
    <w:rPr>
      <w:rFonts w:cs="Arial"/>
      <w:szCs w:val="22"/>
    </w:rPr>
  </w:style>
  <w:style w:type="paragraph" w:customStyle="1" w:styleId="Del">
    <w:name w:val="Del"/>
    <w:basedOn w:val="Poglavje"/>
    <w:link w:val="DelZnak"/>
    <w:qFormat/>
    <w:rsid w:val="00357591"/>
  </w:style>
  <w:style w:type="character" w:customStyle="1" w:styleId="OddelekZnak1">
    <w:name w:val="Oddelek Znak1"/>
    <w:link w:val="Oddelek"/>
    <w:rsid w:val="000E565C"/>
    <w:rPr>
      <w:rFonts w:ascii="Arial" w:eastAsia="Times New Roman" w:hAnsi="Arial" w:cs="Arial"/>
      <w:sz w:val="22"/>
      <w:szCs w:val="22"/>
    </w:rPr>
  </w:style>
  <w:style w:type="character" w:customStyle="1" w:styleId="OdsekZnak">
    <w:name w:val="Odsek Znak"/>
    <w:basedOn w:val="OddelekZnak1"/>
    <w:link w:val="Odsek"/>
    <w:rsid w:val="000E565C"/>
    <w:rPr>
      <w:rFonts w:ascii="Arial" w:eastAsia="Times New Roman" w:hAnsi="Arial" w:cs="Arial"/>
      <w:sz w:val="22"/>
      <w:szCs w:val="22"/>
    </w:rPr>
  </w:style>
  <w:style w:type="paragraph" w:customStyle="1" w:styleId="Naslovnadlenom">
    <w:name w:val="Naslov nad členom"/>
    <w:basedOn w:val="Navaden"/>
    <w:link w:val="NaslovnadlenomZnak"/>
    <w:qFormat/>
    <w:rsid w:val="00D83A2D"/>
    <w:pPr>
      <w:spacing w:before="480"/>
      <w:jc w:val="center"/>
    </w:pPr>
    <w:rPr>
      <w:rFonts w:cs="Arial"/>
      <w:b/>
      <w:szCs w:val="22"/>
    </w:rPr>
  </w:style>
  <w:style w:type="character" w:customStyle="1" w:styleId="DelZnak">
    <w:name w:val="Del Znak"/>
    <w:link w:val="Del"/>
    <w:rsid w:val="00357591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D83A2D"/>
    <w:rPr>
      <w:rFonts w:ascii="Arial" w:eastAsia="Times New Roman" w:hAnsi="Arial" w:cs="Arial"/>
      <w:b/>
      <w:sz w:val="22"/>
      <w:szCs w:val="22"/>
    </w:rPr>
  </w:style>
  <w:style w:type="paragraph" w:customStyle="1" w:styleId="Nazivpodpisnika">
    <w:name w:val="Naziv podpisnika"/>
    <w:basedOn w:val="Navaden"/>
    <w:link w:val="NazivpodpisnikaZnak"/>
    <w:rsid w:val="00D97FA1"/>
    <w:pPr>
      <w:ind w:left="5670"/>
      <w:jc w:val="center"/>
    </w:pPr>
    <w:rPr>
      <w:rFonts w:cs="Arial"/>
      <w:szCs w:val="22"/>
    </w:rPr>
  </w:style>
  <w:style w:type="character" w:customStyle="1" w:styleId="NazivpodpisnikaZnak">
    <w:name w:val="Naziv podpisnika Znak"/>
    <w:link w:val="Nazivpodpisnik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2E5E24"/>
    <w:pPr>
      <w:numPr>
        <w:numId w:val="17"/>
      </w:numPr>
      <w:contextualSpacing/>
    </w:pPr>
    <w:rPr>
      <w:rFonts w:cs="Arial"/>
      <w:szCs w:val="22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4C5226"/>
    <w:pPr>
      <w:tabs>
        <w:tab w:val="clear" w:pos="425"/>
        <w:tab w:val="left" w:pos="567"/>
      </w:tabs>
      <w:ind w:left="567" w:hanging="142"/>
    </w:pPr>
  </w:style>
  <w:style w:type="character" w:customStyle="1" w:styleId="rkovnatokazaodstavkomZnak">
    <w:name w:val="Črkovna točka_za odstavkom Znak"/>
    <w:link w:val="rkovnatokazaodstavkom"/>
    <w:rsid w:val="002E5E24"/>
    <w:rPr>
      <w:rFonts w:ascii="Arial" w:eastAsia="Times New Roman" w:hAnsi="Arial" w:cs="Arial"/>
      <w:sz w:val="22"/>
      <w:szCs w:val="22"/>
      <w:lang w:eastAsia="sl-SI"/>
    </w:rPr>
  </w:style>
  <w:style w:type="paragraph" w:customStyle="1" w:styleId="tevilnatoka">
    <w:name w:val="Številčna točka"/>
    <w:basedOn w:val="Navaden"/>
    <w:link w:val="tevilnatokaZnak"/>
    <w:qFormat/>
    <w:rsid w:val="00D97FA1"/>
    <w:pPr>
      <w:numPr>
        <w:numId w:val="20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AlineazatevilnotokoZnak">
    <w:name w:val="Alinea za številčno točko Znak"/>
    <w:basedOn w:val="rkovnatokazaodstavkomZnak"/>
    <w:link w:val="Alineazatevilnotoko"/>
    <w:rsid w:val="004C5226"/>
    <w:rPr>
      <w:rFonts w:ascii="Arial" w:eastAsia="Times New Roman" w:hAnsi="Arial" w:cs="Arial"/>
      <w:sz w:val="22"/>
      <w:szCs w:val="22"/>
      <w:lang w:eastAsia="sl-SI"/>
    </w:rPr>
  </w:style>
  <w:style w:type="paragraph" w:customStyle="1" w:styleId="rkovnatokazatevilnotoko">
    <w:name w:val="Črkovna točka za številčno točko"/>
    <w:link w:val="rkovnatokazatevilnotokoZnak"/>
    <w:qFormat/>
    <w:rsid w:val="00FA3311"/>
    <w:pPr>
      <w:numPr>
        <w:numId w:val="13"/>
      </w:numPr>
      <w:jc w:val="both"/>
    </w:pPr>
    <w:rPr>
      <w:rFonts w:ascii="Arial" w:eastAsia="Times New Roman" w:hAnsi="Arial" w:cs="Arial"/>
      <w:sz w:val="22"/>
      <w:szCs w:val="22"/>
      <w:lang w:eastAsia="sl-SI"/>
    </w:rPr>
  </w:style>
  <w:style w:type="character" w:customStyle="1" w:styleId="tevilnatokaZnak">
    <w:name w:val="Številčna točka Znak"/>
    <w:basedOn w:val="OdstavekZnak"/>
    <w:link w:val="tevilnatoka"/>
    <w:rsid w:val="00D97FA1"/>
    <w:rPr>
      <w:rFonts w:ascii="Arial" w:eastAsia="Times New Roman" w:hAnsi="Arial" w:cs="Arial"/>
      <w:sz w:val="22"/>
      <w:szCs w:val="22"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FA3311"/>
    <w:pPr>
      <w:numPr>
        <w:numId w:val="9"/>
      </w:numPr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rkovnatokazatevilnotokoZnak">
    <w:name w:val="Črkovna točka za številčno točko Znak"/>
    <w:link w:val="rkovnatokazatevilnotoko"/>
    <w:rsid w:val="00FA3311"/>
    <w:rPr>
      <w:rFonts w:ascii="Arial" w:eastAsia="Times New Roman" w:hAnsi="Arial" w:cs="Arial"/>
      <w:sz w:val="22"/>
      <w:szCs w:val="22"/>
      <w:lang w:eastAsia="sl-SI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8929B8"/>
    <w:pPr>
      <w:spacing w:before="480"/>
    </w:pPr>
  </w:style>
  <w:style w:type="character" w:customStyle="1" w:styleId="AlineazaodstavkomZnak">
    <w:name w:val="Alinea za odstavkom Znak"/>
    <w:basedOn w:val="AlineazatevilnotokoZnak"/>
    <w:link w:val="Alineazaodstavkom"/>
    <w:rsid w:val="00FA3311"/>
    <w:rPr>
      <w:rFonts w:ascii="Arial" w:eastAsia="Times New Roman" w:hAnsi="Arial" w:cs="Arial"/>
      <w:sz w:val="22"/>
      <w:szCs w:val="22"/>
      <w:lang w:eastAsia="sl-SI"/>
    </w:rPr>
  </w:style>
  <w:style w:type="paragraph" w:customStyle="1" w:styleId="Datumsprejetja">
    <w:name w:val="Datum sprejetja"/>
    <w:basedOn w:val="Navaden"/>
    <w:link w:val="DatumsprejetjaZnak"/>
    <w:qFormat/>
    <w:rsid w:val="008929B8"/>
    <w:rPr>
      <w:rFonts w:cs="Arial"/>
      <w:snapToGrid w:val="0"/>
      <w:color w:val="000000"/>
      <w:szCs w:val="22"/>
    </w:rPr>
  </w:style>
  <w:style w:type="character" w:customStyle="1" w:styleId="tevilkanakoncupredpisaZnak">
    <w:name w:val="Številka na koncu predpisa Znak"/>
    <w:link w:val="tevilkanakoncupredpis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D97FA1"/>
    <w:pPr>
      <w:ind w:left="5670"/>
      <w:jc w:val="center"/>
    </w:pPr>
    <w:rPr>
      <w:rFonts w:cs="Arial"/>
      <w:szCs w:val="22"/>
    </w:rPr>
  </w:style>
  <w:style w:type="character" w:customStyle="1" w:styleId="DatumsprejetjaZnak">
    <w:name w:val="Datum sprejetja Znak"/>
    <w:link w:val="Datumsprejetj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character" w:customStyle="1" w:styleId="PodpisnikZnak">
    <w:name w:val="Podpisnik Znak"/>
    <w:basedOn w:val="NazivpodpisnikaZnak"/>
    <w:link w:val="Podpisnik"/>
    <w:rsid w:val="00D97FA1"/>
    <w:rPr>
      <w:rFonts w:ascii="Arial" w:eastAsia="Times New Roman" w:hAnsi="Arial" w:cs="Arial"/>
      <w:sz w:val="22"/>
      <w:szCs w:val="22"/>
    </w:rPr>
  </w:style>
  <w:style w:type="paragraph" w:customStyle="1" w:styleId="lennaslov">
    <w:name w:val="Člen_naslov"/>
    <w:basedOn w:val="len"/>
    <w:qFormat/>
    <w:rsid w:val="009C7DEB"/>
    <w:pPr>
      <w:spacing w:before="0"/>
    </w:pPr>
  </w:style>
  <w:style w:type="character" w:customStyle="1" w:styleId="PravnapodlagaZnak">
    <w:name w:val="Pravna podlaga Znak"/>
    <w:basedOn w:val="OdstavekZnak"/>
    <w:link w:val="Pravnapodlaga"/>
    <w:rsid w:val="00357591"/>
    <w:rPr>
      <w:rFonts w:ascii="Arial" w:eastAsia="Times New Roman" w:hAnsi="Arial" w:cs="Arial"/>
      <w:sz w:val="22"/>
      <w:szCs w:val="22"/>
    </w:rPr>
  </w:style>
  <w:style w:type="paragraph" w:customStyle="1" w:styleId="Pododdelek">
    <w:name w:val="Pododdelek"/>
    <w:basedOn w:val="Navaden"/>
    <w:link w:val="Pododdelek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rFonts w:cs="Arial"/>
      <w:szCs w:val="22"/>
    </w:rPr>
  </w:style>
  <w:style w:type="character" w:customStyle="1" w:styleId="Komentar-sklic">
    <w:name w:val="Komentar - sklic"/>
    <w:semiHidden/>
    <w:locked/>
    <w:rsid w:val="00357591"/>
    <w:rPr>
      <w:sz w:val="16"/>
      <w:szCs w:val="16"/>
    </w:rPr>
  </w:style>
  <w:style w:type="character" w:customStyle="1" w:styleId="PododdelekZnak">
    <w:name w:val="Pododdelek Znak"/>
    <w:link w:val="Pododdelek"/>
    <w:rsid w:val="00357591"/>
    <w:rPr>
      <w:rFonts w:ascii="Arial" w:eastAsia="Times New Roman" w:hAnsi="Arial" w:cs="Arial"/>
      <w:sz w:val="22"/>
      <w:szCs w:val="22"/>
    </w:rPr>
  </w:style>
  <w:style w:type="paragraph" w:customStyle="1" w:styleId="EVA">
    <w:name w:val="EVA"/>
    <w:basedOn w:val="Navaden"/>
    <w:link w:val="EVAZnak"/>
    <w:qFormat/>
    <w:rsid w:val="008929B8"/>
    <w:rPr>
      <w:rFonts w:cs="Arial"/>
      <w:szCs w:val="22"/>
    </w:rPr>
  </w:style>
  <w:style w:type="paragraph" w:styleId="Navadensplet">
    <w:name w:val="Normal (Web)"/>
    <w:basedOn w:val="Navaden"/>
    <w:uiPriority w:val="99"/>
    <w:semiHidden/>
    <w:unhideWhenUsed/>
    <w:lock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8929B8"/>
    <w:rPr>
      <w:rFonts w:ascii="Arial" w:eastAsia="Times New Roman" w:hAnsi="Arial" w:cs="Arial"/>
      <w:sz w:val="22"/>
      <w:szCs w:val="22"/>
    </w:rPr>
  </w:style>
  <w:style w:type="paragraph" w:customStyle="1" w:styleId="Komentar-besedilo">
    <w:name w:val="Komentar - besedilo"/>
    <w:basedOn w:val="Navaden"/>
    <w:link w:val="Komentar-besediloZnak"/>
    <w:semiHidden/>
    <w:locked/>
    <w:rsid w:val="00357591"/>
    <w:pPr>
      <w:overflowPunct/>
      <w:autoSpaceDE/>
      <w:autoSpaceDN/>
      <w:adjustRightInd/>
      <w:textAlignment w:val="auto"/>
    </w:pPr>
    <w:rPr>
      <w:sz w:val="20"/>
      <w:szCs w:val="20"/>
      <w:lang w:eastAsia="en-US"/>
    </w:rPr>
  </w:style>
  <w:style w:type="character" w:customStyle="1" w:styleId="Komentar-besediloZnak">
    <w:name w:val="Komentar - besedilo Znak"/>
    <w:link w:val="Komentar-besedilo"/>
    <w:semiHidden/>
    <w:rsid w:val="00357591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avaden"/>
    <w:link w:val="ImeorganaZnak"/>
    <w:qFormat/>
    <w:rsid w:val="00D97FA1"/>
    <w:pPr>
      <w:spacing w:before="480"/>
      <w:ind w:left="5670"/>
      <w:jc w:val="center"/>
    </w:pPr>
    <w:rPr>
      <w:rFonts w:cs="Arial"/>
      <w:szCs w:val="22"/>
    </w:rPr>
  </w:style>
  <w:style w:type="character" w:customStyle="1" w:styleId="Naslov4Znak">
    <w:name w:val="Naslov 4 Znak"/>
    <w:aliases w:val="Grafika Znak"/>
    <w:link w:val="Naslov4"/>
    <w:rsid w:val="001552BA"/>
    <w:rPr>
      <w:rFonts w:ascii="Arial" w:eastAsia="Times New Roman" w:hAnsi="Arial" w:cs="Arial"/>
      <w:bCs/>
      <w:color w:val="000000"/>
      <w:sz w:val="22"/>
      <w:szCs w:val="27"/>
    </w:rPr>
  </w:style>
  <w:style w:type="table" w:customStyle="1" w:styleId="Tabela-mrea">
    <w:name w:val="Tabela - mreža"/>
    <w:basedOn w:val="Navadnatabela"/>
    <w:uiPriority w:val="59"/>
    <w:locked/>
    <w:rsid w:val="006C0A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segmenth4">
    <w:name w:val="esegment_h4"/>
    <w:basedOn w:val="Navaden"/>
    <w:rsid w:val="00396408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Opozorilo">
    <w:name w:val="Opozorilo"/>
    <w:basedOn w:val="Navaden"/>
    <w:link w:val="OpozoriloZnak"/>
    <w:qFormat/>
    <w:rsid w:val="006E055E"/>
    <w:pPr>
      <w:spacing w:before="480"/>
    </w:pPr>
    <w:rPr>
      <w:rFonts w:cs="Arial"/>
      <w:color w:val="808080"/>
      <w:szCs w:val="22"/>
    </w:rPr>
  </w:style>
  <w:style w:type="character" w:customStyle="1" w:styleId="OpozoriloZnak">
    <w:name w:val="Opozorilo Znak"/>
    <w:link w:val="Opozorilo"/>
    <w:rsid w:val="006E055E"/>
    <w:rPr>
      <w:rFonts w:ascii="Arial" w:eastAsia="Times New Roman" w:hAnsi="Arial" w:cs="Arial"/>
      <w:color w:val="808080"/>
      <w:sz w:val="22"/>
      <w:szCs w:val="22"/>
    </w:rPr>
  </w:style>
  <w:style w:type="paragraph" w:customStyle="1" w:styleId="lennovele">
    <w:name w:val="Člen_novele"/>
    <w:basedOn w:val="len"/>
    <w:link w:val="lennoveleZnak"/>
    <w:qFormat/>
    <w:rsid w:val="004F06B5"/>
    <w:rPr>
      <w:b w:val="0"/>
    </w:rPr>
  </w:style>
  <w:style w:type="paragraph" w:customStyle="1" w:styleId="Priloga">
    <w:name w:val="Priloga"/>
    <w:basedOn w:val="Navaden"/>
    <w:link w:val="PrilogaZnak"/>
    <w:qFormat/>
    <w:rsid w:val="00423CF0"/>
    <w:pPr>
      <w:spacing w:before="380" w:after="60" w:line="200" w:lineRule="exact"/>
    </w:pPr>
    <w:rPr>
      <w:rFonts w:cs="Arial"/>
      <w:szCs w:val="17"/>
    </w:rPr>
  </w:style>
  <w:style w:type="character" w:customStyle="1" w:styleId="lennoveleZnak">
    <w:name w:val="Člen_novele Znak"/>
    <w:basedOn w:val="lenZnak"/>
    <w:link w:val="lennovele"/>
    <w:rsid w:val="004F06B5"/>
    <w:rPr>
      <w:rFonts w:ascii="Arial" w:eastAsia="Times New Roman" w:hAnsi="Arial" w:cs="Arial"/>
      <w:b/>
      <w:sz w:val="22"/>
      <w:szCs w:val="22"/>
    </w:rPr>
  </w:style>
  <w:style w:type="character" w:customStyle="1" w:styleId="PrilogaZnak">
    <w:name w:val="Priloga Znak"/>
    <w:link w:val="Priloga"/>
    <w:rsid w:val="00423CF0"/>
    <w:rPr>
      <w:rFonts w:ascii="Arial" w:eastAsia="Times New Roman" w:hAnsi="Arial" w:cs="Arial"/>
      <w:sz w:val="22"/>
      <w:szCs w:val="17"/>
    </w:rPr>
  </w:style>
  <w:style w:type="paragraph" w:customStyle="1" w:styleId="rta">
    <w:name w:val="Črta"/>
    <w:basedOn w:val="Navaden"/>
    <w:link w:val="rtaZnak"/>
    <w:qFormat/>
    <w:rsid w:val="004F06B5"/>
    <w:pPr>
      <w:spacing w:before="360"/>
      <w:jc w:val="center"/>
    </w:pPr>
    <w:rPr>
      <w:rFonts w:cs="Arial"/>
      <w:szCs w:val="22"/>
    </w:rPr>
  </w:style>
  <w:style w:type="paragraph" w:customStyle="1" w:styleId="NPB">
    <w:name w:val="NPB"/>
    <w:basedOn w:val="Vrstapredpisa"/>
    <w:qFormat/>
    <w:rsid w:val="00AC6273"/>
    <w:rPr>
      <w:spacing w:val="0"/>
    </w:rPr>
  </w:style>
  <w:style w:type="character" w:customStyle="1" w:styleId="rtaZnak">
    <w:name w:val="Črta Znak"/>
    <w:link w:val="rta"/>
    <w:rsid w:val="004F06B5"/>
    <w:rPr>
      <w:rFonts w:ascii="Arial" w:eastAsia="Times New Roman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134138"/>
    <w:pPr>
      <w:numPr>
        <w:numId w:val="0"/>
      </w:numPr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D97FA1"/>
    <w:pPr>
      <w:numPr>
        <w:numId w:val="0"/>
      </w:numPr>
      <w:ind w:left="425"/>
    </w:pPr>
  </w:style>
  <w:style w:type="character" w:customStyle="1" w:styleId="ZamaknjenadolobaprvinivoZnak">
    <w:name w:val="Zamaknjena določba_prvi nivo Znak"/>
    <w:basedOn w:val="OdstavekZnak"/>
    <w:link w:val="Zamaknjenadolobaprvinivo"/>
    <w:rsid w:val="00134138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link w:val="Zamaknjenadolobadruginivo"/>
    <w:rsid w:val="00D97FA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Alineazapodtoko">
    <w:name w:val="Alinea za podtočko"/>
    <w:basedOn w:val="Alineazaodstavkom"/>
    <w:link w:val="AlineazapodtokoZnak"/>
    <w:qFormat/>
    <w:rsid w:val="005C5321"/>
    <w:pPr>
      <w:tabs>
        <w:tab w:val="clear" w:pos="425"/>
        <w:tab w:val="left" w:pos="794"/>
      </w:tabs>
      <w:ind w:left="794" w:hanging="227"/>
    </w:p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0E565C"/>
    <w:pPr>
      <w:ind w:left="993"/>
    </w:pPr>
  </w:style>
  <w:style w:type="character" w:customStyle="1" w:styleId="AlineazapodtokoZnak">
    <w:name w:val="Alinea za podtočko Znak"/>
    <w:link w:val="Alineazapodtoko"/>
    <w:rsid w:val="005C5321"/>
    <w:rPr>
      <w:rFonts w:ascii="Arial" w:eastAsia="Times New Roman" w:hAnsi="Arial" w:cs="Arial"/>
      <w:sz w:val="22"/>
      <w:szCs w:val="22"/>
      <w:lang w:eastAsia="sl-SI"/>
    </w:rPr>
  </w:style>
  <w:style w:type="numbering" w:customStyle="1" w:styleId="Alinejazaodstavkom">
    <w:name w:val="Alineja za odstavkom"/>
    <w:uiPriority w:val="99"/>
    <w:rsid w:val="007B1C11"/>
    <w:pPr>
      <w:numPr>
        <w:numId w:val="8"/>
      </w:numPr>
    </w:pPr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0E565C"/>
    <w:rPr>
      <w:rFonts w:ascii="Arial" w:eastAsia="Times New Roman" w:hAnsi="Arial" w:cs="Arial"/>
      <w:sz w:val="22"/>
      <w:szCs w:val="22"/>
      <w:lang w:val="sl-SI" w:eastAsia="sl-SI" w:bidi="ar-SA"/>
    </w:rPr>
  </w:style>
  <w:style w:type="character" w:customStyle="1" w:styleId="ImeorganaZnak">
    <w:name w:val="Ime organa Znak"/>
    <w:link w:val="Imeorgan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a">
    <w:name w:val="Črkovna točka za odstavkom (a)"/>
    <w:link w:val="rkovnatokazaodstavkomaZnak"/>
    <w:qFormat/>
    <w:rsid w:val="00FA3311"/>
    <w:pPr>
      <w:numPr>
        <w:numId w:val="10"/>
      </w:numPr>
      <w:jc w:val="both"/>
    </w:pPr>
    <w:rPr>
      <w:rFonts w:ascii="Arial" w:eastAsia="Times New Roman" w:hAnsi="Arial"/>
      <w:sz w:val="22"/>
      <w:szCs w:val="16"/>
      <w:lang w:eastAsia="sl-SI"/>
    </w:rPr>
  </w:style>
  <w:style w:type="paragraph" w:customStyle="1" w:styleId="rkovnatokazaodstavkomA2">
    <w:name w:val="Črkovna točka za odstavkom A."/>
    <w:basedOn w:val="Navaden"/>
    <w:rsid w:val="005C5321"/>
    <w:pPr>
      <w:numPr>
        <w:numId w:val="11"/>
      </w:numPr>
    </w:pPr>
  </w:style>
  <w:style w:type="character" w:customStyle="1" w:styleId="rkovnatokazaodstavkomaZnak">
    <w:name w:val="Črkovna točka za odstavkom (a) Znak"/>
    <w:link w:val="rkovnatokazaodstavkoma"/>
    <w:rsid w:val="00FA3311"/>
    <w:rPr>
      <w:rFonts w:ascii="Arial" w:eastAsia="Times New Roman" w:hAnsi="Arial"/>
      <w:sz w:val="22"/>
      <w:szCs w:val="16"/>
      <w:lang w:eastAsia="sl-SI"/>
    </w:rPr>
  </w:style>
  <w:style w:type="character" w:styleId="Hiperpovezava">
    <w:name w:val="Hyperlink"/>
    <w:uiPriority w:val="99"/>
    <w:unhideWhenUsed/>
    <w:rsid w:val="00423CF0"/>
    <w:rPr>
      <w:b/>
      <w:color w:val="0000FF"/>
      <w:u w:val="single"/>
    </w:rPr>
  </w:style>
  <w:style w:type="paragraph" w:customStyle="1" w:styleId="lennaslovnovele">
    <w:name w:val="Člen naslov novele"/>
    <w:basedOn w:val="lennaslov"/>
    <w:rsid w:val="003155ED"/>
    <w:rPr>
      <w:b w:val="0"/>
    </w:rPr>
  </w:style>
  <w:style w:type="paragraph" w:customStyle="1" w:styleId="rkovnatokazaodstavkoma1">
    <w:name w:val="Črkovna točka za odstavkom a."/>
    <w:rsid w:val="00FA3311"/>
    <w:pPr>
      <w:numPr>
        <w:numId w:val="16"/>
      </w:numPr>
      <w:jc w:val="both"/>
    </w:pPr>
    <w:rPr>
      <w:rFonts w:ascii="Arial" w:eastAsia="Times New Roman" w:hAnsi="Arial" w:cs="Arial"/>
      <w:sz w:val="22"/>
      <w:szCs w:val="22"/>
      <w:lang w:eastAsia="sl-SI"/>
    </w:rPr>
  </w:style>
  <w:style w:type="paragraph" w:customStyle="1" w:styleId="rkovnatokazatevilnotokoa">
    <w:name w:val="Črkovna točka za številčno točko a."/>
    <w:rsid w:val="005C5321"/>
    <w:pPr>
      <w:numPr>
        <w:numId w:val="14"/>
      </w:numPr>
      <w:tabs>
        <w:tab w:val="left" w:pos="782"/>
      </w:tabs>
      <w:ind w:left="782" w:hanging="357"/>
      <w:jc w:val="both"/>
    </w:pPr>
    <w:rPr>
      <w:rFonts w:ascii="Arial" w:eastAsia="Times New Roman" w:hAnsi="Arial"/>
      <w:sz w:val="22"/>
      <w:szCs w:val="16"/>
      <w:lang w:eastAsia="sl-SI"/>
    </w:rPr>
  </w:style>
  <w:style w:type="paragraph" w:customStyle="1" w:styleId="Rimskatevilnatoka">
    <w:name w:val="Rimska številčna točka"/>
    <w:basedOn w:val="Navaden"/>
    <w:rsid w:val="00D97FA1"/>
    <w:pPr>
      <w:numPr>
        <w:numId w:val="15"/>
      </w:numPr>
    </w:pPr>
  </w:style>
  <w:style w:type="paragraph" w:customStyle="1" w:styleId="rkovnatokazaodstavkomi">
    <w:name w:val="Črkovna točka za odstavkom (i)"/>
    <w:basedOn w:val="Alineazaodstavkom"/>
    <w:link w:val="rkovnatokazaodstavkomiZnak"/>
    <w:rsid w:val="00FA3311"/>
    <w:pPr>
      <w:numPr>
        <w:numId w:val="19"/>
      </w:numPr>
    </w:pPr>
  </w:style>
  <w:style w:type="paragraph" w:customStyle="1" w:styleId="tevilnatoka11Nova">
    <w:name w:val="Številčna točka 1.1 Nova"/>
    <w:basedOn w:val="tevilnatoka"/>
    <w:link w:val="tevilnatoka11NovaZnak"/>
    <w:qFormat/>
    <w:rsid w:val="00D97FA1"/>
    <w:pPr>
      <w:numPr>
        <w:ilvl w:val="1"/>
      </w:numPr>
    </w:pPr>
  </w:style>
  <w:style w:type="character" w:customStyle="1" w:styleId="Neuvrsceno">
    <w:name w:val="Neuvrsceno"/>
    <w:uiPriority w:val="1"/>
    <w:rsid w:val="00471815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basedOn w:val="tevilnatokaZnak"/>
    <w:link w:val="tevilnatoka11Nova"/>
    <w:rsid w:val="00D97FA1"/>
    <w:rPr>
      <w:rFonts w:ascii="Arial" w:eastAsia="Times New Roman" w:hAnsi="Arial" w:cs="Arial"/>
      <w:sz w:val="22"/>
      <w:szCs w:val="22"/>
      <w:lang w:eastAsia="sl-SI"/>
    </w:rPr>
  </w:style>
  <w:style w:type="paragraph" w:customStyle="1" w:styleId="rkovnatokazatevilnotokoi">
    <w:name w:val="Črkovna točka za številčno točko (i)"/>
    <w:rsid w:val="00FA3311"/>
    <w:pPr>
      <w:numPr>
        <w:numId w:val="18"/>
      </w:numPr>
    </w:pPr>
    <w:rPr>
      <w:rFonts w:ascii="Arial" w:eastAsia="Times New Roman" w:hAnsi="Arial" w:cs="Arial"/>
      <w:sz w:val="22"/>
      <w:szCs w:val="22"/>
      <w:lang w:eastAsia="sl-SI"/>
    </w:rPr>
  </w:style>
  <w:style w:type="character" w:customStyle="1" w:styleId="rkovnatokazaodstavkomiZnak">
    <w:name w:val="Črkovna točka za odstavkom (i) Znak"/>
    <w:basedOn w:val="AlineazaodstavkomZnak"/>
    <w:link w:val="rkovnatokazaodstavkomi"/>
    <w:rsid w:val="00FA3311"/>
    <w:rPr>
      <w:rFonts w:ascii="Arial" w:eastAsia="Times New Roman" w:hAnsi="Arial" w:cs="Arial"/>
      <w:sz w:val="22"/>
      <w:szCs w:val="22"/>
      <w:lang w:eastAsia="sl-SI"/>
    </w:rPr>
  </w:style>
  <w:style w:type="paragraph" w:customStyle="1" w:styleId="rkovnatokazaodstavkomA0">
    <w:name w:val="Črkovna točka za odstavkom (A)"/>
    <w:link w:val="rkovnatokazaodstavkomAZnak0"/>
    <w:qFormat/>
    <w:rsid w:val="00E309B3"/>
    <w:pPr>
      <w:numPr>
        <w:numId w:val="21"/>
      </w:numPr>
      <w:jc w:val="both"/>
    </w:pPr>
    <w:rPr>
      <w:rFonts w:ascii="Arial" w:eastAsia="Times New Roman" w:hAnsi="Arial"/>
      <w:sz w:val="22"/>
      <w:szCs w:val="16"/>
      <w:lang w:eastAsia="sl-SI"/>
    </w:rPr>
  </w:style>
  <w:style w:type="paragraph" w:customStyle="1" w:styleId="rkovnatokazaodstavkomA3">
    <w:name w:val="Črkovna točka za odstavkom A)"/>
    <w:link w:val="rkovnatokazaodstavkomAZnak1"/>
    <w:qFormat/>
    <w:rsid w:val="00E309B3"/>
    <w:pPr>
      <w:numPr>
        <w:numId w:val="22"/>
      </w:numPr>
      <w:jc w:val="both"/>
    </w:pPr>
    <w:rPr>
      <w:rFonts w:ascii="Arial" w:eastAsia="Times New Roman" w:hAnsi="Arial"/>
      <w:sz w:val="22"/>
      <w:szCs w:val="16"/>
      <w:lang w:eastAsia="sl-SI"/>
    </w:rPr>
  </w:style>
  <w:style w:type="character" w:customStyle="1" w:styleId="rkovnatokazaodstavkomAZnak0">
    <w:name w:val="Črkovna točka za odstavkom (A) Znak"/>
    <w:link w:val="rkovnatokazaodstavkomA0"/>
    <w:rsid w:val="00E309B3"/>
    <w:rPr>
      <w:rFonts w:ascii="Arial" w:eastAsia="Times New Roman" w:hAnsi="Arial"/>
      <w:sz w:val="22"/>
      <w:szCs w:val="16"/>
      <w:lang w:eastAsia="sl-SI"/>
    </w:rPr>
  </w:style>
  <w:style w:type="paragraph" w:customStyle="1" w:styleId="rkovnatokazatevilnotokoA1">
    <w:name w:val="Črkovna točka za številčno točko (A)"/>
    <w:link w:val="rkovnatokazatevilnotokoAZnak"/>
    <w:qFormat/>
    <w:rsid w:val="00797B47"/>
    <w:pPr>
      <w:numPr>
        <w:numId w:val="23"/>
      </w:numPr>
      <w:jc w:val="both"/>
    </w:pPr>
    <w:rPr>
      <w:rFonts w:ascii="Arial" w:eastAsia="Times New Roman" w:hAnsi="Arial"/>
      <w:sz w:val="22"/>
      <w:szCs w:val="16"/>
      <w:lang w:eastAsia="sl-SI"/>
    </w:rPr>
  </w:style>
  <w:style w:type="character" w:customStyle="1" w:styleId="rkovnatokazaodstavkomAZnak1">
    <w:name w:val="Črkovna točka za odstavkom A) Znak"/>
    <w:link w:val="rkovnatokazaodstavkomA3"/>
    <w:rsid w:val="00E309B3"/>
    <w:rPr>
      <w:rFonts w:ascii="Arial" w:eastAsia="Times New Roman" w:hAnsi="Arial"/>
      <w:sz w:val="22"/>
      <w:szCs w:val="16"/>
      <w:lang w:eastAsia="sl-SI"/>
    </w:rPr>
  </w:style>
  <w:style w:type="paragraph" w:customStyle="1" w:styleId="rkovnatokazatevilnotokoA0">
    <w:name w:val="Črkovna točka za številčno točko A)"/>
    <w:link w:val="rkovnatokazatevilnotokoAZnak0"/>
    <w:qFormat/>
    <w:rsid w:val="00E309B3"/>
    <w:pPr>
      <w:numPr>
        <w:numId w:val="24"/>
      </w:numPr>
      <w:jc w:val="both"/>
    </w:pPr>
    <w:rPr>
      <w:rFonts w:ascii="Arial" w:eastAsia="Times New Roman" w:hAnsi="Arial"/>
      <w:sz w:val="22"/>
      <w:szCs w:val="16"/>
      <w:lang w:eastAsia="sl-SI"/>
    </w:rPr>
  </w:style>
  <w:style w:type="character" w:customStyle="1" w:styleId="rkovnatokazatevilnotokoAZnak">
    <w:name w:val="Črkovna točka za številčno točko (A) Znak"/>
    <w:link w:val="rkovnatokazatevilnotokoA1"/>
    <w:rsid w:val="00797B47"/>
    <w:rPr>
      <w:rFonts w:ascii="Arial" w:eastAsia="Times New Roman" w:hAnsi="Arial"/>
      <w:sz w:val="22"/>
      <w:szCs w:val="16"/>
      <w:lang w:eastAsia="sl-SI"/>
    </w:rPr>
  </w:style>
  <w:style w:type="paragraph" w:customStyle="1" w:styleId="Slikanasredino">
    <w:name w:val="Slika_na sredino"/>
    <w:basedOn w:val="Navaden"/>
    <w:qFormat/>
    <w:rsid w:val="00797B47"/>
    <w:pPr>
      <w:spacing w:before="400" w:after="400"/>
      <w:jc w:val="center"/>
    </w:pPr>
  </w:style>
  <w:style w:type="character" w:customStyle="1" w:styleId="rkovnatokazatevilnotokoAZnak0">
    <w:name w:val="Črkovna točka za številčno točko A) Znak"/>
    <w:link w:val="rkovnatokazatevilnotokoA0"/>
    <w:rsid w:val="00E309B3"/>
    <w:rPr>
      <w:rFonts w:ascii="Arial" w:eastAsia="Times New Roman" w:hAnsi="Arial"/>
      <w:sz w:val="22"/>
      <w:szCs w:val="16"/>
      <w:lang w:eastAsia="sl-SI"/>
    </w:rPr>
  </w:style>
  <w:style w:type="paragraph" w:styleId="Pripombabesedilo">
    <w:name w:val="annotation text"/>
    <w:basedOn w:val="Navaden"/>
    <w:link w:val="PripombabesediloZnak"/>
    <w:semiHidden/>
    <w:unhideWhenUsed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Pr>
      <w:rFonts w:ascii="Arial" w:eastAsia="Times New Roman" w:hAnsi="Arial"/>
      <w:lang w:eastAsia="sl-SI"/>
    </w:rPr>
  </w:style>
  <w:style w:type="character" w:styleId="Pripombasklic">
    <w:name w:val="annotation reference"/>
    <w:basedOn w:val="Privzetapisavaodstavka"/>
    <w:semiHidden/>
    <w:unhideWhenUsed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locked/>
    <w:rsid w:val="001700B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700BE"/>
    <w:rPr>
      <w:rFonts w:ascii="Arial" w:eastAsia="Times New Roman" w:hAnsi="Arial"/>
      <w:b/>
      <w:bCs/>
      <w:lang w:eastAsia="sl-SI"/>
    </w:rPr>
  </w:style>
  <w:style w:type="paragraph" w:customStyle="1" w:styleId="len0">
    <w:name w:val="len"/>
    <w:basedOn w:val="Navaden"/>
    <w:rsid w:val="007A7CA0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lennaslov0">
    <w:name w:val="lennaslov"/>
    <w:basedOn w:val="Navaden"/>
    <w:rsid w:val="007A7CA0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odstavek0">
    <w:name w:val="odstavek"/>
    <w:basedOn w:val="Navaden"/>
    <w:rsid w:val="007A7CA0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alineazaodstavkom0">
    <w:name w:val="alineazaodstavkom"/>
    <w:basedOn w:val="Navaden"/>
    <w:rsid w:val="007A7CA0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Revizija">
    <w:name w:val="Revision"/>
    <w:hidden/>
    <w:uiPriority w:val="99"/>
    <w:semiHidden/>
    <w:rsid w:val="00121099"/>
    <w:rPr>
      <w:rFonts w:ascii="Arial" w:eastAsia="Times New Roman" w:hAnsi="Arial"/>
      <w:sz w:val="22"/>
      <w:szCs w:val="16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ja-JP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locked="0" w:semiHidden="0" w:uiPriority="0" w:unhideWhenUsed="0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locked="0" w:uiPriority="0"/>
    <w:lsdException w:name="header" w:locked="0"/>
    <w:lsdException w:name="footer" w:locked="0"/>
    <w:lsdException w:name="caption" w:uiPriority="35" w:qFormat="1"/>
    <w:lsdException w:name="annotation reference" w:locked="0" w:uiPriority="0"/>
    <w:lsdException w:name="Title" w:semiHidden="0" w:uiPriority="10" w:unhideWhenUsed="0"/>
    <w:lsdException w:name="Signature" w:locked="0"/>
    <w:lsdException w:name="Default Paragraph Font" w:locked="0" w:uiPriority="1"/>
    <w:lsdException w:name="Subtitle" w:locked="0" w:semiHidden="0" w:uiPriority="11" w:unhideWhenUsed="0"/>
    <w:lsdException w:name="Hyperlink" w:locked="0"/>
    <w:lsdException w:name="Strong" w:semiHidden="0" w:uiPriority="22" w:unhideWhenUsed="0"/>
    <w:lsdException w:name="Emphasis" w:semiHidden="0" w:uiPriority="20" w:unhideWhenUsed="0"/>
    <w:lsdException w:name="Plain Text" w:locked="0"/>
    <w:lsdException w:name="HTML Top of Form" w:locked="0"/>
    <w:lsdException w:name="HTML Bottom of Form" w:locked="0"/>
    <w:lsdException w:name="Normal (Web)" w:locked="0"/>
    <w:lsdException w:name="Normal Table" w:locked="0"/>
    <w:lsdException w:name="No List" w:locked="0"/>
    <w:lsdException w:name="Outline List 3" w:locked="0"/>
    <w:lsdException w:name="Balloon Text" w:lock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avaden">
    <w:name w:val="Normal"/>
    <w:rsid w:val="00644D83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16"/>
      <w:lang w:eastAsia="sl-SI"/>
    </w:rPr>
  </w:style>
  <w:style w:type="paragraph" w:styleId="Naslov4">
    <w:name w:val="heading 4"/>
    <w:aliases w:val="Grafika"/>
    <w:basedOn w:val="Navaden"/>
    <w:next w:val="Odstavek"/>
    <w:link w:val="Naslov4Znak"/>
    <w:locked/>
    <w:rsid w:val="001552BA"/>
    <w:pPr>
      <w:framePr w:vSpace="425" w:wrap="notBeside" w:vAnchor="text" w:hAnchor="page" w:xAlign="center" w:y="1"/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rFonts w:cs="Arial"/>
      <w:bCs/>
      <w:color w:val="000000"/>
      <w:szCs w:val="27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jazarkovnotoko">
    <w:name w:val="Alineja za črkovno točko"/>
    <w:basedOn w:val="Alineazatevilnotoko"/>
    <w:link w:val="AlinejazarkovnotokoZnak"/>
    <w:qFormat/>
    <w:rsid w:val="004C5226"/>
  </w:style>
  <w:style w:type="paragraph" w:styleId="Noga">
    <w:name w:val="footer"/>
    <w:basedOn w:val="Navaden"/>
    <w:link w:val="NogaZnak"/>
    <w:uiPriority w:val="99"/>
    <w:semiHidden/>
    <w:unhideWhenUsed/>
    <w:locked/>
    <w:rsid w:val="00653C19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semiHidden/>
    <w:rsid w:val="00653C19"/>
    <w:rPr>
      <w:rFonts w:ascii="Times New Roman" w:hAnsi="Times New Roman"/>
    </w:rPr>
  </w:style>
  <w:style w:type="paragraph" w:styleId="Glava">
    <w:name w:val="header"/>
    <w:basedOn w:val="Navaden"/>
    <w:link w:val="GlavaZnak"/>
    <w:uiPriority w:val="99"/>
    <w:locked/>
    <w:rsid w:val="00443548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443548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A40E63"/>
    <w:pPr>
      <w:suppressAutoHyphens/>
      <w:spacing w:before="480"/>
      <w:jc w:val="center"/>
    </w:pPr>
    <w:rPr>
      <w:rFonts w:cs="Arial"/>
      <w:b/>
      <w:bCs/>
      <w:color w:val="000000"/>
      <w:spacing w:val="40"/>
      <w:szCs w:val="22"/>
    </w:rPr>
  </w:style>
  <w:style w:type="paragraph" w:customStyle="1" w:styleId="Naslovpredpisa">
    <w:name w:val="Naslov_predpisa"/>
    <w:basedOn w:val="Navaden"/>
    <w:link w:val="NaslovpredpisaZnak"/>
    <w:qFormat/>
    <w:rsid w:val="00FA628D"/>
    <w:pPr>
      <w:suppressAutoHyphens/>
      <w:jc w:val="center"/>
    </w:pPr>
    <w:rPr>
      <w:rFonts w:cs="Arial"/>
      <w:b/>
      <w:szCs w:val="22"/>
    </w:rPr>
  </w:style>
  <w:style w:type="character" w:customStyle="1" w:styleId="VrstapredpisaZnak">
    <w:name w:val="Vrsta predpisa Znak"/>
    <w:link w:val="Vrstapredpisa"/>
    <w:rsid w:val="00A40E63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Poglavje">
    <w:name w:val="Poglavje"/>
    <w:basedOn w:val="Navaden"/>
    <w:qFormat/>
    <w:rsid w:val="00625CE5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A40E63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avaden"/>
    <w:link w:val="lenZnak"/>
    <w:qFormat/>
    <w:rsid w:val="00103C64"/>
    <w:pPr>
      <w:suppressAutoHyphens/>
      <w:spacing w:before="480"/>
      <w:jc w:val="center"/>
    </w:pPr>
    <w:rPr>
      <w:rFonts w:cs="Arial"/>
      <w:b/>
      <w:szCs w:val="22"/>
    </w:rPr>
  </w:style>
  <w:style w:type="paragraph" w:customStyle="1" w:styleId="tevilnatoka111">
    <w:name w:val="Številčna točka 1.1.1"/>
    <w:basedOn w:val="Navaden"/>
    <w:qFormat/>
    <w:rsid w:val="00202E68"/>
    <w:pPr>
      <w:widowControl w:val="0"/>
      <w:numPr>
        <w:ilvl w:val="2"/>
        <w:numId w:val="20"/>
      </w:numPr>
    </w:pPr>
  </w:style>
  <w:style w:type="character" w:customStyle="1" w:styleId="lenZnak">
    <w:name w:val="Člen Znak"/>
    <w:link w:val="len"/>
    <w:rsid w:val="00103C64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AC6273"/>
    <w:pPr>
      <w:spacing w:before="240"/>
      <w:ind w:firstLine="1021"/>
    </w:pPr>
    <w:rPr>
      <w:rFonts w:cs="Arial"/>
      <w:szCs w:val="22"/>
    </w:rPr>
  </w:style>
  <w:style w:type="paragraph" w:customStyle="1" w:styleId="Pravnapodlaga">
    <w:name w:val="Pravna podlaga"/>
    <w:basedOn w:val="Odstavek"/>
    <w:link w:val="PravnapodlagaZnak"/>
    <w:qFormat/>
    <w:rsid w:val="00357591"/>
    <w:pPr>
      <w:spacing w:before="480"/>
    </w:pPr>
  </w:style>
  <w:style w:type="character" w:customStyle="1" w:styleId="OdstavekZnak">
    <w:name w:val="Odstavek Znak"/>
    <w:link w:val="Odstavek"/>
    <w:rsid w:val="00AC6273"/>
    <w:rPr>
      <w:rFonts w:ascii="Arial" w:eastAsia="Times New Roman" w:hAnsi="Arial" w:cs="Arial"/>
      <w:sz w:val="22"/>
      <w:szCs w:val="22"/>
    </w:rPr>
  </w:style>
  <w:style w:type="character" w:customStyle="1" w:styleId="AlinejazarkovnotokoZnak">
    <w:name w:val="Alineja za črkovno točko Znak"/>
    <w:basedOn w:val="AlineazatevilnotokoZnak"/>
    <w:link w:val="Alinejazarkovnotoko"/>
    <w:rsid w:val="004C5226"/>
    <w:rPr>
      <w:rFonts w:ascii="Arial" w:eastAsia="Times New Roman" w:hAnsi="Arial" w:cs="Arial"/>
      <w:sz w:val="22"/>
      <w:szCs w:val="22"/>
      <w:lang w:eastAsia="sl-SI"/>
    </w:rPr>
  </w:style>
  <w:style w:type="paragraph" w:customStyle="1" w:styleId="rkovnatokazatevilnotokoa2">
    <w:name w:val="Črkovna točka za številčno točko (a)"/>
    <w:basedOn w:val="rkovnatokazatevilnotoko"/>
    <w:rsid w:val="005C5321"/>
    <w:pPr>
      <w:numPr>
        <w:numId w:val="12"/>
      </w:numPr>
    </w:pPr>
  </w:style>
  <w:style w:type="paragraph" w:styleId="Odstavekseznama">
    <w:name w:val="List Paragraph"/>
    <w:basedOn w:val="Navaden"/>
    <w:uiPriority w:val="34"/>
    <w:locked/>
    <w:rsid w:val="00AA2A81"/>
    <w:pPr>
      <w:ind w:left="708"/>
    </w:pPr>
  </w:style>
  <w:style w:type="paragraph" w:customStyle="1" w:styleId="Prehodneinkoncnedolocbe">
    <w:name w:val="Prehodne in koncne dolocbe"/>
    <w:basedOn w:val="Navaden"/>
    <w:rsid w:val="00875209"/>
    <w:pPr>
      <w:spacing w:before="400" w:after="600"/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6E055E"/>
    <w:rPr>
      <w:rFonts w:ascii="Tahoma" w:hAnsi="Tahoma" w:cs="Tahoma"/>
      <w:sz w:val="16"/>
    </w:rPr>
  </w:style>
  <w:style w:type="character" w:customStyle="1" w:styleId="BesedilooblakaZnak">
    <w:name w:val="Besedilo oblačka Znak"/>
    <w:link w:val="Besedilooblaka"/>
    <w:uiPriority w:val="99"/>
    <w:semiHidden/>
    <w:rsid w:val="006E055E"/>
    <w:rPr>
      <w:rFonts w:ascii="Tahoma" w:eastAsia="Times New Roman" w:hAnsi="Tahoma" w:cs="Tahoma"/>
      <w:sz w:val="16"/>
      <w:szCs w:val="16"/>
    </w:rPr>
  </w:style>
  <w:style w:type="paragraph" w:customStyle="1" w:styleId="Oddelek">
    <w:name w:val="Oddelek"/>
    <w:basedOn w:val="Navaden"/>
    <w:link w:val="OddelekZnak1"/>
    <w:qFormat/>
    <w:rsid w:val="000E565C"/>
    <w:pPr>
      <w:spacing w:before="480"/>
      <w:jc w:val="center"/>
    </w:pPr>
    <w:rPr>
      <w:rFonts w:cs="Arial"/>
      <w:szCs w:val="22"/>
    </w:rPr>
  </w:style>
  <w:style w:type="paragraph" w:customStyle="1" w:styleId="Odsek">
    <w:name w:val="Odsek"/>
    <w:basedOn w:val="Navaden"/>
    <w:link w:val="OdsekZnak"/>
    <w:qFormat/>
    <w:rsid w:val="000E565C"/>
    <w:pPr>
      <w:spacing w:before="480" w:line="240" w:lineRule="atLeast"/>
      <w:jc w:val="center"/>
    </w:pPr>
    <w:rPr>
      <w:rFonts w:cs="Arial"/>
      <w:szCs w:val="22"/>
    </w:rPr>
  </w:style>
  <w:style w:type="paragraph" w:customStyle="1" w:styleId="Del">
    <w:name w:val="Del"/>
    <w:basedOn w:val="Poglavje"/>
    <w:link w:val="DelZnak"/>
    <w:qFormat/>
    <w:rsid w:val="00357591"/>
  </w:style>
  <w:style w:type="character" w:customStyle="1" w:styleId="OddelekZnak1">
    <w:name w:val="Oddelek Znak1"/>
    <w:link w:val="Oddelek"/>
    <w:rsid w:val="000E565C"/>
    <w:rPr>
      <w:rFonts w:ascii="Arial" w:eastAsia="Times New Roman" w:hAnsi="Arial" w:cs="Arial"/>
      <w:sz w:val="22"/>
      <w:szCs w:val="22"/>
    </w:rPr>
  </w:style>
  <w:style w:type="character" w:customStyle="1" w:styleId="OdsekZnak">
    <w:name w:val="Odsek Znak"/>
    <w:basedOn w:val="OddelekZnak1"/>
    <w:link w:val="Odsek"/>
    <w:rsid w:val="000E565C"/>
    <w:rPr>
      <w:rFonts w:ascii="Arial" w:eastAsia="Times New Roman" w:hAnsi="Arial" w:cs="Arial"/>
      <w:sz w:val="22"/>
      <w:szCs w:val="22"/>
    </w:rPr>
  </w:style>
  <w:style w:type="paragraph" w:customStyle="1" w:styleId="Naslovnadlenom">
    <w:name w:val="Naslov nad členom"/>
    <w:basedOn w:val="Navaden"/>
    <w:link w:val="NaslovnadlenomZnak"/>
    <w:qFormat/>
    <w:rsid w:val="00D83A2D"/>
    <w:pPr>
      <w:spacing w:before="480"/>
      <w:jc w:val="center"/>
    </w:pPr>
    <w:rPr>
      <w:rFonts w:cs="Arial"/>
      <w:b/>
      <w:szCs w:val="22"/>
    </w:rPr>
  </w:style>
  <w:style w:type="character" w:customStyle="1" w:styleId="DelZnak">
    <w:name w:val="Del Znak"/>
    <w:link w:val="Del"/>
    <w:rsid w:val="00357591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D83A2D"/>
    <w:rPr>
      <w:rFonts w:ascii="Arial" w:eastAsia="Times New Roman" w:hAnsi="Arial" w:cs="Arial"/>
      <w:b/>
      <w:sz w:val="22"/>
      <w:szCs w:val="22"/>
    </w:rPr>
  </w:style>
  <w:style w:type="paragraph" w:customStyle="1" w:styleId="Nazivpodpisnika">
    <w:name w:val="Naziv podpisnika"/>
    <w:basedOn w:val="Navaden"/>
    <w:link w:val="NazivpodpisnikaZnak"/>
    <w:rsid w:val="00D97FA1"/>
    <w:pPr>
      <w:ind w:left="5670"/>
      <w:jc w:val="center"/>
    </w:pPr>
    <w:rPr>
      <w:rFonts w:cs="Arial"/>
      <w:szCs w:val="22"/>
    </w:rPr>
  </w:style>
  <w:style w:type="character" w:customStyle="1" w:styleId="NazivpodpisnikaZnak">
    <w:name w:val="Naziv podpisnika Znak"/>
    <w:link w:val="Nazivpodpisnik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2E5E24"/>
    <w:pPr>
      <w:numPr>
        <w:numId w:val="17"/>
      </w:numPr>
      <w:contextualSpacing/>
    </w:pPr>
    <w:rPr>
      <w:rFonts w:cs="Arial"/>
      <w:szCs w:val="22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4C5226"/>
    <w:pPr>
      <w:tabs>
        <w:tab w:val="clear" w:pos="425"/>
        <w:tab w:val="left" w:pos="567"/>
      </w:tabs>
      <w:ind w:left="567" w:hanging="142"/>
    </w:pPr>
  </w:style>
  <w:style w:type="character" w:customStyle="1" w:styleId="rkovnatokazaodstavkomZnak">
    <w:name w:val="Črkovna točka_za odstavkom Znak"/>
    <w:link w:val="rkovnatokazaodstavkom"/>
    <w:rsid w:val="002E5E24"/>
    <w:rPr>
      <w:rFonts w:ascii="Arial" w:eastAsia="Times New Roman" w:hAnsi="Arial" w:cs="Arial"/>
      <w:sz w:val="22"/>
      <w:szCs w:val="22"/>
      <w:lang w:eastAsia="sl-SI"/>
    </w:rPr>
  </w:style>
  <w:style w:type="paragraph" w:customStyle="1" w:styleId="tevilnatoka">
    <w:name w:val="Številčna točka"/>
    <w:basedOn w:val="Navaden"/>
    <w:link w:val="tevilnatokaZnak"/>
    <w:qFormat/>
    <w:rsid w:val="00D97FA1"/>
    <w:pPr>
      <w:numPr>
        <w:numId w:val="20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AlineazatevilnotokoZnak">
    <w:name w:val="Alinea za številčno točko Znak"/>
    <w:basedOn w:val="rkovnatokazaodstavkomZnak"/>
    <w:link w:val="Alineazatevilnotoko"/>
    <w:rsid w:val="004C5226"/>
    <w:rPr>
      <w:rFonts w:ascii="Arial" w:eastAsia="Times New Roman" w:hAnsi="Arial" w:cs="Arial"/>
      <w:sz w:val="22"/>
      <w:szCs w:val="22"/>
      <w:lang w:eastAsia="sl-SI"/>
    </w:rPr>
  </w:style>
  <w:style w:type="paragraph" w:customStyle="1" w:styleId="rkovnatokazatevilnotoko">
    <w:name w:val="Črkovna točka za številčno točko"/>
    <w:link w:val="rkovnatokazatevilnotokoZnak"/>
    <w:qFormat/>
    <w:rsid w:val="00FA3311"/>
    <w:pPr>
      <w:numPr>
        <w:numId w:val="13"/>
      </w:numPr>
      <w:jc w:val="both"/>
    </w:pPr>
    <w:rPr>
      <w:rFonts w:ascii="Arial" w:eastAsia="Times New Roman" w:hAnsi="Arial" w:cs="Arial"/>
      <w:sz w:val="22"/>
      <w:szCs w:val="22"/>
      <w:lang w:eastAsia="sl-SI"/>
    </w:rPr>
  </w:style>
  <w:style w:type="character" w:customStyle="1" w:styleId="tevilnatokaZnak">
    <w:name w:val="Številčna točka Znak"/>
    <w:basedOn w:val="OdstavekZnak"/>
    <w:link w:val="tevilnatoka"/>
    <w:rsid w:val="00D97FA1"/>
    <w:rPr>
      <w:rFonts w:ascii="Arial" w:eastAsia="Times New Roman" w:hAnsi="Arial" w:cs="Arial"/>
      <w:sz w:val="22"/>
      <w:szCs w:val="22"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FA3311"/>
    <w:pPr>
      <w:numPr>
        <w:numId w:val="9"/>
      </w:numPr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rkovnatokazatevilnotokoZnak">
    <w:name w:val="Črkovna točka za številčno točko Znak"/>
    <w:link w:val="rkovnatokazatevilnotoko"/>
    <w:rsid w:val="00FA3311"/>
    <w:rPr>
      <w:rFonts w:ascii="Arial" w:eastAsia="Times New Roman" w:hAnsi="Arial" w:cs="Arial"/>
      <w:sz w:val="22"/>
      <w:szCs w:val="22"/>
      <w:lang w:eastAsia="sl-SI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8929B8"/>
    <w:pPr>
      <w:spacing w:before="480"/>
    </w:pPr>
  </w:style>
  <w:style w:type="character" w:customStyle="1" w:styleId="AlineazaodstavkomZnak">
    <w:name w:val="Alinea za odstavkom Znak"/>
    <w:basedOn w:val="AlineazatevilnotokoZnak"/>
    <w:link w:val="Alineazaodstavkom"/>
    <w:rsid w:val="00FA3311"/>
    <w:rPr>
      <w:rFonts w:ascii="Arial" w:eastAsia="Times New Roman" w:hAnsi="Arial" w:cs="Arial"/>
      <w:sz w:val="22"/>
      <w:szCs w:val="22"/>
      <w:lang w:eastAsia="sl-SI"/>
    </w:rPr>
  </w:style>
  <w:style w:type="paragraph" w:customStyle="1" w:styleId="Datumsprejetja">
    <w:name w:val="Datum sprejetja"/>
    <w:basedOn w:val="Navaden"/>
    <w:link w:val="DatumsprejetjaZnak"/>
    <w:qFormat/>
    <w:rsid w:val="008929B8"/>
    <w:rPr>
      <w:rFonts w:cs="Arial"/>
      <w:snapToGrid w:val="0"/>
      <w:color w:val="000000"/>
      <w:szCs w:val="22"/>
    </w:rPr>
  </w:style>
  <w:style w:type="character" w:customStyle="1" w:styleId="tevilkanakoncupredpisaZnak">
    <w:name w:val="Številka na koncu predpisa Znak"/>
    <w:link w:val="tevilkanakoncupredpis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D97FA1"/>
    <w:pPr>
      <w:ind w:left="5670"/>
      <w:jc w:val="center"/>
    </w:pPr>
    <w:rPr>
      <w:rFonts w:cs="Arial"/>
      <w:szCs w:val="22"/>
    </w:rPr>
  </w:style>
  <w:style w:type="character" w:customStyle="1" w:styleId="DatumsprejetjaZnak">
    <w:name w:val="Datum sprejetja Znak"/>
    <w:link w:val="Datumsprejetj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character" w:customStyle="1" w:styleId="PodpisnikZnak">
    <w:name w:val="Podpisnik Znak"/>
    <w:basedOn w:val="NazivpodpisnikaZnak"/>
    <w:link w:val="Podpisnik"/>
    <w:rsid w:val="00D97FA1"/>
    <w:rPr>
      <w:rFonts w:ascii="Arial" w:eastAsia="Times New Roman" w:hAnsi="Arial" w:cs="Arial"/>
      <w:sz w:val="22"/>
      <w:szCs w:val="22"/>
    </w:rPr>
  </w:style>
  <w:style w:type="paragraph" w:customStyle="1" w:styleId="lennaslov">
    <w:name w:val="Člen_naslov"/>
    <w:basedOn w:val="len"/>
    <w:qFormat/>
    <w:rsid w:val="009C7DEB"/>
    <w:pPr>
      <w:spacing w:before="0"/>
    </w:pPr>
  </w:style>
  <w:style w:type="character" w:customStyle="1" w:styleId="PravnapodlagaZnak">
    <w:name w:val="Pravna podlaga Znak"/>
    <w:basedOn w:val="OdstavekZnak"/>
    <w:link w:val="Pravnapodlaga"/>
    <w:rsid w:val="00357591"/>
    <w:rPr>
      <w:rFonts w:ascii="Arial" w:eastAsia="Times New Roman" w:hAnsi="Arial" w:cs="Arial"/>
      <w:sz w:val="22"/>
      <w:szCs w:val="22"/>
    </w:rPr>
  </w:style>
  <w:style w:type="paragraph" w:customStyle="1" w:styleId="Pododdelek">
    <w:name w:val="Pododdelek"/>
    <w:basedOn w:val="Navaden"/>
    <w:link w:val="Pododdelek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rFonts w:cs="Arial"/>
      <w:szCs w:val="22"/>
    </w:rPr>
  </w:style>
  <w:style w:type="character" w:customStyle="1" w:styleId="Komentar-sklic">
    <w:name w:val="Komentar - sklic"/>
    <w:semiHidden/>
    <w:locked/>
    <w:rsid w:val="00357591"/>
    <w:rPr>
      <w:sz w:val="16"/>
      <w:szCs w:val="16"/>
    </w:rPr>
  </w:style>
  <w:style w:type="character" w:customStyle="1" w:styleId="PododdelekZnak">
    <w:name w:val="Pododdelek Znak"/>
    <w:link w:val="Pododdelek"/>
    <w:rsid w:val="00357591"/>
    <w:rPr>
      <w:rFonts w:ascii="Arial" w:eastAsia="Times New Roman" w:hAnsi="Arial" w:cs="Arial"/>
      <w:sz w:val="22"/>
      <w:szCs w:val="22"/>
    </w:rPr>
  </w:style>
  <w:style w:type="paragraph" w:customStyle="1" w:styleId="EVA">
    <w:name w:val="EVA"/>
    <w:basedOn w:val="Navaden"/>
    <w:link w:val="EVAZnak"/>
    <w:qFormat/>
    <w:rsid w:val="008929B8"/>
    <w:rPr>
      <w:rFonts w:cs="Arial"/>
      <w:szCs w:val="22"/>
    </w:rPr>
  </w:style>
  <w:style w:type="paragraph" w:styleId="Navadensplet">
    <w:name w:val="Normal (Web)"/>
    <w:basedOn w:val="Navaden"/>
    <w:uiPriority w:val="99"/>
    <w:semiHidden/>
    <w:unhideWhenUsed/>
    <w:lock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8929B8"/>
    <w:rPr>
      <w:rFonts w:ascii="Arial" w:eastAsia="Times New Roman" w:hAnsi="Arial" w:cs="Arial"/>
      <w:sz w:val="22"/>
      <w:szCs w:val="22"/>
    </w:rPr>
  </w:style>
  <w:style w:type="paragraph" w:customStyle="1" w:styleId="Komentar-besedilo">
    <w:name w:val="Komentar - besedilo"/>
    <w:basedOn w:val="Navaden"/>
    <w:link w:val="Komentar-besediloZnak"/>
    <w:semiHidden/>
    <w:locked/>
    <w:rsid w:val="00357591"/>
    <w:pPr>
      <w:overflowPunct/>
      <w:autoSpaceDE/>
      <w:autoSpaceDN/>
      <w:adjustRightInd/>
      <w:textAlignment w:val="auto"/>
    </w:pPr>
    <w:rPr>
      <w:sz w:val="20"/>
      <w:szCs w:val="20"/>
      <w:lang w:eastAsia="en-US"/>
    </w:rPr>
  </w:style>
  <w:style w:type="character" w:customStyle="1" w:styleId="Komentar-besediloZnak">
    <w:name w:val="Komentar - besedilo Znak"/>
    <w:link w:val="Komentar-besedilo"/>
    <w:semiHidden/>
    <w:rsid w:val="00357591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avaden"/>
    <w:link w:val="ImeorganaZnak"/>
    <w:qFormat/>
    <w:rsid w:val="00D97FA1"/>
    <w:pPr>
      <w:spacing w:before="480"/>
      <w:ind w:left="5670"/>
      <w:jc w:val="center"/>
    </w:pPr>
    <w:rPr>
      <w:rFonts w:cs="Arial"/>
      <w:szCs w:val="22"/>
    </w:rPr>
  </w:style>
  <w:style w:type="character" w:customStyle="1" w:styleId="Naslov4Znak">
    <w:name w:val="Naslov 4 Znak"/>
    <w:aliases w:val="Grafika Znak"/>
    <w:link w:val="Naslov4"/>
    <w:rsid w:val="001552BA"/>
    <w:rPr>
      <w:rFonts w:ascii="Arial" w:eastAsia="Times New Roman" w:hAnsi="Arial" w:cs="Arial"/>
      <w:bCs/>
      <w:color w:val="000000"/>
      <w:sz w:val="22"/>
      <w:szCs w:val="27"/>
    </w:rPr>
  </w:style>
  <w:style w:type="table" w:customStyle="1" w:styleId="Tabela-mrea">
    <w:name w:val="Tabela - mreža"/>
    <w:basedOn w:val="Navadnatabela"/>
    <w:uiPriority w:val="59"/>
    <w:locked/>
    <w:rsid w:val="006C0A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segmenth4">
    <w:name w:val="esegment_h4"/>
    <w:basedOn w:val="Navaden"/>
    <w:rsid w:val="00396408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Opozorilo">
    <w:name w:val="Opozorilo"/>
    <w:basedOn w:val="Navaden"/>
    <w:link w:val="OpozoriloZnak"/>
    <w:qFormat/>
    <w:rsid w:val="006E055E"/>
    <w:pPr>
      <w:spacing w:before="480"/>
    </w:pPr>
    <w:rPr>
      <w:rFonts w:cs="Arial"/>
      <w:color w:val="808080"/>
      <w:szCs w:val="22"/>
    </w:rPr>
  </w:style>
  <w:style w:type="character" w:customStyle="1" w:styleId="OpozoriloZnak">
    <w:name w:val="Opozorilo Znak"/>
    <w:link w:val="Opozorilo"/>
    <w:rsid w:val="006E055E"/>
    <w:rPr>
      <w:rFonts w:ascii="Arial" w:eastAsia="Times New Roman" w:hAnsi="Arial" w:cs="Arial"/>
      <w:color w:val="808080"/>
      <w:sz w:val="22"/>
      <w:szCs w:val="22"/>
    </w:rPr>
  </w:style>
  <w:style w:type="paragraph" w:customStyle="1" w:styleId="lennovele">
    <w:name w:val="Člen_novele"/>
    <w:basedOn w:val="len"/>
    <w:link w:val="lennoveleZnak"/>
    <w:qFormat/>
    <w:rsid w:val="004F06B5"/>
    <w:rPr>
      <w:b w:val="0"/>
    </w:rPr>
  </w:style>
  <w:style w:type="paragraph" w:customStyle="1" w:styleId="Priloga">
    <w:name w:val="Priloga"/>
    <w:basedOn w:val="Navaden"/>
    <w:link w:val="PrilogaZnak"/>
    <w:qFormat/>
    <w:rsid w:val="00423CF0"/>
    <w:pPr>
      <w:spacing w:before="380" w:after="60" w:line="200" w:lineRule="exact"/>
    </w:pPr>
    <w:rPr>
      <w:rFonts w:cs="Arial"/>
      <w:szCs w:val="17"/>
    </w:rPr>
  </w:style>
  <w:style w:type="character" w:customStyle="1" w:styleId="lennoveleZnak">
    <w:name w:val="Člen_novele Znak"/>
    <w:basedOn w:val="lenZnak"/>
    <w:link w:val="lennovele"/>
    <w:rsid w:val="004F06B5"/>
    <w:rPr>
      <w:rFonts w:ascii="Arial" w:eastAsia="Times New Roman" w:hAnsi="Arial" w:cs="Arial"/>
      <w:b/>
      <w:sz w:val="22"/>
      <w:szCs w:val="22"/>
    </w:rPr>
  </w:style>
  <w:style w:type="character" w:customStyle="1" w:styleId="PrilogaZnak">
    <w:name w:val="Priloga Znak"/>
    <w:link w:val="Priloga"/>
    <w:rsid w:val="00423CF0"/>
    <w:rPr>
      <w:rFonts w:ascii="Arial" w:eastAsia="Times New Roman" w:hAnsi="Arial" w:cs="Arial"/>
      <w:sz w:val="22"/>
      <w:szCs w:val="17"/>
    </w:rPr>
  </w:style>
  <w:style w:type="paragraph" w:customStyle="1" w:styleId="rta">
    <w:name w:val="Črta"/>
    <w:basedOn w:val="Navaden"/>
    <w:link w:val="rtaZnak"/>
    <w:qFormat/>
    <w:rsid w:val="004F06B5"/>
    <w:pPr>
      <w:spacing w:before="360"/>
      <w:jc w:val="center"/>
    </w:pPr>
    <w:rPr>
      <w:rFonts w:cs="Arial"/>
      <w:szCs w:val="22"/>
    </w:rPr>
  </w:style>
  <w:style w:type="paragraph" w:customStyle="1" w:styleId="NPB">
    <w:name w:val="NPB"/>
    <w:basedOn w:val="Vrstapredpisa"/>
    <w:qFormat/>
    <w:rsid w:val="00AC6273"/>
    <w:rPr>
      <w:spacing w:val="0"/>
    </w:rPr>
  </w:style>
  <w:style w:type="character" w:customStyle="1" w:styleId="rtaZnak">
    <w:name w:val="Črta Znak"/>
    <w:link w:val="rta"/>
    <w:rsid w:val="004F06B5"/>
    <w:rPr>
      <w:rFonts w:ascii="Arial" w:eastAsia="Times New Roman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134138"/>
    <w:pPr>
      <w:numPr>
        <w:numId w:val="0"/>
      </w:numPr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D97FA1"/>
    <w:pPr>
      <w:numPr>
        <w:numId w:val="0"/>
      </w:numPr>
      <w:ind w:left="425"/>
    </w:pPr>
  </w:style>
  <w:style w:type="character" w:customStyle="1" w:styleId="ZamaknjenadolobaprvinivoZnak">
    <w:name w:val="Zamaknjena določba_prvi nivo Znak"/>
    <w:basedOn w:val="OdstavekZnak"/>
    <w:link w:val="Zamaknjenadolobaprvinivo"/>
    <w:rsid w:val="00134138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link w:val="Zamaknjenadolobadruginivo"/>
    <w:rsid w:val="00D97FA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Alineazapodtoko">
    <w:name w:val="Alinea za podtočko"/>
    <w:basedOn w:val="Alineazaodstavkom"/>
    <w:link w:val="AlineazapodtokoZnak"/>
    <w:qFormat/>
    <w:rsid w:val="005C5321"/>
    <w:pPr>
      <w:tabs>
        <w:tab w:val="clear" w:pos="425"/>
        <w:tab w:val="left" w:pos="794"/>
      </w:tabs>
      <w:ind w:left="794" w:hanging="227"/>
    </w:p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0E565C"/>
    <w:pPr>
      <w:ind w:left="993"/>
    </w:pPr>
  </w:style>
  <w:style w:type="character" w:customStyle="1" w:styleId="AlineazapodtokoZnak">
    <w:name w:val="Alinea za podtočko Znak"/>
    <w:link w:val="Alineazapodtoko"/>
    <w:rsid w:val="005C5321"/>
    <w:rPr>
      <w:rFonts w:ascii="Arial" w:eastAsia="Times New Roman" w:hAnsi="Arial" w:cs="Arial"/>
      <w:sz w:val="22"/>
      <w:szCs w:val="22"/>
      <w:lang w:eastAsia="sl-SI"/>
    </w:rPr>
  </w:style>
  <w:style w:type="numbering" w:customStyle="1" w:styleId="Alinejazaodstavkom">
    <w:name w:val="Alineja za odstavkom"/>
    <w:uiPriority w:val="99"/>
    <w:rsid w:val="007B1C11"/>
    <w:pPr>
      <w:numPr>
        <w:numId w:val="8"/>
      </w:numPr>
    </w:pPr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0E565C"/>
    <w:rPr>
      <w:rFonts w:ascii="Arial" w:eastAsia="Times New Roman" w:hAnsi="Arial" w:cs="Arial"/>
      <w:sz w:val="22"/>
      <w:szCs w:val="22"/>
      <w:lang w:val="sl-SI" w:eastAsia="sl-SI" w:bidi="ar-SA"/>
    </w:rPr>
  </w:style>
  <w:style w:type="character" w:customStyle="1" w:styleId="ImeorganaZnak">
    <w:name w:val="Ime organa Znak"/>
    <w:link w:val="Imeorgan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a">
    <w:name w:val="Črkovna točka za odstavkom (a)"/>
    <w:link w:val="rkovnatokazaodstavkomaZnak"/>
    <w:qFormat/>
    <w:rsid w:val="00FA3311"/>
    <w:pPr>
      <w:numPr>
        <w:numId w:val="10"/>
      </w:numPr>
      <w:jc w:val="both"/>
    </w:pPr>
    <w:rPr>
      <w:rFonts w:ascii="Arial" w:eastAsia="Times New Roman" w:hAnsi="Arial"/>
      <w:sz w:val="22"/>
      <w:szCs w:val="16"/>
      <w:lang w:eastAsia="sl-SI"/>
    </w:rPr>
  </w:style>
  <w:style w:type="paragraph" w:customStyle="1" w:styleId="rkovnatokazaodstavkomA2">
    <w:name w:val="Črkovna točka za odstavkom A."/>
    <w:basedOn w:val="Navaden"/>
    <w:rsid w:val="005C5321"/>
    <w:pPr>
      <w:numPr>
        <w:numId w:val="11"/>
      </w:numPr>
    </w:pPr>
  </w:style>
  <w:style w:type="character" w:customStyle="1" w:styleId="rkovnatokazaodstavkomaZnak">
    <w:name w:val="Črkovna točka za odstavkom (a) Znak"/>
    <w:link w:val="rkovnatokazaodstavkoma"/>
    <w:rsid w:val="00FA3311"/>
    <w:rPr>
      <w:rFonts w:ascii="Arial" w:eastAsia="Times New Roman" w:hAnsi="Arial"/>
      <w:sz w:val="22"/>
      <w:szCs w:val="16"/>
      <w:lang w:eastAsia="sl-SI"/>
    </w:rPr>
  </w:style>
  <w:style w:type="character" w:styleId="Hiperpovezava">
    <w:name w:val="Hyperlink"/>
    <w:uiPriority w:val="99"/>
    <w:unhideWhenUsed/>
    <w:rsid w:val="00423CF0"/>
    <w:rPr>
      <w:b/>
      <w:color w:val="0000FF"/>
      <w:u w:val="single"/>
    </w:rPr>
  </w:style>
  <w:style w:type="paragraph" w:customStyle="1" w:styleId="lennaslovnovele">
    <w:name w:val="Člen naslov novele"/>
    <w:basedOn w:val="lennaslov"/>
    <w:rsid w:val="003155ED"/>
    <w:rPr>
      <w:b w:val="0"/>
    </w:rPr>
  </w:style>
  <w:style w:type="paragraph" w:customStyle="1" w:styleId="rkovnatokazaodstavkoma1">
    <w:name w:val="Črkovna točka za odstavkom a."/>
    <w:rsid w:val="00FA3311"/>
    <w:pPr>
      <w:numPr>
        <w:numId w:val="16"/>
      </w:numPr>
      <w:jc w:val="both"/>
    </w:pPr>
    <w:rPr>
      <w:rFonts w:ascii="Arial" w:eastAsia="Times New Roman" w:hAnsi="Arial" w:cs="Arial"/>
      <w:sz w:val="22"/>
      <w:szCs w:val="22"/>
      <w:lang w:eastAsia="sl-SI"/>
    </w:rPr>
  </w:style>
  <w:style w:type="paragraph" w:customStyle="1" w:styleId="rkovnatokazatevilnotokoa">
    <w:name w:val="Črkovna točka za številčno točko a."/>
    <w:rsid w:val="005C5321"/>
    <w:pPr>
      <w:numPr>
        <w:numId w:val="14"/>
      </w:numPr>
      <w:tabs>
        <w:tab w:val="left" w:pos="782"/>
      </w:tabs>
      <w:ind w:left="782" w:hanging="357"/>
      <w:jc w:val="both"/>
    </w:pPr>
    <w:rPr>
      <w:rFonts w:ascii="Arial" w:eastAsia="Times New Roman" w:hAnsi="Arial"/>
      <w:sz w:val="22"/>
      <w:szCs w:val="16"/>
      <w:lang w:eastAsia="sl-SI"/>
    </w:rPr>
  </w:style>
  <w:style w:type="paragraph" w:customStyle="1" w:styleId="Rimskatevilnatoka">
    <w:name w:val="Rimska številčna točka"/>
    <w:basedOn w:val="Navaden"/>
    <w:rsid w:val="00D97FA1"/>
    <w:pPr>
      <w:numPr>
        <w:numId w:val="15"/>
      </w:numPr>
    </w:pPr>
  </w:style>
  <w:style w:type="paragraph" w:customStyle="1" w:styleId="rkovnatokazaodstavkomi">
    <w:name w:val="Črkovna točka za odstavkom (i)"/>
    <w:basedOn w:val="Alineazaodstavkom"/>
    <w:link w:val="rkovnatokazaodstavkomiZnak"/>
    <w:rsid w:val="00FA3311"/>
    <w:pPr>
      <w:numPr>
        <w:numId w:val="19"/>
      </w:numPr>
    </w:pPr>
  </w:style>
  <w:style w:type="paragraph" w:customStyle="1" w:styleId="tevilnatoka11Nova">
    <w:name w:val="Številčna točka 1.1 Nova"/>
    <w:basedOn w:val="tevilnatoka"/>
    <w:link w:val="tevilnatoka11NovaZnak"/>
    <w:qFormat/>
    <w:rsid w:val="00D97FA1"/>
    <w:pPr>
      <w:numPr>
        <w:ilvl w:val="1"/>
      </w:numPr>
    </w:pPr>
  </w:style>
  <w:style w:type="character" w:customStyle="1" w:styleId="Neuvrsceno">
    <w:name w:val="Neuvrsceno"/>
    <w:uiPriority w:val="1"/>
    <w:rsid w:val="00471815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basedOn w:val="tevilnatokaZnak"/>
    <w:link w:val="tevilnatoka11Nova"/>
    <w:rsid w:val="00D97FA1"/>
    <w:rPr>
      <w:rFonts w:ascii="Arial" w:eastAsia="Times New Roman" w:hAnsi="Arial" w:cs="Arial"/>
      <w:sz w:val="22"/>
      <w:szCs w:val="22"/>
      <w:lang w:eastAsia="sl-SI"/>
    </w:rPr>
  </w:style>
  <w:style w:type="paragraph" w:customStyle="1" w:styleId="rkovnatokazatevilnotokoi">
    <w:name w:val="Črkovna točka za številčno točko (i)"/>
    <w:rsid w:val="00FA3311"/>
    <w:pPr>
      <w:numPr>
        <w:numId w:val="18"/>
      </w:numPr>
    </w:pPr>
    <w:rPr>
      <w:rFonts w:ascii="Arial" w:eastAsia="Times New Roman" w:hAnsi="Arial" w:cs="Arial"/>
      <w:sz w:val="22"/>
      <w:szCs w:val="22"/>
      <w:lang w:eastAsia="sl-SI"/>
    </w:rPr>
  </w:style>
  <w:style w:type="character" w:customStyle="1" w:styleId="rkovnatokazaodstavkomiZnak">
    <w:name w:val="Črkovna točka za odstavkom (i) Znak"/>
    <w:basedOn w:val="AlineazaodstavkomZnak"/>
    <w:link w:val="rkovnatokazaodstavkomi"/>
    <w:rsid w:val="00FA3311"/>
    <w:rPr>
      <w:rFonts w:ascii="Arial" w:eastAsia="Times New Roman" w:hAnsi="Arial" w:cs="Arial"/>
      <w:sz w:val="22"/>
      <w:szCs w:val="22"/>
      <w:lang w:eastAsia="sl-SI"/>
    </w:rPr>
  </w:style>
  <w:style w:type="paragraph" w:customStyle="1" w:styleId="rkovnatokazaodstavkomA0">
    <w:name w:val="Črkovna točka za odstavkom (A)"/>
    <w:link w:val="rkovnatokazaodstavkomAZnak0"/>
    <w:qFormat/>
    <w:rsid w:val="00E309B3"/>
    <w:pPr>
      <w:numPr>
        <w:numId w:val="21"/>
      </w:numPr>
      <w:jc w:val="both"/>
    </w:pPr>
    <w:rPr>
      <w:rFonts w:ascii="Arial" w:eastAsia="Times New Roman" w:hAnsi="Arial"/>
      <w:sz w:val="22"/>
      <w:szCs w:val="16"/>
      <w:lang w:eastAsia="sl-SI"/>
    </w:rPr>
  </w:style>
  <w:style w:type="paragraph" w:customStyle="1" w:styleId="rkovnatokazaodstavkomA3">
    <w:name w:val="Črkovna točka za odstavkom A)"/>
    <w:link w:val="rkovnatokazaodstavkomAZnak1"/>
    <w:qFormat/>
    <w:rsid w:val="00E309B3"/>
    <w:pPr>
      <w:numPr>
        <w:numId w:val="22"/>
      </w:numPr>
      <w:jc w:val="both"/>
    </w:pPr>
    <w:rPr>
      <w:rFonts w:ascii="Arial" w:eastAsia="Times New Roman" w:hAnsi="Arial"/>
      <w:sz w:val="22"/>
      <w:szCs w:val="16"/>
      <w:lang w:eastAsia="sl-SI"/>
    </w:rPr>
  </w:style>
  <w:style w:type="character" w:customStyle="1" w:styleId="rkovnatokazaodstavkomAZnak0">
    <w:name w:val="Črkovna točka za odstavkom (A) Znak"/>
    <w:link w:val="rkovnatokazaodstavkomA0"/>
    <w:rsid w:val="00E309B3"/>
    <w:rPr>
      <w:rFonts w:ascii="Arial" w:eastAsia="Times New Roman" w:hAnsi="Arial"/>
      <w:sz w:val="22"/>
      <w:szCs w:val="16"/>
      <w:lang w:eastAsia="sl-SI"/>
    </w:rPr>
  </w:style>
  <w:style w:type="paragraph" w:customStyle="1" w:styleId="rkovnatokazatevilnotokoA1">
    <w:name w:val="Črkovna točka za številčno točko (A)"/>
    <w:link w:val="rkovnatokazatevilnotokoAZnak"/>
    <w:qFormat/>
    <w:rsid w:val="00797B47"/>
    <w:pPr>
      <w:numPr>
        <w:numId w:val="23"/>
      </w:numPr>
      <w:jc w:val="both"/>
    </w:pPr>
    <w:rPr>
      <w:rFonts w:ascii="Arial" w:eastAsia="Times New Roman" w:hAnsi="Arial"/>
      <w:sz w:val="22"/>
      <w:szCs w:val="16"/>
      <w:lang w:eastAsia="sl-SI"/>
    </w:rPr>
  </w:style>
  <w:style w:type="character" w:customStyle="1" w:styleId="rkovnatokazaodstavkomAZnak1">
    <w:name w:val="Črkovna točka za odstavkom A) Znak"/>
    <w:link w:val="rkovnatokazaodstavkomA3"/>
    <w:rsid w:val="00E309B3"/>
    <w:rPr>
      <w:rFonts w:ascii="Arial" w:eastAsia="Times New Roman" w:hAnsi="Arial"/>
      <w:sz w:val="22"/>
      <w:szCs w:val="16"/>
      <w:lang w:eastAsia="sl-SI"/>
    </w:rPr>
  </w:style>
  <w:style w:type="paragraph" w:customStyle="1" w:styleId="rkovnatokazatevilnotokoA0">
    <w:name w:val="Črkovna točka za številčno točko A)"/>
    <w:link w:val="rkovnatokazatevilnotokoAZnak0"/>
    <w:qFormat/>
    <w:rsid w:val="00E309B3"/>
    <w:pPr>
      <w:numPr>
        <w:numId w:val="24"/>
      </w:numPr>
      <w:jc w:val="both"/>
    </w:pPr>
    <w:rPr>
      <w:rFonts w:ascii="Arial" w:eastAsia="Times New Roman" w:hAnsi="Arial"/>
      <w:sz w:val="22"/>
      <w:szCs w:val="16"/>
      <w:lang w:eastAsia="sl-SI"/>
    </w:rPr>
  </w:style>
  <w:style w:type="character" w:customStyle="1" w:styleId="rkovnatokazatevilnotokoAZnak">
    <w:name w:val="Črkovna točka za številčno točko (A) Znak"/>
    <w:link w:val="rkovnatokazatevilnotokoA1"/>
    <w:rsid w:val="00797B47"/>
    <w:rPr>
      <w:rFonts w:ascii="Arial" w:eastAsia="Times New Roman" w:hAnsi="Arial"/>
      <w:sz w:val="22"/>
      <w:szCs w:val="16"/>
      <w:lang w:eastAsia="sl-SI"/>
    </w:rPr>
  </w:style>
  <w:style w:type="paragraph" w:customStyle="1" w:styleId="Slikanasredino">
    <w:name w:val="Slika_na sredino"/>
    <w:basedOn w:val="Navaden"/>
    <w:qFormat/>
    <w:rsid w:val="00797B47"/>
    <w:pPr>
      <w:spacing w:before="400" w:after="400"/>
      <w:jc w:val="center"/>
    </w:pPr>
  </w:style>
  <w:style w:type="character" w:customStyle="1" w:styleId="rkovnatokazatevilnotokoAZnak0">
    <w:name w:val="Črkovna točka za številčno točko A) Znak"/>
    <w:link w:val="rkovnatokazatevilnotokoA0"/>
    <w:rsid w:val="00E309B3"/>
    <w:rPr>
      <w:rFonts w:ascii="Arial" w:eastAsia="Times New Roman" w:hAnsi="Arial"/>
      <w:sz w:val="22"/>
      <w:szCs w:val="16"/>
      <w:lang w:eastAsia="sl-SI"/>
    </w:rPr>
  </w:style>
  <w:style w:type="paragraph" w:styleId="Pripombabesedilo">
    <w:name w:val="annotation text"/>
    <w:basedOn w:val="Navaden"/>
    <w:link w:val="PripombabesediloZnak"/>
    <w:semiHidden/>
    <w:unhideWhenUsed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Pr>
      <w:rFonts w:ascii="Arial" w:eastAsia="Times New Roman" w:hAnsi="Arial"/>
      <w:lang w:eastAsia="sl-SI"/>
    </w:rPr>
  </w:style>
  <w:style w:type="character" w:styleId="Pripombasklic">
    <w:name w:val="annotation reference"/>
    <w:basedOn w:val="Privzetapisavaodstavka"/>
    <w:semiHidden/>
    <w:unhideWhenUsed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locked/>
    <w:rsid w:val="001700B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700BE"/>
    <w:rPr>
      <w:rFonts w:ascii="Arial" w:eastAsia="Times New Roman" w:hAnsi="Arial"/>
      <w:b/>
      <w:bCs/>
      <w:lang w:eastAsia="sl-SI"/>
    </w:rPr>
  </w:style>
  <w:style w:type="paragraph" w:customStyle="1" w:styleId="len0">
    <w:name w:val="len"/>
    <w:basedOn w:val="Navaden"/>
    <w:rsid w:val="007A7CA0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lennaslov0">
    <w:name w:val="lennaslov"/>
    <w:basedOn w:val="Navaden"/>
    <w:rsid w:val="007A7CA0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odstavek0">
    <w:name w:val="odstavek"/>
    <w:basedOn w:val="Navaden"/>
    <w:rsid w:val="007A7CA0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alineazaodstavkom0">
    <w:name w:val="alineazaodstavkom"/>
    <w:basedOn w:val="Navaden"/>
    <w:rsid w:val="007A7CA0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Revizija">
    <w:name w:val="Revision"/>
    <w:hidden/>
    <w:uiPriority w:val="99"/>
    <w:semiHidden/>
    <w:rsid w:val="00121099"/>
    <w:rPr>
      <w:rFonts w:ascii="Arial" w:eastAsia="Times New Roman" w:hAnsi="Arial"/>
      <w:sz w:val="22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63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1865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974233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6267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475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2052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0836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24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8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3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8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45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7548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2859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8223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7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9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5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uradni-list.si/1/objava.jsp?sop=2007-01-4388" TargetMode="External"/><Relationship Id="rId18" Type="http://schemas.openxmlformats.org/officeDocument/2006/relationships/hyperlink" Target="http://www.uradni-list.si/1/objava.jsp?sop=2012-01-0815" TargetMode="External"/><Relationship Id="rId26" Type="http://schemas.openxmlformats.org/officeDocument/2006/relationships/hyperlink" Target="http://www.uradni-list.si/1/objava.jsp?sop=2008-01-1460" TargetMode="External"/><Relationship Id="rId39" Type="http://schemas.openxmlformats.org/officeDocument/2006/relationships/fontTable" Target="fontTable.xml"/><Relationship Id="R276d874a59394b20" Type="http://schemas.microsoft.com/office/2016/09/relationships/commentsIds" Target="commentsIds.xml"/><Relationship Id="rId3" Type="http://schemas.openxmlformats.org/officeDocument/2006/relationships/customXml" Target="../customXml/item3.xml"/><Relationship Id="rId21" Type="http://schemas.openxmlformats.org/officeDocument/2006/relationships/hyperlink" Target="http://www.uradni-list.si/1/objava.jsp?sop=2014-01-3646" TargetMode="External"/><Relationship Id="rId34" Type="http://schemas.openxmlformats.org/officeDocument/2006/relationships/hyperlink" Target="http://www.uradni-list.si/1/objava.jsp?sop=2016-01-1999" TargetMode="External"/><Relationship Id="rId7" Type="http://schemas.microsoft.com/office/2007/relationships/stylesWithEffects" Target="stylesWithEffects.xml"/><Relationship Id="rId12" Type="http://schemas.openxmlformats.org/officeDocument/2006/relationships/hyperlink" Target="http://www.uradni-list.si/1/objava.jsp?sop=2005-01-5007" TargetMode="External"/><Relationship Id="rId17" Type="http://schemas.openxmlformats.org/officeDocument/2006/relationships/hyperlink" Target="http://www.uradni-list.si/1/objava.jsp?sop=2012-01-0268" TargetMode="External"/><Relationship Id="rId25" Type="http://schemas.openxmlformats.org/officeDocument/2006/relationships/hyperlink" Target="http://www.uradni-list.si/1/objava.jsp?sop=2007-01-0718" TargetMode="External"/><Relationship Id="rId33" Type="http://schemas.openxmlformats.org/officeDocument/2006/relationships/hyperlink" Target="http://www.uradni-list.si/1/objava.jsp?sop=2015-01-1934" TargetMode="External"/><Relationship Id="rId38" Type="http://schemas.openxmlformats.org/officeDocument/2006/relationships/hyperlink" Target="http://www.uradni-list.si/1/objava.jsp?sop=2021-01-335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uradni-list.si/1/objava.jsp?sop=2010-01-0251" TargetMode="External"/><Relationship Id="rId20" Type="http://schemas.openxmlformats.org/officeDocument/2006/relationships/hyperlink" Target="http://www.uradni-list.si/1/objava.jsp?sop=2014-01-0304" TargetMode="External"/><Relationship Id="rId29" Type="http://schemas.openxmlformats.org/officeDocument/2006/relationships/hyperlink" Target="http://www.uradni-list.si/1/objava.jsp?sop=2009-21-3051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www.uradni-list.si/1/objava.jsp?sop=2021-01-1758" TargetMode="External"/><Relationship Id="rId32" Type="http://schemas.openxmlformats.org/officeDocument/2006/relationships/hyperlink" Target="http://www.uradni-list.si/1/objava.jsp?sop=2012-01-2410" TargetMode="External"/><Relationship Id="rId37" Type="http://schemas.openxmlformats.org/officeDocument/2006/relationships/hyperlink" Target="http://www.uradni-list.si/1/objava.jsp?sop=2021-01-2629" TargetMode="Externa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uradni-list.si/1/objava.jsp?sop=2009-01-2380" TargetMode="External"/><Relationship Id="rId23" Type="http://schemas.openxmlformats.org/officeDocument/2006/relationships/hyperlink" Target="http://www.uradni-list.si/1/objava.jsp?sop=2021-01-0716" TargetMode="External"/><Relationship Id="rId28" Type="http://schemas.openxmlformats.org/officeDocument/2006/relationships/hyperlink" Target="http://www.uradni-list.si/1/objava.jsp?sop=2009-21-3033" TargetMode="External"/><Relationship Id="rId36" Type="http://schemas.openxmlformats.org/officeDocument/2006/relationships/hyperlink" Target="http://www.uradni-list.si/1/objava.jsp?sop=2017-01-1324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://www.uradni-list.si/1/objava.jsp?sop=2013-01-1783" TargetMode="External"/><Relationship Id="rId31" Type="http://schemas.openxmlformats.org/officeDocument/2006/relationships/hyperlink" Target="http://www.uradni-list.si/1/objava.jsp?sop=2012-01-1700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uradni-list.si/1/objava.jsp?sop=2007-01-6415" TargetMode="External"/><Relationship Id="rId22" Type="http://schemas.openxmlformats.org/officeDocument/2006/relationships/hyperlink" Target="http://www.uradni-list.si/1/objava.jsp?sop=2016-01-2246" TargetMode="External"/><Relationship Id="rId27" Type="http://schemas.openxmlformats.org/officeDocument/2006/relationships/hyperlink" Target="http://www.uradni-list.si/1/objava.jsp?sop=2009-01-2871" TargetMode="External"/><Relationship Id="rId30" Type="http://schemas.openxmlformats.org/officeDocument/2006/relationships/hyperlink" Target="http://www.uradni-list.si/1/objava.jsp?sop=2011-01-0821" TargetMode="External"/><Relationship Id="rId35" Type="http://schemas.openxmlformats.org/officeDocument/2006/relationships/hyperlink" Target="http://www.uradni-list.si/1/objava.jsp?sop=2016-21-2169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zorc\LOCALS~1\Temp\notes6030C8\Template%20NPB-SVZ%20(v.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4D57693578CD49BB9E097B45EC6F96" ma:contentTypeVersion="2" ma:contentTypeDescription="Create a new document." ma:contentTypeScope="" ma:versionID="27a201db5d764c212eb7a44c5be8bdec">
  <xsd:schema xmlns:xsd="http://www.w3.org/2001/XMLSchema" xmlns:xs="http://www.w3.org/2001/XMLSchema" xmlns:p="http://schemas.microsoft.com/office/2006/metadata/properties" xmlns:ns2="eeea12f7-8adc-4727-ae58-6612bc06decc" targetNamespace="http://schemas.microsoft.com/office/2006/metadata/properties" ma:root="true" ma:fieldsID="56b5e0f253e397d790430b55dbef84e6" ns2:_="">
    <xsd:import namespace="eeea12f7-8adc-4727-ae58-6612bc06de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a12f7-8adc-4727-ae58-6612bc06d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8B5A57C-17D5-40A9-A56F-74790E3541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014740-CE99-4F57-A5AA-61BA1780E2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12f7-8adc-4727-ae58-6612bc06de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0F8FF0-3D66-4815-8AE1-9F4DBFE064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1C8E20-DBB9-4E77-BE9B-B004A732A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NPB-SVZ (v.2).dot</Template>
  <TotalTime>0</TotalTime>
  <Pages>6</Pages>
  <Words>2467</Words>
  <Characters>14062</Characters>
  <Application>Microsoft Office Word</Application>
  <DocSecurity>0</DocSecurity>
  <Lines>117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Opozorilo: Neuradno prečiščeno besedilo predpisa predstavlja zgolj informativni delovni pripomoček, glede katerega organ ne jamči odškodninsko ali kako drugače</vt:lpstr>
    </vt:vector>
  </TitlesOfParts>
  <Company/>
  <LinksUpToDate>false</LinksUpToDate>
  <CharactersWithSpaces>16497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Opozorilo: Neuradno prečiščeno besedilo predpisa predstavlja zgolj informativni delovni pripomoček, glede katerega organ ne jamči odškodninsko ali kako drugače</dc:title>
  <dc:subject/>
  <dc:creator/>
  <cp:keywords/>
  <cp:lastModifiedBy/>
  <cp:revision>1</cp:revision>
  <cp:lastPrinted>2010-02-06T00:15:00Z</cp:lastPrinted>
  <dcterms:created xsi:type="dcterms:W3CDTF">2022-01-18T08:25:00Z</dcterms:created>
  <dcterms:modified xsi:type="dcterms:W3CDTF">2022-01-19T17:05:00Z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0x0101007D4D57693578CD49BB9E097B45EC6F96</vt:lpwstr>
  </property>
</Properties>
</file>