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CDB79" w14:textId="77777777" w:rsidR="000735C4" w:rsidRDefault="000735C4" w:rsidP="00794674">
      <w:pPr>
        <w:spacing w:line="260" w:lineRule="exact"/>
        <w:jc w:val="right"/>
        <w:rPr>
          <w:rFonts w:cs="Arial"/>
          <w:b/>
          <w:szCs w:val="20"/>
        </w:rPr>
      </w:pPr>
    </w:p>
    <w:p w14:paraId="082C7F30" w14:textId="7143C15D" w:rsidR="000735C4" w:rsidRDefault="000735C4" w:rsidP="00794674">
      <w:pPr>
        <w:spacing w:line="260" w:lineRule="exact"/>
        <w:jc w:val="right"/>
        <w:rPr>
          <w:rFonts w:cs="Arial"/>
          <w:b/>
          <w:szCs w:val="20"/>
        </w:rPr>
      </w:pPr>
      <w:r>
        <w:rPr>
          <w:rFonts w:cs="Arial"/>
          <w:b/>
          <w:szCs w:val="20"/>
        </w:rPr>
        <w:t>PREDLOG</w:t>
      </w:r>
    </w:p>
    <w:p w14:paraId="14A74D0E" w14:textId="4F5DFE3A" w:rsidR="000735C4" w:rsidRDefault="000735C4" w:rsidP="00794674">
      <w:pPr>
        <w:spacing w:line="260" w:lineRule="exact"/>
        <w:jc w:val="right"/>
        <w:rPr>
          <w:rFonts w:cs="Arial"/>
          <w:b/>
          <w:szCs w:val="20"/>
        </w:rPr>
      </w:pPr>
      <w:r>
        <w:rPr>
          <w:rFonts w:cs="Arial"/>
          <w:b/>
          <w:szCs w:val="20"/>
        </w:rPr>
        <w:t>SKRAJŠANI POSTOPEK</w:t>
      </w:r>
    </w:p>
    <w:p w14:paraId="78DB55F6" w14:textId="426AC228" w:rsidR="00794674" w:rsidRPr="008044EE" w:rsidRDefault="000735C4" w:rsidP="00794674">
      <w:pPr>
        <w:spacing w:line="260" w:lineRule="exact"/>
        <w:jc w:val="right"/>
        <w:rPr>
          <w:rFonts w:cs="Arial"/>
          <w:b/>
          <w:szCs w:val="20"/>
        </w:rPr>
      </w:pPr>
      <w:r>
        <w:rPr>
          <w:rFonts w:cs="Arial"/>
          <w:b/>
          <w:szCs w:val="20"/>
        </w:rPr>
        <w:t>EVA</w:t>
      </w:r>
      <w:r w:rsidR="00794674" w:rsidRPr="008044EE">
        <w:rPr>
          <w:rFonts w:cs="Arial"/>
          <w:b/>
          <w:szCs w:val="20"/>
        </w:rPr>
        <w:t>2020-1611-0143</w:t>
      </w:r>
    </w:p>
    <w:p w14:paraId="117DA8C5" w14:textId="77777777" w:rsidR="00794674" w:rsidRDefault="00794674" w:rsidP="00794674">
      <w:pPr>
        <w:spacing w:line="260" w:lineRule="exact"/>
        <w:jc w:val="right"/>
        <w:rPr>
          <w:rFonts w:cs="Arial"/>
          <w:bCs/>
          <w:szCs w:val="20"/>
        </w:rPr>
      </w:pPr>
    </w:p>
    <w:p w14:paraId="2E17F9D4" w14:textId="77777777" w:rsidR="000735C4" w:rsidRPr="008044EE" w:rsidRDefault="000735C4" w:rsidP="00794674">
      <w:pPr>
        <w:spacing w:line="260" w:lineRule="exact"/>
        <w:jc w:val="right"/>
        <w:rPr>
          <w:rFonts w:cs="Arial"/>
          <w:bCs/>
          <w:szCs w:val="20"/>
        </w:rPr>
      </w:pPr>
    </w:p>
    <w:p w14:paraId="1CC04C22" w14:textId="77777777" w:rsidR="00794674" w:rsidRPr="008044EE" w:rsidRDefault="00794674" w:rsidP="00794674">
      <w:pPr>
        <w:spacing w:line="260" w:lineRule="exact"/>
        <w:jc w:val="center"/>
        <w:rPr>
          <w:rFonts w:cs="Arial"/>
          <w:b/>
          <w:szCs w:val="20"/>
        </w:rPr>
      </w:pPr>
      <w:r w:rsidRPr="008044EE">
        <w:rPr>
          <w:rFonts w:cs="Arial"/>
          <w:b/>
          <w:szCs w:val="20"/>
        </w:rPr>
        <w:t xml:space="preserve">ZAKON O SPREMEMBAH IN DOPOLNITVAH </w:t>
      </w:r>
    </w:p>
    <w:p w14:paraId="18358188" w14:textId="77777777" w:rsidR="00794674" w:rsidRPr="008044EE" w:rsidRDefault="00794674" w:rsidP="00794674">
      <w:pPr>
        <w:spacing w:line="260" w:lineRule="exact"/>
        <w:jc w:val="center"/>
        <w:rPr>
          <w:rFonts w:cs="Arial"/>
          <w:b/>
          <w:szCs w:val="20"/>
        </w:rPr>
      </w:pPr>
      <w:r w:rsidRPr="008044EE">
        <w:rPr>
          <w:rFonts w:cs="Arial"/>
          <w:b/>
          <w:szCs w:val="20"/>
        </w:rPr>
        <w:t>ZAKONA O INVESTICIJSKIH SKLADIH IN DRUŽBAH ZA UPRAVLJANJE</w:t>
      </w:r>
    </w:p>
    <w:p w14:paraId="57B6F554" w14:textId="77777777" w:rsidR="00794674" w:rsidRPr="008044EE" w:rsidRDefault="00794674" w:rsidP="00794674">
      <w:pPr>
        <w:spacing w:line="260" w:lineRule="exact"/>
        <w:ind w:left="1080"/>
        <w:rPr>
          <w:rFonts w:cs="Arial"/>
          <w:b/>
          <w:szCs w:val="20"/>
        </w:rPr>
      </w:pPr>
    </w:p>
    <w:p w14:paraId="20EE76D4" w14:textId="77777777" w:rsidR="00794674" w:rsidRPr="008044EE" w:rsidRDefault="00794674" w:rsidP="00794674">
      <w:pPr>
        <w:spacing w:line="260" w:lineRule="exact"/>
        <w:ind w:left="360"/>
        <w:rPr>
          <w:rFonts w:cs="Arial"/>
          <w:b/>
          <w:szCs w:val="20"/>
        </w:rPr>
      </w:pPr>
      <w:r w:rsidRPr="008044EE">
        <w:rPr>
          <w:rFonts w:cs="Arial"/>
          <w:b/>
          <w:szCs w:val="20"/>
        </w:rPr>
        <w:t>I. UVOD</w:t>
      </w:r>
    </w:p>
    <w:p w14:paraId="77515849" w14:textId="77777777" w:rsidR="00794674" w:rsidRPr="008044EE" w:rsidRDefault="00794674" w:rsidP="00794674">
      <w:pPr>
        <w:spacing w:line="260" w:lineRule="exact"/>
        <w:jc w:val="both"/>
        <w:rPr>
          <w:rFonts w:cs="Arial"/>
          <w:szCs w:val="20"/>
        </w:rPr>
      </w:pPr>
    </w:p>
    <w:p w14:paraId="06B4EE58" w14:textId="77777777" w:rsidR="00794674" w:rsidRPr="008044EE" w:rsidRDefault="00794674" w:rsidP="00B6079F">
      <w:pPr>
        <w:numPr>
          <w:ilvl w:val="0"/>
          <w:numId w:val="13"/>
        </w:numPr>
        <w:spacing w:line="260" w:lineRule="exact"/>
        <w:rPr>
          <w:rFonts w:cs="Arial"/>
          <w:b/>
          <w:szCs w:val="20"/>
        </w:rPr>
      </w:pPr>
      <w:bookmarkStart w:id="0" w:name="_Hlk55770662"/>
      <w:r w:rsidRPr="008044EE">
        <w:rPr>
          <w:rFonts w:cs="Arial"/>
          <w:b/>
          <w:szCs w:val="20"/>
        </w:rPr>
        <w:t>OCENA STANJA IN RAZLOGI ZA SPREJEM PREDLOGA ZAKONA</w:t>
      </w:r>
    </w:p>
    <w:p w14:paraId="66286954" w14:textId="77777777" w:rsidR="00794674" w:rsidRPr="008044EE" w:rsidRDefault="00794674" w:rsidP="00794674">
      <w:pPr>
        <w:spacing w:line="260" w:lineRule="exact"/>
        <w:jc w:val="both"/>
        <w:rPr>
          <w:rFonts w:cs="Arial"/>
          <w:szCs w:val="20"/>
        </w:rPr>
      </w:pPr>
    </w:p>
    <w:p w14:paraId="375DA0AB" w14:textId="77777777" w:rsidR="00794674" w:rsidRPr="008044EE" w:rsidRDefault="00794674" w:rsidP="00B6079F">
      <w:pPr>
        <w:pStyle w:val="Odstavekseznama"/>
        <w:numPr>
          <w:ilvl w:val="1"/>
          <w:numId w:val="13"/>
        </w:numPr>
        <w:spacing w:line="260" w:lineRule="exact"/>
        <w:jc w:val="both"/>
        <w:rPr>
          <w:rFonts w:cs="Arial"/>
          <w:b/>
          <w:bCs/>
          <w:szCs w:val="20"/>
          <w:lang w:val="sl-SI"/>
        </w:rPr>
      </w:pPr>
      <w:r w:rsidRPr="008044EE">
        <w:rPr>
          <w:rFonts w:cs="Arial"/>
          <w:b/>
          <w:bCs/>
          <w:szCs w:val="20"/>
          <w:lang w:val="sl-SI"/>
        </w:rPr>
        <w:t>Ocena stanja</w:t>
      </w:r>
    </w:p>
    <w:p w14:paraId="1DE9A234" w14:textId="77777777" w:rsidR="00794674" w:rsidRPr="008044EE" w:rsidRDefault="00794674" w:rsidP="00794674">
      <w:pPr>
        <w:spacing w:line="260" w:lineRule="exact"/>
        <w:jc w:val="both"/>
        <w:rPr>
          <w:rFonts w:cs="Arial"/>
          <w:szCs w:val="20"/>
        </w:rPr>
      </w:pPr>
    </w:p>
    <w:p w14:paraId="270075D1"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Konec leta 2020 je v Republiki Sloveniji poslovalo pet družb za upravljanje s sedežem v Republiki Sloveniji, ki so upravljale 82 vzajemnih skladov oziroma </w:t>
      </w:r>
      <w:proofErr w:type="spellStart"/>
      <w:r w:rsidRPr="008044EE">
        <w:rPr>
          <w:rFonts w:cs="Arial"/>
          <w:szCs w:val="20"/>
          <w:lang w:val="sl-SI"/>
        </w:rPr>
        <w:t>podskladov</w:t>
      </w:r>
      <w:proofErr w:type="spellEnd"/>
      <w:r w:rsidRPr="008044EE">
        <w:rPr>
          <w:rFonts w:cs="Arial"/>
          <w:szCs w:val="20"/>
          <w:lang w:val="sl-SI"/>
        </w:rPr>
        <w:t xml:space="preserve"> krovnega sklada. Konec leta 2020 je bilo notificiranih tudi 111 KNPVP iz drugih držav članic Evropske unije, ki so se tržili v Republiki Sloveniji. Število vlagateljev v vzajemne sklade po stanju na dan 31. 12. 2020 je bilo 466.283, po stanju na dan 31. 12. 2019 pa 455.787. Čista vrednost sredstev vzajemnih skladov je bila konec leta 2020 3.235,3 mio. evrov.</w:t>
      </w:r>
    </w:p>
    <w:p w14:paraId="57B48CFE" w14:textId="77777777" w:rsidR="00794674" w:rsidRPr="008044EE" w:rsidRDefault="00794674" w:rsidP="00794674">
      <w:pPr>
        <w:pStyle w:val="Brezrazmikov"/>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118"/>
        <w:gridCol w:w="1118"/>
        <w:gridCol w:w="1118"/>
        <w:gridCol w:w="1118"/>
        <w:gridCol w:w="1118"/>
        <w:gridCol w:w="1106"/>
      </w:tblGrid>
      <w:tr w:rsidR="00794674" w:rsidRPr="008044EE" w14:paraId="1910C8C7" w14:textId="77777777" w:rsidTr="00794674">
        <w:tc>
          <w:tcPr>
            <w:tcW w:w="2518" w:type="dxa"/>
            <w:shd w:val="pct25" w:color="auto" w:fill="auto"/>
          </w:tcPr>
          <w:p w14:paraId="4491E3B6" w14:textId="77777777" w:rsidR="00794674" w:rsidRPr="008044EE" w:rsidRDefault="00794674" w:rsidP="00794674">
            <w:pPr>
              <w:pStyle w:val="Brezrazmikov"/>
              <w:jc w:val="center"/>
              <w:rPr>
                <w:rFonts w:cs="Arial"/>
                <w:szCs w:val="20"/>
                <w:lang w:val="sl-SI"/>
              </w:rPr>
            </w:pPr>
          </w:p>
        </w:tc>
        <w:tc>
          <w:tcPr>
            <w:tcW w:w="1134" w:type="dxa"/>
            <w:shd w:val="pct25" w:color="auto" w:fill="auto"/>
          </w:tcPr>
          <w:p w14:paraId="2BD98520" w14:textId="77777777" w:rsidR="00794674" w:rsidRPr="008044EE" w:rsidRDefault="00794674" w:rsidP="00794674">
            <w:pPr>
              <w:pStyle w:val="Brezrazmikov"/>
              <w:jc w:val="center"/>
              <w:rPr>
                <w:rFonts w:cs="Arial"/>
                <w:szCs w:val="20"/>
                <w:lang w:val="sl-SI"/>
              </w:rPr>
            </w:pPr>
            <w:r w:rsidRPr="008044EE">
              <w:rPr>
                <w:rFonts w:cs="Arial"/>
                <w:szCs w:val="20"/>
                <w:lang w:val="sl-SI"/>
              </w:rPr>
              <w:t>31. 12. 2018</w:t>
            </w:r>
          </w:p>
        </w:tc>
        <w:tc>
          <w:tcPr>
            <w:tcW w:w="1134" w:type="dxa"/>
            <w:shd w:val="pct25" w:color="auto" w:fill="auto"/>
          </w:tcPr>
          <w:p w14:paraId="52D4E574" w14:textId="77777777" w:rsidR="00794674" w:rsidRPr="008044EE" w:rsidRDefault="00794674" w:rsidP="00794674">
            <w:pPr>
              <w:pStyle w:val="Brezrazmikov"/>
              <w:jc w:val="center"/>
              <w:rPr>
                <w:rFonts w:cs="Arial"/>
                <w:szCs w:val="20"/>
                <w:lang w:val="sl-SI"/>
              </w:rPr>
            </w:pPr>
            <w:r w:rsidRPr="008044EE">
              <w:rPr>
                <w:rFonts w:cs="Arial"/>
                <w:szCs w:val="20"/>
                <w:lang w:val="sl-SI"/>
              </w:rPr>
              <w:t>31. 12. 2019</w:t>
            </w:r>
          </w:p>
        </w:tc>
        <w:tc>
          <w:tcPr>
            <w:tcW w:w="1134" w:type="dxa"/>
            <w:shd w:val="pct25" w:color="auto" w:fill="auto"/>
          </w:tcPr>
          <w:p w14:paraId="4C738242" w14:textId="77777777" w:rsidR="00794674" w:rsidRPr="008044EE" w:rsidRDefault="00794674" w:rsidP="00226C69">
            <w:pPr>
              <w:pStyle w:val="Brezrazmikov"/>
              <w:jc w:val="center"/>
              <w:rPr>
                <w:rFonts w:cs="Arial"/>
                <w:szCs w:val="20"/>
                <w:lang w:val="sl-SI"/>
              </w:rPr>
            </w:pPr>
            <w:r w:rsidRPr="008044EE">
              <w:rPr>
                <w:rFonts w:cs="Arial"/>
                <w:szCs w:val="20"/>
                <w:lang w:val="sl-SI"/>
              </w:rPr>
              <w:t>30. 9. 2020</w:t>
            </w:r>
          </w:p>
        </w:tc>
        <w:tc>
          <w:tcPr>
            <w:tcW w:w="1134" w:type="dxa"/>
            <w:shd w:val="pct25" w:color="auto" w:fill="auto"/>
          </w:tcPr>
          <w:p w14:paraId="06590621" w14:textId="77777777" w:rsidR="00794674" w:rsidRPr="008044EE" w:rsidRDefault="00794674" w:rsidP="00794674">
            <w:pPr>
              <w:pStyle w:val="Brezrazmikov"/>
              <w:jc w:val="center"/>
              <w:rPr>
                <w:rFonts w:cs="Arial"/>
                <w:szCs w:val="20"/>
                <w:lang w:val="sl-SI"/>
              </w:rPr>
            </w:pPr>
            <w:r w:rsidRPr="008044EE">
              <w:rPr>
                <w:rFonts w:cs="Arial"/>
                <w:szCs w:val="20"/>
                <w:lang w:val="sl-SI"/>
              </w:rPr>
              <w:t>30. 10.</w:t>
            </w:r>
          </w:p>
          <w:p w14:paraId="204CE5E6" w14:textId="77777777" w:rsidR="00794674" w:rsidRPr="008044EE" w:rsidRDefault="00794674" w:rsidP="00794674">
            <w:pPr>
              <w:pStyle w:val="Brezrazmikov"/>
              <w:jc w:val="center"/>
              <w:rPr>
                <w:rFonts w:cs="Arial"/>
                <w:szCs w:val="20"/>
                <w:lang w:val="sl-SI"/>
              </w:rPr>
            </w:pPr>
            <w:r w:rsidRPr="008044EE">
              <w:rPr>
                <w:rFonts w:cs="Arial"/>
                <w:szCs w:val="20"/>
                <w:lang w:val="sl-SI"/>
              </w:rPr>
              <w:t>2020</w:t>
            </w:r>
          </w:p>
        </w:tc>
        <w:tc>
          <w:tcPr>
            <w:tcW w:w="1134" w:type="dxa"/>
            <w:shd w:val="pct25" w:color="auto" w:fill="auto"/>
          </w:tcPr>
          <w:p w14:paraId="411C6E17" w14:textId="77777777" w:rsidR="00794674" w:rsidRPr="008044EE" w:rsidRDefault="00794674" w:rsidP="00794674">
            <w:pPr>
              <w:pStyle w:val="Brezrazmikov"/>
              <w:jc w:val="center"/>
              <w:rPr>
                <w:rFonts w:cs="Arial"/>
                <w:szCs w:val="20"/>
                <w:lang w:val="sl-SI"/>
              </w:rPr>
            </w:pPr>
            <w:r w:rsidRPr="008044EE">
              <w:rPr>
                <w:rFonts w:cs="Arial"/>
                <w:szCs w:val="20"/>
                <w:lang w:val="sl-SI"/>
              </w:rPr>
              <w:t xml:space="preserve">30. 11. </w:t>
            </w:r>
          </w:p>
          <w:p w14:paraId="7AB83168" w14:textId="77777777" w:rsidR="00794674" w:rsidRPr="008044EE" w:rsidRDefault="00794674" w:rsidP="00794674">
            <w:pPr>
              <w:pStyle w:val="Brezrazmikov"/>
              <w:jc w:val="center"/>
              <w:rPr>
                <w:rFonts w:cs="Arial"/>
                <w:szCs w:val="20"/>
                <w:lang w:val="sl-SI"/>
              </w:rPr>
            </w:pPr>
            <w:r w:rsidRPr="008044EE">
              <w:rPr>
                <w:rFonts w:cs="Arial"/>
                <w:szCs w:val="20"/>
                <w:lang w:val="sl-SI"/>
              </w:rPr>
              <w:t>2020</w:t>
            </w:r>
          </w:p>
        </w:tc>
        <w:tc>
          <w:tcPr>
            <w:tcW w:w="1024" w:type="dxa"/>
            <w:shd w:val="pct25" w:color="auto" w:fill="auto"/>
          </w:tcPr>
          <w:p w14:paraId="074C66CF" w14:textId="77777777" w:rsidR="00794674" w:rsidRPr="008044EE" w:rsidRDefault="00794674" w:rsidP="00794674">
            <w:pPr>
              <w:pStyle w:val="Brezrazmikov"/>
              <w:jc w:val="center"/>
              <w:rPr>
                <w:rFonts w:cs="Arial"/>
                <w:szCs w:val="20"/>
                <w:lang w:val="sl-SI"/>
              </w:rPr>
            </w:pPr>
            <w:r w:rsidRPr="008044EE">
              <w:rPr>
                <w:rFonts w:cs="Arial"/>
                <w:szCs w:val="20"/>
                <w:lang w:val="sl-SI"/>
              </w:rPr>
              <w:t>31. 12. 2020</w:t>
            </w:r>
          </w:p>
        </w:tc>
      </w:tr>
      <w:tr w:rsidR="00794674" w:rsidRPr="008044EE" w14:paraId="6514A558" w14:textId="77777777" w:rsidTr="00794674">
        <w:tc>
          <w:tcPr>
            <w:tcW w:w="2518" w:type="dxa"/>
            <w:shd w:val="clear" w:color="auto" w:fill="auto"/>
          </w:tcPr>
          <w:p w14:paraId="33F328E6" w14:textId="77777777" w:rsidR="00794674" w:rsidRPr="008044EE" w:rsidRDefault="00794674" w:rsidP="00794674">
            <w:pPr>
              <w:pStyle w:val="Brezrazmikov"/>
              <w:rPr>
                <w:rFonts w:cs="Arial"/>
                <w:szCs w:val="20"/>
                <w:lang w:val="sl-SI"/>
              </w:rPr>
            </w:pPr>
            <w:r w:rsidRPr="008044EE">
              <w:rPr>
                <w:rFonts w:cs="Arial"/>
                <w:b/>
                <w:szCs w:val="20"/>
                <w:lang w:val="sl-SI"/>
              </w:rPr>
              <w:t>Št. družb za upravljanje</w:t>
            </w:r>
          </w:p>
        </w:tc>
        <w:tc>
          <w:tcPr>
            <w:tcW w:w="1134" w:type="dxa"/>
            <w:shd w:val="clear" w:color="auto" w:fill="auto"/>
          </w:tcPr>
          <w:p w14:paraId="1274D8A6" w14:textId="77777777" w:rsidR="00794674" w:rsidRPr="008044EE" w:rsidRDefault="00794674" w:rsidP="00794674">
            <w:pPr>
              <w:pStyle w:val="Brezrazmikov"/>
              <w:jc w:val="right"/>
              <w:rPr>
                <w:rFonts w:cs="Arial"/>
                <w:b/>
                <w:szCs w:val="20"/>
                <w:lang w:val="sl-SI"/>
              </w:rPr>
            </w:pPr>
            <w:r w:rsidRPr="008044EE">
              <w:rPr>
                <w:rFonts w:cs="Arial"/>
                <w:b/>
                <w:szCs w:val="20"/>
                <w:lang w:val="sl-SI"/>
              </w:rPr>
              <w:t>6</w:t>
            </w:r>
          </w:p>
        </w:tc>
        <w:tc>
          <w:tcPr>
            <w:tcW w:w="1134" w:type="dxa"/>
            <w:shd w:val="clear" w:color="auto" w:fill="auto"/>
          </w:tcPr>
          <w:p w14:paraId="27A80AA9" w14:textId="77777777" w:rsidR="00794674" w:rsidRPr="008044EE" w:rsidRDefault="00794674" w:rsidP="00794674">
            <w:pPr>
              <w:pStyle w:val="Brezrazmikov"/>
              <w:jc w:val="right"/>
              <w:rPr>
                <w:rFonts w:cs="Arial"/>
                <w:b/>
                <w:szCs w:val="20"/>
                <w:lang w:val="sl-SI"/>
              </w:rPr>
            </w:pPr>
            <w:r w:rsidRPr="008044EE">
              <w:rPr>
                <w:rFonts w:cs="Arial"/>
                <w:b/>
                <w:szCs w:val="20"/>
                <w:lang w:val="sl-SI"/>
              </w:rPr>
              <w:t>5</w:t>
            </w:r>
          </w:p>
        </w:tc>
        <w:tc>
          <w:tcPr>
            <w:tcW w:w="1134" w:type="dxa"/>
            <w:shd w:val="clear" w:color="auto" w:fill="auto"/>
          </w:tcPr>
          <w:p w14:paraId="74ADAB44" w14:textId="77777777" w:rsidR="00794674" w:rsidRPr="008044EE" w:rsidRDefault="00794674" w:rsidP="00794674">
            <w:pPr>
              <w:pStyle w:val="Brezrazmikov"/>
              <w:jc w:val="right"/>
              <w:rPr>
                <w:rFonts w:cs="Arial"/>
                <w:b/>
                <w:szCs w:val="20"/>
                <w:lang w:val="sl-SI"/>
              </w:rPr>
            </w:pPr>
            <w:r w:rsidRPr="008044EE">
              <w:rPr>
                <w:rFonts w:cs="Arial"/>
                <w:b/>
                <w:szCs w:val="20"/>
                <w:lang w:val="sl-SI"/>
              </w:rPr>
              <w:t>5</w:t>
            </w:r>
          </w:p>
        </w:tc>
        <w:tc>
          <w:tcPr>
            <w:tcW w:w="1134" w:type="dxa"/>
            <w:shd w:val="clear" w:color="auto" w:fill="auto"/>
          </w:tcPr>
          <w:p w14:paraId="4590408C" w14:textId="77777777" w:rsidR="00794674" w:rsidRPr="008044EE" w:rsidRDefault="00794674" w:rsidP="00794674">
            <w:pPr>
              <w:pStyle w:val="Brezrazmikov"/>
              <w:jc w:val="right"/>
              <w:rPr>
                <w:rFonts w:cs="Arial"/>
                <w:b/>
                <w:szCs w:val="20"/>
                <w:lang w:val="sl-SI"/>
              </w:rPr>
            </w:pPr>
            <w:r w:rsidRPr="008044EE">
              <w:rPr>
                <w:rFonts w:cs="Arial"/>
                <w:b/>
                <w:szCs w:val="20"/>
                <w:lang w:val="sl-SI"/>
              </w:rPr>
              <w:t>5</w:t>
            </w:r>
          </w:p>
        </w:tc>
        <w:tc>
          <w:tcPr>
            <w:tcW w:w="1134" w:type="dxa"/>
            <w:shd w:val="clear" w:color="auto" w:fill="auto"/>
          </w:tcPr>
          <w:p w14:paraId="4A09039D" w14:textId="77777777" w:rsidR="00794674" w:rsidRPr="008044EE" w:rsidRDefault="00794674" w:rsidP="00794674">
            <w:pPr>
              <w:pStyle w:val="Brezrazmikov"/>
              <w:jc w:val="right"/>
              <w:rPr>
                <w:rFonts w:cs="Arial"/>
                <w:b/>
                <w:szCs w:val="20"/>
                <w:lang w:val="sl-SI"/>
              </w:rPr>
            </w:pPr>
            <w:r w:rsidRPr="008044EE">
              <w:rPr>
                <w:rFonts w:cs="Arial"/>
                <w:b/>
                <w:szCs w:val="20"/>
                <w:lang w:val="sl-SI"/>
              </w:rPr>
              <w:t>5</w:t>
            </w:r>
          </w:p>
        </w:tc>
        <w:tc>
          <w:tcPr>
            <w:tcW w:w="1024" w:type="dxa"/>
            <w:shd w:val="clear" w:color="auto" w:fill="auto"/>
          </w:tcPr>
          <w:p w14:paraId="56DC862F" w14:textId="77777777" w:rsidR="00794674" w:rsidRPr="008044EE" w:rsidRDefault="00794674" w:rsidP="00794674">
            <w:pPr>
              <w:pStyle w:val="Brezrazmikov"/>
              <w:jc w:val="right"/>
              <w:rPr>
                <w:rFonts w:cs="Arial"/>
                <w:b/>
                <w:szCs w:val="20"/>
                <w:lang w:val="sl-SI"/>
              </w:rPr>
            </w:pPr>
            <w:r w:rsidRPr="008044EE">
              <w:rPr>
                <w:rFonts w:cs="Arial"/>
                <w:b/>
                <w:szCs w:val="20"/>
                <w:lang w:val="sl-SI"/>
              </w:rPr>
              <w:t>5</w:t>
            </w:r>
          </w:p>
        </w:tc>
      </w:tr>
      <w:tr w:rsidR="00794674" w:rsidRPr="008044EE" w14:paraId="2E8F6BDB" w14:textId="77777777" w:rsidTr="00794674">
        <w:tc>
          <w:tcPr>
            <w:tcW w:w="2518" w:type="dxa"/>
            <w:shd w:val="clear" w:color="auto" w:fill="auto"/>
          </w:tcPr>
          <w:p w14:paraId="64180CDD" w14:textId="77777777" w:rsidR="00794674" w:rsidRPr="008044EE" w:rsidRDefault="00794674" w:rsidP="00794674">
            <w:pPr>
              <w:pStyle w:val="Brezrazmikov"/>
              <w:rPr>
                <w:rFonts w:cs="Arial"/>
                <w:b/>
                <w:szCs w:val="20"/>
                <w:lang w:val="sl-SI"/>
              </w:rPr>
            </w:pPr>
            <w:r w:rsidRPr="008044EE">
              <w:rPr>
                <w:rFonts w:cs="Arial"/>
                <w:b/>
                <w:szCs w:val="20"/>
                <w:lang w:val="sl-SI"/>
              </w:rPr>
              <w:t>Št. vzajemnih skladov</w:t>
            </w:r>
          </w:p>
        </w:tc>
        <w:tc>
          <w:tcPr>
            <w:tcW w:w="1134" w:type="dxa"/>
            <w:shd w:val="clear" w:color="auto" w:fill="auto"/>
          </w:tcPr>
          <w:p w14:paraId="09B269B5" w14:textId="77777777" w:rsidR="00794674" w:rsidRPr="008044EE" w:rsidRDefault="00794674" w:rsidP="00794674">
            <w:pPr>
              <w:pStyle w:val="Brezrazmikov"/>
              <w:jc w:val="right"/>
              <w:rPr>
                <w:rFonts w:cs="Arial"/>
                <w:b/>
                <w:szCs w:val="20"/>
                <w:lang w:val="sl-SI"/>
              </w:rPr>
            </w:pPr>
            <w:r w:rsidRPr="008044EE">
              <w:rPr>
                <w:rFonts w:cs="Arial"/>
                <w:b/>
                <w:szCs w:val="20"/>
                <w:lang w:val="sl-SI"/>
              </w:rPr>
              <w:t>100*</w:t>
            </w:r>
          </w:p>
        </w:tc>
        <w:tc>
          <w:tcPr>
            <w:tcW w:w="1134" w:type="dxa"/>
            <w:shd w:val="clear" w:color="auto" w:fill="auto"/>
          </w:tcPr>
          <w:p w14:paraId="1C8DFC0E" w14:textId="77777777" w:rsidR="00794674" w:rsidRPr="008044EE" w:rsidRDefault="00794674" w:rsidP="00794674">
            <w:pPr>
              <w:pStyle w:val="Brezrazmikov"/>
              <w:jc w:val="right"/>
              <w:rPr>
                <w:rFonts w:cs="Arial"/>
                <w:b/>
                <w:szCs w:val="20"/>
                <w:lang w:val="sl-SI"/>
              </w:rPr>
            </w:pPr>
            <w:r w:rsidRPr="008044EE">
              <w:rPr>
                <w:rFonts w:cs="Arial"/>
                <w:b/>
                <w:szCs w:val="20"/>
                <w:lang w:val="sl-SI"/>
              </w:rPr>
              <w:t>100*</w:t>
            </w:r>
          </w:p>
        </w:tc>
        <w:tc>
          <w:tcPr>
            <w:tcW w:w="1134" w:type="dxa"/>
            <w:shd w:val="clear" w:color="auto" w:fill="auto"/>
          </w:tcPr>
          <w:p w14:paraId="0E0B5A83" w14:textId="77777777" w:rsidR="00794674" w:rsidRPr="008044EE" w:rsidRDefault="00794674" w:rsidP="00794674">
            <w:pPr>
              <w:pStyle w:val="Brezrazmikov"/>
              <w:jc w:val="right"/>
              <w:rPr>
                <w:rFonts w:cs="Arial"/>
                <w:b/>
                <w:szCs w:val="20"/>
                <w:lang w:val="sl-SI"/>
              </w:rPr>
            </w:pPr>
            <w:r w:rsidRPr="008044EE">
              <w:rPr>
                <w:rFonts w:cs="Arial"/>
                <w:b/>
                <w:szCs w:val="20"/>
                <w:lang w:val="sl-SI"/>
              </w:rPr>
              <w:t>82*</w:t>
            </w:r>
          </w:p>
        </w:tc>
        <w:tc>
          <w:tcPr>
            <w:tcW w:w="1134" w:type="dxa"/>
            <w:shd w:val="clear" w:color="auto" w:fill="auto"/>
          </w:tcPr>
          <w:p w14:paraId="649C1A9F" w14:textId="77777777" w:rsidR="00794674" w:rsidRPr="008044EE" w:rsidRDefault="00794674" w:rsidP="00794674">
            <w:pPr>
              <w:pStyle w:val="Brezrazmikov"/>
              <w:jc w:val="right"/>
              <w:rPr>
                <w:rFonts w:cs="Arial"/>
                <w:b/>
                <w:szCs w:val="20"/>
                <w:lang w:val="sl-SI"/>
              </w:rPr>
            </w:pPr>
            <w:r w:rsidRPr="008044EE">
              <w:rPr>
                <w:rFonts w:cs="Arial"/>
                <w:b/>
                <w:szCs w:val="20"/>
                <w:lang w:val="sl-SI"/>
              </w:rPr>
              <w:t>82*</w:t>
            </w:r>
          </w:p>
        </w:tc>
        <w:tc>
          <w:tcPr>
            <w:tcW w:w="1134" w:type="dxa"/>
            <w:shd w:val="clear" w:color="auto" w:fill="auto"/>
          </w:tcPr>
          <w:p w14:paraId="53B62718" w14:textId="77777777" w:rsidR="00794674" w:rsidRPr="008044EE" w:rsidRDefault="00794674" w:rsidP="00794674">
            <w:pPr>
              <w:pStyle w:val="Brezrazmikov"/>
              <w:jc w:val="right"/>
              <w:rPr>
                <w:rFonts w:cs="Arial"/>
                <w:b/>
                <w:szCs w:val="20"/>
                <w:lang w:val="sl-SI"/>
              </w:rPr>
            </w:pPr>
            <w:r w:rsidRPr="008044EE">
              <w:rPr>
                <w:rFonts w:cs="Arial"/>
                <w:b/>
                <w:szCs w:val="20"/>
                <w:lang w:val="sl-SI"/>
              </w:rPr>
              <w:t>82</w:t>
            </w:r>
          </w:p>
        </w:tc>
        <w:tc>
          <w:tcPr>
            <w:tcW w:w="1024" w:type="dxa"/>
            <w:shd w:val="clear" w:color="auto" w:fill="auto"/>
          </w:tcPr>
          <w:p w14:paraId="0E069BB0" w14:textId="77777777" w:rsidR="00794674" w:rsidRPr="008044EE" w:rsidRDefault="00794674" w:rsidP="00794674">
            <w:pPr>
              <w:pStyle w:val="Brezrazmikov"/>
              <w:jc w:val="right"/>
              <w:rPr>
                <w:rFonts w:cs="Arial"/>
                <w:b/>
                <w:szCs w:val="20"/>
                <w:lang w:val="sl-SI"/>
              </w:rPr>
            </w:pPr>
            <w:r w:rsidRPr="008044EE">
              <w:rPr>
                <w:rFonts w:cs="Arial"/>
                <w:b/>
                <w:szCs w:val="20"/>
                <w:lang w:val="sl-SI"/>
              </w:rPr>
              <w:t>82</w:t>
            </w:r>
          </w:p>
        </w:tc>
      </w:tr>
      <w:tr w:rsidR="00794674" w:rsidRPr="008044EE" w14:paraId="3F2083D1" w14:textId="77777777" w:rsidTr="00794674">
        <w:tc>
          <w:tcPr>
            <w:tcW w:w="2518" w:type="dxa"/>
            <w:shd w:val="clear" w:color="auto" w:fill="auto"/>
          </w:tcPr>
          <w:p w14:paraId="4F297DE2" w14:textId="77777777" w:rsidR="00794674" w:rsidRPr="008044EE" w:rsidRDefault="00794674" w:rsidP="00794674">
            <w:pPr>
              <w:pStyle w:val="Brezrazmikov"/>
              <w:rPr>
                <w:rFonts w:cs="Arial"/>
                <w:szCs w:val="20"/>
                <w:lang w:val="sl-SI"/>
              </w:rPr>
            </w:pPr>
            <w:r w:rsidRPr="008044EE">
              <w:rPr>
                <w:rFonts w:cs="Arial"/>
                <w:szCs w:val="20"/>
                <w:lang w:val="sl-SI"/>
              </w:rPr>
              <w:t>delniški skladi</w:t>
            </w:r>
          </w:p>
        </w:tc>
        <w:tc>
          <w:tcPr>
            <w:tcW w:w="1134" w:type="dxa"/>
            <w:shd w:val="clear" w:color="auto" w:fill="auto"/>
          </w:tcPr>
          <w:p w14:paraId="05CF3254" w14:textId="77777777" w:rsidR="00794674" w:rsidRPr="008044EE" w:rsidRDefault="00794674" w:rsidP="00794674">
            <w:pPr>
              <w:pStyle w:val="Brezrazmikov"/>
              <w:jc w:val="right"/>
              <w:rPr>
                <w:rFonts w:cs="Arial"/>
                <w:szCs w:val="20"/>
                <w:lang w:val="sl-SI"/>
              </w:rPr>
            </w:pPr>
            <w:r w:rsidRPr="008044EE">
              <w:rPr>
                <w:rFonts w:cs="Arial"/>
                <w:szCs w:val="20"/>
                <w:lang w:val="sl-SI"/>
              </w:rPr>
              <w:t>70</w:t>
            </w:r>
          </w:p>
        </w:tc>
        <w:tc>
          <w:tcPr>
            <w:tcW w:w="1134" w:type="dxa"/>
            <w:shd w:val="clear" w:color="auto" w:fill="auto"/>
          </w:tcPr>
          <w:p w14:paraId="78CA7137" w14:textId="77777777" w:rsidR="00794674" w:rsidRPr="008044EE" w:rsidRDefault="00794674" w:rsidP="00794674">
            <w:pPr>
              <w:pStyle w:val="Brezrazmikov"/>
              <w:jc w:val="right"/>
              <w:rPr>
                <w:rFonts w:cs="Arial"/>
                <w:szCs w:val="20"/>
                <w:lang w:val="sl-SI"/>
              </w:rPr>
            </w:pPr>
            <w:r w:rsidRPr="008044EE">
              <w:rPr>
                <w:rFonts w:cs="Arial"/>
                <w:szCs w:val="20"/>
                <w:lang w:val="sl-SI"/>
              </w:rPr>
              <w:t>70</w:t>
            </w:r>
          </w:p>
        </w:tc>
        <w:tc>
          <w:tcPr>
            <w:tcW w:w="1134" w:type="dxa"/>
            <w:shd w:val="clear" w:color="auto" w:fill="auto"/>
          </w:tcPr>
          <w:p w14:paraId="09664DBC" w14:textId="77777777" w:rsidR="00794674" w:rsidRPr="008044EE" w:rsidRDefault="00794674" w:rsidP="00794674">
            <w:pPr>
              <w:pStyle w:val="Brezrazmikov"/>
              <w:jc w:val="right"/>
              <w:rPr>
                <w:rFonts w:cs="Arial"/>
                <w:szCs w:val="20"/>
                <w:lang w:val="sl-SI"/>
              </w:rPr>
            </w:pPr>
            <w:r w:rsidRPr="008044EE">
              <w:rPr>
                <w:rFonts w:cs="Arial"/>
                <w:szCs w:val="20"/>
                <w:lang w:val="sl-SI"/>
              </w:rPr>
              <w:t>57</w:t>
            </w:r>
          </w:p>
        </w:tc>
        <w:tc>
          <w:tcPr>
            <w:tcW w:w="1134" w:type="dxa"/>
            <w:shd w:val="clear" w:color="auto" w:fill="auto"/>
          </w:tcPr>
          <w:p w14:paraId="34C0D76D" w14:textId="77777777" w:rsidR="00794674" w:rsidRPr="008044EE" w:rsidRDefault="00794674" w:rsidP="00794674">
            <w:pPr>
              <w:pStyle w:val="Brezrazmikov"/>
              <w:jc w:val="right"/>
              <w:rPr>
                <w:rFonts w:cs="Arial"/>
                <w:szCs w:val="20"/>
                <w:lang w:val="sl-SI"/>
              </w:rPr>
            </w:pPr>
            <w:r w:rsidRPr="008044EE">
              <w:rPr>
                <w:rFonts w:cs="Arial"/>
                <w:szCs w:val="20"/>
                <w:lang w:val="sl-SI"/>
              </w:rPr>
              <w:t>57</w:t>
            </w:r>
          </w:p>
        </w:tc>
        <w:tc>
          <w:tcPr>
            <w:tcW w:w="1134" w:type="dxa"/>
            <w:shd w:val="clear" w:color="auto" w:fill="auto"/>
          </w:tcPr>
          <w:p w14:paraId="651537ED" w14:textId="77777777" w:rsidR="00794674" w:rsidRPr="008044EE" w:rsidRDefault="00794674" w:rsidP="00794674">
            <w:pPr>
              <w:pStyle w:val="Brezrazmikov"/>
              <w:jc w:val="right"/>
              <w:rPr>
                <w:rFonts w:cs="Arial"/>
                <w:szCs w:val="20"/>
                <w:lang w:val="sl-SI"/>
              </w:rPr>
            </w:pPr>
            <w:r w:rsidRPr="008044EE">
              <w:rPr>
                <w:rFonts w:cs="Arial"/>
                <w:szCs w:val="20"/>
                <w:lang w:val="sl-SI"/>
              </w:rPr>
              <w:t>57</w:t>
            </w:r>
          </w:p>
        </w:tc>
        <w:tc>
          <w:tcPr>
            <w:tcW w:w="1024" w:type="dxa"/>
            <w:shd w:val="clear" w:color="auto" w:fill="auto"/>
          </w:tcPr>
          <w:p w14:paraId="7A0F7C4D" w14:textId="77777777" w:rsidR="00794674" w:rsidRPr="008044EE" w:rsidRDefault="00794674" w:rsidP="00794674">
            <w:pPr>
              <w:pStyle w:val="Brezrazmikov"/>
              <w:jc w:val="right"/>
              <w:rPr>
                <w:rFonts w:cs="Arial"/>
                <w:szCs w:val="20"/>
                <w:lang w:val="sl-SI"/>
              </w:rPr>
            </w:pPr>
            <w:r w:rsidRPr="008044EE">
              <w:rPr>
                <w:rFonts w:cs="Arial"/>
                <w:szCs w:val="20"/>
                <w:lang w:val="sl-SI"/>
              </w:rPr>
              <w:t>57</w:t>
            </w:r>
          </w:p>
        </w:tc>
      </w:tr>
      <w:tr w:rsidR="00794674" w:rsidRPr="008044EE" w14:paraId="0E215BEC" w14:textId="77777777" w:rsidTr="00794674">
        <w:tc>
          <w:tcPr>
            <w:tcW w:w="2518" w:type="dxa"/>
            <w:shd w:val="clear" w:color="auto" w:fill="auto"/>
          </w:tcPr>
          <w:p w14:paraId="5D6DCDDA" w14:textId="77777777" w:rsidR="00794674" w:rsidRPr="008044EE" w:rsidRDefault="00794674" w:rsidP="00794674">
            <w:pPr>
              <w:pStyle w:val="Brezrazmikov"/>
              <w:rPr>
                <w:rFonts w:cs="Arial"/>
                <w:szCs w:val="20"/>
                <w:lang w:val="sl-SI"/>
              </w:rPr>
            </w:pPr>
            <w:r w:rsidRPr="008044EE">
              <w:rPr>
                <w:rFonts w:cs="Arial"/>
                <w:szCs w:val="20"/>
                <w:lang w:val="sl-SI"/>
              </w:rPr>
              <w:t>mešani skladi</w:t>
            </w:r>
          </w:p>
        </w:tc>
        <w:tc>
          <w:tcPr>
            <w:tcW w:w="1134" w:type="dxa"/>
            <w:shd w:val="clear" w:color="auto" w:fill="auto"/>
          </w:tcPr>
          <w:p w14:paraId="587F17BC" w14:textId="77777777" w:rsidR="00794674" w:rsidRPr="008044EE" w:rsidRDefault="00794674" w:rsidP="00794674">
            <w:pPr>
              <w:pStyle w:val="Brezrazmikov"/>
              <w:jc w:val="right"/>
              <w:rPr>
                <w:rFonts w:cs="Arial"/>
                <w:szCs w:val="20"/>
                <w:lang w:val="sl-SI"/>
              </w:rPr>
            </w:pPr>
            <w:r w:rsidRPr="008044EE">
              <w:rPr>
                <w:rFonts w:cs="Arial"/>
                <w:szCs w:val="20"/>
                <w:lang w:val="sl-SI"/>
              </w:rPr>
              <w:t>16</w:t>
            </w:r>
          </w:p>
        </w:tc>
        <w:tc>
          <w:tcPr>
            <w:tcW w:w="1134" w:type="dxa"/>
            <w:shd w:val="clear" w:color="auto" w:fill="auto"/>
          </w:tcPr>
          <w:p w14:paraId="1EBE6496" w14:textId="77777777" w:rsidR="00794674" w:rsidRPr="008044EE" w:rsidRDefault="00794674" w:rsidP="00794674">
            <w:pPr>
              <w:pStyle w:val="Brezrazmikov"/>
              <w:jc w:val="right"/>
              <w:rPr>
                <w:rFonts w:cs="Arial"/>
                <w:szCs w:val="20"/>
                <w:lang w:val="sl-SI"/>
              </w:rPr>
            </w:pPr>
            <w:r w:rsidRPr="008044EE">
              <w:rPr>
                <w:rFonts w:cs="Arial"/>
                <w:szCs w:val="20"/>
                <w:lang w:val="sl-SI"/>
              </w:rPr>
              <w:t>16</w:t>
            </w:r>
          </w:p>
        </w:tc>
        <w:tc>
          <w:tcPr>
            <w:tcW w:w="1134" w:type="dxa"/>
            <w:shd w:val="clear" w:color="auto" w:fill="auto"/>
          </w:tcPr>
          <w:p w14:paraId="09258771" w14:textId="77777777" w:rsidR="00794674" w:rsidRPr="008044EE" w:rsidRDefault="00794674" w:rsidP="00794674">
            <w:pPr>
              <w:pStyle w:val="Brezrazmikov"/>
              <w:jc w:val="right"/>
              <w:rPr>
                <w:rFonts w:cs="Arial"/>
                <w:szCs w:val="20"/>
                <w:lang w:val="sl-SI"/>
              </w:rPr>
            </w:pPr>
            <w:r w:rsidRPr="008044EE">
              <w:rPr>
                <w:rFonts w:cs="Arial"/>
                <w:szCs w:val="20"/>
                <w:lang w:val="sl-SI"/>
              </w:rPr>
              <w:t>14</w:t>
            </w:r>
          </w:p>
        </w:tc>
        <w:tc>
          <w:tcPr>
            <w:tcW w:w="1134" w:type="dxa"/>
            <w:shd w:val="clear" w:color="auto" w:fill="auto"/>
          </w:tcPr>
          <w:p w14:paraId="7FC9AF52" w14:textId="77777777" w:rsidR="00794674" w:rsidRPr="008044EE" w:rsidRDefault="00794674" w:rsidP="00794674">
            <w:pPr>
              <w:pStyle w:val="Brezrazmikov"/>
              <w:jc w:val="right"/>
              <w:rPr>
                <w:rFonts w:cs="Arial"/>
                <w:szCs w:val="20"/>
                <w:lang w:val="sl-SI"/>
              </w:rPr>
            </w:pPr>
            <w:r w:rsidRPr="008044EE">
              <w:rPr>
                <w:rFonts w:cs="Arial"/>
                <w:szCs w:val="20"/>
                <w:lang w:val="sl-SI"/>
              </w:rPr>
              <w:t>14</w:t>
            </w:r>
          </w:p>
        </w:tc>
        <w:tc>
          <w:tcPr>
            <w:tcW w:w="1134" w:type="dxa"/>
            <w:shd w:val="clear" w:color="auto" w:fill="auto"/>
          </w:tcPr>
          <w:p w14:paraId="7757E29C" w14:textId="77777777" w:rsidR="00794674" w:rsidRPr="008044EE" w:rsidRDefault="00794674" w:rsidP="00794674">
            <w:pPr>
              <w:pStyle w:val="Brezrazmikov"/>
              <w:jc w:val="right"/>
              <w:rPr>
                <w:rFonts w:cs="Arial"/>
                <w:szCs w:val="20"/>
                <w:lang w:val="sl-SI"/>
              </w:rPr>
            </w:pPr>
            <w:r w:rsidRPr="008044EE">
              <w:rPr>
                <w:rFonts w:cs="Arial"/>
                <w:szCs w:val="20"/>
                <w:lang w:val="sl-SI"/>
              </w:rPr>
              <w:t>14</w:t>
            </w:r>
          </w:p>
        </w:tc>
        <w:tc>
          <w:tcPr>
            <w:tcW w:w="1024" w:type="dxa"/>
            <w:shd w:val="clear" w:color="auto" w:fill="auto"/>
          </w:tcPr>
          <w:p w14:paraId="019D6466" w14:textId="77777777" w:rsidR="00794674" w:rsidRPr="008044EE" w:rsidRDefault="00794674" w:rsidP="00794674">
            <w:pPr>
              <w:pStyle w:val="Brezrazmikov"/>
              <w:jc w:val="right"/>
              <w:rPr>
                <w:rFonts w:cs="Arial"/>
                <w:szCs w:val="20"/>
                <w:lang w:val="sl-SI"/>
              </w:rPr>
            </w:pPr>
            <w:r w:rsidRPr="008044EE">
              <w:rPr>
                <w:rFonts w:cs="Arial"/>
                <w:szCs w:val="20"/>
                <w:lang w:val="sl-SI"/>
              </w:rPr>
              <w:t>14</w:t>
            </w:r>
          </w:p>
        </w:tc>
      </w:tr>
      <w:tr w:rsidR="00794674" w:rsidRPr="008044EE" w14:paraId="25026741" w14:textId="77777777" w:rsidTr="00794674">
        <w:tc>
          <w:tcPr>
            <w:tcW w:w="2518" w:type="dxa"/>
            <w:shd w:val="clear" w:color="auto" w:fill="auto"/>
          </w:tcPr>
          <w:p w14:paraId="30D02F6C" w14:textId="77777777" w:rsidR="00794674" w:rsidRPr="008044EE" w:rsidRDefault="00794674" w:rsidP="00794674">
            <w:pPr>
              <w:pStyle w:val="Brezrazmikov"/>
              <w:rPr>
                <w:rFonts w:cs="Arial"/>
                <w:szCs w:val="20"/>
                <w:lang w:val="sl-SI"/>
              </w:rPr>
            </w:pPr>
            <w:proofErr w:type="spellStart"/>
            <w:r w:rsidRPr="008044EE">
              <w:rPr>
                <w:rFonts w:cs="Arial"/>
                <w:szCs w:val="20"/>
                <w:lang w:val="sl-SI"/>
              </w:rPr>
              <w:t>obvezniški</w:t>
            </w:r>
            <w:proofErr w:type="spellEnd"/>
            <w:r w:rsidRPr="008044EE">
              <w:rPr>
                <w:rFonts w:cs="Arial"/>
                <w:szCs w:val="20"/>
                <w:lang w:val="sl-SI"/>
              </w:rPr>
              <w:t xml:space="preserve"> skladi</w:t>
            </w:r>
          </w:p>
        </w:tc>
        <w:tc>
          <w:tcPr>
            <w:tcW w:w="1134" w:type="dxa"/>
            <w:shd w:val="clear" w:color="auto" w:fill="auto"/>
          </w:tcPr>
          <w:p w14:paraId="3DB81A8A" w14:textId="77777777" w:rsidR="00794674" w:rsidRPr="008044EE" w:rsidRDefault="00794674" w:rsidP="00794674">
            <w:pPr>
              <w:pStyle w:val="Brezrazmikov"/>
              <w:jc w:val="right"/>
              <w:rPr>
                <w:rFonts w:cs="Arial"/>
                <w:szCs w:val="20"/>
                <w:lang w:val="sl-SI"/>
              </w:rPr>
            </w:pPr>
            <w:r w:rsidRPr="008044EE">
              <w:rPr>
                <w:rFonts w:cs="Arial"/>
                <w:szCs w:val="20"/>
                <w:lang w:val="sl-SI"/>
              </w:rPr>
              <w:t>9</w:t>
            </w:r>
          </w:p>
        </w:tc>
        <w:tc>
          <w:tcPr>
            <w:tcW w:w="1134" w:type="dxa"/>
            <w:shd w:val="clear" w:color="auto" w:fill="auto"/>
          </w:tcPr>
          <w:p w14:paraId="5ADEE939" w14:textId="77777777" w:rsidR="00794674" w:rsidRPr="008044EE" w:rsidRDefault="00794674" w:rsidP="00794674">
            <w:pPr>
              <w:pStyle w:val="Brezrazmikov"/>
              <w:jc w:val="right"/>
              <w:rPr>
                <w:rFonts w:cs="Arial"/>
                <w:szCs w:val="20"/>
                <w:lang w:val="sl-SI"/>
              </w:rPr>
            </w:pPr>
            <w:r w:rsidRPr="008044EE">
              <w:rPr>
                <w:rFonts w:cs="Arial"/>
                <w:szCs w:val="20"/>
                <w:lang w:val="sl-SI"/>
              </w:rPr>
              <w:t>10</w:t>
            </w:r>
          </w:p>
        </w:tc>
        <w:tc>
          <w:tcPr>
            <w:tcW w:w="1134" w:type="dxa"/>
            <w:shd w:val="clear" w:color="auto" w:fill="auto"/>
          </w:tcPr>
          <w:p w14:paraId="34A623FF" w14:textId="77777777" w:rsidR="00794674" w:rsidRPr="008044EE" w:rsidRDefault="00794674" w:rsidP="00794674">
            <w:pPr>
              <w:pStyle w:val="Brezrazmikov"/>
              <w:jc w:val="right"/>
              <w:rPr>
                <w:rFonts w:cs="Arial"/>
                <w:szCs w:val="20"/>
                <w:lang w:val="sl-SI"/>
              </w:rPr>
            </w:pPr>
            <w:r w:rsidRPr="008044EE">
              <w:rPr>
                <w:rFonts w:cs="Arial"/>
                <w:szCs w:val="20"/>
                <w:lang w:val="sl-SI"/>
              </w:rPr>
              <w:t>8</w:t>
            </w:r>
          </w:p>
        </w:tc>
        <w:tc>
          <w:tcPr>
            <w:tcW w:w="1134" w:type="dxa"/>
            <w:shd w:val="clear" w:color="auto" w:fill="auto"/>
          </w:tcPr>
          <w:p w14:paraId="64BFC3E1" w14:textId="77777777" w:rsidR="00794674" w:rsidRPr="008044EE" w:rsidRDefault="00794674" w:rsidP="00794674">
            <w:pPr>
              <w:pStyle w:val="Brezrazmikov"/>
              <w:jc w:val="right"/>
              <w:rPr>
                <w:rFonts w:cs="Arial"/>
                <w:szCs w:val="20"/>
                <w:lang w:val="sl-SI"/>
              </w:rPr>
            </w:pPr>
            <w:r w:rsidRPr="008044EE">
              <w:rPr>
                <w:rFonts w:cs="Arial"/>
                <w:szCs w:val="20"/>
                <w:lang w:val="sl-SI"/>
              </w:rPr>
              <w:t>8</w:t>
            </w:r>
          </w:p>
        </w:tc>
        <w:tc>
          <w:tcPr>
            <w:tcW w:w="1134" w:type="dxa"/>
            <w:shd w:val="clear" w:color="auto" w:fill="auto"/>
          </w:tcPr>
          <w:p w14:paraId="2BCA6B34" w14:textId="77777777" w:rsidR="00794674" w:rsidRPr="008044EE" w:rsidRDefault="00794674" w:rsidP="00794674">
            <w:pPr>
              <w:pStyle w:val="Brezrazmikov"/>
              <w:jc w:val="right"/>
              <w:rPr>
                <w:rFonts w:cs="Arial"/>
                <w:szCs w:val="20"/>
                <w:lang w:val="sl-SI"/>
              </w:rPr>
            </w:pPr>
            <w:r w:rsidRPr="008044EE">
              <w:rPr>
                <w:rFonts w:cs="Arial"/>
                <w:szCs w:val="20"/>
                <w:lang w:val="sl-SI"/>
              </w:rPr>
              <w:t>8</w:t>
            </w:r>
          </w:p>
        </w:tc>
        <w:tc>
          <w:tcPr>
            <w:tcW w:w="1024" w:type="dxa"/>
            <w:shd w:val="clear" w:color="auto" w:fill="auto"/>
          </w:tcPr>
          <w:p w14:paraId="0F7F62EA" w14:textId="77777777" w:rsidR="00794674" w:rsidRPr="008044EE" w:rsidRDefault="00794674" w:rsidP="00794674">
            <w:pPr>
              <w:pStyle w:val="Brezrazmikov"/>
              <w:jc w:val="right"/>
              <w:rPr>
                <w:rFonts w:cs="Arial"/>
                <w:szCs w:val="20"/>
                <w:lang w:val="sl-SI"/>
              </w:rPr>
            </w:pPr>
            <w:r w:rsidRPr="008044EE">
              <w:rPr>
                <w:rFonts w:cs="Arial"/>
                <w:szCs w:val="20"/>
                <w:lang w:val="sl-SI"/>
              </w:rPr>
              <w:t>8</w:t>
            </w:r>
          </w:p>
        </w:tc>
      </w:tr>
      <w:tr w:rsidR="00794674" w:rsidRPr="008044EE" w14:paraId="3C9A954B" w14:textId="77777777" w:rsidTr="00794674">
        <w:tc>
          <w:tcPr>
            <w:tcW w:w="2518" w:type="dxa"/>
            <w:shd w:val="clear" w:color="auto" w:fill="auto"/>
          </w:tcPr>
          <w:p w14:paraId="683FDD96" w14:textId="77777777" w:rsidR="00794674" w:rsidRPr="008044EE" w:rsidRDefault="00794674" w:rsidP="00794674">
            <w:pPr>
              <w:pStyle w:val="Brezrazmikov"/>
              <w:rPr>
                <w:rFonts w:cs="Arial"/>
                <w:szCs w:val="20"/>
                <w:lang w:val="sl-SI"/>
              </w:rPr>
            </w:pPr>
            <w:r w:rsidRPr="008044EE">
              <w:rPr>
                <w:rFonts w:cs="Arial"/>
                <w:szCs w:val="20"/>
                <w:lang w:val="sl-SI"/>
              </w:rPr>
              <w:t>skladi denarnega trga</w:t>
            </w:r>
          </w:p>
        </w:tc>
        <w:tc>
          <w:tcPr>
            <w:tcW w:w="1134" w:type="dxa"/>
            <w:shd w:val="clear" w:color="auto" w:fill="auto"/>
          </w:tcPr>
          <w:p w14:paraId="7524AD70" w14:textId="77777777" w:rsidR="00794674" w:rsidRPr="008044EE" w:rsidRDefault="00794674" w:rsidP="00794674">
            <w:pPr>
              <w:pStyle w:val="Brezrazmikov"/>
              <w:jc w:val="right"/>
              <w:rPr>
                <w:rFonts w:cs="Arial"/>
                <w:szCs w:val="20"/>
                <w:lang w:val="sl-SI"/>
              </w:rPr>
            </w:pPr>
            <w:r w:rsidRPr="008044EE">
              <w:rPr>
                <w:rFonts w:cs="Arial"/>
                <w:szCs w:val="20"/>
                <w:lang w:val="sl-SI"/>
              </w:rPr>
              <w:t>4</w:t>
            </w:r>
          </w:p>
        </w:tc>
        <w:tc>
          <w:tcPr>
            <w:tcW w:w="1134" w:type="dxa"/>
            <w:shd w:val="clear" w:color="auto" w:fill="auto"/>
          </w:tcPr>
          <w:p w14:paraId="1B1E9BC0" w14:textId="77777777" w:rsidR="00794674" w:rsidRPr="008044EE" w:rsidRDefault="00794674" w:rsidP="00794674">
            <w:pPr>
              <w:pStyle w:val="Brezrazmikov"/>
              <w:jc w:val="right"/>
              <w:rPr>
                <w:rFonts w:cs="Arial"/>
                <w:szCs w:val="20"/>
                <w:lang w:val="sl-SI"/>
              </w:rPr>
            </w:pPr>
            <w:r w:rsidRPr="008044EE">
              <w:rPr>
                <w:rFonts w:cs="Arial"/>
                <w:szCs w:val="20"/>
                <w:lang w:val="sl-SI"/>
              </w:rPr>
              <w:t>3</w:t>
            </w:r>
          </w:p>
        </w:tc>
        <w:tc>
          <w:tcPr>
            <w:tcW w:w="1134" w:type="dxa"/>
            <w:shd w:val="clear" w:color="auto" w:fill="auto"/>
          </w:tcPr>
          <w:p w14:paraId="0049C42F" w14:textId="77777777" w:rsidR="00794674" w:rsidRPr="008044EE" w:rsidRDefault="00794674" w:rsidP="00794674">
            <w:pPr>
              <w:pStyle w:val="Brezrazmikov"/>
              <w:jc w:val="right"/>
              <w:rPr>
                <w:rFonts w:cs="Arial"/>
                <w:szCs w:val="20"/>
                <w:lang w:val="sl-SI"/>
              </w:rPr>
            </w:pPr>
            <w:r w:rsidRPr="008044EE">
              <w:rPr>
                <w:rFonts w:cs="Arial"/>
                <w:szCs w:val="20"/>
                <w:lang w:val="sl-SI"/>
              </w:rPr>
              <w:t>2</w:t>
            </w:r>
          </w:p>
        </w:tc>
        <w:tc>
          <w:tcPr>
            <w:tcW w:w="1134" w:type="dxa"/>
            <w:shd w:val="clear" w:color="auto" w:fill="auto"/>
          </w:tcPr>
          <w:p w14:paraId="28F7F1BA" w14:textId="77777777" w:rsidR="00794674" w:rsidRPr="008044EE" w:rsidRDefault="00794674" w:rsidP="00794674">
            <w:pPr>
              <w:pStyle w:val="Brezrazmikov"/>
              <w:jc w:val="right"/>
              <w:rPr>
                <w:rFonts w:cs="Arial"/>
                <w:szCs w:val="20"/>
                <w:lang w:val="sl-SI"/>
              </w:rPr>
            </w:pPr>
            <w:r w:rsidRPr="008044EE">
              <w:rPr>
                <w:rFonts w:cs="Arial"/>
                <w:szCs w:val="20"/>
                <w:lang w:val="sl-SI"/>
              </w:rPr>
              <w:t>2</w:t>
            </w:r>
          </w:p>
        </w:tc>
        <w:tc>
          <w:tcPr>
            <w:tcW w:w="1134" w:type="dxa"/>
            <w:shd w:val="clear" w:color="auto" w:fill="auto"/>
          </w:tcPr>
          <w:p w14:paraId="4B013E51" w14:textId="77777777" w:rsidR="00794674" w:rsidRPr="008044EE" w:rsidRDefault="00794674" w:rsidP="00794674">
            <w:pPr>
              <w:pStyle w:val="Brezrazmikov"/>
              <w:jc w:val="right"/>
              <w:rPr>
                <w:rFonts w:cs="Arial"/>
                <w:szCs w:val="20"/>
                <w:lang w:val="sl-SI"/>
              </w:rPr>
            </w:pPr>
            <w:r w:rsidRPr="008044EE">
              <w:rPr>
                <w:rFonts w:cs="Arial"/>
                <w:szCs w:val="20"/>
                <w:lang w:val="sl-SI"/>
              </w:rPr>
              <w:t>2</w:t>
            </w:r>
          </w:p>
        </w:tc>
        <w:tc>
          <w:tcPr>
            <w:tcW w:w="1024" w:type="dxa"/>
            <w:shd w:val="clear" w:color="auto" w:fill="auto"/>
          </w:tcPr>
          <w:p w14:paraId="09C0982C" w14:textId="77777777" w:rsidR="00794674" w:rsidRPr="008044EE" w:rsidRDefault="00794674" w:rsidP="00794674">
            <w:pPr>
              <w:pStyle w:val="Brezrazmikov"/>
              <w:jc w:val="right"/>
              <w:rPr>
                <w:rFonts w:cs="Arial"/>
                <w:szCs w:val="20"/>
                <w:lang w:val="sl-SI"/>
              </w:rPr>
            </w:pPr>
            <w:r w:rsidRPr="008044EE">
              <w:rPr>
                <w:rFonts w:cs="Arial"/>
                <w:szCs w:val="20"/>
                <w:lang w:val="sl-SI"/>
              </w:rPr>
              <w:t>2</w:t>
            </w:r>
          </w:p>
        </w:tc>
      </w:tr>
      <w:tr w:rsidR="00794674" w:rsidRPr="008044EE" w14:paraId="0E86A586" w14:textId="77777777" w:rsidTr="00794674">
        <w:tc>
          <w:tcPr>
            <w:tcW w:w="2518" w:type="dxa"/>
            <w:shd w:val="clear" w:color="auto" w:fill="auto"/>
          </w:tcPr>
          <w:p w14:paraId="115E38C3" w14:textId="77777777" w:rsidR="00794674" w:rsidRPr="008044EE" w:rsidRDefault="00794674" w:rsidP="00794674">
            <w:pPr>
              <w:pStyle w:val="Brezrazmikov"/>
              <w:rPr>
                <w:rFonts w:cs="Arial"/>
                <w:szCs w:val="20"/>
                <w:lang w:val="sl-SI"/>
              </w:rPr>
            </w:pPr>
            <w:r w:rsidRPr="008044EE">
              <w:rPr>
                <w:rFonts w:cs="Arial"/>
                <w:szCs w:val="20"/>
                <w:lang w:val="sl-SI"/>
              </w:rPr>
              <w:t>drugi skladi</w:t>
            </w:r>
          </w:p>
        </w:tc>
        <w:tc>
          <w:tcPr>
            <w:tcW w:w="1134" w:type="dxa"/>
            <w:shd w:val="clear" w:color="auto" w:fill="auto"/>
          </w:tcPr>
          <w:p w14:paraId="66B45480" w14:textId="77777777" w:rsidR="00794674" w:rsidRPr="008044EE" w:rsidRDefault="00794674" w:rsidP="00794674">
            <w:pPr>
              <w:pStyle w:val="Brezrazmikov"/>
              <w:jc w:val="right"/>
              <w:rPr>
                <w:rFonts w:cs="Arial"/>
                <w:szCs w:val="20"/>
                <w:lang w:val="sl-SI"/>
              </w:rPr>
            </w:pPr>
            <w:r w:rsidRPr="008044EE">
              <w:rPr>
                <w:rFonts w:cs="Arial"/>
                <w:szCs w:val="20"/>
                <w:lang w:val="sl-SI"/>
              </w:rPr>
              <w:t>1</w:t>
            </w:r>
          </w:p>
        </w:tc>
        <w:tc>
          <w:tcPr>
            <w:tcW w:w="1134" w:type="dxa"/>
            <w:shd w:val="clear" w:color="auto" w:fill="auto"/>
          </w:tcPr>
          <w:p w14:paraId="2F1A8D2A" w14:textId="77777777" w:rsidR="00794674" w:rsidRPr="008044EE" w:rsidRDefault="00794674" w:rsidP="00794674">
            <w:pPr>
              <w:pStyle w:val="Brezrazmikov"/>
              <w:jc w:val="right"/>
              <w:rPr>
                <w:rFonts w:cs="Arial"/>
                <w:szCs w:val="20"/>
                <w:lang w:val="sl-SI"/>
              </w:rPr>
            </w:pPr>
            <w:r w:rsidRPr="008044EE">
              <w:rPr>
                <w:rFonts w:cs="Arial"/>
                <w:szCs w:val="20"/>
                <w:lang w:val="sl-SI"/>
              </w:rPr>
              <w:t>1</w:t>
            </w:r>
          </w:p>
        </w:tc>
        <w:tc>
          <w:tcPr>
            <w:tcW w:w="1134" w:type="dxa"/>
            <w:shd w:val="clear" w:color="auto" w:fill="auto"/>
          </w:tcPr>
          <w:p w14:paraId="28A655DB" w14:textId="77777777" w:rsidR="00794674" w:rsidRPr="008044EE" w:rsidRDefault="00794674" w:rsidP="00794674">
            <w:pPr>
              <w:pStyle w:val="Brezrazmikov"/>
              <w:jc w:val="right"/>
              <w:rPr>
                <w:rFonts w:cs="Arial"/>
                <w:szCs w:val="20"/>
                <w:lang w:val="sl-SI"/>
              </w:rPr>
            </w:pPr>
            <w:r w:rsidRPr="008044EE">
              <w:rPr>
                <w:rFonts w:cs="Arial"/>
                <w:szCs w:val="20"/>
                <w:lang w:val="sl-SI"/>
              </w:rPr>
              <w:t>1</w:t>
            </w:r>
          </w:p>
        </w:tc>
        <w:tc>
          <w:tcPr>
            <w:tcW w:w="1134" w:type="dxa"/>
            <w:shd w:val="clear" w:color="auto" w:fill="auto"/>
          </w:tcPr>
          <w:p w14:paraId="103884FC" w14:textId="77777777" w:rsidR="00794674" w:rsidRPr="008044EE" w:rsidRDefault="00794674" w:rsidP="00794674">
            <w:pPr>
              <w:pStyle w:val="Brezrazmikov"/>
              <w:jc w:val="right"/>
              <w:rPr>
                <w:rFonts w:cs="Arial"/>
                <w:szCs w:val="20"/>
                <w:lang w:val="sl-SI"/>
              </w:rPr>
            </w:pPr>
            <w:r w:rsidRPr="008044EE">
              <w:rPr>
                <w:rFonts w:cs="Arial"/>
                <w:szCs w:val="20"/>
                <w:lang w:val="sl-SI"/>
              </w:rPr>
              <w:t>1</w:t>
            </w:r>
          </w:p>
        </w:tc>
        <w:tc>
          <w:tcPr>
            <w:tcW w:w="1134" w:type="dxa"/>
            <w:shd w:val="clear" w:color="auto" w:fill="auto"/>
          </w:tcPr>
          <w:p w14:paraId="63526387" w14:textId="77777777" w:rsidR="00794674" w:rsidRPr="008044EE" w:rsidRDefault="00794674" w:rsidP="00794674">
            <w:pPr>
              <w:pStyle w:val="Brezrazmikov"/>
              <w:jc w:val="right"/>
              <w:rPr>
                <w:rFonts w:cs="Arial"/>
                <w:szCs w:val="20"/>
                <w:lang w:val="sl-SI"/>
              </w:rPr>
            </w:pPr>
            <w:r w:rsidRPr="008044EE">
              <w:rPr>
                <w:rFonts w:cs="Arial"/>
                <w:szCs w:val="20"/>
                <w:lang w:val="sl-SI"/>
              </w:rPr>
              <w:t>1</w:t>
            </w:r>
          </w:p>
        </w:tc>
        <w:tc>
          <w:tcPr>
            <w:tcW w:w="1024" w:type="dxa"/>
            <w:shd w:val="clear" w:color="auto" w:fill="auto"/>
          </w:tcPr>
          <w:p w14:paraId="6AC123C8" w14:textId="77777777" w:rsidR="00794674" w:rsidRPr="008044EE" w:rsidRDefault="00794674" w:rsidP="00794674">
            <w:pPr>
              <w:pStyle w:val="Brezrazmikov"/>
              <w:jc w:val="right"/>
              <w:rPr>
                <w:rFonts w:cs="Arial"/>
                <w:szCs w:val="20"/>
                <w:lang w:val="sl-SI"/>
              </w:rPr>
            </w:pPr>
            <w:r w:rsidRPr="008044EE">
              <w:rPr>
                <w:rFonts w:cs="Arial"/>
                <w:szCs w:val="20"/>
                <w:lang w:val="sl-SI"/>
              </w:rPr>
              <w:t>1</w:t>
            </w:r>
          </w:p>
        </w:tc>
      </w:tr>
      <w:tr w:rsidR="00794674" w:rsidRPr="008044EE" w14:paraId="5A891DAF" w14:textId="77777777" w:rsidTr="00794674">
        <w:tc>
          <w:tcPr>
            <w:tcW w:w="2518" w:type="dxa"/>
            <w:shd w:val="clear" w:color="auto" w:fill="auto"/>
          </w:tcPr>
          <w:p w14:paraId="5E88AE70" w14:textId="77777777" w:rsidR="00794674" w:rsidRPr="008044EE" w:rsidRDefault="00794674" w:rsidP="00794674">
            <w:pPr>
              <w:pStyle w:val="Brezrazmikov"/>
              <w:rPr>
                <w:rFonts w:cs="Arial"/>
                <w:szCs w:val="20"/>
                <w:lang w:val="sl-SI"/>
              </w:rPr>
            </w:pPr>
            <w:r w:rsidRPr="008044EE">
              <w:rPr>
                <w:rFonts w:cs="Arial"/>
                <w:szCs w:val="20"/>
                <w:lang w:val="sl-SI"/>
              </w:rPr>
              <w:t>Št. vlagateljev v VS</w:t>
            </w:r>
          </w:p>
        </w:tc>
        <w:tc>
          <w:tcPr>
            <w:tcW w:w="1134" w:type="dxa"/>
            <w:shd w:val="clear" w:color="auto" w:fill="auto"/>
          </w:tcPr>
          <w:p w14:paraId="3C98F7B2" w14:textId="77777777" w:rsidR="00794674" w:rsidRPr="008044EE" w:rsidRDefault="00794674" w:rsidP="00794674">
            <w:pPr>
              <w:pStyle w:val="Brezrazmikov"/>
              <w:jc w:val="right"/>
              <w:rPr>
                <w:rFonts w:cs="Arial"/>
                <w:szCs w:val="20"/>
                <w:lang w:val="sl-SI"/>
              </w:rPr>
            </w:pPr>
            <w:r w:rsidRPr="008044EE">
              <w:rPr>
                <w:rFonts w:cs="Arial"/>
                <w:szCs w:val="20"/>
                <w:lang w:val="sl-SI"/>
              </w:rPr>
              <w:t>444.899</w:t>
            </w:r>
          </w:p>
        </w:tc>
        <w:tc>
          <w:tcPr>
            <w:tcW w:w="1134" w:type="dxa"/>
            <w:shd w:val="clear" w:color="auto" w:fill="auto"/>
          </w:tcPr>
          <w:p w14:paraId="53634EEA" w14:textId="77777777" w:rsidR="00794674" w:rsidRPr="008044EE" w:rsidRDefault="00794674" w:rsidP="00794674">
            <w:pPr>
              <w:pStyle w:val="Brezrazmikov"/>
              <w:jc w:val="right"/>
              <w:rPr>
                <w:rFonts w:cs="Arial"/>
                <w:szCs w:val="20"/>
                <w:lang w:val="sl-SI"/>
              </w:rPr>
            </w:pPr>
            <w:r w:rsidRPr="008044EE">
              <w:rPr>
                <w:rFonts w:cs="Arial"/>
                <w:szCs w:val="20"/>
                <w:lang w:val="sl-SI"/>
              </w:rPr>
              <w:t>455.787</w:t>
            </w:r>
          </w:p>
        </w:tc>
        <w:tc>
          <w:tcPr>
            <w:tcW w:w="1134" w:type="dxa"/>
            <w:shd w:val="clear" w:color="auto" w:fill="auto"/>
          </w:tcPr>
          <w:p w14:paraId="23D74C63" w14:textId="77777777" w:rsidR="00794674" w:rsidRPr="008044EE" w:rsidRDefault="00794674" w:rsidP="00794674">
            <w:pPr>
              <w:pStyle w:val="Brezrazmikov"/>
              <w:jc w:val="right"/>
              <w:rPr>
                <w:rFonts w:cs="Arial"/>
                <w:szCs w:val="20"/>
                <w:lang w:val="sl-SI"/>
              </w:rPr>
            </w:pPr>
            <w:r w:rsidRPr="008044EE">
              <w:rPr>
                <w:rFonts w:cs="Arial"/>
                <w:szCs w:val="20"/>
                <w:lang w:val="sl-SI"/>
              </w:rPr>
              <w:t>461.471</w:t>
            </w:r>
          </w:p>
        </w:tc>
        <w:tc>
          <w:tcPr>
            <w:tcW w:w="1134" w:type="dxa"/>
            <w:shd w:val="clear" w:color="auto" w:fill="auto"/>
          </w:tcPr>
          <w:p w14:paraId="159A4297" w14:textId="77777777" w:rsidR="00794674" w:rsidRPr="008044EE" w:rsidRDefault="00794674" w:rsidP="00794674">
            <w:pPr>
              <w:pStyle w:val="Brezrazmikov"/>
              <w:jc w:val="right"/>
              <w:rPr>
                <w:rFonts w:cs="Arial"/>
                <w:szCs w:val="20"/>
                <w:lang w:val="sl-SI"/>
              </w:rPr>
            </w:pPr>
            <w:r w:rsidRPr="008044EE">
              <w:rPr>
                <w:rFonts w:cs="Arial"/>
                <w:szCs w:val="20"/>
                <w:lang w:val="sl-SI"/>
              </w:rPr>
              <w:t>462.024</w:t>
            </w:r>
          </w:p>
        </w:tc>
        <w:tc>
          <w:tcPr>
            <w:tcW w:w="1134" w:type="dxa"/>
            <w:shd w:val="clear" w:color="auto" w:fill="auto"/>
          </w:tcPr>
          <w:p w14:paraId="59F95F6A" w14:textId="77777777" w:rsidR="00794674" w:rsidRPr="008044EE" w:rsidRDefault="00794674" w:rsidP="00794674">
            <w:pPr>
              <w:pStyle w:val="Brezrazmikov"/>
              <w:jc w:val="right"/>
              <w:rPr>
                <w:rFonts w:cs="Arial"/>
                <w:szCs w:val="20"/>
                <w:lang w:val="sl-SI"/>
              </w:rPr>
            </w:pPr>
            <w:r w:rsidRPr="008044EE">
              <w:rPr>
                <w:rFonts w:cs="Arial"/>
                <w:szCs w:val="20"/>
                <w:lang w:val="sl-SI"/>
              </w:rPr>
              <w:t>463.935</w:t>
            </w:r>
          </w:p>
        </w:tc>
        <w:tc>
          <w:tcPr>
            <w:tcW w:w="1024" w:type="dxa"/>
            <w:shd w:val="clear" w:color="auto" w:fill="auto"/>
          </w:tcPr>
          <w:p w14:paraId="4ECE4710" w14:textId="77777777" w:rsidR="00794674" w:rsidRPr="008044EE" w:rsidRDefault="00794674" w:rsidP="00794674">
            <w:pPr>
              <w:pStyle w:val="Brezrazmikov"/>
              <w:jc w:val="right"/>
              <w:rPr>
                <w:rFonts w:cs="Arial"/>
                <w:szCs w:val="20"/>
                <w:lang w:val="sl-SI"/>
              </w:rPr>
            </w:pPr>
            <w:r w:rsidRPr="008044EE">
              <w:rPr>
                <w:rFonts w:cs="Arial"/>
                <w:szCs w:val="20"/>
                <w:lang w:val="sl-SI"/>
              </w:rPr>
              <w:t>466.283</w:t>
            </w:r>
          </w:p>
        </w:tc>
      </w:tr>
      <w:tr w:rsidR="00794674" w:rsidRPr="008044EE" w14:paraId="76DD90F8" w14:textId="77777777" w:rsidTr="00794674">
        <w:tc>
          <w:tcPr>
            <w:tcW w:w="2518" w:type="dxa"/>
            <w:shd w:val="clear" w:color="auto" w:fill="auto"/>
          </w:tcPr>
          <w:p w14:paraId="5944997D" w14:textId="77777777" w:rsidR="00794674" w:rsidRPr="008044EE" w:rsidRDefault="00794674" w:rsidP="00794674">
            <w:pPr>
              <w:pStyle w:val="Brezrazmikov"/>
              <w:rPr>
                <w:rFonts w:cs="Arial"/>
                <w:b/>
                <w:szCs w:val="20"/>
                <w:lang w:val="sl-SI"/>
              </w:rPr>
            </w:pPr>
            <w:r w:rsidRPr="008044EE">
              <w:rPr>
                <w:rFonts w:cs="Arial"/>
                <w:b/>
                <w:szCs w:val="20"/>
                <w:lang w:val="sl-SI"/>
              </w:rPr>
              <w:t>Sredstva VS</w:t>
            </w:r>
          </w:p>
          <w:p w14:paraId="37C14539" w14:textId="77777777" w:rsidR="00794674" w:rsidRPr="008044EE" w:rsidRDefault="00794674" w:rsidP="00794674">
            <w:pPr>
              <w:pStyle w:val="Brezrazmikov"/>
              <w:rPr>
                <w:rFonts w:cs="Arial"/>
                <w:szCs w:val="20"/>
                <w:lang w:val="sl-SI"/>
              </w:rPr>
            </w:pPr>
            <w:r w:rsidRPr="008044EE">
              <w:rPr>
                <w:rFonts w:cs="Arial"/>
                <w:szCs w:val="20"/>
                <w:lang w:val="sl-SI"/>
              </w:rPr>
              <w:t>(v tisoč EUR)</w:t>
            </w:r>
          </w:p>
        </w:tc>
        <w:tc>
          <w:tcPr>
            <w:tcW w:w="1134" w:type="dxa"/>
            <w:shd w:val="clear" w:color="auto" w:fill="auto"/>
            <w:vAlign w:val="center"/>
          </w:tcPr>
          <w:p w14:paraId="0C897C5E" w14:textId="77777777" w:rsidR="00794674" w:rsidRPr="008044EE" w:rsidRDefault="00794674" w:rsidP="00794674">
            <w:pPr>
              <w:pStyle w:val="Brezrazmikov"/>
              <w:jc w:val="right"/>
              <w:rPr>
                <w:rFonts w:cs="Arial"/>
                <w:b/>
                <w:szCs w:val="20"/>
                <w:lang w:val="sl-SI"/>
              </w:rPr>
            </w:pPr>
            <w:r w:rsidRPr="008044EE">
              <w:rPr>
                <w:rFonts w:cs="Arial"/>
                <w:b/>
                <w:szCs w:val="20"/>
                <w:lang w:val="sl-SI"/>
              </w:rPr>
              <w:t>2.477.804</w:t>
            </w:r>
          </w:p>
        </w:tc>
        <w:tc>
          <w:tcPr>
            <w:tcW w:w="1134" w:type="dxa"/>
            <w:shd w:val="clear" w:color="auto" w:fill="auto"/>
            <w:vAlign w:val="center"/>
          </w:tcPr>
          <w:p w14:paraId="1174E1C4" w14:textId="77777777" w:rsidR="00794674" w:rsidRPr="008044EE" w:rsidRDefault="00794674" w:rsidP="00794674">
            <w:pPr>
              <w:pStyle w:val="Brezrazmikov"/>
              <w:jc w:val="right"/>
              <w:rPr>
                <w:rFonts w:cs="Arial"/>
                <w:b/>
                <w:szCs w:val="20"/>
                <w:lang w:val="sl-SI"/>
              </w:rPr>
            </w:pPr>
            <w:r w:rsidRPr="008044EE">
              <w:rPr>
                <w:rFonts w:cs="Arial"/>
                <w:b/>
                <w:szCs w:val="20"/>
                <w:lang w:val="sl-SI"/>
              </w:rPr>
              <w:t>3.020.121</w:t>
            </w:r>
          </w:p>
        </w:tc>
        <w:tc>
          <w:tcPr>
            <w:tcW w:w="1134" w:type="dxa"/>
            <w:shd w:val="clear" w:color="auto" w:fill="auto"/>
            <w:vAlign w:val="center"/>
          </w:tcPr>
          <w:p w14:paraId="4C05D7D8" w14:textId="77777777" w:rsidR="00794674" w:rsidRPr="008044EE" w:rsidRDefault="00794674" w:rsidP="00794674">
            <w:pPr>
              <w:pStyle w:val="Brezrazmikov"/>
              <w:jc w:val="right"/>
              <w:rPr>
                <w:rFonts w:cs="Arial"/>
                <w:b/>
                <w:szCs w:val="20"/>
                <w:lang w:val="sl-SI"/>
              </w:rPr>
            </w:pPr>
            <w:r w:rsidRPr="008044EE">
              <w:rPr>
                <w:rFonts w:cs="Arial"/>
                <w:b/>
                <w:szCs w:val="20"/>
                <w:lang w:val="sl-SI"/>
              </w:rPr>
              <w:t>2.987.254</w:t>
            </w:r>
          </w:p>
        </w:tc>
        <w:tc>
          <w:tcPr>
            <w:tcW w:w="1134" w:type="dxa"/>
            <w:shd w:val="clear" w:color="auto" w:fill="auto"/>
            <w:vAlign w:val="center"/>
          </w:tcPr>
          <w:p w14:paraId="173669CA" w14:textId="77777777" w:rsidR="00794674" w:rsidRPr="008044EE" w:rsidRDefault="00794674" w:rsidP="00794674">
            <w:pPr>
              <w:pStyle w:val="Brezrazmikov"/>
              <w:jc w:val="right"/>
              <w:rPr>
                <w:rFonts w:cs="Arial"/>
                <w:b/>
                <w:szCs w:val="20"/>
                <w:lang w:val="sl-SI"/>
              </w:rPr>
            </w:pPr>
            <w:r w:rsidRPr="008044EE">
              <w:rPr>
                <w:rFonts w:cs="Arial"/>
                <w:b/>
                <w:szCs w:val="20"/>
                <w:lang w:val="sl-SI"/>
              </w:rPr>
              <w:t>2.938.940</w:t>
            </w:r>
          </w:p>
        </w:tc>
        <w:tc>
          <w:tcPr>
            <w:tcW w:w="1134" w:type="dxa"/>
            <w:shd w:val="clear" w:color="auto" w:fill="auto"/>
            <w:vAlign w:val="center"/>
          </w:tcPr>
          <w:p w14:paraId="1D852893" w14:textId="77777777" w:rsidR="00794674" w:rsidRPr="008044EE" w:rsidRDefault="00794674" w:rsidP="00794674">
            <w:pPr>
              <w:pStyle w:val="Brezrazmikov"/>
              <w:jc w:val="right"/>
              <w:rPr>
                <w:rFonts w:cs="Arial"/>
                <w:b/>
                <w:szCs w:val="20"/>
                <w:lang w:val="sl-SI"/>
              </w:rPr>
            </w:pPr>
            <w:r w:rsidRPr="008044EE">
              <w:rPr>
                <w:rFonts w:cs="Arial"/>
                <w:b/>
                <w:szCs w:val="20"/>
                <w:lang w:val="sl-SI"/>
              </w:rPr>
              <w:t>3.150.008</w:t>
            </w:r>
          </w:p>
        </w:tc>
        <w:tc>
          <w:tcPr>
            <w:tcW w:w="1024" w:type="dxa"/>
            <w:shd w:val="clear" w:color="auto" w:fill="auto"/>
            <w:vAlign w:val="center"/>
          </w:tcPr>
          <w:p w14:paraId="1872601A" w14:textId="77777777" w:rsidR="00794674" w:rsidRPr="008044EE" w:rsidRDefault="00794674" w:rsidP="00794674">
            <w:pPr>
              <w:pStyle w:val="Brezrazmikov"/>
              <w:jc w:val="right"/>
              <w:rPr>
                <w:rFonts w:cs="Arial"/>
                <w:b/>
                <w:szCs w:val="20"/>
                <w:lang w:val="sl-SI"/>
              </w:rPr>
            </w:pPr>
            <w:r w:rsidRPr="008044EE">
              <w:rPr>
                <w:rFonts w:cs="Arial"/>
                <w:b/>
                <w:szCs w:val="20"/>
                <w:lang w:val="sl-SI"/>
              </w:rPr>
              <w:t>3.235.311</w:t>
            </w:r>
          </w:p>
        </w:tc>
      </w:tr>
      <w:tr w:rsidR="00794674" w:rsidRPr="008044EE" w14:paraId="5726DB33" w14:textId="77777777" w:rsidTr="00794674">
        <w:tc>
          <w:tcPr>
            <w:tcW w:w="2518" w:type="dxa"/>
            <w:shd w:val="clear" w:color="auto" w:fill="auto"/>
          </w:tcPr>
          <w:p w14:paraId="2D0F7DE5" w14:textId="77777777" w:rsidR="00794674" w:rsidRPr="008044EE" w:rsidRDefault="00794674" w:rsidP="00794674">
            <w:pPr>
              <w:pStyle w:val="Brezrazmikov"/>
              <w:rPr>
                <w:rFonts w:cs="Arial"/>
                <w:b/>
                <w:szCs w:val="20"/>
                <w:lang w:val="sl-SI"/>
              </w:rPr>
            </w:pPr>
            <w:r w:rsidRPr="008044EE">
              <w:rPr>
                <w:rFonts w:cs="Arial"/>
                <w:b/>
                <w:szCs w:val="20"/>
                <w:lang w:val="sl-SI"/>
              </w:rPr>
              <w:t xml:space="preserve">Neto vplačila </w:t>
            </w:r>
          </w:p>
          <w:p w14:paraId="465D8126" w14:textId="77777777" w:rsidR="00794674" w:rsidRPr="008044EE" w:rsidRDefault="00794674" w:rsidP="00794674">
            <w:pPr>
              <w:pStyle w:val="Brezrazmikov"/>
              <w:rPr>
                <w:rFonts w:cs="Arial"/>
                <w:szCs w:val="20"/>
                <w:lang w:val="sl-SI"/>
              </w:rPr>
            </w:pPr>
            <w:r w:rsidRPr="008044EE">
              <w:rPr>
                <w:rFonts w:cs="Arial"/>
                <w:szCs w:val="20"/>
                <w:lang w:val="sl-SI"/>
              </w:rPr>
              <w:t>(v tisoč EUR)</w:t>
            </w:r>
          </w:p>
        </w:tc>
        <w:tc>
          <w:tcPr>
            <w:tcW w:w="1134" w:type="dxa"/>
            <w:shd w:val="clear" w:color="auto" w:fill="auto"/>
            <w:vAlign w:val="center"/>
          </w:tcPr>
          <w:p w14:paraId="0C30692C" w14:textId="77777777" w:rsidR="00794674" w:rsidRPr="008044EE" w:rsidRDefault="00794674" w:rsidP="00794674">
            <w:pPr>
              <w:pStyle w:val="Brezrazmikov"/>
              <w:jc w:val="right"/>
              <w:rPr>
                <w:rFonts w:cs="Arial"/>
                <w:b/>
                <w:szCs w:val="20"/>
                <w:lang w:val="sl-SI"/>
              </w:rPr>
            </w:pPr>
            <w:r w:rsidRPr="008044EE">
              <w:rPr>
                <w:rFonts w:cs="Arial"/>
                <w:b/>
                <w:szCs w:val="20"/>
                <w:lang w:val="sl-SI"/>
              </w:rPr>
              <w:t>-8.121</w:t>
            </w:r>
          </w:p>
        </w:tc>
        <w:tc>
          <w:tcPr>
            <w:tcW w:w="1134" w:type="dxa"/>
            <w:shd w:val="clear" w:color="auto" w:fill="auto"/>
            <w:vAlign w:val="center"/>
          </w:tcPr>
          <w:p w14:paraId="383F72B5" w14:textId="77777777" w:rsidR="00794674" w:rsidRPr="008044EE" w:rsidRDefault="00794674" w:rsidP="00794674">
            <w:pPr>
              <w:pStyle w:val="Brezrazmikov"/>
              <w:jc w:val="right"/>
              <w:rPr>
                <w:rFonts w:cs="Arial"/>
                <w:b/>
                <w:szCs w:val="20"/>
                <w:lang w:val="sl-SI"/>
              </w:rPr>
            </w:pPr>
            <w:r w:rsidRPr="008044EE">
              <w:rPr>
                <w:rFonts w:cs="Arial"/>
                <w:b/>
                <w:szCs w:val="20"/>
                <w:lang w:val="sl-SI"/>
              </w:rPr>
              <w:t>4.253</w:t>
            </w:r>
          </w:p>
        </w:tc>
        <w:tc>
          <w:tcPr>
            <w:tcW w:w="1134" w:type="dxa"/>
            <w:shd w:val="clear" w:color="auto" w:fill="auto"/>
            <w:vAlign w:val="center"/>
          </w:tcPr>
          <w:p w14:paraId="75206CA8" w14:textId="77777777" w:rsidR="00794674" w:rsidRPr="008044EE" w:rsidRDefault="00794674" w:rsidP="00794674">
            <w:pPr>
              <w:pStyle w:val="Brezrazmikov"/>
              <w:jc w:val="right"/>
              <w:rPr>
                <w:rFonts w:cs="Arial"/>
                <w:b/>
                <w:szCs w:val="20"/>
                <w:lang w:val="sl-SI"/>
              </w:rPr>
            </w:pPr>
            <w:r w:rsidRPr="008044EE">
              <w:rPr>
                <w:rFonts w:cs="Arial"/>
                <w:b/>
                <w:szCs w:val="20"/>
                <w:lang w:val="sl-SI"/>
              </w:rPr>
              <w:t>11.600</w:t>
            </w:r>
          </w:p>
        </w:tc>
        <w:tc>
          <w:tcPr>
            <w:tcW w:w="1134" w:type="dxa"/>
            <w:shd w:val="clear" w:color="auto" w:fill="auto"/>
            <w:vAlign w:val="center"/>
          </w:tcPr>
          <w:p w14:paraId="77F5603D" w14:textId="77777777" w:rsidR="00794674" w:rsidRPr="008044EE" w:rsidRDefault="00794674" w:rsidP="00794674">
            <w:pPr>
              <w:pStyle w:val="Brezrazmikov"/>
              <w:jc w:val="right"/>
              <w:rPr>
                <w:rFonts w:cs="Arial"/>
                <w:b/>
                <w:szCs w:val="20"/>
                <w:lang w:val="sl-SI"/>
              </w:rPr>
            </w:pPr>
            <w:r w:rsidRPr="008044EE">
              <w:rPr>
                <w:rFonts w:cs="Arial"/>
                <w:b/>
                <w:szCs w:val="20"/>
                <w:lang w:val="sl-SI"/>
              </w:rPr>
              <w:t>9.010</w:t>
            </w:r>
          </w:p>
        </w:tc>
        <w:tc>
          <w:tcPr>
            <w:tcW w:w="1134" w:type="dxa"/>
            <w:shd w:val="clear" w:color="auto" w:fill="auto"/>
            <w:vAlign w:val="center"/>
          </w:tcPr>
          <w:p w14:paraId="1B7A0411" w14:textId="77777777" w:rsidR="00794674" w:rsidRPr="008044EE" w:rsidRDefault="00794674" w:rsidP="00794674">
            <w:pPr>
              <w:pStyle w:val="Brezrazmikov"/>
              <w:jc w:val="right"/>
              <w:rPr>
                <w:rFonts w:cs="Arial"/>
                <w:b/>
                <w:szCs w:val="20"/>
                <w:lang w:val="sl-SI"/>
              </w:rPr>
            </w:pPr>
            <w:r w:rsidRPr="008044EE">
              <w:rPr>
                <w:rFonts w:cs="Arial"/>
                <w:b/>
                <w:szCs w:val="20"/>
                <w:lang w:val="sl-SI"/>
              </w:rPr>
              <w:t>7.617</w:t>
            </w:r>
          </w:p>
        </w:tc>
        <w:tc>
          <w:tcPr>
            <w:tcW w:w="1024" w:type="dxa"/>
            <w:shd w:val="clear" w:color="auto" w:fill="auto"/>
            <w:vAlign w:val="center"/>
          </w:tcPr>
          <w:p w14:paraId="32FAB60D" w14:textId="77777777" w:rsidR="00794674" w:rsidRPr="008044EE" w:rsidRDefault="00794674" w:rsidP="00794674">
            <w:pPr>
              <w:pStyle w:val="Brezrazmikov"/>
              <w:jc w:val="right"/>
              <w:rPr>
                <w:rFonts w:cs="Arial"/>
                <w:b/>
                <w:szCs w:val="20"/>
                <w:lang w:val="sl-SI"/>
              </w:rPr>
            </w:pPr>
            <w:r w:rsidRPr="008044EE">
              <w:rPr>
                <w:rFonts w:cs="Arial"/>
                <w:b/>
                <w:szCs w:val="20"/>
                <w:lang w:val="sl-SI"/>
              </w:rPr>
              <w:t>37.830</w:t>
            </w:r>
          </w:p>
        </w:tc>
      </w:tr>
      <w:tr w:rsidR="00794674" w:rsidRPr="008044EE" w14:paraId="26B256FD" w14:textId="77777777" w:rsidTr="00794674">
        <w:tc>
          <w:tcPr>
            <w:tcW w:w="2518" w:type="dxa"/>
            <w:shd w:val="clear" w:color="auto" w:fill="auto"/>
          </w:tcPr>
          <w:p w14:paraId="08B42280" w14:textId="77777777" w:rsidR="00794674" w:rsidRPr="008044EE" w:rsidRDefault="00794674" w:rsidP="00794674">
            <w:pPr>
              <w:pStyle w:val="Brezrazmikov"/>
              <w:rPr>
                <w:rFonts w:cs="Arial"/>
                <w:szCs w:val="20"/>
                <w:lang w:val="sl-SI"/>
              </w:rPr>
            </w:pPr>
            <w:r w:rsidRPr="008044EE">
              <w:rPr>
                <w:rFonts w:cs="Arial"/>
                <w:szCs w:val="20"/>
                <w:lang w:val="sl-SI"/>
              </w:rPr>
              <w:t>Vplačila v VS</w:t>
            </w:r>
          </w:p>
          <w:p w14:paraId="019C3C5B" w14:textId="77777777" w:rsidR="00794674" w:rsidRPr="008044EE" w:rsidRDefault="00794674" w:rsidP="00794674">
            <w:pPr>
              <w:pStyle w:val="Brezrazmikov"/>
              <w:rPr>
                <w:rFonts w:cs="Arial"/>
                <w:szCs w:val="20"/>
                <w:lang w:val="sl-SI"/>
              </w:rPr>
            </w:pPr>
            <w:r w:rsidRPr="008044EE">
              <w:rPr>
                <w:rFonts w:cs="Arial"/>
                <w:szCs w:val="20"/>
                <w:lang w:val="sl-SI"/>
              </w:rPr>
              <w:t>(v tisoč EUR)</w:t>
            </w:r>
          </w:p>
        </w:tc>
        <w:tc>
          <w:tcPr>
            <w:tcW w:w="1134" w:type="dxa"/>
            <w:shd w:val="clear" w:color="auto" w:fill="auto"/>
            <w:vAlign w:val="center"/>
          </w:tcPr>
          <w:p w14:paraId="61C416D8" w14:textId="77777777" w:rsidR="00794674" w:rsidRPr="008044EE" w:rsidRDefault="00794674" w:rsidP="00794674">
            <w:pPr>
              <w:pStyle w:val="Brezrazmikov"/>
              <w:jc w:val="right"/>
              <w:rPr>
                <w:rFonts w:cs="Arial"/>
                <w:szCs w:val="20"/>
                <w:lang w:val="sl-SI"/>
              </w:rPr>
            </w:pPr>
            <w:r w:rsidRPr="008044EE">
              <w:rPr>
                <w:rFonts w:cs="Arial"/>
                <w:szCs w:val="20"/>
                <w:lang w:val="sl-SI"/>
              </w:rPr>
              <w:t>60.443</w:t>
            </w:r>
          </w:p>
        </w:tc>
        <w:tc>
          <w:tcPr>
            <w:tcW w:w="1134" w:type="dxa"/>
            <w:shd w:val="clear" w:color="auto" w:fill="auto"/>
            <w:vAlign w:val="center"/>
          </w:tcPr>
          <w:p w14:paraId="3AAD479E" w14:textId="77777777" w:rsidR="00794674" w:rsidRPr="008044EE" w:rsidRDefault="00794674" w:rsidP="00794674">
            <w:pPr>
              <w:pStyle w:val="Brezrazmikov"/>
              <w:jc w:val="right"/>
              <w:rPr>
                <w:rFonts w:cs="Arial"/>
                <w:szCs w:val="20"/>
                <w:lang w:val="sl-SI"/>
              </w:rPr>
            </w:pPr>
            <w:r w:rsidRPr="008044EE">
              <w:rPr>
                <w:rFonts w:cs="Arial"/>
                <w:szCs w:val="20"/>
                <w:lang w:val="sl-SI"/>
              </w:rPr>
              <w:t>67.510</w:t>
            </w:r>
          </w:p>
        </w:tc>
        <w:tc>
          <w:tcPr>
            <w:tcW w:w="1134" w:type="dxa"/>
            <w:shd w:val="clear" w:color="auto" w:fill="auto"/>
            <w:vAlign w:val="center"/>
          </w:tcPr>
          <w:p w14:paraId="24A153F6" w14:textId="77777777" w:rsidR="00794674" w:rsidRPr="008044EE" w:rsidRDefault="00794674" w:rsidP="00794674">
            <w:pPr>
              <w:pStyle w:val="Brezrazmikov"/>
              <w:jc w:val="right"/>
              <w:rPr>
                <w:rFonts w:cs="Arial"/>
                <w:szCs w:val="20"/>
                <w:lang w:val="sl-SI"/>
              </w:rPr>
            </w:pPr>
            <w:r w:rsidRPr="008044EE">
              <w:rPr>
                <w:rFonts w:cs="Arial"/>
                <w:szCs w:val="20"/>
                <w:lang w:val="sl-SI"/>
              </w:rPr>
              <w:t>48.797</w:t>
            </w:r>
          </w:p>
        </w:tc>
        <w:tc>
          <w:tcPr>
            <w:tcW w:w="1134" w:type="dxa"/>
            <w:shd w:val="clear" w:color="auto" w:fill="auto"/>
            <w:vAlign w:val="center"/>
          </w:tcPr>
          <w:p w14:paraId="5C1EDCDB" w14:textId="77777777" w:rsidR="00794674" w:rsidRPr="008044EE" w:rsidRDefault="00794674" w:rsidP="00794674">
            <w:pPr>
              <w:pStyle w:val="Brezrazmikov"/>
              <w:jc w:val="right"/>
              <w:rPr>
                <w:rFonts w:cs="Arial"/>
                <w:szCs w:val="20"/>
                <w:lang w:val="sl-SI"/>
              </w:rPr>
            </w:pPr>
            <w:r w:rsidRPr="008044EE">
              <w:rPr>
                <w:rFonts w:cs="Arial"/>
                <w:szCs w:val="20"/>
                <w:lang w:val="sl-SI"/>
              </w:rPr>
              <w:t>57.256</w:t>
            </w:r>
          </w:p>
        </w:tc>
        <w:tc>
          <w:tcPr>
            <w:tcW w:w="1134" w:type="dxa"/>
            <w:shd w:val="clear" w:color="auto" w:fill="auto"/>
            <w:vAlign w:val="center"/>
          </w:tcPr>
          <w:p w14:paraId="270BAB41" w14:textId="77777777" w:rsidR="00794674" w:rsidRPr="008044EE" w:rsidRDefault="00794674" w:rsidP="00794674">
            <w:pPr>
              <w:pStyle w:val="Brezrazmikov"/>
              <w:jc w:val="right"/>
              <w:rPr>
                <w:rFonts w:cs="Arial"/>
                <w:szCs w:val="20"/>
                <w:lang w:val="sl-SI"/>
              </w:rPr>
            </w:pPr>
            <w:r w:rsidRPr="008044EE">
              <w:rPr>
                <w:rFonts w:cs="Arial"/>
                <w:szCs w:val="20"/>
                <w:lang w:val="sl-SI"/>
              </w:rPr>
              <w:t>72.012</w:t>
            </w:r>
          </w:p>
        </w:tc>
        <w:tc>
          <w:tcPr>
            <w:tcW w:w="1024" w:type="dxa"/>
            <w:shd w:val="clear" w:color="auto" w:fill="auto"/>
            <w:vAlign w:val="center"/>
          </w:tcPr>
          <w:p w14:paraId="05B5B376" w14:textId="77777777" w:rsidR="00794674" w:rsidRPr="008044EE" w:rsidRDefault="00794674" w:rsidP="00794674">
            <w:pPr>
              <w:pStyle w:val="Brezrazmikov"/>
              <w:jc w:val="right"/>
              <w:rPr>
                <w:rFonts w:cs="Arial"/>
                <w:szCs w:val="20"/>
                <w:lang w:val="sl-SI"/>
              </w:rPr>
            </w:pPr>
            <w:r w:rsidRPr="008044EE">
              <w:rPr>
                <w:rFonts w:cs="Arial"/>
                <w:szCs w:val="20"/>
                <w:lang w:val="sl-SI"/>
              </w:rPr>
              <w:t>117.668</w:t>
            </w:r>
          </w:p>
        </w:tc>
      </w:tr>
      <w:tr w:rsidR="00794674" w:rsidRPr="008044EE" w14:paraId="5138340B" w14:textId="77777777" w:rsidTr="00794674">
        <w:tc>
          <w:tcPr>
            <w:tcW w:w="2518" w:type="dxa"/>
            <w:shd w:val="clear" w:color="auto" w:fill="auto"/>
          </w:tcPr>
          <w:p w14:paraId="22BFE654" w14:textId="77777777" w:rsidR="00794674" w:rsidRPr="008044EE" w:rsidRDefault="00794674" w:rsidP="00794674">
            <w:pPr>
              <w:pStyle w:val="Brezrazmikov"/>
              <w:rPr>
                <w:rFonts w:cs="Arial"/>
                <w:szCs w:val="20"/>
                <w:lang w:val="sl-SI"/>
              </w:rPr>
            </w:pPr>
            <w:r w:rsidRPr="008044EE">
              <w:rPr>
                <w:rFonts w:cs="Arial"/>
                <w:szCs w:val="20"/>
                <w:lang w:val="sl-SI"/>
              </w:rPr>
              <w:t>Izplačila iz VS</w:t>
            </w:r>
          </w:p>
          <w:p w14:paraId="36F3E3C2" w14:textId="77777777" w:rsidR="00794674" w:rsidRPr="008044EE" w:rsidRDefault="00794674" w:rsidP="00794674">
            <w:pPr>
              <w:pStyle w:val="Brezrazmikov"/>
              <w:rPr>
                <w:rFonts w:cs="Arial"/>
                <w:szCs w:val="20"/>
                <w:lang w:val="sl-SI"/>
              </w:rPr>
            </w:pPr>
            <w:r w:rsidRPr="008044EE">
              <w:rPr>
                <w:rFonts w:cs="Arial"/>
                <w:szCs w:val="20"/>
                <w:lang w:val="sl-SI"/>
              </w:rPr>
              <w:t>(v tisoč EUR)</w:t>
            </w:r>
          </w:p>
        </w:tc>
        <w:tc>
          <w:tcPr>
            <w:tcW w:w="1134" w:type="dxa"/>
            <w:shd w:val="clear" w:color="auto" w:fill="auto"/>
            <w:vAlign w:val="center"/>
          </w:tcPr>
          <w:p w14:paraId="457548A4" w14:textId="77777777" w:rsidR="00794674" w:rsidRPr="008044EE" w:rsidRDefault="00794674" w:rsidP="00794674">
            <w:pPr>
              <w:pStyle w:val="Brezrazmikov"/>
              <w:jc w:val="right"/>
              <w:rPr>
                <w:rFonts w:cs="Arial"/>
                <w:szCs w:val="20"/>
                <w:lang w:val="sl-SI"/>
              </w:rPr>
            </w:pPr>
            <w:r w:rsidRPr="008044EE">
              <w:rPr>
                <w:rFonts w:cs="Arial"/>
                <w:szCs w:val="20"/>
                <w:lang w:val="sl-SI"/>
              </w:rPr>
              <w:t>68.564</w:t>
            </w:r>
          </w:p>
        </w:tc>
        <w:tc>
          <w:tcPr>
            <w:tcW w:w="1134" w:type="dxa"/>
            <w:shd w:val="clear" w:color="auto" w:fill="auto"/>
            <w:vAlign w:val="center"/>
          </w:tcPr>
          <w:p w14:paraId="3F709A23" w14:textId="77777777" w:rsidR="00794674" w:rsidRPr="008044EE" w:rsidRDefault="00794674" w:rsidP="00794674">
            <w:pPr>
              <w:pStyle w:val="Brezrazmikov"/>
              <w:jc w:val="right"/>
              <w:rPr>
                <w:rFonts w:cs="Arial"/>
                <w:szCs w:val="20"/>
                <w:lang w:val="sl-SI"/>
              </w:rPr>
            </w:pPr>
            <w:r w:rsidRPr="008044EE">
              <w:rPr>
                <w:rFonts w:cs="Arial"/>
                <w:szCs w:val="20"/>
                <w:lang w:val="sl-SI"/>
              </w:rPr>
              <w:t>63.257</w:t>
            </w:r>
          </w:p>
        </w:tc>
        <w:tc>
          <w:tcPr>
            <w:tcW w:w="1134" w:type="dxa"/>
            <w:shd w:val="clear" w:color="auto" w:fill="auto"/>
            <w:vAlign w:val="center"/>
          </w:tcPr>
          <w:p w14:paraId="5DD61365" w14:textId="77777777" w:rsidR="00794674" w:rsidRPr="008044EE" w:rsidRDefault="00794674" w:rsidP="00794674">
            <w:pPr>
              <w:pStyle w:val="Brezrazmikov"/>
              <w:jc w:val="right"/>
              <w:rPr>
                <w:rFonts w:cs="Arial"/>
                <w:szCs w:val="20"/>
                <w:lang w:val="sl-SI"/>
              </w:rPr>
            </w:pPr>
            <w:r w:rsidRPr="008044EE">
              <w:rPr>
                <w:rFonts w:cs="Arial"/>
                <w:szCs w:val="20"/>
                <w:lang w:val="sl-SI"/>
              </w:rPr>
              <w:t>37.197</w:t>
            </w:r>
          </w:p>
        </w:tc>
        <w:tc>
          <w:tcPr>
            <w:tcW w:w="1134" w:type="dxa"/>
            <w:shd w:val="clear" w:color="auto" w:fill="auto"/>
            <w:vAlign w:val="center"/>
          </w:tcPr>
          <w:p w14:paraId="78B2EBFF" w14:textId="77777777" w:rsidR="00794674" w:rsidRPr="008044EE" w:rsidRDefault="00794674" w:rsidP="00794674">
            <w:pPr>
              <w:pStyle w:val="Brezrazmikov"/>
              <w:jc w:val="right"/>
              <w:rPr>
                <w:rFonts w:cs="Arial"/>
                <w:szCs w:val="20"/>
                <w:lang w:val="sl-SI"/>
              </w:rPr>
            </w:pPr>
            <w:r w:rsidRPr="008044EE">
              <w:rPr>
                <w:rFonts w:cs="Arial"/>
                <w:szCs w:val="20"/>
                <w:lang w:val="sl-SI"/>
              </w:rPr>
              <w:t>48.246</w:t>
            </w:r>
          </w:p>
        </w:tc>
        <w:tc>
          <w:tcPr>
            <w:tcW w:w="1134" w:type="dxa"/>
            <w:shd w:val="clear" w:color="auto" w:fill="auto"/>
            <w:vAlign w:val="center"/>
          </w:tcPr>
          <w:p w14:paraId="03147B78" w14:textId="77777777" w:rsidR="00794674" w:rsidRPr="008044EE" w:rsidRDefault="00794674" w:rsidP="00794674">
            <w:pPr>
              <w:pStyle w:val="Brezrazmikov"/>
              <w:jc w:val="right"/>
              <w:rPr>
                <w:rFonts w:cs="Arial"/>
                <w:szCs w:val="20"/>
                <w:lang w:val="sl-SI"/>
              </w:rPr>
            </w:pPr>
            <w:r w:rsidRPr="008044EE">
              <w:rPr>
                <w:rFonts w:cs="Arial"/>
                <w:szCs w:val="20"/>
                <w:lang w:val="sl-SI"/>
              </w:rPr>
              <w:t>64.395</w:t>
            </w:r>
          </w:p>
        </w:tc>
        <w:tc>
          <w:tcPr>
            <w:tcW w:w="1024" w:type="dxa"/>
            <w:shd w:val="clear" w:color="auto" w:fill="auto"/>
            <w:vAlign w:val="center"/>
          </w:tcPr>
          <w:p w14:paraId="43D15860" w14:textId="77777777" w:rsidR="00794674" w:rsidRPr="008044EE" w:rsidRDefault="00794674" w:rsidP="00794674">
            <w:pPr>
              <w:pStyle w:val="Brezrazmikov"/>
              <w:jc w:val="right"/>
              <w:rPr>
                <w:rFonts w:cs="Arial"/>
                <w:szCs w:val="20"/>
                <w:lang w:val="sl-SI"/>
              </w:rPr>
            </w:pPr>
            <w:r w:rsidRPr="008044EE">
              <w:rPr>
                <w:rFonts w:cs="Arial"/>
                <w:szCs w:val="20"/>
                <w:lang w:val="sl-SI"/>
              </w:rPr>
              <w:t>79.838</w:t>
            </w:r>
          </w:p>
        </w:tc>
      </w:tr>
      <w:tr w:rsidR="00794674" w:rsidRPr="008044EE" w14:paraId="630A41DA" w14:textId="77777777" w:rsidTr="00794674">
        <w:tc>
          <w:tcPr>
            <w:tcW w:w="2518" w:type="dxa"/>
            <w:shd w:val="clear" w:color="auto" w:fill="auto"/>
          </w:tcPr>
          <w:p w14:paraId="74315A51" w14:textId="77777777" w:rsidR="00794674" w:rsidRPr="008044EE" w:rsidRDefault="00794674" w:rsidP="00794674">
            <w:pPr>
              <w:pStyle w:val="Brezrazmikov"/>
              <w:rPr>
                <w:rFonts w:cs="Arial"/>
                <w:szCs w:val="20"/>
                <w:lang w:val="sl-SI"/>
              </w:rPr>
            </w:pPr>
            <w:r w:rsidRPr="008044EE">
              <w:rPr>
                <w:rFonts w:cs="Arial"/>
                <w:b/>
                <w:szCs w:val="20"/>
                <w:lang w:val="sl-SI"/>
              </w:rPr>
              <w:t>Št. KNPVP</w:t>
            </w:r>
            <w:r w:rsidRPr="008044EE">
              <w:rPr>
                <w:rFonts w:cs="Arial"/>
                <w:szCs w:val="20"/>
                <w:lang w:val="sl-SI"/>
              </w:rPr>
              <w:t xml:space="preserve"> skladov drugih držav članic, ki se tržijo v RS</w:t>
            </w:r>
          </w:p>
        </w:tc>
        <w:tc>
          <w:tcPr>
            <w:tcW w:w="1134" w:type="dxa"/>
            <w:shd w:val="clear" w:color="auto" w:fill="auto"/>
            <w:vAlign w:val="center"/>
          </w:tcPr>
          <w:p w14:paraId="2462CAD7" w14:textId="77777777" w:rsidR="00794674" w:rsidRPr="008044EE" w:rsidRDefault="00794674" w:rsidP="00794674">
            <w:pPr>
              <w:pStyle w:val="Brezrazmikov"/>
              <w:jc w:val="right"/>
              <w:rPr>
                <w:rFonts w:cs="Arial"/>
                <w:szCs w:val="20"/>
                <w:lang w:val="sl-SI"/>
              </w:rPr>
            </w:pPr>
            <w:r w:rsidRPr="008044EE">
              <w:rPr>
                <w:rFonts w:cs="Arial"/>
                <w:szCs w:val="20"/>
                <w:lang w:val="sl-SI"/>
              </w:rPr>
              <w:t>96</w:t>
            </w:r>
          </w:p>
        </w:tc>
        <w:tc>
          <w:tcPr>
            <w:tcW w:w="1134" w:type="dxa"/>
            <w:shd w:val="clear" w:color="auto" w:fill="auto"/>
            <w:vAlign w:val="center"/>
          </w:tcPr>
          <w:p w14:paraId="7D0C65DB" w14:textId="77777777" w:rsidR="00794674" w:rsidRPr="008044EE" w:rsidRDefault="00794674" w:rsidP="00794674">
            <w:pPr>
              <w:pStyle w:val="Brezrazmikov"/>
              <w:jc w:val="right"/>
              <w:rPr>
                <w:rFonts w:cs="Arial"/>
                <w:szCs w:val="20"/>
                <w:lang w:val="sl-SI"/>
              </w:rPr>
            </w:pPr>
            <w:r w:rsidRPr="008044EE">
              <w:rPr>
                <w:rFonts w:cs="Arial"/>
                <w:szCs w:val="20"/>
                <w:lang w:val="sl-SI"/>
              </w:rPr>
              <w:t>124</w:t>
            </w:r>
          </w:p>
        </w:tc>
        <w:tc>
          <w:tcPr>
            <w:tcW w:w="1134" w:type="dxa"/>
            <w:shd w:val="clear" w:color="auto" w:fill="auto"/>
            <w:vAlign w:val="center"/>
          </w:tcPr>
          <w:p w14:paraId="5FAC74E6" w14:textId="77777777" w:rsidR="00794674" w:rsidRPr="008044EE" w:rsidRDefault="00794674" w:rsidP="00794674">
            <w:pPr>
              <w:pStyle w:val="Brezrazmikov"/>
              <w:jc w:val="right"/>
              <w:rPr>
                <w:rFonts w:cs="Arial"/>
                <w:szCs w:val="20"/>
                <w:lang w:val="sl-SI"/>
              </w:rPr>
            </w:pPr>
            <w:r w:rsidRPr="008044EE">
              <w:rPr>
                <w:rFonts w:cs="Arial"/>
                <w:szCs w:val="20"/>
                <w:lang w:val="sl-SI"/>
              </w:rPr>
              <w:t>115</w:t>
            </w:r>
          </w:p>
        </w:tc>
        <w:tc>
          <w:tcPr>
            <w:tcW w:w="1134" w:type="dxa"/>
            <w:shd w:val="clear" w:color="auto" w:fill="auto"/>
            <w:vAlign w:val="center"/>
          </w:tcPr>
          <w:p w14:paraId="760D7C95" w14:textId="77777777" w:rsidR="00794674" w:rsidRPr="008044EE" w:rsidRDefault="00794674" w:rsidP="00794674">
            <w:pPr>
              <w:pStyle w:val="Brezrazmikov"/>
              <w:jc w:val="right"/>
              <w:rPr>
                <w:rFonts w:cs="Arial"/>
                <w:szCs w:val="20"/>
                <w:lang w:val="sl-SI"/>
              </w:rPr>
            </w:pPr>
            <w:r w:rsidRPr="008044EE">
              <w:rPr>
                <w:rFonts w:cs="Arial"/>
                <w:szCs w:val="20"/>
                <w:lang w:val="sl-SI"/>
              </w:rPr>
              <w:t>112</w:t>
            </w:r>
          </w:p>
        </w:tc>
        <w:tc>
          <w:tcPr>
            <w:tcW w:w="1134" w:type="dxa"/>
            <w:shd w:val="clear" w:color="auto" w:fill="auto"/>
            <w:vAlign w:val="center"/>
          </w:tcPr>
          <w:p w14:paraId="7E7168F2" w14:textId="77777777" w:rsidR="00794674" w:rsidRPr="008044EE" w:rsidRDefault="00794674" w:rsidP="00794674">
            <w:pPr>
              <w:pStyle w:val="Brezrazmikov"/>
              <w:jc w:val="right"/>
              <w:rPr>
                <w:rFonts w:cs="Arial"/>
                <w:szCs w:val="20"/>
                <w:lang w:val="sl-SI"/>
              </w:rPr>
            </w:pPr>
            <w:r w:rsidRPr="008044EE">
              <w:rPr>
                <w:rFonts w:cs="Arial"/>
                <w:szCs w:val="20"/>
                <w:lang w:val="sl-SI"/>
              </w:rPr>
              <w:t>112</w:t>
            </w:r>
          </w:p>
        </w:tc>
        <w:tc>
          <w:tcPr>
            <w:tcW w:w="1024" w:type="dxa"/>
            <w:shd w:val="clear" w:color="auto" w:fill="auto"/>
            <w:vAlign w:val="center"/>
          </w:tcPr>
          <w:p w14:paraId="5FD3FFD4" w14:textId="77777777" w:rsidR="00794674" w:rsidRPr="008044EE" w:rsidRDefault="00794674" w:rsidP="00794674">
            <w:pPr>
              <w:pStyle w:val="Brezrazmikov"/>
              <w:jc w:val="right"/>
              <w:rPr>
                <w:rFonts w:cs="Arial"/>
                <w:szCs w:val="20"/>
                <w:lang w:val="sl-SI"/>
              </w:rPr>
            </w:pPr>
            <w:r w:rsidRPr="008044EE">
              <w:rPr>
                <w:rFonts w:cs="Arial"/>
                <w:szCs w:val="20"/>
                <w:lang w:val="sl-SI"/>
              </w:rPr>
              <w:t>111</w:t>
            </w:r>
          </w:p>
        </w:tc>
      </w:tr>
    </w:tbl>
    <w:p w14:paraId="1B8D403C" w14:textId="77777777" w:rsidR="00794674" w:rsidRPr="008044EE" w:rsidRDefault="00794674" w:rsidP="00794674">
      <w:pPr>
        <w:pStyle w:val="Brezrazmikov"/>
        <w:rPr>
          <w:rFonts w:cs="Arial"/>
          <w:szCs w:val="20"/>
          <w:lang w:val="sl-SI"/>
        </w:rPr>
      </w:pPr>
      <w:r w:rsidRPr="008044EE">
        <w:rPr>
          <w:rFonts w:cs="Arial"/>
          <w:szCs w:val="20"/>
          <w:lang w:val="sl-SI"/>
        </w:rPr>
        <w:t>Vir: Mesečni pregled gibanj na trgu finančnih instrumentov, Agencija za trg vrednostnih papirjev, januar 2021.</w:t>
      </w:r>
    </w:p>
    <w:p w14:paraId="14E5F0D3" w14:textId="77777777" w:rsidR="00794674" w:rsidRPr="008044EE" w:rsidRDefault="00794674" w:rsidP="00F6457F">
      <w:pPr>
        <w:pStyle w:val="Brezrazmikov"/>
        <w:jc w:val="both"/>
        <w:rPr>
          <w:rFonts w:cs="Arial"/>
          <w:szCs w:val="20"/>
          <w:lang w:val="sl-SI"/>
        </w:rPr>
      </w:pPr>
      <w:r w:rsidRPr="008044EE">
        <w:rPr>
          <w:rFonts w:cs="Arial"/>
          <w:szCs w:val="20"/>
          <w:lang w:val="sl-SI"/>
        </w:rPr>
        <w:lastRenderedPageBreak/>
        <w:t xml:space="preserve">Opomba: *Ena DZU upravlja tudi </w:t>
      </w:r>
      <w:r w:rsidR="000A6060" w:rsidRPr="008044EE">
        <w:rPr>
          <w:rFonts w:cs="Arial"/>
          <w:szCs w:val="20"/>
          <w:lang w:val="sl-SI"/>
        </w:rPr>
        <w:t>tri</w:t>
      </w:r>
      <w:r w:rsidRPr="008044EE">
        <w:rPr>
          <w:rFonts w:cs="Arial"/>
          <w:szCs w:val="20"/>
          <w:lang w:val="sl-SI"/>
        </w:rPr>
        <w:t xml:space="preserve"> vzajemne sklade, oblikovane v drugi državi članici, ki v tabeli niso upoštevani</w:t>
      </w:r>
      <w:r w:rsidR="000A6060" w:rsidRPr="008044EE">
        <w:rPr>
          <w:rFonts w:cs="Arial"/>
          <w:szCs w:val="20"/>
          <w:lang w:val="sl-SI"/>
        </w:rPr>
        <w:t>.</w:t>
      </w:r>
    </w:p>
    <w:p w14:paraId="54549CE0" w14:textId="77777777" w:rsidR="00794674" w:rsidRPr="008044EE" w:rsidRDefault="00794674" w:rsidP="00794674">
      <w:pPr>
        <w:pStyle w:val="Default"/>
        <w:rPr>
          <w:color w:val="auto"/>
          <w:sz w:val="20"/>
          <w:szCs w:val="20"/>
        </w:rPr>
      </w:pPr>
    </w:p>
    <w:p w14:paraId="4D132F7E" w14:textId="77777777" w:rsidR="00794674" w:rsidRPr="008044EE" w:rsidRDefault="00794674" w:rsidP="00794674">
      <w:pPr>
        <w:pStyle w:val="Brezrazmikov"/>
        <w:jc w:val="both"/>
        <w:rPr>
          <w:rFonts w:cs="Arial"/>
          <w:szCs w:val="20"/>
          <w:lang w:val="sl-SI"/>
        </w:rPr>
      </w:pPr>
      <w:r w:rsidRPr="008044EE">
        <w:rPr>
          <w:rFonts w:cs="Arial"/>
          <w:szCs w:val="20"/>
          <w:lang w:val="sl-SI"/>
        </w:rPr>
        <w:t>31. decembra 1985 je bila v Uradnem listu Evropske unije objavljena Direktiva Sveta z dne 20. decembra 1985 o usklajevanju zakonov in drugih predpisov o kolektivnih naložbenih podjemih za vlaganja v prenosljive vrednostne papirje (Posebna izdaja UL L, poglavje 6, zvezek 001, str. 139; v nadaljnjem besedilu: Direktiva 85/611/EGS) in je bila v slovenski pravni red prenesena z Zakonom o investicijskih skladih in družbah za upravljanje (Uradni list RS, št. 110/02). Direktiva 85/611/EGS je bila ključnega pomena za razvoj evropskega trga KNPVP</w:t>
      </w:r>
      <w:r w:rsidRPr="008044EE">
        <w:rPr>
          <w:rStyle w:val="Sprotnaopomba-sklic"/>
          <w:rFonts w:cs="Arial"/>
          <w:szCs w:val="20"/>
          <w:lang w:val="sl-SI"/>
        </w:rPr>
        <w:footnoteReference w:id="1"/>
      </w:r>
      <w:r w:rsidRPr="008044EE">
        <w:rPr>
          <w:rFonts w:cs="Arial"/>
          <w:szCs w:val="20"/>
          <w:lang w:val="sl-SI"/>
        </w:rPr>
        <w:t xml:space="preserve">. Njen namen je bil ustvariti enotni trg za KNPVP, ki bi povečal naložbene in poslovne možnosti za sektor in vlagatelje. Opredelila je zahteve, ki jih morajo KNPVP upoštevati, da so upravičeni do čezmejnega trženja, ter uvedla prvi potni list finančnih storitev. Glavni cilj je bil zagotoviti visoko stopnjo varstva vlagateljev. </w:t>
      </w:r>
    </w:p>
    <w:p w14:paraId="7411C0BF" w14:textId="77777777" w:rsidR="00794674" w:rsidRPr="008044EE" w:rsidRDefault="00794674" w:rsidP="00794674">
      <w:pPr>
        <w:pStyle w:val="Brezrazmikov"/>
        <w:jc w:val="both"/>
        <w:rPr>
          <w:rFonts w:cs="Arial"/>
          <w:szCs w:val="20"/>
          <w:lang w:val="sl-SI"/>
        </w:rPr>
      </w:pPr>
    </w:p>
    <w:p w14:paraId="681C66A1" w14:textId="77777777" w:rsidR="00794674" w:rsidRPr="008044EE" w:rsidRDefault="00794674" w:rsidP="00794674">
      <w:pPr>
        <w:pStyle w:val="Brezrazmikov"/>
        <w:jc w:val="both"/>
        <w:rPr>
          <w:rFonts w:cs="Arial"/>
          <w:szCs w:val="20"/>
          <w:lang w:val="sl-SI"/>
        </w:rPr>
      </w:pPr>
      <w:r w:rsidRPr="008044EE">
        <w:rPr>
          <w:rFonts w:cs="Arial"/>
          <w:szCs w:val="20"/>
          <w:lang w:val="sl-SI"/>
        </w:rPr>
        <w:t>Kljub pozitivnemu razvoju je med izvajanjem Direktive 85/611/EGS postalo jasno, da je preveč omejujoča in da upravljavcem KNPVP preprečuje, da bi povsem izkoristili svoje razvojne možnosti. To je bilo mogoče opaziti pri ovirah za trženje KNPVP v drugih državah članicah, naraščajočem številu skladov, katerih velikost je manjša od optimalne, neučinkovitem izvlečku prospekta ipd. Da bi izboljšali delovanje trga KNPVP ter odpravili navedene slabosti, je bila leta 2009 v Uradnem listu Evropske unije objavljena Direktiva 2009/65/ES Evropskega parlamenta in Sveta z dne 13. julija 2009 o usklajevanju zakonov in drugih predpisov o kolektivnih naložbenih podjemih za vlaganja v prenosljive vrednostne papirje (KNPVP) (UL L št. 302 z dne 17. 11. 2009, str. 32; v nadaljnjem besedilu: Direktiva 2009/65/ES). Ta direktiva se je osredotočila predvsem na izkoriščanje ekonomije obsega v dejavnosti KNPVP ter konkurenčnost in rast produktivnosti, in sicer z uvedbo:</w:t>
      </w:r>
    </w:p>
    <w:p w14:paraId="249A2973" w14:textId="77777777" w:rsidR="00794674" w:rsidRPr="008044EE" w:rsidRDefault="00491D1D" w:rsidP="00794674">
      <w:pPr>
        <w:pStyle w:val="Brezrazmikov"/>
        <w:rPr>
          <w:rFonts w:cs="Arial"/>
          <w:szCs w:val="20"/>
          <w:lang w:val="sl-SI"/>
        </w:rPr>
      </w:pPr>
      <w:r w:rsidRPr="008044EE">
        <w:rPr>
          <w:rFonts w:cs="Arial"/>
          <w:szCs w:val="20"/>
          <w:lang w:val="sl-SI"/>
        </w:rPr>
        <w:t>–</w:t>
      </w:r>
      <w:r w:rsidR="00794674" w:rsidRPr="008044EE">
        <w:rPr>
          <w:rFonts w:cs="Arial"/>
          <w:szCs w:val="20"/>
          <w:lang w:val="sl-SI"/>
        </w:rPr>
        <w:t xml:space="preserve"> novih pravil o združevanju KNPVP</w:t>
      </w:r>
      <w:r w:rsidRPr="008044EE">
        <w:rPr>
          <w:rFonts w:cs="Arial"/>
          <w:szCs w:val="20"/>
          <w:lang w:val="sl-SI"/>
        </w:rPr>
        <w:t>,</w:t>
      </w:r>
    </w:p>
    <w:p w14:paraId="4934D706" w14:textId="77777777" w:rsidR="00794674" w:rsidRPr="008044EE" w:rsidRDefault="00491D1D" w:rsidP="00794674">
      <w:pPr>
        <w:pStyle w:val="Brezrazmikov"/>
        <w:rPr>
          <w:rFonts w:cs="Arial"/>
          <w:szCs w:val="20"/>
          <w:lang w:val="sl-SI"/>
        </w:rPr>
      </w:pPr>
      <w:r w:rsidRPr="008044EE">
        <w:rPr>
          <w:rFonts w:cs="Arial"/>
          <w:szCs w:val="20"/>
          <w:lang w:val="sl-SI"/>
        </w:rPr>
        <w:t>–</w:t>
      </w:r>
      <w:r w:rsidR="00794674" w:rsidRPr="008044EE">
        <w:rPr>
          <w:rFonts w:cs="Arial"/>
          <w:szCs w:val="20"/>
          <w:lang w:val="sl-SI"/>
        </w:rPr>
        <w:t xml:space="preserve"> pravil za strukture centralnih in napajalnih KNPVP</w:t>
      </w:r>
      <w:r w:rsidRPr="008044EE">
        <w:rPr>
          <w:rFonts w:cs="Arial"/>
          <w:szCs w:val="20"/>
          <w:lang w:val="sl-SI"/>
        </w:rPr>
        <w:t>,</w:t>
      </w:r>
      <w:r w:rsidR="00794674" w:rsidRPr="008044EE">
        <w:rPr>
          <w:rFonts w:cs="Arial"/>
          <w:szCs w:val="20"/>
          <w:lang w:val="sl-SI"/>
        </w:rPr>
        <w:t xml:space="preserve"> </w:t>
      </w:r>
    </w:p>
    <w:p w14:paraId="0B29EE81" w14:textId="77777777" w:rsidR="00794674" w:rsidRPr="008044EE" w:rsidRDefault="00491D1D" w:rsidP="00794674">
      <w:pPr>
        <w:pStyle w:val="Brezrazmikov"/>
        <w:rPr>
          <w:rFonts w:cs="Arial"/>
          <w:szCs w:val="20"/>
          <w:lang w:val="sl-SI"/>
        </w:rPr>
      </w:pPr>
      <w:r w:rsidRPr="008044EE">
        <w:rPr>
          <w:rFonts w:cs="Arial"/>
          <w:szCs w:val="20"/>
          <w:lang w:val="sl-SI"/>
        </w:rPr>
        <w:t>–</w:t>
      </w:r>
      <w:r w:rsidR="00794674" w:rsidRPr="008044EE">
        <w:rPr>
          <w:rFonts w:cs="Arial"/>
          <w:szCs w:val="20"/>
          <w:lang w:val="sl-SI"/>
        </w:rPr>
        <w:t xml:space="preserve"> pravil glede dokumenta s ključnimi podatki za vlagatelje</w:t>
      </w:r>
      <w:r w:rsidRPr="008044EE">
        <w:rPr>
          <w:rFonts w:cs="Arial"/>
          <w:szCs w:val="20"/>
          <w:lang w:val="sl-SI"/>
        </w:rPr>
        <w:t>,</w:t>
      </w:r>
      <w:r w:rsidR="00794674" w:rsidRPr="008044EE">
        <w:rPr>
          <w:rFonts w:cs="Arial"/>
          <w:szCs w:val="20"/>
          <w:lang w:val="sl-SI"/>
        </w:rPr>
        <w:t xml:space="preserve"> </w:t>
      </w:r>
    </w:p>
    <w:p w14:paraId="62AF7EDD" w14:textId="77777777" w:rsidR="00794674" w:rsidRPr="008044EE" w:rsidRDefault="00491D1D" w:rsidP="00794674">
      <w:pPr>
        <w:pStyle w:val="Brezrazmikov"/>
        <w:rPr>
          <w:rFonts w:cs="Arial"/>
          <w:szCs w:val="20"/>
          <w:lang w:val="sl-SI"/>
        </w:rPr>
      </w:pPr>
      <w:r w:rsidRPr="008044EE">
        <w:rPr>
          <w:rFonts w:cs="Arial"/>
          <w:szCs w:val="20"/>
          <w:lang w:val="sl-SI"/>
        </w:rPr>
        <w:t>–</w:t>
      </w:r>
      <w:r w:rsidR="00794674" w:rsidRPr="008044EE">
        <w:rPr>
          <w:rFonts w:cs="Arial"/>
          <w:szCs w:val="20"/>
          <w:lang w:val="sl-SI"/>
        </w:rPr>
        <w:t xml:space="preserve"> poenostavitve in izboljšanja pravil glede notifikacije KNPVP iz drugih držav članic ter </w:t>
      </w:r>
    </w:p>
    <w:p w14:paraId="01A2C060" w14:textId="77777777" w:rsidR="00794674" w:rsidRPr="008044EE" w:rsidRDefault="00491D1D" w:rsidP="00794674">
      <w:pPr>
        <w:pStyle w:val="Brezrazmikov"/>
        <w:rPr>
          <w:rFonts w:cs="Arial"/>
          <w:szCs w:val="20"/>
          <w:lang w:val="sl-SI"/>
        </w:rPr>
      </w:pPr>
      <w:r w:rsidRPr="008044EE">
        <w:rPr>
          <w:rFonts w:cs="Arial"/>
          <w:szCs w:val="20"/>
          <w:lang w:val="sl-SI"/>
        </w:rPr>
        <w:t>–</w:t>
      </w:r>
      <w:r w:rsidR="00794674" w:rsidRPr="008044EE">
        <w:rPr>
          <w:rFonts w:cs="Arial"/>
          <w:szCs w:val="20"/>
          <w:lang w:val="sl-SI"/>
        </w:rPr>
        <w:t xml:space="preserve"> pravil za krepitev sodelovanja med nadzorniki. </w:t>
      </w:r>
    </w:p>
    <w:p w14:paraId="5BBADF6A" w14:textId="77777777" w:rsidR="00794674" w:rsidRPr="008044EE" w:rsidRDefault="00794674" w:rsidP="00794674">
      <w:pPr>
        <w:pStyle w:val="Brezrazmikov"/>
        <w:rPr>
          <w:rFonts w:cs="Arial"/>
          <w:szCs w:val="20"/>
          <w:lang w:val="sl-SI"/>
        </w:rPr>
      </w:pPr>
    </w:p>
    <w:p w14:paraId="2B19DCB9" w14:textId="73D26ABE" w:rsidR="00794674" w:rsidRPr="008044EE" w:rsidRDefault="00794674" w:rsidP="00794674">
      <w:pPr>
        <w:pStyle w:val="Brezrazmikov"/>
        <w:jc w:val="both"/>
        <w:rPr>
          <w:rFonts w:cs="Arial"/>
          <w:szCs w:val="20"/>
          <w:lang w:val="sl-SI"/>
        </w:rPr>
      </w:pPr>
      <w:r w:rsidRPr="008044EE">
        <w:rPr>
          <w:rFonts w:cs="Arial"/>
          <w:szCs w:val="20"/>
          <w:lang w:val="sl-SI"/>
        </w:rPr>
        <w:t xml:space="preserve">Direktiva 2009/65/ES je bila v slovenski pravni red v celoti prenesena z Zakonom o investicijskih skladih in družbah za upravljanje (Uradni list RS, št. 77/11, ki je bil 20. septembra 2011 objavljen v Uradnem listu Republike Slovenije. Tako kot Direktiva 2009/65/ES je tudi </w:t>
      </w:r>
      <w:r w:rsidR="00C85EDB" w:rsidRPr="008044EE">
        <w:rPr>
          <w:rFonts w:cs="Arial"/>
          <w:szCs w:val="20"/>
          <w:lang w:val="sl-SI"/>
        </w:rPr>
        <w:t xml:space="preserve">Zakon o investicijskih skladih in družbah za upravljanje (Uradni list RS, št. 77/11), 10/12 – ZPre-1C, 55/12 in 96/12 – ZPIZ-2; v nadaljnjem besedilu: </w:t>
      </w:r>
      <w:r w:rsidRPr="008044EE">
        <w:rPr>
          <w:rFonts w:cs="Arial"/>
          <w:szCs w:val="20"/>
          <w:lang w:val="sl-SI"/>
        </w:rPr>
        <w:t>ZISDU-2</w:t>
      </w:r>
      <w:r w:rsidR="00C85EDB" w:rsidRPr="008044EE">
        <w:rPr>
          <w:rFonts w:cs="Arial"/>
          <w:szCs w:val="20"/>
          <w:lang w:val="sl-SI"/>
        </w:rPr>
        <w:t>)</w:t>
      </w:r>
      <w:r w:rsidRPr="008044EE">
        <w:rPr>
          <w:rFonts w:cs="Arial"/>
          <w:szCs w:val="20"/>
          <w:lang w:val="sl-SI"/>
        </w:rPr>
        <w:t xml:space="preserve"> uredil pogoje glede opravljanja storitev upravljanja KNPVP. Glede na to, da so v Direktivi 2009/65/ES urejeni samo KNPVP, za katere veljajo strogi pogoji glede naložb in izpostavljenosti, ter da so imele nekatere države članice v svoji zakonodaj</w:t>
      </w:r>
      <w:r w:rsidR="00957A68" w:rsidRPr="008044EE">
        <w:rPr>
          <w:rFonts w:cs="Arial"/>
          <w:szCs w:val="20"/>
          <w:lang w:val="sl-SI"/>
        </w:rPr>
        <w:t>i</w:t>
      </w:r>
      <w:r w:rsidRPr="008044EE">
        <w:rPr>
          <w:rFonts w:cs="Arial"/>
          <w:szCs w:val="20"/>
          <w:lang w:val="sl-SI"/>
        </w:rPr>
        <w:t xml:space="preserve"> že urejene tudi pogoje poslovanja investicijskih skladov, za katere ne velja Direktiva 2009/65/ES, so se tudi v Republiki Sloveniji z ZISDU-2 uredili pogoji glede opravljanja storitev upravljanja investicijskih skladov, ki niso KNPVP. Investicijski sklad je bil tako na podlagi ZISDU-2 lahko KNPVP ali ne-KNPVP, obema pa je bilo skupno, da sta javno zbirala premoženje in ga v skladu z vnaprej določeno naložbeno politiko nalagala v različne vrste naložb v izključno korist imetnikov enot investicijskega sklada. Razlika med KNPVP in ne-KNPVP je bila v tem, da:</w:t>
      </w:r>
    </w:p>
    <w:p w14:paraId="1A3563C6" w14:textId="77777777" w:rsidR="00794674" w:rsidRPr="008044EE" w:rsidRDefault="00794674" w:rsidP="00B6079F">
      <w:pPr>
        <w:pStyle w:val="Brezrazmikov"/>
        <w:numPr>
          <w:ilvl w:val="0"/>
          <w:numId w:val="20"/>
        </w:numPr>
        <w:jc w:val="both"/>
        <w:rPr>
          <w:rFonts w:cs="Arial"/>
          <w:szCs w:val="20"/>
          <w:lang w:val="sl-SI"/>
        </w:rPr>
      </w:pPr>
      <w:r w:rsidRPr="008044EE">
        <w:rPr>
          <w:rFonts w:cs="Arial"/>
          <w:szCs w:val="20"/>
          <w:lang w:val="sl-SI"/>
        </w:rPr>
        <w:t>je bil KNPVP lahko le odprt sklad</w:t>
      </w:r>
      <w:r w:rsidRPr="008044EE">
        <w:rPr>
          <w:rStyle w:val="Sprotnaopomba-sklic"/>
          <w:rFonts w:cs="Arial"/>
          <w:szCs w:val="20"/>
          <w:lang w:val="sl-SI"/>
        </w:rPr>
        <w:footnoteReference w:id="2"/>
      </w:r>
      <w:r w:rsidRPr="008044EE">
        <w:rPr>
          <w:rFonts w:cs="Arial"/>
          <w:szCs w:val="20"/>
          <w:lang w:val="sl-SI"/>
        </w:rPr>
        <w:t>, medtem ko je bil ne-KNPVP lahko odprt ali zaprt investicijski sklad;</w:t>
      </w:r>
    </w:p>
    <w:p w14:paraId="0D41701C" w14:textId="77777777" w:rsidR="00794674" w:rsidRPr="008044EE" w:rsidRDefault="00794674" w:rsidP="00B6079F">
      <w:pPr>
        <w:pStyle w:val="Brezrazmikov"/>
        <w:numPr>
          <w:ilvl w:val="0"/>
          <w:numId w:val="20"/>
        </w:numPr>
        <w:jc w:val="both"/>
        <w:rPr>
          <w:rFonts w:cs="Arial"/>
          <w:szCs w:val="20"/>
          <w:lang w:val="sl-SI"/>
        </w:rPr>
      </w:pPr>
      <w:r w:rsidRPr="008044EE">
        <w:rPr>
          <w:rFonts w:cs="Arial"/>
          <w:szCs w:val="20"/>
          <w:lang w:val="sl-SI"/>
        </w:rPr>
        <w:t xml:space="preserve">za ne-KNPVP niso veljali tako strogi pogoji glede naložb in izpostavljenosti kot za KNPVP. </w:t>
      </w:r>
    </w:p>
    <w:p w14:paraId="22769919" w14:textId="77777777" w:rsidR="00794674" w:rsidRPr="008044EE" w:rsidRDefault="00794674" w:rsidP="00794674">
      <w:pPr>
        <w:pStyle w:val="Brezrazmikov"/>
        <w:rPr>
          <w:rFonts w:cs="Arial"/>
          <w:szCs w:val="20"/>
          <w:lang w:val="sl-SI"/>
        </w:rPr>
      </w:pPr>
    </w:p>
    <w:p w14:paraId="3ADC0D07"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Na podlagi ZISDU-2 je bil tako investicijski sklad </w:t>
      </w:r>
      <w:proofErr w:type="spellStart"/>
      <w:r w:rsidRPr="008044EE">
        <w:rPr>
          <w:rFonts w:cs="Arial"/>
          <w:szCs w:val="20"/>
          <w:lang w:val="sl-SI"/>
        </w:rPr>
        <w:t>sklad</w:t>
      </w:r>
      <w:proofErr w:type="spellEnd"/>
      <w:r w:rsidRPr="008044EE">
        <w:rPr>
          <w:rFonts w:cs="Arial"/>
          <w:szCs w:val="20"/>
          <w:lang w:val="sl-SI"/>
        </w:rPr>
        <w:t>, ki je javno zbiral premoženje in se delil na:</w:t>
      </w:r>
    </w:p>
    <w:p w14:paraId="26ECA12F" w14:textId="77777777" w:rsidR="00794674" w:rsidRPr="008044EE" w:rsidRDefault="00794674" w:rsidP="00794674">
      <w:pPr>
        <w:pStyle w:val="Brezrazmikov"/>
        <w:jc w:val="both"/>
        <w:rPr>
          <w:rFonts w:cs="Arial"/>
          <w:szCs w:val="20"/>
          <w:lang w:val="sl-SI"/>
        </w:rPr>
      </w:pPr>
      <w:r w:rsidRPr="008044EE">
        <w:rPr>
          <w:rFonts w:cs="Arial"/>
          <w:szCs w:val="20"/>
          <w:lang w:val="sl-SI"/>
        </w:rPr>
        <w:t>1. KNPVP, ki je na evropski ravni urejen z Direktivo 2009/65/ES, ter</w:t>
      </w:r>
    </w:p>
    <w:p w14:paraId="5EF0412B" w14:textId="77777777" w:rsidR="00794674" w:rsidRPr="008044EE" w:rsidRDefault="00794674" w:rsidP="00794674">
      <w:pPr>
        <w:pStyle w:val="Brezrazmikov"/>
        <w:jc w:val="both"/>
        <w:rPr>
          <w:rFonts w:cs="Arial"/>
          <w:szCs w:val="20"/>
          <w:lang w:val="sl-SI"/>
        </w:rPr>
      </w:pPr>
      <w:r w:rsidRPr="008044EE">
        <w:rPr>
          <w:rFonts w:cs="Arial"/>
          <w:szCs w:val="20"/>
          <w:lang w:val="sl-SI"/>
        </w:rPr>
        <w:lastRenderedPageBreak/>
        <w:t>2. ne-KNPVP, ki ni bil enotno urejen na evropski ravni in ga je vsaka država članica lahko uredila v svojih nacionalnih predpisih.</w:t>
      </w:r>
    </w:p>
    <w:p w14:paraId="4200F832" w14:textId="77777777" w:rsidR="00794674" w:rsidRPr="008044EE" w:rsidRDefault="00794674" w:rsidP="00794674">
      <w:pPr>
        <w:pStyle w:val="Brezrazmikov"/>
        <w:rPr>
          <w:rFonts w:cs="Arial"/>
          <w:szCs w:val="20"/>
          <w:lang w:val="sl-SI"/>
        </w:rPr>
      </w:pPr>
    </w:p>
    <w:p w14:paraId="3A3E6D62"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Povod za novo ureditev investicijskih skladov v Republiki Sloveniji, in sicer z Zakonom o investicijskih skladih in družbah za upravljanje (Uradni list RS, št. </w:t>
      </w:r>
      <w:hyperlink r:id="rId8" w:tgtFrame="_blank" w:tooltip="Zakon o investicijskih skladih in družbah za upravljanje (ZISDU-3)" w:history="1">
        <w:r w:rsidRPr="008044EE">
          <w:rPr>
            <w:rFonts w:cs="Arial"/>
            <w:szCs w:val="20"/>
            <w:lang w:val="sl-SI"/>
          </w:rPr>
          <w:t>31/15</w:t>
        </w:r>
      </w:hyperlink>
      <w:r w:rsidRPr="008044EE">
        <w:rPr>
          <w:rFonts w:cs="Arial"/>
          <w:szCs w:val="20"/>
          <w:lang w:val="sl-SI"/>
        </w:rPr>
        <w:t xml:space="preserve"> in </w:t>
      </w:r>
      <w:hyperlink r:id="rId9" w:tgtFrame="_blank" w:tooltip="Zakon o spremembah Zakona o investicijskih skladih in družbah za upravljanje" w:history="1">
        <w:r w:rsidRPr="008044EE">
          <w:rPr>
            <w:rFonts w:cs="Arial"/>
            <w:szCs w:val="20"/>
            <w:lang w:val="sl-SI"/>
          </w:rPr>
          <w:t>81/15</w:t>
        </w:r>
      </w:hyperlink>
      <w:r w:rsidRPr="008044EE">
        <w:rPr>
          <w:rFonts w:cs="Arial"/>
          <w:szCs w:val="20"/>
          <w:lang w:val="sl-SI"/>
        </w:rPr>
        <w:t xml:space="preserve">; v nadaljnjem besedilu: ZISDU-3) in Zakonom o upravljavcih alternativnih investicijskih skladov (Uradni list RS, št. </w:t>
      </w:r>
      <w:hyperlink r:id="rId10" w:tgtFrame="_blank" w:tooltip="Zakon o investicijskih skladih in družbah za upravljanje (ZISDU-3)" w:history="1">
        <w:r w:rsidRPr="008044EE">
          <w:rPr>
            <w:rFonts w:cs="Arial"/>
            <w:szCs w:val="20"/>
            <w:lang w:val="sl-SI"/>
          </w:rPr>
          <w:t>32/15</w:t>
        </w:r>
      </w:hyperlink>
      <w:r w:rsidRPr="008044EE">
        <w:rPr>
          <w:rFonts w:cs="Arial"/>
          <w:szCs w:val="20"/>
          <w:lang w:val="sl-SI"/>
        </w:rPr>
        <w:t>; v nadaljnjem besedilu: ZUAIS), je bil prenos Direktive 2011/61/EU Evropskega parlamenta in Sveta z dne 8. junija 2011 o upraviteljih alternativnih investicijskih skladov in spremembah direktiv 2003/41/ES in 2009/65/ES ter uredb (ES) št. 1060/2009 in (EU) št. 1059/2010 (UL L št. 174 z dne 1. 7. 2011, str. 1) v slovenski pravni red.</w:t>
      </w:r>
    </w:p>
    <w:p w14:paraId="07F70C91" w14:textId="77777777" w:rsidR="00794674" w:rsidRPr="008044EE" w:rsidRDefault="00794674" w:rsidP="00794674">
      <w:pPr>
        <w:pStyle w:val="Brezrazmikov"/>
        <w:jc w:val="both"/>
        <w:rPr>
          <w:rFonts w:cs="Arial"/>
          <w:szCs w:val="20"/>
          <w:lang w:val="sl-SI"/>
        </w:rPr>
      </w:pPr>
    </w:p>
    <w:p w14:paraId="2BA9C07D"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Skladno z ZISDU-2 je bilo regulirano le upravljanje skladov, ki so javno zbirali premoženje. Dovoljene oblike skladov, ki so javno zbirale premoženje, so bile: vzajemni sklad in krovni sklad (sta KNPVP) ter alternativni sklad in investicijska družba. Na podlagi ZISDU-3 in ZUAIS pa je zdaj investicijski sklad vsak sklad, katerega namen je, da zbira premoženje vlagateljev (javno ali od profesionalnih vlagateljev) ter ga v skladu z vnaprej določeno naložbeno politiko nalaga v različne vrste naložb v korist imetnikov enot tega investicijskega sklada. Definicija investicijskega sklada se je torej razširila tudi na sklade, v katere lahko vlagajo le profesionalni vlagatelji. Investicijski skladi se danes tako delijo na KNPVP in AIS, AIS pa </w:t>
      </w:r>
      <w:r w:rsidR="00957A68" w:rsidRPr="008044EE">
        <w:rPr>
          <w:rFonts w:cs="Arial"/>
          <w:szCs w:val="20"/>
          <w:lang w:val="sl-SI"/>
        </w:rPr>
        <w:t xml:space="preserve">naprej </w:t>
      </w:r>
      <w:r w:rsidRPr="008044EE">
        <w:rPr>
          <w:rFonts w:cs="Arial"/>
          <w:szCs w:val="20"/>
          <w:lang w:val="sl-SI"/>
        </w:rPr>
        <w:t>še na alternativne zasebne investicijske sklade in na alternativne javne investicijske sklade. ZISDU-3 ureja KNPVP in alternativne investicijske sklade, ki javno zbirajo premoženje (to so skladi, ki so namenjeni malim (</w:t>
      </w:r>
      <w:proofErr w:type="spellStart"/>
      <w:r w:rsidRPr="008044EE">
        <w:rPr>
          <w:rFonts w:cs="Arial"/>
          <w:szCs w:val="20"/>
          <w:lang w:val="sl-SI"/>
        </w:rPr>
        <w:t>retail</w:t>
      </w:r>
      <w:proofErr w:type="spellEnd"/>
      <w:r w:rsidRPr="008044EE">
        <w:rPr>
          <w:rFonts w:cs="Arial"/>
          <w:szCs w:val="20"/>
          <w:lang w:val="sl-SI"/>
        </w:rPr>
        <w:t>) vlagateljem), ZUAIS pa preostale investicijske sklade, ki so namenjeni profesionalnim vlagateljem.</w:t>
      </w:r>
    </w:p>
    <w:p w14:paraId="2A4A3C86" w14:textId="77777777" w:rsidR="00794674" w:rsidRPr="008044EE" w:rsidRDefault="00794674" w:rsidP="00794674">
      <w:pPr>
        <w:pStyle w:val="Brezrazmikov"/>
        <w:jc w:val="both"/>
        <w:rPr>
          <w:rFonts w:cs="Arial"/>
          <w:szCs w:val="20"/>
          <w:lang w:val="sl-SI"/>
        </w:rPr>
      </w:pPr>
    </w:p>
    <w:p w14:paraId="7D00B499" w14:textId="77777777" w:rsidR="00794674" w:rsidRPr="008044EE" w:rsidRDefault="00072D21" w:rsidP="00794674">
      <w:pPr>
        <w:pStyle w:val="Brezrazmikov"/>
        <w:jc w:val="both"/>
        <w:rPr>
          <w:rFonts w:cs="Arial"/>
          <w:szCs w:val="20"/>
          <w:lang w:val="sl-SI"/>
        </w:rPr>
      </w:pPr>
      <w:r w:rsidRPr="008044EE">
        <w:rPr>
          <w:rFonts w:cs="Arial"/>
          <w:szCs w:val="20"/>
          <w:lang w:val="sl-SI"/>
        </w:rPr>
        <w:t>Ker</w:t>
      </w:r>
      <w:r w:rsidR="00794674" w:rsidRPr="008044EE">
        <w:rPr>
          <w:rFonts w:cs="Arial"/>
          <w:szCs w:val="20"/>
          <w:lang w:val="sl-SI"/>
        </w:rPr>
        <w:t xml:space="preserve"> se razmere na finančnih trgih hitro spreminjajo, se je pojavila tudi potreba po dopolnitvi oziroma spremembi Direktive 2009/65/ES, prav tako pa je bilo treba najti ustrezne rešitve za različne nacionalne določbe glede dolžnosti in odgovornosti skrbnikov, plačne politike in sankcij. Direktiva 2009/65/ES je bila tako dopolnjena oziroma spremenjena z Direktivo 2014/91/EU Evropskega parlamenta in Sveta z dne 23. julija 2014 o usklajevanju zakonov in drugih predpisov o kolektivnih naložbenih podjemih za vlaganja v prenosljive vrednostne papirje (KNPVP), kar zadeva funkcije depozitarja, plačne politike in sankcije (UL L št. 257 z dne 28. 8. 2014, str. 186; v nadaljnjem besedilu: Direktiva 2014/91/EU). </w:t>
      </w:r>
    </w:p>
    <w:p w14:paraId="1F1D3C35" w14:textId="77777777" w:rsidR="00794674" w:rsidRPr="008044EE" w:rsidRDefault="00794674" w:rsidP="00794674">
      <w:pPr>
        <w:pStyle w:val="Brezrazmikov"/>
        <w:jc w:val="both"/>
        <w:rPr>
          <w:rFonts w:cs="Arial"/>
          <w:szCs w:val="20"/>
          <w:lang w:val="sl-SI"/>
        </w:rPr>
      </w:pPr>
    </w:p>
    <w:p w14:paraId="3F9B8303" w14:textId="77777777" w:rsidR="00794674" w:rsidRPr="008044EE" w:rsidRDefault="00794674" w:rsidP="00794674">
      <w:pPr>
        <w:pStyle w:val="Brezrazmikov"/>
        <w:jc w:val="both"/>
        <w:rPr>
          <w:rFonts w:cs="Arial"/>
          <w:szCs w:val="20"/>
          <w:lang w:val="sl-SI"/>
        </w:rPr>
      </w:pPr>
      <w:r w:rsidRPr="008044EE">
        <w:rPr>
          <w:rFonts w:cs="Arial"/>
          <w:szCs w:val="20"/>
          <w:u w:val="single"/>
          <w:lang w:val="sl-SI"/>
        </w:rPr>
        <w:t>Pravila v zvezi s skrbniki</w:t>
      </w:r>
      <w:r w:rsidRPr="008044EE">
        <w:rPr>
          <w:rFonts w:cs="Arial"/>
          <w:szCs w:val="20"/>
          <w:lang w:val="sl-SI"/>
        </w:rPr>
        <w:t xml:space="preserve"> so ostala vse od sprejetja Direktive 85/611/EGS leta 1985 skoraj nespremenjena. Z Direktivo 2014/91/EU pa so se podrobneje določila načela in pravila, ki določajo dolžnosti skrbnikov, saj se je naložbeno okolje za KNPVP v tem času zelo hitro razvijalo. KNPVP namreč lahko vlagajo v širši nabor finančnih sredstev, ki so vse bolj zapletena ter se lahko izdajo in hranijo tudi </w:t>
      </w:r>
      <w:r w:rsidR="00BE214C" w:rsidRPr="008044EE">
        <w:rPr>
          <w:rFonts w:cs="Arial"/>
          <w:szCs w:val="20"/>
          <w:lang w:val="sl-SI"/>
        </w:rPr>
        <w:t xml:space="preserve">zunaj </w:t>
      </w:r>
      <w:r w:rsidRPr="008044EE">
        <w:rPr>
          <w:rFonts w:cs="Arial"/>
          <w:szCs w:val="20"/>
          <w:lang w:val="sl-SI"/>
        </w:rPr>
        <w:t xml:space="preserve">Evropske unije. Portfelji skladov tako postajajo čedalje bolj raznoliki in mednarodni. Zaradi navedenega se je razmišljalo tudi, pod katerimi pogoji bi lahko skrbnik, ki deluje v imenu KNPVP, prenesel hrambo sredstev na </w:t>
      </w:r>
      <w:proofErr w:type="spellStart"/>
      <w:r w:rsidRPr="008044EE">
        <w:rPr>
          <w:rFonts w:cs="Arial"/>
          <w:szCs w:val="20"/>
          <w:lang w:val="sl-SI"/>
        </w:rPr>
        <w:t>podskrbnika</w:t>
      </w:r>
      <w:proofErr w:type="spellEnd"/>
      <w:r w:rsidRPr="008044EE">
        <w:rPr>
          <w:rFonts w:cs="Arial"/>
          <w:szCs w:val="20"/>
          <w:lang w:val="sl-SI"/>
        </w:rPr>
        <w:t xml:space="preserve">. Hkrati se je pojavilo tudi vprašanje nasprotij interesov in odgovornost glavnega skrbnika v primeru prenosa nalog, povezanih s hrambo, na </w:t>
      </w:r>
      <w:proofErr w:type="spellStart"/>
      <w:r w:rsidRPr="008044EE">
        <w:rPr>
          <w:rFonts w:cs="Arial"/>
          <w:szCs w:val="20"/>
          <w:lang w:val="sl-SI"/>
        </w:rPr>
        <w:t>podskrbnika</w:t>
      </w:r>
      <w:proofErr w:type="spellEnd"/>
      <w:r w:rsidRPr="008044EE">
        <w:rPr>
          <w:rFonts w:cs="Arial"/>
          <w:szCs w:val="20"/>
          <w:lang w:val="sl-SI"/>
        </w:rPr>
        <w:t xml:space="preserve">. </w:t>
      </w:r>
    </w:p>
    <w:p w14:paraId="4BFDE80D" w14:textId="77777777" w:rsidR="00794674" w:rsidRPr="008044EE" w:rsidRDefault="00794674" w:rsidP="00794674">
      <w:pPr>
        <w:pStyle w:val="Brezrazmikov"/>
        <w:jc w:val="both"/>
        <w:rPr>
          <w:rFonts w:cs="Arial"/>
          <w:szCs w:val="20"/>
          <w:lang w:val="sl-SI"/>
        </w:rPr>
      </w:pPr>
    </w:p>
    <w:p w14:paraId="66BC0C05"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V Republiki Sloveniji imajo dovoljenje za opravljanje skrbniških storitev štiri kreditne institucije. Dovoljenje za sklenitev pogodbe o opravljanju skrbniških storitev, ki jo družba za upravljanje sklene s skrbnikom, na podlagi določb ZISDU-3 izda Agencija za trg vrednostnih papirjev (v nadaljnjem besedilu: Agencija). </w:t>
      </w:r>
    </w:p>
    <w:p w14:paraId="5725F8BA" w14:textId="77777777" w:rsidR="00794674" w:rsidRPr="008044EE" w:rsidRDefault="00794674" w:rsidP="00794674">
      <w:pPr>
        <w:pStyle w:val="Brezrazmikov"/>
        <w:rPr>
          <w:rFonts w:cs="Arial"/>
          <w:szCs w:val="20"/>
          <w:lang w:val="sl-SI"/>
        </w:rPr>
      </w:pPr>
    </w:p>
    <w:p w14:paraId="66C3DA66"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Finančna kriza je tudi razkrila, da so plačila in finančne spodbude, ki se pogosto uporabljajo v finančnih institucijah, povečevali vpliv in obseg krize. </w:t>
      </w:r>
      <w:r w:rsidRPr="008044EE">
        <w:rPr>
          <w:rFonts w:cs="Arial"/>
          <w:szCs w:val="20"/>
          <w:u w:val="single"/>
          <w:lang w:val="sl-SI"/>
        </w:rPr>
        <w:t>Plačilne politike</w:t>
      </w:r>
      <w:r w:rsidRPr="008044EE">
        <w:rPr>
          <w:rFonts w:cs="Arial"/>
          <w:szCs w:val="20"/>
          <w:lang w:val="sl-SI"/>
        </w:rPr>
        <w:t xml:space="preserve"> so prispevale h kratkoročnim odločitvam in ustvarjale spodbude za pretirano tveganje, zato so se z Direktivo 2014/91/EU podrobneje določile tudi politike prejemkov v družbah za upravljanje.</w:t>
      </w:r>
    </w:p>
    <w:p w14:paraId="029E6B4D" w14:textId="77777777" w:rsidR="00794674" w:rsidRPr="008044EE" w:rsidRDefault="00794674" w:rsidP="00794674">
      <w:pPr>
        <w:jc w:val="both"/>
        <w:rPr>
          <w:rFonts w:cs="Arial"/>
          <w:szCs w:val="20"/>
        </w:rPr>
      </w:pPr>
    </w:p>
    <w:p w14:paraId="12872033" w14:textId="77777777" w:rsidR="00794674" w:rsidRPr="008044EE" w:rsidRDefault="00794674" w:rsidP="00794674">
      <w:pPr>
        <w:pStyle w:val="Brezrazmikov"/>
        <w:jc w:val="both"/>
        <w:rPr>
          <w:rFonts w:cs="Arial"/>
          <w:szCs w:val="20"/>
          <w:lang w:val="sl-SI"/>
        </w:rPr>
      </w:pPr>
      <w:r w:rsidRPr="008044EE">
        <w:rPr>
          <w:rFonts w:cs="Arial"/>
          <w:szCs w:val="20"/>
          <w:lang w:val="sl-SI"/>
        </w:rPr>
        <w:t xml:space="preserve">Preudaren bonitetni okvir in okvir za vodenje poslov v finančnem sektorju mora temeljiti na trdnih sistemih nadzora, preiskovanja in </w:t>
      </w:r>
      <w:r w:rsidRPr="008044EE">
        <w:rPr>
          <w:rFonts w:cs="Arial"/>
          <w:szCs w:val="20"/>
          <w:u w:val="single"/>
          <w:lang w:val="sl-SI"/>
        </w:rPr>
        <w:t>sankcij</w:t>
      </w:r>
      <w:r w:rsidRPr="008044EE">
        <w:rPr>
          <w:rFonts w:cs="Arial"/>
          <w:szCs w:val="20"/>
          <w:lang w:val="sl-SI"/>
        </w:rPr>
        <w:t xml:space="preserve">. Pristojni organi morajo zato imeti zadostna pooblastila za ukrepanje in možnost, da se oprejo na enakovredne, stroge in odvračilne sisteme kazni za kršitve Direktive 2014/91/EU. Komisija je v okviru sporočila z dne 8. decembra 2010 o krepitvi sistemov sankcij v sektorju finančnih storitev pregledala obstoječa pooblastila za nalaganje sankcij in njihovo izvajanje v praksi, pri čemer je bil cilj spodbuditi zbližanje sankcij za celoten sklop nadzornih dejavnosti. Direktiva daje pristojnim organom pooblastilo, da naložijo denarne </w:t>
      </w:r>
      <w:r w:rsidRPr="008044EE">
        <w:rPr>
          <w:rFonts w:cs="Arial"/>
          <w:szCs w:val="20"/>
          <w:lang w:val="sl-SI"/>
        </w:rPr>
        <w:lastRenderedPageBreak/>
        <w:t>kazni, ki so dovolj visoke, učinkovite, odvračilne in sorazmerne ter izravnajo pričakovane koristi vedenja, s katerim se kršijo zahteve iz Direktive 2014/91/EU.</w:t>
      </w:r>
    </w:p>
    <w:p w14:paraId="64EAF2FC" w14:textId="77777777" w:rsidR="00794674" w:rsidRPr="008044EE" w:rsidRDefault="00794674" w:rsidP="00794674">
      <w:pPr>
        <w:pStyle w:val="Brezrazmikov"/>
        <w:jc w:val="both"/>
        <w:rPr>
          <w:rFonts w:cs="Arial"/>
          <w:szCs w:val="20"/>
          <w:lang w:val="sl-SI"/>
        </w:rPr>
      </w:pPr>
    </w:p>
    <w:p w14:paraId="24788FB4" w14:textId="77777777" w:rsidR="00794674" w:rsidRPr="008044EE" w:rsidRDefault="00794674" w:rsidP="00794674">
      <w:pPr>
        <w:pStyle w:val="Brezrazmikov"/>
        <w:jc w:val="both"/>
        <w:rPr>
          <w:rFonts w:cs="Arial"/>
          <w:szCs w:val="20"/>
          <w:lang w:val="sl-SI"/>
        </w:rPr>
      </w:pPr>
      <w:r w:rsidRPr="008044EE">
        <w:rPr>
          <w:rFonts w:cs="Arial"/>
          <w:szCs w:val="20"/>
          <w:lang w:val="sl-SI"/>
        </w:rPr>
        <w:t>Tudi nadalje so bile izvedene spremembe Direktive 2009/65/ES</w:t>
      </w:r>
      <w:r w:rsidR="00072D21" w:rsidRPr="008044EE">
        <w:rPr>
          <w:rFonts w:cs="Arial"/>
          <w:szCs w:val="20"/>
          <w:lang w:val="sl-SI"/>
        </w:rPr>
        <w:t>,</w:t>
      </w:r>
      <w:r w:rsidRPr="008044EE">
        <w:rPr>
          <w:rFonts w:cs="Arial"/>
          <w:szCs w:val="20"/>
          <w:lang w:val="sl-SI"/>
        </w:rPr>
        <w:t xml:space="preserve"> in sicer na podlagi ukrepov Evropske komisije za poglobitev unije kapitalskih trgov s ciljem zmanjšanja razdrobljenosti na kapitalskih trgih, odprave regulativnih ovir za financiranje gospodarstva in večjo razpoložljivost kapitala za podjetja. </w:t>
      </w:r>
    </w:p>
    <w:p w14:paraId="402DC448" w14:textId="77777777" w:rsidR="00794674" w:rsidRPr="008044EE" w:rsidRDefault="00794674" w:rsidP="00794674">
      <w:pPr>
        <w:spacing w:line="260" w:lineRule="exact"/>
        <w:jc w:val="both"/>
        <w:rPr>
          <w:rFonts w:cs="Arial"/>
          <w:szCs w:val="20"/>
        </w:rPr>
      </w:pPr>
    </w:p>
    <w:p w14:paraId="36CFDA78" w14:textId="77777777" w:rsidR="00794674" w:rsidRPr="008044EE" w:rsidRDefault="00794674" w:rsidP="00B6079F">
      <w:pPr>
        <w:pStyle w:val="Odstavekseznama"/>
        <w:numPr>
          <w:ilvl w:val="1"/>
          <w:numId w:val="13"/>
        </w:numPr>
        <w:spacing w:line="260" w:lineRule="exact"/>
        <w:jc w:val="both"/>
        <w:rPr>
          <w:rFonts w:cs="Arial"/>
          <w:b/>
          <w:bCs/>
          <w:szCs w:val="20"/>
          <w:lang w:val="sl-SI"/>
        </w:rPr>
      </w:pPr>
      <w:r w:rsidRPr="008044EE">
        <w:rPr>
          <w:rFonts w:cs="Arial"/>
          <w:b/>
          <w:bCs/>
          <w:szCs w:val="20"/>
          <w:lang w:val="sl-SI"/>
        </w:rPr>
        <w:t>Razlogi za sprejem predloga zakona</w:t>
      </w:r>
    </w:p>
    <w:p w14:paraId="5EFCFF0A" w14:textId="77777777" w:rsidR="00794674" w:rsidRPr="008044EE" w:rsidRDefault="00794674" w:rsidP="00794674">
      <w:pPr>
        <w:spacing w:line="260" w:lineRule="exact"/>
        <w:jc w:val="both"/>
        <w:rPr>
          <w:rFonts w:cs="Arial"/>
          <w:szCs w:val="20"/>
        </w:rPr>
      </w:pPr>
    </w:p>
    <w:p w14:paraId="2AD10D7B" w14:textId="77777777" w:rsidR="00794674" w:rsidRPr="008044EE" w:rsidRDefault="00794674" w:rsidP="00794674">
      <w:pPr>
        <w:spacing w:line="240" w:lineRule="auto"/>
        <w:jc w:val="both"/>
        <w:rPr>
          <w:rFonts w:cs="Arial"/>
          <w:szCs w:val="20"/>
          <w:lang w:eastAsia="x-none"/>
        </w:rPr>
      </w:pPr>
      <w:r w:rsidRPr="008044EE">
        <w:rPr>
          <w:rFonts w:cs="Arial"/>
          <w:szCs w:val="20"/>
          <w:lang w:eastAsia="x-none"/>
        </w:rPr>
        <w:t>S predmetno novelo se v slovenski pravni red prenaša</w:t>
      </w:r>
      <w:r w:rsidR="001C3B35" w:rsidRPr="008044EE">
        <w:rPr>
          <w:rFonts w:cs="Arial"/>
          <w:szCs w:val="20"/>
          <w:lang w:eastAsia="x-none"/>
        </w:rPr>
        <w:t>jo</w:t>
      </w:r>
      <w:r w:rsidRPr="008044EE">
        <w:rPr>
          <w:rFonts w:cs="Arial"/>
          <w:szCs w:val="20"/>
          <w:lang w:eastAsia="x-none"/>
        </w:rPr>
        <w:t>:</w:t>
      </w:r>
    </w:p>
    <w:p w14:paraId="30FF0246" w14:textId="77777777" w:rsidR="00794674" w:rsidRPr="008044EE" w:rsidRDefault="00794674" w:rsidP="00B6079F">
      <w:pPr>
        <w:pStyle w:val="Odstavekseznama"/>
        <w:numPr>
          <w:ilvl w:val="0"/>
          <w:numId w:val="14"/>
        </w:numPr>
        <w:spacing w:line="240" w:lineRule="auto"/>
        <w:jc w:val="both"/>
        <w:rPr>
          <w:rFonts w:cs="Arial"/>
          <w:szCs w:val="20"/>
          <w:lang w:val="sl-SI" w:eastAsia="x-none"/>
        </w:rPr>
      </w:pPr>
      <w:r w:rsidRPr="008044EE">
        <w:rPr>
          <w:rFonts w:cs="Arial"/>
          <w:szCs w:val="20"/>
          <w:lang w:val="sl-SI" w:eastAsia="x-none"/>
        </w:rPr>
        <w:t xml:space="preserve">Direktiva 2019/1160 Evropskega parlamenta in Sveta z dne 20. junija 2019 o spremembi direktiv 2009/65/ES in 2011/61/EU v zvezi s čezmejno distribucijo kolektivnih naložbenih podjemov (UL L št. 188 z dne 12. 7. 2019, str. 106; v nadaljnjem besedilu: Direktiva 2019/1160/EU),  </w:t>
      </w:r>
    </w:p>
    <w:p w14:paraId="4207020F" w14:textId="77777777" w:rsidR="00794674" w:rsidRPr="008044EE" w:rsidRDefault="00794674" w:rsidP="00B6079F">
      <w:pPr>
        <w:pStyle w:val="Odstavekseznama"/>
        <w:numPr>
          <w:ilvl w:val="0"/>
          <w:numId w:val="14"/>
        </w:numPr>
        <w:spacing w:line="240" w:lineRule="auto"/>
        <w:jc w:val="both"/>
        <w:rPr>
          <w:rFonts w:cs="Arial"/>
          <w:szCs w:val="20"/>
          <w:lang w:val="sl-SI" w:eastAsia="x-none"/>
        </w:rPr>
      </w:pPr>
      <w:r w:rsidRPr="008044EE">
        <w:rPr>
          <w:rFonts w:cs="Arial"/>
          <w:szCs w:val="20"/>
          <w:lang w:val="sl-SI" w:eastAsia="x-none"/>
        </w:rPr>
        <w:t xml:space="preserve">Direktiva 2019/2034 Evropskega </w:t>
      </w:r>
      <w:r w:rsidR="00762E17" w:rsidRPr="008044EE">
        <w:rPr>
          <w:rFonts w:cs="Arial"/>
          <w:szCs w:val="20"/>
          <w:lang w:val="sl-SI" w:eastAsia="x-none"/>
        </w:rPr>
        <w:t>p</w:t>
      </w:r>
      <w:r w:rsidRPr="008044EE">
        <w:rPr>
          <w:rFonts w:cs="Arial"/>
          <w:szCs w:val="20"/>
          <w:lang w:val="sl-SI" w:eastAsia="x-none"/>
        </w:rPr>
        <w:t>arlamenta in Sveta z dne 27. novembra 2019 o bonitetnem nadzoru investicijskih podjetij ter o spremembi direktiv 2002/87/ES, 2009/65/ES, 2011/61/EU, 2013/36/EU, 2014/59/EU in 2014/65/EU (UL L št. 314 z dne 5. 12. 2019, str. 64; v nadaljnjem besedilu: Direktiva 2019/2034/EU) in</w:t>
      </w:r>
    </w:p>
    <w:p w14:paraId="21E6CFFE" w14:textId="77777777" w:rsidR="00794674" w:rsidRPr="008044EE" w:rsidRDefault="00794674" w:rsidP="00B6079F">
      <w:pPr>
        <w:pStyle w:val="Odstavekseznama"/>
        <w:numPr>
          <w:ilvl w:val="0"/>
          <w:numId w:val="14"/>
        </w:numPr>
        <w:spacing w:line="240" w:lineRule="auto"/>
        <w:jc w:val="both"/>
        <w:rPr>
          <w:rFonts w:cs="Arial"/>
          <w:szCs w:val="20"/>
          <w:lang w:val="sl-SI" w:eastAsia="x-none"/>
        </w:rPr>
      </w:pPr>
      <w:r w:rsidRPr="008044EE">
        <w:rPr>
          <w:rFonts w:cs="Arial"/>
          <w:szCs w:val="20"/>
          <w:lang w:val="sl-SI" w:eastAsia="x-none"/>
        </w:rPr>
        <w:t>Direktiva (EU) 2019/2162 Evropskega parlamenta in Sveta z dne 27. novembra 2019 o izdajanju kritih obveznic in javnem nadzoru kritih obveznic ter o spremembi direktiv 2009/65/ES in 2014/59/EU (UL L št. 328 z dne 18. 12. 2019, str. 29; v nadaljnjem besedilu: Direktiva 2019/2162/EU),</w:t>
      </w:r>
    </w:p>
    <w:p w14:paraId="2EC6153F" w14:textId="77777777" w:rsidR="00794674" w:rsidRPr="008044EE" w:rsidRDefault="00794674" w:rsidP="00794674">
      <w:pPr>
        <w:spacing w:line="240" w:lineRule="auto"/>
        <w:jc w:val="both"/>
        <w:rPr>
          <w:rFonts w:cs="Arial"/>
          <w:szCs w:val="20"/>
          <w:lang w:eastAsia="x-none"/>
        </w:rPr>
      </w:pPr>
      <w:r w:rsidRPr="008044EE">
        <w:rPr>
          <w:rFonts w:cs="Arial"/>
          <w:szCs w:val="20"/>
          <w:lang w:eastAsia="x-none"/>
        </w:rPr>
        <w:t>vse tri v delu, ki se nanaša na KNPVP in družbe za upravljanje.</w:t>
      </w:r>
    </w:p>
    <w:p w14:paraId="0029E0CA" w14:textId="77777777" w:rsidR="00794674" w:rsidRPr="008044EE" w:rsidRDefault="00794674" w:rsidP="00794674">
      <w:pPr>
        <w:spacing w:line="260" w:lineRule="exact"/>
        <w:jc w:val="both"/>
        <w:rPr>
          <w:rFonts w:cs="Arial"/>
          <w:szCs w:val="20"/>
        </w:rPr>
      </w:pPr>
    </w:p>
    <w:bookmarkEnd w:id="0"/>
    <w:p w14:paraId="61A1631F" w14:textId="77777777" w:rsidR="00794674" w:rsidRPr="008044EE" w:rsidRDefault="00794674" w:rsidP="00794674">
      <w:pPr>
        <w:spacing w:line="260" w:lineRule="exact"/>
        <w:jc w:val="both"/>
        <w:rPr>
          <w:rFonts w:cs="Arial"/>
          <w:szCs w:val="20"/>
        </w:rPr>
      </w:pPr>
      <w:r w:rsidRPr="008044EE">
        <w:rPr>
          <w:rFonts w:cs="Arial"/>
          <w:szCs w:val="20"/>
        </w:rPr>
        <w:t>Bistvene novosti, ki jih prinaša novela</w:t>
      </w:r>
      <w:r w:rsidR="00762E17" w:rsidRPr="008044EE">
        <w:rPr>
          <w:rFonts w:cs="Arial"/>
          <w:szCs w:val="20"/>
        </w:rPr>
        <w:t>,</w:t>
      </w:r>
      <w:r w:rsidRPr="008044EE">
        <w:rPr>
          <w:rFonts w:cs="Arial"/>
          <w:szCs w:val="20"/>
        </w:rPr>
        <w:t xml:space="preserve"> so:</w:t>
      </w:r>
    </w:p>
    <w:p w14:paraId="37F07704"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določijo se pogoji za trženje enot KNPVP,</w:t>
      </w:r>
    </w:p>
    <w:p w14:paraId="1F12AAD9"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 xml:space="preserve">spreminjajo se postopki za priglasitev sprememb v zvezi s </w:t>
      </w:r>
      <w:r w:rsidR="00962D5E" w:rsidRPr="008044EE">
        <w:rPr>
          <w:rFonts w:cs="Arial"/>
          <w:szCs w:val="20"/>
        </w:rPr>
        <w:t xml:space="preserve">pristojnim organom </w:t>
      </w:r>
      <w:r w:rsidRPr="008044EE">
        <w:rPr>
          <w:rFonts w:cs="Arial"/>
          <w:szCs w:val="20"/>
        </w:rPr>
        <w:t>KNPVP,</w:t>
      </w:r>
    </w:p>
    <w:p w14:paraId="2A310ADE"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spremenjeni pogoji glede višine lastnih sredstev družbe za upravljanje,</w:t>
      </w:r>
    </w:p>
    <w:p w14:paraId="367ABDCA"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spremenjeni pogoji glede naložb lastnih sredstev družbe za upravljanje v obveznice posameznega izdajatelja.</w:t>
      </w:r>
    </w:p>
    <w:p w14:paraId="1DCFD1BD" w14:textId="77777777" w:rsidR="00794674" w:rsidRPr="008044EE" w:rsidRDefault="00794674" w:rsidP="00794674">
      <w:pPr>
        <w:spacing w:line="260" w:lineRule="exact"/>
        <w:rPr>
          <w:rFonts w:cs="Arial"/>
          <w:b/>
          <w:szCs w:val="20"/>
        </w:rPr>
      </w:pPr>
    </w:p>
    <w:p w14:paraId="59405EBE" w14:textId="77777777" w:rsidR="00794674" w:rsidRPr="008044EE" w:rsidRDefault="00794674" w:rsidP="00794674">
      <w:pPr>
        <w:spacing w:line="260" w:lineRule="exact"/>
        <w:jc w:val="both"/>
        <w:rPr>
          <w:rFonts w:cs="Arial"/>
          <w:szCs w:val="20"/>
        </w:rPr>
      </w:pPr>
      <w:bookmarkStart w:id="1" w:name="_Hlk55770710"/>
    </w:p>
    <w:p w14:paraId="157F7678" w14:textId="77777777" w:rsidR="00794674" w:rsidRPr="008044EE" w:rsidRDefault="00794674" w:rsidP="00B6079F">
      <w:pPr>
        <w:numPr>
          <w:ilvl w:val="0"/>
          <w:numId w:val="13"/>
        </w:numPr>
        <w:spacing w:line="260" w:lineRule="exact"/>
        <w:rPr>
          <w:rFonts w:cs="Arial"/>
          <w:b/>
          <w:szCs w:val="20"/>
        </w:rPr>
      </w:pPr>
      <w:r w:rsidRPr="008044EE">
        <w:rPr>
          <w:rFonts w:cs="Arial"/>
          <w:b/>
          <w:szCs w:val="20"/>
        </w:rPr>
        <w:t>CILJI, NAČELA IN POGLAVITNE REŠITVE PREDLOGA ZAKONA</w:t>
      </w:r>
    </w:p>
    <w:p w14:paraId="55F08C18" w14:textId="77777777" w:rsidR="00794674" w:rsidRPr="008044EE" w:rsidRDefault="00794674" w:rsidP="00794674">
      <w:pPr>
        <w:spacing w:line="260" w:lineRule="exact"/>
        <w:jc w:val="both"/>
        <w:rPr>
          <w:rFonts w:cs="Arial"/>
          <w:szCs w:val="20"/>
        </w:rPr>
      </w:pPr>
    </w:p>
    <w:p w14:paraId="083B5EE5" w14:textId="77777777" w:rsidR="00794674" w:rsidRPr="008044EE" w:rsidRDefault="00794674" w:rsidP="00794674">
      <w:pPr>
        <w:spacing w:line="260" w:lineRule="exact"/>
        <w:jc w:val="both"/>
        <w:rPr>
          <w:rFonts w:cs="Arial"/>
          <w:b/>
          <w:szCs w:val="20"/>
        </w:rPr>
      </w:pPr>
      <w:r w:rsidRPr="008044EE">
        <w:rPr>
          <w:rFonts w:cs="Arial"/>
          <w:b/>
          <w:szCs w:val="20"/>
        </w:rPr>
        <w:t>2.1. Cilji</w:t>
      </w:r>
    </w:p>
    <w:p w14:paraId="68B4396D" w14:textId="77777777" w:rsidR="00794674" w:rsidRPr="008044EE" w:rsidRDefault="00794674" w:rsidP="00794674">
      <w:pPr>
        <w:spacing w:line="260" w:lineRule="exact"/>
        <w:jc w:val="both"/>
        <w:rPr>
          <w:rFonts w:cs="Arial"/>
          <w:szCs w:val="20"/>
        </w:rPr>
      </w:pPr>
    </w:p>
    <w:p w14:paraId="5BB260E2" w14:textId="200128BC" w:rsidR="00794674" w:rsidRPr="008044EE" w:rsidRDefault="00794674" w:rsidP="00EF105C">
      <w:pPr>
        <w:spacing w:line="260" w:lineRule="exact"/>
        <w:jc w:val="both"/>
        <w:rPr>
          <w:rFonts w:cs="Arial"/>
          <w:szCs w:val="20"/>
        </w:rPr>
      </w:pPr>
      <w:r w:rsidRPr="008044EE">
        <w:rPr>
          <w:rFonts w:cs="Arial"/>
          <w:szCs w:val="20"/>
        </w:rPr>
        <w:t xml:space="preserve">Cilj predloga </w:t>
      </w:r>
      <w:r w:rsidR="00EF105C" w:rsidRPr="008044EE">
        <w:rPr>
          <w:rFonts w:cs="Arial"/>
          <w:szCs w:val="20"/>
        </w:rPr>
        <w:t xml:space="preserve">je </w:t>
      </w:r>
      <w:r w:rsidRPr="008044EE">
        <w:rPr>
          <w:rFonts w:cs="Arial"/>
          <w:szCs w:val="20"/>
        </w:rPr>
        <w:t xml:space="preserve">prenos sprememb in dopolnitev Direktive </w:t>
      </w:r>
      <w:r w:rsidRPr="008044EE">
        <w:rPr>
          <w:rFonts w:cs="Arial"/>
          <w:szCs w:val="20"/>
          <w:lang w:eastAsia="x-none"/>
        </w:rPr>
        <w:t>2009/65/ES</w:t>
      </w:r>
      <w:r w:rsidR="00EF105C" w:rsidRPr="008044EE">
        <w:rPr>
          <w:rFonts w:cs="Arial"/>
          <w:szCs w:val="20"/>
          <w:lang w:eastAsia="x-none"/>
        </w:rPr>
        <w:t>.</w:t>
      </w:r>
    </w:p>
    <w:p w14:paraId="653BACFE" w14:textId="77777777" w:rsidR="00794674" w:rsidRPr="008044EE" w:rsidRDefault="00794674" w:rsidP="00794674">
      <w:pPr>
        <w:spacing w:line="260" w:lineRule="exact"/>
        <w:jc w:val="both"/>
        <w:rPr>
          <w:rFonts w:cs="Arial"/>
          <w:szCs w:val="20"/>
        </w:rPr>
      </w:pPr>
    </w:p>
    <w:p w14:paraId="3D6885E2" w14:textId="77777777" w:rsidR="00794674" w:rsidRPr="008044EE" w:rsidRDefault="00794674" w:rsidP="00794674">
      <w:pPr>
        <w:spacing w:line="260" w:lineRule="exact"/>
        <w:jc w:val="both"/>
        <w:rPr>
          <w:rFonts w:cs="Arial"/>
          <w:b/>
          <w:szCs w:val="20"/>
        </w:rPr>
      </w:pPr>
      <w:r w:rsidRPr="008044EE">
        <w:rPr>
          <w:rFonts w:cs="Arial"/>
          <w:b/>
          <w:szCs w:val="20"/>
        </w:rPr>
        <w:t>2.2. Načela</w:t>
      </w:r>
    </w:p>
    <w:p w14:paraId="6DE5015F" w14:textId="77777777" w:rsidR="00794674" w:rsidRPr="008044EE" w:rsidRDefault="00794674" w:rsidP="00794674">
      <w:pPr>
        <w:autoSpaceDE w:val="0"/>
        <w:autoSpaceDN w:val="0"/>
        <w:adjustRightInd w:val="0"/>
        <w:spacing w:line="240" w:lineRule="auto"/>
        <w:jc w:val="both"/>
        <w:rPr>
          <w:rFonts w:cs="Arial"/>
          <w:szCs w:val="20"/>
        </w:rPr>
      </w:pPr>
    </w:p>
    <w:p w14:paraId="0572844A" w14:textId="77777777" w:rsidR="00794674" w:rsidRPr="008044EE" w:rsidRDefault="00794674" w:rsidP="00794674">
      <w:pPr>
        <w:autoSpaceDE w:val="0"/>
        <w:autoSpaceDN w:val="0"/>
        <w:adjustRightInd w:val="0"/>
        <w:spacing w:line="240" w:lineRule="auto"/>
        <w:jc w:val="both"/>
        <w:rPr>
          <w:rFonts w:cs="Arial"/>
          <w:szCs w:val="20"/>
        </w:rPr>
      </w:pPr>
      <w:r w:rsidRPr="008044EE">
        <w:rPr>
          <w:rFonts w:cs="Arial"/>
          <w:szCs w:val="20"/>
        </w:rPr>
        <w:t>Načela predlaganih sprememb Zakona o investicijskih skladih in družbah za upravljanje so enaka načelom, ki so bila podana ob spreje</w:t>
      </w:r>
      <w:r w:rsidR="00230CA4" w:rsidRPr="008044EE">
        <w:rPr>
          <w:rFonts w:cs="Arial"/>
          <w:szCs w:val="20"/>
        </w:rPr>
        <w:t>tju</w:t>
      </w:r>
      <w:r w:rsidRPr="008044EE">
        <w:rPr>
          <w:rFonts w:cs="Arial"/>
          <w:szCs w:val="20"/>
        </w:rPr>
        <w:t xml:space="preserve"> prvotnega Zakona o investicijskih skladih in družbah za upravljanje, in sicer: načelo varnega, skrbnega in preglednega poslovanja družb za upravljanje oziroma skrbnika, načelo skrbnega in učinkovitega nadzora, načelo določnosti, načelo pravne jasnosti in načelo sorazmernosti.</w:t>
      </w:r>
    </w:p>
    <w:p w14:paraId="1549B838" w14:textId="77777777" w:rsidR="00794674" w:rsidRPr="008044EE" w:rsidRDefault="00794674" w:rsidP="00794674">
      <w:pPr>
        <w:spacing w:line="260" w:lineRule="exact"/>
        <w:jc w:val="both"/>
        <w:rPr>
          <w:rFonts w:cs="Arial"/>
          <w:szCs w:val="20"/>
        </w:rPr>
      </w:pPr>
    </w:p>
    <w:p w14:paraId="482CEBB3" w14:textId="77777777" w:rsidR="00794674" w:rsidRPr="008044EE" w:rsidRDefault="00794674" w:rsidP="00794674">
      <w:pPr>
        <w:spacing w:line="260" w:lineRule="exact"/>
        <w:jc w:val="both"/>
        <w:rPr>
          <w:rFonts w:cs="Arial"/>
          <w:b/>
          <w:szCs w:val="20"/>
        </w:rPr>
      </w:pPr>
      <w:bookmarkStart w:id="2" w:name="_Hlk55899654"/>
      <w:bookmarkStart w:id="3" w:name="_Hlk36040354"/>
      <w:r w:rsidRPr="008044EE">
        <w:rPr>
          <w:rFonts w:cs="Arial"/>
          <w:b/>
          <w:szCs w:val="20"/>
        </w:rPr>
        <w:t>2.3. Poglavitne rešitve</w:t>
      </w:r>
    </w:p>
    <w:bookmarkEnd w:id="2"/>
    <w:p w14:paraId="7E5B0412" w14:textId="77777777" w:rsidR="00794674" w:rsidRPr="008044EE" w:rsidRDefault="00794674" w:rsidP="00794674">
      <w:pPr>
        <w:spacing w:line="260" w:lineRule="exact"/>
        <w:jc w:val="both"/>
        <w:rPr>
          <w:rFonts w:cs="Arial"/>
          <w:szCs w:val="20"/>
        </w:rPr>
      </w:pPr>
    </w:p>
    <w:p w14:paraId="04B822C6" w14:textId="0972DACE" w:rsidR="00794674" w:rsidRPr="008044EE" w:rsidRDefault="00794674" w:rsidP="00794674">
      <w:pPr>
        <w:spacing w:line="260" w:lineRule="exact"/>
        <w:jc w:val="both"/>
        <w:rPr>
          <w:rFonts w:cs="Arial"/>
          <w:szCs w:val="20"/>
        </w:rPr>
      </w:pPr>
      <w:r w:rsidRPr="008044EE">
        <w:rPr>
          <w:rFonts w:cs="Arial"/>
          <w:szCs w:val="20"/>
        </w:rPr>
        <w:t xml:space="preserve">V skladu s ciljem, ki </w:t>
      </w:r>
      <w:r w:rsidR="00EF105C" w:rsidRPr="008044EE">
        <w:rPr>
          <w:rFonts w:cs="Arial"/>
          <w:szCs w:val="20"/>
        </w:rPr>
        <w:t>je</w:t>
      </w:r>
      <w:r w:rsidRPr="008044EE">
        <w:rPr>
          <w:rFonts w:cs="Arial"/>
          <w:szCs w:val="20"/>
        </w:rPr>
        <w:t xml:space="preserve"> naveden v točki 2.1. tega gradiva, bodo v slovenski pravni red vpeljane naslednje dodatne rešitve glede investicijskih skladov in družb za upravljanje:</w:t>
      </w:r>
    </w:p>
    <w:bookmarkEnd w:id="1"/>
    <w:bookmarkEnd w:id="3"/>
    <w:p w14:paraId="271ABFB4"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določi se ravnanje nadzornega organa po prejemu vseh informacij o spremembah glede podružnice družbe za upravljanje v državi članici gostiteljici;</w:t>
      </w:r>
    </w:p>
    <w:p w14:paraId="48391197"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črta</w:t>
      </w:r>
      <w:r w:rsidR="00275901" w:rsidRPr="008044EE">
        <w:rPr>
          <w:rFonts w:cs="Arial"/>
          <w:szCs w:val="20"/>
        </w:rPr>
        <w:t>jo</w:t>
      </w:r>
      <w:r w:rsidRPr="008044EE">
        <w:rPr>
          <w:rFonts w:cs="Arial"/>
          <w:szCs w:val="20"/>
        </w:rPr>
        <w:t xml:space="preserve"> se določbe o oglaševanju v nacionalni zakonodaji;</w:t>
      </w:r>
    </w:p>
    <w:p w14:paraId="5064A658"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lastRenderedPageBreak/>
        <w:t>spremenjeni so pogoji za trženje enot KNPVP države članice v Republiki Sloveniji</w:t>
      </w:r>
      <w:r w:rsidR="00275901" w:rsidRPr="008044EE">
        <w:rPr>
          <w:rFonts w:cs="Arial"/>
          <w:szCs w:val="20"/>
        </w:rPr>
        <w:t>,</w:t>
      </w:r>
      <w:r w:rsidRPr="008044EE">
        <w:rPr>
          <w:rFonts w:cs="Arial"/>
          <w:szCs w:val="20"/>
        </w:rPr>
        <w:t xml:space="preserve"> pri čemer se sledi predvsem zagotavljanju informacij vlagateljem, načinu oddaje naročila, glede ponovnega odkupa in izplačila enot;</w:t>
      </w:r>
    </w:p>
    <w:p w14:paraId="404E6BAA"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 xml:space="preserve">spremenjena </w:t>
      </w:r>
      <w:r w:rsidR="00B37640" w:rsidRPr="008044EE">
        <w:rPr>
          <w:rFonts w:cs="Arial"/>
          <w:szCs w:val="20"/>
        </w:rPr>
        <w:t xml:space="preserve">je </w:t>
      </w:r>
      <w:r w:rsidRPr="008044EE">
        <w:rPr>
          <w:rFonts w:cs="Arial"/>
          <w:szCs w:val="20"/>
        </w:rPr>
        <w:t>določba glede priglasitvenih dokumentov za trženje enot KNPVP države članice;</w:t>
      </w:r>
    </w:p>
    <w:p w14:paraId="1B852F9A"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spremenjena je določba glede obveščanja o spremembah priglasitvenega dokumenta družbe za upravljanje države članice, ki trži enote KNPVP države članice v Republiki Sloveniji;</w:t>
      </w:r>
    </w:p>
    <w:p w14:paraId="5F7FEE6D"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dodane so določbe glede preklica trženja enot KNPVP države članice v Republiki Sloveniji;</w:t>
      </w:r>
    </w:p>
    <w:p w14:paraId="49EAB060"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 xml:space="preserve">spremenjena </w:t>
      </w:r>
      <w:r w:rsidR="00D9242B" w:rsidRPr="008044EE">
        <w:rPr>
          <w:rFonts w:cs="Arial"/>
          <w:szCs w:val="20"/>
        </w:rPr>
        <w:t xml:space="preserve">je </w:t>
      </w:r>
      <w:r w:rsidRPr="008044EE">
        <w:rPr>
          <w:rFonts w:cs="Arial"/>
          <w:szCs w:val="20"/>
        </w:rPr>
        <w:t xml:space="preserve">določba glede uradnega obvestila o nameri </w:t>
      </w:r>
      <w:r w:rsidR="00581EB0" w:rsidRPr="008044EE">
        <w:rPr>
          <w:rFonts w:cs="Arial"/>
          <w:szCs w:val="20"/>
        </w:rPr>
        <w:t>za</w:t>
      </w:r>
      <w:r w:rsidRPr="008044EE">
        <w:rPr>
          <w:rFonts w:cs="Arial"/>
          <w:szCs w:val="20"/>
        </w:rPr>
        <w:t>četka trženja enot vzajemnega sklada v državi članici gostiteljici, ki bo moralo vsebovati tudi informacije glede zagotavljanja zmogljivosti za izvajanje teh nalog kot tudi za potrebe zaračunavanja pristojbin in dajatev, ki jih zaračunava nadzorni organ države gostiteljice v zvezi s trženjem;</w:t>
      </w:r>
    </w:p>
    <w:p w14:paraId="4B7D387A"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 xml:space="preserve">spremenjene </w:t>
      </w:r>
      <w:r w:rsidR="00D9242B" w:rsidRPr="008044EE">
        <w:rPr>
          <w:rFonts w:cs="Arial"/>
          <w:szCs w:val="20"/>
        </w:rPr>
        <w:t xml:space="preserve">so </w:t>
      </w:r>
      <w:r w:rsidRPr="008044EE">
        <w:rPr>
          <w:rFonts w:cs="Arial"/>
          <w:szCs w:val="20"/>
        </w:rPr>
        <w:t>določbe glede obveščanja o spremembah priglasitvenega dokumenta zaradi nastanka sprememb in</w:t>
      </w:r>
    </w:p>
    <w:p w14:paraId="1DEC85DA" w14:textId="77777777" w:rsidR="00794674" w:rsidRPr="008044EE" w:rsidRDefault="00794674" w:rsidP="00B6079F">
      <w:pPr>
        <w:numPr>
          <w:ilvl w:val="0"/>
          <w:numId w:val="12"/>
        </w:numPr>
        <w:spacing w:line="260" w:lineRule="exact"/>
        <w:contextualSpacing/>
        <w:jc w:val="both"/>
        <w:rPr>
          <w:rFonts w:cs="Arial"/>
          <w:szCs w:val="20"/>
        </w:rPr>
      </w:pPr>
      <w:r w:rsidRPr="008044EE">
        <w:rPr>
          <w:rFonts w:cs="Arial"/>
          <w:szCs w:val="20"/>
        </w:rPr>
        <w:t xml:space="preserve">spremenjene </w:t>
      </w:r>
      <w:r w:rsidR="00D9242B" w:rsidRPr="008044EE">
        <w:rPr>
          <w:rFonts w:cs="Arial"/>
          <w:szCs w:val="20"/>
        </w:rPr>
        <w:t xml:space="preserve">so </w:t>
      </w:r>
      <w:r w:rsidRPr="008044EE">
        <w:rPr>
          <w:rFonts w:cs="Arial"/>
          <w:szCs w:val="20"/>
        </w:rPr>
        <w:t>določbe glede dopustne izpostavljenosti.</w:t>
      </w:r>
    </w:p>
    <w:p w14:paraId="15D7B465" w14:textId="77777777" w:rsidR="00794674" w:rsidRPr="008044EE" w:rsidRDefault="00794674" w:rsidP="00794674">
      <w:pPr>
        <w:spacing w:line="260" w:lineRule="exact"/>
        <w:rPr>
          <w:rFonts w:cs="Arial"/>
          <w:b/>
          <w:szCs w:val="20"/>
        </w:rPr>
      </w:pPr>
    </w:p>
    <w:p w14:paraId="0F304303" w14:textId="77777777" w:rsidR="00794674" w:rsidRPr="008044EE" w:rsidRDefault="00794674" w:rsidP="00794674">
      <w:pPr>
        <w:spacing w:line="260" w:lineRule="exact"/>
        <w:jc w:val="both"/>
        <w:rPr>
          <w:rFonts w:cs="Arial"/>
          <w:szCs w:val="20"/>
        </w:rPr>
      </w:pPr>
    </w:p>
    <w:p w14:paraId="49878608" w14:textId="77777777" w:rsidR="00794674" w:rsidRPr="008044EE" w:rsidRDefault="00794674" w:rsidP="00B6079F">
      <w:pPr>
        <w:numPr>
          <w:ilvl w:val="0"/>
          <w:numId w:val="13"/>
        </w:numPr>
        <w:spacing w:line="260" w:lineRule="exact"/>
        <w:rPr>
          <w:rFonts w:cs="Arial"/>
          <w:b/>
          <w:szCs w:val="20"/>
        </w:rPr>
      </w:pPr>
      <w:r w:rsidRPr="008044EE">
        <w:rPr>
          <w:rFonts w:cs="Arial"/>
          <w:b/>
          <w:szCs w:val="20"/>
        </w:rPr>
        <w:t>OCENA FINANČNIH POSLEDIC PREDLOGA ZAKONA ZA DRŽAVNI PRORAČUN IN DRUGA JAVNA FINANČNA SREDSTVA</w:t>
      </w:r>
    </w:p>
    <w:p w14:paraId="6F2DC6BB" w14:textId="77777777" w:rsidR="00794674" w:rsidRPr="008044EE" w:rsidRDefault="00794674" w:rsidP="00794674">
      <w:pPr>
        <w:spacing w:line="260" w:lineRule="exact"/>
        <w:rPr>
          <w:rFonts w:cs="Arial"/>
          <w:b/>
          <w:szCs w:val="20"/>
        </w:rPr>
      </w:pPr>
    </w:p>
    <w:p w14:paraId="4A2DEE5E" w14:textId="77777777" w:rsidR="00794674" w:rsidRPr="008044EE" w:rsidRDefault="00794674" w:rsidP="00794674">
      <w:pPr>
        <w:spacing w:line="288" w:lineRule="auto"/>
        <w:rPr>
          <w:rFonts w:cs="Arial"/>
          <w:szCs w:val="20"/>
        </w:rPr>
      </w:pPr>
      <w:r w:rsidRPr="008044EE">
        <w:rPr>
          <w:rFonts w:cs="Arial"/>
          <w:szCs w:val="20"/>
        </w:rPr>
        <w:t>Predlog zakona nima finančnih posledic za državni proračun in druga javna finančna sredstva.</w:t>
      </w:r>
    </w:p>
    <w:p w14:paraId="5F1E5E7E" w14:textId="77777777" w:rsidR="00794674" w:rsidRPr="008044EE" w:rsidRDefault="00794674" w:rsidP="00794674">
      <w:pPr>
        <w:spacing w:line="288" w:lineRule="auto"/>
        <w:rPr>
          <w:rFonts w:cs="Arial"/>
          <w:szCs w:val="20"/>
        </w:rPr>
      </w:pPr>
    </w:p>
    <w:p w14:paraId="2B1BF984" w14:textId="77777777" w:rsidR="00794674" w:rsidRPr="008044EE" w:rsidRDefault="00794674" w:rsidP="00B6079F">
      <w:pPr>
        <w:numPr>
          <w:ilvl w:val="0"/>
          <w:numId w:val="13"/>
        </w:numPr>
        <w:spacing w:line="260" w:lineRule="exact"/>
        <w:rPr>
          <w:rFonts w:cs="Arial"/>
          <w:b/>
          <w:szCs w:val="20"/>
        </w:rPr>
      </w:pPr>
      <w:r w:rsidRPr="008044EE">
        <w:rPr>
          <w:rFonts w:cs="Arial"/>
          <w:b/>
          <w:szCs w:val="20"/>
        </w:rPr>
        <w:t>NAVEDBA, DA SO SREDSTVA ZA IZVAJANJE ZAKONA V DRŽAVNEM PRORAČUNU ZAGOTOVLJENA, ČE PREDLOG ZAKONA PREDVIDEVA PORABO PRORAČUNSKIH SREDSTEV V OBDOBJU, ZA KATERO JE BIL DRŽAVNI PRORAČUN ŽE SPREJET</w:t>
      </w:r>
    </w:p>
    <w:p w14:paraId="6B400C73" w14:textId="77777777" w:rsidR="00794674" w:rsidRPr="008044EE" w:rsidRDefault="00794674" w:rsidP="00794674">
      <w:pPr>
        <w:spacing w:line="288" w:lineRule="auto"/>
        <w:rPr>
          <w:rFonts w:cs="Arial"/>
          <w:szCs w:val="20"/>
        </w:rPr>
      </w:pPr>
    </w:p>
    <w:p w14:paraId="132A8D45" w14:textId="77777777" w:rsidR="00794674" w:rsidRPr="008044EE" w:rsidRDefault="00794674" w:rsidP="00794674">
      <w:pPr>
        <w:spacing w:line="288" w:lineRule="auto"/>
        <w:rPr>
          <w:rFonts w:cs="Arial"/>
          <w:szCs w:val="20"/>
        </w:rPr>
      </w:pPr>
      <w:r w:rsidRPr="008044EE">
        <w:rPr>
          <w:rFonts w:cs="Arial"/>
          <w:szCs w:val="20"/>
        </w:rPr>
        <w:t>Predlog zakona ne predvideva porabe proračunskih sredstev.</w:t>
      </w:r>
    </w:p>
    <w:p w14:paraId="627A3C59" w14:textId="77777777" w:rsidR="00794674" w:rsidRPr="008044EE" w:rsidRDefault="00794674" w:rsidP="00794674">
      <w:pPr>
        <w:spacing w:line="260" w:lineRule="exact"/>
        <w:jc w:val="both"/>
        <w:rPr>
          <w:rFonts w:cs="Arial"/>
          <w:szCs w:val="20"/>
        </w:rPr>
      </w:pPr>
    </w:p>
    <w:p w14:paraId="066A0996" w14:textId="77777777" w:rsidR="00794674" w:rsidRPr="008044EE" w:rsidRDefault="00794674" w:rsidP="00B6079F">
      <w:pPr>
        <w:numPr>
          <w:ilvl w:val="0"/>
          <w:numId w:val="13"/>
        </w:numPr>
        <w:spacing w:line="260" w:lineRule="exact"/>
        <w:rPr>
          <w:rFonts w:cs="Arial"/>
          <w:b/>
          <w:szCs w:val="20"/>
        </w:rPr>
      </w:pPr>
      <w:bookmarkStart w:id="4" w:name="_Hlk55537161"/>
      <w:r w:rsidRPr="008044EE">
        <w:rPr>
          <w:rFonts w:cs="Arial"/>
          <w:b/>
          <w:szCs w:val="20"/>
        </w:rPr>
        <w:t xml:space="preserve">PRIKAZ UREDITVE V DRUGIH PRAVNIH SISTEMIH </w:t>
      </w:r>
      <w:bookmarkEnd w:id="4"/>
      <w:r w:rsidRPr="008044EE">
        <w:rPr>
          <w:rFonts w:cs="Arial"/>
          <w:b/>
          <w:szCs w:val="20"/>
        </w:rPr>
        <w:t>IN PRILAGOJENOSTI PREDLAGANE UREDITVE PRAVU EVROPSKE UNIJE</w:t>
      </w:r>
    </w:p>
    <w:p w14:paraId="2CFE7E82" w14:textId="77777777" w:rsidR="00794674" w:rsidRPr="008044EE" w:rsidRDefault="00794674" w:rsidP="00794674">
      <w:pPr>
        <w:spacing w:line="260" w:lineRule="exact"/>
        <w:contextualSpacing/>
        <w:jc w:val="both"/>
        <w:rPr>
          <w:rFonts w:cs="Arial"/>
          <w:szCs w:val="20"/>
          <w:lang w:eastAsia="sl-SI"/>
        </w:rPr>
      </w:pPr>
    </w:p>
    <w:p w14:paraId="3A4811DA" w14:textId="77777777" w:rsidR="00794674" w:rsidRPr="008044EE" w:rsidRDefault="00794674" w:rsidP="00B6079F">
      <w:pPr>
        <w:pStyle w:val="Odstavekseznama"/>
        <w:numPr>
          <w:ilvl w:val="1"/>
          <w:numId w:val="13"/>
        </w:numPr>
        <w:autoSpaceDE w:val="0"/>
        <w:autoSpaceDN w:val="0"/>
        <w:adjustRightInd w:val="0"/>
        <w:spacing w:line="240" w:lineRule="auto"/>
        <w:jc w:val="both"/>
        <w:rPr>
          <w:rFonts w:cs="Arial"/>
          <w:b/>
          <w:bCs/>
          <w:szCs w:val="20"/>
          <w:lang w:val="sl-SI"/>
        </w:rPr>
      </w:pPr>
      <w:r w:rsidRPr="008044EE">
        <w:rPr>
          <w:rFonts w:cs="Arial"/>
          <w:b/>
          <w:bCs/>
          <w:szCs w:val="20"/>
          <w:lang w:val="sl-SI"/>
        </w:rPr>
        <w:t>Prilagojenost predlagane ureditve pravu Evropske unije</w:t>
      </w:r>
    </w:p>
    <w:p w14:paraId="79E19CC0" w14:textId="77777777" w:rsidR="00794674" w:rsidRPr="008044EE" w:rsidRDefault="00794674" w:rsidP="00794674">
      <w:pPr>
        <w:spacing w:line="260" w:lineRule="exact"/>
        <w:jc w:val="both"/>
        <w:rPr>
          <w:rFonts w:cs="Arial"/>
          <w:szCs w:val="20"/>
        </w:rPr>
      </w:pPr>
    </w:p>
    <w:p w14:paraId="5F4779AB" w14:textId="06E9C40A" w:rsidR="00794674" w:rsidRPr="008044EE" w:rsidRDefault="00794674" w:rsidP="00794674">
      <w:pPr>
        <w:spacing w:line="260" w:lineRule="exact"/>
        <w:jc w:val="both"/>
        <w:rPr>
          <w:rFonts w:cs="Arial"/>
          <w:szCs w:val="20"/>
        </w:rPr>
      </w:pPr>
      <w:r w:rsidRPr="008044EE">
        <w:rPr>
          <w:rFonts w:cs="Arial"/>
          <w:szCs w:val="20"/>
        </w:rPr>
        <w:t xml:space="preserve">Predlog zakona je prilagojen pravu Evropske unije, saj v </w:t>
      </w:r>
      <w:r w:rsidR="00C85EDB" w:rsidRPr="008044EE">
        <w:rPr>
          <w:rFonts w:cs="Arial"/>
          <w:szCs w:val="20"/>
        </w:rPr>
        <w:t>nacionalno</w:t>
      </w:r>
      <w:r w:rsidRPr="008044EE">
        <w:rPr>
          <w:rFonts w:cs="Arial"/>
          <w:szCs w:val="20"/>
        </w:rPr>
        <w:t xml:space="preserve"> zakonodajo prenaša določbe zakonodaje Evropske unije. Gre za delni prenos določb Direktive 2019/1160/EU, Direktive 2019/2034/EU in Direktive 2019/2162/EU. </w:t>
      </w:r>
    </w:p>
    <w:p w14:paraId="54138224" w14:textId="77777777" w:rsidR="00794674" w:rsidRPr="008044EE" w:rsidRDefault="00794674" w:rsidP="00794674">
      <w:pPr>
        <w:spacing w:line="260" w:lineRule="exact"/>
        <w:jc w:val="both"/>
        <w:rPr>
          <w:rFonts w:cs="Arial"/>
          <w:szCs w:val="20"/>
        </w:rPr>
      </w:pPr>
    </w:p>
    <w:p w14:paraId="0B7483EF" w14:textId="77777777" w:rsidR="00794674" w:rsidRPr="008044EE" w:rsidRDefault="00794674" w:rsidP="00794674">
      <w:pPr>
        <w:spacing w:line="260" w:lineRule="exact"/>
        <w:jc w:val="both"/>
        <w:rPr>
          <w:rFonts w:cs="Arial"/>
          <w:szCs w:val="20"/>
        </w:rPr>
      </w:pPr>
      <w:r w:rsidRPr="008044EE">
        <w:rPr>
          <w:rFonts w:cs="Arial"/>
          <w:szCs w:val="20"/>
        </w:rPr>
        <w:t xml:space="preserve">Predlog zakona je usklajen s pravnim redom Evropske unije, pri čemer gre za harmonizacijo zakonodaje znotraj Evropske unije in </w:t>
      </w:r>
      <w:r w:rsidR="00072D21" w:rsidRPr="008044EE">
        <w:rPr>
          <w:rFonts w:cs="Arial"/>
          <w:szCs w:val="20"/>
        </w:rPr>
        <w:t xml:space="preserve">prenos </w:t>
      </w:r>
      <w:r w:rsidR="00D9242B" w:rsidRPr="008044EE">
        <w:rPr>
          <w:rFonts w:cs="Arial"/>
          <w:szCs w:val="20"/>
        </w:rPr>
        <w:t xml:space="preserve">v uvodu </w:t>
      </w:r>
      <w:r w:rsidRPr="008044EE">
        <w:rPr>
          <w:rFonts w:cs="Arial"/>
          <w:szCs w:val="20"/>
        </w:rPr>
        <w:t xml:space="preserve">naštetih direktiv Evropske unije v nacionalno zakonodajo. </w:t>
      </w:r>
    </w:p>
    <w:p w14:paraId="0FF62E09" w14:textId="77777777" w:rsidR="00794674" w:rsidRPr="008044EE" w:rsidRDefault="00794674" w:rsidP="00794674">
      <w:pPr>
        <w:spacing w:line="260" w:lineRule="exact"/>
        <w:jc w:val="both"/>
        <w:rPr>
          <w:rFonts w:cs="Arial"/>
          <w:szCs w:val="20"/>
        </w:rPr>
      </w:pPr>
    </w:p>
    <w:p w14:paraId="7250CA4F" w14:textId="77777777" w:rsidR="00794674" w:rsidRPr="008044EE" w:rsidRDefault="00794674" w:rsidP="00794674">
      <w:pPr>
        <w:spacing w:line="260" w:lineRule="exact"/>
        <w:jc w:val="both"/>
        <w:rPr>
          <w:rFonts w:cs="Arial"/>
          <w:szCs w:val="20"/>
        </w:rPr>
      </w:pPr>
    </w:p>
    <w:p w14:paraId="206E3E00" w14:textId="77777777" w:rsidR="00794674" w:rsidRPr="008044EE" w:rsidRDefault="00794674" w:rsidP="00B6079F">
      <w:pPr>
        <w:pStyle w:val="Odstavekseznama"/>
        <w:numPr>
          <w:ilvl w:val="1"/>
          <w:numId w:val="13"/>
        </w:numPr>
        <w:autoSpaceDE w:val="0"/>
        <w:autoSpaceDN w:val="0"/>
        <w:adjustRightInd w:val="0"/>
        <w:spacing w:line="240" w:lineRule="auto"/>
        <w:jc w:val="both"/>
        <w:rPr>
          <w:rFonts w:cs="Arial"/>
          <w:b/>
          <w:bCs/>
          <w:szCs w:val="20"/>
          <w:lang w:val="sl-SI"/>
        </w:rPr>
      </w:pPr>
      <w:r w:rsidRPr="008044EE">
        <w:rPr>
          <w:rFonts w:cs="Arial"/>
          <w:b/>
          <w:bCs/>
          <w:szCs w:val="20"/>
          <w:lang w:val="sl-SI"/>
        </w:rPr>
        <w:t>Prikaz ureditve v najmanj treh pravnih sistemih držav članic EU</w:t>
      </w:r>
    </w:p>
    <w:p w14:paraId="404D3EDF" w14:textId="77777777" w:rsidR="00794674" w:rsidRPr="008044EE" w:rsidRDefault="00794674" w:rsidP="00794674">
      <w:pPr>
        <w:spacing w:line="260" w:lineRule="exact"/>
        <w:jc w:val="both"/>
        <w:rPr>
          <w:rFonts w:cs="Arial"/>
          <w:szCs w:val="20"/>
        </w:rPr>
      </w:pPr>
    </w:p>
    <w:p w14:paraId="6E71C5AE" w14:textId="77777777" w:rsidR="00794674" w:rsidRPr="008044EE" w:rsidRDefault="00794674" w:rsidP="00794674">
      <w:pPr>
        <w:rPr>
          <w:rFonts w:cs="Arial"/>
          <w:szCs w:val="20"/>
        </w:rPr>
      </w:pPr>
      <w:r w:rsidRPr="008044EE">
        <w:rPr>
          <w:rFonts w:cs="Arial"/>
          <w:b/>
          <w:szCs w:val="20"/>
        </w:rPr>
        <w:t>Nemčija</w:t>
      </w:r>
    </w:p>
    <w:p w14:paraId="1DB987CB" w14:textId="77777777" w:rsidR="00794674" w:rsidRPr="008044EE" w:rsidRDefault="00794674" w:rsidP="00794674">
      <w:pPr>
        <w:rPr>
          <w:rFonts w:cs="Arial"/>
          <w:szCs w:val="20"/>
        </w:rPr>
      </w:pPr>
    </w:p>
    <w:p w14:paraId="719B39A8" w14:textId="77777777" w:rsidR="00794674" w:rsidRPr="008044EE" w:rsidRDefault="00794674" w:rsidP="00794674">
      <w:pPr>
        <w:spacing w:line="260" w:lineRule="exact"/>
        <w:jc w:val="both"/>
        <w:rPr>
          <w:rFonts w:cs="Arial"/>
          <w:szCs w:val="20"/>
        </w:rPr>
      </w:pPr>
      <w:r w:rsidRPr="008044EE">
        <w:rPr>
          <w:rFonts w:cs="Arial"/>
          <w:szCs w:val="20"/>
        </w:rPr>
        <w:t>Nemški vzajemni skladi nastopajo po eni st</w:t>
      </w:r>
      <w:r w:rsidR="00D9242B" w:rsidRPr="008044EE">
        <w:rPr>
          <w:rFonts w:cs="Arial"/>
          <w:szCs w:val="20"/>
        </w:rPr>
        <w:t>r</w:t>
      </w:r>
      <w:r w:rsidRPr="008044EE">
        <w:rPr>
          <w:rFonts w:cs="Arial"/>
          <w:szCs w:val="20"/>
        </w:rPr>
        <w:t xml:space="preserve">ani kot javni skladi oziroma skladi za male vlagatelje, po drugi strani pa kot nejavni in so v glavnem namenjeni institucionalnim vlagateljem. Poleg vzajemnih </w:t>
      </w:r>
      <w:r w:rsidR="00BF5C11" w:rsidRPr="008044EE">
        <w:rPr>
          <w:rFonts w:cs="Arial"/>
          <w:szCs w:val="20"/>
        </w:rPr>
        <w:t xml:space="preserve">skladov </w:t>
      </w:r>
      <w:r w:rsidRPr="008044EE">
        <w:rPr>
          <w:rFonts w:cs="Arial"/>
          <w:szCs w:val="20"/>
        </w:rPr>
        <w:t>so tudi številni zaprti skladi, ki pa se na strani naložb usmerjajo predvsem v nepremičnine, med delničarji pa imajo v glavnem institucionalne vlagatelje. Institucionalni skladi (nejavni skladi) se imenujejo »</w:t>
      </w:r>
      <w:proofErr w:type="spellStart"/>
      <w:r w:rsidRPr="008044EE">
        <w:rPr>
          <w:rFonts w:cs="Arial"/>
          <w:szCs w:val="20"/>
        </w:rPr>
        <w:t>Specialfonds</w:t>
      </w:r>
      <w:proofErr w:type="spellEnd"/>
      <w:r w:rsidRPr="008044EE">
        <w:rPr>
          <w:rFonts w:cs="Arial"/>
          <w:szCs w:val="20"/>
        </w:rPr>
        <w:t xml:space="preserve">«. </w:t>
      </w:r>
    </w:p>
    <w:p w14:paraId="6AFFC3BC" w14:textId="77777777" w:rsidR="00794674" w:rsidRPr="008044EE" w:rsidRDefault="00794674" w:rsidP="00794674">
      <w:pPr>
        <w:spacing w:line="260" w:lineRule="exact"/>
        <w:jc w:val="both"/>
        <w:rPr>
          <w:rFonts w:cs="Arial"/>
          <w:szCs w:val="20"/>
        </w:rPr>
      </w:pPr>
    </w:p>
    <w:p w14:paraId="7104FE1A" w14:textId="77777777" w:rsidR="00794674" w:rsidRPr="008044EE" w:rsidRDefault="00794674" w:rsidP="00794674">
      <w:pPr>
        <w:spacing w:line="260" w:lineRule="exact"/>
        <w:jc w:val="both"/>
        <w:rPr>
          <w:rFonts w:cs="Arial"/>
          <w:szCs w:val="20"/>
        </w:rPr>
      </w:pPr>
      <w:r w:rsidRPr="008044EE">
        <w:rPr>
          <w:rFonts w:cs="Arial"/>
          <w:szCs w:val="20"/>
        </w:rPr>
        <w:lastRenderedPageBreak/>
        <w:t xml:space="preserve">Vzajemni skladi v Nemčiji morajo biti ustanovljeni na podlagi pogodbenega prava (kot delniška družba ali družba z omejeno odgovornostjo), upravljajo pa jih investicijske družbe. V obeh primerih, tako delniške družbe kot družbe z omejeno odgovornostjo, mora imeti družba nadzorni odbor z vsaj enim članom, ki je neodvisen od delničarjev oziroma družabnikov. Izjeme so dovoljene le za družbe, ki upravljajo posebne sklade, ali za posebne delniške družbe. </w:t>
      </w:r>
    </w:p>
    <w:p w14:paraId="6795208E" w14:textId="77777777" w:rsidR="00794674" w:rsidRPr="008044EE" w:rsidRDefault="00794674" w:rsidP="00794674">
      <w:pPr>
        <w:spacing w:line="260" w:lineRule="exact"/>
        <w:jc w:val="both"/>
        <w:rPr>
          <w:rFonts w:cs="Arial"/>
          <w:szCs w:val="20"/>
        </w:rPr>
      </w:pPr>
    </w:p>
    <w:p w14:paraId="5F0EE431" w14:textId="77777777" w:rsidR="00794674" w:rsidRPr="008044EE" w:rsidRDefault="00794674" w:rsidP="00794674">
      <w:pPr>
        <w:spacing w:line="260" w:lineRule="exact"/>
        <w:jc w:val="both"/>
        <w:rPr>
          <w:rFonts w:cs="Arial"/>
          <w:szCs w:val="20"/>
        </w:rPr>
      </w:pPr>
      <w:r w:rsidRPr="008044EE">
        <w:rPr>
          <w:rFonts w:cs="Arial"/>
          <w:szCs w:val="20"/>
        </w:rPr>
        <w:t>Posebni (</w:t>
      </w:r>
      <w:proofErr w:type="spellStart"/>
      <w:r w:rsidRPr="008044EE">
        <w:rPr>
          <w:rFonts w:cs="Arial"/>
          <w:szCs w:val="20"/>
        </w:rPr>
        <w:t>Specialfonds</w:t>
      </w:r>
      <w:proofErr w:type="spellEnd"/>
      <w:r w:rsidRPr="008044EE">
        <w:rPr>
          <w:rFonts w:cs="Arial"/>
          <w:szCs w:val="20"/>
        </w:rPr>
        <w:t xml:space="preserve">) skladi vsebujejo delnice v lasti vlagateljev, ki so v pogodbenem razmerju z investicijsko družbo. Pomenijo pomemben vzvod investiranja nemških institucionalnih lastnikov in so najzaslužnejši za napredek </w:t>
      </w:r>
      <w:proofErr w:type="spellStart"/>
      <w:r w:rsidRPr="008044EE">
        <w:rPr>
          <w:rFonts w:cs="Arial"/>
          <w:szCs w:val="20"/>
        </w:rPr>
        <w:t>neharmoniziranih</w:t>
      </w:r>
      <w:proofErr w:type="spellEnd"/>
      <w:r w:rsidRPr="008044EE">
        <w:rPr>
          <w:rFonts w:cs="Arial"/>
          <w:szCs w:val="20"/>
        </w:rPr>
        <w:t xml:space="preserve"> investicijskih skladov.</w:t>
      </w:r>
    </w:p>
    <w:p w14:paraId="59550843" w14:textId="77777777" w:rsidR="00794674" w:rsidRPr="008044EE" w:rsidRDefault="00794674" w:rsidP="00794674">
      <w:pPr>
        <w:jc w:val="both"/>
        <w:rPr>
          <w:rFonts w:cs="Arial"/>
          <w:szCs w:val="20"/>
        </w:rPr>
      </w:pPr>
    </w:p>
    <w:p w14:paraId="2E2AD1BA" w14:textId="77777777" w:rsidR="00794674" w:rsidRPr="008044EE" w:rsidRDefault="00794674" w:rsidP="00794674">
      <w:pPr>
        <w:spacing w:line="260" w:lineRule="exact"/>
        <w:jc w:val="both"/>
        <w:rPr>
          <w:rFonts w:cs="Arial"/>
          <w:szCs w:val="20"/>
        </w:rPr>
      </w:pPr>
      <w:r w:rsidRPr="008044EE">
        <w:rPr>
          <w:rFonts w:cs="Arial"/>
          <w:szCs w:val="20"/>
        </w:rPr>
        <w:t>Nemški trg alternativnih investicijskih skladov sestavljajo v glavnem nepremičninski skladi in posebni skladi</w:t>
      </w:r>
      <w:r w:rsidR="00D865DC" w:rsidRPr="008044EE">
        <w:rPr>
          <w:rFonts w:cs="Arial"/>
          <w:szCs w:val="20"/>
        </w:rPr>
        <w:t>,</w:t>
      </w:r>
      <w:r w:rsidRPr="008044EE">
        <w:rPr>
          <w:rFonts w:cs="Arial"/>
          <w:szCs w:val="20"/>
        </w:rPr>
        <w:t xml:space="preserve"> t. i. »</w:t>
      </w:r>
      <w:proofErr w:type="spellStart"/>
      <w:r w:rsidRPr="008044EE">
        <w:rPr>
          <w:rFonts w:cs="Arial"/>
          <w:szCs w:val="20"/>
        </w:rPr>
        <w:t>Spezialfonds</w:t>
      </w:r>
      <w:proofErr w:type="spellEnd"/>
      <w:r w:rsidRPr="008044EE">
        <w:rPr>
          <w:rFonts w:cs="Arial"/>
          <w:szCs w:val="20"/>
        </w:rPr>
        <w:t xml:space="preserve">«, ki so odprti le za institucionalne vlagatelje. </w:t>
      </w:r>
      <w:proofErr w:type="spellStart"/>
      <w:r w:rsidRPr="008044EE">
        <w:rPr>
          <w:rFonts w:cs="Arial"/>
          <w:szCs w:val="20"/>
        </w:rPr>
        <w:t>Hedge</w:t>
      </w:r>
      <w:proofErr w:type="spellEnd"/>
      <w:r w:rsidRPr="008044EE">
        <w:rPr>
          <w:rFonts w:cs="Arial"/>
          <w:szCs w:val="20"/>
        </w:rPr>
        <w:t xml:space="preserve"> skladi imajo manjšo vlogo.</w:t>
      </w:r>
    </w:p>
    <w:p w14:paraId="3BBC88D0" w14:textId="77777777" w:rsidR="00794674" w:rsidRPr="008044EE" w:rsidRDefault="00794674" w:rsidP="00794674">
      <w:pPr>
        <w:spacing w:line="260" w:lineRule="exact"/>
        <w:jc w:val="both"/>
        <w:rPr>
          <w:rFonts w:cs="Arial"/>
          <w:szCs w:val="20"/>
        </w:rPr>
      </w:pPr>
    </w:p>
    <w:p w14:paraId="4AD96EE6" w14:textId="77777777" w:rsidR="00794674" w:rsidRPr="008044EE" w:rsidRDefault="00794674" w:rsidP="00794674">
      <w:pPr>
        <w:spacing w:line="260" w:lineRule="exact"/>
        <w:jc w:val="both"/>
        <w:rPr>
          <w:rFonts w:cs="Arial"/>
          <w:szCs w:val="20"/>
        </w:rPr>
      </w:pPr>
      <w:r w:rsidRPr="008044EE">
        <w:rPr>
          <w:rFonts w:cs="Arial"/>
          <w:szCs w:val="20"/>
        </w:rPr>
        <w:t>V Nemčiji se krovni skladi uveljavljajo kot koncept »</w:t>
      </w:r>
      <w:proofErr w:type="spellStart"/>
      <w:r w:rsidRPr="008044EE">
        <w:rPr>
          <w:rFonts w:cs="Arial"/>
          <w:szCs w:val="20"/>
        </w:rPr>
        <w:t>Master</w:t>
      </w:r>
      <w:proofErr w:type="spellEnd"/>
      <w:r w:rsidRPr="008044EE">
        <w:rPr>
          <w:rFonts w:cs="Arial"/>
          <w:szCs w:val="20"/>
        </w:rPr>
        <w:t xml:space="preserve"> KAG«, kjer se več obstoječih »</w:t>
      </w:r>
      <w:proofErr w:type="spellStart"/>
      <w:r w:rsidRPr="008044EE">
        <w:rPr>
          <w:rFonts w:cs="Arial"/>
          <w:szCs w:val="20"/>
        </w:rPr>
        <w:t>Spezialfonds</w:t>
      </w:r>
      <w:proofErr w:type="spellEnd"/>
      <w:r w:rsidRPr="008044EE">
        <w:rPr>
          <w:rFonts w:cs="Arial"/>
          <w:szCs w:val="20"/>
        </w:rPr>
        <w:t xml:space="preserve">«, ki so alternativni investicijski skladi in jih upravljajo različne družbe za upravljanje (KAG-ji), povezujejo v en </w:t>
      </w:r>
      <w:proofErr w:type="spellStart"/>
      <w:r w:rsidRPr="008044EE">
        <w:rPr>
          <w:rFonts w:cs="Arial"/>
          <w:szCs w:val="20"/>
        </w:rPr>
        <w:t>Master</w:t>
      </w:r>
      <w:proofErr w:type="spellEnd"/>
      <w:r w:rsidRPr="008044EE">
        <w:rPr>
          <w:rFonts w:cs="Arial"/>
          <w:szCs w:val="20"/>
        </w:rPr>
        <w:t xml:space="preserve"> KAG, kar omogoča konsolidirano poročanje vlagateljem. </w:t>
      </w:r>
    </w:p>
    <w:p w14:paraId="12805782" w14:textId="77777777" w:rsidR="00794674" w:rsidRPr="008044EE" w:rsidRDefault="00794674" w:rsidP="00794674">
      <w:pPr>
        <w:spacing w:line="260" w:lineRule="exact"/>
        <w:jc w:val="both"/>
        <w:rPr>
          <w:rFonts w:cs="Arial"/>
          <w:szCs w:val="20"/>
        </w:rPr>
      </w:pPr>
    </w:p>
    <w:p w14:paraId="60A9C38E" w14:textId="77777777" w:rsidR="00794674" w:rsidRPr="008044EE" w:rsidRDefault="00794674" w:rsidP="00794674">
      <w:pPr>
        <w:spacing w:line="260" w:lineRule="exact"/>
        <w:jc w:val="both"/>
        <w:rPr>
          <w:rFonts w:cs="Arial"/>
          <w:szCs w:val="20"/>
        </w:rPr>
      </w:pPr>
      <w:r w:rsidRPr="008044EE">
        <w:rPr>
          <w:rFonts w:cs="Arial"/>
          <w:szCs w:val="20"/>
        </w:rPr>
        <w:t>Nemške delniške družbe, oblikovane kot delniške družbe s sprejemljivim kapitalom, po vzoru luksemburških skladov SICAV (</w:t>
      </w:r>
      <w:proofErr w:type="spellStart"/>
      <w:r w:rsidRPr="008044EE">
        <w:rPr>
          <w:rFonts w:cs="Arial"/>
          <w:szCs w:val="20"/>
        </w:rPr>
        <w:t>société</w:t>
      </w:r>
      <w:proofErr w:type="spellEnd"/>
      <w:r w:rsidRPr="008044EE">
        <w:rPr>
          <w:rFonts w:cs="Arial"/>
          <w:szCs w:val="20"/>
        </w:rPr>
        <w:t xml:space="preserve"> </w:t>
      </w:r>
      <w:proofErr w:type="spellStart"/>
      <w:r w:rsidRPr="008044EE">
        <w:rPr>
          <w:rFonts w:cs="Arial"/>
          <w:szCs w:val="20"/>
        </w:rPr>
        <w:t>d`investissement</w:t>
      </w:r>
      <w:proofErr w:type="spellEnd"/>
      <w:r w:rsidRPr="008044EE">
        <w:rPr>
          <w:rFonts w:cs="Arial"/>
          <w:szCs w:val="20"/>
        </w:rPr>
        <w:t xml:space="preserve"> à </w:t>
      </w:r>
      <w:proofErr w:type="spellStart"/>
      <w:r w:rsidRPr="008044EE">
        <w:rPr>
          <w:rFonts w:cs="Arial"/>
          <w:szCs w:val="20"/>
        </w:rPr>
        <w:t>capital</w:t>
      </w:r>
      <w:proofErr w:type="spellEnd"/>
      <w:r w:rsidRPr="008044EE">
        <w:rPr>
          <w:rFonts w:cs="Arial"/>
          <w:szCs w:val="20"/>
        </w:rPr>
        <w:t xml:space="preserve"> variable) ponujajo tudi alternativne investicijske sklade. Lahko izdajajo delnice, jih ponovno odkupijo ali ponovno prodajo. Delničarji pa imajo pravico, da družba njihove delnice izplača. </w:t>
      </w:r>
    </w:p>
    <w:p w14:paraId="6BC01AAA" w14:textId="77777777" w:rsidR="00794674" w:rsidRPr="008044EE" w:rsidRDefault="00794674" w:rsidP="00794674">
      <w:pPr>
        <w:jc w:val="both"/>
        <w:rPr>
          <w:rFonts w:cs="Arial"/>
          <w:szCs w:val="20"/>
        </w:rPr>
      </w:pPr>
    </w:p>
    <w:p w14:paraId="43CBE42B" w14:textId="77777777" w:rsidR="00794674" w:rsidRPr="008044EE" w:rsidRDefault="00794674" w:rsidP="00794674">
      <w:pPr>
        <w:rPr>
          <w:rFonts w:cs="Arial"/>
          <w:szCs w:val="20"/>
        </w:rPr>
      </w:pPr>
      <w:r w:rsidRPr="008044EE">
        <w:rPr>
          <w:rFonts w:cs="Arial"/>
          <w:b/>
          <w:szCs w:val="20"/>
        </w:rPr>
        <w:t>Luksemburg</w:t>
      </w:r>
    </w:p>
    <w:p w14:paraId="7FFD1B8F" w14:textId="77777777" w:rsidR="00794674" w:rsidRPr="008044EE" w:rsidRDefault="00794674" w:rsidP="00794674">
      <w:pPr>
        <w:rPr>
          <w:rFonts w:cs="Arial"/>
          <w:szCs w:val="20"/>
        </w:rPr>
      </w:pPr>
    </w:p>
    <w:p w14:paraId="2C174A44" w14:textId="77777777" w:rsidR="00794674" w:rsidRPr="008044EE" w:rsidRDefault="00794674" w:rsidP="00794674">
      <w:pPr>
        <w:spacing w:line="260" w:lineRule="exact"/>
        <w:jc w:val="both"/>
        <w:rPr>
          <w:rFonts w:cs="Arial"/>
          <w:szCs w:val="20"/>
        </w:rPr>
      </w:pPr>
      <w:r w:rsidRPr="008044EE">
        <w:rPr>
          <w:rFonts w:cs="Arial"/>
          <w:szCs w:val="20"/>
        </w:rPr>
        <w:t xml:space="preserve">V Luksemburgu nastopajo investicijski skladi oblike KNPVP in kot alternativni investicijski skladi. Slednji nastopajo v obliki </w:t>
      </w:r>
      <w:proofErr w:type="spellStart"/>
      <w:r w:rsidRPr="008044EE">
        <w:rPr>
          <w:rFonts w:cs="Arial"/>
          <w:szCs w:val="20"/>
        </w:rPr>
        <w:t>close</w:t>
      </w:r>
      <w:proofErr w:type="spellEnd"/>
      <w:r w:rsidRPr="008044EE">
        <w:rPr>
          <w:rFonts w:cs="Arial"/>
          <w:szCs w:val="20"/>
        </w:rPr>
        <w:t xml:space="preserve"> </w:t>
      </w:r>
      <w:proofErr w:type="spellStart"/>
      <w:r w:rsidRPr="008044EE">
        <w:rPr>
          <w:rFonts w:cs="Arial"/>
          <w:szCs w:val="20"/>
        </w:rPr>
        <w:t>ended</w:t>
      </w:r>
      <w:proofErr w:type="spellEnd"/>
      <w:r w:rsidRPr="008044EE">
        <w:rPr>
          <w:rFonts w:cs="Arial"/>
          <w:szCs w:val="20"/>
        </w:rPr>
        <w:t xml:space="preserve"> skladov, </w:t>
      </w:r>
      <w:proofErr w:type="spellStart"/>
      <w:r w:rsidRPr="008044EE">
        <w:rPr>
          <w:rFonts w:cs="Arial"/>
          <w:szCs w:val="20"/>
        </w:rPr>
        <w:t>private</w:t>
      </w:r>
      <w:proofErr w:type="spellEnd"/>
      <w:r w:rsidRPr="008044EE">
        <w:rPr>
          <w:rFonts w:cs="Arial"/>
          <w:szCs w:val="20"/>
        </w:rPr>
        <w:t xml:space="preserve"> </w:t>
      </w:r>
      <w:proofErr w:type="spellStart"/>
      <w:r w:rsidRPr="008044EE">
        <w:rPr>
          <w:rFonts w:cs="Arial"/>
          <w:szCs w:val="20"/>
        </w:rPr>
        <w:t>equity</w:t>
      </w:r>
      <w:proofErr w:type="spellEnd"/>
      <w:r w:rsidRPr="008044EE">
        <w:rPr>
          <w:rFonts w:cs="Arial"/>
          <w:szCs w:val="20"/>
        </w:rPr>
        <w:t xml:space="preserve"> skladov, nepremičninskih skladov, </w:t>
      </w:r>
      <w:proofErr w:type="spellStart"/>
      <w:r w:rsidRPr="008044EE">
        <w:rPr>
          <w:rFonts w:cs="Arial"/>
          <w:szCs w:val="20"/>
        </w:rPr>
        <w:t>venture</w:t>
      </w:r>
      <w:proofErr w:type="spellEnd"/>
      <w:r w:rsidRPr="008044EE">
        <w:rPr>
          <w:rFonts w:cs="Arial"/>
          <w:szCs w:val="20"/>
        </w:rPr>
        <w:t xml:space="preserve"> skladov, </w:t>
      </w:r>
      <w:proofErr w:type="spellStart"/>
      <w:r w:rsidRPr="008044EE">
        <w:rPr>
          <w:rFonts w:cs="Arial"/>
          <w:szCs w:val="20"/>
        </w:rPr>
        <w:t>hedge</w:t>
      </w:r>
      <w:proofErr w:type="spellEnd"/>
      <w:r w:rsidRPr="008044EE">
        <w:rPr>
          <w:rFonts w:cs="Arial"/>
          <w:szCs w:val="20"/>
        </w:rPr>
        <w:t xml:space="preserve"> skladov ipd. in so regulirani. Obe obliki skladov, tako skladi KNPVP kot alternativni investicijski skladi</w:t>
      </w:r>
      <w:r w:rsidR="00BB3C27" w:rsidRPr="008044EE">
        <w:rPr>
          <w:rFonts w:cs="Arial"/>
          <w:szCs w:val="20"/>
        </w:rPr>
        <w:t>,</w:t>
      </w:r>
      <w:r w:rsidRPr="008044EE">
        <w:rPr>
          <w:rFonts w:cs="Arial"/>
          <w:szCs w:val="20"/>
        </w:rPr>
        <w:t xml:space="preserve"> lahko nastopa</w:t>
      </w:r>
      <w:r w:rsidR="00B963FC" w:rsidRPr="008044EE">
        <w:rPr>
          <w:rFonts w:cs="Arial"/>
          <w:szCs w:val="20"/>
        </w:rPr>
        <w:t>ta</w:t>
      </w:r>
      <w:r w:rsidRPr="008044EE">
        <w:rPr>
          <w:rFonts w:cs="Arial"/>
          <w:szCs w:val="20"/>
        </w:rPr>
        <w:t xml:space="preserve"> v obliki SICAV (</w:t>
      </w:r>
      <w:proofErr w:type="spellStart"/>
      <w:r w:rsidRPr="008044EE">
        <w:rPr>
          <w:rFonts w:cs="Arial"/>
          <w:szCs w:val="20"/>
        </w:rPr>
        <w:t>société</w:t>
      </w:r>
      <w:proofErr w:type="spellEnd"/>
      <w:r w:rsidRPr="008044EE">
        <w:rPr>
          <w:rFonts w:cs="Arial"/>
          <w:szCs w:val="20"/>
        </w:rPr>
        <w:t xml:space="preserve"> </w:t>
      </w:r>
      <w:proofErr w:type="spellStart"/>
      <w:r w:rsidRPr="008044EE">
        <w:rPr>
          <w:rFonts w:cs="Arial"/>
          <w:szCs w:val="20"/>
        </w:rPr>
        <w:t>d`investissement</w:t>
      </w:r>
      <w:proofErr w:type="spellEnd"/>
      <w:r w:rsidRPr="008044EE">
        <w:rPr>
          <w:rFonts w:cs="Arial"/>
          <w:szCs w:val="20"/>
        </w:rPr>
        <w:t xml:space="preserve"> à </w:t>
      </w:r>
      <w:proofErr w:type="spellStart"/>
      <w:r w:rsidRPr="008044EE">
        <w:rPr>
          <w:rFonts w:cs="Arial"/>
          <w:szCs w:val="20"/>
        </w:rPr>
        <w:t>capital</w:t>
      </w:r>
      <w:proofErr w:type="spellEnd"/>
      <w:r w:rsidRPr="008044EE">
        <w:rPr>
          <w:rFonts w:cs="Arial"/>
          <w:szCs w:val="20"/>
        </w:rPr>
        <w:t xml:space="preserve"> variable), SICAF (</w:t>
      </w:r>
      <w:proofErr w:type="spellStart"/>
      <w:r w:rsidRPr="008044EE">
        <w:rPr>
          <w:rFonts w:cs="Arial"/>
          <w:szCs w:val="20"/>
        </w:rPr>
        <w:t>société</w:t>
      </w:r>
      <w:proofErr w:type="spellEnd"/>
      <w:r w:rsidRPr="008044EE">
        <w:rPr>
          <w:rFonts w:cs="Arial"/>
          <w:szCs w:val="20"/>
        </w:rPr>
        <w:t xml:space="preserve"> </w:t>
      </w:r>
      <w:proofErr w:type="spellStart"/>
      <w:r w:rsidRPr="008044EE">
        <w:rPr>
          <w:rFonts w:cs="Arial"/>
          <w:szCs w:val="20"/>
        </w:rPr>
        <w:t>d`investissement</w:t>
      </w:r>
      <w:proofErr w:type="spellEnd"/>
      <w:r w:rsidRPr="008044EE">
        <w:rPr>
          <w:rFonts w:cs="Arial"/>
          <w:szCs w:val="20"/>
        </w:rPr>
        <w:t xml:space="preserve"> à </w:t>
      </w:r>
      <w:proofErr w:type="spellStart"/>
      <w:r w:rsidRPr="008044EE">
        <w:rPr>
          <w:rFonts w:cs="Arial"/>
          <w:szCs w:val="20"/>
        </w:rPr>
        <w:t>capital</w:t>
      </w:r>
      <w:proofErr w:type="spellEnd"/>
      <w:r w:rsidRPr="008044EE">
        <w:rPr>
          <w:rFonts w:cs="Arial"/>
          <w:szCs w:val="20"/>
        </w:rPr>
        <w:t xml:space="preserve"> </w:t>
      </w:r>
      <w:proofErr w:type="spellStart"/>
      <w:r w:rsidRPr="008044EE">
        <w:rPr>
          <w:rFonts w:cs="Arial"/>
          <w:szCs w:val="20"/>
        </w:rPr>
        <w:t>fixe</w:t>
      </w:r>
      <w:proofErr w:type="spellEnd"/>
      <w:r w:rsidRPr="008044EE">
        <w:rPr>
          <w:rFonts w:cs="Arial"/>
          <w:szCs w:val="20"/>
        </w:rPr>
        <w:t>) ali FCP (</w:t>
      </w:r>
      <w:proofErr w:type="spellStart"/>
      <w:r w:rsidRPr="008044EE">
        <w:rPr>
          <w:rFonts w:cs="Arial"/>
          <w:szCs w:val="20"/>
        </w:rPr>
        <w:t>commun</w:t>
      </w:r>
      <w:proofErr w:type="spellEnd"/>
      <w:r w:rsidRPr="008044EE">
        <w:rPr>
          <w:rFonts w:cs="Arial"/>
          <w:szCs w:val="20"/>
        </w:rPr>
        <w:t xml:space="preserve"> de </w:t>
      </w:r>
      <w:proofErr w:type="spellStart"/>
      <w:r w:rsidRPr="008044EE">
        <w:rPr>
          <w:rFonts w:cs="Arial"/>
          <w:szCs w:val="20"/>
        </w:rPr>
        <w:t>placement</w:t>
      </w:r>
      <w:proofErr w:type="spellEnd"/>
      <w:r w:rsidRPr="008044EE">
        <w:rPr>
          <w:rFonts w:cs="Arial"/>
          <w:szCs w:val="20"/>
        </w:rPr>
        <w:t xml:space="preserve"> en </w:t>
      </w:r>
      <w:proofErr w:type="spellStart"/>
      <w:r w:rsidRPr="008044EE">
        <w:rPr>
          <w:rFonts w:cs="Arial"/>
          <w:szCs w:val="20"/>
        </w:rPr>
        <w:t>valeurs</w:t>
      </w:r>
      <w:proofErr w:type="spellEnd"/>
      <w:r w:rsidRPr="008044EE">
        <w:rPr>
          <w:rFonts w:cs="Arial"/>
          <w:szCs w:val="20"/>
        </w:rPr>
        <w:t xml:space="preserve"> </w:t>
      </w:r>
      <w:proofErr w:type="spellStart"/>
      <w:r w:rsidRPr="008044EE">
        <w:rPr>
          <w:rFonts w:cs="Arial"/>
          <w:szCs w:val="20"/>
        </w:rPr>
        <w:t>mobilieres</w:t>
      </w:r>
      <w:proofErr w:type="spellEnd"/>
      <w:r w:rsidRPr="008044EE">
        <w:rPr>
          <w:rFonts w:cs="Arial"/>
          <w:szCs w:val="20"/>
        </w:rPr>
        <w:t>). Slednji so podobni slovenskim vzajemnim skladom. Obe obliki poznata tudi krovni (</w:t>
      </w:r>
      <w:proofErr w:type="spellStart"/>
      <w:r w:rsidRPr="008044EE">
        <w:rPr>
          <w:rFonts w:cs="Arial"/>
          <w:szCs w:val="20"/>
        </w:rPr>
        <w:t>umbrella</w:t>
      </w:r>
      <w:proofErr w:type="spellEnd"/>
      <w:r w:rsidRPr="008044EE">
        <w:rPr>
          <w:rFonts w:cs="Arial"/>
          <w:szCs w:val="20"/>
        </w:rPr>
        <w:t xml:space="preserve">) mehanizem s </w:t>
      </w:r>
      <w:proofErr w:type="spellStart"/>
      <w:r w:rsidRPr="008044EE">
        <w:rPr>
          <w:rFonts w:cs="Arial"/>
          <w:szCs w:val="20"/>
        </w:rPr>
        <w:t>podskladi</w:t>
      </w:r>
      <w:proofErr w:type="spellEnd"/>
      <w:r w:rsidRPr="008044EE">
        <w:rPr>
          <w:rFonts w:cs="Arial"/>
          <w:szCs w:val="20"/>
        </w:rPr>
        <w:t>, ki so ločena premoženja v upravljanju.</w:t>
      </w:r>
    </w:p>
    <w:p w14:paraId="1488DC5C" w14:textId="77777777" w:rsidR="00794674" w:rsidRPr="008044EE" w:rsidRDefault="00794674" w:rsidP="00794674">
      <w:pPr>
        <w:jc w:val="both"/>
        <w:rPr>
          <w:rFonts w:cs="Arial"/>
          <w:szCs w:val="20"/>
        </w:rPr>
      </w:pPr>
    </w:p>
    <w:p w14:paraId="617A7E1A" w14:textId="77777777" w:rsidR="00794674" w:rsidRPr="008044EE" w:rsidRDefault="00794674" w:rsidP="00794674">
      <w:pPr>
        <w:rPr>
          <w:rFonts w:cs="Arial"/>
          <w:szCs w:val="20"/>
        </w:rPr>
      </w:pPr>
      <w:r w:rsidRPr="008044EE">
        <w:rPr>
          <w:rFonts w:cs="Arial"/>
          <w:b/>
          <w:szCs w:val="20"/>
        </w:rPr>
        <w:t>Irska</w:t>
      </w:r>
    </w:p>
    <w:p w14:paraId="33448CA1" w14:textId="77777777" w:rsidR="00794674" w:rsidRPr="008044EE" w:rsidRDefault="00794674" w:rsidP="00794674">
      <w:pPr>
        <w:rPr>
          <w:rFonts w:cs="Arial"/>
          <w:szCs w:val="20"/>
        </w:rPr>
      </w:pPr>
    </w:p>
    <w:p w14:paraId="67D3C684" w14:textId="77777777" w:rsidR="00794674" w:rsidRPr="008044EE" w:rsidRDefault="00794674" w:rsidP="00794674">
      <w:pPr>
        <w:spacing w:line="260" w:lineRule="exact"/>
        <w:jc w:val="both"/>
        <w:rPr>
          <w:rFonts w:cs="Arial"/>
          <w:szCs w:val="20"/>
        </w:rPr>
      </w:pPr>
      <w:r w:rsidRPr="008044EE">
        <w:rPr>
          <w:rFonts w:cs="Arial"/>
          <w:szCs w:val="20"/>
        </w:rPr>
        <w:t>Irska je od prenosa prve Direktive KNPVP</w:t>
      </w:r>
      <w:r w:rsidRPr="008044EE">
        <w:rPr>
          <w:rFonts w:cs="Arial"/>
          <w:szCs w:val="20"/>
        </w:rPr>
        <w:footnoteReference w:id="3"/>
      </w:r>
      <w:r w:rsidRPr="008044EE">
        <w:rPr>
          <w:rFonts w:cs="Arial"/>
          <w:szCs w:val="20"/>
        </w:rPr>
        <w:t xml:space="preserve"> v letu 1989 postala eno od vodilnih pravnih okolij za odprte sklade v Evropski uniji, saj je s svojo proaktivno politiko pri prenosu te direktive ustvarila okolje, ki ga ves svet uporablja kot domicil za vstop na trg Evropske unije. </w:t>
      </w:r>
    </w:p>
    <w:p w14:paraId="4273A17A" w14:textId="77777777" w:rsidR="00794674" w:rsidRPr="008044EE" w:rsidRDefault="00794674" w:rsidP="00794674">
      <w:pPr>
        <w:spacing w:line="260" w:lineRule="exact"/>
        <w:jc w:val="both"/>
        <w:rPr>
          <w:rFonts w:cs="Arial"/>
          <w:szCs w:val="20"/>
        </w:rPr>
      </w:pPr>
    </w:p>
    <w:p w14:paraId="690691E5" w14:textId="77777777" w:rsidR="00794674" w:rsidRPr="008044EE" w:rsidRDefault="00794674" w:rsidP="00794674">
      <w:pPr>
        <w:spacing w:line="260" w:lineRule="exact"/>
        <w:jc w:val="both"/>
        <w:rPr>
          <w:rFonts w:cs="Arial"/>
          <w:szCs w:val="20"/>
        </w:rPr>
      </w:pPr>
      <w:r w:rsidRPr="008044EE">
        <w:rPr>
          <w:rFonts w:cs="Arial"/>
          <w:szCs w:val="20"/>
        </w:rPr>
        <w:t>Irski pravni sistem dopušča več oblik kolektivnih naložbenih podjemov za vlaganja v vrednostne papirje, tudi krovno obliko sklada (</w:t>
      </w:r>
      <w:proofErr w:type="spellStart"/>
      <w:r w:rsidRPr="008044EE">
        <w:rPr>
          <w:rFonts w:cs="Arial"/>
          <w:szCs w:val="20"/>
        </w:rPr>
        <w:t>umbrella</w:t>
      </w:r>
      <w:proofErr w:type="spellEnd"/>
      <w:r w:rsidRPr="008044EE">
        <w:rPr>
          <w:rFonts w:cs="Arial"/>
          <w:szCs w:val="20"/>
        </w:rPr>
        <w:t>). Pogodbena oblika sklada (</w:t>
      </w:r>
      <w:proofErr w:type="spellStart"/>
      <w:r w:rsidRPr="008044EE">
        <w:rPr>
          <w:rFonts w:cs="Arial"/>
          <w:szCs w:val="20"/>
        </w:rPr>
        <w:t>common</w:t>
      </w:r>
      <w:proofErr w:type="spellEnd"/>
      <w:r w:rsidRPr="008044EE">
        <w:rPr>
          <w:rFonts w:cs="Arial"/>
          <w:szCs w:val="20"/>
        </w:rPr>
        <w:t xml:space="preserve"> </w:t>
      </w:r>
      <w:proofErr w:type="spellStart"/>
      <w:r w:rsidRPr="008044EE">
        <w:rPr>
          <w:rFonts w:cs="Arial"/>
          <w:szCs w:val="20"/>
        </w:rPr>
        <w:t>contractual</w:t>
      </w:r>
      <w:proofErr w:type="spellEnd"/>
      <w:r w:rsidRPr="008044EE">
        <w:rPr>
          <w:rFonts w:cs="Arial"/>
          <w:szCs w:val="20"/>
        </w:rPr>
        <w:t xml:space="preserve"> </w:t>
      </w:r>
      <w:proofErr w:type="spellStart"/>
      <w:r w:rsidRPr="008044EE">
        <w:rPr>
          <w:rFonts w:cs="Arial"/>
          <w:szCs w:val="20"/>
        </w:rPr>
        <w:t>fund</w:t>
      </w:r>
      <w:proofErr w:type="spellEnd"/>
      <w:r w:rsidRPr="008044EE">
        <w:rPr>
          <w:rFonts w:cs="Arial"/>
          <w:szCs w:val="20"/>
        </w:rPr>
        <w:t xml:space="preserve"> – CCF), uvedena leta 2003, pozna </w:t>
      </w:r>
      <w:proofErr w:type="spellStart"/>
      <w:r w:rsidRPr="008044EE">
        <w:rPr>
          <w:rFonts w:cs="Arial"/>
          <w:szCs w:val="20"/>
        </w:rPr>
        <w:t>podsklade</w:t>
      </w:r>
      <w:proofErr w:type="spellEnd"/>
      <w:r w:rsidRPr="008044EE">
        <w:rPr>
          <w:rFonts w:cs="Arial"/>
          <w:szCs w:val="20"/>
        </w:rPr>
        <w:t>, pri katerih so pravice in obveznosti imetnikov enot premoženja posameznega sklada ločene ter usklajen</w:t>
      </w:r>
      <w:r w:rsidR="002A4726" w:rsidRPr="008044EE">
        <w:rPr>
          <w:rFonts w:cs="Arial"/>
          <w:szCs w:val="20"/>
        </w:rPr>
        <w:t>e</w:t>
      </w:r>
      <w:r w:rsidRPr="008044EE">
        <w:rPr>
          <w:rFonts w:cs="Arial"/>
          <w:szCs w:val="20"/>
        </w:rPr>
        <w:t xml:space="preserve"> z Direktivo KNPVP.</w:t>
      </w:r>
    </w:p>
    <w:p w14:paraId="3C17F075" w14:textId="77777777" w:rsidR="00794674" w:rsidRPr="008044EE" w:rsidRDefault="00794674" w:rsidP="00794674">
      <w:pPr>
        <w:spacing w:line="260" w:lineRule="exact"/>
        <w:jc w:val="both"/>
        <w:rPr>
          <w:rFonts w:cs="Arial"/>
          <w:szCs w:val="20"/>
        </w:rPr>
      </w:pPr>
    </w:p>
    <w:p w14:paraId="7D70926A" w14:textId="77777777" w:rsidR="00794674" w:rsidRPr="008044EE" w:rsidRDefault="00794674" w:rsidP="00794674">
      <w:pPr>
        <w:spacing w:line="260" w:lineRule="exact"/>
        <w:jc w:val="both"/>
        <w:rPr>
          <w:rFonts w:cs="Arial"/>
          <w:szCs w:val="20"/>
        </w:rPr>
      </w:pPr>
      <w:r w:rsidRPr="008044EE">
        <w:rPr>
          <w:rFonts w:cs="Arial"/>
          <w:szCs w:val="20"/>
        </w:rPr>
        <w:t xml:space="preserve">Sicer so najbolj priljubljena oblika vlaganja na Irskem </w:t>
      </w:r>
      <w:r w:rsidR="00126CEF" w:rsidRPr="008044EE">
        <w:rPr>
          <w:rFonts w:cs="Arial"/>
          <w:szCs w:val="20"/>
        </w:rPr>
        <w:t xml:space="preserve">skladi </w:t>
      </w:r>
      <w:r w:rsidRPr="008044EE">
        <w:rPr>
          <w:rFonts w:cs="Arial"/>
          <w:szCs w:val="20"/>
        </w:rPr>
        <w:t>KNPVP in skladi za dobro poučene vlagatelje (</w:t>
      </w:r>
      <w:proofErr w:type="spellStart"/>
      <w:r w:rsidRPr="008044EE">
        <w:rPr>
          <w:rFonts w:cs="Arial"/>
          <w:szCs w:val="20"/>
        </w:rPr>
        <w:t>Qualifying</w:t>
      </w:r>
      <w:proofErr w:type="spellEnd"/>
      <w:r w:rsidRPr="008044EE">
        <w:rPr>
          <w:rFonts w:cs="Arial"/>
          <w:szCs w:val="20"/>
        </w:rPr>
        <w:t xml:space="preserve"> </w:t>
      </w:r>
      <w:proofErr w:type="spellStart"/>
      <w:r w:rsidRPr="008044EE">
        <w:rPr>
          <w:rFonts w:cs="Arial"/>
          <w:szCs w:val="20"/>
        </w:rPr>
        <w:t>Investor</w:t>
      </w:r>
      <w:proofErr w:type="spellEnd"/>
      <w:r w:rsidRPr="008044EE">
        <w:rPr>
          <w:rFonts w:cs="Arial"/>
          <w:szCs w:val="20"/>
        </w:rPr>
        <w:t xml:space="preserve"> </w:t>
      </w:r>
      <w:proofErr w:type="spellStart"/>
      <w:r w:rsidRPr="008044EE">
        <w:rPr>
          <w:rFonts w:cs="Arial"/>
          <w:szCs w:val="20"/>
        </w:rPr>
        <w:t>Funds</w:t>
      </w:r>
      <w:proofErr w:type="spellEnd"/>
      <w:r w:rsidRPr="008044EE">
        <w:rPr>
          <w:rFonts w:cs="Arial"/>
          <w:szCs w:val="20"/>
        </w:rPr>
        <w:t xml:space="preserve"> oziroma QIF).  </w:t>
      </w:r>
    </w:p>
    <w:p w14:paraId="62ADEB82" w14:textId="77777777" w:rsidR="00794674" w:rsidRPr="008044EE" w:rsidRDefault="00794674" w:rsidP="00794674">
      <w:pPr>
        <w:spacing w:line="260" w:lineRule="exact"/>
        <w:jc w:val="both"/>
        <w:rPr>
          <w:rFonts w:cs="Arial"/>
          <w:szCs w:val="20"/>
        </w:rPr>
      </w:pPr>
    </w:p>
    <w:p w14:paraId="4530D5EF" w14:textId="77777777" w:rsidR="00794674" w:rsidRPr="008044EE" w:rsidRDefault="00794674" w:rsidP="00794674">
      <w:pPr>
        <w:spacing w:line="260" w:lineRule="exact"/>
        <w:jc w:val="both"/>
        <w:rPr>
          <w:rFonts w:cs="Arial"/>
          <w:szCs w:val="20"/>
        </w:rPr>
      </w:pPr>
    </w:p>
    <w:p w14:paraId="7D8C0764" w14:textId="77777777" w:rsidR="00794674" w:rsidRPr="008044EE" w:rsidRDefault="00794674" w:rsidP="00B6079F">
      <w:pPr>
        <w:numPr>
          <w:ilvl w:val="0"/>
          <w:numId w:val="13"/>
        </w:numPr>
        <w:spacing w:line="260" w:lineRule="exact"/>
        <w:rPr>
          <w:rFonts w:cs="Arial"/>
          <w:b/>
          <w:szCs w:val="20"/>
        </w:rPr>
      </w:pPr>
      <w:r w:rsidRPr="008044EE">
        <w:rPr>
          <w:rFonts w:cs="Arial"/>
          <w:b/>
          <w:szCs w:val="20"/>
        </w:rPr>
        <w:lastRenderedPageBreak/>
        <w:t>PRESOJA POSLEDIC, KI JIH BO IMEL SPREJEM ZAKONA</w:t>
      </w:r>
    </w:p>
    <w:p w14:paraId="000471CE" w14:textId="77777777" w:rsidR="00794674" w:rsidRPr="008044EE" w:rsidRDefault="00794674" w:rsidP="00794674">
      <w:pPr>
        <w:spacing w:line="260" w:lineRule="exact"/>
        <w:jc w:val="both"/>
        <w:rPr>
          <w:rFonts w:cs="Arial"/>
          <w:szCs w:val="20"/>
        </w:rPr>
      </w:pPr>
    </w:p>
    <w:p w14:paraId="458EA3A8" w14:textId="77777777" w:rsidR="00794674" w:rsidRPr="008044EE" w:rsidRDefault="00794674" w:rsidP="00794674">
      <w:pPr>
        <w:spacing w:line="260" w:lineRule="exact"/>
        <w:jc w:val="both"/>
        <w:rPr>
          <w:rFonts w:cs="Arial"/>
          <w:szCs w:val="20"/>
        </w:rPr>
      </w:pPr>
      <w:r w:rsidRPr="008044EE">
        <w:rPr>
          <w:rFonts w:cs="Arial"/>
          <w:b/>
          <w:szCs w:val="20"/>
        </w:rPr>
        <w:t>6.1 Presoja administrativnih posledic</w:t>
      </w:r>
    </w:p>
    <w:p w14:paraId="0C294A3D" w14:textId="77777777" w:rsidR="00794674" w:rsidRPr="008044EE" w:rsidRDefault="00794674" w:rsidP="00794674">
      <w:pPr>
        <w:spacing w:line="260" w:lineRule="exact"/>
        <w:jc w:val="both"/>
        <w:rPr>
          <w:rFonts w:cs="Arial"/>
          <w:b/>
          <w:szCs w:val="20"/>
        </w:rPr>
      </w:pPr>
    </w:p>
    <w:p w14:paraId="2711BE35" w14:textId="77777777" w:rsidR="00794674" w:rsidRPr="008044EE" w:rsidRDefault="00794674" w:rsidP="00794674">
      <w:pPr>
        <w:spacing w:line="260" w:lineRule="exact"/>
        <w:jc w:val="both"/>
        <w:rPr>
          <w:rFonts w:cs="Arial"/>
          <w:b/>
          <w:szCs w:val="20"/>
        </w:rPr>
      </w:pPr>
      <w:r w:rsidRPr="008044EE">
        <w:rPr>
          <w:rFonts w:cs="Arial"/>
          <w:b/>
          <w:szCs w:val="20"/>
        </w:rPr>
        <w:t>a) v postopkih oziroma poslovanju javne uprave ali pravosodnih organov:</w:t>
      </w:r>
    </w:p>
    <w:p w14:paraId="6EBACBFF" w14:textId="77777777" w:rsidR="00794674" w:rsidRPr="008044EE" w:rsidRDefault="00794674" w:rsidP="00794674">
      <w:pPr>
        <w:spacing w:line="260" w:lineRule="exact"/>
        <w:jc w:val="both"/>
        <w:rPr>
          <w:rFonts w:cs="Arial"/>
          <w:szCs w:val="20"/>
        </w:rPr>
      </w:pPr>
      <w:r w:rsidRPr="008044EE">
        <w:rPr>
          <w:rFonts w:cs="Arial"/>
          <w:szCs w:val="20"/>
        </w:rPr>
        <w:t>Ni posledic.</w:t>
      </w:r>
    </w:p>
    <w:p w14:paraId="0F30E030" w14:textId="77777777" w:rsidR="00794674" w:rsidRPr="008044EE" w:rsidRDefault="00794674" w:rsidP="00794674">
      <w:pPr>
        <w:spacing w:line="260" w:lineRule="exact"/>
        <w:jc w:val="both"/>
        <w:rPr>
          <w:rFonts w:cs="Arial"/>
          <w:b/>
          <w:szCs w:val="20"/>
        </w:rPr>
      </w:pPr>
    </w:p>
    <w:p w14:paraId="6115504D" w14:textId="77777777" w:rsidR="00794674" w:rsidRPr="008044EE" w:rsidRDefault="00794674" w:rsidP="00794674">
      <w:pPr>
        <w:spacing w:line="260" w:lineRule="exact"/>
        <w:jc w:val="both"/>
        <w:rPr>
          <w:rFonts w:cs="Arial"/>
          <w:szCs w:val="20"/>
        </w:rPr>
      </w:pPr>
      <w:r w:rsidRPr="008044EE">
        <w:rPr>
          <w:rFonts w:cs="Arial"/>
          <w:b/>
          <w:szCs w:val="20"/>
        </w:rPr>
        <w:t>b) pri obveznostih strank do javne uprave ali pravosodnih organov:</w:t>
      </w:r>
    </w:p>
    <w:p w14:paraId="09B68307" w14:textId="77777777" w:rsidR="00794674" w:rsidRPr="008044EE" w:rsidRDefault="00794674" w:rsidP="00794674">
      <w:pPr>
        <w:spacing w:line="260" w:lineRule="exact"/>
        <w:jc w:val="both"/>
        <w:rPr>
          <w:rFonts w:cs="Arial"/>
          <w:szCs w:val="20"/>
        </w:rPr>
      </w:pPr>
      <w:r w:rsidRPr="008044EE">
        <w:rPr>
          <w:rFonts w:cs="Arial"/>
          <w:szCs w:val="20"/>
        </w:rPr>
        <w:t>Ni posledic.</w:t>
      </w:r>
    </w:p>
    <w:p w14:paraId="39CD49FB" w14:textId="77777777" w:rsidR="00794674" w:rsidRPr="008044EE" w:rsidRDefault="00794674" w:rsidP="00794674">
      <w:pPr>
        <w:spacing w:line="260" w:lineRule="exact"/>
        <w:jc w:val="both"/>
        <w:rPr>
          <w:rFonts w:cs="Arial"/>
          <w:b/>
          <w:szCs w:val="20"/>
        </w:rPr>
      </w:pPr>
    </w:p>
    <w:p w14:paraId="139C02FE" w14:textId="77777777" w:rsidR="00794674" w:rsidRPr="008044EE" w:rsidRDefault="00794674" w:rsidP="00794674">
      <w:pPr>
        <w:spacing w:line="260" w:lineRule="exact"/>
        <w:jc w:val="both"/>
        <w:rPr>
          <w:rFonts w:cs="Arial"/>
          <w:b/>
          <w:szCs w:val="20"/>
        </w:rPr>
      </w:pPr>
      <w:r w:rsidRPr="008044EE">
        <w:rPr>
          <w:rFonts w:cs="Arial"/>
          <w:b/>
          <w:szCs w:val="20"/>
        </w:rPr>
        <w:t>6.2. Presoja posledic za okolje, vključno s prostorskimi in varstvenimi vidiki</w:t>
      </w:r>
    </w:p>
    <w:p w14:paraId="632B97D3" w14:textId="77777777" w:rsidR="00794674" w:rsidRPr="008044EE" w:rsidRDefault="00794674" w:rsidP="00794674">
      <w:pPr>
        <w:spacing w:line="260" w:lineRule="exact"/>
        <w:jc w:val="both"/>
        <w:rPr>
          <w:rFonts w:cs="Arial"/>
          <w:szCs w:val="20"/>
        </w:rPr>
      </w:pPr>
      <w:r w:rsidRPr="008044EE">
        <w:rPr>
          <w:rFonts w:cs="Arial"/>
          <w:szCs w:val="20"/>
        </w:rPr>
        <w:t>Predlog zakona nima posledic za okolje.</w:t>
      </w:r>
    </w:p>
    <w:p w14:paraId="1A6C536B" w14:textId="77777777" w:rsidR="00794674" w:rsidRPr="008044EE" w:rsidRDefault="00794674" w:rsidP="00794674">
      <w:pPr>
        <w:spacing w:line="260" w:lineRule="exact"/>
        <w:jc w:val="both"/>
        <w:rPr>
          <w:rFonts w:cs="Arial"/>
          <w:b/>
          <w:szCs w:val="20"/>
        </w:rPr>
      </w:pPr>
    </w:p>
    <w:p w14:paraId="48C8FA93" w14:textId="77777777" w:rsidR="00794674" w:rsidRPr="008044EE" w:rsidRDefault="00794674" w:rsidP="00794674">
      <w:pPr>
        <w:spacing w:line="260" w:lineRule="exact"/>
        <w:jc w:val="both"/>
        <w:rPr>
          <w:rFonts w:cs="Arial"/>
          <w:b/>
          <w:szCs w:val="20"/>
        </w:rPr>
      </w:pPr>
      <w:r w:rsidRPr="008044EE">
        <w:rPr>
          <w:rFonts w:cs="Arial"/>
          <w:b/>
          <w:szCs w:val="20"/>
        </w:rPr>
        <w:t>6.3. Presoja posledic za gospodarstvo</w:t>
      </w:r>
    </w:p>
    <w:p w14:paraId="6141B6E9" w14:textId="77777777" w:rsidR="00794674" w:rsidRPr="008044EE" w:rsidRDefault="00794674" w:rsidP="00794674">
      <w:pPr>
        <w:spacing w:line="260" w:lineRule="exact"/>
        <w:jc w:val="both"/>
        <w:rPr>
          <w:rFonts w:cs="Arial"/>
          <w:szCs w:val="20"/>
        </w:rPr>
      </w:pPr>
      <w:r w:rsidRPr="008044EE">
        <w:rPr>
          <w:rFonts w:cs="Arial"/>
          <w:szCs w:val="20"/>
        </w:rPr>
        <w:t>Predlog zakona nima posledic za gospodarstvo.</w:t>
      </w:r>
    </w:p>
    <w:p w14:paraId="3112FCDC" w14:textId="77777777" w:rsidR="00794674" w:rsidRPr="008044EE" w:rsidRDefault="00794674" w:rsidP="00794674">
      <w:pPr>
        <w:spacing w:line="260" w:lineRule="exact"/>
        <w:jc w:val="both"/>
        <w:rPr>
          <w:rFonts w:cs="Arial"/>
          <w:b/>
          <w:szCs w:val="20"/>
        </w:rPr>
      </w:pPr>
    </w:p>
    <w:p w14:paraId="407B5332" w14:textId="77777777" w:rsidR="00794674" w:rsidRPr="008044EE" w:rsidRDefault="00794674" w:rsidP="00794674">
      <w:pPr>
        <w:spacing w:line="260" w:lineRule="exact"/>
        <w:jc w:val="both"/>
        <w:rPr>
          <w:rFonts w:cs="Arial"/>
          <w:b/>
          <w:szCs w:val="20"/>
        </w:rPr>
      </w:pPr>
      <w:r w:rsidRPr="008044EE">
        <w:rPr>
          <w:rFonts w:cs="Arial"/>
          <w:b/>
          <w:szCs w:val="20"/>
        </w:rPr>
        <w:t>6.4. Presoja posledic za socialno področje</w:t>
      </w:r>
    </w:p>
    <w:p w14:paraId="563385BF" w14:textId="77777777" w:rsidR="00794674" w:rsidRPr="008044EE" w:rsidRDefault="00794674" w:rsidP="00794674">
      <w:pPr>
        <w:spacing w:line="260" w:lineRule="exact"/>
        <w:jc w:val="both"/>
        <w:rPr>
          <w:rFonts w:cs="Arial"/>
          <w:szCs w:val="20"/>
        </w:rPr>
      </w:pPr>
      <w:r w:rsidRPr="008044EE">
        <w:rPr>
          <w:rFonts w:cs="Arial"/>
          <w:szCs w:val="20"/>
        </w:rPr>
        <w:t>Predlog zakona nima posledic na socialnem področju.</w:t>
      </w:r>
    </w:p>
    <w:p w14:paraId="119ECF66" w14:textId="77777777" w:rsidR="00794674" w:rsidRPr="008044EE" w:rsidRDefault="00794674" w:rsidP="00794674">
      <w:pPr>
        <w:spacing w:line="260" w:lineRule="exact"/>
        <w:jc w:val="both"/>
        <w:rPr>
          <w:rFonts w:cs="Arial"/>
          <w:b/>
          <w:szCs w:val="20"/>
        </w:rPr>
      </w:pPr>
    </w:p>
    <w:p w14:paraId="14873BD2" w14:textId="77777777" w:rsidR="00794674" w:rsidRPr="008044EE" w:rsidRDefault="00794674" w:rsidP="00794674">
      <w:pPr>
        <w:spacing w:line="260" w:lineRule="exact"/>
        <w:jc w:val="both"/>
        <w:rPr>
          <w:rFonts w:cs="Arial"/>
          <w:b/>
          <w:szCs w:val="20"/>
        </w:rPr>
      </w:pPr>
      <w:r w:rsidRPr="008044EE">
        <w:rPr>
          <w:rFonts w:cs="Arial"/>
          <w:b/>
          <w:szCs w:val="20"/>
        </w:rPr>
        <w:t>6.5. Presoja posledic za dokumente razvojnega načrtovanja</w:t>
      </w:r>
    </w:p>
    <w:p w14:paraId="230EB0DF" w14:textId="77777777" w:rsidR="00794674" w:rsidRPr="008044EE" w:rsidRDefault="00794674" w:rsidP="00794674">
      <w:pPr>
        <w:spacing w:line="260" w:lineRule="exact"/>
        <w:jc w:val="both"/>
        <w:rPr>
          <w:rFonts w:cs="Arial"/>
          <w:szCs w:val="20"/>
        </w:rPr>
      </w:pPr>
      <w:r w:rsidRPr="008044EE">
        <w:rPr>
          <w:rFonts w:cs="Arial"/>
          <w:szCs w:val="20"/>
        </w:rPr>
        <w:t>Predlog zakona nima posledic za dokumente razvojnega načrtovanja.</w:t>
      </w:r>
    </w:p>
    <w:p w14:paraId="05A41CBA" w14:textId="77777777" w:rsidR="00794674" w:rsidRPr="008044EE" w:rsidRDefault="00794674" w:rsidP="00794674">
      <w:pPr>
        <w:spacing w:line="260" w:lineRule="exact"/>
        <w:jc w:val="both"/>
        <w:rPr>
          <w:rFonts w:cs="Arial"/>
          <w:b/>
          <w:szCs w:val="20"/>
        </w:rPr>
      </w:pPr>
    </w:p>
    <w:p w14:paraId="03EECA84" w14:textId="77777777" w:rsidR="00794674" w:rsidRPr="008044EE" w:rsidRDefault="00794674" w:rsidP="00794674">
      <w:pPr>
        <w:spacing w:line="260" w:lineRule="exact"/>
        <w:jc w:val="both"/>
        <w:rPr>
          <w:rFonts w:cs="Arial"/>
          <w:b/>
          <w:szCs w:val="20"/>
        </w:rPr>
      </w:pPr>
      <w:r w:rsidRPr="008044EE">
        <w:rPr>
          <w:rFonts w:cs="Arial"/>
          <w:b/>
          <w:szCs w:val="20"/>
        </w:rPr>
        <w:t>6.6. Presoja posledic za druga področja</w:t>
      </w:r>
    </w:p>
    <w:p w14:paraId="7ADBCD3E" w14:textId="77777777" w:rsidR="00794674" w:rsidRPr="008044EE" w:rsidRDefault="00794674" w:rsidP="00794674">
      <w:pPr>
        <w:spacing w:line="260" w:lineRule="exact"/>
        <w:jc w:val="both"/>
        <w:rPr>
          <w:rFonts w:cs="Arial"/>
          <w:szCs w:val="20"/>
        </w:rPr>
      </w:pPr>
      <w:r w:rsidRPr="008044EE">
        <w:rPr>
          <w:rFonts w:cs="Arial"/>
          <w:szCs w:val="20"/>
        </w:rPr>
        <w:t>Predlog zakona nima posledic za druga področja.</w:t>
      </w:r>
    </w:p>
    <w:p w14:paraId="5D5DB291" w14:textId="77777777" w:rsidR="00794674" w:rsidRPr="008044EE" w:rsidRDefault="00794674" w:rsidP="00794674">
      <w:pPr>
        <w:spacing w:line="260" w:lineRule="exact"/>
        <w:jc w:val="both"/>
        <w:rPr>
          <w:rFonts w:cs="Arial"/>
          <w:b/>
          <w:szCs w:val="20"/>
        </w:rPr>
      </w:pPr>
    </w:p>
    <w:p w14:paraId="6E984601" w14:textId="77777777" w:rsidR="00794674" w:rsidRPr="008044EE" w:rsidRDefault="00794674" w:rsidP="00794674">
      <w:pPr>
        <w:spacing w:line="260" w:lineRule="exact"/>
        <w:jc w:val="both"/>
        <w:rPr>
          <w:rFonts w:cs="Arial"/>
          <w:b/>
          <w:szCs w:val="20"/>
        </w:rPr>
      </w:pPr>
      <w:r w:rsidRPr="008044EE">
        <w:rPr>
          <w:rFonts w:cs="Arial"/>
          <w:b/>
          <w:szCs w:val="20"/>
        </w:rPr>
        <w:t>6.7. Izvajanje sprejetega predpisa</w:t>
      </w:r>
    </w:p>
    <w:p w14:paraId="62C292B1" w14:textId="77777777" w:rsidR="00794674" w:rsidRPr="008044EE" w:rsidRDefault="00794674" w:rsidP="00794674">
      <w:pPr>
        <w:spacing w:line="260" w:lineRule="exact"/>
        <w:jc w:val="both"/>
        <w:rPr>
          <w:rFonts w:cs="Arial"/>
          <w:szCs w:val="20"/>
        </w:rPr>
      </w:pPr>
      <w:r w:rsidRPr="008044EE">
        <w:rPr>
          <w:rFonts w:cs="Arial"/>
          <w:szCs w:val="20"/>
        </w:rPr>
        <w:t>Izvajanje predpisa bo spremljano v sodelovanju z Agencijo za trg vrednostnih papirjev.</w:t>
      </w:r>
    </w:p>
    <w:p w14:paraId="5D8273BB" w14:textId="77777777" w:rsidR="00794674" w:rsidRPr="008044EE" w:rsidRDefault="00794674" w:rsidP="00794674">
      <w:pPr>
        <w:spacing w:line="260" w:lineRule="exact"/>
        <w:jc w:val="both"/>
        <w:rPr>
          <w:rFonts w:cs="Arial"/>
          <w:b/>
          <w:szCs w:val="20"/>
        </w:rPr>
      </w:pPr>
    </w:p>
    <w:p w14:paraId="709EA832" w14:textId="77777777" w:rsidR="00794674" w:rsidRPr="008044EE" w:rsidRDefault="00794674" w:rsidP="00794674">
      <w:pPr>
        <w:spacing w:line="260" w:lineRule="exact"/>
        <w:jc w:val="both"/>
        <w:rPr>
          <w:rFonts w:cs="Arial"/>
          <w:b/>
          <w:szCs w:val="20"/>
        </w:rPr>
      </w:pPr>
      <w:r w:rsidRPr="008044EE">
        <w:rPr>
          <w:rFonts w:cs="Arial"/>
          <w:b/>
          <w:szCs w:val="20"/>
        </w:rPr>
        <w:t>6.8. Druge pomembne okoliščine v zvezi z vprašanji, ki jih ureja predlog zakona</w:t>
      </w:r>
    </w:p>
    <w:p w14:paraId="11A76926" w14:textId="77777777" w:rsidR="00794674" w:rsidRPr="008044EE" w:rsidRDefault="00794674" w:rsidP="00794674">
      <w:pPr>
        <w:spacing w:line="260" w:lineRule="exact"/>
        <w:rPr>
          <w:rFonts w:cs="Arial"/>
          <w:szCs w:val="20"/>
        </w:rPr>
      </w:pPr>
      <w:r w:rsidRPr="008044EE">
        <w:rPr>
          <w:rFonts w:cs="Arial"/>
          <w:szCs w:val="20"/>
        </w:rPr>
        <w:t>V zvezi s predlogom zakona ni drugih pomembnih okoliščin.</w:t>
      </w:r>
    </w:p>
    <w:p w14:paraId="5E798855" w14:textId="77777777" w:rsidR="00794674" w:rsidRPr="008044EE" w:rsidRDefault="00794674" w:rsidP="00794674">
      <w:pPr>
        <w:spacing w:line="260" w:lineRule="exact"/>
        <w:rPr>
          <w:rFonts w:cs="Arial"/>
          <w:szCs w:val="20"/>
        </w:rPr>
      </w:pPr>
    </w:p>
    <w:p w14:paraId="77700130" w14:textId="77777777" w:rsidR="00794674" w:rsidRPr="008044EE" w:rsidRDefault="00794674" w:rsidP="00B6079F">
      <w:pPr>
        <w:numPr>
          <w:ilvl w:val="0"/>
          <w:numId w:val="13"/>
        </w:numPr>
        <w:spacing w:line="260" w:lineRule="exact"/>
        <w:rPr>
          <w:rFonts w:cs="Arial"/>
          <w:b/>
          <w:szCs w:val="20"/>
        </w:rPr>
      </w:pPr>
      <w:r w:rsidRPr="008044EE">
        <w:rPr>
          <w:rFonts w:cs="Arial"/>
          <w:b/>
          <w:szCs w:val="20"/>
        </w:rPr>
        <w:t>PRIKAZ SODELOVANJA JAVNOSTI PRI PRIPRAVI PREDLOGA ZAKONA</w:t>
      </w:r>
    </w:p>
    <w:p w14:paraId="1EEA8640" w14:textId="77777777" w:rsidR="00794674" w:rsidRPr="008044EE" w:rsidRDefault="00794674" w:rsidP="00794674">
      <w:pPr>
        <w:spacing w:line="260" w:lineRule="exact"/>
        <w:rPr>
          <w:rFonts w:cs="Arial"/>
          <w:b/>
          <w:szCs w:val="20"/>
        </w:rPr>
      </w:pPr>
    </w:p>
    <w:p w14:paraId="262D09D0" w14:textId="4E93AC81" w:rsidR="00794674" w:rsidRPr="008044EE" w:rsidRDefault="00794674" w:rsidP="00794674">
      <w:pPr>
        <w:pStyle w:val="Brezrazmikov"/>
        <w:jc w:val="both"/>
        <w:rPr>
          <w:rFonts w:cs="Arial"/>
          <w:iCs/>
          <w:szCs w:val="20"/>
          <w:lang w:val="sl-SI"/>
        </w:rPr>
      </w:pPr>
      <w:r w:rsidRPr="008044EE">
        <w:rPr>
          <w:rFonts w:cs="Arial"/>
          <w:iCs/>
          <w:szCs w:val="20"/>
          <w:lang w:val="sl-SI"/>
        </w:rPr>
        <w:t xml:space="preserve">Javna objava Predloga zakona o spremembah in dopolnitvah Zakona o investicijskih skladih in družbah za upravljanje (EVA: 2020-1611-0143) je potekala od 3. </w:t>
      </w:r>
      <w:r w:rsidR="00AC4B06" w:rsidRPr="008044EE">
        <w:rPr>
          <w:rFonts w:cs="Arial"/>
          <w:iCs/>
          <w:szCs w:val="20"/>
          <w:lang w:val="sl-SI"/>
        </w:rPr>
        <w:t>februarja</w:t>
      </w:r>
      <w:r w:rsidRPr="008044EE">
        <w:rPr>
          <w:rFonts w:cs="Arial"/>
          <w:iCs/>
          <w:szCs w:val="20"/>
          <w:lang w:val="sl-SI"/>
        </w:rPr>
        <w:t xml:space="preserve"> do 5. </w:t>
      </w:r>
      <w:r w:rsidR="00AC4B06" w:rsidRPr="008044EE">
        <w:rPr>
          <w:rFonts w:cs="Arial"/>
          <w:iCs/>
          <w:szCs w:val="20"/>
          <w:lang w:val="sl-SI"/>
        </w:rPr>
        <w:t>marca</w:t>
      </w:r>
      <w:r w:rsidRPr="008044EE">
        <w:rPr>
          <w:rFonts w:cs="Arial"/>
          <w:iCs/>
          <w:szCs w:val="20"/>
          <w:lang w:val="sl-SI"/>
        </w:rPr>
        <w:t xml:space="preserve"> 2021. Predlog zakona je bil objavljen na spletni strani e-demokracija:</w:t>
      </w:r>
      <w:r w:rsidR="00F335A9" w:rsidRPr="008044EE">
        <w:rPr>
          <w:rFonts w:cs="Arial"/>
          <w:iCs/>
          <w:szCs w:val="20"/>
          <w:lang w:val="sl-SI"/>
        </w:rPr>
        <w:t xml:space="preserve"> </w:t>
      </w:r>
      <w:hyperlink r:id="rId11" w:history="1">
        <w:r w:rsidR="00F335A9" w:rsidRPr="008044EE">
          <w:rPr>
            <w:rStyle w:val="Hiperpovezava"/>
            <w:rFonts w:cs="Arial"/>
            <w:iCs/>
            <w:color w:val="auto"/>
            <w:szCs w:val="20"/>
            <w:lang w:val="sl-SI"/>
          </w:rPr>
          <w:t>https://e-uprava.gov.si/drzava-in-druzba/e-demokracija/predlogi-predpisov/predlog-predpisa.html?id=12096</w:t>
        </w:r>
      </w:hyperlink>
      <w:r w:rsidRPr="008044EE">
        <w:rPr>
          <w:rFonts w:cs="Arial"/>
          <w:iCs/>
          <w:szCs w:val="20"/>
          <w:lang w:val="sl-SI"/>
        </w:rPr>
        <w:t>.</w:t>
      </w:r>
    </w:p>
    <w:p w14:paraId="28DE2BC2" w14:textId="77777777" w:rsidR="00794674" w:rsidRPr="008044EE" w:rsidRDefault="00794674" w:rsidP="00794674">
      <w:pPr>
        <w:pStyle w:val="Brezrazmikov"/>
        <w:jc w:val="both"/>
        <w:rPr>
          <w:rFonts w:cs="Arial"/>
          <w:iCs/>
          <w:szCs w:val="20"/>
          <w:lang w:val="sl-SI"/>
        </w:rPr>
      </w:pPr>
    </w:p>
    <w:p w14:paraId="6E4177FB" w14:textId="77777777" w:rsidR="00794674" w:rsidRPr="008044EE" w:rsidRDefault="00794674" w:rsidP="00794674">
      <w:pPr>
        <w:pStyle w:val="Brezrazmikov"/>
        <w:jc w:val="both"/>
        <w:rPr>
          <w:rFonts w:cs="Arial"/>
          <w:iCs/>
          <w:szCs w:val="20"/>
          <w:lang w:val="sl-SI"/>
        </w:rPr>
      </w:pPr>
      <w:r w:rsidRPr="008044EE">
        <w:rPr>
          <w:rFonts w:cs="Arial"/>
          <w:iCs/>
          <w:szCs w:val="20"/>
          <w:lang w:val="sl-SI"/>
        </w:rPr>
        <w:t>V razpravo so bili vključeni nevladne organizacije, predstavniki zainteresirane javnosti in predstavniki strokovne javnosti.</w:t>
      </w:r>
    </w:p>
    <w:p w14:paraId="60A4D576" w14:textId="77777777" w:rsidR="00794674" w:rsidRPr="008044EE" w:rsidRDefault="00794674" w:rsidP="00794674">
      <w:pPr>
        <w:pStyle w:val="Brezrazmikov"/>
        <w:jc w:val="both"/>
        <w:rPr>
          <w:rFonts w:cs="Arial"/>
          <w:iCs/>
          <w:szCs w:val="20"/>
          <w:lang w:val="sl-SI"/>
        </w:rPr>
      </w:pPr>
    </w:p>
    <w:p w14:paraId="2E9E04AF" w14:textId="77777777" w:rsidR="00794674" w:rsidRPr="008044EE" w:rsidRDefault="00794674" w:rsidP="00794674">
      <w:pPr>
        <w:pStyle w:val="Brezrazmikov"/>
        <w:jc w:val="both"/>
        <w:rPr>
          <w:rFonts w:cs="Arial"/>
          <w:iCs/>
          <w:szCs w:val="20"/>
          <w:lang w:val="sl-SI"/>
        </w:rPr>
      </w:pPr>
      <w:r w:rsidRPr="008044EE">
        <w:rPr>
          <w:rFonts w:cs="Arial"/>
          <w:iCs/>
          <w:szCs w:val="20"/>
          <w:lang w:val="sl-SI"/>
        </w:rPr>
        <w:t xml:space="preserve">V času javne razprave smo prejeli predloge </w:t>
      </w:r>
      <w:r w:rsidR="00AC4B06" w:rsidRPr="008044EE">
        <w:rPr>
          <w:rFonts w:cs="Arial"/>
          <w:iCs/>
          <w:szCs w:val="20"/>
          <w:lang w:val="sl-SI"/>
        </w:rPr>
        <w:t>od</w:t>
      </w:r>
      <w:r w:rsidRPr="008044EE">
        <w:rPr>
          <w:rFonts w:cs="Arial"/>
          <w:iCs/>
          <w:szCs w:val="20"/>
          <w:lang w:val="sl-SI"/>
        </w:rPr>
        <w:t>:</w:t>
      </w:r>
    </w:p>
    <w:p w14:paraId="0714985A" w14:textId="52C433AD" w:rsidR="00325202" w:rsidRPr="008044EE" w:rsidRDefault="00AC4B06" w:rsidP="00794674">
      <w:pPr>
        <w:pStyle w:val="Brezrazmikov"/>
        <w:jc w:val="both"/>
        <w:rPr>
          <w:rFonts w:cs="Arial"/>
          <w:iCs/>
          <w:szCs w:val="20"/>
          <w:lang w:val="sl-SI"/>
        </w:rPr>
      </w:pPr>
      <w:r w:rsidRPr="008044EE">
        <w:rPr>
          <w:rFonts w:cs="Arial"/>
          <w:iCs/>
          <w:szCs w:val="20"/>
          <w:lang w:val="sl-SI"/>
        </w:rPr>
        <w:t>–</w:t>
      </w:r>
      <w:r w:rsidR="00794674" w:rsidRPr="008044EE">
        <w:rPr>
          <w:rFonts w:cs="Arial"/>
          <w:iCs/>
          <w:szCs w:val="20"/>
          <w:lang w:val="sl-SI"/>
        </w:rPr>
        <w:t xml:space="preserve"> </w:t>
      </w:r>
      <w:r w:rsidR="00325202" w:rsidRPr="008044EE">
        <w:rPr>
          <w:rFonts w:cs="Arial"/>
          <w:iCs/>
          <w:szCs w:val="20"/>
          <w:lang w:val="sl-SI"/>
        </w:rPr>
        <w:t>Agencije za trg vrednostnih papirjev,</w:t>
      </w:r>
    </w:p>
    <w:p w14:paraId="7F2667DD" w14:textId="6CFE8FE4" w:rsidR="00794674" w:rsidRPr="008044EE" w:rsidRDefault="00325202" w:rsidP="00794674">
      <w:pPr>
        <w:pStyle w:val="Brezrazmikov"/>
        <w:jc w:val="both"/>
        <w:rPr>
          <w:rFonts w:cs="Arial"/>
          <w:iCs/>
          <w:szCs w:val="20"/>
          <w:lang w:val="sl-SI"/>
        </w:rPr>
      </w:pPr>
      <w:r w:rsidRPr="008044EE">
        <w:rPr>
          <w:rFonts w:cs="Arial"/>
          <w:iCs/>
          <w:szCs w:val="20"/>
          <w:lang w:val="sl-SI"/>
        </w:rPr>
        <w:t xml:space="preserve">– </w:t>
      </w:r>
      <w:r w:rsidR="00794674" w:rsidRPr="008044EE">
        <w:rPr>
          <w:rFonts w:cs="Arial"/>
          <w:iCs/>
          <w:szCs w:val="20"/>
          <w:lang w:val="sl-SI"/>
        </w:rPr>
        <w:t>Agencije za zavarovalni nadzor,</w:t>
      </w:r>
    </w:p>
    <w:p w14:paraId="7F6B959F" w14:textId="77777777" w:rsidR="00794674" w:rsidRPr="008044EE" w:rsidRDefault="00AC4B06" w:rsidP="00794674">
      <w:pPr>
        <w:pStyle w:val="Brezrazmikov"/>
        <w:jc w:val="both"/>
        <w:rPr>
          <w:rFonts w:cs="Arial"/>
          <w:iCs/>
          <w:szCs w:val="20"/>
          <w:lang w:val="sl-SI"/>
        </w:rPr>
      </w:pPr>
      <w:r w:rsidRPr="008044EE">
        <w:rPr>
          <w:rFonts w:cs="Arial"/>
          <w:iCs/>
          <w:szCs w:val="20"/>
          <w:lang w:val="sl-SI"/>
        </w:rPr>
        <w:t>–</w:t>
      </w:r>
      <w:r w:rsidR="00794674" w:rsidRPr="008044EE">
        <w:rPr>
          <w:rFonts w:cs="Arial"/>
          <w:iCs/>
          <w:szCs w:val="20"/>
          <w:lang w:val="sl-SI"/>
        </w:rPr>
        <w:t xml:space="preserve"> Združenja bank Slovenije – GIZ</w:t>
      </w:r>
      <w:r w:rsidR="006807FA" w:rsidRPr="008044EE">
        <w:rPr>
          <w:rFonts w:cs="Arial"/>
          <w:iCs/>
          <w:szCs w:val="20"/>
          <w:lang w:val="sl-SI"/>
        </w:rPr>
        <w:t>,</w:t>
      </w:r>
    </w:p>
    <w:p w14:paraId="5D57FD34" w14:textId="77777777" w:rsidR="006807FA" w:rsidRPr="008044EE" w:rsidRDefault="00AC4B06" w:rsidP="00794674">
      <w:pPr>
        <w:pStyle w:val="Brezrazmikov"/>
        <w:jc w:val="both"/>
        <w:rPr>
          <w:rFonts w:cs="Arial"/>
          <w:iCs/>
          <w:szCs w:val="20"/>
          <w:lang w:val="sl-SI"/>
        </w:rPr>
      </w:pPr>
      <w:r w:rsidRPr="008044EE">
        <w:rPr>
          <w:rFonts w:cs="Arial"/>
          <w:iCs/>
          <w:szCs w:val="20"/>
          <w:lang w:val="sl-SI"/>
        </w:rPr>
        <w:t>–</w:t>
      </w:r>
      <w:r w:rsidR="00794674" w:rsidRPr="008044EE">
        <w:rPr>
          <w:rFonts w:cs="Arial"/>
          <w:iCs/>
          <w:szCs w:val="20"/>
          <w:lang w:val="sl-SI"/>
        </w:rPr>
        <w:t xml:space="preserve"> Združenja družb za upravljanje – GIZ</w:t>
      </w:r>
      <w:r w:rsidR="006807FA" w:rsidRPr="008044EE">
        <w:rPr>
          <w:rFonts w:cs="Arial"/>
          <w:iCs/>
          <w:szCs w:val="20"/>
          <w:lang w:val="sl-SI"/>
        </w:rPr>
        <w:t xml:space="preserve"> in</w:t>
      </w:r>
    </w:p>
    <w:p w14:paraId="1399AB41" w14:textId="77777777" w:rsidR="00794674" w:rsidRPr="008044EE" w:rsidRDefault="006807FA" w:rsidP="006807FA">
      <w:pPr>
        <w:pStyle w:val="Brezrazmikov"/>
        <w:jc w:val="both"/>
        <w:rPr>
          <w:rFonts w:cs="Arial"/>
          <w:iCs/>
          <w:szCs w:val="20"/>
          <w:lang w:val="sl-SI"/>
        </w:rPr>
      </w:pPr>
      <w:r w:rsidRPr="008044EE">
        <w:rPr>
          <w:rFonts w:cs="Arial"/>
          <w:iCs/>
          <w:szCs w:val="20"/>
          <w:lang w:val="sl-SI"/>
        </w:rPr>
        <w:t>– Informacijskega pooblaščenca</w:t>
      </w:r>
      <w:r w:rsidR="00794674" w:rsidRPr="008044EE">
        <w:rPr>
          <w:rFonts w:cs="Arial"/>
          <w:iCs/>
          <w:szCs w:val="20"/>
          <w:lang w:val="sl-SI"/>
        </w:rPr>
        <w:t>,</w:t>
      </w:r>
    </w:p>
    <w:p w14:paraId="094B9DA8" w14:textId="77777777" w:rsidR="00794674" w:rsidRPr="008044EE" w:rsidRDefault="00794674" w:rsidP="00794674">
      <w:pPr>
        <w:pStyle w:val="Brezrazmikov"/>
        <w:jc w:val="both"/>
        <w:rPr>
          <w:rFonts w:cs="Arial"/>
          <w:iCs/>
          <w:szCs w:val="20"/>
          <w:lang w:val="sl-SI"/>
        </w:rPr>
      </w:pPr>
      <w:r w:rsidRPr="008044EE">
        <w:rPr>
          <w:rFonts w:cs="Arial"/>
          <w:iCs/>
          <w:szCs w:val="20"/>
          <w:lang w:val="sl-SI"/>
        </w:rPr>
        <w:t>ki so bil</w:t>
      </w:r>
      <w:r w:rsidR="00072D21" w:rsidRPr="008044EE">
        <w:rPr>
          <w:rFonts w:cs="Arial"/>
          <w:iCs/>
          <w:szCs w:val="20"/>
          <w:lang w:val="sl-SI"/>
        </w:rPr>
        <w:t>i</w:t>
      </w:r>
      <w:r w:rsidRPr="008044EE">
        <w:rPr>
          <w:rFonts w:cs="Arial"/>
          <w:iCs/>
          <w:szCs w:val="20"/>
          <w:lang w:val="sl-SI"/>
        </w:rPr>
        <w:t xml:space="preserve"> </w:t>
      </w:r>
      <w:r w:rsidR="00854CFA" w:rsidRPr="008044EE">
        <w:rPr>
          <w:rFonts w:cs="Arial"/>
          <w:iCs/>
          <w:szCs w:val="20"/>
          <w:lang w:val="sl-SI"/>
        </w:rPr>
        <w:t xml:space="preserve">večinoma </w:t>
      </w:r>
      <w:r w:rsidRPr="008044EE">
        <w:rPr>
          <w:rFonts w:cs="Arial"/>
          <w:iCs/>
          <w:szCs w:val="20"/>
          <w:lang w:val="sl-SI"/>
        </w:rPr>
        <w:t>upoštevan</w:t>
      </w:r>
      <w:r w:rsidR="00072D21" w:rsidRPr="008044EE">
        <w:rPr>
          <w:rFonts w:cs="Arial"/>
          <w:iCs/>
          <w:szCs w:val="20"/>
          <w:lang w:val="sl-SI"/>
        </w:rPr>
        <w:t>i</w:t>
      </w:r>
      <w:r w:rsidRPr="008044EE">
        <w:rPr>
          <w:rFonts w:cs="Arial"/>
          <w:iCs/>
          <w:szCs w:val="20"/>
          <w:lang w:val="sl-SI"/>
        </w:rPr>
        <w:t>.</w:t>
      </w:r>
    </w:p>
    <w:p w14:paraId="34EBDC9F" w14:textId="77777777" w:rsidR="006807FA" w:rsidRPr="008044EE" w:rsidRDefault="006807FA" w:rsidP="00794674">
      <w:pPr>
        <w:pStyle w:val="Brezrazmikov"/>
        <w:jc w:val="both"/>
        <w:rPr>
          <w:rFonts w:cs="Arial"/>
          <w:iCs/>
          <w:szCs w:val="20"/>
          <w:lang w:val="sl-SI"/>
        </w:rPr>
      </w:pPr>
    </w:p>
    <w:p w14:paraId="577B8824" w14:textId="77777777" w:rsidR="00854CFA" w:rsidRPr="008044EE" w:rsidRDefault="00854CFA" w:rsidP="00854CFA">
      <w:pPr>
        <w:pStyle w:val="Brezrazmikov"/>
        <w:jc w:val="both"/>
        <w:rPr>
          <w:rFonts w:cs="Arial"/>
          <w:iCs/>
          <w:szCs w:val="20"/>
          <w:lang w:val="sl-SI"/>
        </w:rPr>
      </w:pPr>
      <w:r w:rsidRPr="008044EE">
        <w:rPr>
          <w:rFonts w:cs="Arial"/>
          <w:iCs/>
          <w:szCs w:val="20"/>
          <w:lang w:val="sl-SI"/>
        </w:rPr>
        <w:t>V času javne razprave in medresorskega usklajevanja ni bila upoštevana pripomba:</w:t>
      </w:r>
    </w:p>
    <w:p w14:paraId="3922B8C0" w14:textId="77777777" w:rsidR="00854CFA" w:rsidRPr="008044EE" w:rsidRDefault="00854CFA" w:rsidP="00854CFA">
      <w:pPr>
        <w:pStyle w:val="Brezrazmikov"/>
        <w:jc w:val="both"/>
        <w:rPr>
          <w:rFonts w:cs="Arial"/>
          <w:iCs/>
          <w:szCs w:val="20"/>
          <w:lang w:val="sl-SI"/>
        </w:rPr>
      </w:pPr>
      <w:r w:rsidRPr="008044EE">
        <w:rPr>
          <w:rFonts w:cs="Arial"/>
          <w:iCs/>
          <w:szCs w:val="20"/>
          <w:lang w:val="sl-SI"/>
        </w:rPr>
        <w:t>Združenje družb za upravljanje je predlagalo širitev določb veljavnega 528. člena ZISDU-3 z namenom oprostitve plačila davka za podedovane investicijske kupone, ki izvirajo iz delnic pooblaščene investicijske družbe ali delnic investicijske družbe, ki je nastala iz pooblaščene investicijske družbe, ki so bile pridobljene v procesu lastninskega preoblikovanja podjetij v skladu s predpisi, ki urejajo lastninsko preoblikovanje podjetij.</w:t>
      </w:r>
    </w:p>
    <w:p w14:paraId="04167844" w14:textId="77777777" w:rsidR="00854CFA" w:rsidRPr="008044EE" w:rsidRDefault="00854CFA" w:rsidP="00854CFA">
      <w:pPr>
        <w:pStyle w:val="Brezrazmikov"/>
        <w:jc w:val="both"/>
        <w:rPr>
          <w:rFonts w:cs="Arial"/>
          <w:iCs/>
          <w:szCs w:val="20"/>
          <w:lang w:val="sl-SI"/>
        </w:rPr>
      </w:pPr>
      <w:r w:rsidRPr="008044EE">
        <w:rPr>
          <w:rFonts w:cs="Arial"/>
          <w:iCs/>
          <w:szCs w:val="20"/>
          <w:lang w:val="sl-SI"/>
        </w:rPr>
        <w:lastRenderedPageBreak/>
        <w:t>Predlog ni bil upoštevan, saj je bil podani predlog Združenja družb za upravljanje že obravnavan, prav tako je bila pojasnjena zavrnitev v vladnem gradivu Predloga zakona o spremembah in dopolnitvah Zakona o dohodnini (novela ZDoh-2V).</w:t>
      </w:r>
    </w:p>
    <w:p w14:paraId="6D108C5C" w14:textId="68FCB76C" w:rsidR="00854CFA" w:rsidRPr="008044EE" w:rsidRDefault="00854CFA" w:rsidP="00794674">
      <w:pPr>
        <w:pStyle w:val="Brezrazmikov"/>
        <w:jc w:val="both"/>
        <w:rPr>
          <w:rFonts w:cs="Arial"/>
          <w:iCs/>
          <w:szCs w:val="20"/>
          <w:lang w:val="sl-SI"/>
        </w:rPr>
      </w:pPr>
    </w:p>
    <w:p w14:paraId="2EE5A673" w14:textId="71F81727" w:rsidR="00794674" w:rsidRPr="008044EE" w:rsidRDefault="00325202" w:rsidP="00794674">
      <w:pPr>
        <w:pStyle w:val="Brezrazmikov"/>
        <w:jc w:val="both"/>
        <w:rPr>
          <w:rFonts w:cs="Arial"/>
          <w:iCs/>
          <w:szCs w:val="20"/>
          <w:lang w:val="sl-SI"/>
        </w:rPr>
      </w:pPr>
      <w:r w:rsidRPr="008044EE">
        <w:rPr>
          <w:rFonts w:cs="Arial"/>
          <w:iCs/>
          <w:szCs w:val="20"/>
          <w:lang w:val="sl-SI"/>
        </w:rPr>
        <w:t xml:space="preserve">Zaradi predlaganega </w:t>
      </w:r>
      <w:r w:rsidR="008E0435">
        <w:rPr>
          <w:rFonts w:cs="Arial"/>
          <w:iCs/>
          <w:szCs w:val="20"/>
          <w:lang w:val="sl-SI"/>
        </w:rPr>
        <w:t>skrajšanega</w:t>
      </w:r>
      <w:r w:rsidRPr="008044EE">
        <w:rPr>
          <w:rFonts w:cs="Arial"/>
          <w:iCs/>
          <w:szCs w:val="20"/>
          <w:lang w:val="sl-SI"/>
        </w:rPr>
        <w:t xml:space="preserve"> zakonodajnega postopka niso bili upoštevani predlogi Agencije za trg vrednostnih papirjev, Agencije za zavarovalni nadzor, Združenja bank Slovenije – GIZ,  Združenja družb za upravljanje – GIZ in Informacijskega pooblaščenca v delu, ki se nanašajo na prvotno predlagan obseg sprememb te novele iz javne obravnave. Osnovni predlog zakona v javni obravnavi je namreč vključeval tudi spremembe, ki bi sledile priporočilom, prejetim v okviru projekta Evropske komisije za podporo razvoju panoge alternativnih investicijskih skladov v Republiki Sloveniji (projekt SRSP), ki sta jih Agencija za trg vrednostnih papirjev kot neposredni, Ministrstvo za finance pa kot posredni prejemnik pomoči prejela ob zaključku projekta v juliju 2020.</w:t>
      </w:r>
    </w:p>
    <w:p w14:paraId="3B2F5B86" w14:textId="77777777" w:rsidR="00794674" w:rsidRPr="008044EE" w:rsidRDefault="00794674" w:rsidP="00794674">
      <w:pPr>
        <w:spacing w:line="260" w:lineRule="exact"/>
        <w:jc w:val="both"/>
        <w:rPr>
          <w:rFonts w:cs="Arial"/>
          <w:szCs w:val="20"/>
        </w:rPr>
      </w:pPr>
    </w:p>
    <w:p w14:paraId="22D7040A" w14:textId="77777777" w:rsidR="00794674" w:rsidRPr="008044EE" w:rsidRDefault="00794674" w:rsidP="00B6079F">
      <w:pPr>
        <w:numPr>
          <w:ilvl w:val="0"/>
          <w:numId w:val="13"/>
        </w:numPr>
        <w:spacing w:line="260" w:lineRule="exact"/>
        <w:rPr>
          <w:rFonts w:cs="Arial"/>
          <w:b/>
          <w:szCs w:val="20"/>
        </w:rPr>
      </w:pPr>
      <w:r w:rsidRPr="008044EE">
        <w:rPr>
          <w:rFonts w:cs="Arial"/>
          <w:b/>
          <w:szCs w:val="20"/>
        </w:rPr>
        <w:t>PODATEK O ZUNANJEM STROKOVNJAKU OZIROMA PRAVNI OSEBI, KI JE SODELOVALA PRI PRIPRAVI PREDLOGA ZAKONA</w:t>
      </w:r>
    </w:p>
    <w:p w14:paraId="2DC2BDBD" w14:textId="77777777" w:rsidR="00794674" w:rsidRPr="008044EE" w:rsidRDefault="00794674" w:rsidP="00794674">
      <w:pPr>
        <w:spacing w:line="260" w:lineRule="exact"/>
        <w:rPr>
          <w:rFonts w:cs="Arial"/>
          <w:szCs w:val="20"/>
          <w:highlight w:val="green"/>
        </w:rPr>
      </w:pPr>
    </w:p>
    <w:p w14:paraId="22F5C7CA" w14:textId="77777777" w:rsidR="00794674" w:rsidRPr="008044EE" w:rsidRDefault="00794674" w:rsidP="00794674">
      <w:pPr>
        <w:spacing w:line="260" w:lineRule="exact"/>
        <w:rPr>
          <w:rFonts w:cs="Arial"/>
          <w:szCs w:val="20"/>
        </w:rPr>
      </w:pPr>
      <w:r w:rsidRPr="008044EE">
        <w:rPr>
          <w:rFonts w:cs="Arial"/>
          <w:szCs w:val="20"/>
        </w:rPr>
        <w:t>Pri pripravi predloga zakona niso sodelovali zunanji strokovnjaki oziroma pravne osebe.</w:t>
      </w:r>
    </w:p>
    <w:p w14:paraId="49FE58D7" w14:textId="77777777" w:rsidR="00794674" w:rsidRPr="008044EE" w:rsidRDefault="00794674" w:rsidP="00794674">
      <w:pPr>
        <w:spacing w:line="260" w:lineRule="exact"/>
        <w:rPr>
          <w:rFonts w:cs="Arial"/>
          <w:szCs w:val="20"/>
        </w:rPr>
      </w:pPr>
    </w:p>
    <w:p w14:paraId="6EFC0AEA" w14:textId="77777777" w:rsidR="001A5E65" w:rsidRPr="008044EE" w:rsidRDefault="00794674" w:rsidP="001A5E65">
      <w:pPr>
        <w:numPr>
          <w:ilvl w:val="0"/>
          <w:numId w:val="13"/>
        </w:numPr>
        <w:spacing w:line="260" w:lineRule="exact"/>
        <w:rPr>
          <w:rFonts w:cs="Arial"/>
          <w:b/>
          <w:szCs w:val="20"/>
        </w:rPr>
      </w:pPr>
      <w:r w:rsidRPr="008044EE">
        <w:rPr>
          <w:rFonts w:cs="Arial"/>
          <w:b/>
          <w:szCs w:val="20"/>
        </w:rPr>
        <w:t>ZNESEK PLAČILA ZUNANJIH STROKOVNJAKOV</w:t>
      </w:r>
      <w:r w:rsidR="001A5E65" w:rsidRPr="008044EE">
        <w:rPr>
          <w:rFonts w:cs="Arial"/>
          <w:szCs w:val="20"/>
        </w:rPr>
        <w:t xml:space="preserve"> </w:t>
      </w:r>
    </w:p>
    <w:p w14:paraId="46F427AC" w14:textId="563BB468" w:rsidR="00794674" w:rsidRPr="008044EE" w:rsidRDefault="001A5E65" w:rsidP="001A5E65">
      <w:pPr>
        <w:spacing w:line="260" w:lineRule="exact"/>
        <w:rPr>
          <w:rFonts w:cs="Arial"/>
          <w:b/>
          <w:szCs w:val="20"/>
        </w:rPr>
      </w:pPr>
      <w:r w:rsidRPr="008044EE">
        <w:rPr>
          <w:rFonts w:cs="Arial"/>
          <w:szCs w:val="20"/>
        </w:rPr>
        <w:t>Za pripravo zakona ni bilo plačil zunanjim strokovnjakom oziroma pravnim osebam.</w:t>
      </w:r>
    </w:p>
    <w:p w14:paraId="51B60A6F" w14:textId="77777777" w:rsidR="001A5E65" w:rsidRPr="008044EE" w:rsidRDefault="001A5E65" w:rsidP="001A5E65">
      <w:pPr>
        <w:spacing w:line="260" w:lineRule="exact"/>
        <w:ind w:left="360"/>
        <w:rPr>
          <w:rFonts w:cs="Arial"/>
          <w:b/>
          <w:szCs w:val="20"/>
        </w:rPr>
      </w:pPr>
    </w:p>
    <w:p w14:paraId="1FA2C8A1" w14:textId="77777777" w:rsidR="00794674" w:rsidRPr="008044EE" w:rsidRDefault="00794674" w:rsidP="00B6079F">
      <w:pPr>
        <w:numPr>
          <w:ilvl w:val="0"/>
          <w:numId w:val="13"/>
        </w:numPr>
        <w:spacing w:line="260" w:lineRule="exact"/>
        <w:rPr>
          <w:rFonts w:cs="Arial"/>
          <w:b/>
          <w:szCs w:val="20"/>
        </w:rPr>
      </w:pPr>
      <w:bookmarkStart w:id="5" w:name="_Hlk55899731"/>
      <w:r w:rsidRPr="008044EE">
        <w:rPr>
          <w:rFonts w:cs="Arial"/>
          <w:b/>
          <w:szCs w:val="20"/>
        </w:rPr>
        <w:t>NAVEDBA, KATERI PREDSTAVNIKI PREDLAGATELJA BODO SODELOVALI PRI DELU DRŽAVNEGA ZBORA IN DELOVNIH TELES</w:t>
      </w:r>
    </w:p>
    <w:bookmarkEnd w:id="5"/>
    <w:p w14:paraId="3CDD2C55" w14:textId="77777777" w:rsidR="001A5E65" w:rsidRPr="008044EE" w:rsidRDefault="001A5E65" w:rsidP="001A5E65">
      <w:pPr>
        <w:spacing w:line="276" w:lineRule="auto"/>
        <w:jc w:val="both"/>
        <w:rPr>
          <w:rFonts w:cs="Arial"/>
          <w:szCs w:val="20"/>
        </w:rPr>
      </w:pPr>
      <w:r w:rsidRPr="008044EE">
        <w:rPr>
          <w:rFonts w:cs="Arial"/>
          <w:szCs w:val="20"/>
        </w:rPr>
        <w:t>– mag. Andrej Šircelj, minister,</w:t>
      </w:r>
    </w:p>
    <w:p w14:paraId="0BFA938C" w14:textId="77777777" w:rsidR="001A5E65" w:rsidRPr="008044EE" w:rsidRDefault="001A5E65" w:rsidP="001A5E65">
      <w:pPr>
        <w:spacing w:line="276" w:lineRule="auto"/>
        <w:jc w:val="both"/>
        <w:rPr>
          <w:rFonts w:cs="Arial"/>
          <w:szCs w:val="20"/>
        </w:rPr>
      </w:pPr>
      <w:r w:rsidRPr="008044EE">
        <w:rPr>
          <w:rFonts w:cs="Arial"/>
          <w:szCs w:val="20"/>
        </w:rPr>
        <w:t>– mag. Peter Ješovnik, državni sekretar,</w:t>
      </w:r>
    </w:p>
    <w:p w14:paraId="26FB0D18" w14:textId="77777777" w:rsidR="001A5E65" w:rsidRPr="008044EE" w:rsidRDefault="001A5E65" w:rsidP="001A5E65">
      <w:pPr>
        <w:spacing w:line="276" w:lineRule="auto"/>
        <w:jc w:val="both"/>
        <w:rPr>
          <w:rFonts w:cs="Arial"/>
          <w:szCs w:val="20"/>
        </w:rPr>
      </w:pPr>
      <w:r w:rsidRPr="008044EE">
        <w:rPr>
          <w:rFonts w:cs="Arial"/>
          <w:szCs w:val="20"/>
        </w:rPr>
        <w:t>– mag. Kristina Šteblaj, državna sekretarka,</w:t>
      </w:r>
    </w:p>
    <w:p w14:paraId="08322425" w14:textId="77777777" w:rsidR="001A5E65" w:rsidRPr="008044EE" w:rsidRDefault="001A5E65" w:rsidP="001A5E65">
      <w:pPr>
        <w:spacing w:line="276" w:lineRule="auto"/>
        <w:jc w:val="both"/>
        <w:rPr>
          <w:rFonts w:cs="Arial"/>
          <w:szCs w:val="20"/>
        </w:rPr>
      </w:pPr>
      <w:r w:rsidRPr="008044EE">
        <w:rPr>
          <w:rFonts w:cs="Arial"/>
          <w:szCs w:val="20"/>
        </w:rPr>
        <w:t>– dr. Katja Lautar, državna sekretarka,</w:t>
      </w:r>
    </w:p>
    <w:p w14:paraId="06A14B6E" w14:textId="77777777" w:rsidR="001A5E65" w:rsidRPr="008044EE" w:rsidRDefault="001A5E65" w:rsidP="001A5E65">
      <w:pPr>
        <w:spacing w:line="276" w:lineRule="auto"/>
        <w:jc w:val="both"/>
        <w:rPr>
          <w:rFonts w:cs="Arial"/>
          <w:szCs w:val="20"/>
        </w:rPr>
      </w:pPr>
      <w:r w:rsidRPr="008044EE">
        <w:rPr>
          <w:rFonts w:cs="Arial"/>
          <w:szCs w:val="20"/>
        </w:rPr>
        <w:t>– mag. Maja Hostnik Kališek, državna sekretarka,</w:t>
      </w:r>
    </w:p>
    <w:p w14:paraId="74D75FF9" w14:textId="77777777" w:rsidR="001A5E65" w:rsidRPr="008044EE" w:rsidRDefault="001A5E65" w:rsidP="001A5E65">
      <w:pPr>
        <w:spacing w:line="276" w:lineRule="auto"/>
        <w:jc w:val="both"/>
        <w:rPr>
          <w:rFonts w:cs="Arial"/>
          <w:szCs w:val="20"/>
        </w:rPr>
      </w:pPr>
      <w:r w:rsidRPr="008044EE">
        <w:rPr>
          <w:rFonts w:cs="Arial"/>
          <w:szCs w:val="20"/>
        </w:rPr>
        <w:t xml:space="preserve">– mag. Marjan Divjak, generalni direktor, Direktorat za </w:t>
      </w:r>
      <w:proofErr w:type="spellStart"/>
      <w:r w:rsidRPr="008044EE">
        <w:rPr>
          <w:rFonts w:cs="Arial"/>
          <w:szCs w:val="20"/>
        </w:rPr>
        <w:t>zakladništvo</w:t>
      </w:r>
      <w:proofErr w:type="spellEnd"/>
      <w:r w:rsidRPr="008044EE">
        <w:rPr>
          <w:rFonts w:cs="Arial"/>
          <w:szCs w:val="20"/>
        </w:rPr>
        <w:t>,</w:t>
      </w:r>
    </w:p>
    <w:p w14:paraId="0589C953" w14:textId="77777777" w:rsidR="001A5E65" w:rsidRPr="008044EE" w:rsidRDefault="001A5E65" w:rsidP="001A5E65">
      <w:pPr>
        <w:spacing w:line="276" w:lineRule="auto"/>
        <w:jc w:val="both"/>
        <w:rPr>
          <w:rFonts w:cs="Arial"/>
          <w:szCs w:val="20"/>
        </w:rPr>
      </w:pPr>
      <w:r w:rsidRPr="008044EE">
        <w:rPr>
          <w:rFonts w:cs="Arial"/>
          <w:szCs w:val="20"/>
        </w:rPr>
        <w:t>– Urška Cvelbar, generalna direktorica Direktorata za finančni sistem,</w:t>
      </w:r>
    </w:p>
    <w:p w14:paraId="11FD1DFE" w14:textId="77777777" w:rsidR="001A5E65" w:rsidRPr="008044EE" w:rsidRDefault="001A5E65" w:rsidP="001A5E65">
      <w:pPr>
        <w:spacing w:line="276" w:lineRule="auto"/>
        <w:jc w:val="both"/>
        <w:rPr>
          <w:rFonts w:cs="Arial"/>
          <w:szCs w:val="20"/>
        </w:rPr>
      </w:pPr>
      <w:r w:rsidRPr="008044EE">
        <w:rPr>
          <w:rFonts w:cs="Arial"/>
          <w:szCs w:val="20"/>
        </w:rPr>
        <w:t>– mag. Nina Stražišar, vodja Sektorja za zavarovalništvo in trg kapitala,</w:t>
      </w:r>
    </w:p>
    <w:p w14:paraId="36744C86" w14:textId="77777777" w:rsidR="001A5E65" w:rsidRPr="008044EE" w:rsidRDefault="001A5E65" w:rsidP="001A5E65">
      <w:pPr>
        <w:spacing w:line="276" w:lineRule="auto"/>
        <w:jc w:val="both"/>
        <w:rPr>
          <w:rFonts w:cs="Arial"/>
          <w:szCs w:val="20"/>
        </w:rPr>
      </w:pPr>
      <w:r w:rsidRPr="008044EE">
        <w:rPr>
          <w:rFonts w:cs="Arial"/>
          <w:szCs w:val="20"/>
        </w:rPr>
        <w:t>– Polona Pestotnik, sekretarka, Sektor za zavarovalništvo in trg kapitala,</w:t>
      </w:r>
    </w:p>
    <w:p w14:paraId="7EC55AE6" w14:textId="26A893D0" w:rsidR="00794674" w:rsidRPr="008044EE" w:rsidRDefault="001A5E65" w:rsidP="001A5E65">
      <w:pPr>
        <w:spacing w:line="260" w:lineRule="exact"/>
        <w:rPr>
          <w:rFonts w:cs="Arial"/>
          <w:szCs w:val="20"/>
        </w:rPr>
      </w:pPr>
      <w:r w:rsidRPr="008044EE">
        <w:rPr>
          <w:rFonts w:cs="Arial"/>
          <w:szCs w:val="20"/>
        </w:rPr>
        <w:t>– mag. Nada Bizjak, analitičarka, Sektor za zavarovalništvo in trg kapitala.</w:t>
      </w:r>
    </w:p>
    <w:p w14:paraId="743D2316" w14:textId="77777777" w:rsidR="00794674" w:rsidRPr="008044EE" w:rsidRDefault="00794674" w:rsidP="00794674">
      <w:pPr>
        <w:spacing w:line="260" w:lineRule="exact"/>
        <w:rPr>
          <w:rFonts w:cs="Arial"/>
          <w:b/>
          <w:bCs/>
          <w:szCs w:val="20"/>
        </w:rPr>
      </w:pPr>
      <w:r w:rsidRPr="008044EE">
        <w:rPr>
          <w:rFonts w:cs="Arial"/>
          <w:szCs w:val="20"/>
        </w:rPr>
        <w:br w:type="page"/>
      </w:r>
      <w:r w:rsidRPr="008044EE">
        <w:rPr>
          <w:rFonts w:cs="Arial"/>
          <w:b/>
          <w:bCs/>
          <w:szCs w:val="20"/>
        </w:rPr>
        <w:lastRenderedPageBreak/>
        <w:t>II. BESEDILO ČLENOV</w:t>
      </w:r>
    </w:p>
    <w:p w14:paraId="088EF304" w14:textId="0D2923E6" w:rsidR="005B3C9F" w:rsidRPr="008044EE" w:rsidRDefault="005B3C9F" w:rsidP="005B3C9F">
      <w:pPr>
        <w:spacing w:line="240" w:lineRule="auto"/>
        <w:jc w:val="both"/>
        <w:rPr>
          <w:rFonts w:eastAsia="Calibri" w:cs="Arial"/>
          <w:szCs w:val="20"/>
          <w:lang w:eastAsia="sl-SI"/>
        </w:rPr>
      </w:pPr>
    </w:p>
    <w:p w14:paraId="7E52D464" w14:textId="77777777" w:rsidR="008044EE" w:rsidRPr="008044EE" w:rsidRDefault="008044EE" w:rsidP="005B3C9F">
      <w:pPr>
        <w:spacing w:line="240" w:lineRule="auto"/>
        <w:jc w:val="both"/>
        <w:rPr>
          <w:rFonts w:eastAsia="Calibri" w:cs="Arial"/>
          <w:szCs w:val="20"/>
          <w:lang w:eastAsia="sl-SI"/>
        </w:rPr>
      </w:pPr>
    </w:p>
    <w:p w14:paraId="6F0D9593" w14:textId="433B16D0" w:rsidR="005B3C9F" w:rsidRPr="008044EE" w:rsidRDefault="008E7024" w:rsidP="005B3C9F">
      <w:pPr>
        <w:spacing w:after="160" w:line="259" w:lineRule="auto"/>
        <w:jc w:val="center"/>
        <w:rPr>
          <w:rFonts w:eastAsia="Calibri" w:cs="Arial"/>
          <w:szCs w:val="20"/>
          <w:lang w:eastAsia="sl-SI"/>
        </w:rPr>
      </w:pPr>
      <w:r w:rsidRPr="008044EE">
        <w:rPr>
          <w:rFonts w:eastAsia="Calibri" w:cs="Arial"/>
          <w:szCs w:val="20"/>
        </w:rPr>
        <w:t>1</w:t>
      </w:r>
      <w:r w:rsidR="005B3C9F" w:rsidRPr="008044EE">
        <w:rPr>
          <w:rFonts w:eastAsia="Calibri" w:cs="Arial"/>
          <w:szCs w:val="20"/>
        </w:rPr>
        <w:t>. člen</w:t>
      </w:r>
    </w:p>
    <w:p w14:paraId="77302049" w14:textId="19911480" w:rsidR="005B3C9F" w:rsidRPr="008044EE" w:rsidRDefault="005B3C9F" w:rsidP="005B3C9F">
      <w:pPr>
        <w:spacing w:after="160" w:line="259" w:lineRule="auto"/>
        <w:jc w:val="both"/>
        <w:rPr>
          <w:rFonts w:eastAsia="Calibri" w:cs="Arial"/>
          <w:szCs w:val="20"/>
        </w:rPr>
      </w:pPr>
      <w:r w:rsidRPr="008044EE">
        <w:rPr>
          <w:rFonts w:eastAsia="Calibri" w:cs="Arial"/>
          <w:szCs w:val="20"/>
        </w:rPr>
        <w:t xml:space="preserve">V </w:t>
      </w:r>
      <w:r w:rsidR="00F335A9" w:rsidRPr="008044EE">
        <w:rPr>
          <w:rFonts w:eastAsia="Calibri" w:cs="Arial"/>
          <w:szCs w:val="20"/>
        </w:rPr>
        <w:t xml:space="preserve">Zakonu o investicijskih skladih in družbah za upravljanje (Uradni list RS, št. 31/15, 81/15, 77/16 in 77/18) se v </w:t>
      </w:r>
      <w:r w:rsidRPr="008044EE">
        <w:rPr>
          <w:rFonts w:eastAsia="Calibri" w:cs="Arial"/>
          <w:szCs w:val="20"/>
        </w:rPr>
        <w:t xml:space="preserve">2. členu v prvem odstavku </w:t>
      </w:r>
      <w:r w:rsidR="0079251A" w:rsidRPr="008044EE">
        <w:rPr>
          <w:rFonts w:eastAsia="Calibri" w:cs="Arial"/>
          <w:szCs w:val="20"/>
        </w:rPr>
        <w:t xml:space="preserve">za </w:t>
      </w:r>
      <w:r w:rsidRPr="008044EE">
        <w:rPr>
          <w:rFonts w:eastAsia="Calibri" w:cs="Arial"/>
          <w:szCs w:val="20"/>
        </w:rPr>
        <w:t>5. točk</w:t>
      </w:r>
      <w:r w:rsidR="0079251A" w:rsidRPr="008044EE">
        <w:rPr>
          <w:rFonts w:eastAsia="Calibri" w:cs="Arial"/>
          <w:szCs w:val="20"/>
        </w:rPr>
        <w:t>o, na koncu katere se</w:t>
      </w:r>
      <w:r w:rsidRPr="008044EE">
        <w:rPr>
          <w:rFonts w:eastAsia="Calibri" w:cs="Arial"/>
          <w:szCs w:val="20"/>
        </w:rPr>
        <w:t xml:space="preserve"> pika nadomesti s podpičjem</w:t>
      </w:r>
      <w:r w:rsidR="0079251A" w:rsidRPr="008044EE">
        <w:rPr>
          <w:rFonts w:eastAsia="Calibri" w:cs="Arial"/>
          <w:szCs w:val="20"/>
        </w:rPr>
        <w:t xml:space="preserve">, </w:t>
      </w:r>
      <w:r w:rsidRPr="008044EE">
        <w:rPr>
          <w:rFonts w:eastAsia="Calibri" w:cs="Arial"/>
          <w:szCs w:val="20"/>
        </w:rPr>
        <w:t>dodajo nove</w:t>
      </w:r>
      <w:r w:rsidR="0079251A" w:rsidRPr="008044EE">
        <w:rPr>
          <w:rFonts w:eastAsia="Calibri" w:cs="Arial"/>
          <w:szCs w:val="20"/>
        </w:rPr>
        <w:t>,</w:t>
      </w:r>
      <w:r w:rsidRPr="008044EE">
        <w:rPr>
          <w:rFonts w:eastAsia="Calibri" w:cs="Arial"/>
          <w:szCs w:val="20"/>
        </w:rPr>
        <w:t xml:space="preserve"> 6., 7. in 8. točk</w:t>
      </w:r>
      <w:r w:rsidR="00F6457F" w:rsidRPr="008044EE">
        <w:rPr>
          <w:rFonts w:eastAsia="Calibri" w:cs="Arial"/>
          <w:szCs w:val="20"/>
        </w:rPr>
        <w:t>a</w:t>
      </w:r>
      <w:r w:rsidRPr="008044EE">
        <w:rPr>
          <w:rFonts w:eastAsia="Calibri" w:cs="Arial"/>
          <w:szCs w:val="20"/>
        </w:rPr>
        <w:t>, ki se glasijo:</w:t>
      </w:r>
    </w:p>
    <w:p w14:paraId="0C538257" w14:textId="203F5224"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 6. Direktiva (EU) 2019/1160 Evropskega parlamenta in Sveta z dne 20. junija 2019 o spremembi direktiv 2009/65/ES in 2011/61/EU v zvezi s čezmejno distribucijo kolektivnih naložbenih podjemov (UL L št. 188 z dne 12. 7. 2019, str. 106</w:t>
      </w:r>
      <w:r w:rsidR="0079251A" w:rsidRPr="008044EE">
        <w:rPr>
          <w:rFonts w:cs="Arial"/>
          <w:szCs w:val="20"/>
          <w:lang w:eastAsia="x-none"/>
        </w:rPr>
        <w:t xml:space="preserve">; </w:t>
      </w:r>
      <w:r w:rsidRPr="008044EE">
        <w:rPr>
          <w:rFonts w:cs="Arial"/>
          <w:szCs w:val="20"/>
          <w:lang w:eastAsia="x-none"/>
        </w:rPr>
        <w:t>v nadaljnjem besedilu: Direktiva 2019/1160/EU) v delu, ki se nanaša na družbe za upravljanje;</w:t>
      </w:r>
    </w:p>
    <w:p w14:paraId="7ABBF3C8"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7. Direktiva (EU) 2019/2162 Evropskega parlamenta in Sveta z dne 27. novembra 2019 o izdajanju kritih obveznic in javnem nadzoru kritih obveznic ter o spremembi direktiv 2009/65/ES in 2014/59/EU (UL L št. 328 z dne 18. 12. 2019, str. 29) v delu, ki se nanaša na družbe za upravljanje;</w:t>
      </w:r>
    </w:p>
    <w:p w14:paraId="178437FE"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 xml:space="preserve">8. Direktiva (EU) 2019/2034 Evropskega </w:t>
      </w:r>
      <w:r w:rsidR="00F6457F" w:rsidRPr="008044EE">
        <w:rPr>
          <w:rFonts w:cs="Arial"/>
          <w:szCs w:val="20"/>
          <w:lang w:eastAsia="x-none"/>
        </w:rPr>
        <w:t>p</w:t>
      </w:r>
      <w:r w:rsidRPr="008044EE">
        <w:rPr>
          <w:rFonts w:cs="Arial"/>
          <w:szCs w:val="20"/>
          <w:lang w:eastAsia="x-none"/>
        </w:rPr>
        <w:t xml:space="preserve">arlamenta in Sveta z dne 27. novembra 2019 o bonitetnem nadzoru investicijskih podjetij ter o spremembi direktiv 2002/87/ES, 2009/65/ES, 2011/61/EU, 2013/36/EU, 2014/59/EU in 2014/65/EU </w:t>
      </w:r>
      <w:r w:rsidR="00491F58" w:rsidRPr="008044EE">
        <w:rPr>
          <w:rFonts w:cs="Arial"/>
          <w:szCs w:val="20"/>
          <w:lang w:eastAsia="x-none"/>
        </w:rPr>
        <w:t xml:space="preserve">(UL L št. 314 z dne 5. 12. 2019, str. 64), zadnjič popravljena s Popravkom (UL L št. 405 z dne 2. 12. 2020, str. 84), </w:t>
      </w:r>
      <w:r w:rsidRPr="008044EE">
        <w:rPr>
          <w:rFonts w:cs="Arial"/>
          <w:szCs w:val="20"/>
          <w:lang w:eastAsia="x-none"/>
        </w:rPr>
        <w:t>v delu, ki se nanaša na družbe za upravljanje.«.</w:t>
      </w:r>
    </w:p>
    <w:p w14:paraId="4664DA53" w14:textId="77777777" w:rsidR="005B3C9F" w:rsidRPr="008044EE" w:rsidRDefault="005B3C9F" w:rsidP="005B3C9F">
      <w:pPr>
        <w:spacing w:after="160" w:line="259" w:lineRule="auto"/>
        <w:jc w:val="both"/>
        <w:rPr>
          <w:rFonts w:eastAsia="Calibri" w:cs="Arial"/>
          <w:szCs w:val="20"/>
        </w:rPr>
      </w:pPr>
    </w:p>
    <w:p w14:paraId="26186DD5" w14:textId="77777777" w:rsidR="005B3C9F" w:rsidRPr="008044EE" w:rsidRDefault="005B3C9F" w:rsidP="005B3C9F">
      <w:pPr>
        <w:spacing w:after="160" w:line="259" w:lineRule="auto"/>
        <w:jc w:val="both"/>
        <w:rPr>
          <w:rFonts w:eastAsia="Calibri" w:cs="Arial"/>
          <w:szCs w:val="20"/>
        </w:rPr>
      </w:pPr>
      <w:r w:rsidRPr="008044EE">
        <w:rPr>
          <w:rFonts w:eastAsia="Calibri" w:cs="Arial"/>
          <w:szCs w:val="20"/>
        </w:rPr>
        <w:t>V drugem odstavku se 3., 4. in 5. točka spremenijo tako, da se glasijo:</w:t>
      </w:r>
    </w:p>
    <w:p w14:paraId="123A4964"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»3. Uredba (EU) št. 345/2013 Evropskega parlamenta in Sveta z dne 17. aprila 2013 o evropskih skladih tveganega kapitala (UL L št. 115 z dne 25. 4. 2013, str. 1), zadnjič spremenjena z Uredbo (EU) 2019/1156 Evropskega parlamenta in Sveta z dne 20. junija 2019 o olajšanju čezmejne distribucije kolektivnih naložbenih podjemov in spremembi uredb (EU) št. 345/2013, (EU) št. 346/2013 in (EU) št. 1286/2014</w:t>
      </w:r>
      <w:r w:rsidRPr="008044EE" w:rsidDel="008E1E3D">
        <w:rPr>
          <w:rFonts w:cs="Arial"/>
          <w:szCs w:val="20"/>
          <w:lang w:eastAsia="x-none"/>
        </w:rPr>
        <w:t xml:space="preserve"> </w:t>
      </w:r>
      <w:r w:rsidRPr="008044EE">
        <w:rPr>
          <w:rFonts w:cs="Arial"/>
          <w:szCs w:val="20"/>
          <w:lang w:eastAsia="x-none"/>
        </w:rPr>
        <w:t>(UL L št. 188 z dne 12. 7. 2019, str. 55), (v nadaljnjem besedilu: Uredba 345/2013/EU);</w:t>
      </w:r>
    </w:p>
    <w:p w14:paraId="611E3FF7"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4. Uredba (EU) št. 346/2013 Evropskega parlamenta in Sveta z dne 17. aprila 2013 o evropskih skladih za socialno podjetništvo (UL L št. 115 z dne 25. 4. 2013, str. 18), zadnjič spremenjena z Uredbo (EU) 2019/1156 Evropskega parlamenta in Sveta z dne 20. junija 2019 o olajšanju čezmejne distribucije kolektivnih naložbenih podjemov in spremembi uredb (EU) št. 345/2013, (EU) št. 346/2013 in (EU) št. 1286/2014</w:t>
      </w:r>
      <w:r w:rsidRPr="008044EE" w:rsidDel="008E1E3D">
        <w:rPr>
          <w:rFonts w:cs="Arial"/>
          <w:szCs w:val="20"/>
          <w:lang w:eastAsia="x-none"/>
        </w:rPr>
        <w:t xml:space="preserve"> </w:t>
      </w:r>
      <w:r w:rsidRPr="008044EE">
        <w:rPr>
          <w:rFonts w:cs="Arial"/>
          <w:szCs w:val="20"/>
          <w:lang w:eastAsia="x-none"/>
        </w:rPr>
        <w:t>(UL L št. 188 z dne 12. 7. 2019, str. 55), (v nadaljnjem besedilu: Uredba 346/2013/EU);</w:t>
      </w:r>
    </w:p>
    <w:p w14:paraId="6088E13D"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5. Delegirana uredba Komisije (EU) 2016/438 z dne 17. decembra 2015 o dopolnitvi Direktive 2009/65/EU Evropskega parlamenta in Sveta v zvezi z obveznostmi depozitarjev (UL L št. 78 z dne 24. 3. 2016, str. 11), zadnjič spremenjena z Delegirano uredbo Komisije (EU) 2018/1619 z dne 12. julija 2018 o spremembi Delegirane uredbe (EU) 2016/438 v zvezi z dolžnostmi depozitarja glede hrambe (UL L št. 271 z dne 30. 10. 2018, str. 6) (v nadaljnjem besedilu: Uredba 438/2016/EU).«.</w:t>
      </w:r>
    </w:p>
    <w:p w14:paraId="7E35BA52" w14:textId="77777777" w:rsidR="005B3C9F" w:rsidRPr="008044EE" w:rsidRDefault="005B3C9F" w:rsidP="005B3C9F">
      <w:pPr>
        <w:spacing w:line="240" w:lineRule="auto"/>
        <w:jc w:val="both"/>
        <w:rPr>
          <w:rFonts w:eastAsia="Calibri" w:cs="Arial"/>
          <w:szCs w:val="20"/>
          <w:lang w:eastAsia="sl-SI"/>
        </w:rPr>
      </w:pPr>
    </w:p>
    <w:p w14:paraId="7447A685" w14:textId="4CE70D37" w:rsidR="005B3C9F" w:rsidRPr="008044EE" w:rsidRDefault="005B3C9F" w:rsidP="005B3C9F">
      <w:pPr>
        <w:spacing w:after="160" w:line="259" w:lineRule="auto"/>
        <w:jc w:val="center"/>
        <w:rPr>
          <w:rFonts w:eastAsia="Calibri" w:cs="Arial"/>
          <w:szCs w:val="20"/>
        </w:rPr>
      </w:pPr>
      <w:r w:rsidRPr="008044EE">
        <w:rPr>
          <w:rFonts w:eastAsia="Calibri" w:cs="Arial"/>
          <w:szCs w:val="20"/>
        </w:rPr>
        <w:t>2. člen</w:t>
      </w:r>
    </w:p>
    <w:p w14:paraId="7BCC41C3"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33. členu se četrti odstavek spremeni tako, da se glasi:</w:t>
      </w:r>
    </w:p>
    <w:p w14:paraId="6603C302" w14:textId="130D90A1"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»(4) Če družba za upravljanje opravlja tudi storitve iz 150. člena tega zakona, se znesek osnovnega kapitala družbe za upravljanje iz prvega do tretjega odstavka tega člena poveča za znesek, kot ga določa zakon, ki ureja bonitetni nadzor investicijskih podjetij</w:t>
      </w:r>
      <w:r w:rsidR="008E0435">
        <w:rPr>
          <w:rFonts w:cs="Arial"/>
          <w:szCs w:val="20"/>
          <w:lang w:eastAsia="x-none"/>
        </w:rPr>
        <w:t>,</w:t>
      </w:r>
      <w:r w:rsidRPr="008044EE">
        <w:rPr>
          <w:rFonts w:cs="Arial"/>
          <w:szCs w:val="20"/>
          <w:lang w:eastAsia="x-none"/>
        </w:rPr>
        <w:t xml:space="preserve"> glede ustanovnega kapitala borznoposredniške družbe, odvisno od vrste storitev, ki jih opravlja družba za upravljanje.«.</w:t>
      </w:r>
    </w:p>
    <w:p w14:paraId="66E7AE5F" w14:textId="61195437" w:rsidR="00F753A3" w:rsidRPr="008044EE" w:rsidRDefault="00F753A3" w:rsidP="005B3C9F">
      <w:pPr>
        <w:spacing w:after="160" w:line="259" w:lineRule="auto"/>
        <w:jc w:val="center"/>
        <w:rPr>
          <w:rFonts w:eastAsia="Calibri" w:cs="Arial"/>
          <w:szCs w:val="20"/>
        </w:rPr>
      </w:pPr>
    </w:p>
    <w:p w14:paraId="23C0BCCA" w14:textId="77777777" w:rsidR="00F753A3" w:rsidRPr="008044EE" w:rsidRDefault="00F753A3" w:rsidP="005B3C9F">
      <w:pPr>
        <w:spacing w:after="160" w:line="259" w:lineRule="auto"/>
        <w:jc w:val="center"/>
        <w:rPr>
          <w:rFonts w:eastAsia="Calibri" w:cs="Arial"/>
          <w:szCs w:val="20"/>
        </w:rPr>
      </w:pPr>
    </w:p>
    <w:p w14:paraId="124BF1E1" w14:textId="6F46A060" w:rsidR="005B3C9F" w:rsidRPr="008044EE" w:rsidRDefault="00C836DD" w:rsidP="005B3C9F">
      <w:pPr>
        <w:spacing w:after="160" w:line="259" w:lineRule="auto"/>
        <w:jc w:val="center"/>
        <w:rPr>
          <w:rFonts w:eastAsia="Calibri" w:cs="Arial"/>
          <w:szCs w:val="20"/>
        </w:rPr>
      </w:pPr>
      <w:r>
        <w:rPr>
          <w:rFonts w:eastAsia="Calibri" w:cs="Arial"/>
          <w:szCs w:val="20"/>
        </w:rPr>
        <w:t>3</w:t>
      </w:r>
      <w:r w:rsidR="005B3C9F" w:rsidRPr="008044EE">
        <w:rPr>
          <w:rFonts w:eastAsia="Calibri" w:cs="Arial"/>
          <w:szCs w:val="20"/>
        </w:rPr>
        <w:t>. člen</w:t>
      </w:r>
    </w:p>
    <w:p w14:paraId="068B1105" w14:textId="77777777" w:rsidR="005B3C9F" w:rsidRPr="008044EE" w:rsidRDefault="005B3C9F" w:rsidP="008044EE">
      <w:pPr>
        <w:pStyle w:val="Brezrazmikov1"/>
        <w:rPr>
          <w:rFonts w:ascii="Arial" w:hAnsi="Arial" w:cs="Arial"/>
          <w:szCs w:val="20"/>
        </w:rPr>
      </w:pPr>
      <w:r w:rsidRPr="008044EE">
        <w:rPr>
          <w:rFonts w:ascii="Arial" w:hAnsi="Arial" w:cs="Arial"/>
          <w:szCs w:val="20"/>
        </w:rPr>
        <w:t>83. člen se spremeni tako, da se glasi:</w:t>
      </w:r>
    </w:p>
    <w:p w14:paraId="20189CD9" w14:textId="77777777" w:rsidR="005B3C9F" w:rsidRPr="008044EE" w:rsidRDefault="005B3C9F" w:rsidP="008044EE">
      <w:pPr>
        <w:pStyle w:val="Brezrazmikov1"/>
        <w:rPr>
          <w:rFonts w:ascii="Arial" w:hAnsi="Arial" w:cs="Arial"/>
          <w:szCs w:val="20"/>
        </w:rPr>
      </w:pPr>
    </w:p>
    <w:p w14:paraId="6B45F4DD"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»83. člen</w:t>
      </w:r>
    </w:p>
    <w:p w14:paraId="75CFBFC9"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(minimalni kapital družbe za upravljanje)</w:t>
      </w:r>
    </w:p>
    <w:p w14:paraId="3DFD8BD0" w14:textId="77777777" w:rsidR="005B3C9F" w:rsidRPr="008044EE" w:rsidRDefault="005B3C9F" w:rsidP="005B3C9F">
      <w:pPr>
        <w:spacing w:line="240" w:lineRule="auto"/>
        <w:jc w:val="both"/>
        <w:rPr>
          <w:rFonts w:eastAsia="Calibri" w:cs="Arial"/>
          <w:szCs w:val="20"/>
          <w:lang w:eastAsia="sl-SI"/>
        </w:rPr>
      </w:pPr>
    </w:p>
    <w:p w14:paraId="42E985E6"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(1) Kapital družbe za upravljanje vedno dosega ali presega višjo od vrednosti:</w:t>
      </w:r>
    </w:p>
    <w:p w14:paraId="13C2B282" w14:textId="7A560632"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1.   višine stalnih splošnih stroškov, določenih v 13. členu Uredbe (EU) 2019/2033 Evropskega </w:t>
      </w:r>
      <w:r w:rsidR="00F6457F" w:rsidRPr="008044EE">
        <w:rPr>
          <w:rFonts w:eastAsia="Calibri" w:cs="Arial"/>
          <w:szCs w:val="20"/>
          <w:lang w:eastAsia="sl-SI"/>
        </w:rPr>
        <w:t>p</w:t>
      </w:r>
      <w:r w:rsidRPr="008044EE">
        <w:rPr>
          <w:rFonts w:eastAsia="Calibri" w:cs="Arial"/>
          <w:szCs w:val="20"/>
          <w:lang w:eastAsia="sl-SI"/>
        </w:rPr>
        <w:t>arlamenta in Sveta z dne 27. novembra 2019 o bonitetnih zahtevah za investicijska podjetja ter o spremembi uredb (EU) št. 1093/2010, (EU) št. 575/2013, (EU) št. 600/2014 in (EU) št. 806/2014 (UL L 314 z dne 5. 12. 2019, str. 1</w:t>
      </w:r>
      <w:r w:rsidR="00864719" w:rsidRPr="008044EE">
        <w:rPr>
          <w:rFonts w:eastAsia="Calibri" w:cs="Arial"/>
          <w:szCs w:val="20"/>
          <w:lang w:eastAsia="sl-SI"/>
        </w:rPr>
        <w:t xml:space="preserve">), zadnjič popravljene s Popravkom </w:t>
      </w:r>
      <w:r w:rsidR="00864719" w:rsidRPr="008044EE">
        <w:rPr>
          <w:rFonts w:cs="Arial"/>
          <w:szCs w:val="20"/>
        </w:rPr>
        <w:t>(UL L št. 405 z dne 2. 12. 2020, str. 79), (</w:t>
      </w:r>
      <w:r w:rsidRPr="008044EE">
        <w:rPr>
          <w:rFonts w:eastAsia="Calibri" w:cs="Arial"/>
          <w:szCs w:val="20"/>
          <w:lang w:eastAsia="sl-SI"/>
        </w:rPr>
        <w:t>v nadaljnjem besedilu</w:t>
      </w:r>
      <w:r w:rsidR="00F6457F" w:rsidRPr="008044EE">
        <w:rPr>
          <w:rFonts w:eastAsia="Calibri" w:cs="Arial"/>
          <w:szCs w:val="20"/>
          <w:lang w:eastAsia="sl-SI"/>
        </w:rPr>
        <w:t>:</w:t>
      </w:r>
      <w:r w:rsidRPr="008044EE">
        <w:rPr>
          <w:rFonts w:eastAsia="Calibri" w:cs="Arial"/>
          <w:szCs w:val="20"/>
          <w:lang w:eastAsia="sl-SI"/>
        </w:rPr>
        <w:t xml:space="preserve"> Uredba 2019/2033</w:t>
      </w:r>
      <w:r w:rsidR="00864719" w:rsidRPr="008044EE">
        <w:rPr>
          <w:rFonts w:eastAsia="Calibri" w:cs="Arial"/>
          <w:szCs w:val="20"/>
          <w:lang w:eastAsia="sl-SI"/>
        </w:rPr>
        <w:t>/EU</w:t>
      </w:r>
      <w:r w:rsidRPr="008044EE">
        <w:rPr>
          <w:rFonts w:eastAsia="Calibri" w:cs="Arial"/>
          <w:szCs w:val="20"/>
          <w:lang w:eastAsia="sl-SI"/>
        </w:rPr>
        <w:t>);</w:t>
      </w:r>
    </w:p>
    <w:p w14:paraId="2F46D28F" w14:textId="5138B788"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2.   seštevka kapitalskih zahtev za faktor K tveganja za stranko (</w:t>
      </w:r>
      <w:proofErr w:type="spellStart"/>
      <w:r w:rsidRPr="008044EE">
        <w:rPr>
          <w:rFonts w:eastAsia="Calibri" w:cs="Arial"/>
          <w:szCs w:val="20"/>
          <w:lang w:eastAsia="sl-SI"/>
        </w:rPr>
        <w:t>RtC</w:t>
      </w:r>
      <w:proofErr w:type="spellEnd"/>
      <w:r w:rsidRPr="008044EE">
        <w:rPr>
          <w:rFonts w:eastAsia="Calibri" w:cs="Arial"/>
          <w:szCs w:val="20"/>
          <w:lang w:eastAsia="sl-SI"/>
        </w:rPr>
        <w:t>) za tveganja iz 17., 18. in 20. člena Uredbe 2019/2033</w:t>
      </w:r>
      <w:r w:rsidR="00864719" w:rsidRPr="008044EE">
        <w:rPr>
          <w:rFonts w:eastAsia="Calibri" w:cs="Arial"/>
          <w:szCs w:val="20"/>
          <w:lang w:eastAsia="sl-SI"/>
        </w:rPr>
        <w:t>/EU</w:t>
      </w:r>
      <w:r w:rsidRPr="008044EE">
        <w:rPr>
          <w:rFonts w:eastAsia="Calibri" w:cs="Arial"/>
          <w:szCs w:val="20"/>
          <w:lang w:eastAsia="sl-SI"/>
        </w:rPr>
        <w:t>.</w:t>
      </w:r>
    </w:p>
    <w:p w14:paraId="45463227" w14:textId="367C4196" w:rsidR="005B3C9F" w:rsidRPr="008044EE" w:rsidRDefault="005B3C9F" w:rsidP="008044EE">
      <w:pPr>
        <w:overflowPunct w:val="0"/>
        <w:autoSpaceDE w:val="0"/>
        <w:autoSpaceDN w:val="0"/>
        <w:adjustRightInd w:val="0"/>
        <w:spacing w:before="240" w:line="240" w:lineRule="auto"/>
        <w:jc w:val="both"/>
        <w:textAlignment w:val="baseline"/>
        <w:rPr>
          <w:rFonts w:cs="Arial"/>
          <w:szCs w:val="20"/>
          <w:lang w:eastAsia="sl-SI"/>
        </w:rPr>
      </w:pPr>
      <w:r w:rsidRPr="008044EE">
        <w:rPr>
          <w:rFonts w:cs="Arial"/>
          <w:szCs w:val="20"/>
          <w:lang w:eastAsia="x-none"/>
        </w:rPr>
        <w:t>(2)    Ne glede na prejšnji odstavek kapital družbe za upravljanje ne sme biti nižji od zneska osnovnega in dodatnega kapitala iz 33. člena tega zakona.«.</w:t>
      </w:r>
    </w:p>
    <w:p w14:paraId="4CC9D08F" w14:textId="77777777" w:rsidR="005B3C9F" w:rsidRPr="008044EE" w:rsidRDefault="005B3C9F" w:rsidP="005B3C9F">
      <w:pPr>
        <w:spacing w:after="160" w:line="259" w:lineRule="auto"/>
        <w:jc w:val="center"/>
        <w:rPr>
          <w:rFonts w:eastAsia="Calibri" w:cs="Arial"/>
          <w:szCs w:val="20"/>
        </w:rPr>
      </w:pPr>
    </w:p>
    <w:p w14:paraId="7552EAAB" w14:textId="038367E2" w:rsidR="005B3C9F" w:rsidRPr="008044EE" w:rsidRDefault="00C836DD" w:rsidP="005B3C9F">
      <w:pPr>
        <w:spacing w:after="160" w:line="259" w:lineRule="auto"/>
        <w:jc w:val="center"/>
        <w:rPr>
          <w:rFonts w:eastAsia="Calibri" w:cs="Arial"/>
          <w:szCs w:val="20"/>
        </w:rPr>
      </w:pPr>
      <w:r>
        <w:rPr>
          <w:rFonts w:eastAsia="Calibri" w:cs="Arial"/>
          <w:szCs w:val="20"/>
        </w:rPr>
        <w:t>4</w:t>
      </w:r>
      <w:r w:rsidR="005B3C9F" w:rsidRPr="008044EE">
        <w:rPr>
          <w:rFonts w:eastAsia="Calibri" w:cs="Arial"/>
          <w:szCs w:val="20"/>
        </w:rPr>
        <w:t>. člen</w:t>
      </w:r>
    </w:p>
    <w:p w14:paraId="09019178"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113. členu se za prvim odstavkom doda</w:t>
      </w:r>
      <w:r w:rsidR="005249D5" w:rsidRPr="008044EE">
        <w:rPr>
          <w:rFonts w:cs="Arial"/>
          <w:szCs w:val="20"/>
          <w:lang w:eastAsia="x-none"/>
        </w:rPr>
        <w:t>ta</w:t>
      </w:r>
      <w:r w:rsidRPr="008044EE">
        <w:rPr>
          <w:rFonts w:cs="Arial"/>
          <w:szCs w:val="20"/>
          <w:lang w:eastAsia="x-none"/>
        </w:rPr>
        <w:t xml:space="preserve"> nov</w:t>
      </w:r>
      <w:r w:rsidR="005249D5" w:rsidRPr="008044EE">
        <w:rPr>
          <w:rFonts w:cs="Arial"/>
          <w:szCs w:val="20"/>
          <w:lang w:eastAsia="x-none"/>
        </w:rPr>
        <w:t>a</w:t>
      </w:r>
      <w:r w:rsidRPr="008044EE">
        <w:rPr>
          <w:rFonts w:cs="Arial"/>
          <w:szCs w:val="20"/>
          <w:lang w:eastAsia="x-none"/>
        </w:rPr>
        <w:t xml:space="preserve"> drugi in tretji odstavek, ki se glasita: </w:t>
      </w:r>
    </w:p>
    <w:p w14:paraId="1C365913" w14:textId="77777777" w:rsidR="005B3C9F" w:rsidRPr="008044EE" w:rsidRDefault="005B3C9F" w:rsidP="005B3C9F">
      <w:pPr>
        <w:spacing w:line="240" w:lineRule="auto"/>
        <w:jc w:val="both"/>
        <w:rPr>
          <w:rFonts w:eastAsia="Calibri" w:cs="Arial"/>
          <w:szCs w:val="20"/>
          <w:lang w:eastAsia="sl-SI"/>
        </w:rPr>
      </w:pPr>
    </w:p>
    <w:p w14:paraId="6C03F562"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»(2) Če Agencija po prejemu vseh informacij iz prejšnjega odstavka ugotovi, da bi družba za upravljanje zaradi nameravane spremembe kršila ta zakon, družbo za upravljanje v </w:t>
      </w:r>
      <w:r w:rsidR="005249D5" w:rsidRPr="008044EE">
        <w:rPr>
          <w:rFonts w:eastAsia="Calibri" w:cs="Arial"/>
          <w:szCs w:val="20"/>
          <w:lang w:eastAsia="sl-SI"/>
        </w:rPr>
        <w:t>1</w:t>
      </w:r>
      <w:r w:rsidRPr="008044EE">
        <w:rPr>
          <w:rFonts w:eastAsia="Calibri" w:cs="Arial"/>
          <w:szCs w:val="20"/>
          <w:lang w:eastAsia="sl-SI"/>
        </w:rPr>
        <w:t>5 delovnih dn</w:t>
      </w:r>
      <w:r w:rsidR="005249D5" w:rsidRPr="008044EE">
        <w:rPr>
          <w:rFonts w:eastAsia="Calibri" w:cs="Arial"/>
          <w:szCs w:val="20"/>
          <w:lang w:eastAsia="sl-SI"/>
        </w:rPr>
        <w:t>eh</w:t>
      </w:r>
      <w:r w:rsidRPr="008044EE">
        <w:rPr>
          <w:rFonts w:eastAsia="Calibri" w:cs="Arial"/>
          <w:szCs w:val="20"/>
          <w:lang w:eastAsia="sl-SI"/>
        </w:rPr>
        <w:t xml:space="preserve"> od prejema vseh informaciji pozove, naj te spremembe ne izvede. Agencija o tem obvesti tudi nadzorni organ države članice gostiteljice.</w:t>
      </w:r>
    </w:p>
    <w:p w14:paraId="6EE99561" w14:textId="77777777" w:rsidR="005B3C9F" w:rsidRPr="008044EE" w:rsidRDefault="005B3C9F" w:rsidP="005B3C9F">
      <w:pPr>
        <w:spacing w:line="240" w:lineRule="auto"/>
        <w:jc w:val="both"/>
        <w:rPr>
          <w:rFonts w:eastAsia="Calibri" w:cs="Arial"/>
          <w:szCs w:val="20"/>
          <w:lang w:eastAsia="sl-SI"/>
        </w:rPr>
      </w:pPr>
    </w:p>
    <w:p w14:paraId="12148FEB"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(3) Če Agencija ugotovi, da je družba za upravljanje že izvedla spremembe, zaradi katerih krši ta zakon, sprejme ustrezne ukrepe iz oddelka 11.2 tega zakona </w:t>
      </w:r>
      <w:r w:rsidR="005249D5" w:rsidRPr="008044EE">
        <w:rPr>
          <w:rFonts w:eastAsia="Calibri" w:cs="Arial"/>
          <w:szCs w:val="20"/>
          <w:lang w:eastAsia="sl-SI"/>
        </w:rPr>
        <w:t>in</w:t>
      </w:r>
      <w:r w:rsidRPr="008044EE">
        <w:rPr>
          <w:rFonts w:eastAsia="Calibri" w:cs="Arial"/>
          <w:szCs w:val="20"/>
          <w:lang w:eastAsia="sl-SI"/>
        </w:rPr>
        <w:t xml:space="preserve"> o sprejetih ukrepih nemudoma obvesti nadzorni organ države gostiteljice.«.</w:t>
      </w:r>
    </w:p>
    <w:p w14:paraId="39E1F094" w14:textId="77777777" w:rsidR="005B3C9F" w:rsidRPr="008044EE" w:rsidRDefault="005B3C9F" w:rsidP="005B3C9F">
      <w:pPr>
        <w:spacing w:line="240" w:lineRule="auto"/>
        <w:jc w:val="both"/>
        <w:rPr>
          <w:rFonts w:eastAsia="Calibri" w:cs="Arial"/>
          <w:szCs w:val="20"/>
          <w:lang w:eastAsia="sl-SI"/>
        </w:rPr>
      </w:pPr>
    </w:p>
    <w:p w14:paraId="7B9F59EA" w14:textId="57ECEB56"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Dosedanji drugi, tretji in četrti odstavek postanejo četrti, peti in šesti odstavek.</w:t>
      </w:r>
    </w:p>
    <w:p w14:paraId="1B26CE65" w14:textId="77777777" w:rsidR="005B3C9F" w:rsidRPr="008044EE" w:rsidRDefault="005B3C9F" w:rsidP="005B3C9F">
      <w:pPr>
        <w:spacing w:after="160" w:line="259" w:lineRule="auto"/>
        <w:jc w:val="center"/>
        <w:rPr>
          <w:rFonts w:eastAsia="Calibri" w:cs="Arial"/>
          <w:szCs w:val="20"/>
        </w:rPr>
      </w:pPr>
    </w:p>
    <w:p w14:paraId="3AC8C160" w14:textId="6334F6E2" w:rsidR="005B3C9F" w:rsidRPr="008044EE" w:rsidRDefault="00C836DD" w:rsidP="005B3C9F">
      <w:pPr>
        <w:spacing w:after="160" w:line="259" w:lineRule="auto"/>
        <w:jc w:val="center"/>
        <w:rPr>
          <w:rFonts w:eastAsia="Calibri" w:cs="Arial"/>
          <w:szCs w:val="20"/>
        </w:rPr>
      </w:pPr>
      <w:r>
        <w:rPr>
          <w:rFonts w:eastAsia="Calibri" w:cs="Arial"/>
          <w:szCs w:val="20"/>
        </w:rPr>
        <w:t>5</w:t>
      </w:r>
      <w:r w:rsidR="005B3C9F" w:rsidRPr="008044EE">
        <w:rPr>
          <w:rFonts w:eastAsia="Calibri" w:cs="Arial"/>
          <w:szCs w:val="20"/>
        </w:rPr>
        <w:t>. člen</w:t>
      </w:r>
    </w:p>
    <w:p w14:paraId="197A6A30" w14:textId="3837AEB4" w:rsidR="005B3C9F" w:rsidRPr="008044EE" w:rsidRDefault="003876D0" w:rsidP="003876D0">
      <w:pPr>
        <w:overflowPunct w:val="0"/>
        <w:autoSpaceDE w:val="0"/>
        <w:autoSpaceDN w:val="0"/>
        <w:adjustRightInd w:val="0"/>
        <w:spacing w:before="240" w:line="240" w:lineRule="auto"/>
        <w:jc w:val="both"/>
        <w:textAlignment w:val="baseline"/>
        <w:rPr>
          <w:rFonts w:eastAsia="Calibri" w:cs="Arial"/>
          <w:szCs w:val="20"/>
          <w:lang w:eastAsia="sl-SI"/>
        </w:rPr>
      </w:pPr>
      <w:r w:rsidRPr="008044EE">
        <w:rPr>
          <w:rFonts w:cs="Arial"/>
          <w:szCs w:val="20"/>
          <w:lang w:eastAsia="x-none"/>
        </w:rPr>
        <w:t>V</w:t>
      </w:r>
      <w:r w:rsidR="005B3C9F" w:rsidRPr="008044EE">
        <w:rPr>
          <w:rFonts w:cs="Arial"/>
          <w:szCs w:val="20"/>
          <w:lang w:eastAsia="x-none"/>
        </w:rPr>
        <w:t xml:space="preserve"> 129. člen</w:t>
      </w:r>
      <w:r w:rsidRPr="008044EE">
        <w:rPr>
          <w:rFonts w:cs="Arial"/>
          <w:szCs w:val="20"/>
          <w:lang w:eastAsia="x-none"/>
        </w:rPr>
        <w:t xml:space="preserve">u se </w:t>
      </w:r>
      <w:r w:rsidR="00F753A3" w:rsidRPr="008044EE">
        <w:rPr>
          <w:rFonts w:cs="Arial"/>
          <w:szCs w:val="20"/>
          <w:lang w:eastAsia="x-none"/>
        </w:rPr>
        <w:t>peti</w:t>
      </w:r>
      <w:r w:rsidRPr="008044EE">
        <w:rPr>
          <w:rFonts w:cs="Arial"/>
          <w:szCs w:val="20"/>
          <w:lang w:eastAsia="x-none"/>
        </w:rPr>
        <w:t xml:space="preserve"> odstavek črta. </w:t>
      </w:r>
    </w:p>
    <w:p w14:paraId="08486232" w14:textId="77777777" w:rsidR="005B3C9F" w:rsidRPr="008044EE" w:rsidRDefault="005B3C9F" w:rsidP="005B3C9F">
      <w:pPr>
        <w:spacing w:after="160" w:line="259" w:lineRule="auto"/>
        <w:jc w:val="center"/>
        <w:rPr>
          <w:rFonts w:eastAsia="Calibri" w:cs="Arial"/>
          <w:szCs w:val="20"/>
        </w:rPr>
      </w:pPr>
    </w:p>
    <w:p w14:paraId="5BEBD8D3" w14:textId="01F01545" w:rsidR="005B3C9F" w:rsidRPr="008044EE" w:rsidRDefault="00C836DD" w:rsidP="005B3C9F">
      <w:pPr>
        <w:spacing w:after="160" w:line="259" w:lineRule="auto"/>
        <w:jc w:val="center"/>
        <w:rPr>
          <w:rFonts w:eastAsia="Calibri" w:cs="Arial"/>
          <w:szCs w:val="20"/>
        </w:rPr>
      </w:pPr>
      <w:r>
        <w:rPr>
          <w:rFonts w:eastAsia="Calibri" w:cs="Arial"/>
          <w:szCs w:val="20"/>
        </w:rPr>
        <w:t>6</w:t>
      </w:r>
      <w:r w:rsidR="005B3C9F" w:rsidRPr="008044EE">
        <w:rPr>
          <w:rFonts w:eastAsia="Calibri" w:cs="Arial"/>
          <w:szCs w:val="20"/>
        </w:rPr>
        <w:t>. člen</w:t>
      </w:r>
    </w:p>
    <w:p w14:paraId="01EA0D7E"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130. člen se črta.</w:t>
      </w:r>
    </w:p>
    <w:p w14:paraId="781B9F48" w14:textId="77777777" w:rsidR="005B3C9F" w:rsidRPr="008044EE" w:rsidRDefault="005B3C9F" w:rsidP="005B3C9F">
      <w:pPr>
        <w:spacing w:after="160" w:line="259" w:lineRule="auto"/>
        <w:jc w:val="center"/>
        <w:rPr>
          <w:rFonts w:eastAsia="Calibri" w:cs="Arial"/>
          <w:szCs w:val="20"/>
        </w:rPr>
      </w:pPr>
    </w:p>
    <w:p w14:paraId="56BA821E" w14:textId="726CB162" w:rsidR="005B3C9F" w:rsidRPr="008044EE" w:rsidRDefault="00C836DD" w:rsidP="005B3C9F">
      <w:pPr>
        <w:spacing w:after="160" w:line="259" w:lineRule="auto"/>
        <w:jc w:val="center"/>
        <w:rPr>
          <w:rFonts w:cs="Arial"/>
          <w:szCs w:val="20"/>
        </w:rPr>
      </w:pPr>
      <w:r>
        <w:rPr>
          <w:rFonts w:eastAsia="Calibri" w:cs="Arial"/>
          <w:szCs w:val="20"/>
        </w:rPr>
        <w:t>7</w:t>
      </w:r>
      <w:r w:rsidR="005B3C9F" w:rsidRPr="008044EE">
        <w:rPr>
          <w:rFonts w:eastAsia="Calibri" w:cs="Arial"/>
          <w:szCs w:val="20"/>
        </w:rPr>
        <w:t>. člen</w:t>
      </w:r>
    </w:p>
    <w:p w14:paraId="4C1EA791" w14:textId="77777777" w:rsidR="005B3C9F" w:rsidRPr="008044EE" w:rsidRDefault="005B3C9F" w:rsidP="005B3C9F">
      <w:pPr>
        <w:spacing w:line="240" w:lineRule="auto"/>
        <w:jc w:val="both"/>
        <w:rPr>
          <w:rFonts w:eastAsia="Calibri" w:cs="Arial"/>
          <w:szCs w:val="20"/>
          <w:lang w:eastAsia="sl-SI"/>
        </w:rPr>
      </w:pPr>
    </w:p>
    <w:p w14:paraId="4F0F4A61"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Besedilo 137. člena se spremeni tako, da se glasi:</w:t>
      </w:r>
    </w:p>
    <w:p w14:paraId="18A549E0"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»(1) Družba za upravljanje države članice za trženje enot KNPVP države članice v Republiki Sloveniji zagotovi, da so v Republiki Sloveniji na voljo vse zmogljivosti, potrebne za nemoteno:</w:t>
      </w:r>
    </w:p>
    <w:p w14:paraId="180FD9AA" w14:textId="3D3F4178" w:rsidR="005B3C9F" w:rsidRPr="008044EE" w:rsidRDefault="005B3C9F" w:rsidP="005B3C9F">
      <w:pPr>
        <w:numPr>
          <w:ilvl w:val="0"/>
          <w:numId w:val="15"/>
        </w:numPr>
        <w:spacing w:after="160" w:line="240" w:lineRule="auto"/>
        <w:jc w:val="both"/>
        <w:rPr>
          <w:rFonts w:eastAsia="Calibri" w:cs="Arial"/>
          <w:szCs w:val="20"/>
          <w:lang w:eastAsia="sl-SI"/>
        </w:rPr>
      </w:pPr>
      <w:r w:rsidRPr="008044EE">
        <w:rPr>
          <w:rFonts w:eastAsia="Calibri" w:cs="Arial"/>
          <w:szCs w:val="20"/>
          <w:lang w:eastAsia="sl-SI"/>
        </w:rPr>
        <w:t>obdelavo naročil vlagateljev za vpis, plačilo, ponovni odkup</w:t>
      </w:r>
      <w:r w:rsidR="00CC6D99">
        <w:rPr>
          <w:rFonts w:eastAsia="Calibri" w:cs="Arial"/>
          <w:szCs w:val="20"/>
          <w:lang w:eastAsia="sl-SI"/>
        </w:rPr>
        <w:t>,</w:t>
      </w:r>
      <w:r w:rsidRPr="008044EE">
        <w:rPr>
          <w:rFonts w:eastAsia="Calibri" w:cs="Arial"/>
          <w:szCs w:val="20"/>
          <w:lang w:eastAsia="sl-SI"/>
        </w:rPr>
        <w:t xml:space="preserve"> izplačilo</w:t>
      </w:r>
      <w:r w:rsidR="00CC6D99">
        <w:rPr>
          <w:rFonts w:eastAsia="Calibri" w:cs="Arial"/>
          <w:szCs w:val="20"/>
          <w:lang w:eastAsia="sl-SI"/>
        </w:rPr>
        <w:t xml:space="preserve"> ali izvedba drugih izplačil imetnikom</w:t>
      </w:r>
      <w:r w:rsidRPr="008044EE">
        <w:rPr>
          <w:rFonts w:eastAsia="Calibri" w:cs="Arial"/>
          <w:szCs w:val="20"/>
          <w:lang w:eastAsia="sl-SI"/>
        </w:rPr>
        <w:t xml:space="preserve"> v zvezi z enotami  KNPVP države članice, in sicer v skladu s pogoji</w:t>
      </w:r>
      <w:r w:rsidR="005249D5" w:rsidRPr="008044EE">
        <w:rPr>
          <w:rFonts w:eastAsia="Calibri" w:cs="Arial"/>
          <w:szCs w:val="20"/>
          <w:lang w:eastAsia="sl-SI"/>
        </w:rPr>
        <w:t>,</w:t>
      </w:r>
      <w:r w:rsidRPr="008044EE">
        <w:rPr>
          <w:rFonts w:eastAsia="Calibri" w:cs="Arial"/>
          <w:szCs w:val="20"/>
          <w:lang w:eastAsia="sl-SI"/>
        </w:rPr>
        <w:t xml:space="preserve"> določenimi v dokumentih KNPVP države članice iz oddelka 6.7 tega zakona,</w:t>
      </w:r>
    </w:p>
    <w:p w14:paraId="331E0695" w14:textId="77777777" w:rsidR="005B3C9F" w:rsidRPr="008044EE" w:rsidRDefault="005B3C9F" w:rsidP="005B3C9F">
      <w:pPr>
        <w:numPr>
          <w:ilvl w:val="0"/>
          <w:numId w:val="15"/>
        </w:numPr>
        <w:spacing w:after="160" w:line="240" w:lineRule="auto"/>
        <w:jc w:val="both"/>
        <w:rPr>
          <w:rFonts w:eastAsia="Calibri" w:cs="Arial"/>
          <w:szCs w:val="20"/>
          <w:lang w:eastAsia="sl-SI"/>
        </w:rPr>
      </w:pPr>
      <w:r w:rsidRPr="008044EE">
        <w:rPr>
          <w:rFonts w:eastAsia="Calibri" w:cs="Arial"/>
          <w:szCs w:val="20"/>
          <w:lang w:eastAsia="sl-SI"/>
        </w:rPr>
        <w:t>zagotavljanje informacij vlagateljem o načinu oddaje naročil iz prejšnje točke in o tem, kako se plačuje izkupiček iz naslova ponovnega odkupa ali izplačila enot,</w:t>
      </w:r>
    </w:p>
    <w:p w14:paraId="21EF41F8" w14:textId="77777777" w:rsidR="005B3C9F" w:rsidRPr="008044EE" w:rsidRDefault="005B3C9F" w:rsidP="005B3C9F">
      <w:pPr>
        <w:numPr>
          <w:ilvl w:val="0"/>
          <w:numId w:val="15"/>
        </w:numPr>
        <w:spacing w:after="160" w:line="240" w:lineRule="auto"/>
        <w:jc w:val="both"/>
        <w:rPr>
          <w:rFonts w:eastAsia="Calibri" w:cs="Arial"/>
          <w:szCs w:val="20"/>
          <w:lang w:eastAsia="sl-SI"/>
        </w:rPr>
      </w:pPr>
      <w:r w:rsidRPr="008044EE">
        <w:rPr>
          <w:rFonts w:eastAsia="Calibri" w:cs="Arial"/>
          <w:szCs w:val="20"/>
          <w:lang w:eastAsia="sl-SI"/>
        </w:rPr>
        <w:lastRenderedPageBreak/>
        <w:t>olajšano obdelavo informacij in dostop do postopkov za reševanje pritožb vlagateljev v skladu s 70. členom tega zakona v zvezi z uveljavljanjem pravic vlagateljev, ki izhajajo iz njihovih naložb v KNPVP države članice v Republiki Sloveniji,</w:t>
      </w:r>
    </w:p>
    <w:p w14:paraId="72C297A4" w14:textId="77777777" w:rsidR="005B3C9F" w:rsidRPr="008044EE" w:rsidRDefault="005B3C9F" w:rsidP="005B3C9F">
      <w:pPr>
        <w:numPr>
          <w:ilvl w:val="0"/>
          <w:numId w:val="15"/>
        </w:numPr>
        <w:spacing w:after="160" w:line="240" w:lineRule="auto"/>
        <w:jc w:val="both"/>
        <w:rPr>
          <w:rFonts w:eastAsia="Calibri" w:cs="Arial"/>
          <w:szCs w:val="20"/>
          <w:lang w:eastAsia="sl-SI"/>
        </w:rPr>
      </w:pPr>
      <w:r w:rsidRPr="008044EE">
        <w:rPr>
          <w:rFonts w:eastAsia="Calibri" w:cs="Arial"/>
          <w:szCs w:val="20"/>
          <w:lang w:eastAsia="sl-SI"/>
        </w:rPr>
        <w:t>dajanje vlagateljem na vpogled informacije in dokumente iz oddelka 6.7 tega zakona pod pogoji iz 217. in 218. člena tega zakona za</w:t>
      </w:r>
      <w:r w:rsidR="005249D5" w:rsidRPr="008044EE">
        <w:rPr>
          <w:rFonts w:eastAsia="Calibri" w:cs="Arial"/>
          <w:szCs w:val="20"/>
          <w:lang w:eastAsia="sl-SI"/>
        </w:rPr>
        <w:t>radi</w:t>
      </w:r>
      <w:r w:rsidRPr="008044EE">
        <w:rPr>
          <w:rFonts w:eastAsia="Calibri" w:cs="Arial"/>
          <w:szCs w:val="20"/>
          <w:lang w:eastAsia="sl-SI"/>
        </w:rPr>
        <w:t xml:space="preserve"> pregledovanja in pridobivanja kopij,</w:t>
      </w:r>
    </w:p>
    <w:p w14:paraId="2E405289" w14:textId="77777777" w:rsidR="005B3C9F" w:rsidRPr="008044EE" w:rsidRDefault="005B3C9F" w:rsidP="005B3C9F">
      <w:pPr>
        <w:numPr>
          <w:ilvl w:val="0"/>
          <w:numId w:val="15"/>
        </w:numPr>
        <w:spacing w:after="160" w:line="240" w:lineRule="auto"/>
        <w:jc w:val="both"/>
        <w:rPr>
          <w:rFonts w:eastAsia="Calibri" w:cs="Arial"/>
          <w:szCs w:val="20"/>
          <w:lang w:eastAsia="sl-SI"/>
        </w:rPr>
      </w:pPr>
      <w:r w:rsidRPr="008044EE">
        <w:rPr>
          <w:rFonts w:eastAsia="Calibri" w:cs="Arial"/>
          <w:szCs w:val="20"/>
          <w:lang w:eastAsia="sl-SI"/>
        </w:rPr>
        <w:t>zagotavljanje relevantnih informacij vlagateljem, v zvezi z opravili, ki jih družba za upravljanje države članice zagotavlja, in sicer na trajnem nosilcu podatkov</w:t>
      </w:r>
      <w:r w:rsidR="005249D5" w:rsidRPr="008044EE">
        <w:rPr>
          <w:rFonts w:eastAsia="Calibri" w:cs="Arial"/>
          <w:szCs w:val="20"/>
          <w:lang w:eastAsia="sl-SI"/>
        </w:rPr>
        <w:t>,</w:t>
      </w:r>
      <w:r w:rsidRPr="008044EE">
        <w:rPr>
          <w:rFonts w:eastAsia="Calibri" w:cs="Arial"/>
          <w:szCs w:val="20"/>
          <w:lang w:eastAsia="sl-SI"/>
        </w:rPr>
        <w:t xml:space="preserve"> in</w:t>
      </w:r>
    </w:p>
    <w:p w14:paraId="74AB113B" w14:textId="77777777" w:rsidR="005B3C9F" w:rsidRPr="008044EE" w:rsidRDefault="005B3C9F" w:rsidP="005B3C9F">
      <w:pPr>
        <w:numPr>
          <w:ilvl w:val="0"/>
          <w:numId w:val="15"/>
        </w:numPr>
        <w:spacing w:after="160" w:line="240" w:lineRule="auto"/>
        <w:jc w:val="both"/>
        <w:rPr>
          <w:rFonts w:eastAsia="Calibri" w:cs="Arial"/>
          <w:szCs w:val="20"/>
          <w:lang w:eastAsia="sl-SI"/>
        </w:rPr>
      </w:pPr>
      <w:r w:rsidRPr="008044EE">
        <w:rPr>
          <w:rFonts w:eastAsia="Calibri" w:cs="Arial"/>
          <w:szCs w:val="20"/>
          <w:lang w:eastAsia="sl-SI"/>
        </w:rPr>
        <w:t>delovanje kot kontaktna točka za komunikacijo z Agencijo.</w:t>
      </w:r>
    </w:p>
    <w:p w14:paraId="61C0FEDD" w14:textId="77777777" w:rsidR="005B3C9F" w:rsidRPr="008044EE" w:rsidRDefault="005B3C9F" w:rsidP="005B3C9F">
      <w:pPr>
        <w:spacing w:line="240" w:lineRule="auto"/>
        <w:jc w:val="both"/>
        <w:rPr>
          <w:rFonts w:eastAsia="Calibri" w:cs="Arial"/>
          <w:szCs w:val="20"/>
          <w:lang w:eastAsia="sl-SI"/>
        </w:rPr>
      </w:pPr>
    </w:p>
    <w:p w14:paraId="43FE5CFF"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(2) Družbi za upravljanje države članice za potrebe izvajanja nalog iz prejšnjega odstavka v Republiki Sloveniji ni </w:t>
      </w:r>
      <w:r w:rsidR="005249D5" w:rsidRPr="008044EE">
        <w:rPr>
          <w:rFonts w:eastAsia="Calibri" w:cs="Arial"/>
          <w:szCs w:val="20"/>
          <w:lang w:eastAsia="sl-SI"/>
        </w:rPr>
        <w:t>treba</w:t>
      </w:r>
      <w:r w:rsidRPr="008044EE">
        <w:rPr>
          <w:rFonts w:eastAsia="Calibri" w:cs="Arial"/>
          <w:szCs w:val="20"/>
          <w:lang w:eastAsia="sl-SI"/>
        </w:rPr>
        <w:t xml:space="preserve"> zagotoviti fizične prisotnosti oziroma za ta namen pooblastiti druge osebe.</w:t>
      </w:r>
    </w:p>
    <w:p w14:paraId="10426E05" w14:textId="77777777" w:rsidR="005B3C9F" w:rsidRPr="008044EE" w:rsidRDefault="005B3C9F" w:rsidP="005B3C9F">
      <w:pPr>
        <w:spacing w:line="240" w:lineRule="auto"/>
        <w:jc w:val="both"/>
        <w:rPr>
          <w:rFonts w:eastAsia="Calibri" w:cs="Arial"/>
          <w:szCs w:val="20"/>
          <w:lang w:eastAsia="sl-SI"/>
        </w:rPr>
      </w:pPr>
    </w:p>
    <w:p w14:paraId="5F835EF3"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(3) Družba za upravljanje države članice lahko pooblasti drugo osebo za opravljanje nalog iz prvega odstavka tega člena, pri čemer lahko to stori samo na podlagi pisne pogodbe, v kateri je določeno, katere naloge iz prvega odstavka tega člena ne izvaja družba za upravljanje države članice sama</w:t>
      </w:r>
      <w:r w:rsidR="005249D5" w:rsidRPr="008044EE">
        <w:rPr>
          <w:rFonts w:eastAsia="Calibri" w:cs="Arial"/>
          <w:szCs w:val="20"/>
          <w:lang w:eastAsia="sl-SI"/>
        </w:rPr>
        <w:t>,</w:t>
      </w:r>
      <w:r w:rsidRPr="008044EE">
        <w:rPr>
          <w:rFonts w:eastAsia="Calibri" w:cs="Arial"/>
          <w:szCs w:val="20"/>
          <w:lang w:eastAsia="sl-SI"/>
        </w:rPr>
        <w:t xml:space="preserve"> in iz kater</w:t>
      </w:r>
      <w:r w:rsidR="005249D5" w:rsidRPr="008044EE">
        <w:rPr>
          <w:rFonts w:eastAsia="Calibri" w:cs="Arial"/>
          <w:szCs w:val="20"/>
          <w:lang w:eastAsia="sl-SI"/>
        </w:rPr>
        <w:t>ih</w:t>
      </w:r>
      <w:r w:rsidRPr="008044EE">
        <w:rPr>
          <w:rFonts w:eastAsia="Calibri" w:cs="Arial"/>
          <w:szCs w:val="20"/>
          <w:lang w:eastAsia="sl-SI"/>
        </w:rPr>
        <w:t xml:space="preserve"> je razvidno, da druga oseba od družbe za upravljanje države članice prejema vse potrebne informacije in dokumentacijo.</w:t>
      </w:r>
    </w:p>
    <w:p w14:paraId="4DDE85C4" w14:textId="77777777" w:rsidR="005B3C9F" w:rsidRPr="008044EE" w:rsidRDefault="005B3C9F" w:rsidP="005B3C9F">
      <w:pPr>
        <w:spacing w:line="240" w:lineRule="auto"/>
        <w:jc w:val="both"/>
        <w:rPr>
          <w:rFonts w:eastAsia="Calibri" w:cs="Arial"/>
          <w:szCs w:val="20"/>
          <w:lang w:eastAsia="sl-SI"/>
        </w:rPr>
      </w:pPr>
    </w:p>
    <w:p w14:paraId="6CBE82D9"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(4) Družba za upravljanje države članice zagotovi, da se naloge iz prvega odstavka tega člena, vključno z elektronskimi, na območju Republike Slovenije izvajajo:</w:t>
      </w:r>
    </w:p>
    <w:p w14:paraId="63AEA615" w14:textId="77777777" w:rsidR="005B3C9F" w:rsidRPr="008044EE" w:rsidRDefault="005B3C9F" w:rsidP="005B3C9F">
      <w:pPr>
        <w:numPr>
          <w:ilvl w:val="0"/>
          <w:numId w:val="16"/>
        </w:numPr>
        <w:spacing w:after="160" w:line="240" w:lineRule="auto"/>
        <w:jc w:val="both"/>
        <w:rPr>
          <w:rFonts w:eastAsia="Calibri" w:cs="Arial"/>
          <w:szCs w:val="20"/>
          <w:lang w:eastAsia="sl-SI"/>
        </w:rPr>
      </w:pPr>
      <w:r w:rsidRPr="008044EE">
        <w:rPr>
          <w:rFonts w:eastAsia="Calibri" w:cs="Arial"/>
          <w:szCs w:val="20"/>
          <w:lang w:eastAsia="sl-SI"/>
        </w:rPr>
        <w:t>v slovenskem jeziku,</w:t>
      </w:r>
    </w:p>
    <w:p w14:paraId="3E265928" w14:textId="370D25E6" w:rsidR="005B3C9F" w:rsidRDefault="005B3C9F" w:rsidP="005B3C9F">
      <w:pPr>
        <w:numPr>
          <w:ilvl w:val="0"/>
          <w:numId w:val="16"/>
        </w:numPr>
        <w:spacing w:after="160" w:line="240" w:lineRule="auto"/>
        <w:jc w:val="both"/>
        <w:rPr>
          <w:rFonts w:eastAsia="Calibri" w:cs="Arial"/>
          <w:szCs w:val="20"/>
          <w:lang w:eastAsia="sl-SI"/>
        </w:rPr>
      </w:pPr>
      <w:r w:rsidRPr="008044EE">
        <w:rPr>
          <w:rFonts w:eastAsia="Calibri" w:cs="Arial"/>
          <w:szCs w:val="20"/>
          <w:lang w:eastAsia="sl-SI"/>
        </w:rPr>
        <w:t>s strani družbe za upravljanje države članice same oziroma s strani pooblaščene druge osebe v skladu s tem zakonom in pravili, ki se nanašajo na družbo za upravljanje države članice in pooblaščene druge osebe.«.</w:t>
      </w:r>
    </w:p>
    <w:p w14:paraId="0E73B25D" w14:textId="77777777" w:rsidR="008044EE" w:rsidRPr="008044EE" w:rsidRDefault="008044EE" w:rsidP="008044EE">
      <w:pPr>
        <w:spacing w:after="160" w:line="240" w:lineRule="auto"/>
        <w:jc w:val="both"/>
        <w:rPr>
          <w:rFonts w:eastAsia="Calibri" w:cs="Arial"/>
          <w:szCs w:val="20"/>
          <w:lang w:eastAsia="sl-SI"/>
        </w:rPr>
      </w:pPr>
    </w:p>
    <w:p w14:paraId="60373217" w14:textId="4EDDFB15" w:rsidR="005B3C9F" w:rsidRPr="008044EE" w:rsidRDefault="00C836DD" w:rsidP="005B3C9F">
      <w:pPr>
        <w:spacing w:after="160" w:line="259" w:lineRule="auto"/>
        <w:jc w:val="center"/>
        <w:rPr>
          <w:rFonts w:cs="Arial"/>
          <w:szCs w:val="20"/>
        </w:rPr>
      </w:pPr>
      <w:r>
        <w:rPr>
          <w:rFonts w:eastAsia="Calibri" w:cs="Arial"/>
          <w:szCs w:val="20"/>
        </w:rPr>
        <w:t>8</w:t>
      </w:r>
      <w:r w:rsidR="005B3C9F" w:rsidRPr="008044EE">
        <w:rPr>
          <w:rFonts w:eastAsia="Calibri" w:cs="Arial"/>
          <w:szCs w:val="20"/>
        </w:rPr>
        <w:t>. člen</w:t>
      </w:r>
    </w:p>
    <w:p w14:paraId="40897F09"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138. členu se za drugim odstavkom doda nov</w:t>
      </w:r>
      <w:r w:rsidR="00130B84" w:rsidRPr="008044EE">
        <w:rPr>
          <w:rFonts w:cs="Arial"/>
          <w:szCs w:val="20"/>
          <w:lang w:eastAsia="x-none"/>
        </w:rPr>
        <w:t>,</w:t>
      </w:r>
      <w:r w:rsidRPr="008044EE">
        <w:rPr>
          <w:rFonts w:cs="Arial"/>
          <w:szCs w:val="20"/>
          <w:lang w:eastAsia="x-none"/>
        </w:rPr>
        <w:t xml:space="preserve"> tretji odstavek, ki se glasi:</w:t>
      </w:r>
    </w:p>
    <w:p w14:paraId="75DB5E93" w14:textId="77777777" w:rsidR="005B3C9F" w:rsidRPr="008044EE" w:rsidRDefault="005B3C9F" w:rsidP="005B3C9F">
      <w:pPr>
        <w:spacing w:line="240" w:lineRule="auto"/>
        <w:jc w:val="both"/>
        <w:rPr>
          <w:rFonts w:cs="Arial"/>
          <w:szCs w:val="20"/>
          <w:lang w:eastAsia="en-GB"/>
        </w:rPr>
      </w:pPr>
    </w:p>
    <w:p w14:paraId="7BC8133A" w14:textId="77777777" w:rsidR="005B3C9F" w:rsidRPr="008044EE" w:rsidRDefault="005B3C9F" w:rsidP="005B3C9F">
      <w:pPr>
        <w:spacing w:line="240" w:lineRule="auto"/>
        <w:jc w:val="both"/>
        <w:rPr>
          <w:rFonts w:eastAsia="Calibri" w:cs="Arial"/>
          <w:szCs w:val="20"/>
          <w:lang w:eastAsia="sl-SI"/>
        </w:rPr>
      </w:pPr>
      <w:r w:rsidRPr="008044EE">
        <w:rPr>
          <w:rFonts w:cs="Arial"/>
          <w:szCs w:val="20"/>
          <w:lang w:eastAsia="en-GB"/>
        </w:rPr>
        <w:t>»(3) Priglasitveni dokument iz prvega odstavka tega člena vsebuje tudi informacije glede zagotavljanja zmogljivosti za izvajanje nalog iz prvega odstavka 137. člena tega zakona v Republiki Sloveniji in naslov ter druge podrobnosti</w:t>
      </w:r>
      <w:r w:rsidR="005249D5" w:rsidRPr="008044EE">
        <w:rPr>
          <w:rFonts w:cs="Arial"/>
          <w:szCs w:val="20"/>
          <w:lang w:eastAsia="en-GB"/>
        </w:rPr>
        <w:t>,</w:t>
      </w:r>
      <w:r w:rsidRPr="008044EE">
        <w:rPr>
          <w:rFonts w:cs="Arial"/>
          <w:szCs w:val="20"/>
          <w:lang w:eastAsia="en-GB"/>
        </w:rPr>
        <w:t xml:space="preserve"> potrebne za zaračunavanj</w:t>
      </w:r>
      <w:r w:rsidR="005249D5" w:rsidRPr="008044EE">
        <w:rPr>
          <w:rFonts w:cs="Arial"/>
          <w:szCs w:val="20"/>
          <w:lang w:eastAsia="en-GB"/>
        </w:rPr>
        <w:t>e</w:t>
      </w:r>
      <w:r w:rsidRPr="008044EE">
        <w:rPr>
          <w:rFonts w:cs="Arial"/>
          <w:szCs w:val="20"/>
          <w:lang w:eastAsia="en-GB"/>
        </w:rPr>
        <w:t xml:space="preserve"> pristojbin ali dajatev, ki jih zaračunava Agencija v zvezi s trženjem enot KNPVP države članice v Republiki Sloveniji.«.</w:t>
      </w:r>
    </w:p>
    <w:p w14:paraId="45969294" w14:textId="77777777" w:rsidR="005B3C9F" w:rsidRPr="008044EE" w:rsidRDefault="005B3C9F" w:rsidP="005B3C9F">
      <w:pPr>
        <w:spacing w:after="160" w:line="259" w:lineRule="auto"/>
        <w:jc w:val="center"/>
        <w:rPr>
          <w:rFonts w:eastAsia="Calibri" w:cs="Arial"/>
          <w:szCs w:val="20"/>
        </w:rPr>
      </w:pPr>
    </w:p>
    <w:p w14:paraId="3C821101" w14:textId="34F63690" w:rsidR="005B3C9F" w:rsidRPr="008044EE" w:rsidRDefault="00C836DD" w:rsidP="005B3C9F">
      <w:pPr>
        <w:spacing w:after="160" w:line="259" w:lineRule="auto"/>
        <w:jc w:val="center"/>
        <w:rPr>
          <w:rFonts w:cs="Arial"/>
          <w:szCs w:val="20"/>
        </w:rPr>
      </w:pPr>
      <w:r>
        <w:rPr>
          <w:rFonts w:eastAsia="Calibri" w:cs="Arial"/>
          <w:szCs w:val="20"/>
        </w:rPr>
        <w:t>9</w:t>
      </w:r>
      <w:r w:rsidR="005B3C9F" w:rsidRPr="008044EE">
        <w:rPr>
          <w:rFonts w:eastAsia="Calibri" w:cs="Arial"/>
          <w:szCs w:val="20"/>
        </w:rPr>
        <w:t>. člen</w:t>
      </w:r>
    </w:p>
    <w:p w14:paraId="64D33A03"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139. členu se drugi odstavek spremeni tako, da se glasi:</w:t>
      </w:r>
    </w:p>
    <w:p w14:paraId="16657F73" w14:textId="77777777" w:rsidR="005B3C9F" w:rsidRPr="008044EE" w:rsidRDefault="005B3C9F" w:rsidP="005B3C9F">
      <w:pPr>
        <w:spacing w:line="240" w:lineRule="auto"/>
        <w:jc w:val="both"/>
        <w:rPr>
          <w:rFonts w:cs="Arial"/>
          <w:szCs w:val="20"/>
          <w:lang w:eastAsia="en-GB"/>
        </w:rPr>
      </w:pPr>
    </w:p>
    <w:p w14:paraId="4ED72A01" w14:textId="7C2952B9" w:rsidR="005B3C9F" w:rsidRPr="008044EE" w:rsidRDefault="005B3C9F" w:rsidP="005B3C9F">
      <w:pPr>
        <w:spacing w:line="240" w:lineRule="auto"/>
        <w:jc w:val="both"/>
        <w:rPr>
          <w:rFonts w:eastAsia="Calibri" w:cs="Arial"/>
          <w:szCs w:val="20"/>
          <w:lang w:eastAsia="sl-SI"/>
        </w:rPr>
      </w:pPr>
      <w:r w:rsidRPr="008044EE">
        <w:rPr>
          <w:rFonts w:cs="Arial"/>
          <w:szCs w:val="20"/>
          <w:lang w:eastAsia="en-GB"/>
        </w:rPr>
        <w:t>»(2) V primeru spremembe dejstev, ki jih vsebuje veljavni priglasitveni dokument iz 138. člena tega zakona</w:t>
      </w:r>
      <w:r w:rsidR="005249D5" w:rsidRPr="008044EE">
        <w:rPr>
          <w:rFonts w:cs="Arial"/>
          <w:szCs w:val="20"/>
          <w:lang w:eastAsia="en-GB"/>
        </w:rPr>
        <w:t>,</w:t>
      </w:r>
      <w:r w:rsidRPr="008044EE">
        <w:rPr>
          <w:rFonts w:cs="Arial"/>
          <w:szCs w:val="20"/>
          <w:lang w:eastAsia="en-GB"/>
        </w:rPr>
        <w:t xml:space="preserve"> oziroma spremembe razredov enot KNPVP države članice, ki so predmet trženja v Republiki Sloveniji, družba za upravljanje države članice vsaj mesec dni pred uvedbo teh sprememb o nameravani spremembi pisno obvesti Agencijo</w:t>
      </w:r>
      <w:r w:rsidR="00CC6D99">
        <w:rPr>
          <w:rFonts w:cs="Arial"/>
          <w:szCs w:val="20"/>
          <w:lang w:eastAsia="en-GB"/>
        </w:rPr>
        <w:t xml:space="preserve"> in nadzorni organ države gostiteljice</w:t>
      </w:r>
      <w:r w:rsidRPr="008044EE">
        <w:rPr>
          <w:rFonts w:cs="Arial"/>
          <w:szCs w:val="20"/>
          <w:lang w:eastAsia="en-GB"/>
        </w:rPr>
        <w:t>.«.</w:t>
      </w:r>
    </w:p>
    <w:p w14:paraId="2F73504A" w14:textId="77777777" w:rsidR="005B3C9F" w:rsidRPr="008044EE" w:rsidRDefault="005B3C9F" w:rsidP="005B3C9F">
      <w:pPr>
        <w:spacing w:after="160" w:line="259" w:lineRule="auto"/>
        <w:jc w:val="center"/>
        <w:rPr>
          <w:rFonts w:cs="Arial"/>
          <w:szCs w:val="20"/>
        </w:rPr>
      </w:pPr>
    </w:p>
    <w:p w14:paraId="75DBFE3F" w14:textId="6497F54C" w:rsidR="005B3C9F" w:rsidRPr="008044EE" w:rsidRDefault="00C836DD" w:rsidP="005B3C9F">
      <w:pPr>
        <w:spacing w:after="160" w:line="259" w:lineRule="auto"/>
        <w:jc w:val="center"/>
        <w:rPr>
          <w:rFonts w:cs="Arial"/>
          <w:szCs w:val="20"/>
        </w:rPr>
      </w:pPr>
      <w:r>
        <w:rPr>
          <w:rFonts w:cs="Arial"/>
          <w:szCs w:val="20"/>
        </w:rPr>
        <w:t>10</w:t>
      </w:r>
      <w:r w:rsidR="005B3C9F" w:rsidRPr="008044EE">
        <w:rPr>
          <w:rFonts w:cs="Arial"/>
          <w:szCs w:val="20"/>
        </w:rPr>
        <w:t>. člen</w:t>
      </w:r>
    </w:p>
    <w:p w14:paraId="13B5AF26"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Za 139. členom se doda nov</w:t>
      </w:r>
      <w:r w:rsidR="00130B84" w:rsidRPr="008044EE">
        <w:rPr>
          <w:rFonts w:cs="Arial"/>
          <w:szCs w:val="20"/>
          <w:lang w:eastAsia="x-none"/>
        </w:rPr>
        <w:t>,</w:t>
      </w:r>
      <w:r w:rsidRPr="008044EE">
        <w:rPr>
          <w:rFonts w:cs="Arial"/>
          <w:szCs w:val="20"/>
          <w:lang w:eastAsia="x-none"/>
        </w:rPr>
        <w:t xml:space="preserve"> 139.a člen, ki se glasi:</w:t>
      </w:r>
    </w:p>
    <w:p w14:paraId="3C0D0CD0"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p>
    <w:p w14:paraId="5BB15064"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»139.a člen</w:t>
      </w:r>
    </w:p>
    <w:p w14:paraId="3C65FB73"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(preklic trženja enot KNPVP države članice v Republiki Sloveniji)</w:t>
      </w:r>
    </w:p>
    <w:p w14:paraId="2F6C2C91" w14:textId="77777777" w:rsidR="005B3C9F" w:rsidRPr="008044EE" w:rsidRDefault="005B3C9F" w:rsidP="005B3C9F">
      <w:pPr>
        <w:shd w:val="clear" w:color="auto" w:fill="FFFFFF"/>
        <w:spacing w:line="240" w:lineRule="auto"/>
        <w:jc w:val="center"/>
        <w:rPr>
          <w:rFonts w:cs="Arial"/>
          <w:b/>
          <w:bCs/>
          <w:szCs w:val="20"/>
          <w:lang w:eastAsia="en-GB"/>
        </w:rPr>
      </w:pPr>
    </w:p>
    <w:p w14:paraId="63F67C95"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(1) Družba za upravljanje države članice lahko prekliče trženje enot KNPVP države članice ali posameznih razredov enot KNPVP države članice v Republiki Sloveniji, v zvezi s katerimi je predložila uradno obvestilo v skladu s 138. členom tega zakona, samo če:</w:t>
      </w:r>
    </w:p>
    <w:p w14:paraId="02164C08" w14:textId="77777777" w:rsidR="005B3C9F" w:rsidRPr="008044EE" w:rsidRDefault="005B3C9F" w:rsidP="005B3C9F">
      <w:pPr>
        <w:numPr>
          <w:ilvl w:val="0"/>
          <w:numId w:val="17"/>
        </w:numPr>
        <w:spacing w:after="160" w:line="240" w:lineRule="auto"/>
        <w:ind w:left="284" w:hanging="284"/>
        <w:jc w:val="both"/>
        <w:rPr>
          <w:rFonts w:eastAsia="Calibri" w:cs="Arial"/>
          <w:szCs w:val="20"/>
          <w:lang w:eastAsia="sl-SI"/>
        </w:rPr>
      </w:pPr>
      <w:r w:rsidRPr="008044EE">
        <w:rPr>
          <w:rFonts w:eastAsia="Calibri" w:cs="Arial"/>
          <w:szCs w:val="20"/>
          <w:lang w:eastAsia="sl-SI"/>
        </w:rPr>
        <w:t>predhodno opozori imetnike enot KNPVP države članice iz Republike Slovenije, da lahko v obdobju vsaj 30 delovnih dni zahtevajo izplačilo enot KNPVP države članice brez izstopnih stroškov; takšna ponudba mora biti ves čas trajanja javno dostopna ter neposredno ali prek finančnih posrednikov naslovljena na vse imetnike enot KNPVP države članice v Republiki Sloveniji, katerih identiteta je družbi za upravljanje države članice znana;</w:t>
      </w:r>
    </w:p>
    <w:p w14:paraId="2C6F7199" w14:textId="3DDBE9F0" w:rsidR="005B3C9F" w:rsidRPr="008044EE" w:rsidRDefault="005B3C9F" w:rsidP="005B3C9F">
      <w:pPr>
        <w:numPr>
          <w:ilvl w:val="0"/>
          <w:numId w:val="17"/>
        </w:numPr>
        <w:spacing w:after="160" w:line="240" w:lineRule="auto"/>
        <w:ind w:left="284" w:hanging="284"/>
        <w:jc w:val="both"/>
        <w:rPr>
          <w:rFonts w:eastAsia="Calibri" w:cs="Arial"/>
          <w:szCs w:val="20"/>
          <w:lang w:eastAsia="sl-SI"/>
        </w:rPr>
      </w:pPr>
      <w:r w:rsidRPr="008044EE">
        <w:rPr>
          <w:rFonts w:eastAsia="Calibri" w:cs="Arial"/>
          <w:szCs w:val="20"/>
          <w:lang w:eastAsia="sl-SI"/>
        </w:rPr>
        <w:t>je namera, da se preneha trženje enot KNPVP države članice v Republiki Sloveniji, objavljena v javno dostopnem mediju</w:t>
      </w:r>
      <w:r w:rsidR="003876D0" w:rsidRPr="008044EE">
        <w:rPr>
          <w:rFonts w:eastAsia="Calibri" w:cs="Arial"/>
          <w:szCs w:val="20"/>
          <w:lang w:eastAsia="sl-SI"/>
        </w:rPr>
        <w:t xml:space="preserve"> ali n</w:t>
      </w:r>
      <w:r w:rsidRPr="008044EE">
        <w:rPr>
          <w:rFonts w:eastAsia="Calibri" w:cs="Arial"/>
          <w:szCs w:val="20"/>
          <w:lang w:eastAsia="sl-SI"/>
        </w:rPr>
        <w:t>osilcu podatkov, vključno elektronskim, ki se običajno uporablja za trženje enot KNPVP in je primeren za značilnega vlagatelja v KNPVP;</w:t>
      </w:r>
    </w:p>
    <w:p w14:paraId="4A65D83F" w14:textId="77777777" w:rsidR="005B3C9F" w:rsidRPr="008044EE" w:rsidRDefault="005B3C9F" w:rsidP="005B3C9F">
      <w:pPr>
        <w:numPr>
          <w:ilvl w:val="0"/>
          <w:numId w:val="17"/>
        </w:numPr>
        <w:spacing w:after="160" w:line="240" w:lineRule="auto"/>
        <w:ind w:left="284" w:hanging="284"/>
        <w:jc w:val="both"/>
        <w:rPr>
          <w:rFonts w:eastAsia="Calibri" w:cs="Arial"/>
          <w:szCs w:val="20"/>
          <w:lang w:eastAsia="sl-SI"/>
        </w:rPr>
      </w:pPr>
      <w:r w:rsidRPr="008044EE">
        <w:rPr>
          <w:rFonts w:eastAsia="Calibri" w:cs="Arial"/>
          <w:szCs w:val="20"/>
          <w:lang w:eastAsia="sl-SI"/>
        </w:rPr>
        <w:t xml:space="preserve">spremeni ali prekine vsa pogodbena razmerja s finančnimi posredniki in drugimi osebami, z učinkom od </w:t>
      </w:r>
      <w:r w:rsidR="005249D5" w:rsidRPr="008044EE">
        <w:rPr>
          <w:rFonts w:eastAsia="Calibri" w:cs="Arial"/>
          <w:szCs w:val="20"/>
          <w:lang w:eastAsia="sl-SI"/>
        </w:rPr>
        <w:t>dneva</w:t>
      </w:r>
      <w:r w:rsidRPr="008044EE">
        <w:rPr>
          <w:rFonts w:eastAsia="Calibri" w:cs="Arial"/>
          <w:szCs w:val="20"/>
          <w:lang w:eastAsia="sl-SI"/>
        </w:rPr>
        <w:t xml:space="preserve"> preklica trženja enot KNPVP države članice v Republiki Sloveniji, z namenom preprečiti vse nove ali nadaljnje, neposredne ali posredne ponudbe za vpis in vplačilo enot KNPVP države članice, ki je predmet preklica trženja enot v Republiki Sloveniji.</w:t>
      </w:r>
    </w:p>
    <w:p w14:paraId="4025B550" w14:textId="77777777" w:rsidR="005B3C9F" w:rsidRPr="008044EE" w:rsidRDefault="005B3C9F" w:rsidP="005B3C9F">
      <w:pPr>
        <w:spacing w:line="240" w:lineRule="auto"/>
        <w:jc w:val="both"/>
        <w:rPr>
          <w:rFonts w:eastAsia="Calibri" w:cs="Arial"/>
          <w:szCs w:val="20"/>
          <w:lang w:eastAsia="sl-SI"/>
        </w:rPr>
      </w:pPr>
    </w:p>
    <w:p w14:paraId="01A9A265"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(2) Objave iz 1. in 2. točke prejšnjega odstavka morajo vsebovati opis posledic za imetnika enot KNPVP države članice, če ne sprejme ponudbe.</w:t>
      </w:r>
    </w:p>
    <w:p w14:paraId="63C7B87B" w14:textId="77777777" w:rsidR="005B3C9F" w:rsidRPr="008044EE" w:rsidRDefault="005B3C9F" w:rsidP="005B3C9F">
      <w:pPr>
        <w:spacing w:line="240" w:lineRule="auto"/>
        <w:jc w:val="both"/>
        <w:rPr>
          <w:rFonts w:eastAsia="Calibri" w:cs="Arial"/>
          <w:szCs w:val="20"/>
          <w:lang w:eastAsia="sl-SI"/>
        </w:rPr>
      </w:pPr>
    </w:p>
    <w:p w14:paraId="7FFD44EF"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(3) Informacije iz 1. in 2. točke prvega odstavka tega člena se vlagateljem </w:t>
      </w:r>
      <w:r w:rsidR="005249D5" w:rsidRPr="008044EE">
        <w:rPr>
          <w:rFonts w:eastAsia="Calibri" w:cs="Arial"/>
          <w:szCs w:val="20"/>
          <w:lang w:eastAsia="sl-SI"/>
        </w:rPr>
        <w:t>sporočijo</w:t>
      </w:r>
      <w:r w:rsidRPr="008044EE">
        <w:rPr>
          <w:rFonts w:eastAsia="Calibri" w:cs="Arial"/>
          <w:szCs w:val="20"/>
          <w:lang w:eastAsia="sl-SI"/>
        </w:rPr>
        <w:t xml:space="preserve"> v slovenskem jeziku. </w:t>
      </w:r>
    </w:p>
    <w:p w14:paraId="324A92F7" w14:textId="77777777" w:rsidR="005B3C9F" w:rsidRPr="008044EE" w:rsidRDefault="005B3C9F" w:rsidP="005B3C9F">
      <w:pPr>
        <w:spacing w:line="240" w:lineRule="auto"/>
        <w:jc w:val="both"/>
        <w:rPr>
          <w:rFonts w:eastAsia="Calibri" w:cs="Arial"/>
          <w:szCs w:val="20"/>
          <w:lang w:eastAsia="sl-SI"/>
        </w:rPr>
      </w:pPr>
    </w:p>
    <w:p w14:paraId="71F4D73B" w14:textId="06AE9BF6"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(4) </w:t>
      </w:r>
      <w:r w:rsidR="003876D0" w:rsidRPr="008044EE">
        <w:rPr>
          <w:rFonts w:eastAsia="Calibri" w:cs="Arial"/>
          <w:szCs w:val="20"/>
          <w:lang w:eastAsia="sl-SI"/>
        </w:rPr>
        <w:t>Z dnem</w:t>
      </w:r>
      <w:r w:rsidRPr="008044EE">
        <w:rPr>
          <w:rFonts w:eastAsia="Calibri" w:cs="Arial"/>
          <w:szCs w:val="20"/>
          <w:lang w:eastAsia="sl-SI"/>
        </w:rPr>
        <w:t xml:space="preserve"> iz 3. točke prvega odstavka tega člena družba za upravljanje države članice v Republiki Sloveniji prekine vse nove ali nadaljnje, neposredne ali posredne ponudbe enot KNPVP države članice, ki je bil predmet preklica trženja enot v Republiki Sloveniji.</w:t>
      </w:r>
    </w:p>
    <w:p w14:paraId="58F1F9E7" w14:textId="77777777" w:rsidR="005B3C9F" w:rsidRPr="008044EE" w:rsidRDefault="005B3C9F" w:rsidP="005B3C9F">
      <w:pPr>
        <w:spacing w:line="240" w:lineRule="auto"/>
        <w:jc w:val="both"/>
        <w:rPr>
          <w:rFonts w:eastAsia="Calibri" w:cs="Arial"/>
          <w:szCs w:val="20"/>
          <w:lang w:eastAsia="sl-SI"/>
        </w:rPr>
      </w:pPr>
    </w:p>
    <w:p w14:paraId="560CFC57" w14:textId="73A1D50D"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(5) Družba za upravljanje države članice preostalim imetnikom enot KNPVP države članice iz Republike Slovenije tudi po prenehanju trženja enot še naprej zagotavlja informacije in dokumentacijo o KNPVP države članice na podlagi pododdelka 6.7 tega zakona. Te informacije in dokumentacija se lahko zagotavlja</w:t>
      </w:r>
      <w:r w:rsidR="005249D5" w:rsidRPr="008044EE">
        <w:rPr>
          <w:rFonts w:eastAsia="Calibri" w:cs="Arial"/>
          <w:szCs w:val="20"/>
          <w:lang w:eastAsia="sl-SI"/>
        </w:rPr>
        <w:t>jo</w:t>
      </w:r>
      <w:r w:rsidRPr="008044EE">
        <w:rPr>
          <w:rFonts w:eastAsia="Calibri" w:cs="Arial"/>
          <w:szCs w:val="20"/>
          <w:lang w:eastAsia="sl-SI"/>
        </w:rPr>
        <w:t xml:space="preserve"> z uporabo elektronskih sredstev komunikacije ali drugih sredstev za komuniciranje na daljavo, če so informacije in sredstva za komuniciranje vlagateljem na voljo v slovenskem jeziku. </w:t>
      </w:r>
    </w:p>
    <w:p w14:paraId="4B398540" w14:textId="77777777" w:rsidR="005B3C9F" w:rsidRPr="008044EE" w:rsidRDefault="005B3C9F" w:rsidP="005B3C9F">
      <w:pPr>
        <w:spacing w:line="240" w:lineRule="auto"/>
        <w:jc w:val="both"/>
        <w:rPr>
          <w:rFonts w:eastAsia="Calibri" w:cs="Arial"/>
          <w:szCs w:val="20"/>
          <w:lang w:eastAsia="sl-SI"/>
        </w:rPr>
      </w:pPr>
    </w:p>
    <w:p w14:paraId="78B9B473"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(6) Agencija ima v zvezi s KNPVP države članice enake pravice in obveznosti, kot pripadajo pristojnemu organu države članice gostiteljice. </w:t>
      </w:r>
    </w:p>
    <w:p w14:paraId="074C9592" w14:textId="77777777" w:rsidR="005B3C9F" w:rsidRPr="008044EE" w:rsidRDefault="005B3C9F" w:rsidP="005B3C9F">
      <w:pPr>
        <w:spacing w:line="240" w:lineRule="auto"/>
        <w:jc w:val="both"/>
        <w:rPr>
          <w:rFonts w:eastAsia="Calibri" w:cs="Arial"/>
          <w:szCs w:val="20"/>
          <w:lang w:eastAsia="sl-SI"/>
        </w:rPr>
      </w:pPr>
    </w:p>
    <w:p w14:paraId="2012A3D6" w14:textId="77333268"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(7) Agencija od </w:t>
      </w:r>
      <w:r w:rsidR="005249D5" w:rsidRPr="008044EE">
        <w:rPr>
          <w:rFonts w:eastAsia="Calibri" w:cs="Arial"/>
          <w:szCs w:val="20"/>
          <w:lang w:eastAsia="sl-SI"/>
        </w:rPr>
        <w:t>dneva</w:t>
      </w:r>
      <w:r w:rsidRPr="008044EE">
        <w:rPr>
          <w:rFonts w:eastAsia="Calibri" w:cs="Arial"/>
          <w:szCs w:val="20"/>
          <w:lang w:eastAsia="sl-SI"/>
        </w:rPr>
        <w:t xml:space="preserve"> iz četrtega odstavka tega člena od zadevne družbe za upravljanje države članice v zvezi s KNPVP države članice, ki je premet prenehanja trženja v Republiki Sloveniji, ne preverja več skladnosti z zahtevami nacionalnih določb glede trženja kot so objavljene v skladu s 5. členom Uredbe </w:t>
      </w:r>
      <w:r w:rsidR="004E1F48" w:rsidRPr="008044EE">
        <w:rPr>
          <w:rFonts w:cs="Arial"/>
          <w:szCs w:val="20"/>
          <w:lang w:eastAsia="x-none"/>
        </w:rPr>
        <w:t>(EU) 2019/1156 Evropskega parlamenta in Sveta z dne 20. junija 2019 o olajšanju čezmejne distribucije kolektivnih naložbenih podjemov in spremembi uredb (EU) št. 345/2013, (EU) št. 346/2013 in (EU) št. 1286/2014</w:t>
      </w:r>
      <w:r w:rsidR="004E1F48" w:rsidRPr="008044EE" w:rsidDel="008E1E3D">
        <w:rPr>
          <w:rFonts w:cs="Arial"/>
          <w:szCs w:val="20"/>
          <w:lang w:eastAsia="x-none"/>
        </w:rPr>
        <w:t xml:space="preserve"> </w:t>
      </w:r>
      <w:r w:rsidR="004E1F48" w:rsidRPr="008044EE">
        <w:rPr>
          <w:rFonts w:cs="Arial"/>
          <w:szCs w:val="20"/>
          <w:lang w:eastAsia="x-none"/>
        </w:rPr>
        <w:t>(UL L št. 188 z dne 12. 7. 2019, str. 55)</w:t>
      </w:r>
      <w:r w:rsidRPr="008044EE">
        <w:rPr>
          <w:rFonts w:eastAsia="Calibri" w:cs="Arial"/>
          <w:szCs w:val="20"/>
          <w:lang w:eastAsia="sl-SI"/>
        </w:rPr>
        <w:t>.«.</w:t>
      </w:r>
    </w:p>
    <w:p w14:paraId="0623F926" w14:textId="77777777" w:rsidR="005B3C9F" w:rsidRPr="008044EE" w:rsidRDefault="005B3C9F" w:rsidP="005B3C9F">
      <w:pPr>
        <w:spacing w:after="160" w:line="259" w:lineRule="auto"/>
        <w:jc w:val="center"/>
        <w:rPr>
          <w:rFonts w:eastAsia="Calibri" w:cs="Arial"/>
          <w:szCs w:val="20"/>
        </w:rPr>
      </w:pPr>
    </w:p>
    <w:p w14:paraId="0CDC1062" w14:textId="34AA4D49" w:rsidR="005B3C9F" w:rsidRPr="008044EE" w:rsidRDefault="008E7024" w:rsidP="005B3C9F">
      <w:pPr>
        <w:spacing w:after="160" w:line="259" w:lineRule="auto"/>
        <w:jc w:val="center"/>
        <w:rPr>
          <w:rFonts w:cs="Arial"/>
          <w:szCs w:val="20"/>
        </w:rPr>
      </w:pPr>
      <w:r w:rsidRPr="008044EE">
        <w:rPr>
          <w:rFonts w:eastAsia="Calibri" w:cs="Arial"/>
          <w:szCs w:val="20"/>
        </w:rPr>
        <w:t>1</w:t>
      </w:r>
      <w:r w:rsidR="00C836DD">
        <w:rPr>
          <w:rFonts w:eastAsia="Calibri" w:cs="Arial"/>
          <w:szCs w:val="20"/>
        </w:rPr>
        <w:t>1</w:t>
      </w:r>
      <w:r w:rsidR="005B3C9F" w:rsidRPr="008044EE">
        <w:rPr>
          <w:rFonts w:eastAsia="Calibri" w:cs="Arial"/>
          <w:szCs w:val="20"/>
        </w:rPr>
        <w:t>. člen</w:t>
      </w:r>
    </w:p>
    <w:p w14:paraId="716D4249"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144. členu se za drugim odstavkom doda nov tretji odstavek, ki se glasi:</w:t>
      </w:r>
    </w:p>
    <w:p w14:paraId="0794DDB0" w14:textId="77777777" w:rsidR="005B3C9F" w:rsidRPr="008044EE" w:rsidRDefault="005B3C9F" w:rsidP="005B3C9F">
      <w:pPr>
        <w:shd w:val="clear" w:color="auto" w:fill="FFFFFF"/>
        <w:spacing w:before="240" w:line="240" w:lineRule="auto"/>
        <w:jc w:val="both"/>
        <w:rPr>
          <w:rFonts w:eastAsia="Calibri" w:cs="Arial"/>
          <w:szCs w:val="20"/>
        </w:rPr>
      </w:pPr>
      <w:r w:rsidRPr="008044EE">
        <w:rPr>
          <w:rFonts w:cs="Arial"/>
          <w:szCs w:val="20"/>
          <w:lang w:eastAsia="en-GB"/>
        </w:rPr>
        <w:t>»(3) Uradno obvestilo iz prvega odstavka tega člena vsebuje tudi informacije glede zagotavljanja zmogljivosti za izvajanje nalog iz prvega odstavka 137. člena tega zakona v državi članici gostiteljici in naslov ter druge podrobnosti potrebne za zaračunavanj</w:t>
      </w:r>
      <w:r w:rsidR="005249D5" w:rsidRPr="008044EE">
        <w:rPr>
          <w:rFonts w:cs="Arial"/>
          <w:szCs w:val="20"/>
          <w:lang w:eastAsia="en-GB"/>
        </w:rPr>
        <w:t>e</w:t>
      </w:r>
      <w:r w:rsidRPr="008044EE">
        <w:rPr>
          <w:rFonts w:cs="Arial"/>
          <w:szCs w:val="20"/>
          <w:lang w:eastAsia="en-GB"/>
        </w:rPr>
        <w:t xml:space="preserve"> pristojbin ali dajatev, ki jih morebiti zaračunava nadzorni organ države članice gostiteljice v zvezi s trženjem enot vzajemnega sklada v tej državi članici.«.</w:t>
      </w:r>
    </w:p>
    <w:p w14:paraId="75096374" w14:textId="4A199C1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dosedanjem tretjem odstavku, ki postane četrti odstavek, se besed</w:t>
      </w:r>
      <w:r w:rsidR="00936E94" w:rsidRPr="008044EE">
        <w:rPr>
          <w:rFonts w:cs="Arial"/>
          <w:szCs w:val="20"/>
          <w:lang w:eastAsia="x-none"/>
        </w:rPr>
        <w:t>ilo</w:t>
      </w:r>
      <w:r w:rsidRPr="008044EE">
        <w:rPr>
          <w:rFonts w:cs="Arial"/>
          <w:szCs w:val="20"/>
          <w:lang w:eastAsia="x-none"/>
        </w:rPr>
        <w:t xml:space="preserve"> »prejšnjega</w:t>
      </w:r>
      <w:r w:rsidR="00936E94" w:rsidRPr="008044EE">
        <w:rPr>
          <w:rFonts w:cs="Arial"/>
          <w:szCs w:val="20"/>
          <w:lang w:eastAsia="x-none"/>
        </w:rPr>
        <w:t xml:space="preserve"> odstavka</w:t>
      </w:r>
      <w:r w:rsidRPr="008044EE">
        <w:rPr>
          <w:rFonts w:cs="Arial"/>
          <w:szCs w:val="20"/>
          <w:lang w:eastAsia="x-none"/>
        </w:rPr>
        <w:t>« nadomesti z besedilom »</w:t>
      </w:r>
      <w:r w:rsidR="00936E94" w:rsidRPr="008044EE">
        <w:rPr>
          <w:rFonts w:cs="Arial"/>
          <w:szCs w:val="20"/>
          <w:lang w:eastAsia="x-none"/>
        </w:rPr>
        <w:t xml:space="preserve">drugega odstavka </w:t>
      </w:r>
      <w:r w:rsidRPr="008044EE">
        <w:rPr>
          <w:rFonts w:cs="Arial"/>
          <w:szCs w:val="20"/>
          <w:lang w:eastAsia="x-none"/>
        </w:rPr>
        <w:t>tega člena«.</w:t>
      </w:r>
    </w:p>
    <w:p w14:paraId="04395407" w14:textId="77777777" w:rsidR="005B3C9F" w:rsidRPr="008044EE" w:rsidRDefault="005B3C9F" w:rsidP="005B3C9F">
      <w:pPr>
        <w:spacing w:after="160" w:line="259" w:lineRule="auto"/>
        <w:jc w:val="center"/>
        <w:rPr>
          <w:rFonts w:eastAsia="Calibri" w:cs="Arial"/>
          <w:szCs w:val="20"/>
        </w:rPr>
      </w:pPr>
    </w:p>
    <w:p w14:paraId="26593FD3" w14:textId="0463B9D9" w:rsidR="005B3C9F" w:rsidRPr="008044EE" w:rsidRDefault="008E7024" w:rsidP="005B3C9F">
      <w:pPr>
        <w:spacing w:after="160" w:line="259" w:lineRule="auto"/>
        <w:jc w:val="center"/>
        <w:rPr>
          <w:rFonts w:cs="Arial"/>
          <w:szCs w:val="20"/>
        </w:rPr>
      </w:pPr>
      <w:r w:rsidRPr="008044EE">
        <w:rPr>
          <w:rFonts w:eastAsia="Calibri" w:cs="Arial"/>
          <w:szCs w:val="20"/>
        </w:rPr>
        <w:lastRenderedPageBreak/>
        <w:t>1</w:t>
      </w:r>
      <w:r w:rsidR="00C836DD">
        <w:rPr>
          <w:rFonts w:eastAsia="Calibri" w:cs="Arial"/>
          <w:szCs w:val="20"/>
        </w:rPr>
        <w:t>2</w:t>
      </w:r>
      <w:r w:rsidR="005B3C9F" w:rsidRPr="008044EE">
        <w:rPr>
          <w:rFonts w:eastAsia="Calibri" w:cs="Arial"/>
          <w:szCs w:val="20"/>
        </w:rPr>
        <w:t>. člen</w:t>
      </w:r>
    </w:p>
    <w:p w14:paraId="48F24CBB"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148. členu se drugi odstavek spremeni tako, da se glasi:</w:t>
      </w:r>
    </w:p>
    <w:p w14:paraId="12767BED"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»(2) Če namerava družba za upravljanje spremeniti katero koli dejstvo</w:t>
      </w:r>
      <w:r w:rsidR="005249D5" w:rsidRPr="008044EE">
        <w:rPr>
          <w:rFonts w:cs="Arial"/>
          <w:szCs w:val="20"/>
          <w:lang w:eastAsia="en-GB"/>
        </w:rPr>
        <w:t>,</w:t>
      </w:r>
      <w:r w:rsidRPr="008044EE">
        <w:rPr>
          <w:rFonts w:cs="Arial"/>
          <w:szCs w:val="20"/>
          <w:lang w:eastAsia="en-GB"/>
        </w:rPr>
        <w:t xml:space="preserve"> navedeno v veljavnem priglasitvenem dokumentu</w:t>
      </w:r>
      <w:r w:rsidR="005249D5" w:rsidRPr="008044EE">
        <w:rPr>
          <w:rFonts w:cs="Arial"/>
          <w:szCs w:val="20"/>
          <w:lang w:eastAsia="en-GB"/>
        </w:rPr>
        <w:t>,</w:t>
      </w:r>
      <w:r w:rsidRPr="008044EE">
        <w:rPr>
          <w:rFonts w:cs="Arial"/>
          <w:szCs w:val="20"/>
          <w:lang w:eastAsia="en-GB"/>
        </w:rPr>
        <w:t xml:space="preserve"> oziroma spremeniti veljaven nabor razredov enot vzajemnih skladov, ki so predmet trženja v državi članici gostiteljici, vsaj en mesec pred uvedbo teh sprememb o nameravani spremembi obvesti Agencijo in nadzorni organ države gostiteljice.«.</w:t>
      </w:r>
    </w:p>
    <w:p w14:paraId="667CEC57"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Za drugim odstavkom se dodata nov</w:t>
      </w:r>
      <w:r w:rsidR="005249D5" w:rsidRPr="008044EE">
        <w:rPr>
          <w:rFonts w:cs="Arial"/>
          <w:szCs w:val="20"/>
          <w:lang w:eastAsia="en-GB"/>
        </w:rPr>
        <w:t>a</w:t>
      </w:r>
      <w:r w:rsidR="0001118F" w:rsidRPr="008044EE">
        <w:rPr>
          <w:rFonts w:cs="Arial"/>
          <w:szCs w:val="20"/>
          <w:lang w:eastAsia="en-GB"/>
        </w:rPr>
        <w:t>,</w:t>
      </w:r>
      <w:r w:rsidRPr="008044EE">
        <w:rPr>
          <w:rFonts w:cs="Arial"/>
          <w:szCs w:val="20"/>
          <w:lang w:eastAsia="en-GB"/>
        </w:rPr>
        <w:t xml:space="preserve"> tretji in četrti odstavek, ki se glasita:</w:t>
      </w:r>
    </w:p>
    <w:p w14:paraId="6183BD1D"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»(3) Če zaradi sprememb iz prejšnjega odstavka družba za upravljanje ali vzajemni sklad ne bi več izpolnjevala zahtev iz tega zakona, Agencija v 15 delovnih dneh po prejemu vseh informacij iz prejšnjega odstavka obvesti družbo za upravljanje, ki upravlja ta vzajemni sklad, naj te spremembe ne izvede. O tem Agencija obvesti nadzorni organ države članice gostiteljice.</w:t>
      </w:r>
    </w:p>
    <w:p w14:paraId="15FAF6E0" w14:textId="77777777" w:rsidR="005B3C9F" w:rsidRPr="008044EE" w:rsidRDefault="005B3C9F" w:rsidP="005B3C9F">
      <w:pPr>
        <w:shd w:val="clear" w:color="auto" w:fill="FFFFFF"/>
        <w:spacing w:before="240" w:line="240" w:lineRule="auto"/>
        <w:jc w:val="both"/>
        <w:rPr>
          <w:rFonts w:eastAsia="Calibri" w:cs="Arial"/>
          <w:szCs w:val="20"/>
        </w:rPr>
      </w:pPr>
      <w:r w:rsidRPr="008044EE">
        <w:rPr>
          <w:rFonts w:cs="Arial"/>
          <w:szCs w:val="20"/>
          <w:lang w:eastAsia="en-GB"/>
        </w:rPr>
        <w:t xml:space="preserve">(4) Če se sprememba iz drugega odstavka tega člena izvede po tem, ko so bile informacije </w:t>
      </w:r>
      <w:r w:rsidR="005249D5" w:rsidRPr="008044EE">
        <w:rPr>
          <w:rFonts w:cs="Arial"/>
          <w:szCs w:val="20"/>
          <w:lang w:eastAsia="en-GB"/>
        </w:rPr>
        <w:t>sporočene</w:t>
      </w:r>
      <w:r w:rsidRPr="008044EE">
        <w:rPr>
          <w:rFonts w:cs="Arial"/>
          <w:szCs w:val="20"/>
          <w:lang w:eastAsia="en-GB"/>
        </w:rPr>
        <w:t xml:space="preserve"> v skladu s prejšnjim odstavkom, in zaradi te spremembe družba za upravljanje ali vzajemni sklad nista več skladna s tem zakonom, Agencija sprejme ustrezne ukrepe nadzora na podlagi tega zakona, če je potrebno vključno z izrecno prepovedjo trženja enot vzajemnega sklada in o sprejetih ukrepih nemudoma obvesti nadzorni organ države članice gostiteljice.«.</w:t>
      </w:r>
    </w:p>
    <w:p w14:paraId="57DDB415" w14:textId="77777777" w:rsidR="005B3C9F" w:rsidRPr="008044EE" w:rsidRDefault="005B3C9F" w:rsidP="005B3C9F">
      <w:pPr>
        <w:spacing w:after="160" w:line="259" w:lineRule="auto"/>
        <w:jc w:val="center"/>
        <w:rPr>
          <w:rFonts w:eastAsia="Calibri" w:cs="Arial"/>
          <w:szCs w:val="20"/>
        </w:rPr>
      </w:pPr>
    </w:p>
    <w:p w14:paraId="6F52791F" w14:textId="00DD6286" w:rsidR="005B3C9F" w:rsidRPr="008044EE" w:rsidRDefault="008E7024" w:rsidP="005B3C9F">
      <w:pPr>
        <w:spacing w:after="160" w:line="259" w:lineRule="auto"/>
        <w:jc w:val="center"/>
        <w:rPr>
          <w:rFonts w:cs="Arial"/>
          <w:szCs w:val="20"/>
        </w:rPr>
      </w:pPr>
      <w:r w:rsidRPr="008044EE">
        <w:rPr>
          <w:rFonts w:eastAsia="Calibri" w:cs="Arial"/>
          <w:szCs w:val="20"/>
        </w:rPr>
        <w:t>1</w:t>
      </w:r>
      <w:r w:rsidR="00C836DD">
        <w:rPr>
          <w:rFonts w:eastAsia="Calibri" w:cs="Arial"/>
          <w:szCs w:val="20"/>
        </w:rPr>
        <w:t>3</w:t>
      </w:r>
      <w:r w:rsidR="005B3C9F" w:rsidRPr="008044EE">
        <w:rPr>
          <w:rFonts w:eastAsia="Calibri" w:cs="Arial"/>
          <w:szCs w:val="20"/>
        </w:rPr>
        <w:t>. člen</w:t>
      </w:r>
    </w:p>
    <w:p w14:paraId="49FD7EE4"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Za 148. členom se doda nov</w:t>
      </w:r>
      <w:r w:rsidR="0001118F" w:rsidRPr="008044EE">
        <w:rPr>
          <w:rFonts w:cs="Arial"/>
          <w:szCs w:val="20"/>
          <w:lang w:eastAsia="x-none"/>
        </w:rPr>
        <w:t>,</w:t>
      </w:r>
      <w:r w:rsidRPr="008044EE">
        <w:rPr>
          <w:rFonts w:cs="Arial"/>
          <w:szCs w:val="20"/>
          <w:lang w:eastAsia="x-none"/>
        </w:rPr>
        <w:t xml:space="preserve"> 148.a člen, ki se glasi:</w:t>
      </w:r>
    </w:p>
    <w:p w14:paraId="1CF9C892"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p>
    <w:p w14:paraId="3590576A"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»148.a člen</w:t>
      </w:r>
    </w:p>
    <w:p w14:paraId="7D765732"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(preklic trženja enot vzajemnega sklada v državi članici gostiteljici)</w:t>
      </w:r>
    </w:p>
    <w:p w14:paraId="3FFC0343" w14:textId="77777777" w:rsidR="005B3C9F" w:rsidRPr="008044EE" w:rsidRDefault="005B3C9F" w:rsidP="005B3C9F">
      <w:pPr>
        <w:shd w:val="clear" w:color="auto" w:fill="FFFFFF"/>
        <w:spacing w:line="240" w:lineRule="auto"/>
        <w:jc w:val="center"/>
        <w:rPr>
          <w:rFonts w:cs="Arial"/>
          <w:b/>
          <w:bCs/>
          <w:szCs w:val="20"/>
          <w:lang w:eastAsia="en-GB"/>
        </w:rPr>
      </w:pPr>
    </w:p>
    <w:p w14:paraId="421602F9"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(1) Družba za upravljanje lahko prekliče trženje enot vzajemnega sklada v državi članici gostiteljici ali posameznih razredov enot vzajemnega sklada v državi članici gostiteljici, v zvezi s katerimi je predložila uradno obvestilo v skladu s 144. členom tega zakona, samo če:</w:t>
      </w:r>
    </w:p>
    <w:p w14:paraId="617CD7EE" w14:textId="77777777" w:rsidR="005B3C9F" w:rsidRPr="008044EE" w:rsidRDefault="005B3C9F" w:rsidP="005B3C9F">
      <w:pPr>
        <w:numPr>
          <w:ilvl w:val="0"/>
          <w:numId w:val="18"/>
        </w:numPr>
        <w:spacing w:after="160" w:line="240" w:lineRule="auto"/>
        <w:jc w:val="both"/>
        <w:rPr>
          <w:rFonts w:eastAsia="Calibri" w:cs="Arial"/>
          <w:szCs w:val="20"/>
          <w:lang w:eastAsia="sl-SI"/>
        </w:rPr>
      </w:pPr>
      <w:r w:rsidRPr="008044EE">
        <w:rPr>
          <w:rFonts w:eastAsia="Calibri" w:cs="Arial"/>
          <w:szCs w:val="20"/>
          <w:lang w:eastAsia="sl-SI"/>
        </w:rPr>
        <w:t>predhodno opozori imetnike enot vzajemnega sklada iz te države članice gostiteljice, da lahko v obdobju vsaj 30 delovnih dni zahtevajo izplačilo enot vzajemnega sklada brez izstopnih stroškov; takšna ponudba mora biti ves čas trajanja javno dostopna ter neposredno ali prek finančnih posrednikov naslovljena na vse imetnike enot vzajemnega sklada v tej državi članici, katerih identiteta je družbi za upravljanje znana;</w:t>
      </w:r>
    </w:p>
    <w:p w14:paraId="0D74BEA0" w14:textId="77777777" w:rsidR="005B3C9F" w:rsidRPr="008044EE" w:rsidRDefault="005B3C9F" w:rsidP="005B3C9F">
      <w:pPr>
        <w:numPr>
          <w:ilvl w:val="0"/>
          <w:numId w:val="18"/>
        </w:numPr>
        <w:spacing w:after="160" w:line="240" w:lineRule="auto"/>
        <w:jc w:val="both"/>
        <w:rPr>
          <w:rFonts w:eastAsia="Calibri" w:cs="Arial"/>
          <w:szCs w:val="20"/>
          <w:lang w:eastAsia="sl-SI"/>
        </w:rPr>
      </w:pPr>
      <w:r w:rsidRPr="008044EE">
        <w:rPr>
          <w:rFonts w:eastAsia="Calibri" w:cs="Arial"/>
          <w:szCs w:val="20"/>
          <w:lang w:eastAsia="sl-SI"/>
        </w:rPr>
        <w:t>je namera, da se preneha trženje enot vzajemnega sklada v tej državi članici gostiteljici, objavljena v javno dostopnem mediju/nosilcu podatkov, vključno elektronskim, ki se običajno uporablja za trženje enot KNPVP in je primeren za značilnega vlagatelja v KNPVP;</w:t>
      </w:r>
    </w:p>
    <w:p w14:paraId="52C1A896" w14:textId="77777777" w:rsidR="005B3C9F" w:rsidRPr="008044EE" w:rsidRDefault="005B3C9F" w:rsidP="005B3C9F">
      <w:pPr>
        <w:numPr>
          <w:ilvl w:val="0"/>
          <w:numId w:val="18"/>
        </w:numPr>
        <w:spacing w:after="160" w:line="240" w:lineRule="auto"/>
        <w:jc w:val="both"/>
        <w:rPr>
          <w:rFonts w:eastAsia="Calibri" w:cs="Arial"/>
          <w:szCs w:val="20"/>
          <w:lang w:eastAsia="sl-SI"/>
        </w:rPr>
      </w:pPr>
      <w:r w:rsidRPr="008044EE">
        <w:rPr>
          <w:rFonts w:eastAsia="Calibri" w:cs="Arial"/>
          <w:szCs w:val="20"/>
          <w:lang w:eastAsia="sl-SI"/>
        </w:rPr>
        <w:t xml:space="preserve">spremeni ali prekine vsa pogodbena razmerja s finančnimi posredniki in drugimi osebami, z učinkom od </w:t>
      </w:r>
      <w:r w:rsidR="005249D5" w:rsidRPr="008044EE">
        <w:rPr>
          <w:rFonts w:eastAsia="Calibri" w:cs="Arial"/>
          <w:szCs w:val="20"/>
          <w:lang w:eastAsia="sl-SI"/>
        </w:rPr>
        <w:t>dneva</w:t>
      </w:r>
      <w:r w:rsidRPr="008044EE">
        <w:rPr>
          <w:rFonts w:eastAsia="Calibri" w:cs="Arial"/>
          <w:szCs w:val="20"/>
          <w:lang w:eastAsia="sl-SI"/>
        </w:rPr>
        <w:t xml:space="preserve"> preklica trženja enot vzajemnega sklad v državi članici gostiteljici, z namenom preprečiti vse nove ali nadaljnje, neposredne ali posredne ponudbe za vplačilo enot vzajemnega sklada, ki je predmet preklica trženja enot v državi članici gostiteljici.</w:t>
      </w:r>
    </w:p>
    <w:p w14:paraId="6A6D5FA0"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(2) Objave iz 1. in 2. točke prejšnjega odstavka morajo vsebovati opis posledic za imetnika enot vzajemnega sklada, če ne sprejme ponudbe.</w:t>
      </w:r>
    </w:p>
    <w:p w14:paraId="00FA74DD"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 xml:space="preserve">(3) Informacije iz 1. in 2. točke prvega odstavka tega člena se vlagateljem </w:t>
      </w:r>
      <w:r w:rsidR="005249D5" w:rsidRPr="008044EE">
        <w:rPr>
          <w:rFonts w:cs="Arial"/>
          <w:szCs w:val="20"/>
          <w:lang w:eastAsia="en-GB"/>
        </w:rPr>
        <w:t>sporočijo</w:t>
      </w:r>
      <w:r w:rsidRPr="008044EE">
        <w:rPr>
          <w:rFonts w:cs="Arial"/>
          <w:szCs w:val="20"/>
          <w:lang w:eastAsia="en-GB"/>
        </w:rPr>
        <w:t xml:space="preserve"> v enem od uradnih jezikov države članice gostiteljice ali jeziku, ki ga odobri pristojni nadzorni organ te države članice. </w:t>
      </w:r>
    </w:p>
    <w:p w14:paraId="2361FFCE" w14:textId="38870A9E"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 xml:space="preserve">(4) </w:t>
      </w:r>
      <w:r w:rsidR="00936E94" w:rsidRPr="008044EE">
        <w:rPr>
          <w:rFonts w:cs="Arial"/>
          <w:szCs w:val="20"/>
          <w:lang w:eastAsia="en-GB"/>
        </w:rPr>
        <w:t>Z dnem</w:t>
      </w:r>
      <w:r w:rsidRPr="008044EE">
        <w:rPr>
          <w:rFonts w:cs="Arial"/>
          <w:szCs w:val="20"/>
          <w:lang w:eastAsia="en-GB"/>
        </w:rPr>
        <w:t xml:space="preserve"> iz 3. točke prvega odstavka tega člena družba za upravljanje v državi članici prekine vse nove ali nadaljnje, neposredne ali posredne ponudbe enot vzajemnega sklada, ki je bil predmet preklica trženja enot v tej državi članici.</w:t>
      </w:r>
    </w:p>
    <w:p w14:paraId="019F3A30"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lastRenderedPageBreak/>
        <w:t>(5) Družba za upravljanje Agenciji predloži uradno obvestilo, ki vsebuje informacije iz prvega odstavka tega člena.</w:t>
      </w:r>
    </w:p>
    <w:p w14:paraId="5487F2D4" w14:textId="0A7232E1"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(6) Agencija preveri</w:t>
      </w:r>
      <w:r w:rsidR="008E0435">
        <w:rPr>
          <w:rFonts w:cs="Arial"/>
          <w:szCs w:val="20"/>
          <w:lang w:eastAsia="en-GB"/>
        </w:rPr>
        <w:t>,</w:t>
      </w:r>
      <w:r w:rsidRPr="008044EE">
        <w:rPr>
          <w:rFonts w:cs="Arial"/>
          <w:szCs w:val="20"/>
          <w:lang w:eastAsia="en-GB"/>
        </w:rPr>
        <w:t xml:space="preserve"> ali je uradno obvestilo iz prejšnjega odstavka popolno. Agencija najpozneje v 15 delovnih dneh po prejemu popolnega uradnega obvestila le-t</w:t>
      </w:r>
      <w:r w:rsidR="005249D5" w:rsidRPr="008044EE">
        <w:rPr>
          <w:rFonts w:cs="Arial"/>
          <w:szCs w:val="20"/>
          <w:lang w:eastAsia="en-GB"/>
        </w:rPr>
        <w:t>o</w:t>
      </w:r>
      <w:r w:rsidRPr="008044EE">
        <w:rPr>
          <w:rFonts w:cs="Arial"/>
          <w:szCs w:val="20"/>
          <w:lang w:eastAsia="en-GB"/>
        </w:rPr>
        <w:t xml:space="preserve"> posreduje pristojnemu organu države članice, opredeljenem</w:t>
      </w:r>
      <w:r w:rsidR="005249D5" w:rsidRPr="008044EE">
        <w:rPr>
          <w:rFonts w:cs="Arial"/>
          <w:szCs w:val="20"/>
          <w:lang w:eastAsia="en-GB"/>
        </w:rPr>
        <w:t>u</w:t>
      </w:r>
      <w:r w:rsidRPr="008044EE">
        <w:rPr>
          <w:rFonts w:cs="Arial"/>
          <w:szCs w:val="20"/>
          <w:lang w:eastAsia="en-GB"/>
        </w:rPr>
        <w:t xml:space="preserve"> v uradnem obvestilu</w:t>
      </w:r>
      <w:r w:rsidR="00CC6D99">
        <w:rPr>
          <w:rFonts w:cs="Arial"/>
          <w:szCs w:val="20"/>
          <w:lang w:eastAsia="en-GB"/>
        </w:rPr>
        <w:t>,</w:t>
      </w:r>
      <w:r w:rsidRPr="008044EE">
        <w:rPr>
          <w:rFonts w:cs="Arial"/>
          <w:szCs w:val="20"/>
          <w:lang w:eastAsia="en-GB"/>
        </w:rPr>
        <w:t xml:space="preserve"> in ESMA.</w:t>
      </w:r>
    </w:p>
    <w:p w14:paraId="7E7B97BA"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(7) Agencija o posredovanju uradnega obvestila iz prejšnjega odstavka nemudoma obvesti družbo za upravljanje.</w:t>
      </w:r>
    </w:p>
    <w:p w14:paraId="6678AD0F"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(8) Družba za upravljanje Agenciji in preostalim vlagateljem v državi članici iz šestega odstavka tega člena tudi po prenehanju trženja enot, še naprej zagotavlja informacije in dokumentacijo o vzajemnem skladu na podlagi pododdelka 6.7 tega zakona. Te informacije in dokumentacij</w:t>
      </w:r>
      <w:r w:rsidR="005249D5" w:rsidRPr="008044EE">
        <w:rPr>
          <w:rFonts w:cs="Arial"/>
          <w:szCs w:val="20"/>
          <w:lang w:eastAsia="en-GB"/>
        </w:rPr>
        <w:t>a</w:t>
      </w:r>
      <w:r w:rsidRPr="008044EE">
        <w:rPr>
          <w:rFonts w:cs="Arial"/>
          <w:szCs w:val="20"/>
          <w:lang w:eastAsia="en-GB"/>
        </w:rPr>
        <w:t xml:space="preserve"> se lahko zagotavlja</w:t>
      </w:r>
      <w:r w:rsidR="005249D5" w:rsidRPr="008044EE">
        <w:rPr>
          <w:rFonts w:cs="Arial"/>
          <w:szCs w:val="20"/>
          <w:lang w:eastAsia="en-GB"/>
        </w:rPr>
        <w:t>jo</w:t>
      </w:r>
      <w:r w:rsidRPr="008044EE">
        <w:rPr>
          <w:rFonts w:cs="Arial"/>
          <w:szCs w:val="20"/>
          <w:lang w:eastAsia="en-GB"/>
        </w:rPr>
        <w:t xml:space="preserve"> z uporabo elektronskih sredstev komunikacije ali drugih sredstev za komuniciranje na daljavo, če so informacije in sredstva za komuniciranje na voljo vlagateljem v uradnem jeziku ali enem od uradnih jezikov države članice vlagatelja ali v jeziku, ki ga odobri nadzorni organ te države članice. </w:t>
      </w:r>
    </w:p>
    <w:p w14:paraId="3E940745" w14:textId="77777777" w:rsidR="005B3C9F" w:rsidRPr="008044EE" w:rsidRDefault="005B3C9F" w:rsidP="005B3C9F">
      <w:pPr>
        <w:shd w:val="clear" w:color="auto" w:fill="FFFFFF"/>
        <w:spacing w:before="240" w:line="240" w:lineRule="auto"/>
        <w:jc w:val="both"/>
        <w:rPr>
          <w:rFonts w:cs="Arial"/>
          <w:szCs w:val="20"/>
          <w:lang w:eastAsia="en-GB"/>
        </w:rPr>
      </w:pPr>
      <w:r w:rsidRPr="008044EE">
        <w:rPr>
          <w:rFonts w:cs="Arial"/>
          <w:szCs w:val="20"/>
          <w:lang w:eastAsia="en-GB"/>
        </w:rPr>
        <w:t>(9) Agencija pristojnemu organu države članice, opredeljene v uradnem obvestilu družbe za upravljanje iz petega odstavka tega člena, posreduje informacije o vseh spremembah dokumentov iz drugega odstavka 144. člena tega zakona.</w:t>
      </w:r>
    </w:p>
    <w:p w14:paraId="4FE7AE58" w14:textId="77777777" w:rsidR="005B3C9F" w:rsidRPr="008044EE" w:rsidRDefault="005B3C9F" w:rsidP="005B3C9F">
      <w:pPr>
        <w:shd w:val="clear" w:color="auto" w:fill="FFFFFF"/>
        <w:spacing w:before="240" w:line="240" w:lineRule="auto"/>
        <w:jc w:val="both"/>
        <w:rPr>
          <w:rFonts w:eastAsia="Calibri" w:cs="Arial"/>
          <w:szCs w:val="20"/>
        </w:rPr>
      </w:pPr>
      <w:r w:rsidRPr="008044EE">
        <w:rPr>
          <w:rFonts w:cs="Arial"/>
          <w:szCs w:val="20"/>
          <w:lang w:eastAsia="en-GB"/>
        </w:rPr>
        <w:t>(10) Pristojni nadzorni organ države članice, opredeljene v uradnem obvestilu iz petega odstavka tega člena, ima enake pravice in obveznosti, kot po tem zakonu pripadajo pristojnemu nadzornemu organu države članice gostiteljice.«.</w:t>
      </w:r>
    </w:p>
    <w:p w14:paraId="275EDBE6" w14:textId="77777777" w:rsidR="005B3C9F" w:rsidRPr="008044EE" w:rsidRDefault="005B3C9F" w:rsidP="005B3C9F">
      <w:pPr>
        <w:spacing w:after="160" w:line="259" w:lineRule="auto"/>
        <w:jc w:val="center"/>
        <w:rPr>
          <w:rFonts w:eastAsia="Calibri" w:cs="Arial"/>
          <w:szCs w:val="20"/>
        </w:rPr>
      </w:pPr>
    </w:p>
    <w:p w14:paraId="7D26C232" w14:textId="481953FE" w:rsidR="005B3C9F" w:rsidRPr="008044EE" w:rsidRDefault="008E7024" w:rsidP="005B3C9F">
      <w:pPr>
        <w:spacing w:after="160" w:line="259" w:lineRule="auto"/>
        <w:jc w:val="center"/>
        <w:rPr>
          <w:rFonts w:cs="Arial"/>
          <w:szCs w:val="20"/>
        </w:rPr>
      </w:pPr>
      <w:r w:rsidRPr="008044EE">
        <w:rPr>
          <w:rFonts w:eastAsia="Calibri" w:cs="Arial"/>
          <w:szCs w:val="20"/>
        </w:rPr>
        <w:t>1</w:t>
      </w:r>
      <w:r w:rsidR="00C836DD">
        <w:rPr>
          <w:rFonts w:eastAsia="Calibri" w:cs="Arial"/>
          <w:szCs w:val="20"/>
        </w:rPr>
        <w:t>4</w:t>
      </w:r>
      <w:r w:rsidR="005B3C9F" w:rsidRPr="008044EE">
        <w:rPr>
          <w:rFonts w:eastAsia="Calibri" w:cs="Arial"/>
          <w:szCs w:val="20"/>
        </w:rPr>
        <w:t>. člen</w:t>
      </w:r>
    </w:p>
    <w:p w14:paraId="52F4E87B" w14:textId="2F05750D"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162. člen</w:t>
      </w:r>
      <w:r w:rsidR="0041202B" w:rsidRPr="008044EE">
        <w:rPr>
          <w:rFonts w:cs="Arial"/>
          <w:szCs w:val="20"/>
          <w:lang w:eastAsia="x-none"/>
        </w:rPr>
        <w:t>u</w:t>
      </w:r>
      <w:r w:rsidRPr="008044EE">
        <w:rPr>
          <w:rFonts w:cs="Arial"/>
          <w:szCs w:val="20"/>
          <w:lang w:eastAsia="x-none"/>
        </w:rPr>
        <w:t xml:space="preserve"> se </w:t>
      </w:r>
      <w:r w:rsidR="00C17F59" w:rsidRPr="008044EE">
        <w:rPr>
          <w:rFonts w:cs="Arial"/>
          <w:szCs w:val="20"/>
          <w:lang w:eastAsia="x-none"/>
        </w:rPr>
        <w:t xml:space="preserve">v prvem odstavku </w:t>
      </w:r>
      <w:r w:rsidR="00E23711" w:rsidRPr="008044EE">
        <w:rPr>
          <w:rFonts w:cs="Arial"/>
          <w:szCs w:val="20"/>
          <w:lang w:eastAsia="x-none"/>
        </w:rPr>
        <w:t xml:space="preserve">v napovednem stavku </w:t>
      </w:r>
      <w:r w:rsidRPr="008044EE">
        <w:rPr>
          <w:rFonts w:cs="Arial"/>
          <w:szCs w:val="20"/>
          <w:lang w:eastAsia="x-none"/>
        </w:rPr>
        <w:t>za besedo »naložba« doda</w:t>
      </w:r>
      <w:r w:rsidR="008E0435">
        <w:rPr>
          <w:rFonts w:cs="Arial"/>
          <w:szCs w:val="20"/>
          <w:lang w:eastAsia="x-none"/>
        </w:rPr>
        <w:t>ta</w:t>
      </w:r>
      <w:r w:rsidRPr="008044EE">
        <w:rPr>
          <w:rFonts w:cs="Arial"/>
          <w:szCs w:val="20"/>
          <w:lang w:eastAsia="x-none"/>
        </w:rPr>
        <w:t xml:space="preserve"> besed</w:t>
      </w:r>
      <w:r w:rsidR="0041202B" w:rsidRPr="008044EE">
        <w:rPr>
          <w:rFonts w:cs="Arial"/>
          <w:szCs w:val="20"/>
          <w:lang w:eastAsia="x-none"/>
        </w:rPr>
        <w:t>i</w:t>
      </w:r>
      <w:r w:rsidRPr="008044EE">
        <w:rPr>
          <w:rFonts w:cs="Arial"/>
          <w:szCs w:val="20"/>
          <w:lang w:eastAsia="x-none"/>
        </w:rPr>
        <w:t xml:space="preserve"> »ali sredstvo«.</w:t>
      </w:r>
    </w:p>
    <w:p w14:paraId="18879B51" w14:textId="77777777" w:rsidR="005B3C9F" w:rsidRPr="008044EE" w:rsidRDefault="0041202B"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Z</w:t>
      </w:r>
      <w:r w:rsidR="005B3C9F" w:rsidRPr="008044EE">
        <w:rPr>
          <w:rFonts w:cs="Arial"/>
          <w:szCs w:val="20"/>
          <w:lang w:eastAsia="x-none"/>
        </w:rPr>
        <w:t>a osmi</w:t>
      </w:r>
      <w:r w:rsidRPr="008044EE">
        <w:rPr>
          <w:rFonts w:cs="Arial"/>
          <w:szCs w:val="20"/>
          <w:lang w:eastAsia="x-none"/>
        </w:rPr>
        <w:t>m</w:t>
      </w:r>
      <w:r w:rsidR="005B3C9F" w:rsidRPr="008044EE">
        <w:rPr>
          <w:rFonts w:cs="Arial"/>
          <w:szCs w:val="20"/>
          <w:lang w:eastAsia="x-none"/>
        </w:rPr>
        <w:t xml:space="preserve"> odstav</w:t>
      </w:r>
      <w:r w:rsidRPr="008044EE">
        <w:rPr>
          <w:rFonts w:cs="Arial"/>
          <w:szCs w:val="20"/>
          <w:lang w:eastAsia="x-none"/>
        </w:rPr>
        <w:t>kom</w:t>
      </w:r>
      <w:r w:rsidR="005B3C9F" w:rsidRPr="008044EE">
        <w:rPr>
          <w:rFonts w:cs="Arial"/>
          <w:szCs w:val="20"/>
          <w:lang w:eastAsia="x-none"/>
        </w:rPr>
        <w:t xml:space="preserve"> </w:t>
      </w:r>
      <w:r w:rsidRPr="008044EE">
        <w:rPr>
          <w:rFonts w:cs="Arial"/>
          <w:szCs w:val="20"/>
          <w:lang w:eastAsia="x-none"/>
        </w:rPr>
        <w:t xml:space="preserve">se </w:t>
      </w:r>
      <w:r w:rsidR="005B3C9F" w:rsidRPr="008044EE">
        <w:rPr>
          <w:rFonts w:cs="Arial"/>
          <w:szCs w:val="20"/>
          <w:lang w:eastAsia="x-none"/>
        </w:rPr>
        <w:t>doda nov</w:t>
      </w:r>
      <w:r w:rsidR="00E23711" w:rsidRPr="008044EE">
        <w:rPr>
          <w:rFonts w:cs="Arial"/>
          <w:szCs w:val="20"/>
          <w:lang w:eastAsia="x-none"/>
        </w:rPr>
        <w:t>,</w:t>
      </w:r>
      <w:r w:rsidR="005B3C9F" w:rsidRPr="008044EE">
        <w:rPr>
          <w:rFonts w:cs="Arial"/>
          <w:szCs w:val="20"/>
          <w:lang w:eastAsia="x-none"/>
        </w:rPr>
        <w:t xml:space="preserve"> deveti odstavek, ki se glasi:</w:t>
      </w:r>
    </w:p>
    <w:p w14:paraId="255E23BB" w14:textId="7E2F2D9F"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 xml:space="preserve">»(9) V primeru poslov iz </w:t>
      </w:r>
      <w:r w:rsidR="008E0435">
        <w:rPr>
          <w:rFonts w:cs="Arial"/>
          <w:szCs w:val="20"/>
          <w:lang w:eastAsia="x-none"/>
        </w:rPr>
        <w:t>druge</w:t>
      </w:r>
      <w:r w:rsidRPr="008044EE">
        <w:rPr>
          <w:rFonts w:cs="Arial"/>
          <w:szCs w:val="20"/>
          <w:lang w:eastAsia="x-none"/>
        </w:rPr>
        <w:t xml:space="preserve"> alineje tretjega odstavka tega člena, katerih predmet so vrednostni papirji oziroma instrumenti denarnega trga v postopku njihove prve prodaje, kot jih opredeljuje </w:t>
      </w:r>
      <w:r w:rsidR="00630273" w:rsidRPr="008044EE">
        <w:rPr>
          <w:rFonts w:cs="Arial"/>
          <w:szCs w:val="20"/>
          <w:lang w:eastAsia="x-none"/>
        </w:rPr>
        <w:t>zakon, ki ureja trg finančnih instrumentov</w:t>
      </w:r>
      <w:r w:rsidRPr="008044EE">
        <w:rPr>
          <w:rFonts w:cs="Arial"/>
          <w:szCs w:val="20"/>
          <w:lang w:eastAsia="x-none"/>
        </w:rPr>
        <w:t>, družba za upravljanje sklepa posel z izdajateljem le-teh.«.</w:t>
      </w:r>
    </w:p>
    <w:p w14:paraId="5BD4C702" w14:textId="77777777" w:rsidR="005B3C9F" w:rsidRPr="008044EE" w:rsidRDefault="005B3C9F" w:rsidP="005B3C9F">
      <w:pPr>
        <w:spacing w:after="160" w:line="259" w:lineRule="auto"/>
        <w:jc w:val="center"/>
        <w:rPr>
          <w:rFonts w:eastAsia="Calibri" w:cs="Arial"/>
          <w:szCs w:val="20"/>
        </w:rPr>
      </w:pPr>
    </w:p>
    <w:p w14:paraId="0CE36E92" w14:textId="0EB822A6" w:rsidR="005B3C9F" w:rsidRPr="008044EE" w:rsidRDefault="008E7024" w:rsidP="005B3C9F">
      <w:pPr>
        <w:spacing w:after="160" w:line="259" w:lineRule="auto"/>
        <w:jc w:val="center"/>
        <w:rPr>
          <w:rFonts w:cs="Arial"/>
          <w:szCs w:val="20"/>
        </w:rPr>
      </w:pPr>
      <w:r w:rsidRPr="008044EE">
        <w:rPr>
          <w:rFonts w:eastAsia="Calibri" w:cs="Arial"/>
          <w:szCs w:val="20"/>
        </w:rPr>
        <w:t>1</w:t>
      </w:r>
      <w:r w:rsidR="00C836DD">
        <w:rPr>
          <w:rFonts w:eastAsia="Calibri" w:cs="Arial"/>
          <w:szCs w:val="20"/>
        </w:rPr>
        <w:t>5</w:t>
      </w:r>
      <w:r w:rsidR="005B3C9F" w:rsidRPr="008044EE">
        <w:rPr>
          <w:rFonts w:eastAsia="Calibri" w:cs="Arial"/>
          <w:szCs w:val="20"/>
        </w:rPr>
        <w:t>. člen</w:t>
      </w:r>
    </w:p>
    <w:p w14:paraId="0C159E86" w14:textId="31D2C879"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 xml:space="preserve">V 217. členu se v prvem odstavku </w:t>
      </w:r>
      <w:r w:rsidR="00227AB4" w:rsidRPr="008044EE">
        <w:rPr>
          <w:rFonts w:cs="Arial"/>
          <w:szCs w:val="20"/>
          <w:lang w:eastAsia="x-none"/>
        </w:rPr>
        <w:t>za besedo »oblikovan«</w:t>
      </w:r>
      <w:r w:rsidRPr="008044EE">
        <w:rPr>
          <w:rFonts w:cs="Arial"/>
          <w:szCs w:val="20"/>
          <w:lang w:eastAsia="x-none"/>
        </w:rPr>
        <w:t xml:space="preserve"> doda</w:t>
      </w:r>
      <w:r w:rsidR="00227AB4" w:rsidRPr="008044EE">
        <w:rPr>
          <w:rFonts w:cs="Arial"/>
          <w:szCs w:val="20"/>
          <w:lang w:eastAsia="x-none"/>
        </w:rPr>
        <w:t>ta vejica in</w:t>
      </w:r>
      <w:r w:rsidRPr="008044EE">
        <w:rPr>
          <w:rFonts w:cs="Arial"/>
          <w:szCs w:val="20"/>
          <w:lang w:eastAsia="x-none"/>
        </w:rPr>
        <w:t xml:space="preserve"> besedilo »vključno z vsemi njenimi spremembami«.</w:t>
      </w:r>
    </w:p>
    <w:p w14:paraId="346F3919"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drugem odstavku se za besedilom »tega člena morajo biti« doda besedilo »v slovenskem jeziku«.</w:t>
      </w:r>
    </w:p>
    <w:p w14:paraId="0B65E93B"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p>
    <w:p w14:paraId="5FB13860" w14:textId="49160469" w:rsidR="005B3C9F" w:rsidRPr="008044EE" w:rsidRDefault="008E7024" w:rsidP="005B3C9F">
      <w:pPr>
        <w:spacing w:after="160" w:line="259" w:lineRule="auto"/>
        <w:jc w:val="center"/>
        <w:rPr>
          <w:rFonts w:cs="Arial"/>
          <w:szCs w:val="20"/>
        </w:rPr>
      </w:pPr>
      <w:r w:rsidRPr="008044EE">
        <w:rPr>
          <w:rFonts w:eastAsia="Calibri" w:cs="Arial"/>
          <w:szCs w:val="20"/>
        </w:rPr>
        <w:t>1</w:t>
      </w:r>
      <w:r w:rsidR="00C836DD">
        <w:rPr>
          <w:rFonts w:eastAsia="Calibri" w:cs="Arial"/>
          <w:szCs w:val="20"/>
        </w:rPr>
        <w:t>6</w:t>
      </w:r>
      <w:r w:rsidR="005B3C9F" w:rsidRPr="008044EE">
        <w:rPr>
          <w:rFonts w:eastAsia="Calibri" w:cs="Arial"/>
          <w:szCs w:val="20"/>
        </w:rPr>
        <w:t>. člen</w:t>
      </w:r>
    </w:p>
    <w:p w14:paraId="2CCCA0B4"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238. členu se sedmi odstavek spremeni tako, da se glasi:</w:t>
      </w:r>
    </w:p>
    <w:p w14:paraId="413DED76" w14:textId="77777777" w:rsidR="005B3C9F" w:rsidRPr="008044EE" w:rsidRDefault="005B3C9F" w:rsidP="005B3C9F">
      <w:pPr>
        <w:spacing w:line="240" w:lineRule="auto"/>
        <w:jc w:val="both"/>
        <w:rPr>
          <w:rFonts w:eastAsia="Calibri" w:cs="Arial"/>
          <w:szCs w:val="20"/>
          <w:lang w:eastAsia="sl-SI"/>
        </w:rPr>
      </w:pPr>
    </w:p>
    <w:p w14:paraId="7FCB9A0F" w14:textId="6A6CF36B"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»(7) Ne glede na omejitev iz prvega odstavka tega člena ima lahko vzajemni sklad največ 25 odstotkov sredstev naloženih v obveznice</w:t>
      </w:r>
      <w:r w:rsidR="001D14AD" w:rsidRPr="008044EE">
        <w:rPr>
          <w:rFonts w:eastAsia="Calibri" w:cs="Arial"/>
          <w:szCs w:val="20"/>
          <w:lang w:eastAsia="sl-SI"/>
        </w:rPr>
        <w:t>,</w:t>
      </w:r>
      <w:r w:rsidRPr="008044EE">
        <w:rPr>
          <w:rFonts w:eastAsia="Calibri" w:cs="Arial"/>
          <w:szCs w:val="20"/>
          <w:lang w:eastAsia="sl-SI"/>
        </w:rPr>
        <w:t xml:space="preserve"> izdane pred 8. julijem 2022, če so izpolnjevale zahteve tega in </w:t>
      </w:r>
      <w:r w:rsidR="001D14AD" w:rsidRPr="008044EE">
        <w:rPr>
          <w:rFonts w:eastAsia="Calibri" w:cs="Arial"/>
          <w:szCs w:val="20"/>
          <w:lang w:eastAsia="sl-SI"/>
        </w:rPr>
        <w:t xml:space="preserve">osmega </w:t>
      </w:r>
      <w:r w:rsidRPr="008044EE">
        <w:rPr>
          <w:rFonts w:eastAsia="Calibri" w:cs="Arial"/>
          <w:szCs w:val="20"/>
          <w:lang w:eastAsia="sl-SI"/>
        </w:rPr>
        <w:t>odstavka</w:t>
      </w:r>
      <w:r w:rsidR="001D14AD" w:rsidRPr="008044EE">
        <w:rPr>
          <w:rFonts w:eastAsia="Calibri" w:cs="Arial"/>
          <w:szCs w:val="20"/>
          <w:lang w:eastAsia="sl-SI"/>
        </w:rPr>
        <w:t xml:space="preserve"> tega člena</w:t>
      </w:r>
      <w:r w:rsidRPr="008044EE">
        <w:rPr>
          <w:rFonts w:eastAsia="Calibri" w:cs="Arial"/>
          <w:szCs w:val="20"/>
          <w:lang w:eastAsia="sl-SI"/>
        </w:rPr>
        <w:t>, kot so se uporabljale na da</w:t>
      </w:r>
      <w:r w:rsidR="00C17F59" w:rsidRPr="008044EE">
        <w:rPr>
          <w:rFonts w:eastAsia="Calibri" w:cs="Arial"/>
          <w:szCs w:val="20"/>
          <w:lang w:eastAsia="sl-SI"/>
        </w:rPr>
        <w:t>n</w:t>
      </w:r>
      <w:r w:rsidRPr="008044EE">
        <w:rPr>
          <w:rFonts w:eastAsia="Calibri" w:cs="Arial"/>
          <w:szCs w:val="20"/>
          <w:lang w:eastAsia="sl-SI"/>
        </w:rPr>
        <w:t xml:space="preserve"> njihove izdaje</w:t>
      </w:r>
      <w:r w:rsidR="00C17F59" w:rsidRPr="008044EE">
        <w:rPr>
          <w:rFonts w:eastAsia="Calibri" w:cs="Arial"/>
          <w:szCs w:val="20"/>
          <w:lang w:eastAsia="sl-SI"/>
        </w:rPr>
        <w:t>,</w:t>
      </w:r>
      <w:r w:rsidRPr="008044EE">
        <w:rPr>
          <w:rFonts w:eastAsia="Calibri" w:cs="Arial"/>
          <w:szCs w:val="20"/>
          <w:lang w:eastAsia="sl-SI"/>
        </w:rPr>
        <w:t xml:space="preserve"> ali v obveznice, izdane kot krite obveznice, kot so opredeljene v zakon</w:t>
      </w:r>
      <w:r w:rsidR="00EE30EB">
        <w:rPr>
          <w:rFonts w:eastAsia="Calibri" w:cs="Arial"/>
          <w:szCs w:val="20"/>
          <w:lang w:eastAsia="sl-SI"/>
        </w:rPr>
        <w:t>u</w:t>
      </w:r>
      <w:r w:rsidRPr="008044EE">
        <w:rPr>
          <w:rFonts w:eastAsia="Calibri" w:cs="Arial"/>
          <w:szCs w:val="20"/>
          <w:lang w:eastAsia="sl-SI"/>
        </w:rPr>
        <w:t xml:space="preserve">, ki ureja </w:t>
      </w:r>
      <w:r w:rsidR="00C836DD">
        <w:rPr>
          <w:rFonts w:eastAsia="Calibri" w:cs="Arial"/>
          <w:szCs w:val="20"/>
          <w:lang w:eastAsia="sl-SI"/>
        </w:rPr>
        <w:t>hipotekarne in komunalne</w:t>
      </w:r>
      <w:r w:rsidRPr="008044EE">
        <w:rPr>
          <w:rFonts w:eastAsia="Calibri" w:cs="Arial"/>
          <w:szCs w:val="20"/>
          <w:lang w:eastAsia="sl-SI"/>
        </w:rPr>
        <w:t xml:space="preserve"> obveznice.«.</w:t>
      </w:r>
    </w:p>
    <w:p w14:paraId="40E23B9E" w14:textId="77777777" w:rsidR="005B3C9F" w:rsidRPr="008044EE" w:rsidRDefault="005B3C9F" w:rsidP="005B3C9F">
      <w:pPr>
        <w:spacing w:line="240" w:lineRule="auto"/>
        <w:jc w:val="both"/>
        <w:rPr>
          <w:rFonts w:eastAsia="Calibri" w:cs="Arial"/>
          <w:szCs w:val="20"/>
          <w:lang w:eastAsia="sl-SI"/>
        </w:rPr>
      </w:pPr>
    </w:p>
    <w:p w14:paraId="4215F424"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Deveti odstavek se črta.</w:t>
      </w:r>
    </w:p>
    <w:p w14:paraId="5F43D774" w14:textId="77777777" w:rsidR="005B3C9F" w:rsidRPr="008044EE" w:rsidRDefault="005B3C9F" w:rsidP="005B3C9F">
      <w:pPr>
        <w:spacing w:line="240" w:lineRule="auto"/>
        <w:jc w:val="both"/>
        <w:rPr>
          <w:rFonts w:eastAsia="Calibri" w:cs="Arial"/>
          <w:szCs w:val="20"/>
          <w:lang w:eastAsia="sl-SI"/>
        </w:rPr>
      </w:pPr>
    </w:p>
    <w:p w14:paraId="48AD56D4" w14:textId="77777777"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Dosedanji deseti in enajsti odstavek postaneta deveti in deseti odstavek.</w:t>
      </w:r>
    </w:p>
    <w:p w14:paraId="55FB74AF"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p>
    <w:p w14:paraId="2AB83C49" w14:textId="4FE1D1E2" w:rsidR="005B3C9F" w:rsidRPr="008044EE" w:rsidRDefault="008E7024" w:rsidP="005B3C9F">
      <w:pPr>
        <w:spacing w:after="160" w:line="259" w:lineRule="auto"/>
        <w:jc w:val="center"/>
        <w:rPr>
          <w:rFonts w:cs="Arial"/>
          <w:szCs w:val="20"/>
        </w:rPr>
      </w:pPr>
      <w:r w:rsidRPr="008044EE">
        <w:rPr>
          <w:rFonts w:eastAsia="Calibri" w:cs="Arial"/>
          <w:szCs w:val="20"/>
        </w:rPr>
        <w:t>1</w:t>
      </w:r>
      <w:r w:rsidR="00C836DD">
        <w:rPr>
          <w:rFonts w:eastAsia="Calibri" w:cs="Arial"/>
          <w:szCs w:val="20"/>
        </w:rPr>
        <w:t>7</w:t>
      </w:r>
      <w:r w:rsidR="005B3C9F" w:rsidRPr="008044EE">
        <w:rPr>
          <w:rFonts w:eastAsia="Calibri" w:cs="Arial"/>
          <w:szCs w:val="20"/>
        </w:rPr>
        <w:t>. člen</w:t>
      </w:r>
    </w:p>
    <w:p w14:paraId="78ED86C5" w14:textId="77777777" w:rsidR="005B3C9F" w:rsidRPr="008044EE" w:rsidRDefault="005B3C9F" w:rsidP="005B3C9F">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444. členu se tretji odstavek spremeni tako, da se glasi:</w:t>
      </w:r>
    </w:p>
    <w:p w14:paraId="4B5833FE" w14:textId="77777777" w:rsidR="005B3C9F" w:rsidRPr="008044EE" w:rsidRDefault="005B3C9F" w:rsidP="005B3C9F">
      <w:pPr>
        <w:spacing w:line="240" w:lineRule="auto"/>
        <w:jc w:val="both"/>
        <w:rPr>
          <w:rFonts w:eastAsia="Calibri" w:cs="Arial"/>
          <w:szCs w:val="20"/>
          <w:lang w:eastAsia="sl-SI"/>
        </w:rPr>
      </w:pPr>
    </w:p>
    <w:p w14:paraId="11CF7E01" w14:textId="795ADD25" w:rsidR="005B3C9F" w:rsidRPr="008044EE" w:rsidRDefault="005B3C9F" w:rsidP="005B3C9F">
      <w:pPr>
        <w:spacing w:line="240" w:lineRule="auto"/>
        <w:jc w:val="both"/>
        <w:rPr>
          <w:rFonts w:eastAsia="Calibri" w:cs="Arial"/>
          <w:szCs w:val="20"/>
          <w:lang w:eastAsia="sl-SI"/>
        </w:rPr>
      </w:pPr>
      <w:r w:rsidRPr="008044EE">
        <w:rPr>
          <w:rFonts w:eastAsia="Calibri" w:cs="Arial"/>
          <w:szCs w:val="20"/>
          <w:lang w:eastAsia="sl-SI"/>
        </w:rPr>
        <w:t xml:space="preserve">»(3) Agencija je pristojna in odgovorna za nadzor nad družbo za upravljanje države članice, ki v Republiki Sloveniji trži enote KNPVP, glede spoštovanja tega zakona in predpisov, </w:t>
      </w:r>
      <w:r w:rsidR="00F14308" w:rsidRPr="008044EE">
        <w:rPr>
          <w:rFonts w:eastAsia="Calibri" w:cs="Arial"/>
          <w:szCs w:val="20"/>
          <w:lang w:eastAsia="sl-SI"/>
        </w:rPr>
        <w:t>izdanih</w:t>
      </w:r>
      <w:r w:rsidRPr="008044EE">
        <w:rPr>
          <w:rFonts w:eastAsia="Calibri" w:cs="Arial"/>
          <w:szCs w:val="20"/>
          <w:lang w:eastAsia="sl-SI"/>
        </w:rPr>
        <w:t xml:space="preserve"> na njegovi podlagi, ki se nanašajo na trženje enot KNPVP države članice in obveščanje vlagateljev v Republiki Sloveniji.«.</w:t>
      </w:r>
    </w:p>
    <w:p w14:paraId="06FEBECC" w14:textId="77777777" w:rsidR="005B3C9F" w:rsidRPr="008044EE" w:rsidRDefault="005B3C9F" w:rsidP="005B3C9F">
      <w:pPr>
        <w:overflowPunct w:val="0"/>
        <w:autoSpaceDE w:val="0"/>
        <w:autoSpaceDN w:val="0"/>
        <w:adjustRightInd w:val="0"/>
        <w:spacing w:before="240" w:line="240" w:lineRule="auto"/>
        <w:jc w:val="center"/>
        <w:textAlignment w:val="baseline"/>
        <w:rPr>
          <w:rFonts w:cs="Arial"/>
          <w:szCs w:val="20"/>
          <w:lang w:eastAsia="x-none"/>
        </w:rPr>
      </w:pPr>
    </w:p>
    <w:p w14:paraId="75EA564C" w14:textId="4CA7D849" w:rsidR="005B3C9F" w:rsidRPr="008044EE" w:rsidRDefault="00C836DD" w:rsidP="005B3C9F">
      <w:pPr>
        <w:overflowPunct w:val="0"/>
        <w:autoSpaceDE w:val="0"/>
        <w:autoSpaceDN w:val="0"/>
        <w:adjustRightInd w:val="0"/>
        <w:spacing w:before="240" w:line="240" w:lineRule="auto"/>
        <w:jc w:val="center"/>
        <w:textAlignment w:val="baseline"/>
        <w:rPr>
          <w:rFonts w:cs="Arial"/>
          <w:szCs w:val="20"/>
          <w:lang w:eastAsia="x-none"/>
        </w:rPr>
      </w:pPr>
      <w:r>
        <w:rPr>
          <w:rFonts w:cs="Arial"/>
          <w:szCs w:val="20"/>
          <w:lang w:eastAsia="x-none"/>
        </w:rPr>
        <w:t>18</w:t>
      </w:r>
      <w:r w:rsidR="005B3C9F" w:rsidRPr="008044EE">
        <w:rPr>
          <w:rFonts w:cs="Arial"/>
          <w:szCs w:val="20"/>
          <w:lang w:eastAsia="x-none"/>
        </w:rPr>
        <w:t>. člen</w:t>
      </w:r>
    </w:p>
    <w:p w14:paraId="39FD98AC" w14:textId="65855CEB" w:rsidR="005B3C9F" w:rsidRPr="008044EE" w:rsidRDefault="005B3C9F" w:rsidP="00D74A90">
      <w:pPr>
        <w:overflowPunct w:val="0"/>
        <w:autoSpaceDE w:val="0"/>
        <w:autoSpaceDN w:val="0"/>
        <w:adjustRightInd w:val="0"/>
        <w:spacing w:before="240" w:line="240" w:lineRule="auto"/>
        <w:jc w:val="both"/>
        <w:textAlignment w:val="baseline"/>
        <w:rPr>
          <w:rFonts w:cs="Arial"/>
          <w:szCs w:val="20"/>
          <w:lang w:eastAsia="x-none"/>
        </w:rPr>
      </w:pPr>
      <w:r w:rsidRPr="008044EE">
        <w:rPr>
          <w:rFonts w:cs="Arial"/>
          <w:szCs w:val="20"/>
          <w:lang w:eastAsia="x-none"/>
        </w:rPr>
        <w:t>V 447. členu se besedilo »</w:t>
      </w:r>
      <w:r w:rsidRPr="008044EE">
        <w:rPr>
          <w:rFonts w:cs="Arial"/>
          <w:szCs w:val="20"/>
          <w:lang w:eastAsia="en-GB"/>
        </w:rPr>
        <w:t>drugim zakonom, ki ureja storitve upravljanja investicijskih skladov oziroma drugega finančnega premoženja, ter s predpisi, izdanimi na podlagi teh zakonov</w:t>
      </w:r>
      <w:r w:rsidRPr="008044EE">
        <w:rPr>
          <w:rFonts w:cs="Arial"/>
          <w:szCs w:val="20"/>
          <w:lang w:eastAsia="x-none"/>
        </w:rPr>
        <w:t>« nadomesti z besedilom »</w:t>
      </w:r>
      <w:r w:rsidRPr="008044EE">
        <w:rPr>
          <w:rFonts w:cs="Arial"/>
          <w:color w:val="000000"/>
          <w:szCs w:val="20"/>
          <w:shd w:val="clear" w:color="auto" w:fill="FFFFFF"/>
        </w:rPr>
        <w:t>s predpisi, izdanimi na podlagi teh zakonov, ter z drugim</w:t>
      </w:r>
      <w:r w:rsidR="004003AF" w:rsidRPr="008044EE">
        <w:rPr>
          <w:rFonts w:cs="Arial"/>
          <w:color w:val="000000"/>
          <w:szCs w:val="20"/>
          <w:shd w:val="clear" w:color="auto" w:fill="FFFFFF"/>
        </w:rPr>
        <w:t>i</w:t>
      </w:r>
      <w:r w:rsidRPr="008044EE">
        <w:rPr>
          <w:rFonts w:cs="Arial"/>
          <w:color w:val="000000"/>
          <w:szCs w:val="20"/>
          <w:shd w:val="clear" w:color="auto" w:fill="FFFFFF"/>
        </w:rPr>
        <w:t xml:space="preserve"> predpis</w:t>
      </w:r>
      <w:r w:rsidR="004003AF" w:rsidRPr="008044EE">
        <w:rPr>
          <w:rFonts w:cs="Arial"/>
          <w:color w:val="000000"/>
          <w:szCs w:val="20"/>
          <w:shd w:val="clear" w:color="auto" w:fill="FFFFFF"/>
        </w:rPr>
        <w:t>i</w:t>
      </w:r>
      <w:r w:rsidRPr="008044EE">
        <w:rPr>
          <w:rFonts w:cs="Arial"/>
          <w:color w:val="000000"/>
          <w:szCs w:val="20"/>
          <w:shd w:val="clear" w:color="auto" w:fill="FFFFFF"/>
        </w:rPr>
        <w:t>, ki ureja</w:t>
      </w:r>
      <w:r w:rsidR="004003AF" w:rsidRPr="008044EE">
        <w:rPr>
          <w:rFonts w:cs="Arial"/>
          <w:color w:val="000000"/>
          <w:szCs w:val="20"/>
          <w:shd w:val="clear" w:color="auto" w:fill="FFFFFF"/>
        </w:rPr>
        <w:t>jo</w:t>
      </w:r>
      <w:r w:rsidRPr="008044EE">
        <w:rPr>
          <w:rFonts w:cs="Arial"/>
          <w:color w:val="000000"/>
          <w:szCs w:val="20"/>
          <w:shd w:val="clear" w:color="auto" w:fill="FFFFFF"/>
        </w:rPr>
        <w:t xml:space="preserve"> storitve upravljanja investicijskih skladov oziroma drugega finančnega premoženja.</w:t>
      </w:r>
      <w:r w:rsidRPr="008044EE">
        <w:rPr>
          <w:rFonts w:cs="Arial"/>
          <w:szCs w:val="20"/>
          <w:lang w:eastAsia="x-none"/>
        </w:rPr>
        <w:t>«.</w:t>
      </w:r>
    </w:p>
    <w:p w14:paraId="50D6CA16" w14:textId="51F4AFCA" w:rsidR="005B3C9F" w:rsidRPr="008044EE" w:rsidRDefault="005B3C9F" w:rsidP="005B3C9F">
      <w:pPr>
        <w:spacing w:after="160" w:line="259" w:lineRule="auto"/>
        <w:jc w:val="center"/>
        <w:rPr>
          <w:rFonts w:eastAsia="Calibri" w:cs="Arial"/>
          <w:szCs w:val="20"/>
        </w:rPr>
      </w:pPr>
    </w:p>
    <w:p w14:paraId="41568E83" w14:textId="5E214ECC" w:rsidR="00692E71" w:rsidRPr="008044EE" w:rsidRDefault="00C836DD" w:rsidP="00692E71">
      <w:pPr>
        <w:spacing w:after="160" w:line="259" w:lineRule="auto"/>
        <w:jc w:val="center"/>
        <w:rPr>
          <w:rFonts w:eastAsia="Calibri" w:cs="Arial"/>
          <w:szCs w:val="20"/>
        </w:rPr>
      </w:pPr>
      <w:r>
        <w:rPr>
          <w:rFonts w:eastAsia="Calibri" w:cs="Arial"/>
          <w:szCs w:val="20"/>
        </w:rPr>
        <w:t>19</w:t>
      </w:r>
      <w:r w:rsidR="00692E71" w:rsidRPr="008044EE">
        <w:rPr>
          <w:rFonts w:eastAsia="Calibri" w:cs="Arial"/>
          <w:szCs w:val="20"/>
        </w:rPr>
        <w:t>. člen</w:t>
      </w:r>
    </w:p>
    <w:p w14:paraId="30A61BB2" w14:textId="77777777" w:rsidR="00692E71" w:rsidRPr="008044EE" w:rsidRDefault="00692E71" w:rsidP="00692E71">
      <w:pPr>
        <w:spacing w:after="160" w:line="259" w:lineRule="auto"/>
        <w:jc w:val="both"/>
        <w:rPr>
          <w:rFonts w:eastAsia="Calibri" w:cs="Arial"/>
          <w:szCs w:val="20"/>
        </w:rPr>
      </w:pPr>
      <w:r w:rsidRPr="008044EE">
        <w:rPr>
          <w:rFonts w:eastAsia="Calibri" w:cs="Arial"/>
          <w:szCs w:val="20"/>
        </w:rPr>
        <w:t>V 496. členu se v prvem odstavku 3. točka spremeni tako, da se glasi:</w:t>
      </w:r>
    </w:p>
    <w:p w14:paraId="3308C10F" w14:textId="1EE20BA3" w:rsidR="00692E71" w:rsidRPr="008044EE" w:rsidRDefault="00692E71" w:rsidP="00692E71">
      <w:pPr>
        <w:spacing w:after="160" w:line="259" w:lineRule="auto"/>
        <w:jc w:val="both"/>
        <w:rPr>
          <w:rFonts w:eastAsia="Calibri" w:cs="Arial"/>
          <w:szCs w:val="20"/>
        </w:rPr>
      </w:pPr>
      <w:r w:rsidRPr="008044EE">
        <w:rPr>
          <w:rFonts w:eastAsia="Calibri" w:cs="Arial"/>
          <w:szCs w:val="20"/>
        </w:rPr>
        <w:t>»3. oseba pri trženju enot investicijskih skladov kršila ta zakon oziroma predpise, izdane na njegovi podlagi, ki se nanašajo na trženje enot KNPVP in obveščanje vlagateljev v Republiki Sloveniji.«.</w:t>
      </w:r>
    </w:p>
    <w:p w14:paraId="60E53711" w14:textId="547E729F" w:rsidR="008E7024" w:rsidRPr="008044EE" w:rsidRDefault="008E7024" w:rsidP="00692E71">
      <w:pPr>
        <w:spacing w:after="160" w:line="259" w:lineRule="auto"/>
        <w:jc w:val="both"/>
        <w:rPr>
          <w:rFonts w:eastAsia="Calibri" w:cs="Arial"/>
          <w:szCs w:val="20"/>
        </w:rPr>
      </w:pPr>
    </w:p>
    <w:p w14:paraId="05FFEB17" w14:textId="77777777" w:rsidR="005B3C9F" w:rsidRPr="008044EE" w:rsidRDefault="005B3C9F" w:rsidP="005B3C9F">
      <w:pPr>
        <w:spacing w:after="160" w:line="259" w:lineRule="auto"/>
        <w:jc w:val="both"/>
        <w:rPr>
          <w:rFonts w:eastAsia="Calibri" w:cs="Arial"/>
          <w:szCs w:val="20"/>
        </w:rPr>
      </w:pPr>
    </w:p>
    <w:p w14:paraId="45EA8EDF" w14:textId="77777777" w:rsidR="005B3C9F" w:rsidRPr="008044EE" w:rsidRDefault="005B3C9F" w:rsidP="005B3C9F">
      <w:pPr>
        <w:spacing w:after="160" w:line="259" w:lineRule="auto"/>
        <w:jc w:val="center"/>
        <w:rPr>
          <w:rFonts w:eastAsia="Calibri" w:cs="Arial"/>
          <w:szCs w:val="20"/>
        </w:rPr>
      </w:pPr>
      <w:r w:rsidRPr="008044EE">
        <w:rPr>
          <w:rFonts w:eastAsia="Calibri" w:cs="Arial"/>
          <w:szCs w:val="20"/>
        </w:rPr>
        <w:t>KONČNA DOLOČBA</w:t>
      </w:r>
    </w:p>
    <w:p w14:paraId="5277DFB8" w14:textId="6C4F242F" w:rsidR="005B3C9F" w:rsidRPr="008044EE" w:rsidRDefault="008044EE" w:rsidP="005B3C9F">
      <w:pPr>
        <w:spacing w:after="160" w:line="259" w:lineRule="auto"/>
        <w:jc w:val="center"/>
        <w:rPr>
          <w:rFonts w:cs="Arial"/>
          <w:szCs w:val="20"/>
        </w:rPr>
      </w:pPr>
      <w:r w:rsidRPr="008044EE">
        <w:rPr>
          <w:rFonts w:eastAsia="Calibri" w:cs="Arial"/>
          <w:szCs w:val="20"/>
        </w:rPr>
        <w:t>2</w:t>
      </w:r>
      <w:r w:rsidR="00C836DD">
        <w:rPr>
          <w:rFonts w:eastAsia="Calibri" w:cs="Arial"/>
          <w:szCs w:val="20"/>
        </w:rPr>
        <w:t>0</w:t>
      </w:r>
      <w:r w:rsidR="005B3C9F" w:rsidRPr="008044EE">
        <w:rPr>
          <w:rFonts w:eastAsia="Calibri" w:cs="Arial"/>
          <w:szCs w:val="20"/>
        </w:rPr>
        <w:t>. člen</w:t>
      </w:r>
    </w:p>
    <w:p w14:paraId="5BCE8676" w14:textId="77777777" w:rsidR="005B3C9F" w:rsidRPr="008044EE" w:rsidRDefault="005B3C9F" w:rsidP="005B3C9F">
      <w:pPr>
        <w:spacing w:line="240" w:lineRule="auto"/>
        <w:jc w:val="center"/>
        <w:rPr>
          <w:rFonts w:eastAsia="Calibri" w:cs="Arial"/>
          <w:szCs w:val="20"/>
          <w:lang w:eastAsia="sl-SI"/>
        </w:rPr>
      </w:pPr>
      <w:r w:rsidRPr="008044EE">
        <w:rPr>
          <w:rFonts w:eastAsia="Calibri" w:cs="Arial"/>
          <w:szCs w:val="20"/>
          <w:lang w:eastAsia="sl-SI"/>
        </w:rPr>
        <w:t>(začetek veljavnosti)</w:t>
      </w:r>
    </w:p>
    <w:p w14:paraId="1D0936EF" w14:textId="77777777" w:rsidR="005B3C9F" w:rsidRPr="008044EE" w:rsidRDefault="005B3C9F" w:rsidP="005B3C9F">
      <w:pPr>
        <w:spacing w:after="160" w:line="259" w:lineRule="auto"/>
        <w:jc w:val="both"/>
        <w:rPr>
          <w:rFonts w:eastAsia="Calibri" w:cs="Arial"/>
          <w:szCs w:val="20"/>
        </w:rPr>
      </w:pPr>
    </w:p>
    <w:p w14:paraId="058D2F0B" w14:textId="77777777" w:rsidR="005B3C9F" w:rsidRPr="008044EE" w:rsidRDefault="005B3C9F" w:rsidP="005B3C9F">
      <w:pPr>
        <w:spacing w:after="160" w:line="259" w:lineRule="auto"/>
        <w:jc w:val="both"/>
        <w:rPr>
          <w:rFonts w:eastAsia="Calibri" w:cs="Arial"/>
          <w:b/>
          <w:szCs w:val="20"/>
        </w:rPr>
      </w:pPr>
      <w:r w:rsidRPr="008044EE">
        <w:rPr>
          <w:rFonts w:eastAsia="Calibri" w:cs="Arial"/>
          <w:szCs w:val="20"/>
        </w:rPr>
        <w:t>Ta zakon začne veljati petnajsti dan po objavi v Uradnem listu Republike Slovenije.</w:t>
      </w:r>
    </w:p>
    <w:p w14:paraId="14525FA9" w14:textId="77777777" w:rsidR="005B3C9F" w:rsidRPr="008044EE" w:rsidRDefault="005B3C9F" w:rsidP="005B3C9F">
      <w:pPr>
        <w:spacing w:line="260" w:lineRule="exact"/>
        <w:rPr>
          <w:rFonts w:cs="Arial"/>
          <w:b/>
          <w:szCs w:val="20"/>
        </w:rPr>
      </w:pPr>
      <w:r w:rsidRPr="008044EE">
        <w:rPr>
          <w:rFonts w:cs="Arial"/>
          <w:b/>
          <w:szCs w:val="20"/>
        </w:rPr>
        <w:br w:type="page"/>
      </w:r>
      <w:r w:rsidRPr="008044EE">
        <w:rPr>
          <w:rFonts w:cs="Arial"/>
          <w:b/>
          <w:szCs w:val="20"/>
        </w:rPr>
        <w:lastRenderedPageBreak/>
        <w:t>III. OBRAZLOŽITVE</w:t>
      </w:r>
    </w:p>
    <w:p w14:paraId="372CA5BF" w14:textId="4BD3EC05" w:rsidR="005B3C9F" w:rsidRPr="008044EE" w:rsidRDefault="005B3C9F" w:rsidP="005B3C9F">
      <w:pPr>
        <w:spacing w:line="260" w:lineRule="exact"/>
        <w:rPr>
          <w:rFonts w:cs="Arial"/>
          <w:bCs/>
          <w:szCs w:val="20"/>
        </w:rPr>
      </w:pPr>
    </w:p>
    <w:p w14:paraId="790E3397" w14:textId="05A01DB7" w:rsidR="00816F15" w:rsidRPr="008044EE" w:rsidRDefault="00816F15" w:rsidP="00816F15">
      <w:pPr>
        <w:jc w:val="both"/>
        <w:rPr>
          <w:rFonts w:cs="Arial"/>
          <w:szCs w:val="20"/>
        </w:rPr>
      </w:pPr>
      <w:r w:rsidRPr="008044EE">
        <w:rPr>
          <w:rFonts w:cs="Arial"/>
          <w:szCs w:val="20"/>
        </w:rPr>
        <w:t>Predlog zakona spreminja vsebino Zakona o investicijskih skladih in družbah za upravljanje (Uradni list RS, št. 31/15, 81/15, 77/16 in 77/18; v nadaljnjem besedilu ZISDU-3), kar je potrebno zaradi zagotovitve večje preglednosti ureditve investicijskih skladov v Republiki Sloveniji in zato dosledne razmejitve med kolektivnimi naložbenimi podjemi za vlaganja v prenosljive vrednostne papirje (v nadaljnjem besedilu: KNPVP) in alternativnimi investicijskimi skladi (v nadaljnjem besedilu: AIS) glede na ureditve iz:</w:t>
      </w:r>
    </w:p>
    <w:p w14:paraId="30DE30E7" w14:textId="77777777" w:rsidR="00816F15" w:rsidRPr="008044EE" w:rsidRDefault="00816F15" w:rsidP="00816F15">
      <w:pPr>
        <w:numPr>
          <w:ilvl w:val="0"/>
          <w:numId w:val="94"/>
        </w:numPr>
        <w:jc w:val="both"/>
        <w:rPr>
          <w:rFonts w:cs="Arial"/>
          <w:szCs w:val="20"/>
        </w:rPr>
      </w:pPr>
      <w:r w:rsidRPr="008044EE">
        <w:rPr>
          <w:rFonts w:cs="Arial"/>
          <w:szCs w:val="20"/>
        </w:rPr>
        <w:t>Direktive 2009/65/ES Evropskega parlamenta in Sveta z dne 13. julija 2009 o usklajevanju zakonov in drugih predpisov o kolektivnih naložbenih podjemih za vlaganja v prenosljive vrednostne papirje, zadnjič spremenjene z Direktivo (EU) 2019/2162 Evropskega parlamenta in Sveta z dne 27. novembra 2019 o izdajanju kritih obveznic in javnem nadzoru kritih obveznic ter o spremembi direktiv 2009/65/ES in 2014/59/EU, (v nadaljnjem besedilu: UCITS) ter</w:t>
      </w:r>
    </w:p>
    <w:p w14:paraId="5706C9EF" w14:textId="77777777" w:rsidR="00816F15" w:rsidRPr="008044EE" w:rsidRDefault="00816F15" w:rsidP="00816F15">
      <w:pPr>
        <w:numPr>
          <w:ilvl w:val="0"/>
          <w:numId w:val="94"/>
        </w:numPr>
        <w:jc w:val="both"/>
        <w:rPr>
          <w:rFonts w:cs="Arial"/>
          <w:szCs w:val="20"/>
        </w:rPr>
      </w:pPr>
      <w:r w:rsidRPr="008044EE">
        <w:rPr>
          <w:rFonts w:cs="Arial"/>
          <w:szCs w:val="20"/>
        </w:rPr>
        <w:t>Direktive 2011/61/EU Evropskega parlamenta in Sveta z dne 8. junija 2011 o upraviteljih alternativnih investicijskih skladov in spremembah direktiv 2003/41/ES in 2009/65/ES ter uredb (ES) št. 1060/2009 in (EU) št. 1095/2010, zadnjič spremenjene z Direktivo (EU) 2019/2034 Evropskega parlamenta in Sveta z dne 27. novembra 2019 o bonitetnem nadzoru investicijskih podjetij ter o spremembi direktiv 2002/87/ES, 2009/65/ES, 2011/61/EU, 2013/36/EU, 2014/59/EU in 2014/65/EU, (v nadaljnjem besedilu: AIFMD).</w:t>
      </w:r>
    </w:p>
    <w:p w14:paraId="1C124A92" w14:textId="2CF2F20C" w:rsidR="00816F15" w:rsidRPr="008044EE" w:rsidRDefault="00816F15" w:rsidP="005B3C9F">
      <w:pPr>
        <w:spacing w:line="260" w:lineRule="exact"/>
        <w:rPr>
          <w:rFonts w:cs="Arial"/>
          <w:bCs/>
          <w:szCs w:val="20"/>
        </w:rPr>
      </w:pPr>
    </w:p>
    <w:p w14:paraId="505DF2BE" w14:textId="77777777" w:rsidR="00816F15" w:rsidRPr="008044EE" w:rsidRDefault="00816F15" w:rsidP="00CE7087">
      <w:pPr>
        <w:jc w:val="both"/>
        <w:rPr>
          <w:rFonts w:cs="Arial"/>
          <w:szCs w:val="20"/>
        </w:rPr>
      </w:pPr>
      <w:r w:rsidRPr="008044EE">
        <w:rPr>
          <w:rFonts w:cs="Arial"/>
          <w:szCs w:val="20"/>
        </w:rPr>
        <w:t>V Predlogu zakona o spremembah in dopolnitvah Zakona o investicijskih skladih in družbah za upravljanje so spremembe (v nadaljnjem besedilu: predlog zakona), potrebne zaradi prenosa zakonodaje EU v nacionalni pravni red. Predlagan je prenos določb:</w:t>
      </w:r>
    </w:p>
    <w:p w14:paraId="3F364C99" w14:textId="77777777" w:rsidR="00816F15" w:rsidRPr="008044EE" w:rsidRDefault="00816F15" w:rsidP="00CE7087">
      <w:pPr>
        <w:numPr>
          <w:ilvl w:val="0"/>
          <w:numId w:val="94"/>
        </w:numPr>
        <w:jc w:val="both"/>
        <w:rPr>
          <w:rFonts w:cs="Arial"/>
          <w:szCs w:val="20"/>
        </w:rPr>
      </w:pPr>
      <w:r w:rsidRPr="008044EE">
        <w:rPr>
          <w:rFonts w:cs="Arial"/>
          <w:szCs w:val="20"/>
        </w:rPr>
        <w:t>Direktive 2019/1160/EU v zvezi s čezmejno distribucijo kolektivnih naložbenih podjemov,</w:t>
      </w:r>
    </w:p>
    <w:p w14:paraId="212560CD" w14:textId="77777777" w:rsidR="00816F15" w:rsidRPr="008044EE" w:rsidRDefault="00816F15" w:rsidP="00CE7087">
      <w:pPr>
        <w:numPr>
          <w:ilvl w:val="0"/>
          <w:numId w:val="94"/>
        </w:numPr>
        <w:jc w:val="both"/>
        <w:rPr>
          <w:rFonts w:cs="Arial"/>
          <w:szCs w:val="20"/>
        </w:rPr>
      </w:pPr>
      <w:r w:rsidRPr="008044EE">
        <w:rPr>
          <w:rFonts w:cs="Arial"/>
          <w:szCs w:val="20"/>
        </w:rPr>
        <w:t xml:space="preserve">Direktive 2019/2162/EU o izdajanju kritih obveznic in javnem nadzoru kritih obveznic ter o spremembi direktiv 2009/65/ES in 2014/59/EU in </w:t>
      </w:r>
    </w:p>
    <w:p w14:paraId="31FF5C6F" w14:textId="77777777" w:rsidR="00816F15" w:rsidRPr="008044EE" w:rsidRDefault="00816F15" w:rsidP="00CE7087">
      <w:pPr>
        <w:numPr>
          <w:ilvl w:val="0"/>
          <w:numId w:val="94"/>
        </w:numPr>
        <w:jc w:val="both"/>
        <w:rPr>
          <w:rFonts w:cs="Arial"/>
          <w:szCs w:val="20"/>
        </w:rPr>
      </w:pPr>
      <w:r w:rsidRPr="008044EE">
        <w:rPr>
          <w:rFonts w:cs="Arial"/>
          <w:szCs w:val="20"/>
        </w:rPr>
        <w:t>Direktive 2019/2034/EU o bonitetnem nadzoru investicijskih podjetij ter o spremembi direktiv 2002/87/ES, 2009/65/ES, 2011/61/EU, 2013/36/EU, 2014/59/EU in 2014/65/EU.</w:t>
      </w:r>
    </w:p>
    <w:p w14:paraId="7F3C88ED" w14:textId="77777777" w:rsidR="00816F15" w:rsidRPr="008044EE" w:rsidRDefault="00816F15" w:rsidP="005B3C9F">
      <w:pPr>
        <w:spacing w:line="260" w:lineRule="exact"/>
        <w:rPr>
          <w:rFonts w:cs="Arial"/>
          <w:bCs/>
          <w:szCs w:val="20"/>
        </w:rPr>
      </w:pPr>
    </w:p>
    <w:p w14:paraId="46DF5193" w14:textId="77777777" w:rsidR="005B3C9F" w:rsidRPr="008044EE" w:rsidRDefault="005B3C9F" w:rsidP="005B3C9F">
      <w:pPr>
        <w:spacing w:line="260" w:lineRule="exact"/>
        <w:rPr>
          <w:rFonts w:cs="Arial"/>
          <w:b/>
          <w:szCs w:val="20"/>
        </w:rPr>
      </w:pPr>
      <w:r w:rsidRPr="008044EE">
        <w:rPr>
          <w:rFonts w:cs="Arial"/>
          <w:b/>
          <w:szCs w:val="20"/>
        </w:rPr>
        <w:t>K 1. členu:</w:t>
      </w:r>
    </w:p>
    <w:p w14:paraId="7EC3746A" w14:textId="77777777" w:rsidR="005B3C9F" w:rsidRPr="008044EE" w:rsidRDefault="005B3C9F" w:rsidP="005B3C9F">
      <w:pPr>
        <w:spacing w:line="260" w:lineRule="exact"/>
        <w:jc w:val="both"/>
        <w:rPr>
          <w:rFonts w:cs="Arial"/>
          <w:szCs w:val="20"/>
        </w:rPr>
      </w:pPr>
      <w:r w:rsidRPr="008044EE">
        <w:rPr>
          <w:rFonts w:cs="Arial"/>
          <w:szCs w:val="20"/>
        </w:rPr>
        <w:t>S predlogom spremembe se spreminja 2. člen ZISDU-3 v delu, kjer so dodatno naštete direktive EU, ki se delno prenašajo v pravni red Republike Slovenije s tem predlogom zakona. Prav tako so dopolnjene evropske uredbe, ki so podrobneje urejene v ZISDU-3.</w:t>
      </w:r>
    </w:p>
    <w:p w14:paraId="2B55F794" w14:textId="77777777" w:rsidR="005B3C9F" w:rsidRPr="008044EE" w:rsidRDefault="005B3C9F" w:rsidP="005B3C9F">
      <w:pPr>
        <w:spacing w:line="260" w:lineRule="exact"/>
        <w:rPr>
          <w:rFonts w:cs="Arial"/>
          <w:bCs/>
          <w:szCs w:val="20"/>
        </w:rPr>
      </w:pPr>
    </w:p>
    <w:p w14:paraId="6FC5206B" w14:textId="78BB3A92" w:rsidR="005B3C9F" w:rsidRPr="008044EE" w:rsidRDefault="005B3C9F" w:rsidP="005B3C9F">
      <w:pPr>
        <w:spacing w:line="260" w:lineRule="exact"/>
        <w:rPr>
          <w:rFonts w:cs="Arial"/>
          <w:b/>
          <w:szCs w:val="20"/>
        </w:rPr>
      </w:pPr>
      <w:r w:rsidRPr="008044EE">
        <w:rPr>
          <w:rFonts w:cs="Arial"/>
          <w:b/>
          <w:szCs w:val="20"/>
        </w:rPr>
        <w:t>K 2. členu:</w:t>
      </w:r>
    </w:p>
    <w:p w14:paraId="7879A746" w14:textId="212B169B" w:rsidR="005B3C9F" w:rsidRPr="008044EE" w:rsidRDefault="005B3C9F" w:rsidP="005B3C9F">
      <w:pPr>
        <w:spacing w:line="260" w:lineRule="exact"/>
        <w:jc w:val="both"/>
        <w:rPr>
          <w:rFonts w:cs="Arial"/>
          <w:szCs w:val="20"/>
        </w:rPr>
      </w:pPr>
      <w:r w:rsidRPr="008044EE">
        <w:rPr>
          <w:rFonts w:cs="Arial"/>
          <w:szCs w:val="20"/>
        </w:rPr>
        <w:t xml:space="preserve">Predlagana je sprememba četrtega odstavka 33. člena ZISDU-3 glede spremembe Zakona o bonitetnem nadzoru investicijskih podjetij zaradi prenosa </w:t>
      </w:r>
      <w:r w:rsidR="00C17F59" w:rsidRPr="008044EE">
        <w:rPr>
          <w:rFonts w:cs="Arial"/>
          <w:szCs w:val="20"/>
        </w:rPr>
        <w:t>D</w:t>
      </w:r>
      <w:r w:rsidRPr="008044EE">
        <w:rPr>
          <w:rFonts w:cs="Arial"/>
          <w:szCs w:val="20"/>
        </w:rPr>
        <w:t>irektive 2019/2034/EU o bonitetnem nadzoru investicijskih podjetij</w:t>
      </w:r>
      <w:r w:rsidR="00EE30EB">
        <w:rPr>
          <w:rFonts w:cs="Arial"/>
          <w:szCs w:val="20"/>
        </w:rPr>
        <w:t>, ki bo prenesena v nov Zakon o bonitetnem nadzoru investicijskih podjetij (EVA 2020-1611-0144).</w:t>
      </w:r>
    </w:p>
    <w:p w14:paraId="350F6565" w14:textId="77777777" w:rsidR="005B3C9F" w:rsidRPr="008044EE" w:rsidRDefault="005B3C9F" w:rsidP="005B3C9F">
      <w:pPr>
        <w:spacing w:line="260" w:lineRule="exact"/>
        <w:rPr>
          <w:rFonts w:cs="Arial"/>
          <w:bCs/>
          <w:szCs w:val="20"/>
        </w:rPr>
      </w:pPr>
    </w:p>
    <w:p w14:paraId="3A471D94" w14:textId="4F8C03CA" w:rsidR="005B3C9F" w:rsidRPr="008044EE" w:rsidRDefault="005B3C9F" w:rsidP="005B3C9F">
      <w:pPr>
        <w:spacing w:line="260" w:lineRule="exact"/>
        <w:rPr>
          <w:rFonts w:cs="Arial"/>
          <w:b/>
          <w:szCs w:val="20"/>
        </w:rPr>
      </w:pPr>
      <w:r w:rsidRPr="008044EE">
        <w:rPr>
          <w:rFonts w:cs="Arial"/>
          <w:b/>
          <w:szCs w:val="20"/>
        </w:rPr>
        <w:t xml:space="preserve">K </w:t>
      </w:r>
      <w:r w:rsidR="00C836DD">
        <w:rPr>
          <w:rFonts w:cs="Arial"/>
          <w:b/>
          <w:szCs w:val="20"/>
        </w:rPr>
        <w:t>3</w:t>
      </w:r>
      <w:r w:rsidRPr="008044EE">
        <w:rPr>
          <w:rFonts w:cs="Arial"/>
          <w:b/>
          <w:szCs w:val="20"/>
        </w:rPr>
        <w:t>. členu:</w:t>
      </w:r>
    </w:p>
    <w:p w14:paraId="55469553" w14:textId="77777777" w:rsidR="005B3C9F" w:rsidRPr="008044EE" w:rsidRDefault="005B3C9F" w:rsidP="005B3C9F">
      <w:pPr>
        <w:spacing w:line="260" w:lineRule="exact"/>
        <w:jc w:val="both"/>
        <w:rPr>
          <w:rFonts w:cs="Arial"/>
          <w:szCs w:val="20"/>
        </w:rPr>
      </w:pPr>
      <w:r w:rsidRPr="008044EE">
        <w:rPr>
          <w:rFonts w:cs="Arial"/>
          <w:szCs w:val="20"/>
        </w:rPr>
        <w:t xml:space="preserve">Predlagana je sprememba 83. člena ZISDU-3 glede spremembe Zakona o bonitetnem nadzoru investicijskih podjetij zaradi prenosa </w:t>
      </w:r>
      <w:r w:rsidR="001E2C6C" w:rsidRPr="008044EE">
        <w:rPr>
          <w:rFonts w:cs="Arial"/>
          <w:szCs w:val="20"/>
        </w:rPr>
        <w:t>D</w:t>
      </w:r>
      <w:r w:rsidRPr="008044EE">
        <w:rPr>
          <w:rFonts w:cs="Arial"/>
          <w:szCs w:val="20"/>
        </w:rPr>
        <w:t>irektive 2019/2034/EU o bonitetnem nadzoru investicijskih podjetij.</w:t>
      </w:r>
    </w:p>
    <w:p w14:paraId="0FDB73D6" w14:textId="77777777" w:rsidR="005B3C9F" w:rsidRPr="008044EE" w:rsidRDefault="005B3C9F" w:rsidP="005B3C9F">
      <w:pPr>
        <w:spacing w:line="260" w:lineRule="exact"/>
        <w:jc w:val="both"/>
        <w:rPr>
          <w:rFonts w:cs="Arial"/>
          <w:szCs w:val="20"/>
        </w:rPr>
      </w:pPr>
      <w:r w:rsidRPr="008044EE">
        <w:rPr>
          <w:rFonts w:cs="Arial"/>
          <w:szCs w:val="20"/>
        </w:rPr>
        <w:t xml:space="preserve">Z drugim odstavkom tega člena se v povezavi s 33. členom ZISDU-3 zagotavlja prenos 60. člena </w:t>
      </w:r>
      <w:r w:rsidR="001E2C6C" w:rsidRPr="008044EE">
        <w:rPr>
          <w:rFonts w:cs="Arial"/>
          <w:szCs w:val="20"/>
        </w:rPr>
        <w:t>D</w:t>
      </w:r>
      <w:r w:rsidRPr="008044EE">
        <w:rPr>
          <w:rFonts w:cs="Arial"/>
          <w:szCs w:val="20"/>
        </w:rPr>
        <w:t>irektive 2019/2034/EU glede minimalne višine kapitala družbe za upravljanje.</w:t>
      </w:r>
    </w:p>
    <w:p w14:paraId="70F794AF" w14:textId="77777777" w:rsidR="005B3C9F" w:rsidRPr="008044EE" w:rsidRDefault="005B3C9F" w:rsidP="005B3C9F">
      <w:pPr>
        <w:spacing w:line="260" w:lineRule="exact"/>
        <w:rPr>
          <w:rFonts w:cs="Arial"/>
          <w:bCs/>
          <w:szCs w:val="20"/>
        </w:rPr>
      </w:pPr>
    </w:p>
    <w:p w14:paraId="00D58D39" w14:textId="497A32ED" w:rsidR="005B3C9F" w:rsidRPr="008044EE" w:rsidRDefault="005B3C9F" w:rsidP="005B3C9F">
      <w:pPr>
        <w:spacing w:line="260" w:lineRule="exact"/>
        <w:rPr>
          <w:rFonts w:cs="Arial"/>
          <w:b/>
          <w:szCs w:val="20"/>
        </w:rPr>
      </w:pPr>
      <w:r w:rsidRPr="008044EE">
        <w:rPr>
          <w:rFonts w:cs="Arial"/>
          <w:b/>
          <w:szCs w:val="20"/>
        </w:rPr>
        <w:t xml:space="preserve">K </w:t>
      </w:r>
      <w:r w:rsidR="00C836DD">
        <w:rPr>
          <w:rFonts w:cs="Arial"/>
          <w:b/>
          <w:szCs w:val="20"/>
        </w:rPr>
        <w:t>4</w:t>
      </w:r>
      <w:r w:rsidRPr="008044EE">
        <w:rPr>
          <w:rFonts w:cs="Arial"/>
          <w:b/>
          <w:szCs w:val="20"/>
        </w:rPr>
        <w:t>. členu:</w:t>
      </w:r>
    </w:p>
    <w:p w14:paraId="1B9762F4" w14:textId="77777777" w:rsidR="005B3C9F" w:rsidRPr="008044EE" w:rsidRDefault="001E2C6C" w:rsidP="001E2C6C">
      <w:pPr>
        <w:spacing w:line="260" w:lineRule="exact"/>
        <w:jc w:val="both"/>
        <w:rPr>
          <w:rFonts w:cs="Arial"/>
          <w:bCs/>
          <w:szCs w:val="20"/>
        </w:rPr>
      </w:pPr>
      <w:r w:rsidRPr="008044EE">
        <w:rPr>
          <w:rFonts w:cs="Arial"/>
          <w:bCs/>
          <w:szCs w:val="20"/>
        </w:rPr>
        <w:t>Dopolnitev 113. člena ZISDU-3 za prenos prvega odstavka 1. člena Direktive 2019/1160/EU, s čimer se omogočajo enaki konkurenčni pogoji med KNPVP in odpravljajo omejitve za prosto gibanje enot ter deležev KNPVP v EU, kar zagotavlja enotno zaščito vlagateljev oziroma odpravlja regulativno vrzel in postopek za priglasitev sprememb v zvezi s pristojnim organom KNPVP.</w:t>
      </w:r>
    </w:p>
    <w:p w14:paraId="19BBFAAB" w14:textId="77777777" w:rsidR="001E2C6C" w:rsidRPr="008044EE" w:rsidRDefault="001E2C6C" w:rsidP="005B3C9F">
      <w:pPr>
        <w:spacing w:line="260" w:lineRule="exact"/>
        <w:rPr>
          <w:rFonts w:cs="Arial"/>
          <w:bCs/>
          <w:szCs w:val="20"/>
        </w:rPr>
      </w:pPr>
    </w:p>
    <w:p w14:paraId="7373E5F7" w14:textId="5E3E0170" w:rsidR="005B3C9F" w:rsidRPr="008044EE" w:rsidRDefault="005B3C9F" w:rsidP="005B3C9F">
      <w:pPr>
        <w:spacing w:line="260" w:lineRule="exact"/>
        <w:rPr>
          <w:rFonts w:cs="Arial"/>
          <w:b/>
          <w:szCs w:val="20"/>
        </w:rPr>
      </w:pPr>
      <w:r w:rsidRPr="008044EE">
        <w:rPr>
          <w:rFonts w:cs="Arial"/>
          <w:b/>
          <w:szCs w:val="20"/>
        </w:rPr>
        <w:t xml:space="preserve">K </w:t>
      </w:r>
      <w:r w:rsidR="00C836DD">
        <w:rPr>
          <w:rFonts w:cs="Arial"/>
          <w:b/>
          <w:szCs w:val="20"/>
        </w:rPr>
        <w:t>5</w:t>
      </w:r>
      <w:r w:rsidRPr="008044EE">
        <w:rPr>
          <w:rFonts w:cs="Arial"/>
          <w:b/>
          <w:szCs w:val="20"/>
        </w:rPr>
        <w:t xml:space="preserve">. </w:t>
      </w:r>
      <w:r w:rsidR="008044EE">
        <w:rPr>
          <w:rFonts w:cs="Arial"/>
          <w:b/>
          <w:szCs w:val="20"/>
        </w:rPr>
        <w:t>in</w:t>
      </w:r>
      <w:r w:rsidRPr="008044EE">
        <w:rPr>
          <w:rFonts w:cs="Arial"/>
          <w:b/>
          <w:szCs w:val="20"/>
        </w:rPr>
        <w:t xml:space="preserve"> </w:t>
      </w:r>
      <w:r w:rsidR="00C836DD">
        <w:rPr>
          <w:rFonts w:cs="Arial"/>
          <w:b/>
          <w:szCs w:val="20"/>
        </w:rPr>
        <w:t>6</w:t>
      </w:r>
      <w:r w:rsidRPr="008044EE">
        <w:rPr>
          <w:rFonts w:cs="Arial"/>
          <w:b/>
          <w:szCs w:val="20"/>
        </w:rPr>
        <w:t>. členu:</w:t>
      </w:r>
    </w:p>
    <w:p w14:paraId="4CD9CF98" w14:textId="18F97D3B" w:rsidR="005B3C9F" w:rsidRPr="008044EE" w:rsidRDefault="008044EE" w:rsidP="005B3C9F">
      <w:pPr>
        <w:spacing w:line="260" w:lineRule="exact"/>
        <w:jc w:val="both"/>
        <w:rPr>
          <w:rFonts w:cs="Arial"/>
          <w:bCs/>
          <w:szCs w:val="20"/>
        </w:rPr>
      </w:pPr>
      <w:r>
        <w:rPr>
          <w:rFonts w:cs="Arial"/>
          <w:bCs/>
          <w:szCs w:val="20"/>
        </w:rPr>
        <w:t>P</w:t>
      </w:r>
      <w:r w:rsidR="005B3C9F" w:rsidRPr="008044EE">
        <w:rPr>
          <w:rFonts w:cs="Arial"/>
          <w:bCs/>
          <w:szCs w:val="20"/>
        </w:rPr>
        <w:t>redlaga</w:t>
      </w:r>
      <w:r>
        <w:rPr>
          <w:rFonts w:cs="Arial"/>
          <w:bCs/>
          <w:szCs w:val="20"/>
        </w:rPr>
        <w:t xml:space="preserve"> se</w:t>
      </w:r>
      <w:r w:rsidR="005B3C9F" w:rsidRPr="008044EE">
        <w:rPr>
          <w:rFonts w:cs="Arial"/>
          <w:bCs/>
          <w:szCs w:val="20"/>
        </w:rPr>
        <w:t xml:space="preserve"> črtanje petega odstavka 129. in </w:t>
      </w:r>
      <w:r w:rsidR="0042272D">
        <w:rPr>
          <w:rFonts w:cs="Arial"/>
          <w:bCs/>
          <w:szCs w:val="20"/>
        </w:rPr>
        <w:t xml:space="preserve">celotnega </w:t>
      </w:r>
      <w:r w:rsidR="005B3C9F" w:rsidRPr="008044EE">
        <w:rPr>
          <w:rFonts w:cs="Arial"/>
          <w:bCs/>
          <w:szCs w:val="20"/>
        </w:rPr>
        <w:t xml:space="preserve">130. člena ZISDU-3, s čimer se zagotavlja prenos drugega in tretjega odstavka 1. člena </w:t>
      </w:r>
      <w:r w:rsidR="009550B0" w:rsidRPr="008044EE">
        <w:rPr>
          <w:rFonts w:cs="Arial"/>
          <w:bCs/>
          <w:szCs w:val="20"/>
        </w:rPr>
        <w:t>D</w:t>
      </w:r>
      <w:r w:rsidR="005B3C9F" w:rsidRPr="008044EE">
        <w:rPr>
          <w:rFonts w:cs="Arial"/>
          <w:bCs/>
          <w:szCs w:val="20"/>
        </w:rPr>
        <w:t>irektive 2019/1160/EU.</w:t>
      </w:r>
    </w:p>
    <w:p w14:paraId="5AFDD4A8" w14:textId="77777777" w:rsidR="005B3C9F" w:rsidRPr="008044EE" w:rsidRDefault="005B3C9F" w:rsidP="005B3C9F">
      <w:pPr>
        <w:spacing w:line="260" w:lineRule="exact"/>
        <w:rPr>
          <w:rFonts w:cs="Arial"/>
          <w:bCs/>
          <w:szCs w:val="20"/>
        </w:rPr>
      </w:pPr>
    </w:p>
    <w:p w14:paraId="56D41416" w14:textId="0BCA09DF" w:rsidR="005B3C9F" w:rsidRPr="008044EE" w:rsidRDefault="005B3C9F" w:rsidP="005B3C9F">
      <w:pPr>
        <w:spacing w:line="260" w:lineRule="exact"/>
        <w:rPr>
          <w:rFonts w:cs="Arial"/>
          <w:b/>
          <w:szCs w:val="20"/>
        </w:rPr>
      </w:pPr>
      <w:r w:rsidRPr="008044EE">
        <w:rPr>
          <w:rFonts w:cs="Arial"/>
          <w:b/>
          <w:szCs w:val="20"/>
        </w:rPr>
        <w:t xml:space="preserve">K </w:t>
      </w:r>
      <w:r w:rsidR="00C836DD">
        <w:rPr>
          <w:rFonts w:cs="Arial"/>
          <w:b/>
          <w:szCs w:val="20"/>
        </w:rPr>
        <w:t>7</w:t>
      </w:r>
      <w:r w:rsidRPr="008044EE">
        <w:rPr>
          <w:rFonts w:cs="Arial"/>
          <w:b/>
          <w:szCs w:val="20"/>
        </w:rPr>
        <w:t>. členu:</w:t>
      </w:r>
    </w:p>
    <w:p w14:paraId="21136EC7" w14:textId="77777777" w:rsidR="005B3C9F" w:rsidRPr="008044EE" w:rsidRDefault="005B3C9F" w:rsidP="005B3C9F">
      <w:pPr>
        <w:spacing w:line="260" w:lineRule="exact"/>
        <w:jc w:val="both"/>
        <w:rPr>
          <w:rFonts w:cs="Arial"/>
          <w:bCs/>
          <w:szCs w:val="20"/>
        </w:rPr>
      </w:pPr>
      <w:r w:rsidRPr="008044EE">
        <w:rPr>
          <w:rFonts w:cs="Arial"/>
          <w:bCs/>
          <w:szCs w:val="20"/>
        </w:rPr>
        <w:t xml:space="preserve">Sprememba 137. člena ZISDU-3 je potrebna za prenos četrtega odstavka 1. člena </w:t>
      </w:r>
      <w:r w:rsidR="009550B0" w:rsidRPr="008044EE">
        <w:rPr>
          <w:rFonts w:cs="Arial"/>
          <w:bCs/>
          <w:szCs w:val="20"/>
        </w:rPr>
        <w:t>D</w:t>
      </w:r>
      <w:r w:rsidRPr="008044EE">
        <w:rPr>
          <w:rFonts w:cs="Arial"/>
          <w:bCs/>
          <w:szCs w:val="20"/>
        </w:rPr>
        <w:t>irektive 2019/1160/EU, s čimer se zagotovi</w:t>
      </w:r>
      <w:r w:rsidR="009550B0" w:rsidRPr="008044EE">
        <w:rPr>
          <w:rFonts w:cs="Arial"/>
          <w:bCs/>
          <w:szCs w:val="20"/>
        </w:rPr>
        <w:t>jo</w:t>
      </w:r>
      <w:r w:rsidRPr="008044EE">
        <w:rPr>
          <w:rFonts w:cs="Arial"/>
          <w:bCs/>
          <w:szCs w:val="20"/>
        </w:rPr>
        <w:t xml:space="preserve"> enak</w:t>
      </w:r>
      <w:r w:rsidR="009550B0" w:rsidRPr="008044EE">
        <w:rPr>
          <w:rFonts w:cs="Arial"/>
          <w:bCs/>
          <w:szCs w:val="20"/>
        </w:rPr>
        <w:t>i</w:t>
      </w:r>
      <w:r w:rsidRPr="008044EE">
        <w:rPr>
          <w:rFonts w:cs="Arial"/>
          <w:bCs/>
          <w:szCs w:val="20"/>
        </w:rPr>
        <w:t xml:space="preserve"> konkurenčn</w:t>
      </w:r>
      <w:r w:rsidR="009550B0" w:rsidRPr="008044EE">
        <w:rPr>
          <w:rFonts w:cs="Arial"/>
          <w:bCs/>
          <w:szCs w:val="20"/>
        </w:rPr>
        <w:t>i</w:t>
      </w:r>
      <w:r w:rsidRPr="008044EE">
        <w:rPr>
          <w:rFonts w:cs="Arial"/>
          <w:bCs/>
          <w:szCs w:val="20"/>
        </w:rPr>
        <w:t xml:space="preserve"> pogoj</w:t>
      </w:r>
      <w:r w:rsidR="009550B0" w:rsidRPr="008044EE">
        <w:rPr>
          <w:rFonts w:cs="Arial"/>
          <w:bCs/>
          <w:szCs w:val="20"/>
        </w:rPr>
        <w:t>i</w:t>
      </w:r>
      <w:r w:rsidRPr="008044EE">
        <w:rPr>
          <w:rFonts w:cs="Arial"/>
          <w:bCs/>
          <w:szCs w:val="20"/>
        </w:rPr>
        <w:t xml:space="preserve"> med KNPVP. Tuj KNPVP, ki se trži v Sloveniji, mora biti zagotoviti vse informacije iz naslova trženja v slovenskem jeziku, s čimer se zagotavlja varstvo potrošnikov oz</w:t>
      </w:r>
      <w:r w:rsidR="009550B0" w:rsidRPr="008044EE">
        <w:rPr>
          <w:rFonts w:cs="Arial"/>
          <w:bCs/>
          <w:szCs w:val="20"/>
        </w:rPr>
        <w:t>iroma</w:t>
      </w:r>
      <w:r w:rsidRPr="008044EE">
        <w:rPr>
          <w:rFonts w:cs="Arial"/>
          <w:bCs/>
          <w:szCs w:val="20"/>
        </w:rPr>
        <w:t xml:space="preserve"> vlagateljev.</w:t>
      </w:r>
    </w:p>
    <w:p w14:paraId="36786225" w14:textId="77777777" w:rsidR="005B3C9F" w:rsidRPr="008044EE" w:rsidRDefault="005B3C9F" w:rsidP="005B3C9F">
      <w:pPr>
        <w:spacing w:line="260" w:lineRule="exact"/>
        <w:rPr>
          <w:rFonts w:cs="Arial"/>
          <w:bCs/>
          <w:szCs w:val="20"/>
        </w:rPr>
      </w:pPr>
    </w:p>
    <w:p w14:paraId="4359FA73" w14:textId="2AD83BE3" w:rsidR="005B3C9F" w:rsidRPr="008044EE" w:rsidRDefault="005B3C9F" w:rsidP="005B3C9F">
      <w:pPr>
        <w:spacing w:line="260" w:lineRule="exact"/>
        <w:rPr>
          <w:rFonts w:cs="Arial"/>
          <w:b/>
          <w:szCs w:val="20"/>
        </w:rPr>
      </w:pPr>
      <w:r w:rsidRPr="008044EE">
        <w:rPr>
          <w:rFonts w:cs="Arial"/>
          <w:b/>
          <w:szCs w:val="20"/>
        </w:rPr>
        <w:t xml:space="preserve">K </w:t>
      </w:r>
      <w:r w:rsidR="00C836DD">
        <w:rPr>
          <w:rFonts w:cs="Arial"/>
          <w:b/>
          <w:szCs w:val="20"/>
        </w:rPr>
        <w:t>8</w:t>
      </w:r>
      <w:r w:rsidRPr="008044EE">
        <w:rPr>
          <w:rFonts w:cs="Arial"/>
          <w:b/>
          <w:szCs w:val="20"/>
        </w:rPr>
        <w:t xml:space="preserve">. in </w:t>
      </w:r>
      <w:r w:rsidR="00C836DD">
        <w:rPr>
          <w:rFonts w:cs="Arial"/>
          <w:b/>
          <w:szCs w:val="20"/>
        </w:rPr>
        <w:t>9</w:t>
      </w:r>
      <w:r w:rsidRPr="008044EE">
        <w:rPr>
          <w:rFonts w:cs="Arial"/>
          <w:b/>
          <w:szCs w:val="20"/>
        </w:rPr>
        <w:t>. členu:</w:t>
      </w:r>
    </w:p>
    <w:p w14:paraId="6DE9D734" w14:textId="77777777" w:rsidR="005B3C9F" w:rsidRPr="008044EE" w:rsidRDefault="005B3C9F" w:rsidP="005B3C9F">
      <w:pPr>
        <w:spacing w:line="260" w:lineRule="exact"/>
        <w:jc w:val="both"/>
        <w:rPr>
          <w:rFonts w:cs="Arial"/>
          <w:bCs/>
          <w:szCs w:val="20"/>
        </w:rPr>
      </w:pPr>
      <w:r w:rsidRPr="008044EE">
        <w:rPr>
          <w:rFonts w:cs="Arial"/>
          <w:bCs/>
          <w:szCs w:val="20"/>
        </w:rPr>
        <w:t>Sprememba 138. in 139. člena ZISDU-3 je predlagana z</w:t>
      </w:r>
      <w:r w:rsidR="009550B0" w:rsidRPr="008044EE">
        <w:rPr>
          <w:rFonts w:cs="Arial"/>
          <w:bCs/>
          <w:szCs w:val="20"/>
        </w:rPr>
        <w:t>aradi</w:t>
      </w:r>
      <w:r w:rsidRPr="008044EE">
        <w:rPr>
          <w:rFonts w:cs="Arial"/>
          <w:bCs/>
          <w:szCs w:val="20"/>
        </w:rPr>
        <w:t xml:space="preserve"> prenosa petega odstavka 1. člena </w:t>
      </w:r>
      <w:r w:rsidR="009550B0" w:rsidRPr="008044EE">
        <w:rPr>
          <w:rFonts w:cs="Arial"/>
          <w:bCs/>
          <w:szCs w:val="20"/>
        </w:rPr>
        <w:t>D</w:t>
      </w:r>
      <w:r w:rsidRPr="008044EE">
        <w:rPr>
          <w:rFonts w:cs="Arial"/>
          <w:bCs/>
          <w:szCs w:val="20"/>
        </w:rPr>
        <w:t xml:space="preserve">irektive 2019/1160/EU in ureja dopolnjeno vsebino priglasitvenega dokumenta  za KNPVP, ki se trži v Sloveniji, oziroma določa ravnanje </w:t>
      </w:r>
      <w:r w:rsidR="009550B0" w:rsidRPr="008044EE">
        <w:rPr>
          <w:rFonts w:cs="Arial"/>
          <w:bCs/>
          <w:szCs w:val="20"/>
        </w:rPr>
        <w:t>ob</w:t>
      </w:r>
      <w:r w:rsidRPr="008044EE">
        <w:rPr>
          <w:rFonts w:cs="Arial"/>
          <w:bCs/>
          <w:szCs w:val="20"/>
        </w:rPr>
        <w:t xml:space="preserve"> sprememb</w:t>
      </w:r>
      <w:r w:rsidR="009550B0" w:rsidRPr="008044EE">
        <w:rPr>
          <w:rFonts w:cs="Arial"/>
          <w:bCs/>
          <w:szCs w:val="20"/>
        </w:rPr>
        <w:t>i</w:t>
      </w:r>
      <w:r w:rsidRPr="008044EE">
        <w:rPr>
          <w:rFonts w:cs="Arial"/>
          <w:bCs/>
          <w:szCs w:val="20"/>
        </w:rPr>
        <w:t xml:space="preserve"> informacij v priglasitvenem dokumentu KNPVP.</w:t>
      </w:r>
    </w:p>
    <w:p w14:paraId="3EF1E665" w14:textId="77777777" w:rsidR="005B3C9F" w:rsidRPr="008044EE" w:rsidRDefault="005B3C9F" w:rsidP="005B3C9F">
      <w:pPr>
        <w:spacing w:line="260" w:lineRule="exact"/>
        <w:rPr>
          <w:rFonts w:cs="Arial"/>
          <w:bCs/>
          <w:szCs w:val="20"/>
        </w:rPr>
      </w:pPr>
    </w:p>
    <w:p w14:paraId="612077F2" w14:textId="447E43B7" w:rsidR="005B3C9F" w:rsidRPr="008044EE" w:rsidRDefault="005B3C9F" w:rsidP="005B3C9F">
      <w:pPr>
        <w:spacing w:line="260" w:lineRule="exact"/>
        <w:rPr>
          <w:rFonts w:cs="Arial"/>
          <w:b/>
          <w:szCs w:val="20"/>
        </w:rPr>
      </w:pPr>
      <w:r w:rsidRPr="008044EE">
        <w:rPr>
          <w:rFonts w:cs="Arial"/>
          <w:b/>
          <w:szCs w:val="20"/>
        </w:rPr>
        <w:t xml:space="preserve">K </w:t>
      </w:r>
      <w:r w:rsidR="008044EE">
        <w:rPr>
          <w:rFonts w:cs="Arial"/>
          <w:b/>
          <w:szCs w:val="20"/>
        </w:rPr>
        <w:t>1</w:t>
      </w:r>
      <w:r w:rsidR="00C836DD">
        <w:rPr>
          <w:rFonts w:cs="Arial"/>
          <w:b/>
          <w:szCs w:val="20"/>
        </w:rPr>
        <w:t>0</w:t>
      </w:r>
      <w:r w:rsidRPr="008044EE">
        <w:rPr>
          <w:rFonts w:cs="Arial"/>
          <w:b/>
          <w:szCs w:val="20"/>
        </w:rPr>
        <w:t>. členu:</w:t>
      </w:r>
    </w:p>
    <w:p w14:paraId="35A67527" w14:textId="77777777" w:rsidR="005B3C9F" w:rsidRPr="008044EE" w:rsidRDefault="005B3C9F" w:rsidP="005B3C9F">
      <w:pPr>
        <w:spacing w:line="260" w:lineRule="exact"/>
        <w:jc w:val="both"/>
        <w:rPr>
          <w:rFonts w:cs="Arial"/>
          <w:bCs/>
          <w:szCs w:val="20"/>
        </w:rPr>
      </w:pPr>
      <w:r w:rsidRPr="008044EE">
        <w:rPr>
          <w:rFonts w:cs="Arial"/>
          <w:bCs/>
          <w:szCs w:val="20"/>
        </w:rPr>
        <w:t>Za</w:t>
      </w:r>
      <w:r w:rsidR="009550B0" w:rsidRPr="008044EE">
        <w:rPr>
          <w:rFonts w:cs="Arial"/>
          <w:bCs/>
          <w:szCs w:val="20"/>
        </w:rPr>
        <w:t>radi</w:t>
      </w:r>
      <w:r w:rsidRPr="008044EE">
        <w:rPr>
          <w:rFonts w:cs="Arial"/>
          <w:bCs/>
          <w:szCs w:val="20"/>
        </w:rPr>
        <w:t xml:space="preserve"> prenosa šestega odstavka 1. člena </w:t>
      </w:r>
      <w:r w:rsidR="009550B0" w:rsidRPr="008044EE">
        <w:rPr>
          <w:rFonts w:cs="Arial"/>
          <w:bCs/>
          <w:szCs w:val="20"/>
        </w:rPr>
        <w:t>D</w:t>
      </w:r>
      <w:r w:rsidRPr="008044EE">
        <w:rPr>
          <w:rFonts w:cs="Arial"/>
          <w:bCs/>
          <w:szCs w:val="20"/>
        </w:rPr>
        <w:t>irektive 2019/1160/EU je predlagan nov 139.a člen, ki ureja vsebino, v katerih primerih se lahko predlaga postopek za preklic trženja enot KNPVP države članice v Sloveniji in vsebuje prvine za zaščit</w:t>
      </w:r>
      <w:r w:rsidR="009550B0" w:rsidRPr="008044EE">
        <w:rPr>
          <w:rFonts w:cs="Arial"/>
          <w:bCs/>
          <w:szCs w:val="20"/>
        </w:rPr>
        <w:t>o</w:t>
      </w:r>
      <w:r w:rsidRPr="008044EE">
        <w:rPr>
          <w:rFonts w:cs="Arial"/>
          <w:bCs/>
          <w:szCs w:val="20"/>
        </w:rPr>
        <w:t xml:space="preserve"> vlagatelja. Nadzor izvaja Agencija za trg vrednostnih papirjev in ima enake pravice ter obveznosti, kot pripadajo pristojnemu organu države članice, iz katere KNPVP izhaja.</w:t>
      </w:r>
    </w:p>
    <w:p w14:paraId="4DE924C5" w14:textId="77777777" w:rsidR="005B3C9F" w:rsidRPr="008044EE" w:rsidRDefault="005B3C9F" w:rsidP="005B3C9F">
      <w:pPr>
        <w:spacing w:line="260" w:lineRule="exact"/>
        <w:rPr>
          <w:rFonts w:cs="Arial"/>
          <w:bCs/>
          <w:szCs w:val="20"/>
        </w:rPr>
      </w:pPr>
    </w:p>
    <w:p w14:paraId="351CE95F" w14:textId="3AF88B90" w:rsidR="005B3C9F" w:rsidRPr="008044EE" w:rsidRDefault="005B3C9F" w:rsidP="005B3C9F">
      <w:pPr>
        <w:spacing w:line="260" w:lineRule="exact"/>
        <w:rPr>
          <w:rFonts w:cs="Arial"/>
          <w:b/>
          <w:szCs w:val="20"/>
        </w:rPr>
      </w:pPr>
      <w:r w:rsidRPr="008044EE">
        <w:rPr>
          <w:rFonts w:cs="Arial"/>
          <w:b/>
          <w:szCs w:val="20"/>
        </w:rPr>
        <w:t xml:space="preserve">K </w:t>
      </w:r>
      <w:r w:rsidR="008044EE">
        <w:rPr>
          <w:rFonts w:cs="Arial"/>
          <w:b/>
          <w:szCs w:val="20"/>
        </w:rPr>
        <w:t>1</w:t>
      </w:r>
      <w:r w:rsidR="00C836DD">
        <w:rPr>
          <w:rFonts w:cs="Arial"/>
          <w:b/>
          <w:szCs w:val="20"/>
        </w:rPr>
        <w:t>1</w:t>
      </w:r>
      <w:r w:rsidRPr="008044EE">
        <w:rPr>
          <w:rFonts w:cs="Arial"/>
          <w:b/>
          <w:szCs w:val="20"/>
        </w:rPr>
        <w:t>. členu:</w:t>
      </w:r>
    </w:p>
    <w:p w14:paraId="3131BD60" w14:textId="77777777" w:rsidR="005B3C9F" w:rsidRPr="008044EE" w:rsidRDefault="009550B0" w:rsidP="009550B0">
      <w:pPr>
        <w:spacing w:line="260" w:lineRule="exact"/>
        <w:jc w:val="both"/>
        <w:rPr>
          <w:rFonts w:cs="Arial"/>
          <w:bCs/>
          <w:szCs w:val="20"/>
        </w:rPr>
      </w:pPr>
      <w:r w:rsidRPr="008044EE">
        <w:rPr>
          <w:rFonts w:cs="Arial"/>
          <w:bCs/>
          <w:szCs w:val="20"/>
        </w:rPr>
        <w:t>Predlog novega tretjega odstavka 144. člena ZISDU-3 je potreben za prenos petega odstavka 1. člena Direktive 2019/1160/EU, s čimer se pisno zagotovijo zmogljivosti za izvajanje nalog družbe za upravljanje države članice za trženje enot KNPVP v Sloveniji in uredijo zmogljivosti za zaračunavanje pristojbin, ki jih v zvezi s trženjem KNPVP zaračunava nadzorni organ.</w:t>
      </w:r>
    </w:p>
    <w:p w14:paraId="5C3AD9E0" w14:textId="77777777" w:rsidR="009550B0" w:rsidRPr="008044EE" w:rsidRDefault="009550B0" w:rsidP="005B3C9F">
      <w:pPr>
        <w:spacing w:line="260" w:lineRule="exact"/>
        <w:rPr>
          <w:rFonts w:cs="Arial"/>
          <w:bCs/>
          <w:szCs w:val="20"/>
        </w:rPr>
      </w:pPr>
    </w:p>
    <w:p w14:paraId="58C54396" w14:textId="6C0EE31C" w:rsidR="005B3C9F" w:rsidRPr="008044EE" w:rsidRDefault="005B3C9F" w:rsidP="005B3C9F">
      <w:pPr>
        <w:spacing w:line="260" w:lineRule="exact"/>
        <w:rPr>
          <w:rFonts w:cs="Arial"/>
          <w:b/>
          <w:szCs w:val="20"/>
        </w:rPr>
      </w:pPr>
      <w:r w:rsidRPr="008044EE">
        <w:rPr>
          <w:rFonts w:cs="Arial"/>
          <w:b/>
          <w:szCs w:val="20"/>
        </w:rPr>
        <w:t xml:space="preserve">K </w:t>
      </w:r>
      <w:r w:rsidR="008044EE">
        <w:rPr>
          <w:rFonts w:cs="Arial"/>
          <w:b/>
          <w:szCs w:val="20"/>
        </w:rPr>
        <w:t>1</w:t>
      </w:r>
      <w:r w:rsidR="00C836DD">
        <w:rPr>
          <w:rFonts w:cs="Arial"/>
          <w:b/>
          <w:szCs w:val="20"/>
        </w:rPr>
        <w:t>2</w:t>
      </w:r>
      <w:r w:rsidRPr="008044EE">
        <w:rPr>
          <w:rFonts w:cs="Arial"/>
          <w:b/>
          <w:szCs w:val="20"/>
        </w:rPr>
        <w:t>. členu:</w:t>
      </w:r>
    </w:p>
    <w:p w14:paraId="22BEA9D6" w14:textId="77777777" w:rsidR="005B3C9F" w:rsidRPr="008044EE" w:rsidRDefault="005B3C9F" w:rsidP="005B3C9F">
      <w:pPr>
        <w:spacing w:line="260" w:lineRule="exact"/>
        <w:jc w:val="both"/>
        <w:rPr>
          <w:rFonts w:cs="Arial"/>
          <w:bCs/>
          <w:szCs w:val="20"/>
        </w:rPr>
      </w:pPr>
      <w:r w:rsidRPr="008044EE">
        <w:rPr>
          <w:rFonts w:cs="Arial"/>
          <w:bCs/>
          <w:szCs w:val="20"/>
        </w:rPr>
        <w:t>Predlog spremembe 148. člena ZISDU-3, ki ureja obveščanje o spremembah priglasitvenega dokumenta družbe za upravljanje, ki trži enote vzajemnega sklada oz</w:t>
      </w:r>
      <w:r w:rsidR="009550B0" w:rsidRPr="008044EE">
        <w:rPr>
          <w:rFonts w:cs="Arial"/>
          <w:bCs/>
          <w:szCs w:val="20"/>
        </w:rPr>
        <w:t>iroma</w:t>
      </w:r>
      <w:r w:rsidRPr="008044EE">
        <w:rPr>
          <w:rFonts w:cs="Arial"/>
          <w:bCs/>
          <w:szCs w:val="20"/>
        </w:rPr>
        <w:t xml:space="preserve"> način trženja enot vzajemnega sklada v državi članici, da vsako spremembo najavi vsaj mesec dni pred uvedbo teh sprememb, o čemer obvesti tudi Agencijo za trg vrednostnih papirjev kot slovenski nadzorni organ. Agencija v primeru nepravilnosti družbe za upravljanje lahko prepove trženje enot vzajemnega sklada, o čemer obvesti tudi njegov matični nadzorni organ. S tem se prenaša v nacionalni pravni red vsebin</w:t>
      </w:r>
      <w:r w:rsidR="009550B0" w:rsidRPr="008044EE">
        <w:rPr>
          <w:rFonts w:cs="Arial"/>
          <w:bCs/>
          <w:szCs w:val="20"/>
        </w:rPr>
        <w:t>a</w:t>
      </w:r>
      <w:r w:rsidRPr="008044EE">
        <w:rPr>
          <w:rFonts w:cs="Arial"/>
          <w:bCs/>
          <w:szCs w:val="20"/>
        </w:rPr>
        <w:t xml:space="preserve"> petega odstavka 1. člena </w:t>
      </w:r>
      <w:r w:rsidR="009550B0" w:rsidRPr="008044EE">
        <w:rPr>
          <w:rFonts w:cs="Arial"/>
          <w:bCs/>
          <w:szCs w:val="20"/>
        </w:rPr>
        <w:t>D</w:t>
      </w:r>
      <w:r w:rsidRPr="008044EE">
        <w:rPr>
          <w:rFonts w:cs="Arial"/>
          <w:bCs/>
          <w:szCs w:val="20"/>
        </w:rPr>
        <w:t xml:space="preserve">irektive 2019/1160/EU. </w:t>
      </w:r>
    </w:p>
    <w:p w14:paraId="07863024" w14:textId="77777777" w:rsidR="005B3C9F" w:rsidRPr="008044EE" w:rsidRDefault="005B3C9F" w:rsidP="005B3C9F">
      <w:pPr>
        <w:spacing w:line="260" w:lineRule="exact"/>
        <w:rPr>
          <w:rFonts w:cs="Arial"/>
          <w:bCs/>
          <w:szCs w:val="20"/>
        </w:rPr>
      </w:pPr>
    </w:p>
    <w:p w14:paraId="41F18DCD" w14:textId="122B942C" w:rsidR="005B3C9F" w:rsidRPr="008044EE" w:rsidRDefault="005B3C9F" w:rsidP="005B3C9F">
      <w:pPr>
        <w:spacing w:line="260" w:lineRule="exact"/>
        <w:rPr>
          <w:rFonts w:cs="Arial"/>
          <w:b/>
          <w:szCs w:val="20"/>
        </w:rPr>
      </w:pPr>
      <w:r w:rsidRPr="008044EE">
        <w:rPr>
          <w:rFonts w:cs="Arial"/>
          <w:b/>
          <w:szCs w:val="20"/>
        </w:rPr>
        <w:t xml:space="preserve">K </w:t>
      </w:r>
      <w:r w:rsidR="008044EE">
        <w:rPr>
          <w:rFonts w:cs="Arial"/>
          <w:b/>
          <w:szCs w:val="20"/>
        </w:rPr>
        <w:t>1</w:t>
      </w:r>
      <w:r w:rsidR="00C836DD">
        <w:rPr>
          <w:rFonts w:cs="Arial"/>
          <w:b/>
          <w:szCs w:val="20"/>
        </w:rPr>
        <w:t>3</w:t>
      </w:r>
      <w:r w:rsidRPr="008044EE">
        <w:rPr>
          <w:rFonts w:cs="Arial"/>
          <w:b/>
          <w:szCs w:val="20"/>
        </w:rPr>
        <w:t>. členu:</w:t>
      </w:r>
    </w:p>
    <w:p w14:paraId="6AD9B834" w14:textId="77777777" w:rsidR="005B3C9F" w:rsidRPr="008044EE" w:rsidRDefault="005B3C9F" w:rsidP="005B3C9F">
      <w:pPr>
        <w:spacing w:line="260" w:lineRule="exact"/>
        <w:jc w:val="both"/>
        <w:rPr>
          <w:rFonts w:cs="Arial"/>
          <w:bCs/>
          <w:szCs w:val="20"/>
        </w:rPr>
      </w:pPr>
      <w:r w:rsidRPr="008044EE">
        <w:rPr>
          <w:rFonts w:cs="Arial"/>
          <w:bCs/>
          <w:szCs w:val="20"/>
        </w:rPr>
        <w:t>S predlogom novega 148.a člena ZISDU-3 se prenaša določb</w:t>
      </w:r>
      <w:r w:rsidR="009550B0" w:rsidRPr="008044EE">
        <w:rPr>
          <w:rFonts w:cs="Arial"/>
          <w:bCs/>
          <w:szCs w:val="20"/>
        </w:rPr>
        <w:t>a</w:t>
      </w:r>
      <w:r w:rsidRPr="008044EE">
        <w:rPr>
          <w:rFonts w:cs="Arial"/>
          <w:bCs/>
          <w:szCs w:val="20"/>
        </w:rPr>
        <w:t xml:space="preserve"> šestega odstavka 1. člena </w:t>
      </w:r>
      <w:r w:rsidR="009550B0" w:rsidRPr="008044EE">
        <w:rPr>
          <w:rFonts w:cs="Arial"/>
          <w:bCs/>
          <w:szCs w:val="20"/>
        </w:rPr>
        <w:t>D</w:t>
      </w:r>
      <w:r w:rsidRPr="008044EE">
        <w:rPr>
          <w:rFonts w:cs="Arial"/>
          <w:bCs/>
          <w:szCs w:val="20"/>
        </w:rPr>
        <w:t>irektive 2019/1160/EU v nacionalni pravni red glede preklica trženja enot vzajemnega sklada v državi članici gostiteljici, s čimer se zagotavlja</w:t>
      </w:r>
      <w:r w:rsidR="009550B0" w:rsidRPr="008044EE">
        <w:rPr>
          <w:rFonts w:cs="Arial"/>
          <w:bCs/>
          <w:szCs w:val="20"/>
        </w:rPr>
        <w:t>jo</w:t>
      </w:r>
      <w:r w:rsidRPr="008044EE">
        <w:rPr>
          <w:rFonts w:cs="Arial"/>
          <w:bCs/>
          <w:szCs w:val="20"/>
        </w:rPr>
        <w:t xml:space="preserve"> varstvo vlagateljev </w:t>
      </w:r>
      <w:r w:rsidR="009550B0" w:rsidRPr="008044EE">
        <w:rPr>
          <w:rFonts w:cs="Arial"/>
          <w:bCs/>
          <w:szCs w:val="20"/>
        </w:rPr>
        <w:t>in</w:t>
      </w:r>
      <w:r w:rsidRPr="008044EE">
        <w:rPr>
          <w:rFonts w:cs="Arial"/>
          <w:bCs/>
          <w:szCs w:val="20"/>
        </w:rPr>
        <w:t xml:space="preserve"> enaki konkurenčni pogoji med KNPVP držav članic.</w:t>
      </w:r>
    </w:p>
    <w:p w14:paraId="3D7C8EB7" w14:textId="77777777" w:rsidR="005B3C9F" w:rsidRPr="008044EE" w:rsidRDefault="005B3C9F" w:rsidP="005B3C9F">
      <w:pPr>
        <w:spacing w:line="260" w:lineRule="exact"/>
        <w:rPr>
          <w:rFonts w:cs="Arial"/>
          <w:bCs/>
          <w:szCs w:val="20"/>
        </w:rPr>
      </w:pPr>
    </w:p>
    <w:p w14:paraId="072CAA30" w14:textId="2CE01E26" w:rsidR="005B3C9F" w:rsidRPr="008044EE" w:rsidRDefault="005B3C9F" w:rsidP="005B3C9F">
      <w:pPr>
        <w:spacing w:line="260" w:lineRule="exact"/>
        <w:rPr>
          <w:rFonts w:cs="Arial"/>
          <w:b/>
          <w:szCs w:val="20"/>
        </w:rPr>
      </w:pPr>
      <w:r w:rsidRPr="008044EE">
        <w:rPr>
          <w:rFonts w:cs="Arial"/>
          <w:b/>
          <w:szCs w:val="20"/>
        </w:rPr>
        <w:t xml:space="preserve">K </w:t>
      </w:r>
      <w:r w:rsidR="008044EE">
        <w:rPr>
          <w:rFonts w:cs="Arial"/>
          <w:b/>
          <w:szCs w:val="20"/>
        </w:rPr>
        <w:t>1</w:t>
      </w:r>
      <w:r w:rsidR="00C836DD">
        <w:rPr>
          <w:rFonts w:cs="Arial"/>
          <w:b/>
          <w:szCs w:val="20"/>
        </w:rPr>
        <w:t>4</w:t>
      </w:r>
      <w:r w:rsidRPr="008044EE">
        <w:rPr>
          <w:rFonts w:cs="Arial"/>
          <w:b/>
          <w:szCs w:val="20"/>
        </w:rPr>
        <w:t>. členu:</w:t>
      </w:r>
    </w:p>
    <w:p w14:paraId="5789A03E" w14:textId="77777777" w:rsidR="005B3C9F" w:rsidRPr="008044EE" w:rsidRDefault="005B3C9F" w:rsidP="005B3C9F">
      <w:pPr>
        <w:spacing w:line="260" w:lineRule="exact"/>
        <w:jc w:val="both"/>
        <w:rPr>
          <w:rFonts w:cs="Arial"/>
          <w:bCs/>
          <w:szCs w:val="20"/>
        </w:rPr>
      </w:pPr>
      <w:r w:rsidRPr="008044EE">
        <w:rPr>
          <w:rFonts w:cs="Arial"/>
          <w:bCs/>
          <w:szCs w:val="20"/>
        </w:rPr>
        <w:t>Predlagana je sprememba oz</w:t>
      </w:r>
      <w:r w:rsidR="009550B0" w:rsidRPr="008044EE">
        <w:rPr>
          <w:rFonts w:cs="Arial"/>
          <w:bCs/>
          <w:szCs w:val="20"/>
        </w:rPr>
        <w:t>iroma</w:t>
      </w:r>
      <w:r w:rsidRPr="008044EE">
        <w:rPr>
          <w:rFonts w:cs="Arial"/>
          <w:bCs/>
          <w:szCs w:val="20"/>
        </w:rPr>
        <w:t xml:space="preserve"> dopolnitev 162. člena ZISDU-3, s čimer bi bil odpravljen dvom, </w:t>
      </w:r>
      <w:r w:rsidR="009550B0" w:rsidRPr="008044EE">
        <w:rPr>
          <w:rFonts w:cs="Arial"/>
          <w:bCs/>
          <w:szCs w:val="20"/>
        </w:rPr>
        <w:t>ali</w:t>
      </w:r>
      <w:r w:rsidRPr="008044EE">
        <w:rPr>
          <w:rFonts w:cs="Arial"/>
          <w:bCs/>
          <w:szCs w:val="20"/>
        </w:rPr>
        <w:t xml:space="preserve"> se med izjeme iz drugega odstavka tega člena lahko uvrsti tudi primer nakupa finančnih instrumentov izdajatelja s strani družbe za upravljanje za krovni sklad v prvi izdaji, ki jo organizira in izvaja družba, ki je z družbo za upravljanje povezana na način iz 19. člena ZISDU-3 oziroma s skrbnikom, ki za investicijski sklad opravlja skrbniške storitve, pri čemer prva prodaja takega finančnega instrumenta poteka brez obveznosti odkupa s strani organizatorja oziroma izvajalca prve prodaje.</w:t>
      </w:r>
    </w:p>
    <w:p w14:paraId="28E313B4" w14:textId="77777777" w:rsidR="005B3C9F" w:rsidRPr="008044EE" w:rsidRDefault="005B3C9F" w:rsidP="005B3C9F">
      <w:pPr>
        <w:spacing w:line="260" w:lineRule="exact"/>
        <w:rPr>
          <w:rFonts w:cs="Arial"/>
          <w:bCs/>
          <w:szCs w:val="20"/>
        </w:rPr>
      </w:pPr>
    </w:p>
    <w:p w14:paraId="2A77A660" w14:textId="2CF15A31" w:rsidR="005B3C9F" w:rsidRPr="008044EE" w:rsidRDefault="005B3C9F" w:rsidP="005B3C9F">
      <w:pPr>
        <w:spacing w:line="260" w:lineRule="exact"/>
        <w:rPr>
          <w:rFonts w:cs="Arial"/>
          <w:b/>
          <w:szCs w:val="20"/>
        </w:rPr>
      </w:pPr>
      <w:r w:rsidRPr="008044EE">
        <w:rPr>
          <w:rFonts w:cs="Arial"/>
          <w:b/>
          <w:szCs w:val="20"/>
        </w:rPr>
        <w:t xml:space="preserve">K </w:t>
      </w:r>
      <w:r w:rsidR="008044EE">
        <w:rPr>
          <w:rFonts w:cs="Arial"/>
          <w:b/>
          <w:szCs w:val="20"/>
        </w:rPr>
        <w:t>1</w:t>
      </w:r>
      <w:r w:rsidR="00C836DD">
        <w:rPr>
          <w:rFonts w:cs="Arial"/>
          <w:b/>
          <w:szCs w:val="20"/>
        </w:rPr>
        <w:t>5</w:t>
      </w:r>
      <w:r w:rsidRPr="008044EE">
        <w:rPr>
          <w:rFonts w:cs="Arial"/>
          <w:b/>
          <w:szCs w:val="20"/>
        </w:rPr>
        <w:t>. členu:</w:t>
      </w:r>
    </w:p>
    <w:p w14:paraId="4B367D60" w14:textId="3EE0D999" w:rsidR="005B3C9F" w:rsidRDefault="005B3C9F" w:rsidP="005B3C9F">
      <w:pPr>
        <w:spacing w:line="260" w:lineRule="exact"/>
        <w:jc w:val="both"/>
        <w:rPr>
          <w:rFonts w:cs="Arial"/>
          <w:bCs/>
          <w:szCs w:val="20"/>
        </w:rPr>
      </w:pPr>
      <w:r w:rsidRPr="008044EE">
        <w:rPr>
          <w:rFonts w:cs="Arial"/>
          <w:bCs/>
          <w:szCs w:val="20"/>
        </w:rPr>
        <w:t xml:space="preserve">V skladu s prvim odstavkom 94. člena </w:t>
      </w:r>
      <w:r w:rsidR="00BB26EE" w:rsidRPr="008044EE">
        <w:rPr>
          <w:rFonts w:cs="Arial"/>
          <w:bCs/>
          <w:szCs w:val="20"/>
        </w:rPr>
        <w:t>Direktive 2009/65/ES</w:t>
      </w:r>
      <w:r w:rsidRPr="008044EE">
        <w:rPr>
          <w:rFonts w:cs="Arial"/>
          <w:bCs/>
          <w:szCs w:val="20"/>
        </w:rPr>
        <w:t xml:space="preserve"> mora družba za upravljanje države članice, ki na območju Republike Slovenije trži enote KNPVP države članice, slovenskim vlagateljem v skladu z določili zakona, tako kot slovenska družba za upravljanje, zagotoviti prospekt KNPVP, revidirano letno in polletno poročilo KNPVP ter dokument s ključnimi podatki za vlagatelje. Družba za upravljanje tretje države mora slovenskim vlagateljem v zvezi s poslovanjem investicijskega sklada tretje države, katerega enote se tržijo v Sloveniji, zagotoviti vso dokumentacijo in informacije v slovenskem jeziku (vključno z vsemi njenimi spremembami), ki jih mora zagotavljati vlagateljem v tej tretji državi. Upravljavci investicijskih skladov iz tretjih držav so urejeni v ZUAIS.</w:t>
      </w:r>
    </w:p>
    <w:p w14:paraId="53089574" w14:textId="0B5A58F0" w:rsidR="00C836DD" w:rsidRDefault="00C836DD" w:rsidP="005B3C9F">
      <w:pPr>
        <w:spacing w:line="260" w:lineRule="exact"/>
        <w:jc w:val="both"/>
        <w:rPr>
          <w:rFonts w:cs="Arial"/>
          <w:bCs/>
          <w:szCs w:val="20"/>
        </w:rPr>
      </w:pPr>
    </w:p>
    <w:p w14:paraId="0CDB294C" w14:textId="77777777" w:rsidR="00C836DD" w:rsidRPr="008044EE" w:rsidRDefault="00C836DD" w:rsidP="00C836DD">
      <w:pPr>
        <w:spacing w:line="260" w:lineRule="exact"/>
        <w:rPr>
          <w:rFonts w:cs="Arial"/>
          <w:b/>
          <w:szCs w:val="20"/>
        </w:rPr>
      </w:pPr>
      <w:r w:rsidRPr="008044EE">
        <w:rPr>
          <w:rFonts w:cs="Arial"/>
          <w:b/>
          <w:szCs w:val="20"/>
        </w:rPr>
        <w:t xml:space="preserve">K </w:t>
      </w:r>
      <w:r>
        <w:rPr>
          <w:rFonts w:cs="Arial"/>
          <w:b/>
          <w:szCs w:val="20"/>
        </w:rPr>
        <w:t>16</w:t>
      </w:r>
      <w:r w:rsidRPr="008044EE">
        <w:rPr>
          <w:rFonts w:cs="Arial"/>
          <w:b/>
          <w:szCs w:val="20"/>
        </w:rPr>
        <w:t>. členu:</w:t>
      </w:r>
    </w:p>
    <w:p w14:paraId="2412A1D7" w14:textId="5CC441EE" w:rsidR="00C836DD" w:rsidRPr="008044EE" w:rsidRDefault="00C836DD" w:rsidP="005B3C9F">
      <w:pPr>
        <w:spacing w:line="260" w:lineRule="exact"/>
        <w:jc w:val="both"/>
        <w:rPr>
          <w:rFonts w:cs="Arial"/>
          <w:bCs/>
          <w:szCs w:val="20"/>
        </w:rPr>
      </w:pPr>
      <w:r w:rsidRPr="008044EE">
        <w:rPr>
          <w:rFonts w:cs="Arial"/>
          <w:bCs/>
          <w:szCs w:val="20"/>
        </w:rPr>
        <w:t>S</w:t>
      </w:r>
      <w:r>
        <w:rPr>
          <w:rFonts w:cs="Arial"/>
          <w:bCs/>
          <w:szCs w:val="20"/>
        </w:rPr>
        <w:t>prememba sedmega odstavka ter črtanje devetega odstavka 238. člena ZISDU-3 je predlagana zaradi prenosa 28. člena Direktive 2019/2162/EU</w:t>
      </w:r>
      <w:r w:rsidR="00EE30EB">
        <w:rPr>
          <w:rFonts w:cs="Arial"/>
          <w:bCs/>
          <w:szCs w:val="20"/>
        </w:rPr>
        <w:t xml:space="preserve">. Pojem »krita obveznica« bo opredeljena v novem Zakonu o hipotekarni in komunalni obveznici (EVA 2021-1611-0143). </w:t>
      </w:r>
    </w:p>
    <w:p w14:paraId="38356F6B" w14:textId="77777777" w:rsidR="005B3C9F" w:rsidRPr="008044EE" w:rsidRDefault="005B3C9F" w:rsidP="005B3C9F">
      <w:pPr>
        <w:spacing w:line="260" w:lineRule="exact"/>
        <w:rPr>
          <w:rFonts w:cs="Arial"/>
          <w:bCs/>
          <w:szCs w:val="20"/>
        </w:rPr>
      </w:pPr>
    </w:p>
    <w:p w14:paraId="48178CEF" w14:textId="421DE118" w:rsidR="005B3C9F" w:rsidRPr="008044EE" w:rsidRDefault="005B3C9F" w:rsidP="005B3C9F">
      <w:pPr>
        <w:spacing w:line="260" w:lineRule="exact"/>
        <w:rPr>
          <w:rFonts w:cs="Arial"/>
          <w:b/>
          <w:szCs w:val="20"/>
        </w:rPr>
      </w:pPr>
      <w:r w:rsidRPr="008044EE">
        <w:rPr>
          <w:rFonts w:cs="Arial"/>
          <w:b/>
          <w:szCs w:val="20"/>
        </w:rPr>
        <w:t xml:space="preserve">K </w:t>
      </w:r>
      <w:r w:rsidR="0000516F">
        <w:rPr>
          <w:rFonts w:cs="Arial"/>
          <w:b/>
          <w:szCs w:val="20"/>
        </w:rPr>
        <w:t>1</w:t>
      </w:r>
      <w:r w:rsidR="00C836DD">
        <w:rPr>
          <w:rFonts w:cs="Arial"/>
          <w:b/>
          <w:szCs w:val="20"/>
        </w:rPr>
        <w:t>7</w:t>
      </w:r>
      <w:r w:rsidRPr="008044EE">
        <w:rPr>
          <w:rFonts w:cs="Arial"/>
          <w:b/>
          <w:szCs w:val="20"/>
        </w:rPr>
        <w:t>. členu:</w:t>
      </w:r>
    </w:p>
    <w:p w14:paraId="4A867FFF" w14:textId="77777777" w:rsidR="005B3C9F" w:rsidRPr="008044EE" w:rsidRDefault="005B3C9F" w:rsidP="005B3C9F">
      <w:pPr>
        <w:spacing w:line="260" w:lineRule="exact"/>
        <w:jc w:val="both"/>
        <w:rPr>
          <w:rFonts w:cs="Arial"/>
          <w:bCs/>
          <w:szCs w:val="20"/>
        </w:rPr>
      </w:pPr>
      <w:r w:rsidRPr="008044EE">
        <w:rPr>
          <w:rFonts w:cs="Arial"/>
          <w:bCs/>
          <w:szCs w:val="20"/>
        </w:rPr>
        <w:t>S predlogom spremembe 444. člena ZISDU-3 je dopolnjena pristojnost in odgovornost Agencije za nadzor nad družbo za upravljanje države članice oziroma njeno podružnico ter nad upravljavci alternativnih investicijskih skladov.</w:t>
      </w:r>
    </w:p>
    <w:p w14:paraId="24E924F1" w14:textId="77777777" w:rsidR="005B3C9F" w:rsidRPr="008044EE" w:rsidRDefault="005B3C9F" w:rsidP="005B3C9F">
      <w:pPr>
        <w:spacing w:line="260" w:lineRule="exact"/>
        <w:rPr>
          <w:rFonts w:cs="Arial"/>
          <w:bCs/>
          <w:szCs w:val="20"/>
        </w:rPr>
      </w:pPr>
    </w:p>
    <w:p w14:paraId="2CCA35B7" w14:textId="365E4C5C" w:rsidR="0051073F" w:rsidRPr="008044EE" w:rsidRDefault="0051073F" w:rsidP="005B3C9F">
      <w:pPr>
        <w:spacing w:line="260" w:lineRule="exact"/>
        <w:rPr>
          <w:rFonts w:cs="Arial"/>
          <w:b/>
          <w:szCs w:val="20"/>
        </w:rPr>
      </w:pPr>
      <w:r w:rsidRPr="008044EE">
        <w:rPr>
          <w:rFonts w:cs="Arial"/>
          <w:b/>
          <w:szCs w:val="20"/>
        </w:rPr>
        <w:t xml:space="preserve">K </w:t>
      </w:r>
      <w:r w:rsidR="00C836DD">
        <w:rPr>
          <w:rFonts w:cs="Arial"/>
          <w:b/>
          <w:szCs w:val="20"/>
        </w:rPr>
        <w:t>18</w:t>
      </w:r>
      <w:r w:rsidRPr="008044EE">
        <w:rPr>
          <w:rFonts w:cs="Arial"/>
          <w:b/>
          <w:szCs w:val="20"/>
        </w:rPr>
        <w:t>. členu:</w:t>
      </w:r>
    </w:p>
    <w:p w14:paraId="647B8119" w14:textId="77777777" w:rsidR="0051073F" w:rsidRPr="008044EE" w:rsidRDefault="00BE7C25" w:rsidP="00BE7C25">
      <w:pPr>
        <w:spacing w:line="260" w:lineRule="exact"/>
        <w:jc w:val="both"/>
        <w:rPr>
          <w:rFonts w:cs="Arial"/>
          <w:bCs/>
          <w:szCs w:val="20"/>
        </w:rPr>
      </w:pPr>
      <w:r w:rsidRPr="008044EE">
        <w:rPr>
          <w:rFonts w:cs="Arial"/>
          <w:bCs/>
          <w:szCs w:val="20"/>
        </w:rPr>
        <w:t>Določba je v tesni zvezi s 466. členom ZISDU-3, ki ureja odredbo o odpravi kršitev, pri tem pa ne zajema npr. tudi neposredno uporabljivega predpisa EU, zato je predlagana sprememba besedila 447. člena ZISDU-3.</w:t>
      </w:r>
    </w:p>
    <w:p w14:paraId="71149131" w14:textId="77777777" w:rsidR="0051073F" w:rsidRPr="008044EE" w:rsidRDefault="0051073F" w:rsidP="005B3C9F">
      <w:pPr>
        <w:spacing w:line="260" w:lineRule="exact"/>
        <w:rPr>
          <w:rFonts w:cs="Arial"/>
          <w:bCs/>
          <w:szCs w:val="20"/>
        </w:rPr>
      </w:pPr>
    </w:p>
    <w:p w14:paraId="183F091E" w14:textId="5AA426E8" w:rsidR="005B3C9F" w:rsidRPr="008044EE" w:rsidRDefault="005B3C9F" w:rsidP="005B3C9F">
      <w:pPr>
        <w:spacing w:line="260" w:lineRule="exact"/>
        <w:rPr>
          <w:rFonts w:cs="Arial"/>
          <w:b/>
          <w:szCs w:val="20"/>
        </w:rPr>
      </w:pPr>
      <w:r w:rsidRPr="008044EE">
        <w:rPr>
          <w:rFonts w:cs="Arial"/>
          <w:b/>
          <w:szCs w:val="20"/>
        </w:rPr>
        <w:t xml:space="preserve">K </w:t>
      </w:r>
      <w:r w:rsidR="00C836DD">
        <w:rPr>
          <w:rFonts w:cs="Arial"/>
          <w:b/>
          <w:szCs w:val="20"/>
        </w:rPr>
        <w:t>19</w:t>
      </w:r>
      <w:r w:rsidRPr="008044EE">
        <w:rPr>
          <w:rFonts w:cs="Arial"/>
          <w:b/>
          <w:szCs w:val="20"/>
        </w:rPr>
        <w:t>. členu:</w:t>
      </w:r>
    </w:p>
    <w:p w14:paraId="454D7C9F" w14:textId="77777777" w:rsidR="005B3C9F" w:rsidRPr="008044EE" w:rsidRDefault="005B3C9F" w:rsidP="005B3C9F">
      <w:pPr>
        <w:spacing w:line="260" w:lineRule="exact"/>
        <w:jc w:val="both"/>
        <w:rPr>
          <w:rFonts w:cs="Arial"/>
          <w:bCs/>
          <w:szCs w:val="20"/>
        </w:rPr>
      </w:pPr>
      <w:r w:rsidRPr="008044EE">
        <w:rPr>
          <w:rFonts w:cs="Arial"/>
          <w:bCs/>
          <w:szCs w:val="20"/>
        </w:rPr>
        <w:t>Predlagane so spremembe 496. člena ZISDU-3 glede ureditve odvzema dovoljenja za trženje enot investicijskih skladov. Agencija lahko odvzame dovoljenje če se krši</w:t>
      </w:r>
      <w:r w:rsidR="009E4DCE" w:rsidRPr="008044EE">
        <w:rPr>
          <w:rFonts w:cs="Arial"/>
          <w:bCs/>
          <w:szCs w:val="20"/>
        </w:rPr>
        <w:t>jo</w:t>
      </w:r>
      <w:r w:rsidRPr="008044EE">
        <w:rPr>
          <w:rFonts w:cs="Arial"/>
          <w:bCs/>
          <w:szCs w:val="20"/>
        </w:rPr>
        <w:t xml:space="preserve"> določbe ZISDU-3 pri trženju enot investicijskih skladov oz</w:t>
      </w:r>
      <w:r w:rsidR="009E4DCE" w:rsidRPr="008044EE">
        <w:rPr>
          <w:rFonts w:cs="Arial"/>
          <w:bCs/>
          <w:szCs w:val="20"/>
        </w:rPr>
        <w:t>iroma</w:t>
      </w:r>
      <w:r w:rsidRPr="008044EE">
        <w:rPr>
          <w:rFonts w:cs="Arial"/>
          <w:bCs/>
          <w:szCs w:val="20"/>
        </w:rPr>
        <w:t xml:space="preserve"> KNPVP ali če je prišlo do kršitve obveščanja vlagateljev.</w:t>
      </w:r>
    </w:p>
    <w:p w14:paraId="19363C55" w14:textId="77777777" w:rsidR="0000516F" w:rsidRDefault="0000516F" w:rsidP="005B3C9F">
      <w:pPr>
        <w:spacing w:line="260" w:lineRule="exact"/>
        <w:rPr>
          <w:rFonts w:cs="Arial"/>
          <w:b/>
          <w:szCs w:val="20"/>
        </w:rPr>
      </w:pPr>
    </w:p>
    <w:p w14:paraId="1257F6EC" w14:textId="04FA49C2" w:rsidR="005B3C9F" w:rsidRPr="008044EE" w:rsidRDefault="005B3C9F" w:rsidP="005B3C9F">
      <w:pPr>
        <w:spacing w:line="260" w:lineRule="exact"/>
        <w:rPr>
          <w:rFonts w:cs="Arial"/>
          <w:b/>
          <w:szCs w:val="20"/>
        </w:rPr>
      </w:pPr>
      <w:r w:rsidRPr="008044EE">
        <w:rPr>
          <w:rFonts w:cs="Arial"/>
          <w:b/>
          <w:szCs w:val="20"/>
        </w:rPr>
        <w:t xml:space="preserve">K </w:t>
      </w:r>
      <w:r w:rsidR="0000516F">
        <w:rPr>
          <w:rFonts w:cs="Arial"/>
          <w:b/>
          <w:szCs w:val="20"/>
        </w:rPr>
        <w:t>2</w:t>
      </w:r>
      <w:r w:rsidR="00C836DD">
        <w:rPr>
          <w:rFonts w:cs="Arial"/>
          <w:b/>
          <w:szCs w:val="20"/>
        </w:rPr>
        <w:t>0</w:t>
      </w:r>
      <w:r w:rsidRPr="008044EE">
        <w:rPr>
          <w:rFonts w:cs="Arial"/>
          <w:b/>
          <w:szCs w:val="20"/>
        </w:rPr>
        <w:t>. členu:</w:t>
      </w:r>
    </w:p>
    <w:p w14:paraId="53A876DA" w14:textId="74AC0799" w:rsidR="005B3C9F" w:rsidRPr="008044EE" w:rsidRDefault="005B3C9F" w:rsidP="005B3C9F">
      <w:pPr>
        <w:spacing w:line="260" w:lineRule="exact"/>
        <w:jc w:val="both"/>
        <w:rPr>
          <w:rFonts w:cs="Arial"/>
          <w:bCs/>
          <w:szCs w:val="20"/>
        </w:rPr>
      </w:pPr>
      <w:r w:rsidRPr="008044EE">
        <w:rPr>
          <w:rFonts w:cs="Arial"/>
          <w:bCs/>
          <w:szCs w:val="20"/>
        </w:rPr>
        <w:t>Za uveljavitev zakona je določen</w:t>
      </w:r>
      <w:r w:rsidR="00B161B3" w:rsidRPr="008044EE">
        <w:rPr>
          <w:rFonts w:cs="Arial"/>
          <w:bCs/>
          <w:szCs w:val="20"/>
        </w:rPr>
        <w:t>a</w:t>
      </w:r>
      <w:r w:rsidRPr="008044EE">
        <w:rPr>
          <w:rFonts w:cs="Arial"/>
          <w:bCs/>
          <w:szCs w:val="20"/>
        </w:rPr>
        <w:t xml:space="preserve"> 1</w:t>
      </w:r>
      <w:r w:rsidR="00B161B3" w:rsidRPr="008044EE">
        <w:rPr>
          <w:rFonts w:cs="Arial"/>
          <w:bCs/>
          <w:szCs w:val="20"/>
        </w:rPr>
        <w:t>4</w:t>
      </w:r>
      <w:r w:rsidRPr="008044EE">
        <w:rPr>
          <w:rFonts w:cs="Arial"/>
          <w:bCs/>
          <w:szCs w:val="20"/>
        </w:rPr>
        <w:t>-dnevn</w:t>
      </w:r>
      <w:r w:rsidR="00B161B3" w:rsidRPr="008044EE">
        <w:rPr>
          <w:rFonts w:cs="Arial"/>
          <w:bCs/>
          <w:szCs w:val="20"/>
        </w:rPr>
        <w:t>a</w:t>
      </w:r>
      <w:r w:rsidRPr="008044EE">
        <w:rPr>
          <w:rFonts w:cs="Arial"/>
          <w:bCs/>
          <w:szCs w:val="20"/>
        </w:rPr>
        <w:t xml:space="preserve"> </w:t>
      </w:r>
      <w:proofErr w:type="spellStart"/>
      <w:r w:rsidRPr="008044EE">
        <w:rPr>
          <w:rFonts w:cs="Arial"/>
          <w:bCs/>
          <w:i/>
          <w:iCs/>
          <w:szCs w:val="20"/>
        </w:rPr>
        <w:t>vacatio</w:t>
      </w:r>
      <w:proofErr w:type="spellEnd"/>
      <w:r w:rsidRPr="008044EE">
        <w:rPr>
          <w:rFonts w:cs="Arial"/>
          <w:bCs/>
          <w:i/>
          <w:iCs/>
          <w:szCs w:val="20"/>
        </w:rPr>
        <w:t xml:space="preserve"> </w:t>
      </w:r>
      <w:proofErr w:type="spellStart"/>
      <w:r w:rsidRPr="008044EE">
        <w:rPr>
          <w:rFonts w:cs="Arial"/>
          <w:bCs/>
          <w:i/>
          <w:iCs/>
          <w:szCs w:val="20"/>
        </w:rPr>
        <w:t>legis</w:t>
      </w:r>
      <w:proofErr w:type="spellEnd"/>
      <w:r w:rsidRPr="008044EE">
        <w:rPr>
          <w:rFonts w:cs="Arial"/>
          <w:bCs/>
          <w:szCs w:val="20"/>
        </w:rPr>
        <w:t>.</w:t>
      </w:r>
    </w:p>
    <w:p w14:paraId="292106AB" w14:textId="77777777" w:rsidR="00794674" w:rsidRPr="008044EE" w:rsidRDefault="00794674" w:rsidP="00794674">
      <w:pPr>
        <w:spacing w:line="260" w:lineRule="exact"/>
        <w:rPr>
          <w:rFonts w:cs="Arial"/>
          <w:bCs/>
          <w:szCs w:val="20"/>
        </w:rPr>
      </w:pPr>
    </w:p>
    <w:p w14:paraId="73099D8B" w14:textId="77777777" w:rsidR="00794674" w:rsidRPr="008044EE" w:rsidRDefault="00794674" w:rsidP="00794674">
      <w:pPr>
        <w:spacing w:line="260" w:lineRule="exact"/>
        <w:rPr>
          <w:rFonts w:cs="Arial"/>
          <w:bCs/>
          <w:szCs w:val="20"/>
        </w:rPr>
      </w:pPr>
      <w:r w:rsidRPr="008044EE">
        <w:rPr>
          <w:rFonts w:cs="Arial"/>
          <w:bCs/>
          <w:szCs w:val="20"/>
        </w:rPr>
        <w:br w:type="page"/>
      </w:r>
    </w:p>
    <w:p w14:paraId="52EDCC04" w14:textId="77777777" w:rsidR="00794674" w:rsidRPr="008044EE" w:rsidRDefault="00794674" w:rsidP="00794674">
      <w:pPr>
        <w:spacing w:line="260" w:lineRule="exact"/>
        <w:rPr>
          <w:rFonts w:cs="Arial"/>
          <w:b/>
          <w:szCs w:val="20"/>
        </w:rPr>
      </w:pPr>
      <w:r w:rsidRPr="008044EE">
        <w:rPr>
          <w:rFonts w:cs="Arial"/>
          <w:b/>
          <w:szCs w:val="20"/>
        </w:rPr>
        <w:lastRenderedPageBreak/>
        <w:t>IV. BESEDILO ČLENOV, KI SE SPREMINJAJO</w:t>
      </w:r>
    </w:p>
    <w:p w14:paraId="07B88C4C" w14:textId="77777777" w:rsidR="00794674" w:rsidRPr="008044EE" w:rsidRDefault="00794674" w:rsidP="00794674">
      <w:pPr>
        <w:spacing w:line="260" w:lineRule="exact"/>
        <w:rPr>
          <w:rFonts w:cs="Arial"/>
          <w:bCs/>
          <w:szCs w:val="20"/>
        </w:rPr>
      </w:pPr>
    </w:p>
    <w:p w14:paraId="27ABC73E" w14:textId="77777777" w:rsidR="00794674" w:rsidRPr="008044EE" w:rsidRDefault="00794674" w:rsidP="00794674">
      <w:pPr>
        <w:spacing w:line="260" w:lineRule="exact"/>
        <w:rPr>
          <w:rFonts w:cs="Arial"/>
          <w:bCs/>
          <w:szCs w:val="20"/>
        </w:rPr>
      </w:pPr>
    </w:p>
    <w:p w14:paraId="040763E7" w14:textId="77777777" w:rsidR="00794674" w:rsidRPr="008044EE" w:rsidRDefault="00794674" w:rsidP="00794674">
      <w:pPr>
        <w:spacing w:line="260" w:lineRule="exact"/>
        <w:jc w:val="center"/>
        <w:rPr>
          <w:rFonts w:cs="Arial"/>
          <w:b/>
          <w:szCs w:val="20"/>
        </w:rPr>
      </w:pPr>
      <w:r w:rsidRPr="008044EE">
        <w:rPr>
          <w:rFonts w:cs="Arial"/>
          <w:b/>
          <w:szCs w:val="20"/>
        </w:rPr>
        <w:t>2. člen</w:t>
      </w:r>
    </w:p>
    <w:p w14:paraId="2A90483F" w14:textId="77777777" w:rsidR="00794674" w:rsidRPr="008044EE" w:rsidRDefault="00794674" w:rsidP="00794674">
      <w:pPr>
        <w:spacing w:line="260" w:lineRule="exact"/>
        <w:jc w:val="center"/>
        <w:rPr>
          <w:rFonts w:cs="Arial"/>
          <w:bCs/>
          <w:szCs w:val="20"/>
        </w:rPr>
      </w:pPr>
      <w:r w:rsidRPr="008044EE">
        <w:rPr>
          <w:rFonts w:cs="Arial"/>
          <w:bCs/>
          <w:szCs w:val="20"/>
        </w:rPr>
        <w:t>(prenos direktiv in izvajanje uredb Evropske unije)</w:t>
      </w:r>
    </w:p>
    <w:p w14:paraId="7C305C9E" w14:textId="77777777" w:rsidR="00794674" w:rsidRPr="008044EE" w:rsidRDefault="00794674" w:rsidP="00794674">
      <w:pPr>
        <w:spacing w:line="260" w:lineRule="exact"/>
        <w:rPr>
          <w:rFonts w:cs="Arial"/>
          <w:bCs/>
          <w:szCs w:val="20"/>
        </w:rPr>
      </w:pPr>
    </w:p>
    <w:p w14:paraId="665E2164" w14:textId="77777777" w:rsidR="00794674" w:rsidRPr="008044EE" w:rsidRDefault="00794674" w:rsidP="00794674">
      <w:pPr>
        <w:spacing w:line="260" w:lineRule="exact"/>
        <w:jc w:val="both"/>
        <w:rPr>
          <w:rFonts w:cs="Arial"/>
          <w:bCs/>
          <w:szCs w:val="20"/>
        </w:rPr>
      </w:pPr>
      <w:r w:rsidRPr="008044EE">
        <w:rPr>
          <w:rFonts w:cs="Arial"/>
          <w:bCs/>
          <w:szCs w:val="20"/>
        </w:rPr>
        <w:t>(1) S tem zakonom se v pravni red Republike Slovenije prenašajo naslednje direktive Evropske unije:</w:t>
      </w:r>
    </w:p>
    <w:p w14:paraId="4433ED3E" w14:textId="77777777" w:rsidR="00794674" w:rsidRPr="008044EE" w:rsidRDefault="00794674" w:rsidP="00B6079F">
      <w:pPr>
        <w:numPr>
          <w:ilvl w:val="0"/>
          <w:numId w:val="22"/>
        </w:numPr>
        <w:spacing w:line="260" w:lineRule="exact"/>
        <w:jc w:val="both"/>
        <w:rPr>
          <w:rFonts w:cs="Arial"/>
          <w:bCs/>
          <w:szCs w:val="20"/>
        </w:rPr>
      </w:pPr>
      <w:r w:rsidRPr="008044EE">
        <w:rPr>
          <w:rFonts w:cs="Arial"/>
          <w:bCs/>
          <w:szCs w:val="20"/>
        </w:rPr>
        <w:t xml:space="preserve">Direktiva 2009/65/ES Evropskega parlamenta in Sveta z dne 13. julija 2009 o usklajevanju zakonov in drugih predpisov o kolektivnih naložbenih podjemih za vlaganja v prenosljive vrednostne papirje (KNPVP) (UL L št. 302 z dne 17. 11. 2009, str. 32), zadnjič spremenjena z Uredbo (EU) 2017/2402 Evropskega parlamenta in Sveta z dne 12. decembra 2017 o določitvi splošnega okvira za </w:t>
      </w:r>
      <w:proofErr w:type="spellStart"/>
      <w:r w:rsidRPr="008044EE">
        <w:rPr>
          <w:rFonts w:cs="Arial"/>
          <w:bCs/>
          <w:szCs w:val="20"/>
        </w:rPr>
        <w:t>listinjenje</w:t>
      </w:r>
      <w:proofErr w:type="spellEnd"/>
      <w:r w:rsidRPr="008044EE">
        <w:rPr>
          <w:rFonts w:cs="Arial"/>
          <w:bCs/>
          <w:szCs w:val="20"/>
        </w:rPr>
        <w:t xml:space="preserve"> in o vzpostavitvi posebnega okvira za enostavno, pregledno in standardizirano </w:t>
      </w:r>
      <w:proofErr w:type="spellStart"/>
      <w:r w:rsidRPr="008044EE">
        <w:rPr>
          <w:rFonts w:cs="Arial"/>
          <w:bCs/>
          <w:szCs w:val="20"/>
        </w:rPr>
        <w:t>listinjenje</w:t>
      </w:r>
      <w:proofErr w:type="spellEnd"/>
      <w:r w:rsidRPr="008044EE">
        <w:rPr>
          <w:rFonts w:cs="Arial"/>
          <w:bCs/>
          <w:szCs w:val="20"/>
        </w:rPr>
        <w:t xml:space="preserve"> ter o spremembah direktiv 2009/65/ES, 2009/138/ES in 2011/61/EU ter uredb (ES) št. 1060/2009 in (EU) št. 648/2012 (UL L št. 347 z dne 28. 12. 2017, str. 35), (v nadaljnjem besedilu: Direktiva 2009/65/ES);</w:t>
      </w:r>
    </w:p>
    <w:p w14:paraId="17213D4A" w14:textId="77777777" w:rsidR="00794674" w:rsidRPr="008044EE" w:rsidRDefault="00794674" w:rsidP="00B6079F">
      <w:pPr>
        <w:numPr>
          <w:ilvl w:val="0"/>
          <w:numId w:val="22"/>
        </w:numPr>
        <w:spacing w:line="260" w:lineRule="exact"/>
        <w:jc w:val="both"/>
        <w:rPr>
          <w:rFonts w:cs="Arial"/>
          <w:bCs/>
          <w:szCs w:val="20"/>
        </w:rPr>
      </w:pPr>
      <w:r w:rsidRPr="008044EE">
        <w:rPr>
          <w:rFonts w:cs="Arial"/>
          <w:bCs/>
          <w:szCs w:val="20"/>
        </w:rPr>
        <w:t>Direktiva Komisije 2010/44/EU z dne 1. julija 2010 o izvajanju Direktive 2009/65/ES Evropskega parlamenta in Sveta glede nekaterih določb o združitvah skladov, centralno-napajalnih strukturah in postopku priglasitve (UL L št. 176 z dne 10. 7. 2010, str. 28; v nadaljnjem besedilu: Direktiva 2010/44/EU);</w:t>
      </w:r>
    </w:p>
    <w:p w14:paraId="71390A95" w14:textId="77777777" w:rsidR="00794674" w:rsidRPr="008044EE" w:rsidRDefault="00794674" w:rsidP="00B6079F">
      <w:pPr>
        <w:numPr>
          <w:ilvl w:val="0"/>
          <w:numId w:val="22"/>
        </w:numPr>
        <w:spacing w:line="260" w:lineRule="exact"/>
        <w:jc w:val="both"/>
        <w:rPr>
          <w:rFonts w:cs="Arial"/>
          <w:bCs/>
          <w:szCs w:val="20"/>
        </w:rPr>
      </w:pPr>
      <w:r w:rsidRPr="008044EE">
        <w:rPr>
          <w:rFonts w:cs="Arial"/>
          <w:bCs/>
          <w:szCs w:val="20"/>
        </w:rPr>
        <w:t>Direktiva Komisije št. 2010/43/EU z dne 1. julija 2010 o izvajanju Direktive 2009/65/ES Evropskega parlamenta in Sveta o organizacijskih zahtevah, navzkrižjih interesov, poslovanju, obvladovanju tveganja ter vsebini sporazuma med depozitarjem in družbo za upravljanje (UL L št. 176 z dne 10. 7. 2010, str. 42; v nadaljnjem besedilu: Direktiva 2010/43/EU);</w:t>
      </w:r>
    </w:p>
    <w:p w14:paraId="3457FA01" w14:textId="77777777" w:rsidR="00794674" w:rsidRPr="008044EE" w:rsidRDefault="00794674" w:rsidP="00B6079F">
      <w:pPr>
        <w:numPr>
          <w:ilvl w:val="0"/>
          <w:numId w:val="22"/>
        </w:numPr>
        <w:spacing w:line="260" w:lineRule="exact"/>
        <w:jc w:val="both"/>
        <w:rPr>
          <w:rFonts w:cs="Arial"/>
          <w:bCs/>
          <w:szCs w:val="20"/>
        </w:rPr>
      </w:pPr>
      <w:r w:rsidRPr="008044EE">
        <w:rPr>
          <w:rFonts w:cs="Arial"/>
          <w:bCs/>
          <w:szCs w:val="20"/>
        </w:rPr>
        <w:t>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družbe za upravljanje;</w:t>
      </w:r>
    </w:p>
    <w:p w14:paraId="2E1EC637" w14:textId="77777777" w:rsidR="00794674" w:rsidRPr="008044EE" w:rsidRDefault="00794674" w:rsidP="00B6079F">
      <w:pPr>
        <w:numPr>
          <w:ilvl w:val="0"/>
          <w:numId w:val="22"/>
        </w:numPr>
        <w:spacing w:line="260" w:lineRule="exact"/>
        <w:jc w:val="both"/>
        <w:rPr>
          <w:rFonts w:cs="Arial"/>
          <w:bCs/>
          <w:szCs w:val="20"/>
        </w:rPr>
      </w:pPr>
      <w:r w:rsidRPr="008044EE">
        <w:rPr>
          <w:rFonts w:cs="Arial"/>
          <w:bCs/>
          <w:szCs w:val="20"/>
        </w:rPr>
        <w:t xml:space="preserve">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w:t>
      </w:r>
      <w:proofErr w:type="spellStart"/>
      <w:r w:rsidRPr="008044EE">
        <w:rPr>
          <w:rFonts w:cs="Arial"/>
          <w:bCs/>
          <w:szCs w:val="20"/>
        </w:rPr>
        <w:t>listinjenje</w:t>
      </w:r>
      <w:proofErr w:type="spellEnd"/>
      <w:r w:rsidRPr="008044EE">
        <w:rPr>
          <w:rFonts w:cs="Arial"/>
          <w:bCs/>
          <w:szCs w:val="20"/>
        </w:rPr>
        <w:t xml:space="preserve"> in o vzpostavitvi posebnega okvira za enostavno, pregledno in standardizirano </w:t>
      </w:r>
      <w:proofErr w:type="spellStart"/>
      <w:r w:rsidRPr="008044EE">
        <w:rPr>
          <w:rFonts w:cs="Arial"/>
          <w:bCs/>
          <w:szCs w:val="20"/>
        </w:rPr>
        <w:t>listinjenje</w:t>
      </w:r>
      <w:proofErr w:type="spellEnd"/>
      <w:r w:rsidRPr="008044EE">
        <w:rPr>
          <w:rFonts w:cs="Arial"/>
          <w:bCs/>
          <w:szCs w:val="20"/>
        </w:rPr>
        <w:t xml:space="preserve"> ter o spremembah direktiv 2009/65/ES, 2009/138/ES in 2011/61/EU ter uredb (ES) št. 1060/2009 in (EU) št. 648/2012 (UL L št. 347 z dne 28. 12. 2017, str. 35), (v nadaljnjem besedilu: Direktiva 2011/61/EU), v delu, v katerem se nanaša na upravljavce alternativnih investicijskih skladov, ki javno zbirajo premoženje.</w:t>
      </w:r>
    </w:p>
    <w:p w14:paraId="6DA6FB41" w14:textId="77777777" w:rsidR="00794674" w:rsidRPr="008044EE" w:rsidRDefault="00794674" w:rsidP="00794674">
      <w:pPr>
        <w:spacing w:line="260" w:lineRule="exact"/>
        <w:rPr>
          <w:rFonts w:cs="Arial"/>
          <w:bCs/>
          <w:szCs w:val="20"/>
        </w:rPr>
      </w:pPr>
    </w:p>
    <w:p w14:paraId="3A01CD32" w14:textId="77777777" w:rsidR="00794674" w:rsidRPr="008044EE" w:rsidRDefault="00794674" w:rsidP="00794674">
      <w:pPr>
        <w:spacing w:line="260" w:lineRule="exact"/>
        <w:rPr>
          <w:rFonts w:cs="Arial"/>
          <w:bCs/>
          <w:szCs w:val="20"/>
        </w:rPr>
      </w:pPr>
      <w:r w:rsidRPr="008044EE">
        <w:rPr>
          <w:rFonts w:cs="Arial"/>
          <w:bCs/>
          <w:szCs w:val="20"/>
        </w:rPr>
        <w:t>(2) S tem zakonom se podrobneje ureja izvajanje naslednjih uredb Evropske unije:</w:t>
      </w:r>
    </w:p>
    <w:p w14:paraId="7229D63F" w14:textId="77777777" w:rsidR="00794674" w:rsidRPr="008044EE" w:rsidRDefault="00794674" w:rsidP="00B6079F">
      <w:pPr>
        <w:numPr>
          <w:ilvl w:val="0"/>
          <w:numId w:val="23"/>
        </w:numPr>
        <w:spacing w:line="260" w:lineRule="exact"/>
        <w:jc w:val="both"/>
        <w:rPr>
          <w:rFonts w:cs="Arial"/>
          <w:bCs/>
          <w:szCs w:val="20"/>
        </w:rPr>
      </w:pPr>
      <w:r w:rsidRPr="008044EE">
        <w:rPr>
          <w:rFonts w:cs="Arial"/>
          <w:bCs/>
          <w:szCs w:val="20"/>
        </w:rPr>
        <w:t>Uredba Komisije (EU) št. 583/2010 z dne 1. julija 2010 o izvajanju Direktive 2009/65/ES Evropskega parlamenta in Sveta v zvezi s ključnimi podatki za vlagatelje in pogoji, ki jih je treba izpolniti pri posredovanju ključnih podatkov za vlagatelje ali prospekta na trajnem nosilcu podatkov, ki ni papir, ali na spletni strani (UL L št. 176 z dne 10. 7. 2010, str. 1; v nadaljnjem besedilu: Uredba 583/2010/EU);</w:t>
      </w:r>
    </w:p>
    <w:p w14:paraId="4A0D1BFB" w14:textId="77777777" w:rsidR="00794674" w:rsidRPr="008044EE" w:rsidRDefault="00794674" w:rsidP="00B6079F">
      <w:pPr>
        <w:numPr>
          <w:ilvl w:val="0"/>
          <w:numId w:val="23"/>
        </w:numPr>
        <w:spacing w:line="260" w:lineRule="exact"/>
        <w:jc w:val="both"/>
        <w:rPr>
          <w:rFonts w:cs="Arial"/>
          <w:bCs/>
          <w:szCs w:val="20"/>
        </w:rPr>
      </w:pPr>
      <w:r w:rsidRPr="008044EE">
        <w:rPr>
          <w:rFonts w:cs="Arial"/>
          <w:bCs/>
          <w:szCs w:val="20"/>
        </w:rPr>
        <w:t xml:space="preserve">Uredba Komisije (EU) št. 584/2010 z dne 1. julija 2010 o izvajanju Direktive 2009/65/ES Evropskega parlamenta in Sveta v zvezi z obliko in vsebino standardnega uradnega obvestila in potrdila KNPVP, uporabo elektronske komunikacije med pristojnimi organi za namene </w:t>
      </w:r>
      <w:r w:rsidRPr="008044EE">
        <w:rPr>
          <w:rFonts w:cs="Arial"/>
          <w:bCs/>
          <w:szCs w:val="20"/>
        </w:rPr>
        <w:lastRenderedPageBreak/>
        <w:t>obveščanja in postopki za preverjanje na kraju samem ali preiskavo ter izmenjavo informacij med pristojnimi organi (UL L št. 176 z dne 10. 7. 2010, str. 16; v nadaljnjem besedilu: Uredba 584/2010/EU);</w:t>
      </w:r>
    </w:p>
    <w:p w14:paraId="73F75801" w14:textId="77777777" w:rsidR="00794674" w:rsidRPr="008044EE" w:rsidRDefault="00794674" w:rsidP="00B6079F">
      <w:pPr>
        <w:numPr>
          <w:ilvl w:val="0"/>
          <w:numId w:val="23"/>
        </w:numPr>
        <w:spacing w:line="260" w:lineRule="exact"/>
        <w:jc w:val="both"/>
        <w:rPr>
          <w:rFonts w:cs="Arial"/>
          <w:bCs/>
          <w:szCs w:val="20"/>
        </w:rPr>
      </w:pPr>
      <w:r w:rsidRPr="008044EE">
        <w:rPr>
          <w:rFonts w:cs="Arial"/>
          <w:bCs/>
          <w:szCs w:val="20"/>
        </w:rPr>
        <w:t>Uredba (EU) št. 345/2013 Evropskega parlamenta in Sveta z dne 17. aprila 2013 o evropskih skladih tveganega kapitala (UL L št. 115 z dne 25. 4. 2013, str. 1), zadnjič spremenjena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345/2013/EU);</w:t>
      </w:r>
    </w:p>
    <w:p w14:paraId="72F806D0" w14:textId="77777777" w:rsidR="00794674" w:rsidRPr="008044EE" w:rsidRDefault="00794674" w:rsidP="00B6079F">
      <w:pPr>
        <w:numPr>
          <w:ilvl w:val="0"/>
          <w:numId w:val="23"/>
        </w:numPr>
        <w:spacing w:line="260" w:lineRule="exact"/>
        <w:jc w:val="both"/>
        <w:rPr>
          <w:rFonts w:cs="Arial"/>
          <w:bCs/>
          <w:szCs w:val="20"/>
        </w:rPr>
      </w:pPr>
      <w:r w:rsidRPr="008044EE">
        <w:rPr>
          <w:rFonts w:cs="Arial"/>
          <w:bCs/>
          <w:szCs w:val="20"/>
        </w:rPr>
        <w:t>Uredba (EU) št. 346/2013 Evropskega parlamenta in Sveta z dne 17. aprila 2013 o evropskih skladih za socialno podjetništvo (UL L št. 115 z dne 25. 4. 2013, str. 18), zadnjič spremenjena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346/2013/EU);</w:t>
      </w:r>
    </w:p>
    <w:p w14:paraId="302A3B7F" w14:textId="77777777" w:rsidR="00794674" w:rsidRPr="008044EE" w:rsidRDefault="00794674" w:rsidP="00B6079F">
      <w:pPr>
        <w:numPr>
          <w:ilvl w:val="0"/>
          <w:numId w:val="23"/>
        </w:numPr>
        <w:spacing w:line="260" w:lineRule="exact"/>
        <w:jc w:val="both"/>
        <w:rPr>
          <w:rFonts w:cs="Arial"/>
          <w:bCs/>
          <w:szCs w:val="20"/>
        </w:rPr>
      </w:pPr>
      <w:r w:rsidRPr="008044EE">
        <w:rPr>
          <w:rFonts w:cs="Arial"/>
          <w:bCs/>
          <w:szCs w:val="20"/>
        </w:rPr>
        <w:t>Delegirana uredba Komisije (EU) 2016/438 z dne 17. decembra 2015 o dopolnitvi Direktive 2009/65/EU Evropskega parlamenta in Sveta v zvezi z obveznostmi depozitarjev (UL L št. 78 z dne 24. 3. 2016, str. 11; v nadaljnjem besedilu: Uredba 438/2016/EU).</w:t>
      </w:r>
    </w:p>
    <w:p w14:paraId="263F89E7" w14:textId="77777777" w:rsidR="00794674" w:rsidRPr="008044EE" w:rsidRDefault="00794674" w:rsidP="00794674">
      <w:pPr>
        <w:spacing w:line="260" w:lineRule="exact"/>
        <w:jc w:val="both"/>
        <w:rPr>
          <w:rFonts w:cs="Arial"/>
          <w:bCs/>
          <w:szCs w:val="20"/>
        </w:rPr>
      </w:pPr>
    </w:p>
    <w:p w14:paraId="6E9A21C8" w14:textId="77777777" w:rsidR="00794674" w:rsidRPr="008044EE" w:rsidRDefault="00794674" w:rsidP="00794674">
      <w:pPr>
        <w:spacing w:line="260" w:lineRule="exact"/>
        <w:jc w:val="center"/>
        <w:rPr>
          <w:rFonts w:cs="Arial"/>
          <w:b/>
          <w:szCs w:val="20"/>
        </w:rPr>
      </w:pPr>
      <w:r w:rsidRPr="008044EE">
        <w:rPr>
          <w:rFonts w:cs="Arial"/>
          <w:b/>
          <w:szCs w:val="20"/>
        </w:rPr>
        <w:t>33. člen</w:t>
      </w:r>
    </w:p>
    <w:p w14:paraId="2A0EDEB5" w14:textId="77777777" w:rsidR="00794674" w:rsidRPr="008044EE" w:rsidRDefault="00794674" w:rsidP="00794674">
      <w:pPr>
        <w:spacing w:line="260" w:lineRule="exact"/>
        <w:jc w:val="center"/>
        <w:rPr>
          <w:rFonts w:cs="Arial"/>
          <w:bCs/>
          <w:szCs w:val="20"/>
        </w:rPr>
      </w:pPr>
      <w:r w:rsidRPr="008044EE">
        <w:rPr>
          <w:rFonts w:cs="Arial"/>
          <w:bCs/>
          <w:szCs w:val="20"/>
        </w:rPr>
        <w:t>(osnovni kapital družbe za upravljanje)</w:t>
      </w:r>
    </w:p>
    <w:p w14:paraId="178292B5" w14:textId="77777777" w:rsidR="00794674" w:rsidRPr="008044EE" w:rsidRDefault="00794674" w:rsidP="00794674">
      <w:pPr>
        <w:spacing w:line="260" w:lineRule="exact"/>
        <w:jc w:val="both"/>
        <w:rPr>
          <w:rFonts w:cs="Arial"/>
          <w:bCs/>
          <w:szCs w:val="20"/>
        </w:rPr>
      </w:pPr>
    </w:p>
    <w:p w14:paraId="0742F223" w14:textId="77777777" w:rsidR="00794674" w:rsidRPr="008044EE" w:rsidRDefault="00794674" w:rsidP="00794674">
      <w:pPr>
        <w:spacing w:line="260" w:lineRule="exact"/>
        <w:jc w:val="both"/>
        <w:rPr>
          <w:rFonts w:cs="Arial"/>
          <w:bCs/>
          <w:szCs w:val="20"/>
        </w:rPr>
      </w:pPr>
      <w:r w:rsidRPr="008044EE">
        <w:rPr>
          <w:rFonts w:cs="Arial"/>
          <w:bCs/>
          <w:szCs w:val="20"/>
        </w:rPr>
        <w:t>(1) Najnižji znesek osnovnega kapitala družbe za upravljanje, ki opravlja izključno storitve upravljanja investicijskih skladov, je 125.000 eurov.</w:t>
      </w:r>
    </w:p>
    <w:p w14:paraId="2E4FEE06" w14:textId="77777777" w:rsidR="00794674" w:rsidRPr="008044EE" w:rsidRDefault="00794674" w:rsidP="00794674">
      <w:pPr>
        <w:spacing w:line="260" w:lineRule="exact"/>
        <w:jc w:val="both"/>
        <w:rPr>
          <w:rFonts w:cs="Arial"/>
          <w:bCs/>
          <w:szCs w:val="20"/>
        </w:rPr>
      </w:pPr>
    </w:p>
    <w:p w14:paraId="4B6B36B1" w14:textId="77777777" w:rsidR="00794674" w:rsidRPr="008044EE" w:rsidRDefault="00794674" w:rsidP="00794674">
      <w:pPr>
        <w:spacing w:line="260" w:lineRule="exact"/>
        <w:jc w:val="both"/>
        <w:rPr>
          <w:rFonts w:cs="Arial"/>
          <w:bCs/>
          <w:szCs w:val="20"/>
        </w:rPr>
      </w:pPr>
      <w:r w:rsidRPr="008044EE">
        <w:rPr>
          <w:rFonts w:cs="Arial"/>
          <w:bCs/>
          <w:szCs w:val="20"/>
        </w:rPr>
        <w:t>(2) Če vrednost premoženja v upravljanju, ki ga družba za upravljanje upravlja za račun investicijskih skladov, presega 250.000.000 eurov, družba za upravljanje poleg osnovnega kapitala iz prejšnjega odstavka zagotovi dodatni kapital v višini 0,02 odstotka vrednosti razlike med premoženjem v upravljanju, ki ga družba za upravljanje upravlja za račun investicijskih skladov, in zneskom 250.000.000 eurov.</w:t>
      </w:r>
    </w:p>
    <w:p w14:paraId="6B1E0E52" w14:textId="77777777" w:rsidR="00794674" w:rsidRPr="008044EE" w:rsidRDefault="00794674" w:rsidP="00794674">
      <w:pPr>
        <w:spacing w:line="260" w:lineRule="exact"/>
        <w:jc w:val="both"/>
        <w:rPr>
          <w:rFonts w:cs="Arial"/>
          <w:bCs/>
          <w:szCs w:val="20"/>
        </w:rPr>
      </w:pPr>
    </w:p>
    <w:p w14:paraId="7B1860D0" w14:textId="77777777" w:rsidR="00794674" w:rsidRPr="008044EE" w:rsidRDefault="00794674" w:rsidP="00794674">
      <w:pPr>
        <w:spacing w:line="260" w:lineRule="exact"/>
        <w:jc w:val="both"/>
        <w:rPr>
          <w:rFonts w:cs="Arial"/>
          <w:bCs/>
          <w:szCs w:val="20"/>
        </w:rPr>
      </w:pPr>
      <w:r w:rsidRPr="008044EE">
        <w:rPr>
          <w:rFonts w:cs="Arial"/>
          <w:bCs/>
          <w:szCs w:val="20"/>
        </w:rPr>
        <w:t>(3) Ne glede na prejšnji odstavek je družba za upravljanje dolžna zagotoviti dodatni kapital le v takšni višini, da vsota osnovnega kapitala iz prvega odstavka tega člena in dodatnega kapitala iz prejšnjega odstavka ne presega 10.000.000 eurov.</w:t>
      </w:r>
    </w:p>
    <w:p w14:paraId="714703AB" w14:textId="77777777" w:rsidR="00794674" w:rsidRPr="008044EE" w:rsidRDefault="00794674" w:rsidP="00794674">
      <w:pPr>
        <w:spacing w:line="260" w:lineRule="exact"/>
        <w:jc w:val="both"/>
        <w:rPr>
          <w:rFonts w:cs="Arial"/>
          <w:bCs/>
          <w:szCs w:val="20"/>
        </w:rPr>
      </w:pPr>
    </w:p>
    <w:p w14:paraId="4C64BDEB" w14:textId="77777777" w:rsidR="00794674" w:rsidRPr="008044EE" w:rsidRDefault="00794674" w:rsidP="00794674">
      <w:pPr>
        <w:spacing w:line="260" w:lineRule="exact"/>
        <w:jc w:val="both"/>
        <w:rPr>
          <w:rFonts w:cs="Arial"/>
          <w:bCs/>
          <w:szCs w:val="20"/>
        </w:rPr>
      </w:pPr>
      <w:r w:rsidRPr="008044EE">
        <w:rPr>
          <w:rFonts w:cs="Arial"/>
          <w:bCs/>
          <w:szCs w:val="20"/>
        </w:rPr>
        <w:t>(4) Če družba za upravljanje opravlja tudi storitve iz 150. člena tega zakona, se znesek osnovnega kapitala družbe za upravljanje iz prvega do tretjega odstavka tega člena poveča za znesek, kot ga določa ZTFI-1 glede osnovnega kapitala borznoposredniške družbe, odvisno od vrste storitev, ki jih opravlja družba za upravljanje.</w:t>
      </w:r>
    </w:p>
    <w:p w14:paraId="4FD6B185" w14:textId="77777777" w:rsidR="00794674" w:rsidRPr="008044EE" w:rsidRDefault="00794674" w:rsidP="00794674">
      <w:pPr>
        <w:spacing w:line="260" w:lineRule="exact"/>
        <w:jc w:val="both"/>
        <w:rPr>
          <w:rFonts w:cs="Arial"/>
          <w:bCs/>
          <w:szCs w:val="20"/>
        </w:rPr>
      </w:pPr>
    </w:p>
    <w:p w14:paraId="7A650A4A" w14:textId="77777777" w:rsidR="00794674" w:rsidRPr="008044EE" w:rsidRDefault="00794674" w:rsidP="00794674">
      <w:pPr>
        <w:spacing w:line="260" w:lineRule="exact"/>
        <w:jc w:val="both"/>
        <w:rPr>
          <w:rFonts w:cs="Arial"/>
          <w:bCs/>
          <w:szCs w:val="20"/>
        </w:rPr>
      </w:pPr>
      <w:r w:rsidRPr="008044EE">
        <w:rPr>
          <w:rFonts w:cs="Arial"/>
          <w:bCs/>
          <w:szCs w:val="20"/>
        </w:rPr>
        <w:t>(5) Za zagotovitev potrebnega osnovnega kapitala po tem členu se v osnovni kapital družbe za upravljanje štejejo postavke iz 1. do 3. točke prvega odstavka 82. člena tega zakona.</w:t>
      </w:r>
    </w:p>
    <w:p w14:paraId="1148A3F5" w14:textId="77777777" w:rsidR="00794674" w:rsidRPr="008044EE" w:rsidRDefault="00794674" w:rsidP="00794674">
      <w:pPr>
        <w:spacing w:line="260" w:lineRule="exact"/>
        <w:jc w:val="both"/>
        <w:rPr>
          <w:rFonts w:cs="Arial"/>
          <w:bCs/>
          <w:szCs w:val="20"/>
        </w:rPr>
      </w:pPr>
    </w:p>
    <w:p w14:paraId="2AC6B736" w14:textId="77777777" w:rsidR="00794674" w:rsidRPr="008044EE" w:rsidRDefault="00794674" w:rsidP="00794674">
      <w:pPr>
        <w:spacing w:line="260" w:lineRule="exact"/>
        <w:jc w:val="both"/>
        <w:rPr>
          <w:rFonts w:cs="Arial"/>
          <w:bCs/>
          <w:szCs w:val="20"/>
        </w:rPr>
      </w:pPr>
      <w:r w:rsidRPr="008044EE">
        <w:rPr>
          <w:rFonts w:cs="Arial"/>
          <w:bCs/>
          <w:szCs w:val="20"/>
        </w:rPr>
        <w:t>(6) Če družba za upravljanje opravlja tudi storitve iz četrtega odstavka 32. člena tega zakona, se znesek kapitala družbe za upravljanje iz prvega do tretjega odstavka tega člena poveča za znesek, ki ga za opravljanje ustrezne storitve zahteva zakon, ki ureja upravljavce alternativnih investicijskih skladov.</w:t>
      </w:r>
    </w:p>
    <w:p w14:paraId="246F57DA" w14:textId="77777777" w:rsidR="00794674" w:rsidRPr="008044EE" w:rsidRDefault="00794674" w:rsidP="00794674">
      <w:pPr>
        <w:spacing w:line="260" w:lineRule="exact"/>
        <w:jc w:val="both"/>
        <w:rPr>
          <w:rFonts w:cs="Arial"/>
          <w:bCs/>
          <w:szCs w:val="20"/>
        </w:rPr>
      </w:pPr>
    </w:p>
    <w:p w14:paraId="5E8A19BD" w14:textId="77777777" w:rsidR="00794674" w:rsidRPr="008044EE" w:rsidRDefault="00794674" w:rsidP="00794674">
      <w:pPr>
        <w:spacing w:line="260" w:lineRule="exact"/>
        <w:jc w:val="both"/>
        <w:rPr>
          <w:rFonts w:cs="Arial"/>
          <w:bCs/>
          <w:szCs w:val="20"/>
        </w:rPr>
      </w:pPr>
      <w:r w:rsidRPr="008044EE">
        <w:rPr>
          <w:rFonts w:cs="Arial"/>
          <w:bCs/>
          <w:szCs w:val="20"/>
        </w:rPr>
        <w:t>(7) Če družba za upravljanje opravlja tudi storitve iz četrtega odstavka 32. člena tega zakona, se v vrednost premoženja v upravljanju iz drugega odstavka tega člena šteje tudi premoženje, ki ga družba za upravljanje upravlja za račun AIS na podlagi zakona, ki ureja upravljavce alternativnih investicijskih skladov.</w:t>
      </w:r>
    </w:p>
    <w:p w14:paraId="730A55CD" w14:textId="77777777" w:rsidR="0051073F" w:rsidRPr="008044EE" w:rsidRDefault="0051073F" w:rsidP="00794674">
      <w:pPr>
        <w:spacing w:line="260" w:lineRule="exact"/>
        <w:jc w:val="both"/>
        <w:rPr>
          <w:rFonts w:cs="Arial"/>
          <w:bCs/>
          <w:szCs w:val="20"/>
        </w:rPr>
      </w:pPr>
    </w:p>
    <w:p w14:paraId="442A27D4" w14:textId="77777777" w:rsidR="00794674" w:rsidRPr="008044EE" w:rsidRDefault="00794674" w:rsidP="00794674">
      <w:pPr>
        <w:spacing w:line="260" w:lineRule="exact"/>
        <w:jc w:val="both"/>
        <w:rPr>
          <w:rFonts w:cs="Arial"/>
          <w:bCs/>
          <w:szCs w:val="20"/>
        </w:rPr>
      </w:pPr>
    </w:p>
    <w:p w14:paraId="2046CDCF" w14:textId="77777777" w:rsidR="00794674" w:rsidRPr="008044EE" w:rsidRDefault="00794674" w:rsidP="00794674">
      <w:pPr>
        <w:spacing w:line="260" w:lineRule="exact"/>
        <w:jc w:val="center"/>
        <w:rPr>
          <w:rFonts w:cs="Arial"/>
          <w:b/>
          <w:szCs w:val="20"/>
        </w:rPr>
      </w:pPr>
      <w:r w:rsidRPr="008044EE">
        <w:rPr>
          <w:rFonts w:cs="Arial"/>
          <w:b/>
          <w:szCs w:val="20"/>
        </w:rPr>
        <w:t>83. člen</w:t>
      </w:r>
    </w:p>
    <w:p w14:paraId="5752496D" w14:textId="77777777" w:rsidR="00794674" w:rsidRPr="008044EE" w:rsidRDefault="00794674" w:rsidP="00794674">
      <w:pPr>
        <w:spacing w:line="260" w:lineRule="exact"/>
        <w:jc w:val="center"/>
        <w:rPr>
          <w:rFonts w:cs="Arial"/>
          <w:bCs/>
          <w:szCs w:val="20"/>
        </w:rPr>
      </w:pPr>
      <w:r w:rsidRPr="008044EE">
        <w:rPr>
          <w:rFonts w:cs="Arial"/>
          <w:bCs/>
          <w:szCs w:val="20"/>
        </w:rPr>
        <w:t>(minimalni kapital družbe za upravljanje)</w:t>
      </w:r>
    </w:p>
    <w:p w14:paraId="0AD7C287" w14:textId="77777777" w:rsidR="00794674" w:rsidRPr="008044EE" w:rsidRDefault="00794674" w:rsidP="00794674">
      <w:pPr>
        <w:spacing w:line="260" w:lineRule="exact"/>
        <w:jc w:val="both"/>
        <w:rPr>
          <w:rFonts w:cs="Arial"/>
          <w:bCs/>
          <w:szCs w:val="20"/>
        </w:rPr>
      </w:pPr>
    </w:p>
    <w:p w14:paraId="124E660D" w14:textId="77777777" w:rsidR="00794674" w:rsidRPr="008044EE" w:rsidRDefault="00794674" w:rsidP="00794674">
      <w:pPr>
        <w:spacing w:line="260" w:lineRule="exact"/>
        <w:jc w:val="both"/>
        <w:rPr>
          <w:rFonts w:cs="Arial"/>
          <w:bCs/>
          <w:szCs w:val="20"/>
        </w:rPr>
      </w:pPr>
      <w:r w:rsidRPr="008044EE">
        <w:rPr>
          <w:rFonts w:cs="Arial"/>
          <w:bCs/>
          <w:szCs w:val="20"/>
        </w:rPr>
        <w:t>(1) Kapital družbe za upravljaje vedno dosega ali presega višjo od vrednosti:</w:t>
      </w:r>
    </w:p>
    <w:p w14:paraId="64ADAC41" w14:textId="77777777" w:rsidR="00794674" w:rsidRPr="008044EE" w:rsidRDefault="00794674" w:rsidP="00B6079F">
      <w:pPr>
        <w:numPr>
          <w:ilvl w:val="0"/>
          <w:numId w:val="86"/>
        </w:numPr>
        <w:spacing w:line="260" w:lineRule="exact"/>
        <w:jc w:val="both"/>
        <w:rPr>
          <w:rFonts w:cs="Arial"/>
          <w:bCs/>
          <w:szCs w:val="20"/>
        </w:rPr>
      </w:pPr>
      <w:r w:rsidRPr="008044EE">
        <w:rPr>
          <w:rFonts w:cs="Arial"/>
          <w:bCs/>
          <w:szCs w:val="20"/>
        </w:rPr>
        <w:t>25 odstotkov stalnih stroškov družbe za upravljanje v predhodnem poslovnem letu;</w:t>
      </w:r>
    </w:p>
    <w:p w14:paraId="75B627E8" w14:textId="77777777" w:rsidR="00794674" w:rsidRPr="008044EE" w:rsidRDefault="00794674" w:rsidP="00B6079F">
      <w:pPr>
        <w:numPr>
          <w:ilvl w:val="0"/>
          <w:numId w:val="86"/>
        </w:numPr>
        <w:spacing w:line="260" w:lineRule="exact"/>
        <w:jc w:val="both"/>
        <w:rPr>
          <w:rFonts w:cs="Arial"/>
          <w:bCs/>
          <w:szCs w:val="20"/>
        </w:rPr>
      </w:pPr>
      <w:r w:rsidRPr="008044EE">
        <w:rPr>
          <w:rFonts w:cs="Arial"/>
          <w:bCs/>
          <w:szCs w:val="20"/>
        </w:rPr>
        <w:t>seštevka kapitalskih zahtev za kreditna in tržna tveganja skladno s prvim odstavkom 226. člena ZTFI-1 v zvezi s smiselno uporabo določb glede minimalnega kapitala banke na podlagi zakona, ki ureja bančništvo, ki izhajajo iz opravljanja storitev gospodarjenja in pomožnih storitev.</w:t>
      </w:r>
    </w:p>
    <w:p w14:paraId="6825D781" w14:textId="77777777" w:rsidR="00794674" w:rsidRPr="008044EE" w:rsidRDefault="00794674" w:rsidP="00794674">
      <w:pPr>
        <w:spacing w:line="260" w:lineRule="exact"/>
        <w:jc w:val="both"/>
        <w:rPr>
          <w:rFonts w:cs="Arial"/>
          <w:bCs/>
          <w:szCs w:val="20"/>
        </w:rPr>
      </w:pPr>
    </w:p>
    <w:p w14:paraId="0EC9632E" w14:textId="77777777" w:rsidR="00794674" w:rsidRPr="008044EE" w:rsidRDefault="00794674" w:rsidP="00794674">
      <w:pPr>
        <w:spacing w:line="260" w:lineRule="exact"/>
        <w:jc w:val="both"/>
        <w:rPr>
          <w:rFonts w:cs="Arial"/>
          <w:bCs/>
          <w:szCs w:val="20"/>
        </w:rPr>
      </w:pPr>
      <w:r w:rsidRPr="008044EE">
        <w:rPr>
          <w:rFonts w:cs="Arial"/>
          <w:bCs/>
          <w:szCs w:val="20"/>
        </w:rPr>
        <w:t>(2) Ne glede na prejšnji odstavek kapital družbe za upravljanje ne sme biti nižji od zneska osnovnega in dodatnega kapitala iz 33. člena tega zakona.</w:t>
      </w:r>
    </w:p>
    <w:p w14:paraId="577CE32A" w14:textId="77777777" w:rsidR="00794674" w:rsidRPr="008044EE" w:rsidRDefault="00794674" w:rsidP="00794674">
      <w:pPr>
        <w:spacing w:line="260" w:lineRule="exact"/>
        <w:jc w:val="both"/>
        <w:rPr>
          <w:rFonts w:cs="Arial"/>
          <w:bCs/>
          <w:szCs w:val="20"/>
        </w:rPr>
      </w:pPr>
    </w:p>
    <w:p w14:paraId="6D23AC6E" w14:textId="77777777" w:rsidR="00794674" w:rsidRPr="008044EE" w:rsidRDefault="00794674" w:rsidP="00794674">
      <w:pPr>
        <w:spacing w:line="260" w:lineRule="exact"/>
        <w:jc w:val="center"/>
        <w:rPr>
          <w:rFonts w:cs="Arial"/>
          <w:b/>
          <w:szCs w:val="20"/>
        </w:rPr>
      </w:pPr>
      <w:r w:rsidRPr="008044EE">
        <w:rPr>
          <w:rFonts w:cs="Arial"/>
          <w:b/>
          <w:szCs w:val="20"/>
        </w:rPr>
        <w:t>113. člen</w:t>
      </w:r>
    </w:p>
    <w:p w14:paraId="0C9AE090" w14:textId="77777777" w:rsidR="00794674" w:rsidRPr="008044EE" w:rsidRDefault="00794674" w:rsidP="00794674">
      <w:pPr>
        <w:spacing w:line="260" w:lineRule="exact"/>
        <w:jc w:val="center"/>
        <w:rPr>
          <w:rFonts w:cs="Arial"/>
          <w:bCs/>
          <w:szCs w:val="20"/>
        </w:rPr>
      </w:pPr>
      <w:r w:rsidRPr="008044EE">
        <w:rPr>
          <w:rFonts w:cs="Arial"/>
          <w:bCs/>
          <w:szCs w:val="20"/>
        </w:rPr>
        <w:t>(obvestilo o spremembah glede podružnice v državi članici gostiteljici)</w:t>
      </w:r>
    </w:p>
    <w:p w14:paraId="2CA5BDAB" w14:textId="77777777" w:rsidR="00794674" w:rsidRPr="008044EE" w:rsidRDefault="00794674" w:rsidP="00794674">
      <w:pPr>
        <w:spacing w:line="260" w:lineRule="exact"/>
        <w:jc w:val="both"/>
        <w:rPr>
          <w:rFonts w:cs="Arial"/>
          <w:bCs/>
          <w:szCs w:val="20"/>
        </w:rPr>
      </w:pPr>
    </w:p>
    <w:p w14:paraId="6D6A1C4A" w14:textId="77777777" w:rsidR="00794674" w:rsidRPr="008044EE" w:rsidRDefault="00794674" w:rsidP="00794674">
      <w:pPr>
        <w:spacing w:line="260" w:lineRule="exact"/>
        <w:jc w:val="both"/>
        <w:rPr>
          <w:rFonts w:cs="Arial"/>
          <w:bCs/>
          <w:szCs w:val="20"/>
        </w:rPr>
      </w:pPr>
      <w:r w:rsidRPr="008044EE">
        <w:rPr>
          <w:rFonts w:cs="Arial"/>
          <w:bCs/>
          <w:szCs w:val="20"/>
        </w:rPr>
        <w:t>(1) Če namerava družba za upravljanje spremeniti katerega od dejstev oziroma okoliščin iz drugega odstavka 110. člena tega zakona, o tem obvesti Agencijo in nadzorni organ države članice gostiteljice najmanj en mesec pred izvršitvijo take spremembe.</w:t>
      </w:r>
    </w:p>
    <w:p w14:paraId="1ACC348D" w14:textId="77777777" w:rsidR="00794674" w:rsidRPr="008044EE" w:rsidRDefault="00794674" w:rsidP="00794674">
      <w:pPr>
        <w:spacing w:line="260" w:lineRule="exact"/>
        <w:jc w:val="both"/>
        <w:rPr>
          <w:rFonts w:cs="Arial"/>
          <w:bCs/>
          <w:szCs w:val="20"/>
        </w:rPr>
      </w:pPr>
    </w:p>
    <w:p w14:paraId="2708CDD4" w14:textId="77777777" w:rsidR="00794674" w:rsidRPr="008044EE" w:rsidRDefault="00794674" w:rsidP="00794674">
      <w:pPr>
        <w:spacing w:line="260" w:lineRule="exact"/>
        <w:jc w:val="both"/>
        <w:rPr>
          <w:rFonts w:cs="Arial"/>
          <w:bCs/>
          <w:szCs w:val="20"/>
        </w:rPr>
      </w:pPr>
      <w:r w:rsidRPr="008044EE">
        <w:rPr>
          <w:rFonts w:cs="Arial"/>
          <w:bCs/>
          <w:szCs w:val="20"/>
        </w:rPr>
        <w:t>(2) Če se pojavi utemeljen dvom o ustreznosti organizacije in upravljanja podružnice oziroma finančnega položaja družbe za upravljanje, Agencija obvesti o tem nadzorni organ države članice gostiteljice.</w:t>
      </w:r>
    </w:p>
    <w:p w14:paraId="17CD183B" w14:textId="77777777" w:rsidR="00794674" w:rsidRPr="008044EE" w:rsidRDefault="00794674" w:rsidP="00794674">
      <w:pPr>
        <w:spacing w:line="260" w:lineRule="exact"/>
        <w:jc w:val="both"/>
        <w:rPr>
          <w:rFonts w:cs="Arial"/>
          <w:bCs/>
          <w:szCs w:val="20"/>
        </w:rPr>
      </w:pPr>
    </w:p>
    <w:p w14:paraId="32275D96" w14:textId="77777777" w:rsidR="00794674" w:rsidRPr="008044EE" w:rsidRDefault="00794674" w:rsidP="00794674">
      <w:pPr>
        <w:spacing w:line="260" w:lineRule="exact"/>
        <w:jc w:val="both"/>
        <w:rPr>
          <w:rFonts w:cs="Arial"/>
          <w:bCs/>
          <w:szCs w:val="20"/>
        </w:rPr>
      </w:pPr>
      <w:r w:rsidRPr="008044EE">
        <w:rPr>
          <w:rFonts w:cs="Arial"/>
          <w:bCs/>
          <w:szCs w:val="20"/>
        </w:rPr>
        <w:t>(3) Če se spremenijo podatki iz drugega odstavka 111. člena tega zakona, Agencija obvesti o tem nadzorni organ države članice gostiteljice.</w:t>
      </w:r>
    </w:p>
    <w:p w14:paraId="2B3E0847" w14:textId="77777777" w:rsidR="00794674" w:rsidRPr="008044EE" w:rsidRDefault="00794674" w:rsidP="00794674">
      <w:pPr>
        <w:spacing w:line="260" w:lineRule="exact"/>
        <w:jc w:val="both"/>
        <w:rPr>
          <w:rFonts w:cs="Arial"/>
          <w:bCs/>
          <w:szCs w:val="20"/>
        </w:rPr>
      </w:pPr>
    </w:p>
    <w:p w14:paraId="05D05BE5" w14:textId="77777777" w:rsidR="00794674" w:rsidRPr="008044EE" w:rsidRDefault="00794674" w:rsidP="00794674">
      <w:pPr>
        <w:spacing w:line="260" w:lineRule="exact"/>
        <w:jc w:val="both"/>
        <w:rPr>
          <w:rFonts w:cs="Arial"/>
          <w:bCs/>
          <w:szCs w:val="20"/>
        </w:rPr>
      </w:pPr>
      <w:r w:rsidRPr="008044EE">
        <w:rPr>
          <w:rFonts w:cs="Arial"/>
          <w:bCs/>
          <w:szCs w:val="20"/>
        </w:rPr>
        <w:t>(4) Za spremembo iz prvega odstavka tega člena se smiselno uporabljajo 110. do 112. člen tega zakona, pri čemer je rok iz prvega odstavka 111. člena tega zakona in rok iz 2. točke prejšnjega člena en mesec.</w:t>
      </w:r>
    </w:p>
    <w:p w14:paraId="1EC53B50" w14:textId="77777777" w:rsidR="00794674" w:rsidRPr="008044EE" w:rsidRDefault="00794674" w:rsidP="00794674">
      <w:pPr>
        <w:spacing w:line="260" w:lineRule="exact"/>
        <w:jc w:val="both"/>
        <w:rPr>
          <w:rFonts w:cs="Arial"/>
          <w:b/>
          <w:szCs w:val="20"/>
        </w:rPr>
      </w:pPr>
    </w:p>
    <w:p w14:paraId="0F8120AA" w14:textId="77777777" w:rsidR="00794674" w:rsidRPr="008044EE" w:rsidRDefault="00794674" w:rsidP="00794674">
      <w:pPr>
        <w:spacing w:line="260" w:lineRule="exact"/>
        <w:jc w:val="center"/>
        <w:rPr>
          <w:rFonts w:cs="Arial"/>
          <w:b/>
          <w:szCs w:val="20"/>
        </w:rPr>
      </w:pPr>
      <w:r w:rsidRPr="008044EE">
        <w:rPr>
          <w:rFonts w:cs="Arial"/>
          <w:b/>
          <w:szCs w:val="20"/>
        </w:rPr>
        <w:t>129. člen</w:t>
      </w:r>
    </w:p>
    <w:p w14:paraId="67CEE0DD" w14:textId="77777777" w:rsidR="00794674" w:rsidRPr="008044EE" w:rsidRDefault="00794674" w:rsidP="00794674">
      <w:pPr>
        <w:spacing w:line="260" w:lineRule="exact"/>
        <w:jc w:val="center"/>
        <w:rPr>
          <w:rFonts w:cs="Arial"/>
          <w:bCs/>
          <w:szCs w:val="20"/>
        </w:rPr>
      </w:pPr>
      <w:r w:rsidRPr="008044EE">
        <w:rPr>
          <w:rFonts w:cs="Arial"/>
          <w:bCs/>
          <w:szCs w:val="20"/>
        </w:rPr>
        <w:t>(splošne določbe)</w:t>
      </w:r>
    </w:p>
    <w:p w14:paraId="06956697" w14:textId="77777777" w:rsidR="00794674" w:rsidRPr="008044EE" w:rsidRDefault="00794674" w:rsidP="00794674">
      <w:pPr>
        <w:spacing w:line="260" w:lineRule="exact"/>
        <w:jc w:val="both"/>
        <w:rPr>
          <w:rFonts w:cs="Arial"/>
          <w:bCs/>
          <w:szCs w:val="20"/>
        </w:rPr>
      </w:pPr>
    </w:p>
    <w:p w14:paraId="2C8D5C57" w14:textId="77777777" w:rsidR="00794674" w:rsidRPr="008044EE" w:rsidRDefault="00794674" w:rsidP="00794674">
      <w:pPr>
        <w:spacing w:line="260" w:lineRule="exact"/>
        <w:jc w:val="both"/>
        <w:rPr>
          <w:rFonts w:cs="Arial"/>
          <w:bCs/>
          <w:szCs w:val="20"/>
        </w:rPr>
      </w:pPr>
      <w:r w:rsidRPr="008044EE">
        <w:rPr>
          <w:rFonts w:cs="Arial"/>
          <w:bCs/>
          <w:szCs w:val="20"/>
        </w:rPr>
        <w:t>(1) Ta oddelek ureja trženje enot odprtih investicijskih skladov neprofesionalnim vlagateljem v Republiki Sloveniji.</w:t>
      </w:r>
    </w:p>
    <w:p w14:paraId="461C32E6" w14:textId="77777777" w:rsidR="00794674" w:rsidRPr="008044EE" w:rsidRDefault="00794674" w:rsidP="00794674">
      <w:pPr>
        <w:spacing w:line="260" w:lineRule="exact"/>
        <w:jc w:val="both"/>
        <w:rPr>
          <w:rFonts w:cs="Arial"/>
          <w:bCs/>
          <w:szCs w:val="20"/>
        </w:rPr>
      </w:pPr>
    </w:p>
    <w:p w14:paraId="42D96B5C" w14:textId="77777777" w:rsidR="00794674" w:rsidRPr="008044EE" w:rsidRDefault="00794674" w:rsidP="00794674">
      <w:pPr>
        <w:spacing w:line="260" w:lineRule="exact"/>
        <w:jc w:val="both"/>
        <w:rPr>
          <w:rFonts w:cs="Arial"/>
          <w:bCs/>
          <w:szCs w:val="20"/>
        </w:rPr>
      </w:pPr>
      <w:r w:rsidRPr="008044EE">
        <w:rPr>
          <w:rFonts w:cs="Arial"/>
          <w:bCs/>
          <w:szCs w:val="20"/>
        </w:rPr>
        <w:t>(2) Za trženje zaprtih investicijskih skladov neprofesionalnim vlagateljem v Republiki Sloveniji se uporabljajo določbe ZTFI-1, o prvi in nadaljnji prodaji vrednostnih papirjev javnosti.</w:t>
      </w:r>
    </w:p>
    <w:p w14:paraId="29F87F0A" w14:textId="77777777" w:rsidR="00794674" w:rsidRPr="008044EE" w:rsidRDefault="00794674" w:rsidP="00794674">
      <w:pPr>
        <w:spacing w:line="260" w:lineRule="exact"/>
        <w:jc w:val="both"/>
        <w:rPr>
          <w:rFonts w:cs="Arial"/>
          <w:bCs/>
          <w:szCs w:val="20"/>
        </w:rPr>
      </w:pPr>
    </w:p>
    <w:p w14:paraId="3D2E7B93" w14:textId="77777777" w:rsidR="00794674" w:rsidRPr="008044EE" w:rsidRDefault="00794674" w:rsidP="00794674">
      <w:pPr>
        <w:spacing w:line="260" w:lineRule="exact"/>
        <w:jc w:val="both"/>
        <w:rPr>
          <w:rFonts w:cs="Arial"/>
          <w:bCs/>
          <w:szCs w:val="20"/>
        </w:rPr>
      </w:pPr>
      <w:r w:rsidRPr="008044EE">
        <w:rPr>
          <w:rFonts w:cs="Arial"/>
          <w:bCs/>
          <w:szCs w:val="20"/>
        </w:rPr>
        <w:t>(3) Enote investicijskih skladov se lahko neprofesionalnim vlagateljem v Republiki Sloveniji tržijo le na podlagi tega zakona in predpisov, sprejetih na njihovi podlagi, ki se nanašajo na trženje enot investicijskih skladov, ter zakonov, ki se nanašajo na varstvo vlagateljev in preprečevanje pranja denarja, ki so veljavni v Republiki Sloveniji.</w:t>
      </w:r>
    </w:p>
    <w:p w14:paraId="3B47812E" w14:textId="77777777" w:rsidR="00794674" w:rsidRPr="008044EE" w:rsidRDefault="00794674" w:rsidP="00794674">
      <w:pPr>
        <w:spacing w:line="260" w:lineRule="exact"/>
        <w:jc w:val="both"/>
        <w:rPr>
          <w:rFonts w:cs="Arial"/>
          <w:bCs/>
          <w:szCs w:val="20"/>
        </w:rPr>
      </w:pPr>
    </w:p>
    <w:p w14:paraId="4133A631" w14:textId="77777777" w:rsidR="00794674" w:rsidRPr="008044EE" w:rsidRDefault="00794674" w:rsidP="00794674">
      <w:pPr>
        <w:spacing w:line="260" w:lineRule="exact"/>
        <w:jc w:val="both"/>
        <w:rPr>
          <w:rFonts w:cs="Arial"/>
          <w:bCs/>
          <w:szCs w:val="20"/>
        </w:rPr>
      </w:pPr>
      <w:r w:rsidRPr="008044EE">
        <w:rPr>
          <w:rFonts w:cs="Arial"/>
          <w:bCs/>
          <w:szCs w:val="20"/>
        </w:rPr>
        <w:t>(4) Enote posameznega investicijskega sklada so lahko predmet oglaševanja v Republiki Sloveniji le, če se v Republiki Sloveniji lahko izvaja tudi prodaja enot tega investicijskega sklada.</w:t>
      </w:r>
    </w:p>
    <w:p w14:paraId="757B6F87" w14:textId="77777777" w:rsidR="00794674" w:rsidRPr="008044EE" w:rsidRDefault="00794674" w:rsidP="00794674">
      <w:pPr>
        <w:spacing w:line="260" w:lineRule="exact"/>
        <w:jc w:val="both"/>
        <w:rPr>
          <w:rFonts w:cs="Arial"/>
          <w:bCs/>
          <w:szCs w:val="20"/>
        </w:rPr>
      </w:pPr>
    </w:p>
    <w:p w14:paraId="1B72840F" w14:textId="77777777" w:rsidR="00794674" w:rsidRPr="008044EE" w:rsidRDefault="00794674" w:rsidP="00794674">
      <w:pPr>
        <w:spacing w:line="260" w:lineRule="exact"/>
        <w:jc w:val="both"/>
        <w:rPr>
          <w:rFonts w:cs="Arial"/>
          <w:bCs/>
          <w:szCs w:val="20"/>
        </w:rPr>
      </w:pPr>
      <w:r w:rsidRPr="008044EE">
        <w:rPr>
          <w:rFonts w:cs="Arial"/>
          <w:bCs/>
          <w:szCs w:val="20"/>
        </w:rPr>
        <w:t xml:space="preserve">(5) Agencija na svoji spletni strani v slovenskem jeziku in prevodu v angleški jezik na pregleden in razumljiv način objavi zakonodajne in administrativne določbe, ki urejajo trženje enot KNPVP v Republiki Sloveniji, oblikovanih v drugih državah članicah, in jih Direktiva 2009/65/ES </w:t>
      </w:r>
      <w:r w:rsidRPr="008044EE">
        <w:rPr>
          <w:rFonts w:cs="Arial"/>
          <w:bCs/>
          <w:szCs w:val="20"/>
        </w:rPr>
        <w:lastRenderedPageBreak/>
        <w:t>neposredno ne ureja, ter pogoje, ki urejajo trženje enot alternativnih investicijskih skladov, ustanovljenih v drugih državah članicah, neprofesionalnim vlagateljem v Republiki Sloveniji.</w:t>
      </w:r>
    </w:p>
    <w:p w14:paraId="1340EA3A" w14:textId="77777777" w:rsidR="00794674" w:rsidRPr="008044EE" w:rsidRDefault="00794674" w:rsidP="00794674">
      <w:pPr>
        <w:spacing w:line="260" w:lineRule="exact"/>
        <w:jc w:val="both"/>
        <w:rPr>
          <w:rFonts w:cs="Arial"/>
          <w:bCs/>
          <w:szCs w:val="20"/>
        </w:rPr>
      </w:pPr>
    </w:p>
    <w:p w14:paraId="3C665E14" w14:textId="77777777" w:rsidR="00794674" w:rsidRPr="008044EE" w:rsidRDefault="00794674" w:rsidP="00794674">
      <w:pPr>
        <w:spacing w:line="260" w:lineRule="exact"/>
        <w:jc w:val="center"/>
        <w:rPr>
          <w:rFonts w:cs="Arial"/>
          <w:b/>
          <w:szCs w:val="20"/>
        </w:rPr>
      </w:pPr>
      <w:r w:rsidRPr="008044EE">
        <w:rPr>
          <w:rFonts w:cs="Arial"/>
          <w:b/>
          <w:szCs w:val="20"/>
        </w:rPr>
        <w:t>130. člen</w:t>
      </w:r>
    </w:p>
    <w:p w14:paraId="3E340925" w14:textId="77777777" w:rsidR="00794674" w:rsidRPr="008044EE" w:rsidRDefault="00794674" w:rsidP="00794674">
      <w:pPr>
        <w:spacing w:line="260" w:lineRule="exact"/>
        <w:jc w:val="center"/>
        <w:rPr>
          <w:rFonts w:cs="Arial"/>
          <w:bCs/>
          <w:szCs w:val="20"/>
        </w:rPr>
      </w:pPr>
      <w:r w:rsidRPr="008044EE">
        <w:rPr>
          <w:rFonts w:cs="Arial"/>
          <w:bCs/>
          <w:szCs w:val="20"/>
        </w:rPr>
        <w:t>(oglaševanje investicijskega sklada)</w:t>
      </w:r>
    </w:p>
    <w:p w14:paraId="6D4FAF26" w14:textId="77777777" w:rsidR="00794674" w:rsidRPr="008044EE" w:rsidRDefault="00794674" w:rsidP="00794674">
      <w:pPr>
        <w:spacing w:line="260" w:lineRule="exact"/>
        <w:jc w:val="both"/>
        <w:rPr>
          <w:rFonts w:cs="Arial"/>
          <w:bCs/>
          <w:szCs w:val="20"/>
        </w:rPr>
      </w:pPr>
    </w:p>
    <w:p w14:paraId="24FF356D" w14:textId="77777777" w:rsidR="00794674" w:rsidRPr="008044EE" w:rsidRDefault="00794674" w:rsidP="00794674">
      <w:pPr>
        <w:spacing w:line="260" w:lineRule="exact"/>
        <w:jc w:val="both"/>
        <w:rPr>
          <w:rFonts w:cs="Arial"/>
          <w:bCs/>
          <w:szCs w:val="20"/>
        </w:rPr>
      </w:pPr>
      <w:r w:rsidRPr="008044EE">
        <w:rPr>
          <w:rFonts w:cs="Arial"/>
          <w:bCs/>
          <w:szCs w:val="20"/>
        </w:rPr>
        <w:t>(1) Vsako tržno sporočilo, ki je z uporabo tiskanih in elektronskih medijev naslovljeno na vlagatelje in potencialne vlagatelje v investicijske sklade, katerega namen je prispevati k pridobivanju novih vplačil v investicijske sklade (v nadaljnjem besedilu: oglas) mora biti jasno prepoznavno kot tako.</w:t>
      </w:r>
    </w:p>
    <w:p w14:paraId="6DB14A5F" w14:textId="77777777" w:rsidR="00794674" w:rsidRPr="008044EE" w:rsidRDefault="00794674" w:rsidP="00794674">
      <w:pPr>
        <w:spacing w:line="260" w:lineRule="exact"/>
        <w:jc w:val="both"/>
        <w:rPr>
          <w:rFonts w:cs="Arial"/>
          <w:bCs/>
          <w:szCs w:val="20"/>
        </w:rPr>
      </w:pPr>
    </w:p>
    <w:p w14:paraId="457F0C0F" w14:textId="77777777" w:rsidR="00794674" w:rsidRPr="008044EE" w:rsidRDefault="00794674" w:rsidP="00794674">
      <w:pPr>
        <w:spacing w:line="260" w:lineRule="exact"/>
        <w:jc w:val="both"/>
        <w:rPr>
          <w:rFonts w:cs="Arial"/>
          <w:bCs/>
          <w:szCs w:val="20"/>
        </w:rPr>
      </w:pPr>
      <w:r w:rsidRPr="008044EE">
        <w:rPr>
          <w:rFonts w:cs="Arial"/>
          <w:bCs/>
          <w:szCs w:val="20"/>
        </w:rPr>
        <w:t>(2) Vsebina oglasa mora biti jasna, nedvoumna in ne sme biti zavajajoča.</w:t>
      </w:r>
    </w:p>
    <w:p w14:paraId="35FE6481" w14:textId="77777777" w:rsidR="00794674" w:rsidRPr="008044EE" w:rsidRDefault="00794674" w:rsidP="00794674">
      <w:pPr>
        <w:spacing w:line="260" w:lineRule="exact"/>
        <w:jc w:val="both"/>
        <w:rPr>
          <w:rFonts w:cs="Arial"/>
          <w:bCs/>
          <w:szCs w:val="20"/>
        </w:rPr>
      </w:pPr>
    </w:p>
    <w:p w14:paraId="7B628685" w14:textId="77777777" w:rsidR="00794674" w:rsidRPr="008044EE" w:rsidRDefault="00794674" w:rsidP="00794674">
      <w:pPr>
        <w:spacing w:line="260" w:lineRule="exact"/>
        <w:jc w:val="both"/>
        <w:rPr>
          <w:rFonts w:cs="Arial"/>
          <w:bCs/>
          <w:szCs w:val="20"/>
        </w:rPr>
      </w:pPr>
      <w:r w:rsidRPr="008044EE">
        <w:rPr>
          <w:rFonts w:cs="Arial"/>
          <w:bCs/>
          <w:szCs w:val="20"/>
        </w:rPr>
        <w:t>(3) Vsebina oglasa ne sme biti v nasprotju z vsebino prospekta in dokumenta s ključnimi podatki za vlagatelje.</w:t>
      </w:r>
    </w:p>
    <w:p w14:paraId="0DCF9E78" w14:textId="77777777" w:rsidR="00794674" w:rsidRPr="008044EE" w:rsidRDefault="00794674" w:rsidP="00794674">
      <w:pPr>
        <w:spacing w:line="260" w:lineRule="exact"/>
        <w:jc w:val="both"/>
        <w:rPr>
          <w:rFonts w:cs="Arial"/>
          <w:bCs/>
          <w:szCs w:val="20"/>
        </w:rPr>
      </w:pPr>
    </w:p>
    <w:p w14:paraId="70FF28B3" w14:textId="77777777" w:rsidR="00794674" w:rsidRPr="008044EE" w:rsidRDefault="00794674" w:rsidP="00794674">
      <w:pPr>
        <w:spacing w:line="260" w:lineRule="exact"/>
        <w:jc w:val="both"/>
        <w:rPr>
          <w:rFonts w:cs="Arial"/>
          <w:bCs/>
          <w:szCs w:val="20"/>
        </w:rPr>
      </w:pPr>
      <w:r w:rsidRPr="008044EE">
        <w:rPr>
          <w:rFonts w:cs="Arial"/>
          <w:bCs/>
          <w:szCs w:val="20"/>
        </w:rPr>
        <w:t>(4) Oglas mora vsebovati navedbo, kje, kako in v katerem jeziku sta vlagateljem na voljo prospekt in dokument s ključnimi podatki za vlagatelje.</w:t>
      </w:r>
    </w:p>
    <w:p w14:paraId="4F55B5A1" w14:textId="77777777" w:rsidR="00A845DF" w:rsidRPr="00576DE8" w:rsidRDefault="00A845DF" w:rsidP="00A845DF">
      <w:pPr>
        <w:spacing w:line="260" w:lineRule="exact"/>
        <w:jc w:val="both"/>
        <w:rPr>
          <w:rFonts w:cs="Arial"/>
          <w:bCs/>
          <w:szCs w:val="20"/>
        </w:rPr>
      </w:pPr>
    </w:p>
    <w:p w14:paraId="2625B9FB" w14:textId="77777777" w:rsidR="00A845DF" w:rsidRPr="00576DE8" w:rsidRDefault="00A845DF" w:rsidP="00A845DF">
      <w:pPr>
        <w:spacing w:line="260" w:lineRule="exact"/>
        <w:jc w:val="center"/>
        <w:rPr>
          <w:rFonts w:cs="Arial"/>
          <w:b/>
          <w:szCs w:val="20"/>
        </w:rPr>
      </w:pPr>
      <w:r w:rsidRPr="00576DE8">
        <w:rPr>
          <w:rFonts w:cs="Arial"/>
          <w:b/>
          <w:szCs w:val="20"/>
        </w:rPr>
        <w:t>137. člen</w:t>
      </w:r>
    </w:p>
    <w:p w14:paraId="105C9985" w14:textId="77777777" w:rsidR="00A845DF" w:rsidRPr="00576DE8" w:rsidRDefault="00A845DF" w:rsidP="00A845DF">
      <w:pPr>
        <w:spacing w:line="260" w:lineRule="exact"/>
        <w:jc w:val="center"/>
        <w:rPr>
          <w:rFonts w:cs="Arial"/>
          <w:bCs/>
          <w:szCs w:val="20"/>
        </w:rPr>
      </w:pPr>
      <w:r w:rsidRPr="00576DE8">
        <w:rPr>
          <w:rFonts w:cs="Arial"/>
          <w:bCs/>
          <w:szCs w:val="20"/>
        </w:rPr>
        <w:t>(pogoji za trženje)</w:t>
      </w:r>
    </w:p>
    <w:p w14:paraId="4B7A33CB" w14:textId="77777777" w:rsidR="00A845DF" w:rsidRPr="00576DE8" w:rsidRDefault="00A845DF" w:rsidP="00A845DF">
      <w:pPr>
        <w:spacing w:line="260" w:lineRule="exact"/>
        <w:jc w:val="both"/>
        <w:rPr>
          <w:rFonts w:cs="Arial"/>
          <w:bCs/>
          <w:szCs w:val="20"/>
        </w:rPr>
      </w:pPr>
    </w:p>
    <w:p w14:paraId="2A21E098" w14:textId="77777777" w:rsidR="00A845DF" w:rsidRPr="00576DE8" w:rsidRDefault="00A845DF" w:rsidP="00A845DF">
      <w:pPr>
        <w:spacing w:line="260" w:lineRule="exact"/>
        <w:jc w:val="both"/>
        <w:rPr>
          <w:rFonts w:cs="Arial"/>
          <w:bCs/>
          <w:szCs w:val="20"/>
        </w:rPr>
      </w:pPr>
      <w:r w:rsidRPr="00576DE8">
        <w:rPr>
          <w:rFonts w:cs="Arial"/>
          <w:bCs/>
          <w:szCs w:val="20"/>
        </w:rPr>
        <w:t>Družba za upravljanje države članice za trženje enot KNPVP države članice v Republiki Sloveniji zagotovi, da so v Republiki Sloveniji na voljo vse zmogljivosti, potrebne za nemoteno:</w:t>
      </w:r>
    </w:p>
    <w:p w14:paraId="70B1E5A2" w14:textId="77777777" w:rsidR="00A845DF" w:rsidRPr="00576DE8" w:rsidRDefault="00A845DF" w:rsidP="00A845DF">
      <w:pPr>
        <w:numPr>
          <w:ilvl w:val="0"/>
          <w:numId w:val="95"/>
        </w:numPr>
        <w:spacing w:line="260" w:lineRule="exact"/>
        <w:jc w:val="both"/>
        <w:rPr>
          <w:rFonts w:cs="Arial"/>
          <w:bCs/>
          <w:szCs w:val="20"/>
        </w:rPr>
      </w:pPr>
      <w:r w:rsidRPr="00576DE8">
        <w:rPr>
          <w:rFonts w:cs="Arial"/>
          <w:bCs/>
          <w:szCs w:val="20"/>
        </w:rPr>
        <w:t>zagotavljanje plačil imetnikom enot KNPVP,</w:t>
      </w:r>
    </w:p>
    <w:p w14:paraId="73C35D74" w14:textId="77777777" w:rsidR="00A845DF" w:rsidRPr="00576DE8" w:rsidRDefault="00A845DF" w:rsidP="00A845DF">
      <w:pPr>
        <w:numPr>
          <w:ilvl w:val="0"/>
          <w:numId w:val="95"/>
        </w:numPr>
        <w:spacing w:line="260" w:lineRule="exact"/>
        <w:jc w:val="both"/>
        <w:rPr>
          <w:rFonts w:cs="Arial"/>
          <w:bCs/>
          <w:szCs w:val="20"/>
        </w:rPr>
      </w:pPr>
      <w:r w:rsidRPr="00576DE8">
        <w:rPr>
          <w:rFonts w:cs="Arial"/>
          <w:bCs/>
          <w:szCs w:val="20"/>
        </w:rPr>
        <w:t>izvajanje prodaje in ponovnega nakupa oziroma odkupa enot KNPVP,</w:t>
      </w:r>
    </w:p>
    <w:p w14:paraId="28E510AC" w14:textId="77777777" w:rsidR="00A845DF" w:rsidRPr="00576DE8" w:rsidRDefault="00A845DF" w:rsidP="00A845DF">
      <w:pPr>
        <w:numPr>
          <w:ilvl w:val="0"/>
          <w:numId w:val="95"/>
        </w:numPr>
        <w:spacing w:line="260" w:lineRule="exact"/>
        <w:jc w:val="both"/>
        <w:rPr>
          <w:rFonts w:cs="Arial"/>
          <w:bCs/>
          <w:szCs w:val="20"/>
        </w:rPr>
      </w:pPr>
      <w:r w:rsidRPr="00576DE8">
        <w:rPr>
          <w:rFonts w:cs="Arial"/>
          <w:bCs/>
          <w:szCs w:val="20"/>
        </w:rPr>
        <w:t>zagotavljanje objave dokumentacije in informacij v zvezi z KNPVP in posredovanje dokumentov in informacij vlagateljem, ki so opravili vplačilo v Republiki Sloveniji in</w:t>
      </w:r>
    </w:p>
    <w:p w14:paraId="76BD4EC1" w14:textId="77777777" w:rsidR="00A845DF" w:rsidRPr="00576DE8" w:rsidRDefault="00A845DF" w:rsidP="00A845DF">
      <w:pPr>
        <w:numPr>
          <w:ilvl w:val="0"/>
          <w:numId w:val="95"/>
        </w:numPr>
        <w:spacing w:line="260" w:lineRule="exact"/>
        <w:jc w:val="both"/>
        <w:rPr>
          <w:rFonts w:cs="Arial"/>
          <w:bCs/>
          <w:szCs w:val="20"/>
        </w:rPr>
      </w:pPr>
      <w:r w:rsidRPr="00576DE8">
        <w:rPr>
          <w:rFonts w:cs="Arial"/>
          <w:bCs/>
          <w:szCs w:val="20"/>
        </w:rPr>
        <w:t>reševanje pritožb vlagateljev v skladu s 70. členom tega zakona.</w:t>
      </w:r>
    </w:p>
    <w:p w14:paraId="2698C3AB" w14:textId="77777777" w:rsidR="00A845DF" w:rsidRPr="008044EE" w:rsidRDefault="00A845DF" w:rsidP="00794674">
      <w:pPr>
        <w:spacing w:line="260" w:lineRule="exact"/>
        <w:jc w:val="both"/>
        <w:rPr>
          <w:rFonts w:cs="Arial"/>
          <w:bCs/>
          <w:szCs w:val="20"/>
        </w:rPr>
      </w:pPr>
    </w:p>
    <w:p w14:paraId="62203ADC" w14:textId="77777777" w:rsidR="00794674" w:rsidRPr="008044EE" w:rsidRDefault="00794674" w:rsidP="00794674">
      <w:pPr>
        <w:spacing w:line="260" w:lineRule="exact"/>
        <w:jc w:val="center"/>
        <w:rPr>
          <w:rFonts w:cs="Arial"/>
          <w:b/>
          <w:szCs w:val="20"/>
        </w:rPr>
      </w:pPr>
      <w:r w:rsidRPr="008044EE">
        <w:rPr>
          <w:rFonts w:cs="Arial"/>
          <w:b/>
          <w:szCs w:val="20"/>
        </w:rPr>
        <w:t>138. člen</w:t>
      </w:r>
    </w:p>
    <w:p w14:paraId="097EF9A5" w14:textId="77777777" w:rsidR="00794674" w:rsidRPr="008044EE" w:rsidRDefault="00794674" w:rsidP="00794674">
      <w:pPr>
        <w:spacing w:line="260" w:lineRule="exact"/>
        <w:jc w:val="center"/>
        <w:rPr>
          <w:rFonts w:cs="Arial"/>
          <w:bCs/>
          <w:szCs w:val="20"/>
        </w:rPr>
      </w:pPr>
      <w:r w:rsidRPr="008044EE">
        <w:rPr>
          <w:rFonts w:cs="Arial"/>
          <w:bCs/>
          <w:szCs w:val="20"/>
        </w:rPr>
        <w:t>(priglasitev trženja enot KNPVP države članice)</w:t>
      </w:r>
    </w:p>
    <w:p w14:paraId="673BDBBF" w14:textId="77777777" w:rsidR="00794674" w:rsidRPr="008044EE" w:rsidRDefault="00794674" w:rsidP="00794674">
      <w:pPr>
        <w:spacing w:line="260" w:lineRule="exact"/>
        <w:jc w:val="both"/>
        <w:rPr>
          <w:rFonts w:cs="Arial"/>
          <w:bCs/>
          <w:szCs w:val="20"/>
        </w:rPr>
      </w:pPr>
    </w:p>
    <w:p w14:paraId="7E6A200D" w14:textId="77777777" w:rsidR="00794674" w:rsidRPr="008044EE" w:rsidRDefault="00794674" w:rsidP="00794674">
      <w:pPr>
        <w:spacing w:line="260" w:lineRule="exact"/>
        <w:jc w:val="both"/>
        <w:rPr>
          <w:rFonts w:cs="Arial"/>
          <w:bCs/>
          <w:szCs w:val="20"/>
        </w:rPr>
      </w:pPr>
      <w:r w:rsidRPr="008044EE">
        <w:rPr>
          <w:rFonts w:cs="Arial"/>
          <w:bCs/>
          <w:szCs w:val="20"/>
        </w:rPr>
        <w:t>(1) Družba za upravljanje države članice lahko prične tržiti enote KNPVP države članice v Republiki Sloveniji z dnem, ko pristojni nadzorni organ države članice družbi za upravljanje države članice sporoči, da je Agenciji posredoval priglasitveni dokument iz 4. člena Uredbe 584/2010/EU.</w:t>
      </w:r>
    </w:p>
    <w:p w14:paraId="485C819E" w14:textId="77777777" w:rsidR="00794674" w:rsidRPr="008044EE" w:rsidRDefault="00794674" w:rsidP="00794674">
      <w:pPr>
        <w:spacing w:line="260" w:lineRule="exact"/>
        <w:jc w:val="both"/>
        <w:rPr>
          <w:rFonts w:cs="Arial"/>
          <w:bCs/>
          <w:szCs w:val="20"/>
        </w:rPr>
      </w:pPr>
    </w:p>
    <w:p w14:paraId="1FE55DA5" w14:textId="77777777" w:rsidR="00794674" w:rsidRPr="008044EE" w:rsidRDefault="00794674" w:rsidP="00794674">
      <w:pPr>
        <w:spacing w:line="260" w:lineRule="exact"/>
        <w:jc w:val="both"/>
        <w:rPr>
          <w:rFonts w:cs="Arial"/>
          <w:bCs/>
          <w:szCs w:val="20"/>
        </w:rPr>
      </w:pPr>
      <w:r w:rsidRPr="008044EE">
        <w:rPr>
          <w:rFonts w:cs="Arial"/>
          <w:bCs/>
          <w:szCs w:val="20"/>
        </w:rPr>
        <w:t>(2) Priglasitveni dokument vsebuje uradno obvestilo družbe za upravljanje države članice o nameri pričetka trženja enot KNPVP države članice v Republiki Sloveniji, ki obsega podatke iz Priloge I Uredbe 584/2010/EU in za vsak KNPVP države članice, katerega enote namerava tržiti v Republiki Sloveniji, naslednje priloge:</w:t>
      </w:r>
    </w:p>
    <w:p w14:paraId="3D465537" w14:textId="77777777" w:rsidR="00794674" w:rsidRPr="008044EE" w:rsidRDefault="00794674" w:rsidP="00B6079F">
      <w:pPr>
        <w:numPr>
          <w:ilvl w:val="0"/>
          <w:numId w:val="36"/>
        </w:numPr>
        <w:spacing w:line="260" w:lineRule="exact"/>
        <w:jc w:val="both"/>
        <w:rPr>
          <w:rFonts w:cs="Arial"/>
          <w:bCs/>
          <w:szCs w:val="20"/>
        </w:rPr>
      </w:pPr>
      <w:r w:rsidRPr="008044EE">
        <w:rPr>
          <w:rFonts w:cs="Arial"/>
          <w:bCs/>
          <w:szCs w:val="20"/>
        </w:rPr>
        <w:t>veljavni prospekt,</w:t>
      </w:r>
    </w:p>
    <w:p w14:paraId="4E3FE364" w14:textId="77777777" w:rsidR="00794674" w:rsidRPr="008044EE" w:rsidRDefault="00794674" w:rsidP="00B6079F">
      <w:pPr>
        <w:numPr>
          <w:ilvl w:val="0"/>
          <w:numId w:val="36"/>
        </w:numPr>
        <w:spacing w:line="260" w:lineRule="exact"/>
        <w:jc w:val="both"/>
        <w:rPr>
          <w:rFonts w:cs="Arial"/>
          <w:bCs/>
          <w:szCs w:val="20"/>
        </w:rPr>
      </w:pPr>
      <w:r w:rsidRPr="008044EE">
        <w:rPr>
          <w:rFonts w:cs="Arial"/>
          <w:bCs/>
          <w:szCs w:val="20"/>
        </w:rPr>
        <w:t>veljavna pravila upravljanja oziroma statut,</w:t>
      </w:r>
    </w:p>
    <w:p w14:paraId="040346F4" w14:textId="77777777" w:rsidR="00794674" w:rsidRPr="008044EE" w:rsidRDefault="00794674" w:rsidP="00B6079F">
      <w:pPr>
        <w:numPr>
          <w:ilvl w:val="0"/>
          <w:numId w:val="36"/>
        </w:numPr>
        <w:spacing w:line="260" w:lineRule="exact"/>
        <w:jc w:val="both"/>
        <w:rPr>
          <w:rFonts w:cs="Arial"/>
          <w:bCs/>
          <w:szCs w:val="20"/>
        </w:rPr>
      </w:pPr>
      <w:r w:rsidRPr="008044EE">
        <w:rPr>
          <w:rFonts w:cs="Arial"/>
          <w:bCs/>
          <w:szCs w:val="20"/>
        </w:rPr>
        <w:t>zadnje letno poročilo in morebitno poznejše polletno poročilo,</w:t>
      </w:r>
    </w:p>
    <w:p w14:paraId="0CC5A708" w14:textId="77777777" w:rsidR="00794674" w:rsidRPr="008044EE" w:rsidRDefault="00794674" w:rsidP="00B6079F">
      <w:pPr>
        <w:numPr>
          <w:ilvl w:val="0"/>
          <w:numId w:val="36"/>
        </w:numPr>
        <w:spacing w:line="260" w:lineRule="exact"/>
        <w:jc w:val="both"/>
        <w:rPr>
          <w:rFonts w:cs="Arial"/>
          <w:bCs/>
          <w:szCs w:val="20"/>
        </w:rPr>
      </w:pPr>
      <w:r w:rsidRPr="008044EE">
        <w:rPr>
          <w:rFonts w:cs="Arial"/>
          <w:bCs/>
          <w:szCs w:val="20"/>
        </w:rPr>
        <w:t>dokument s ključnimi podatki za vlagatelje in</w:t>
      </w:r>
    </w:p>
    <w:p w14:paraId="15A58DB7" w14:textId="77777777" w:rsidR="00794674" w:rsidRPr="008044EE" w:rsidRDefault="00794674" w:rsidP="00B6079F">
      <w:pPr>
        <w:numPr>
          <w:ilvl w:val="0"/>
          <w:numId w:val="36"/>
        </w:numPr>
        <w:spacing w:line="260" w:lineRule="exact"/>
        <w:jc w:val="both"/>
        <w:rPr>
          <w:rFonts w:cs="Arial"/>
          <w:bCs/>
          <w:szCs w:val="20"/>
        </w:rPr>
      </w:pPr>
      <w:r w:rsidRPr="008044EE">
        <w:rPr>
          <w:rFonts w:cs="Arial"/>
          <w:bCs/>
          <w:szCs w:val="20"/>
        </w:rPr>
        <w:t>potrdilo nadzornega organa države članice iz Priloge II Uredbe Komisije (EU) št. 584/2010.</w:t>
      </w:r>
    </w:p>
    <w:p w14:paraId="0B3A549D" w14:textId="77777777" w:rsidR="00794674" w:rsidRPr="008044EE" w:rsidRDefault="00794674" w:rsidP="00794674">
      <w:pPr>
        <w:spacing w:line="260" w:lineRule="exact"/>
        <w:jc w:val="both"/>
        <w:rPr>
          <w:rFonts w:cs="Arial"/>
          <w:bCs/>
          <w:szCs w:val="20"/>
        </w:rPr>
      </w:pPr>
    </w:p>
    <w:p w14:paraId="57CCC82D" w14:textId="77777777" w:rsidR="00794674" w:rsidRPr="008044EE" w:rsidRDefault="00794674" w:rsidP="00794674">
      <w:pPr>
        <w:spacing w:line="260" w:lineRule="exact"/>
        <w:jc w:val="center"/>
        <w:rPr>
          <w:rFonts w:cs="Arial"/>
          <w:b/>
          <w:szCs w:val="20"/>
        </w:rPr>
      </w:pPr>
      <w:r w:rsidRPr="008044EE">
        <w:rPr>
          <w:rFonts w:cs="Arial"/>
          <w:b/>
          <w:szCs w:val="20"/>
        </w:rPr>
        <w:t>139. člen</w:t>
      </w:r>
    </w:p>
    <w:p w14:paraId="66284894" w14:textId="77777777" w:rsidR="00794674" w:rsidRPr="008044EE" w:rsidRDefault="00794674" w:rsidP="00794674">
      <w:pPr>
        <w:spacing w:line="260" w:lineRule="exact"/>
        <w:jc w:val="center"/>
        <w:rPr>
          <w:rFonts w:cs="Arial"/>
          <w:bCs/>
          <w:szCs w:val="20"/>
        </w:rPr>
      </w:pPr>
      <w:r w:rsidRPr="008044EE">
        <w:rPr>
          <w:rFonts w:cs="Arial"/>
          <w:bCs/>
          <w:szCs w:val="20"/>
        </w:rPr>
        <w:t>(obveščanje o spremembah priglasitvenega dokumenta)</w:t>
      </w:r>
    </w:p>
    <w:p w14:paraId="327534A0" w14:textId="77777777" w:rsidR="00794674" w:rsidRPr="008044EE" w:rsidRDefault="00794674" w:rsidP="00794674">
      <w:pPr>
        <w:spacing w:line="260" w:lineRule="exact"/>
        <w:jc w:val="both"/>
        <w:rPr>
          <w:rFonts w:cs="Arial"/>
          <w:bCs/>
          <w:szCs w:val="20"/>
        </w:rPr>
      </w:pPr>
    </w:p>
    <w:p w14:paraId="5570B651" w14:textId="77777777" w:rsidR="00794674" w:rsidRPr="008044EE" w:rsidRDefault="00794674" w:rsidP="00794674">
      <w:pPr>
        <w:spacing w:line="260" w:lineRule="exact"/>
        <w:jc w:val="both"/>
        <w:rPr>
          <w:rFonts w:cs="Arial"/>
          <w:bCs/>
          <w:szCs w:val="20"/>
        </w:rPr>
      </w:pPr>
      <w:r w:rsidRPr="008044EE">
        <w:rPr>
          <w:rFonts w:cs="Arial"/>
          <w:bCs/>
          <w:szCs w:val="20"/>
        </w:rPr>
        <w:t>(1) Družba za upravljanje države članice, ki trži enote KNPVP države članice v Republiki Sloveniji, Agencijo sproti obvešča o vseh spremembah dokumentov iz 1. do 4. točke drugega odstavka prejšnjega člena ter v obvestilu navede, kje lahko Agencija dobi te dokumente po elektronski poti.</w:t>
      </w:r>
    </w:p>
    <w:p w14:paraId="600F133F" w14:textId="77777777" w:rsidR="00794674" w:rsidRPr="008044EE" w:rsidRDefault="00794674" w:rsidP="00794674">
      <w:pPr>
        <w:spacing w:line="260" w:lineRule="exact"/>
        <w:jc w:val="both"/>
        <w:rPr>
          <w:rFonts w:cs="Arial"/>
          <w:bCs/>
          <w:szCs w:val="20"/>
        </w:rPr>
      </w:pPr>
    </w:p>
    <w:p w14:paraId="3D623F37" w14:textId="77777777" w:rsidR="00794674" w:rsidRPr="008044EE" w:rsidRDefault="00794674" w:rsidP="00794674">
      <w:pPr>
        <w:spacing w:line="260" w:lineRule="exact"/>
        <w:jc w:val="both"/>
        <w:rPr>
          <w:rFonts w:cs="Arial"/>
          <w:bCs/>
          <w:szCs w:val="20"/>
        </w:rPr>
      </w:pPr>
      <w:r w:rsidRPr="008044EE">
        <w:rPr>
          <w:rFonts w:cs="Arial"/>
          <w:bCs/>
          <w:szCs w:val="20"/>
        </w:rPr>
        <w:lastRenderedPageBreak/>
        <w:t>(2) Če namerava družba za upravljanje države članice spremeniti veljavno ureditev trženja v Republiki Sloveniji oziroma veljaven nabor razredov enot KNPVP države članice, ki so predmet trženja v Republiki Sloveniji, pred uvedbo teh sprememb o nameravani spremembi obvesti Agencijo.</w:t>
      </w:r>
    </w:p>
    <w:p w14:paraId="45E7E8CE" w14:textId="77777777" w:rsidR="00794674" w:rsidRPr="008044EE" w:rsidRDefault="00794674" w:rsidP="00794674">
      <w:pPr>
        <w:spacing w:line="260" w:lineRule="exact"/>
        <w:jc w:val="both"/>
        <w:rPr>
          <w:rFonts w:cs="Arial"/>
          <w:bCs/>
          <w:szCs w:val="20"/>
        </w:rPr>
      </w:pPr>
    </w:p>
    <w:p w14:paraId="6CDB0BD6" w14:textId="77777777" w:rsidR="00794674" w:rsidRPr="008044EE" w:rsidRDefault="00794674" w:rsidP="00794674">
      <w:pPr>
        <w:spacing w:line="260" w:lineRule="exact"/>
        <w:jc w:val="center"/>
        <w:rPr>
          <w:rFonts w:cs="Arial"/>
          <w:b/>
          <w:szCs w:val="20"/>
        </w:rPr>
      </w:pPr>
      <w:r w:rsidRPr="008044EE">
        <w:rPr>
          <w:rFonts w:cs="Arial"/>
          <w:b/>
          <w:szCs w:val="20"/>
        </w:rPr>
        <w:t>144. člen</w:t>
      </w:r>
    </w:p>
    <w:p w14:paraId="2A620B40" w14:textId="77777777" w:rsidR="00794674" w:rsidRPr="008044EE" w:rsidRDefault="00794674" w:rsidP="00794674">
      <w:pPr>
        <w:spacing w:line="260" w:lineRule="exact"/>
        <w:jc w:val="center"/>
        <w:rPr>
          <w:rFonts w:cs="Arial"/>
          <w:bCs/>
          <w:szCs w:val="20"/>
        </w:rPr>
      </w:pPr>
      <w:r w:rsidRPr="008044EE">
        <w:rPr>
          <w:rFonts w:cs="Arial"/>
          <w:bCs/>
          <w:szCs w:val="20"/>
        </w:rPr>
        <w:t>(uradno obvestilo o nameri pričetka trženja enot vzajemnega sklada v državi članici gostiteljici)</w:t>
      </w:r>
    </w:p>
    <w:p w14:paraId="0E566F7E" w14:textId="77777777" w:rsidR="00794674" w:rsidRPr="008044EE" w:rsidRDefault="00794674" w:rsidP="00794674">
      <w:pPr>
        <w:spacing w:line="260" w:lineRule="exact"/>
        <w:jc w:val="both"/>
        <w:rPr>
          <w:rFonts w:cs="Arial"/>
          <w:bCs/>
          <w:szCs w:val="20"/>
        </w:rPr>
      </w:pPr>
    </w:p>
    <w:p w14:paraId="24FFF510" w14:textId="77777777" w:rsidR="00794674" w:rsidRPr="008044EE" w:rsidRDefault="00794674" w:rsidP="00794674">
      <w:pPr>
        <w:spacing w:line="260" w:lineRule="exact"/>
        <w:jc w:val="both"/>
        <w:rPr>
          <w:rFonts w:cs="Arial"/>
          <w:bCs/>
          <w:szCs w:val="20"/>
        </w:rPr>
      </w:pPr>
      <w:r w:rsidRPr="008044EE">
        <w:rPr>
          <w:rFonts w:cs="Arial"/>
          <w:bCs/>
          <w:szCs w:val="20"/>
        </w:rPr>
        <w:t>(1) Družba za upravljanje, ki namerava tržiti enote vzajemnega sklada v državi članici gostiteljici, pred začetkom trženja Agenciji posreduje izpolnjeno uradno obvestilo o nameri pričetka trženja iz Priloge I Uredbe 584/2010/EU.</w:t>
      </w:r>
    </w:p>
    <w:p w14:paraId="0A693AD0" w14:textId="77777777" w:rsidR="00794674" w:rsidRPr="008044EE" w:rsidRDefault="00794674" w:rsidP="00794674">
      <w:pPr>
        <w:spacing w:line="260" w:lineRule="exact"/>
        <w:jc w:val="both"/>
        <w:rPr>
          <w:rFonts w:cs="Arial"/>
          <w:bCs/>
          <w:szCs w:val="20"/>
        </w:rPr>
      </w:pPr>
    </w:p>
    <w:p w14:paraId="0201E26E" w14:textId="77777777" w:rsidR="00794674" w:rsidRPr="008044EE" w:rsidRDefault="00794674" w:rsidP="00794674">
      <w:pPr>
        <w:spacing w:line="260" w:lineRule="exact"/>
        <w:jc w:val="both"/>
        <w:rPr>
          <w:rFonts w:cs="Arial"/>
          <w:bCs/>
          <w:szCs w:val="20"/>
        </w:rPr>
      </w:pPr>
      <w:r w:rsidRPr="008044EE">
        <w:rPr>
          <w:rFonts w:cs="Arial"/>
          <w:bCs/>
          <w:szCs w:val="20"/>
        </w:rPr>
        <w:t>(2) Družba za upravljanje uradnemu obvestilu o nameri pričetka trženja iz prejšnjega odstavka za vsak vzajemni sklad, katerega enote namerava tržiti v državi članici gostiteljici, priloži naslednje priloge:</w:t>
      </w:r>
    </w:p>
    <w:p w14:paraId="1D585787" w14:textId="77777777" w:rsidR="00794674" w:rsidRPr="008044EE" w:rsidRDefault="00794674" w:rsidP="00B6079F">
      <w:pPr>
        <w:numPr>
          <w:ilvl w:val="0"/>
          <w:numId w:val="37"/>
        </w:numPr>
        <w:spacing w:line="260" w:lineRule="exact"/>
        <w:jc w:val="both"/>
        <w:rPr>
          <w:rFonts w:cs="Arial"/>
          <w:bCs/>
          <w:szCs w:val="20"/>
        </w:rPr>
      </w:pPr>
      <w:r w:rsidRPr="008044EE">
        <w:rPr>
          <w:rFonts w:cs="Arial"/>
          <w:bCs/>
          <w:szCs w:val="20"/>
        </w:rPr>
        <w:t>veljaven prospekt z vključenimi pravili upravljanja;</w:t>
      </w:r>
    </w:p>
    <w:p w14:paraId="6122870C" w14:textId="77777777" w:rsidR="00794674" w:rsidRPr="008044EE" w:rsidRDefault="00794674" w:rsidP="00B6079F">
      <w:pPr>
        <w:numPr>
          <w:ilvl w:val="0"/>
          <w:numId w:val="37"/>
        </w:numPr>
        <w:spacing w:line="260" w:lineRule="exact"/>
        <w:jc w:val="both"/>
        <w:rPr>
          <w:rFonts w:cs="Arial"/>
          <w:bCs/>
          <w:szCs w:val="20"/>
        </w:rPr>
      </w:pPr>
      <w:r w:rsidRPr="008044EE">
        <w:rPr>
          <w:rFonts w:cs="Arial"/>
          <w:bCs/>
          <w:szCs w:val="20"/>
        </w:rPr>
        <w:t>zadnje letno poročilo in morebitno poznejše polletno poročilo;</w:t>
      </w:r>
    </w:p>
    <w:p w14:paraId="04A3C043" w14:textId="77777777" w:rsidR="00794674" w:rsidRPr="008044EE" w:rsidRDefault="00794674" w:rsidP="00B6079F">
      <w:pPr>
        <w:numPr>
          <w:ilvl w:val="0"/>
          <w:numId w:val="37"/>
        </w:numPr>
        <w:spacing w:line="260" w:lineRule="exact"/>
        <w:jc w:val="both"/>
        <w:rPr>
          <w:rFonts w:cs="Arial"/>
          <w:bCs/>
          <w:szCs w:val="20"/>
        </w:rPr>
      </w:pPr>
      <w:r w:rsidRPr="008044EE">
        <w:rPr>
          <w:rFonts w:cs="Arial"/>
          <w:bCs/>
          <w:szCs w:val="20"/>
        </w:rPr>
        <w:t>dokument s ključnimi podatki za vlagatelje.</w:t>
      </w:r>
    </w:p>
    <w:p w14:paraId="19138935" w14:textId="77777777" w:rsidR="00794674" w:rsidRPr="008044EE" w:rsidRDefault="00794674" w:rsidP="00794674">
      <w:pPr>
        <w:spacing w:line="260" w:lineRule="exact"/>
        <w:jc w:val="both"/>
        <w:rPr>
          <w:rFonts w:cs="Arial"/>
          <w:bCs/>
          <w:szCs w:val="20"/>
        </w:rPr>
      </w:pPr>
    </w:p>
    <w:p w14:paraId="1D8378F1" w14:textId="77777777" w:rsidR="00794674" w:rsidRPr="008044EE" w:rsidRDefault="00794674" w:rsidP="00794674">
      <w:pPr>
        <w:spacing w:line="260" w:lineRule="exact"/>
        <w:jc w:val="both"/>
        <w:rPr>
          <w:rFonts w:cs="Arial"/>
          <w:bCs/>
          <w:szCs w:val="20"/>
        </w:rPr>
      </w:pPr>
      <w:r w:rsidRPr="008044EE">
        <w:rPr>
          <w:rFonts w:cs="Arial"/>
          <w:bCs/>
          <w:szCs w:val="20"/>
        </w:rPr>
        <w:t>(3) Agencija preveri, ali je uradno obvestilo o nameri pričetka trženja iz prvega odstavka tega člena popolno in ali vsebuje vse potrebne priloge iz prejšnjega odstavka.</w:t>
      </w:r>
    </w:p>
    <w:p w14:paraId="57C3825A" w14:textId="77777777" w:rsidR="00794674" w:rsidRPr="008044EE" w:rsidRDefault="00794674" w:rsidP="00794674">
      <w:pPr>
        <w:spacing w:line="260" w:lineRule="exact"/>
        <w:jc w:val="both"/>
        <w:rPr>
          <w:rFonts w:cs="Arial"/>
          <w:bCs/>
          <w:szCs w:val="20"/>
        </w:rPr>
      </w:pPr>
    </w:p>
    <w:p w14:paraId="026C9782" w14:textId="77777777" w:rsidR="00794674" w:rsidRPr="008044EE" w:rsidRDefault="00794674" w:rsidP="00794674">
      <w:pPr>
        <w:spacing w:line="260" w:lineRule="exact"/>
        <w:jc w:val="center"/>
        <w:rPr>
          <w:rFonts w:cs="Arial"/>
          <w:b/>
          <w:szCs w:val="20"/>
        </w:rPr>
      </w:pPr>
      <w:r w:rsidRPr="008044EE">
        <w:rPr>
          <w:rFonts w:cs="Arial"/>
          <w:b/>
          <w:szCs w:val="20"/>
        </w:rPr>
        <w:t>148. člen</w:t>
      </w:r>
    </w:p>
    <w:p w14:paraId="1AFCFD6B" w14:textId="77777777" w:rsidR="00794674" w:rsidRPr="008044EE" w:rsidRDefault="00794674" w:rsidP="00794674">
      <w:pPr>
        <w:spacing w:line="260" w:lineRule="exact"/>
        <w:jc w:val="center"/>
        <w:rPr>
          <w:rFonts w:cs="Arial"/>
          <w:bCs/>
          <w:szCs w:val="20"/>
        </w:rPr>
      </w:pPr>
      <w:r w:rsidRPr="008044EE">
        <w:rPr>
          <w:rFonts w:cs="Arial"/>
          <w:bCs/>
          <w:szCs w:val="20"/>
        </w:rPr>
        <w:t>(obveščanje o spremembah priglasitvenega dokumenta)</w:t>
      </w:r>
    </w:p>
    <w:p w14:paraId="7692A545" w14:textId="77777777" w:rsidR="00794674" w:rsidRPr="008044EE" w:rsidRDefault="00794674" w:rsidP="00794674">
      <w:pPr>
        <w:spacing w:line="260" w:lineRule="exact"/>
        <w:jc w:val="both"/>
        <w:rPr>
          <w:rFonts w:cs="Arial"/>
          <w:bCs/>
          <w:szCs w:val="20"/>
        </w:rPr>
      </w:pPr>
    </w:p>
    <w:p w14:paraId="72DB5022" w14:textId="77777777" w:rsidR="00794674" w:rsidRPr="008044EE" w:rsidRDefault="00794674" w:rsidP="00794674">
      <w:pPr>
        <w:spacing w:line="260" w:lineRule="exact"/>
        <w:jc w:val="both"/>
        <w:rPr>
          <w:rFonts w:cs="Arial"/>
          <w:bCs/>
          <w:szCs w:val="20"/>
        </w:rPr>
      </w:pPr>
      <w:r w:rsidRPr="008044EE">
        <w:rPr>
          <w:rFonts w:cs="Arial"/>
          <w:bCs/>
          <w:szCs w:val="20"/>
        </w:rPr>
        <w:t>(1) Družba za upravljanje, ki trži enote vzajemnega sklada v državi članici gostiteljici, nadzornemu organu države članice gostiteljice omogoči elektronski dostop do prevodov veljavnih dokumentov o vzajemnem skladu iz drugega odstavka 144. člena tega zakona ter nadzorni organ države članice gostiteljice sproti obveščati o vseh spremembah teh dokumentov.</w:t>
      </w:r>
    </w:p>
    <w:p w14:paraId="629E2328" w14:textId="77777777" w:rsidR="00794674" w:rsidRPr="008044EE" w:rsidRDefault="00794674" w:rsidP="00794674">
      <w:pPr>
        <w:spacing w:line="260" w:lineRule="exact"/>
        <w:jc w:val="both"/>
        <w:rPr>
          <w:rFonts w:cs="Arial"/>
          <w:bCs/>
          <w:szCs w:val="20"/>
        </w:rPr>
      </w:pPr>
    </w:p>
    <w:p w14:paraId="67B7AAA4" w14:textId="77777777" w:rsidR="00794674" w:rsidRPr="008044EE" w:rsidRDefault="00794674" w:rsidP="00794674">
      <w:pPr>
        <w:spacing w:line="260" w:lineRule="exact"/>
        <w:jc w:val="both"/>
        <w:rPr>
          <w:rFonts w:cs="Arial"/>
          <w:bCs/>
          <w:szCs w:val="20"/>
        </w:rPr>
      </w:pPr>
      <w:r w:rsidRPr="008044EE">
        <w:rPr>
          <w:rFonts w:cs="Arial"/>
          <w:bCs/>
          <w:szCs w:val="20"/>
        </w:rPr>
        <w:t>(2) Če namerava družba za upravljanje spremeniti veljavno ureditev trženja enot vzajemnega sklada v državi članici gostiteljici oziroma veljaven nabor razredov enot vzajemnih skladov, ki so predmet trženja v državi članici gostiteljici, pred uvedbo teh sprememb o nameravani spremembi obvesti Agencijo in nadzorni organ države gostiteljice.</w:t>
      </w:r>
    </w:p>
    <w:p w14:paraId="0AE7B6B1" w14:textId="77777777" w:rsidR="00794674" w:rsidRPr="008044EE" w:rsidRDefault="00794674" w:rsidP="00794674">
      <w:pPr>
        <w:spacing w:line="260" w:lineRule="exact"/>
        <w:jc w:val="center"/>
        <w:rPr>
          <w:rFonts w:cs="Arial"/>
          <w:bCs/>
          <w:szCs w:val="20"/>
        </w:rPr>
      </w:pPr>
    </w:p>
    <w:p w14:paraId="765848F0" w14:textId="77777777" w:rsidR="00794674" w:rsidRPr="008044EE" w:rsidRDefault="00794674" w:rsidP="00794674">
      <w:pPr>
        <w:spacing w:line="260" w:lineRule="exact"/>
        <w:jc w:val="center"/>
        <w:rPr>
          <w:rFonts w:cs="Arial"/>
          <w:b/>
          <w:szCs w:val="20"/>
        </w:rPr>
      </w:pPr>
      <w:r w:rsidRPr="008044EE">
        <w:rPr>
          <w:rFonts w:cs="Arial"/>
          <w:b/>
          <w:szCs w:val="20"/>
        </w:rPr>
        <w:t>162. člen</w:t>
      </w:r>
    </w:p>
    <w:p w14:paraId="33F31893" w14:textId="77777777" w:rsidR="00794674" w:rsidRPr="008044EE" w:rsidRDefault="00794674" w:rsidP="00794674">
      <w:pPr>
        <w:spacing w:line="260" w:lineRule="exact"/>
        <w:jc w:val="center"/>
        <w:rPr>
          <w:rFonts w:cs="Arial"/>
          <w:bCs/>
          <w:szCs w:val="20"/>
        </w:rPr>
      </w:pPr>
      <w:r w:rsidRPr="008044EE">
        <w:rPr>
          <w:rFonts w:cs="Arial"/>
          <w:bCs/>
          <w:szCs w:val="20"/>
        </w:rPr>
        <w:t>(posli z osebami povezanimi z družbo za upravljanje in posli s skrbnikom)</w:t>
      </w:r>
    </w:p>
    <w:p w14:paraId="10027CC6" w14:textId="77777777" w:rsidR="00794674" w:rsidRPr="008044EE" w:rsidRDefault="00794674" w:rsidP="00794674">
      <w:pPr>
        <w:spacing w:line="260" w:lineRule="exact"/>
        <w:jc w:val="center"/>
        <w:rPr>
          <w:rFonts w:cs="Arial"/>
          <w:bCs/>
          <w:szCs w:val="20"/>
        </w:rPr>
      </w:pPr>
    </w:p>
    <w:p w14:paraId="4A796257" w14:textId="77777777" w:rsidR="00794674" w:rsidRPr="008044EE" w:rsidRDefault="00794674" w:rsidP="00794674">
      <w:pPr>
        <w:spacing w:line="260" w:lineRule="exact"/>
        <w:jc w:val="both"/>
        <w:rPr>
          <w:rFonts w:cs="Arial"/>
          <w:bCs/>
          <w:szCs w:val="20"/>
        </w:rPr>
      </w:pPr>
      <w:r w:rsidRPr="008044EE">
        <w:rPr>
          <w:rFonts w:cs="Arial"/>
          <w:bCs/>
          <w:szCs w:val="20"/>
        </w:rPr>
        <w:t>(1) Družba za upravljanje ne sme, če ta zakon ne določa drugače, skleniti pravnega posla, katerega predmet je ali bi postal naložba investicijskega sklada, ki ga upravlja:</w:t>
      </w:r>
    </w:p>
    <w:p w14:paraId="2DBE761A" w14:textId="77777777" w:rsidR="00794674" w:rsidRPr="008044EE" w:rsidRDefault="00794674" w:rsidP="00B6079F">
      <w:pPr>
        <w:numPr>
          <w:ilvl w:val="0"/>
          <w:numId w:val="40"/>
        </w:numPr>
        <w:spacing w:line="260" w:lineRule="exact"/>
        <w:jc w:val="both"/>
        <w:rPr>
          <w:rFonts w:cs="Arial"/>
          <w:bCs/>
          <w:szCs w:val="20"/>
        </w:rPr>
      </w:pPr>
      <w:r w:rsidRPr="008044EE">
        <w:rPr>
          <w:rFonts w:cs="Arial"/>
          <w:bCs/>
          <w:szCs w:val="20"/>
        </w:rPr>
        <w:t>z osebo, ki je z družbo za upravljanje povezana na način iz 19. člena tega zakona,</w:t>
      </w:r>
    </w:p>
    <w:p w14:paraId="7EC59CC2" w14:textId="77777777" w:rsidR="00794674" w:rsidRPr="008044EE" w:rsidRDefault="00794674" w:rsidP="00B6079F">
      <w:pPr>
        <w:numPr>
          <w:ilvl w:val="0"/>
          <w:numId w:val="40"/>
        </w:numPr>
        <w:spacing w:line="260" w:lineRule="exact"/>
        <w:jc w:val="both"/>
        <w:rPr>
          <w:rFonts w:cs="Arial"/>
          <w:bCs/>
          <w:szCs w:val="20"/>
        </w:rPr>
      </w:pPr>
      <w:r w:rsidRPr="008044EE">
        <w:rPr>
          <w:rFonts w:cs="Arial"/>
          <w:bCs/>
          <w:szCs w:val="20"/>
        </w:rPr>
        <w:t>s skrbnikom, ki za investicijski sklad opravlja skrbniške storitve.</w:t>
      </w:r>
    </w:p>
    <w:p w14:paraId="7E1BAC18" w14:textId="77777777" w:rsidR="00794674" w:rsidRPr="008044EE" w:rsidRDefault="00794674" w:rsidP="00794674">
      <w:pPr>
        <w:spacing w:line="260" w:lineRule="exact"/>
        <w:jc w:val="center"/>
        <w:rPr>
          <w:rFonts w:cs="Arial"/>
          <w:bCs/>
          <w:szCs w:val="20"/>
        </w:rPr>
      </w:pPr>
    </w:p>
    <w:p w14:paraId="06A60B09" w14:textId="77777777" w:rsidR="00794674" w:rsidRPr="008044EE" w:rsidRDefault="00794674" w:rsidP="00794674">
      <w:pPr>
        <w:spacing w:line="260" w:lineRule="exact"/>
        <w:jc w:val="both"/>
        <w:rPr>
          <w:rFonts w:cs="Arial"/>
          <w:bCs/>
          <w:szCs w:val="20"/>
        </w:rPr>
      </w:pPr>
      <w:r w:rsidRPr="008044EE">
        <w:rPr>
          <w:rFonts w:cs="Arial"/>
          <w:bCs/>
          <w:szCs w:val="20"/>
        </w:rPr>
        <w:t>(2) Prepoved iz prejšnjega odstavka ne velja za:</w:t>
      </w:r>
    </w:p>
    <w:p w14:paraId="2B02048E" w14:textId="77777777" w:rsidR="00794674" w:rsidRPr="008044EE" w:rsidRDefault="00794674" w:rsidP="00B6079F">
      <w:pPr>
        <w:numPr>
          <w:ilvl w:val="0"/>
          <w:numId w:val="88"/>
        </w:numPr>
        <w:spacing w:line="260" w:lineRule="exact"/>
        <w:jc w:val="both"/>
        <w:rPr>
          <w:rFonts w:cs="Arial"/>
          <w:bCs/>
          <w:szCs w:val="20"/>
        </w:rPr>
      </w:pPr>
      <w:r w:rsidRPr="008044EE">
        <w:rPr>
          <w:rFonts w:cs="Arial"/>
          <w:bCs/>
          <w:szCs w:val="20"/>
        </w:rPr>
        <w:t>posle sklenjene z Republiko Slovenijo, katerih predmet so vrednostni papirji oziroma instrumenti denarnega trga, če je njihov izdajatelj Republika Slovenija oziroma Banka Slovenije;</w:t>
      </w:r>
    </w:p>
    <w:p w14:paraId="07757C7A" w14:textId="77777777" w:rsidR="00794674" w:rsidRPr="008044EE" w:rsidRDefault="00794674" w:rsidP="00B6079F">
      <w:pPr>
        <w:numPr>
          <w:ilvl w:val="0"/>
          <w:numId w:val="88"/>
        </w:numPr>
        <w:spacing w:line="260" w:lineRule="exact"/>
        <w:jc w:val="both"/>
        <w:rPr>
          <w:rFonts w:cs="Arial"/>
          <w:bCs/>
          <w:szCs w:val="20"/>
        </w:rPr>
      </w:pPr>
      <w:r w:rsidRPr="008044EE">
        <w:rPr>
          <w:rFonts w:cs="Arial"/>
          <w:bCs/>
          <w:szCs w:val="20"/>
        </w:rPr>
        <w:t>posle, katerih predmet so naložbe investicijskega sklada, sklenjene na organiziranem trgu vrednostnih papirjev pod pogojem, da stranki posla druga drugi nista bili oziroma ne moreta biti znani vnaprej;</w:t>
      </w:r>
    </w:p>
    <w:p w14:paraId="41351356" w14:textId="77777777" w:rsidR="00794674" w:rsidRPr="008044EE" w:rsidRDefault="00794674" w:rsidP="00B6079F">
      <w:pPr>
        <w:numPr>
          <w:ilvl w:val="0"/>
          <w:numId w:val="88"/>
        </w:numPr>
        <w:spacing w:line="260" w:lineRule="exact"/>
        <w:jc w:val="both"/>
        <w:rPr>
          <w:rFonts w:cs="Arial"/>
          <w:bCs/>
          <w:szCs w:val="20"/>
        </w:rPr>
      </w:pPr>
      <w:r w:rsidRPr="008044EE">
        <w:rPr>
          <w:rFonts w:cs="Arial"/>
          <w:bCs/>
          <w:szCs w:val="20"/>
        </w:rPr>
        <w:t xml:space="preserve">posle, katerih predmet so vrednostni papirji oziroma instrumenti denarnega trga, ki jih družba za upravljanje za račun investicijskega sklada sklene z osebo iz prejšnjega odstavka, ki v poslu nastopa v vlogi primarnega vpisnika oziroma vzdrževalca trga s temi finančnimi </w:t>
      </w:r>
      <w:r w:rsidRPr="008044EE">
        <w:rPr>
          <w:rFonts w:cs="Arial"/>
          <w:bCs/>
          <w:szCs w:val="20"/>
        </w:rPr>
        <w:lastRenderedPageBreak/>
        <w:t>instrumenti, ti posli pa se izvedejo pod splošnimi tržnimi pogoji ali pod pogoji, ki so ugodnejši za investicijski sklad, upoštevaje stroške in provizije v zvezi s tem ter druge naložbene možnosti;</w:t>
      </w:r>
    </w:p>
    <w:p w14:paraId="2C339ADE" w14:textId="77777777" w:rsidR="00794674" w:rsidRPr="008044EE" w:rsidRDefault="00794674" w:rsidP="00B6079F">
      <w:pPr>
        <w:numPr>
          <w:ilvl w:val="0"/>
          <w:numId w:val="88"/>
        </w:numPr>
        <w:spacing w:line="260" w:lineRule="exact"/>
        <w:jc w:val="both"/>
        <w:rPr>
          <w:rFonts w:cs="Arial"/>
          <w:bCs/>
          <w:szCs w:val="20"/>
        </w:rPr>
      </w:pPr>
      <w:r w:rsidRPr="008044EE">
        <w:rPr>
          <w:rFonts w:cs="Arial"/>
          <w:bCs/>
          <w:szCs w:val="20"/>
        </w:rPr>
        <w:t>sprejem prevzemne ponudbe po zakonu, ki ureja prevzeme, katerih predmet so delnice, katerih imetnik je investicijski sklad.</w:t>
      </w:r>
    </w:p>
    <w:p w14:paraId="52C8FB35" w14:textId="77777777" w:rsidR="00794674" w:rsidRPr="008044EE" w:rsidRDefault="00794674" w:rsidP="00794674">
      <w:pPr>
        <w:spacing w:line="260" w:lineRule="exact"/>
        <w:jc w:val="center"/>
        <w:rPr>
          <w:rFonts w:cs="Arial"/>
          <w:bCs/>
          <w:szCs w:val="20"/>
        </w:rPr>
      </w:pPr>
    </w:p>
    <w:p w14:paraId="035A01D1" w14:textId="77777777" w:rsidR="00794674" w:rsidRPr="008044EE" w:rsidRDefault="00794674" w:rsidP="00794674">
      <w:pPr>
        <w:spacing w:line="260" w:lineRule="exact"/>
        <w:jc w:val="both"/>
        <w:rPr>
          <w:rFonts w:cs="Arial"/>
          <w:bCs/>
          <w:szCs w:val="20"/>
        </w:rPr>
      </w:pPr>
      <w:r w:rsidRPr="008044EE">
        <w:rPr>
          <w:rFonts w:cs="Arial"/>
          <w:bCs/>
          <w:szCs w:val="20"/>
        </w:rPr>
        <w:t>(3) Ne glede na 1. točko prvega odstavka tega člena lahko družba za upravljanje z osebo, ki je z njo povezana na način, da družba za upravljanje in ta oseba sicer ne bi bili povezani osebi, če ne bi bila z njima povezana Republika Slovenija, sklepa:</w:t>
      </w:r>
    </w:p>
    <w:p w14:paraId="2F044F12" w14:textId="77777777" w:rsidR="00794674" w:rsidRPr="008044EE" w:rsidRDefault="00794674" w:rsidP="00B6079F">
      <w:pPr>
        <w:numPr>
          <w:ilvl w:val="0"/>
          <w:numId w:val="88"/>
        </w:numPr>
        <w:spacing w:line="260" w:lineRule="exact"/>
        <w:jc w:val="both"/>
        <w:rPr>
          <w:rFonts w:cs="Arial"/>
          <w:bCs/>
          <w:szCs w:val="20"/>
        </w:rPr>
      </w:pPr>
      <w:r w:rsidRPr="008044EE">
        <w:rPr>
          <w:rFonts w:cs="Arial"/>
          <w:bCs/>
          <w:szCs w:val="20"/>
        </w:rPr>
        <w:t>denarne depozite,</w:t>
      </w:r>
    </w:p>
    <w:p w14:paraId="535A3C74" w14:textId="77777777" w:rsidR="00794674" w:rsidRPr="008044EE" w:rsidRDefault="00794674" w:rsidP="00B6079F">
      <w:pPr>
        <w:numPr>
          <w:ilvl w:val="0"/>
          <w:numId w:val="88"/>
        </w:numPr>
        <w:spacing w:line="260" w:lineRule="exact"/>
        <w:jc w:val="both"/>
        <w:rPr>
          <w:rFonts w:cs="Arial"/>
          <w:bCs/>
          <w:szCs w:val="20"/>
        </w:rPr>
      </w:pPr>
      <w:r w:rsidRPr="008044EE">
        <w:rPr>
          <w:rFonts w:cs="Arial"/>
          <w:bCs/>
          <w:szCs w:val="20"/>
        </w:rPr>
        <w:t>posle, katerih predmet so vrednostni papirji oziroma instrumenti denarnega trga v postopku njihove prve prodaje, kot jo opredeljuje ZTFI-1, če je njihov izdajatelj ta oseba,</w:t>
      </w:r>
    </w:p>
    <w:p w14:paraId="47CE22F4" w14:textId="77777777" w:rsidR="00794674" w:rsidRPr="008044EE" w:rsidRDefault="00794674" w:rsidP="00794674">
      <w:pPr>
        <w:spacing w:line="260" w:lineRule="exact"/>
        <w:jc w:val="both"/>
        <w:rPr>
          <w:rFonts w:cs="Arial"/>
          <w:bCs/>
          <w:szCs w:val="20"/>
        </w:rPr>
      </w:pPr>
      <w:r w:rsidRPr="008044EE">
        <w:rPr>
          <w:rFonts w:cs="Arial"/>
          <w:bCs/>
          <w:szCs w:val="20"/>
        </w:rPr>
        <w:t>če se ti depoziti ali posli izvedejo pod splošnimi tržnimi pogoji ali pod pogoji, ki so ugodnejši za investicijski sklad, upoštevaje stroške in provizije v zvezi s tem ter druge naložbene možnosti.</w:t>
      </w:r>
    </w:p>
    <w:p w14:paraId="4A1FCB4C" w14:textId="77777777" w:rsidR="00794674" w:rsidRPr="008044EE" w:rsidRDefault="00794674" w:rsidP="00794674">
      <w:pPr>
        <w:spacing w:line="260" w:lineRule="exact"/>
        <w:jc w:val="center"/>
        <w:rPr>
          <w:rFonts w:cs="Arial"/>
          <w:bCs/>
          <w:szCs w:val="20"/>
        </w:rPr>
      </w:pPr>
    </w:p>
    <w:p w14:paraId="40C70896" w14:textId="77777777" w:rsidR="00794674" w:rsidRPr="008044EE" w:rsidRDefault="00794674" w:rsidP="00794674">
      <w:pPr>
        <w:spacing w:line="260" w:lineRule="exact"/>
        <w:jc w:val="both"/>
        <w:rPr>
          <w:rFonts w:cs="Arial"/>
          <w:bCs/>
          <w:szCs w:val="20"/>
        </w:rPr>
      </w:pPr>
      <w:r w:rsidRPr="008044EE">
        <w:rPr>
          <w:rFonts w:cs="Arial"/>
          <w:bCs/>
          <w:szCs w:val="20"/>
        </w:rPr>
        <w:t>(4) Ne glede na 2. točko prvega odstavka tega člena lahko družba za upravljanje sklepa s skrbnikom denarne depozite, posle nakupa ali prodaje enot drugih investicijskih skladov, posle, katerih predmet so vrednostni papirji oziroma instrumenti denarnega trga oziroma izvedeni finančni instrumenti v postopku njihovega odkupa ali njihove prve prodaje kot jo opredeljuje ZTFI-1, če je njihov izdajatelj skrbnik pod pogojem, da:</w:t>
      </w:r>
    </w:p>
    <w:p w14:paraId="2EA14480" w14:textId="77777777" w:rsidR="00794674" w:rsidRPr="008044EE" w:rsidRDefault="00794674" w:rsidP="00B6079F">
      <w:pPr>
        <w:numPr>
          <w:ilvl w:val="0"/>
          <w:numId w:val="89"/>
        </w:numPr>
        <w:spacing w:line="260" w:lineRule="exact"/>
        <w:jc w:val="both"/>
        <w:rPr>
          <w:rFonts w:cs="Arial"/>
          <w:bCs/>
          <w:szCs w:val="20"/>
        </w:rPr>
      </w:pPr>
      <w:r w:rsidRPr="008044EE">
        <w:rPr>
          <w:rFonts w:cs="Arial"/>
          <w:bCs/>
          <w:szCs w:val="20"/>
        </w:rPr>
        <w:t>skrbnik investicijskega sklada nima kvalificiranega deleža v družbi za upravljanje;</w:t>
      </w:r>
    </w:p>
    <w:p w14:paraId="7BCDAC73" w14:textId="77777777" w:rsidR="00794674" w:rsidRPr="008044EE" w:rsidRDefault="00794674" w:rsidP="00B6079F">
      <w:pPr>
        <w:numPr>
          <w:ilvl w:val="0"/>
          <w:numId w:val="89"/>
        </w:numPr>
        <w:spacing w:line="260" w:lineRule="exact"/>
        <w:jc w:val="both"/>
        <w:rPr>
          <w:rFonts w:cs="Arial"/>
          <w:bCs/>
          <w:szCs w:val="20"/>
        </w:rPr>
      </w:pPr>
      <w:r w:rsidRPr="008044EE">
        <w:rPr>
          <w:rFonts w:cs="Arial"/>
          <w:bCs/>
          <w:szCs w:val="20"/>
        </w:rPr>
        <w:t>skrbnik v pravilniku iz četrtega odstavka 171. člena tega zakona, družba za upravljanje pa v pravilniku, ki ga sprejme za omejitev nasprotja interesov, opredelita možne oblike nasprotja interesov v primeru takšnih naložb investicijskega sklada ter načine omejitve teh nasprotij interesov;</w:t>
      </w:r>
    </w:p>
    <w:p w14:paraId="1C5DC2B2" w14:textId="77777777" w:rsidR="00794674" w:rsidRPr="008044EE" w:rsidRDefault="00794674" w:rsidP="00B6079F">
      <w:pPr>
        <w:numPr>
          <w:ilvl w:val="0"/>
          <w:numId w:val="89"/>
        </w:numPr>
        <w:spacing w:line="260" w:lineRule="exact"/>
        <w:jc w:val="both"/>
        <w:rPr>
          <w:rFonts w:cs="Arial"/>
          <w:bCs/>
          <w:szCs w:val="20"/>
        </w:rPr>
      </w:pPr>
      <w:r w:rsidRPr="008044EE">
        <w:rPr>
          <w:rFonts w:cs="Arial"/>
          <w:bCs/>
          <w:szCs w:val="20"/>
        </w:rPr>
        <w:t>se ti depoziti ali posli izvedejo pod splošnimi tržnimi pogoji ali pod pogoji, ki so ugodnejši za investicijski sklad, upoštevaje stroške in provizije v zvezi s tem ter druge naložbene možnosti.</w:t>
      </w:r>
    </w:p>
    <w:p w14:paraId="5402F783" w14:textId="77777777" w:rsidR="00794674" w:rsidRPr="008044EE" w:rsidRDefault="00794674" w:rsidP="00794674">
      <w:pPr>
        <w:spacing w:line="260" w:lineRule="exact"/>
        <w:jc w:val="center"/>
        <w:rPr>
          <w:rFonts w:cs="Arial"/>
          <w:bCs/>
          <w:szCs w:val="20"/>
        </w:rPr>
      </w:pPr>
    </w:p>
    <w:p w14:paraId="10DE360F" w14:textId="77777777" w:rsidR="00794674" w:rsidRPr="008044EE" w:rsidRDefault="00794674" w:rsidP="00794674">
      <w:pPr>
        <w:spacing w:line="260" w:lineRule="exact"/>
        <w:jc w:val="both"/>
        <w:rPr>
          <w:rFonts w:cs="Arial"/>
          <w:bCs/>
          <w:szCs w:val="20"/>
        </w:rPr>
      </w:pPr>
      <w:r w:rsidRPr="008044EE">
        <w:rPr>
          <w:rFonts w:cs="Arial"/>
          <w:bCs/>
          <w:szCs w:val="20"/>
        </w:rPr>
        <w:t>(5) Družba za upravljanje skrbnika ob sklenitvi pogodbe o opravljanju skrbniških storitev obvesti o osebah, ki so povezane z njo, in ga tekoče obveščati o spremembah teh povezav.</w:t>
      </w:r>
    </w:p>
    <w:p w14:paraId="37CC8C48" w14:textId="77777777" w:rsidR="00794674" w:rsidRPr="008044EE" w:rsidRDefault="00794674" w:rsidP="00794674">
      <w:pPr>
        <w:spacing w:line="260" w:lineRule="exact"/>
        <w:jc w:val="both"/>
        <w:rPr>
          <w:rFonts w:cs="Arial"/>
          <w:bCs/>
          <w:szCs w:val="20"/>
        </w:rPr>
      </w:pPr>
    </w:p>
    <w:p w14:paraId="3D2E6DCA" w14:textId="77777777" w:rsidR="00794674" w:rsidRPr="008044EE" w:rsidRDefault="00794674" w:rsidP="00794674">
      <w:pPr>
        <w:spacing w:line="260" w:lineRule="exact"/>
        <w:jc w:val="both"/>
        <w:rPr>
          <w:rFonts w:cs="Arial"/>
          <w:bCs/>
          <w:szCs w:val="20"/>
        </w:rPr>
      </w:pPr>
      <w:r w:rsidRPr="008044EE">
        <w:rPr>
          <w:rFonts w:cs="Arial"/>
          <w:bCs/>
          <w:szCs w:val="20"/>
        </w:rPr>
        <w:t>(6) V letnem in polletnem poročilu investicijskega sklada se razkrije odstotek sredstev investicijskega sklada, vložen skupaj v depozite in finančne instrumente, katerih izdajatelj je skrbnik tega investicijskega sklada ali oseba, povezana z družbo za upravljanje tega investicijskega sklada.</w:t>
      </w:r>
    </w:p>
    <w:p w14:paraId="3936AABC" w14:textId="77777777" w:rsidR="00794674" w:rsidRPr="008044EE" w:rsidRDefault="00794674" w:rsidP="00794674">
      <w:pPr>
        <w:spacing w:line="260" w:lineRule="exact"/>
        <w:jc w:val="both"/>
        <w:rPr>
          <w:rFonts w:cs="Arial"/>
          <w:bCs/>
          <w:szCs w:val="20"/>
        </w:rPr>
      </w:pPr>
    </w:p>
    <w:p w14:paraId="0140CBA9" w14:textId="77777777" w:rsidR="00794674" w:rsidRPr="008044EE" w:rsidRDefault="00794674" w:rsidP="00794674">
      <w:pPr>
        <w:spacing w:line="260" w:lineRule="exact"/>
        <w:jc w:val="both"/>
        <w:rPr>
          <w:rFonts w:cs="Arial"/>
          <w:bCs/>
          <w:szCs w:val="20"/>
        </w:rPr>
      </w:pPr>
      <w:r w:rsidRPr="008044EE">
        <w:rPr>
          <w:rFonts w:cs="Arial"/>
          <w:bCs/>
          <w:szCs w:val="20"/>
        </w:rPr>
        <w:t>(7) O naložbah oziroma poslih iz tega člena skrbnik investicijskega sklada polletno poroča Agenciji.</w:t>
      </w:r>
    </w:p>
    <w:p w14:paraId="2DD1D24F" w14:textId="77777777" w:rsidR="00794674" w:rsidRPr="008044EE" w:rsidRDefault="00794674" w:rsidP="00794674">
      <w:pPr>
        <w:spacing w:line="260" w:lineRule="exact"/>
        <w:jc w:val="both"/>
        <w:rPr>
          <w:rFonts w:cs="Arial"/>
          <w:bCs/>
          <w:szCs w:val="20"/>
        </w:rPr>
      </w:pPr>
    </w:p>
    <w:p w14:paraId="657DF837" w14:textId="77777777" w:rsidR="00794674" w:rsidRPr="008044EE" w:rsidRDefault="00794674" w:rsidP="00794674">
      <w:pPr>
        <w:spacing w:line="260" w:lineRule="exact"/>
        <w:jc w:val="both"/>
        <w:rPr>
          <w:rFonts w:cs="Arial"/>
          <w:bCs/>
          <w:szCs w:val="20"/>
        </w:rPr>
      </w:pPr>
      <w:r w:rsidRPr="008044EE">
        <w:rPr>
          <w:rFonts w:cs="Arial"/>
          <w:bCs/>
          <w:szCs w:val="20"/>
        </w:rPr>
        <w:t>(8) Posli iz tega člena so predmet rednega letnega revizijskega pregleda poslovanja investicijskega sklada. Revizor v svojem poročilu napiše mnenji o izpolnjenosti pogojev iz tega člena in o tem, ali sta skrbnik investicijskega sklada in družba za upravljanje pri takšni naložbi ravnala v najboljšem interesu vlagateljev v investicijski sklad.</w:t>
      </w:r>
    </w:p>
    <w:p w14:paraId="47F3313E" w14:textId="77777777" w:rsidR="00794674" w:rsidRPr="008044EE" w:rsidRDefault="00794674" w:rsidP="00794674">
      <w:pPr>
        <w:spacing w:line="260" w:lineRule="exact"/>
        <w:jc w:val="both"/>
        <w:rPr>
          <w:rFonts w:cs="Arial"/>
          <w:bCs/>
          <w:szCs w:val="20"/>
        </w:rPr>
      </w:pPr>
    </w:p>
    <w:p w14:paraId="57B4E0E1" w14:textId="77777777" w:rsidR="00794674" w:rsidRPr="008044EE" w:rsidRDefault="00794674" w:rsidP="00794674">
      <w:pPr>
        <w:spacing w:line="260" w:lineRule="exact"/>
        <w:jc w:val="center"/>
        <w:rPr>
          <w:rFonts w:cs="Arial"/>
          <w:b/>
          <w:szCs w:val="20"/>
        </w:rPr>
      </w:pPr>
      <w:r w:rsidRPr="008044EE">
        <w:rPr>
          <w:rFonts w:cs="Arial"/>
          <w:b/>
          <w:szCs w:val="20"/>
        </w:rPr>
        <w:t>217. člen</w:t>
      </w:r>
    </w:p>
    <w:p w14:paraId="5123EAE8" w14:textId="77777777" w:rsidR="00794674" w:rsidRPr="008044EE" w:rsidRDefault="00794674" w:rsidP="00794674">
      <w:pPr>
        <w:spacing w:line="260" w:lineRule="exact"/>
        <w:jc w:val="center"/>
        <w:rPr>
          <w:rFonts w:cs="Arial"/>
          <w:bCs/>
          <w:szCs w:val="20"/>
        </w:rPr>
      </w:pPr>
      <w:r w:rsidRPr="008044EE">
        <w:rPr>
          <w:rFonts w:cs="Arial"/>
          <w:bCs/>
          <w:szCs w:val="20"/>
        </w:rPr>
        <w:t>(posredovanje informacij vlagateljem v Republiki Sloveniji)</w:t>
      </w:r>
    </w:p>
    <w:p w14:paraId="69F7B7F2" w14:textId="77777777" w:rsidR="00794674" w:rsidRPr="008044EE" w:rsidRDefault="00794674" w:rsidP="00794674">
      <w:pPr>
        <w:spacing w:line="260" w:lineRule="exact"/>
        <w:jc w:val="both"/>
        <w:rPr>
          <w:rFonts w:cs="Arial"/>
          <w:bCs/>
          <w:szCs w:val="20"/>
        </w:rPr>
      </w:pPr>
    </w:p>
    <w:p w14:paraId="5F58ADCE" w14:textId="77777777" w:rsidR="00794674" w:rsidRPr="008044EE" w:rsidRDefault="00794674" w:rsidP="00794674">
      <w:pPr>
        <w:spacing w:line="260" w:lineRule="exact"/>
        <w:jc w:val="both"/>
        <w:rPr>
          <w:rFonts w:cs="Arial"/>
          <w:bCs/>
          <w:szCs w:val="20"/>
        </w:rPr>
      </w:pPr>
      <w:r w:rsidRPr="008044EE">
        <w:rPr>
          <w:rFonts w:cs="Arial"/>
          <w:bCs/>
          <w:szCs w:val="20"/>
        </w:rPr>
        <w:t>(1) Družba za upravljanje države članice vlagateljem v Republiki Sloveniji v zvezi s poslovanjem KNPVP države članice, katerega enote so predmet trženja v Republiki Sloveniji, zagotovi vso dokumentacijo in informacije, ki jih zagotavlja vlagateljem v državi članici, kjer ima KNPVP sedež oziroma v kateri je bil oblikovan.</w:t>
      </w:r>
    </w:p>
    <w:p w14:paraId="6810B171" w14:textId="77777777" w:rsidR="00794674" w:rsidRPr="008044EE" w:rsidRDefault="00794674" w:rsidP="00794674">
      <w:pPr>
        <w:spacing w:line="260" w:lineRule="exact"/>
        <w:jc w:val="both"/>
        <w:rPr>
          <w:rFonts w:cs="Arial"/>
          <w:bCs/>
          <w:szCs w:val="20"/>
        </w:rPr>
      </w:pPr>
    </w:p>
    <w:p w14:paraId="637434AF" w14:textId="77777777" w:rsidR="00794674" w:rsidRPr="008044EE" w:rsidRDefault="00794674" w:rsidP="00794674">
      <w:pPr>
        <w:spacing w:line="260" w:lineRule="exact"/>
        <w:jc w:val="both"/>
        <w:rPr>
          <w:rFonts w:cs="Arial"/>
          <w:bCs/>
          <w:szCs w:val="20"/>
        </w:rPr>
      </w:pPr>
      <w:r w:rsidRPr="008044EE">
        <w:rPr>
          <w:rFonts w:cs="Arial"/>
          <w:bCs/>
          <w:szCs w:val="20"/>
        </w:rPr>
        <w:lastRenderedPageBreak/>
        <w:t>(2) Ne glede na prvi odstavek tega člena morajo biti dokumentacija in informacije o KNPVP države članice imetnikom enot investicijskega sklada, ki so enote pridobili v Republiki Sloveniji, na razpolago oziroma jim morajo biti posredovane tudi po prenehanju trženja takega sklada v Republiki Sloveniji toliko časa, dokler ima takšen sklad imetnike enot investicijskih skladov, ki so te enote pridobili v Republiki Sloveniji.</w:t>
      </w:r>
    </w:p>
    <w:p w14:paraId="7C160858" w14:textId="77777777" w:rsidR="00794674" w:rsidRPr="008044EE" w:rsidRDefault="00794674" w:rsidP="00794674">
      <w:pPr>
        <w:spacing w:line="260" w:lineRule="exact"/>
        <w:jc w:val="both"/>
        <w:rPr>
          <w:rFonts w:cs="Arial"/>
          <w:bCs/>
          <w:szCs w:val="20"/>
        </w:rPr>
      </w:pPr>
    </w:p>
    <w:p w14:paraId="744B11F3" w14:textId="77777777" w:rsidR="00794674" w:rsidRPr="008044EE" w:rsidRDefault="00794674" w:rsidP="00794674">
      <w:pPr>
        <w:spacing w:line="260" w:lineRule="exact"/>
        <w:jc w:val="both"/>
        <w:rPr>
          <w:rFonts w:cs="Arial"/>
          <w:bCs/>
          <w:szCs w:val="20"/>
        </w:rPr>
      </w:pPr>
      <w:r w:rsidRPr="008044EE">
        <w:rPr>
          <w:rFonts w:cs="Arial"/>
          <w:bCs/>
          <w:szCs w:val="20"/>
        </w:rPr>
        <w:t>(3) Družba za upravljanje države članice vso dokumentacijo in informacije iz prvega in drugega odstavka tega člena vlagateljem zagotovi na način, ki ga za posredovanje posamezne dokumentacije oziroma informacije predpisuje ta zakon za vzajemne sklade.</w:t>
      </w:r>
    </w:p>
    <w:p w14:paraId="7EFC8C63" w14:textId="77777777" w:rsidR="00794674" w:rsidRPr="008044EE" w:rsidRDefault="00794674" w:rsidP="00794674">
      <w:pPr>
        <w:spacing w:line="260" w:lineRule="exact"/>
        <w:jc w:val="both"/>
        <w:rPr>
          <w:rFonts w:cs="Arial"/>
          <w:bCs/>
          <w:szCs w:val="20"/>
        </w:rPr>
      </w:pPr>
    </w:p>
    <w:p w14:paraId="39A2AE92" w14:textId="77777777" w:rsidR="00794674" w:rsidRPr="008044EE" w:rsidRDefault="00794674" w:rsidP="00794674">
      <w:pPr>
        <w:spacing w:line="260" w:lineRule="exact"/>
        <w:jc w:val="both"/>
        <w:rPr>
          <w:rFonts w:cs="Arial"/>
          <w:bCs/>
          <w:szCs w:val="20"/>
        </w:rPr>
      </w:pPr>
      <w:r w:rsidRPr="008044EE">
        <w:rPr>
          <w:rFonts w:cs="Arial"/>
          <w:bCs/>
          <w:szCs w:val="20"/>
        </w:rPr>
        <w:t>(4) V zvezi s pogostostjo objave vrednosti enote KNPVP države članice se uporablja zakonodaja države članice, kjer ima sklad sedež oziroma v kateri je bil oblikovan.</w:t>
      </w:r>
    </w:p>
    <w:p w14:paraId="310FF394" w14:textId="77777777" w:rsidR="00794674" w:rsidRPr="008044EE" w:rsidRDefault="00794674" w:rsidP="00794674">
      <w:pPr>
        <w:spacing w:line="260" w:lineRule="exact"/>
        <w:jc w:val="both"/>
        <w:rPr>
          <w:rFonts w:cs="Arial"/>
          <w:bCs/>
          <w:szCs w:val="20"/>
        </w:rPr>
      </w:pPr>
    </w:p>
    <w:p w14:paraId="4C0034C1" w14:textId="77777777" w:rsidR="00794674" w:rsidRPr="008044EE" w:rsidRDefault="00794674" w:rsidP="00794674">
      <w:pPr>
        <w:spacing w:line="260" w:lineRule="exact"/>
        <w:jc w:val="both"/>
        <w:rPr>
          <w:rFonts w:cs="Arial"/>
          <w:bCs/>
          <w:szCs w:val="20"/>
        </w:rPr>
      </w:pPr>
      <w:r w:rsidRPr="008044EE">
        <w:rPr>
          <w:rFonts w:cs="Arial"/>
          <w:bCs/>
          <w:szCs w:val="20"/>
        </w:rPr>
        <w:t>(5) Dokumentacija in informacije o KNPVP države članice iz prvega in drugega odstavka tega člena morajo biti vlagateljem v Republiki Sloveniji na razpolago oziroma jim morajo biti posredovane najpozneje z dnem, ko so na razpolago oziroma so bile posredovane vlagateljem v državi članici, v kateri ima sklad sedež oziroma v kateri je bil oblikovan.</w:t>
      </w:r>
    </w:p>
    <w:p w14:paraId="6B96B570" w14:textId="77777777" w:rsidR="00794674" w:rsidRPr="008044EE" w:rsidRDefault="00794674" w:rsidP="00794674">
      <w:pPr>
        <w:spacing w:line="260" w:lineRule="exact"/>
        <w:jc w:val="both"/>
        <w:rPr>
          <w:rFonts w:cs="Arial"/>
          <w:bCs/>
          <w:szCs w:val="20"/>
        </w:rPr>
      </w:pPr>
    </w:p>
    <w:p w14:paraId="0FBB75BD" w14:textId="77777777" w:rsidR="00794674" w:rsidRPr="008044EE" w:rsidRDefault="00794674" w:rsidP="00794674">
      <w:pPr>
        <w:spacing w:line="260" w:lineRule="exact"/>
        <w:jc w:val="center"/>
        <w:rPr>
          <w:rFonts w:cs="Arial"/>
          <w:b/>
          <w:szCs w:val="20"/>
        </w:rPr>
      </w:pPr>
      <w:r w:rsidRPr="008044EE">
        <w:rPr>
          <w:rFonts w:cs="Arial"/>
          <w:b/>
          <w:szCs w:val="20"/>
        </w:rPr>
        <w:t>238. člen</w:t>
      </w:r>
    </w:p>
    <w:p w14:paraId="25A08471" w14:textId="77777777" w:rsidR="00794674" w:rsidRPr="008044EE" w:rsidRDefault="00794674" w:rsidP="00794674">
      <w:pPr>
        <w:spacing w:line="260" w:lineRule="exact"/>
        <w:jc w:val="center"/>
        <w:rPr>
          <w:rFonts w:cs="Arial"/>
          <w:bCs/>
          <w:szCs w:val="20"/>
        </w:rPr>
      </w:pPr>
      <w:r w:rsidRPr="008044EE">
        <w:rPr>
          <w:rFonts w:cs="Arial"/>
          <w:bCs/>
          <w:szCs w:val="20"/>
        </w:rPr>
        <w:t>(dopustna izpostavljenost do posamezne osebe)</w:t>
      </w:r>
    </w:p>
    <w:p w14:paraId="1A05A00C" w14:textId="77777777" w:rsidR="00794674" w:rsidRPr="008044EE" w:rsidRDefault="00794674" w:rsidP="00794674">
      <w:pPr>
        <w:spacing w:line="260" w:lineRule="exact"/>
        <w:jc w:val="both"/>
        <w:rPr>
          <w:rFonts w:cs="Arial"/>
          <w:bCs/>
          <w:szCs w:val="20"/>
        </w:rPr>
      </w:pPr>
    </w:p>
    <w:p w14:paraId="64D99A4A" w14:textId="77777777" w:rsidR="00794674" w:rsidRPr="008044EE" w:rsidRDefault="00794674" w:rsidP="00794674">
      <w:pPr>
        <w:spacing w:line="260" w:lineRule="exact"/>
        <w:jc w:val="both"/>
        <w:rPr>
          <w:rFonts w:cs="Arial"/>
          <w:bCs/>
          <w:szCs w:val="20"/>
        </w:rPr>
      </w:pPr>
      <w:r w:rsidRPr="008044EE">
        <w:rPr>
          <w:rFonts w:cs="Arial"/>
          <w:bCs/>
          <w:szCs w:val="20"/>
        </w:rPr>
        <w:t>(1) Vzajemni sklad ima lahko največ 10 odstotkov sredstev naloženih v prenosljive vrednostne papirje ali instrumente denarnega trga iz prejšnjega člena, izdane s strani posamezne osebe.</w:t>
      </w:r>
    </w:p>
    <w:p w14:paraId="0B00EFFD" w14:textId="77777777" w:rsidR="00794674" w:rsidRPr="008044EE" w:rsidRDefault="00794674" w:rsidP="00794674">
      <w:pPr>
        <w:spacing w:line="260" w:lineRule="exact"/>
        <w:jc w:val="both"/>
        <w:rPr>
          <w:rFonts w:cs="Arial"/>
          <w:bCs/>
          <w:szCs w:val="20"/>
        </w:rPr>
      </w:pPr>
    </w:p>
    <w:p w14:paraId="3E036DFD" w14:textId="77777777" w:rsidR="00794674" w:rsidRPr="008044EE" w:rsidRDefault="00794674" w:rsidP="00794674">
      <w:pPr>
        <w:spacing w:line="260" w:lineRule="exact"/>
        <w:jc w:val="both"/>
        <w:rPr>
          <w:rFonts w:cs="Arial"/>
          <w:bCs/>
          <w:szCs w:val="20"/>
        </w:rPr>
      </w:pPr>
      <w:r w:rsidRPr="008044EE">
        <w:rPr>
          <w:rFonts w:cs="Arial"/>
          <w:bCs/>
          <w:szCs w:val="20"/>
        </w:rPr>
        <w:t>(2) Vzajemni sklad ima lahko največ 20 odstotkov sredstev naloženih v denarne depozite pri isti kreditni instituciji.</w:t>
      </w:r>
    </w:p>
    <w:p w14:paraId="249F5BC7" w14:textId="77777777" w:rsidR="00794674" w:rsidRPr="008044EE" w:rsidRDefault="00794674" w:rsidP="00794674">
      <w:pPr>
        <w:spacing w:line="260" w:lineRule="exact"/>
        <w:jc w:val="both"/>
        <w:rPr>
          <w:rFonts w:cs="Arial"/>
          <w:bCs/>
          <w:szCs w:val="20"/>
        </w:rPr>
      </w:pPr>
    </w:p>
    <w:p w14:paraId="1090A51B" w14:textId="77777777" w:rsidR="00794674" w:rsidRPr="008044EE" w:rsidRDefault="00794674" w:rsidP="00794674">
      <w:pPr>
        <w:spacing w:line="260" w:lineRule="exact"/>
        <w:jc w:val="both"/>
        <w:rPr>
          <w:rFonts w:cs="Arial"/>
          <w:bCs/>
          <w:szCs w:val="20"/>
        </w:rPr>
      </w:pPr>
      <w:r w:rsidRPr="008044EE">
        <w:rPr>
          <w:rFonts w:cs="Arial"/>
          <w:bCs/>
          <w:szCs w:val="20"/>
        </w:rPr>
        <w:t>(3) Izpostavljenost vzajemnega sklada do posamezne osebe, nasprotne stranke pri poslih z izvedenimi finančnimi instrumenti, sklenjenih na trgu institucionalnih vlagateljev, lahko znaša največ:</w:t>
      </w:r>
    </w:p>
    <w:p w14:paraId="181ABF0C" w14:textId="77777777" w:rsidR="00794674" w:rsidRPr="008044EE" w:rsidRDefault="00794674" w:rsidP="00B6079F">
      <w:pPr>
        <w:numPr>
          <w:ilvl w:val="0"/>
          <w:numId w:val="49"/>
        </w:numPr>
        <w:spacing w:line="260" w:lineRule="exact"/>
        <w:jc w:val="both"/>
        <w:rPr>
          <w:rFonts w:cs="Arial"/>
          <w:bCs/>
          <w:szCs w:val="20"/>
        </w:rPr>
      </w:pPr>
      <w:r w:rsidRPr="008044EE">
        <w:rPr>
          <w:rFonts w:cs="Arial"/>
          <w:bCs/>
          <w:szCs w:val="20"/>
        </w:rPr>
        <w:t>10 odstotkov njegovih sredstev, če je nasprotna stranka kreditna institucija iz 6. točke prvega odstavka prejšnjega člena, ali</w:t>
      </w:r>
    </w:p>
    <w:p w14:paraId="551FF8B7" w14:textId="77777777" w:rsidR="00794674" w:rsidRPr="008044EE" w:rsidRDefault="00794674" w:rsidP="00B6079F">
      <w:pPr>
        <w:numPr>
          <w:ilvl w:val="0"/>
          <w:numId w:val="49"/>
        </w:numPr>
        <w:spacing w:line="260" w:lineRule="exact"/>
        <w:jc w:val="both"/>
        <w:rPr>
          <w:rFonts w:cs="Arial"/>
          <w:bCs/>
          <w:szCs w:val="20"/>
        </w:rPr>
      </w:pPr>
      <w:r w:rsidRPr="008044EE">
        <w:rPr>
          <w:rFonts w:cs="Arial"/>
          <w:bCs/>
          <w:szCs w:val="20"/>
        </w:rPr>
        <w:t>5 odstotkov njegovih sredstev v drugih primerih.</w:t>
      </w:r>
    </w:p>
    <w:p w14:paraId="469557A7" w14:textId="77777777" w:rsidR="00794674" w:rsidRPr="008044EE" w:rsidRDefault="00794674" w:rsidP="00794674">
      <w:pPr>
        <w:spacing w:line="260" w:lineRule="exact"/>
        <w:jc w:val="both"/>
        <w:rPr>
          <w:rFonts w:cs="Arial"/>
          <w:bCs/>
          <w:szCs w:val="20"/>
        </w:rPr>
      </w:pPr>
    </w:p>
    <w:p w14:paraId="6A506CF8" w14:textId="77777777" w:rsidR="00794674" w:rsidRPr="008044EE" w:rsidRDefault="00794674" w:rsidP="00794674">
      <w:pPr>
        <w:spacing w:line="260" w:lineRule="exact"/>
        <w:jc w:val="both"/>
        <w:rPr>
          <w:rFonts w:cs="Arial"/>
          <w:bCs/>
          <w:szCs w:val="20"/>
        </w:rPr>
      </w:pPr>
      <w:r w:rsidRPr="008044EE">
        <w:rPr>
          <w:rFonts w:cs="Arial"/>
          <w:bCs/>
          <w:szCs w:val="20"/>
        </w:rPr>
        <w:t>(4) Skupna vrednost vseh naložb vzajemnega sklada v prenosljive vrednostne papirje in instrumente denarnega trga, ki so jih izdale posamezne osebe, do katerih je vzajemni sklad izpostavljen z več kot 5 odstotki sredstev, lahko znaša največ 40 odstotkov vseh sredstev vzajemnega sklada. Ta omejitev ne velja za denarne depozite in posle z izvedenimi finančnimi instrumenti, sklenjene na trgu institucionalnih vlagateljev, pri katerih so nasprotne stranke finančne institucije, ki so pod nadzorom pristojnega organa.</w:t>
      </w:r>
    </w:p>
    <w:p w14:paraId="2A7154FD" w14:textId="77777777" w:rsidR="00794674" w:rsidRPr="008044EE" w:rsidRDefault="00794674" w:rsidP="00794674">
      <w:pPr>
        <w:spacing w:line="260" w:lineRule="exact"/>
        <w:jc w:val="both"/>
        <w:rPr>
          <w:rFonts w:cs="Arial"/>
          <w:bCs/>
          <w:szCs w:val="20"/>
        </w:rPr>
      </w:pPr>
    </w:p>
    <w:p w14:paraId="58D64128" w14:textId="77777777" w:rsidR="00794674" w:rsidRPr="008044EE" w:rsidRDefault="00794674" w:rsidP="00794674">
      <w:pPr>
        <w:spacing w:line="260" w:lineRule="exact"/>
        <w:jc w:val="both"/>
        <w:rPr>
          <w:rFonts w:cs="Arial"/>
          <w:bCs/>
          <w:szCs w:val="20"/>
        </w:rPr>
      </w:pPr>
      <w:r w:rsidRPr="008044EE">
        <w:rPr>
          <w:rFonts w:cs="Arial"/>
          <w:bCs/>
          <w:szCs w:val="20"/>
        </w:rPr>
        <w:t>(5) Ne glede na omejitve iz prvega do tretjega odstavka tega člena vzajemni sklad ne sme biti izpostavljen do posamezne osebe oziroma imeti v njej naloženih več kot 20 odstotkov sredstev pri kombinacijah naslednjih naložb oziroma poslov:</w:t>
      </w:r>
    </w:p>
    <w:p w14:paraId="2E8E6DCE" w14:textId="77777777" w:rsidR="00794674" w:rsidRPr="008044EE" w:rsidRDefault="00794674" w:rsidP="00B6079F">
      <w:pPr>
        <w:numPr>
          <w:ilvl w:val="0"/>
          <w:numId w:val="50"/>
        </w:numPr>
        <w:spacing w:line="260" w:lineRule="exact"/>
        <w:jc w:val="both"/>
        <w:rPr>
          <w:rFonts w:cs="Arial"/>
          <w:bCs/>
          <w:szCs w:val="20"/>
        </w:rPr>
      </w:pPr>
      <w:r w:rsidRPr="008044EE">
        <w:rPr>
          <w:rFonts w:cs="Arial"/>
          <w:bCs/>
          <w:szCs w:val="20"/>
        </w:rPr>
        <w:t>naložb v prenosljive vrednostne papirje ali instrumente denarnega trga iz 237. člena tega zakona, ki jih je izdala,</w:t>
      </w:r>
    </w:p>
    <w:p w14:paraId="29173C3F" w14:textId="77777777" w:rsidR="00794674" w:rsidRPr="008044EE" w:rsidRDefault="00794674" w:rsidP="00B6079F">
      <w:pPr>
        <w:numPr>
          <w:ilvl w:val="0"/>
          <w:numId w:val="50"/>
        </w:numPr>
        <w:spacing w:line="260" w:lineRule="exact"/>
        <w:jc w:val="both"/>
        <w:rPr>
          <w:rFonts w:cs="Arial"/>
          <w:bCs/>
          <w:szCs w:val="20"/>
        </w:rPr>
      </w:pPr>
      <w:r w:rsidRPr="008044EE">
        <w:rPr>
          <w:rFonts w:cs="Arial"/>
          <w:bCs/>
          <w:szCs w:val="20"/>
        </w:rPr>
        <w:t>depozitov pri njej, ali</w:t>
      </w:r>
    </w:p>
    <w:p w14:paraId="7B6F1081" w14:textId="77777777" w:rsidR="00794674" w:rsidRPr="008044EE" w:rsidRDefault="00794674" w:rsidP="00B6079F">
      <w:pPr>
        <w:numPr>
          <w:ilvl w:val="0"/>
          <w:numId w:val="50"/>
        </w:numPr>
        <w:spacing w:line="260" w:lineRule="exact"/>
        <w:jc w:val="both"/>
        <w:rPr>
          <w:rFonts w:cs="Arial"/>
          <w:bCs/>
          <w:szCs w:val="20"/>
        </w:rPr>
      </w:pPr>
      <w:r w:rsidRPr="008044EE">
        <w:rPr>
          <w:rFonts w:cs="Arial"/>
          <w:bCs/>
          <w:szCs w:val="20"/>
        </w:rPr>
        <w:t>izpostavljenosti zaradi poslov z izvedenimi finančnimi instrumenti, sklenjenih na trgu institucionalnih vlagateljev, v katerih ta oseba nastopa kot nasprotna stranka.</w:t>
      </w:r>
    </w:p>
    <w:p w14:paraId="6ED919F9" w14:textId="77777777" w:rsidR="00794674" w:rsidRPr="008044EE" w:rsidRDefault="00794674" w:rsidP="00794674">
      <w:pPr>
        <w:spacing w:line="260" w:lineRule="exact"/>
        <w:jc w:val="both"/>
        <w:rPr>
          <w:rFonts w:cs="Arial"/>
          <w:bCs/>
          <w:szCs w:val="20"/>
        </w:rPr>
      </w:pPr>
    </w:p>
    <w:p w14:paraId="19C66211" w14:textId="77777777" w:rsidR="00794674" w:rsidRPr="008044EE" w:rsidRDefault="00794674" w:rsidP="00794674">
      <w:pPr>
        <w:spacing w:line="260" w:lineRule="exact"/>
        <w:jc w:val="both"/>
        <w:rPr>
          <w:rFonts w:cs="Arial"/>
          <w:bCs/>
          <w:szCs w:val="20"/>
        </w:rPr>
      </w:pPr>
      <w:r w:rsidRPr="008044EE">
        <w:rPr>
          <w:rFonts w:cs="Arial"/>
          <w:bCs/>
          <w:szCs w:val="20"/>
        </w:rPr>
        <w:t xml:space="preserve">(6) Ne glede na omejitev iz prvega odstavka tega člena ima lahko vzajemni sklad naloženih največ 35 odstotkov sredstev v prenosljive vrednostne papirje ali instrumente denarnega trga posamezne osebe, če jih je izdala ali zanje jamči Republika Slovenija, njena samoupravna </w:t>
      </w:r>
      <w:r w:rsidRPr="008044EE">
        <w:rPr>
          <w:rFonts w:cs="Arial"/>
          <w:bCs/>
          <w:szCs w:val="20"/>
        </w:rPr>
        <w:lastRenderedPageBreak/>
        <w:t>lokalna skupnost, država članica, njena lokalna ali regionalna skupnost, tretja država ali javna mednarodna organizacija, ki ji pripada vsaj ena država članica.</w:t>
      </w:r>
    </w:p>
    <w:p w14:paraId="6AACDC59" w14:textId="77777777" w:rsidR="00794674" w:rsidRPr="008044EE" w:rsidRDefault="00794674" w:rsidP="00794674">
      <w:pPr>
        <w:spacing w:line="260" w:lineRule="exact"/>
        <w:jc w:val="both"/>
        <w:rPr>
          <w:rFonts w:cs="Arial"/>
          <w:bCs/>
          <w:szCs w:val="20"/>
        </w:rPr>
      </w:pPr>
    </w:p>
    <w:p w14:paraId="048E28B0" w14:textId="77777777" w:rsidR="00794674" w:rsidRPr="008044EE" w:rsidRDefault="00794674" w:rsidP="00794674">
      <w:pPr>
        <w:spacing w:line="260" w:lineRule="exact"/>
        <w:jc w:val="both"/>
        <w:rPr>
          <w:rFonts w:cs="Arial"/>
          <w:bCs/>
          <w:szCs w:val="20"/>
        </w:rPr>
      </w:pPr>
      <w:r w:rsidRPr="008044EE">
        <w:rPr>
          <w:rFonts w:cs="Arial"/>
          <w:bCs/>
          <w:szCs w:val="20"/>
        </w:rPr>
        <w:t>(7) Ne glede na omejitev iz prvega odstavka tega člena ima lahko vzajemni sklad največ 25 odstotkov sredstev naloženih v obveznice, ki jih izda posamezna kreditna institucija s sedežem ali podružnico v Republiki Sloveniji ali državi članici, če je ta kreditna institucija zaradi zaščite interesov imetnikov obveznic skladno z zakonom predmet posebnega javnega nadzora. Sredstva, pridobljena z izdajo obveznic, smejo biti skladno z zakonom vložena le v premoženje, ki bo v vsem času do dospetja omogočalo poravnavanje obveznosti iz obveznic, in ki bo v primeru nezmožnosti izpolnitve obveznosti prednostno uporabljeno za poplačilo glavnice in natečenih obresti obveznic.</w:t>
      </w:r>
    </w:p>
    <w:p w14:paraId="5CBBA00F" w14:textId="77777777" w:rsidR="00794674" w:rsidRPr="008044EE" w:rsidRDefault="00794674" w:rsidP="00794674">
      <w:pPr>
        <w:spacing w:line="260" w:lineRule="exact"/>
        <w:jc w:val="both"/>
        <w:rPr>
          <w:rFonts w:cs="Arial"/>
          <w:bCs/>
          <w:szCs w:val="20"/>
        </w:rPr>
      </w:pPr>
    </w:p>
    <w:p w14:paraId="24F83B2A" w14:textId="77777777" w:rsidR="00794674" w:rsidRPr="008044EE" w:rsidRDefault="00794674" w:rsidP="00794674">
      <w:pPr>
        <w:spacing w:line="260" w:lineRule="exact"/>
        <w:jc w:val="both"/>
        <w:rPr>
          <w:rFonts w:cs="Arial"/>
          <w:bCs/>
          <w:szCs w:val="20"/>
        </w:rPr>
      </w:pPr>
      <w:r w:rsidRPr="008044EE">
        <w:rPr>
          <w:rFonts w:cs="Arial"/>
          <w:bCs/>
          <w:szCs w:val="20"/>
        </w:rPr>
        <w:t>(8) Če ima vzajemni sklad naloženih več kot 5 odstotkov sredstev v obveznice, ki jih je izdala kreditna institucija iz prejšnjega odstavka, lahko naložbe v obveznice vseh takih kreditnih institucij skupaj dosežejo največ 80 odstotkov njegovih sredstev.</w:t>
      </w:r>
    </w:p>
    <w:p w14:paraId="62027A52" w14:textId="77777777" w:rsidR="00794674" w:rsidRPr="008044EE" w:rsidRDefault="00794674" w:rsidP="00794674">
      <w:pPr>
        <w:spacing w:line="260" w:lineRule="exact"/>
        <w:jc w:val="both"/>
        <w:rPr>
          <w:rFonts w:cs="Arial"/>
          <w:bCs/>
          <w:szCs w:val="20"/>
        </w:rPr>
      </w:pPr>
    </w:p>
    <w:p w14:paraId="141B813F" w14:textId="77777777" w:rsidR="00794674" w:rsidRPr="008044EE" w:rsidRDefault="00794674" w:rsidP="00794674">
      <w:pPr>
        <w:spacing w:line="260" w:lineRule="exact"/>
        <w:jc w:val="both"/>
        <w:rPr>
          <w:rFonts w:cs="Arial"/>
          <w:bCs/>
          <w:szCs w:val="20"/>
        </w:rPr>
      </w:pPr>
      <w:r w:rsidRPr="008044EE">
        <w:rPr>
          <w:rFonts w:cs="Arial"/>
          <w:bCs/>
          <w:szCs w:val="20"/>
        </w:rPr>
        <w:t>(9) Agencija pošlje Evropski komisiji in ESMA seznam kategorij obveznic iz sedmega odstavka tega člena skupaj s kategorijami izdajateljev, katerim je v skladu z zakonom in določbami o nadzoru iz sedmega odstavka tega člena odobrila izdajo obveznic, ki izpolnjujejo navedene pogoje. Seznamu priloži obvestilo o statusu danih jamstev.</w:t>
      </w:r>
    </w:p>
    <w:p w14:paraId="7E39FF1C" w14:textId="77777777" w:rsidR="00794674" w:rsidRPr="008044EE" w:rsidRDefault="00794674" w:rsidP="00794674">
      <w:pPr>
        <w:spacing w:line="260" w:lineRule="exact"/>
        <w:jc w:val="both"/>
        <w:rPr>
          <w:rFonts w:cs="Arial"/>
          <w:bCs/>
          <w:szCs w:val="20"/>
        </w:rPr>
      </w:pPr>
    </w:p>
    <w:p w14:paraId="11FCE257" w14:textId="77777777" w:rsidR="00794674" w:rsidRPr="008044EE" w:rsidRDefault="00794674" w:rsidP="00794674">
      <w:pPr>
        <w:spacing w:line="260" w:lineRule="exact"/>
        <w:jc w:val="both"/>
        <w:rPr>
          <w:rFonts w:cs="Arial"/>
          <w:bCs/>
          <w:szCs w:val="20"/>
        </w:rPr>
      </w:pPr>
      <w:r w:rsidRPr="008044EE">
        <w:rPr>
          <w:rFonts w:cs="Arial"/>
          <w:bCs/>
          <w:szCs w:val="20"/>
        </w:rPr>
        <w:t>(10) Prenosljivi vrednostni papirji in instrumenti denarnega trga iz šestega in sedmega odstavka tega člena se ne upoštevajo pri izračunu 40 odstotne omejitve iz četrtega odstavka tega člena.</w:t>
      </w:r>
    </w:p>
    <w:p w14:paraId="2D83DF2D" w14:textId="77777777" w:rsidR="00794674" w:rsidRPr="008044EE" w:rsidRDefault="00794674" w:rsidP="00794674">
      <w:pPr>
        <w:spacing w:line="260" w:lineRule="exact"/>
        <w:jc w:val="both"/>
        <w:rPr>
          <w:rFonts w:cs="Arial"/>
          <w:bCs/>
          <w:szCs w:val="20"/>
        </w:rPr>
      </w:pPr>
    </w:p>
    <w:p w14:paraId="37158456" w14:textId="77777777" w:rsidR="00794674" w:rsidRPr="008044EE" w:rsidRDefault="00794674" w:rsidP="00794674">
      <w:pPr>
        <w:spacing w:line="260" w:lineRule="exact"/>
        <w:jc w:val="both"/>
        <w:rPr>
          <w:rFonts w:cs="Arial"/>
          <w:bCs/>
          <w:szCs w:val="20"/>
        </w:rPr>
      </w:pPr>
      <w:r w:rsidRPr="008044EE">
        <w:rPr>
          <w:rFonts w:cs="Arial"/>
          <w:bCs/>
          <w:szCs w:val="20"/>
        </w:rPr>
        <w:t>(11) Omejitev iz tega člena ni dovoljeno kombinirati, zato naložbe vzajemnega sklada v vrednostne papirje ali instrumente denarnega trga, izdane s strani posamezne osebe, v depozite pri njej in izvedene finančne instrumente, ki jih je kreirala, ne smejo skupaj preseči 35 odstotkov njegovih sredstev.</w:t>
      </w:r>
    </w:p>
    <w:p w14:paraId="765065B1" w14:textId="77777777" w:rsidR="00794674" w:rsidRPr="008044EE" w:rsidRDefault="00794674" w:rsidP="00794674">
      <w:pPr>
        <w:spacing w:line="260" w:lineRule="exact"/>
        <w:jc w:val="both"/>
        <w:rPr>
          <w:rFonts w:cs="Arial"/>
          <w:bCs/>
          <w:szCs w:val="20"/>
        </w:rPr>
      </w:pPr>
    </w:p>
    <w:p w14:paraId="055A20A7" w14:textId="77777777" w:rsidR="00794674" w:rsidRPr="008044EE" w:rsidRDefault="00794674" w:rsidP="00794674">
      <w:pPr>
        <w:spacing w:line="260" w:lineRule="exact"/>
        <w:jc w:val="center"/>
        <w:rPr>
          <w:rFonts w:cs="Arial"/>
          <w:b/>
          <w:szCs w:val="20"/>
        </w:rPr>
      </w:pPr>
      <w:r w:rsidRPr="008044EE">
        <w:rPr>
          <w:rFonts w:cs="Arial"/>
          <w:b/>
          <w:szCs w:val="20"/>
        </w:rPr>
        <w:t>444. člen</w:t>
      </w:r>
    </w:p>
    <w:p w14:paraId="6DA36920" w14:textId="77777777" w:rsidR="00794674" w:rsidRPr="008044EE" w:rsidRDefault="00794674" w:rsidP="00794674">
      <w:pPr>
        <w:spacing w:line="260" w:lineRule="exact"/>
        <w:jc w:val="center"/>
        <w:rPr>
          <w:rFonts w:cs="Arial"/>
          <w:bCs/>
          <w:szCs w:val="20"/>
        </w:rPr>
      </w:pPr>
      <w:r w:rsidRPr="008044EE">
        <w:rPr>
          <w:rFonts w:cs="Arial"/>
          <w:bCs/>
          <w:szCs w:val="20"/>
        </w:rPr>
        <w:t>(pristojnost Agencije za nadzor nad družbo za upravljanje države članice in njeno podružnico)</w:t>
      </w:r>
    </w:p>
    <w:p w14:paraId="3104F540" w14:textId="77777777" w:rsidR="00794674" w:rsidRPr="008044EE" w:rsidRDefault="00794674" w:rsidP="00794674">
      <w:pPr>
        <w:spacing w:line="260" w:lineRule="exact"/>
        <w:jc w:val="both"/>
        <w:rPr>
          <w:rFonts w:cs="Arial"/>
          <w:bCs/>
          <w:szCs w:val="20"/>
        </w:rPr>
      </w:pPr>
    </w:p>
    <w:p w14:paraId="26415F36" w14:textId="77777777" w:rsidR="00794674" w:rsidRPr="008044EE" w:rsidRDefault="00794674" w:rsidP="00794674">
      <w:pPr>
        <w:spacing w:line="260" w:lineRule="exact"/>
        <w:jc w:val="both"/>
        <w:rPr>
          <w:rFonts w:cs="Arial"/>
          <w:bCs/>
          <w:szCs w:val="20"/>
        </w:rPr>
      </w:pPr>
      <w:r w:rsidRPr="008044EE">
        <w:rPr>
          <w:rFonts w:cs="Arial"/>
          <w:bCs/>
          <w:szCs w:val="20"/>
        </w:rPr>
        <w:t>(1) Agencija je pristojna in odgovorna za nadzor nad podružnico družbe za upravljanje države članice, ustanovljeno v Republiki Sloveniji, glede spoštovanja pravil ravnanja pri opravljanju storitev družbe za upravljanje iz 2.2.2. pododdelka tega zakona.</w:t>
      </w:r>
    </w:p>
    <w:p w14:paraId="34EE4E9E" w14:textId="77777777" w:rsidR="00794674" w:rsidRPr="008044EE" w:rsidRDefault="00794674" w:rsidP="00794674">
      <w:pPr>
        <w:spacing w:line="260" w:lineRule="exact"/>
        <w:jc w:val="both"/>
        <w:rPr>
          <w:rFonts w:cs="Arial"/>
          <w:bCs/>
          <w:szCs w:val="20"/>
        </w:rPr>
      </w:pPr>
    </w:p>
    <w:p w14:paraId="354ADF7C" w14:textId="77777777" w:rsidR="00794674" w:rsidRPr="008044EE" w:rsidRDefault="00794674" w:rsidP="00794674">
      <w:pPr>
        <w:spacing w:line="260" w:lineRule="exact"/>
        <w:jc w:val="both"/>
        <w:rPr>
          <w:rFonts w:cs="Arial"/>
          <w:bCs/>
          <w:szCs w:val="20"/>
        </w:rPr>
      </w:pPr>
      <w:r w:rsidRPr="008044EE">
        <w:rPr>
          <w:rFonts w:cs="Arial"/>
          <w:bCs/>
          <w:szCs w:val="20"/>
        </w:rPr>
        <w:t>(2) Agencija je pristojna in odgovorna za nadzor nad družbo za upravljanje države članice, ki je v Republiki Sloveniji oblikovala in upravlja vzajemni sklad, glede spoštovanja določb drugega in tretjega odstavka 121. člena tega zakona.</w:t>
      </w:r>
    </w:p>
    <w:p w14:paraId="146C7AF5" w14:textId="77777777" w:rsidR="00794674" w:rsidRPr="008044EE" w:rsidRDefault="00794674" w:rsidP="00794674">
      <w:pPr>
        <w:spacing w:line="260" w:lineRule="exact"/>
        <w:jc w:val="both"/>
        <w:rPr>
          <w:rFonts w:cs="Arial"/>
          <w:bCs/>
          <w:szCs w:val="20"/>
        </w:rPr>
      </w:pPr>
    </w:p>
    <w:p w14:paraId="20B5B37E" w14:textId="77777777" w:rsidR="00794674" w:rsidRPr="008044EE" w:rsidRDefault="00794674" w:rsidP="00794674">
      <w:pPr>
        <w:spacing w:line="260" w:lineRule="exact"/>
        <w:jc w:val="both"/>
        <w:rPr>
          <w:rFonts w:cs="Arial"/>
          <w:bCs/>
          <w:szCs w:val="20"/>
        </w:rPr>
      </w:pPr>
      <w:r w:rsidRPr="008044EE">
        <w:rPr>
          <w:rFonts w:cs="Arial"/>
          <w:bCs/>
          <w:szCs w:val="20"/>
        </w:rPr>
        <w:t>(3) Agencija je pristojna in odgovorna za nadzor nad družbo za upravljanje države članice, ki v Republiki Sloveniji trži enote KNPVP, glede spoštovanja zakonov in predpisov iz tretjega odstavka 129. člena tega zakona.</w:t>
      </w:r>
    </w:p>
    <w:p w14:paraId="75B39BDF" w14:textId="77777777" w:rsidR="00794674" w:rsidRPr="008044EE" w:rsidRDefault="00794674" w:rsidP="00794674">
      <w:pPr>
        <w:spacing w:line="260" w:lineRule="exact"/>
        <w:jc w:val="both"/>
        <w:rPr>
          <w:rFonts w:cs="Arial"/>
          <w:bCs/>
          <w:szCs w:val="20"/>
        </w:rPr>
      </w:pPr>
    </w:p>
    <w:p w14:paraId="7A2063BB" w14:textId="77777777" w:rsidR="0051073F" w:rsidRPr="008044EE" w:rsidRDefault="0051073F" w:rsidP="0051073F">
      <w:pPr>
        <w:spacing w:line="260" w:lineRule="exact"/>
        <w:jc w:val="center"/>
        <w:rPr>
          <w:rFonts w:cs="Arial"/>
          <w:b/>
          <w:szCs w:val="20"/>
        </w:rPr>
      </w:pPr>
      <w:r w:rsidRPr="008044EE">
        <w:rPr>
          <w:rFonts w:cs="Arial"/>
          <w:b/>
          <w:szCs w:val="20"/>
        </w:rPr>
        <w:t>447. člen</w:t>
      </w:r>
    </w:p>
    <w:p w14:paraId="479EE6CF" w14:textId="77777777" w:rsidR="0051073F" w:rsidRPr="008044EE" w:rsidRDefault="0051073F" w:rsidP="0051073F">
      <w:pPr>
        <w:spacing w:line="260" w:lineRule="exact"/>
        <w:jc w:val="center"/>
        <w:rPr>
          <w:rFonts w:cs="Arial"/>
          <w:bCs/>
          <w:szCs w:val="20"/>
        </w:rPr>
      </w:pPr>
      <w:r w:rsidRPr="008044EE">
        <w:rPr>
          <w:rFonts w:cs="Arial"/>
          <w:bCs/>
          <w:szCs w:val="20"/>
        </w:rPr>
        <w:t>(namen nadzora nad družbami za upravljanje)</w:t>
      </w:r>
    </w:p>
    <w:p w14:paraId="36096000" w14:textId="77777777" w:rsidR="0051073F" w:rsidRPr="008044EE" w:rsidRDefault="0051073F" w:rsidP="0051073F">
      <w:pPr>
        <w:spacing w:line="260" w:lineRule="exact"/>
        <w:jc w:val="both"/>
        <w:rPr>
          <w:rFonts w:cs="Arial"/>
          <w:bCs/>
          <w:szCs w:val="20"/>
        </w:rPr>
      </w:pPr>
    </w:p>
    <w:p w14:paraId="20B4C0CF" w14:textId="77777777" w:rsidR="00794674" w:rsidRPr="008044EE" w:rsidRDefault="0051073F" w:rsidP="00794674">
      <w:pPr>
        <w:spacing w:line="260" w:lineRule="exact"/>
        <w:jc w:val="both"/>
        <w:rPr>
          <w:rFonts w:cs="Arial"/>
          <w:bCs/>
          <w:szCs w:val="20"/>
        </w:rPr>
      </w:pPr>
      <w:r w:rsidRPr="008044EE">
        <w:rPr>
          <w:rFonts w:cs="Arial"/>
          <w:bCs/>
          <w:szCs w:val="20"/>
        </w:rPr>
        <w:t>Agencija opravlja nadzor nad družbami za upravljanje z namenom preverjanja, ali družbe za upravljanje spoštujejo pravila o upravljanju investicijskih skladov in druga pravila, določena s tem zakonom, z ZTFI-1 oziroma drugim zakonom, ki ureja storitve upravljanja investicijskih skladov oziroma drugega finančnega premoženja, ter s predpisi, izdanimi na podlagi teh zakonov.</w:t>
      </w:r>
    </w:p>
    <w:p w14:paraId="37296A3C" w14:textId="77777777" w:rsidR="00794674" w:rsidRPr="008044EE" w:rsidRDefault="00794674" w:rsidP="00794674">
      <w:pPr>
        <w:spacing w:line="260" w:lineRule="exact"/>
        <w:jc w:val="both"/>
        <w:rPr>
          <w:rFonts w:cs="Arial"/>
          <w:bCs/>
          <w:szCs w:val="20"/>
        </w:rPr>
      </w:pPr>
    </w:p>
    <w:p w14:paraId="211D76F9" w14:textId="77777777" w:rsidR="00FF73AE" w:rsidRDefault="00FF73AE" w:rsidP="00794674">
      <w:pPr>
        <w:spacing w:line="260" w:lineRule="exact"/>
        <w:jc w:val="center"/>
        <w:rPr>
          <w:rFonts w:cs="Arial"/>
          <w:b/>
          <w:szCs w:val="20"/>
        </w:rPr>
      </w:pPr>
    </w:p>
    <w:p w14:paraId="4ADD6015" w14:textId="4ED6CA58" w:rsidR="00794674" w:rsidRPr="008044EE" w:rsidRDefault="00794674" w:rsidP="00794674">
      <w:pPr>
        <w:spacing w:line="260" w:lineRule="exact"/>
        <w:jc w:val="center"/>
        <w:rPr>
          <w:rFonts w:cs="Arial"/>
          <w:b/>
          <w:szCs w:val="20"/>
        </w:rPr>
      </w:pPr>
      <w:r w:rsidRPr="008044EE">
        <w:rPr>
          <w:rFonts w:cs="Arial"/>
          <w:b/>
          <w:szCs w:val="20"/>
        </w:rPr>
        <w:lastRenderedPageBreak/>
        <w:t>496. člen</w:t>
      </w:r>
    </w:p>
    <w:p w14:paraId="29BBD43B" w14:textId="77777777" w:rsidR="00794674" w:rsidRPr="008044EE" w:rsidRDefault="00794674" w:rsidP="00794674">
      <w:pPr>
        <w:spacing w:line="260" w:lineRule="exact"/>
        <w:jc w:val="center"/>
        <w:rPr>
          <w:rFonts w:cs="Arial"/>
          <w:bCs/>
          <w:szCs w:val="20"/>
        </w:rPr>
      </w:pPr>
      <w:r w:rsidRPr="008044EE">
        <w:rPr>
          <w:rFonts w:cs="Arial"/>
          <w:bCs/>
          <w:szCs w:val="20"/>
        </w:rPr>
        <w:t>(odvzem dovoljenja za trženje enot investicijskih skladov)</w:t>
      </w:r>
    </w:p>
    <w:p w14:paraId="25C9A3AB" w14:textId="77777777" w:rsidR="00794674" w:rsidRPr="008044EE" w:rsidRDefault="00794674" w:rsidP="00794674">
      <w:pPr>
        <w:spacing w:line="260" w:lineRule="exact"/>
        <w:jc w:val="both"/>
        <w:rPr>
          <w:rFonts w:cs="Arial"/>
          <w:bCs/>
          <w:szCs w:val="20"/>
        </w:rPr>
      </w:pPr>
    </w:p>
    <w:p w14:paraId="43988E7E" w14:textId="77777777" w:rsidR="00794674" w:rsidRPr="008044EE" w:rsidRDefault="00794674" w:rsidP="00794674">
      <w:pPr>
        <w:spacing w:line="260" w:lineRule="exact"/>
        <w:jc w:val="both"/>
        <w:rPr>
          <w:rFonts w:cs="Arial"/>
          <w:bCs/>
          <w:szCs w:val="20"/>
        </w:rPr>
      </w:pPr>
      <w:r w:rsidRPr="008044EE">
        <w:rPr>
          <w:rFonts w:cs="Arial"/>
          <w:bCs/>
          <w:szCs w:val="20"/>
        </w:rPr>
        <w:t>(1) Agencija odvzame dovoljenje za trženje enot investicijskih skladov iz 131. člena tega zakona, če je:</w:t>
      </w:r>
    </w:p>
    <w:p w14:paraId="4E9F5A87" w14:textId="77777777" w:rsidR="00794674" w:rsidRPr="008044EE" w:rsidRDefault="00794674" w:rsidP="00B6079F">
      <w:pPr>
        <w:numPr>
          <w:ilvl w:val="0"/>
          <w:numId w:val="83"/>
        </w:numPr>
        <w:spacing w:line="260" w:lineRule="exact"/>
        <w:jc w:val="both"/>
        <w:rPr>
          <w:rFonts w:cs="Arial"/>
          <w:bCs/>
          <w:szCs w:val="20"/>
        </w:rPr>
      </w:pPr>
      <w:r w:rsidRPr="008044EE">
        <w:rPr>
          <w:rFonts w:cs="Arial"/>
          <w:bCs/>
          <w:szCs w:val="20"/>
        </w:rPr>
        <w:t>bilo dovoljenje pridobljeno z navajanjem neresničnih podatkov;</w:t>
      </w:r>
    </w:p>
    <w:p w14:paraId="5260D651" w14:textId="77777777" w:rsidR="00794674" w:rsidRPr="008044EE" w:rsidRDefault="00794674" w:rsidP="00B6079F">
      <w:pPr>
        <w:numPr>
          <w:ilvl w:val="0"/>
          <w:numId w:val="83"/>
        </w:numPr>
        <w:spacing w:line="260" w:lineRule="exact"/>
        <w:jc w:val="both"/>
        <w:rPr>
          <w:rFonts w:cs="Arial"/>
          <w:bCs/>
          <w:szCs w:val="20"/>
        </w:rPr>
      </w:pPr>
      <w:r w:rsidRPr="008044EE">
        <w:rPr>
          <w:rFonts w:cs="Arial"/>
          <w:bCs/>
          <w:szCs w:val="20"/>
        </w:rPr>
        <w:t>bila oseba pravnomočno nepogojno obsojena za kaznivo dejanje zoper premoženje oziroma gospodarstvo na kazen zapora več kakor tri mesece, ki še ni izbrisana;</w:t>
      </w:r>
    </w:p>
    <w:p w14:paraId="680AC321" w14:textId="77777777" w:rsidR="00794674" w:rsidRPr="008044EE" w:rsidRDefault="00794674" w:rsidP="00B6079F">
      <w:pPr>
        <w:numPr>
          <w:ilvl w:val="0"/>
          <w:numId w:val="83"/>
        </w:numPr>
        <w:spacing w:line="260" w:lineRule="exact"/>
        <w:jc w:val="both"/>
        <w:rPr>
          <w:rFonts w:cs="Arial"/>
          <w:bCs/>
          <w:szCs w:val="20"/>
        </w:rPr>
      </w:pPr>
      <w:r w:rsidRPr="008044EE">
        <w:rPr>
          <w:rFonts w:cs="Arial"/>
          <w:bCs/>
          <w:szCs w:val="20"/>
        </w:rPr>
        <w:t>oseba pri trženju enot investicijskih skladov kršila predpise iz tretjega odstavka 129. člena tega zakona.</w:t>
      </w:r>
    </w:p>
    <w:p w14:paraId="7FECC3CB" w14:textId="77777777" w:rsidR="00794674" w:rsidRPr="008044EE" w:rsidRDefault="00794674" w:rsidP="00794674">
      <w:pPr>
        <w:spacing w:line="260" w:lineRule="exact"/>
        <w:jc w:val="both"/>
        <w:rPr>
          <w:rFonts w:cs="Arial"/>
          <w:bCs/>
          <w:szCs w:val="20"/>
        </w:rPr>
      </w:pPr>
    </w:p>
    <w:p w14:paraId="392037C9" w14:textId="77777777" w:rsidR="00794674" w:rsidRPr="008044EE" w:rsidRDefault="00794674" w:rsidP="00794674">
      <w:pPr>
        <w:spacing w:line="260" w:lineRule="exact"/>
        <w:jc w:val="both"/>
        <w:rPr>
          <w:rFonts w:cs="Arial"/>
          <w:bCs/>
          <w:szCs w:val="20"/>
        </w:rPr>
      </w:pPr>
      <w:r w:rsidRPr="008044EE">
        <w:rPr>
          <w:rFonts w:cs="Arial"/>
          <w:bCs/>
          <w:szCs w:val="20"/>
        </w:rPr>
        <w:t>(2) Za odločanje Agencije o odvzemu dovoljenja iz prejšnjega odstavka se smiselno uporabljajo določbe zakona, ki ureja upravni postopek.</w:t>
      </w:r>
    </w:p>
    <w:p w14:paraId="2408E95F" w14:textId="77777777" w:rsidR="00794674" w:rsidRPr="008044EE" w:rsidRDefault="00794674" w:rsidP="00794674">
      <w:pPr>
        <w:spacing w:line="260" w:lineRule="exact"/>
        <w:jc w:val="both"/>
        <w:rPr>
          <w:rFonts w:cs="Arial"/>
          <w:bCs/>
          <w:szCs w:val="20"/>
        </w:rPr>
      </w:pPr>
    </w:p>
    <w:p w14:paraId="04EDA2B4" w14:textId="77777777" w:rsidR="00794674" w:rsidRPr="008044EE" w:rsidRDefault="00794674" w:rsidP="00794674">
      <w:pPr>
        <w:spacing w:line="260" w:lineRule="exact"/>
        <w:jc w:val="both"/>
        <w:rPr>
          <w:rFonts w:cs="Arial"/>
          <w:bCs/>
          <w:szCs w:val="20"/>
        </w:rPr>
      </w:pPr>
      <w:r w:rsidRPr="008044EE">
        <w:rPr>
          <w:rFonts w:cs="Arial"/>
          <w:bCs/>
          <w:szCs w:val="20"/>
        </w:rPr>
        <w:t>(3) Zoper odločbo Agencije o odvzemu dovoljenja za trženje enot investicijskih skladov je dovoljeno začeti upravni spor v 30 dneh od prejema odločbe.</w:t>
      </w:r>
    </w:p>
    <w:p w14:paraId="214177D4" w14:textId="77777777" w:rsidR="00794674" w:rsidRPr="008044EE" w:rsidRDefault="00794674" w:rsidP="00794674">
      <w:pPr>
        <w:spacing w:line="260" w:lineRule="exact"/>
        <w:jc w:val="both"/>
        <w:rPr>
          <w:rFonts w:cs="Arial"/>
          <w:bCs/>
          <w:szCs w:val="20"/>
        </w:rPr>
      </w:pPr>
    </w:p>
    <w:p w14:paraId="46A470D9" w14:textId="2D89FFD6" w:rsidR="00042A13" w:rsidRDefault="00042A13" w:rsidP="00794674">
      <w:pPr>
        <w:spacing w:line="260" w:lineRule="exact"/>
        <w:jc w:val="both"/>
        <w:rPr>
          <w:rFonts w:cs="Arial"/>
          <w:bCs/>
          <w:szCs w:val="20"/>
        </w:rPr>
      </w:pPr>
    </w:p>
    <w:p w14:paraId="222887C4" w14:textId="7C310976" w:rsidR="00042A13" w:rsidRPr="000735C4" w:rsidRDefault="00042A13" w:rsidP="000735C4">
      <w:pPr>
        <w:spacing w:line="240" w:lineRule="auto"/>
        <w:rPr>
          <w:rFonts w:cs="Arial"/>
          <w:b/>
          <w:szCs w:val="20"/>
        </w:rPr>
      </w:pPr>
      <w:bookmarkStart w:id="6" w:name="_GoBack"/>
      <w:bookmarkEnd w:id="6"/>
    </w:p>
    <w:sectPr w:rsidR="00042A13" w:rsidRPr="000735C4" w:rsidSect="00CD653E">
      <w:headerReference w:type="default" r:id="rId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4C6C1" w14:textId="77777777" w:rsidR="00D969E8" w:rsidRDefault="00D969E8">
      <w:r>
        <w:separator/>
      </w:r>
    </w:p>
  </w:endnote>
  <w:endnote w:type="continuationSeparator" w:id="0">
    <w:p w14:paraId="7CAFF20C" w14:textId="77777777" w:rsidR="00D969E8" w:rsidRDefault="00D9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18198" w14:textId="77777777" w:rsidR="00D969E8" w:rsidRDefault="00D969E8">
      <w:r>
        <w:separator/>
      </w:r>
    </w:p>
  </w:footnote>
  <w:footnote w:type="continuationSeparator" w:id="0">
    <w:p w14:paraId="7D4E6C83" w14:textId="77777777" w:rsidR="00D969E8" w:rsidRDefault="00D969E8">
      <w:r>
        <w:continuationSeparator/>
      </w:r>
    </w:p>
  </w:footnote>
  <w:footnote w:id="1">
    <w:p w14:paraId="710F9B06" w14:textId="77777777" w:rsidR="00D969E8" w:rsidRPr="00F14633" w:rsidRDefault="00D969E8" w:rsidP="00794674">
      <w:pPr>
        <w:pStyle w:val="Sprotnaopomba-besedilo"/>
        <w:rPr>
          <w:sz w:val="16"/>
          <w:szCs w:val="16"/>
        </w:rPr>
      </w:pPr>
      <w:r>
        <w:rPr>
          <w:rStyle w:val="Sprotnaopomba-sklic"/>
        </w:rPr>
        <w:footnoteRef/>
      </w:r>
      <w:r>
        <w:t xml:space="preserve"> </w:t>
      </w:r>
      <w:r>
        <w:rPr>
          <w:sz w:val="16"/>
          <w:szCs w:val="16"/>
        </w:rPr>
        <w:t>KNPVP</w:t>
      </w:r>
      <w:r w:rsidRPr="00F14633">
        <w:rPr>
          <w:sz w:val="16"/>
          <w:szCs w:val="16"/>
        </w:rPr>
        <w:t xml:space="preserve"> je </w:t>
      </w:r>
      <w:r>
        <w:rPr>
          <w:sz w:val="16"/>
          <w:szCs w:val="16"/>
        </w:rPr>
        <w:t>sklad</w:t>
      </w:r>
      <w:r w:rsidRPr="00F14633">
        <w:rPr>
          <w:sz w:val="16"/>
          <w:szCs w:val="16"/>
        </w:rPr>
        <w:t>, kater</w:t>
      </w:r>
      <w:r>
        <w:rPr>
          <w:sz w:val="16"/>
          <w:szCs w:val="16"/>
        </w:rPr>
        <w:t>ega</w:t>
      </w:r>
      <w:r w:rsidRPr="00F14633">
        <w:rPr>
          <w:sz w:val="16"/>
          <w:szCs w:val="16"/>
        </w:rPr>
        <w:t>:</w:t>
      </w:r>
    </w:p>
    <w:p w14:paraId="7EBB3035" w14:textId="77777777" w:rsidR="00D969E8" w:rsidRPr="00F14633" w:rsidRDefault="00D969E8" w:rsidP="00794674">
      <w:pPr>
        <w:pStyle w:val="Sprotnaopomba-besedilo"/>
        <w:rPr>
          <w:sz w:val="16"/>
          <w:szCs w:val="16"/>
        </w:rPr>
      </w:pPr>
      <w:r w:rsidRPr="00F14633">
        <w:rPr>
          <w:sz w:val="16"/>
          <w:szCs w:val="16"/>
        </w:rPr>
        <w:t xml:space="preserve">(a) edini namen je skupno vlaganje </w:t>
      </w:r>
      <w:r>
        <w:rPr>
          <w:sz w:val="16"/>
          <w:szCs w:val="16"/>
        </w:rPr>
        <w:t>sredstev</w:t>
      </w:r>
      <w:r w:rsidRPr="00F14633">
        <w:rPr>
          <w:sz w:val="16"/>
          <w:szCs w:val="16"/>
        </w:rPr>
        <w:t>, zbran</w:t>
      </w:r>
      <w:r>
        <w:rPr>
          <w:sz w:val="16"/>
          <w:szCs w:val="16"/>
        </w:rPr>
        <w:t>ih</w:t>
      </w:r>
      <w:r w:rsidRPr="00F14633">
        <w:rPr>
          <w:sz w:val="16"/>
          <w:szCs w:val="16"/>
        </w:rPr>
        <w:t xml:space="preserve"> pri javnosti, v prenosljive vrednostne papirje ali druga likvidna finančna sredstva</w:t>
      </w:r>
      <w:r>
        <w:rPr>
          <w:sz w:val="16"/>
          <w:szCs w:val="16"/>
        </w:rPr>
        <w:t xml:space="preserve"> </w:t>
      </w:r>
      <w:r w:rsidRPr="00F14633">
        <w:rPr>
          <w:sz w:val="16"/>
          <w:szCs w:val="16"/>
        </w:rPr>
        <w:t>in ki posluje po načelu razpršitve tveganj, in</w:t>
      </w:r>
    </w:p>
    <w:p w14:paraId="6E356B58" w14:textId="77777777" w:rsidR="00D969E8" w:rsidRPr="00F14633" w:rsidRDefault="00D969E8" w:rsidP="00794674">
      <w:pPr>
        <w:pStyle w:val="Sprotnaopomba-besedilo"/>
        <w:rPr>
          <w:sz w:val="16"/>
          <w:szCs w:val="16"/>
        </w:rPr>
      </w:pPr>
      <w:r w:rsidRPr="00F14633">
        <w:rPr>
          <w:sz w:val="16"/>
          <w:szCs w:val="16"/>
        </w:rPr>
        <w:t>(b) enote premoženja se na zahtevo imetnikov ponovno odkupijo ali izplačajo, neposredno ali posredno, iz sredstev te</w:t>
      </w:r>
      <w:r>
        <w:rPr>
          <w:sz w:val="16"/>
          <w:szCs w:val="16"/>
        </w:rPr>
        <w:t>ga sklada</w:t>
      </w:r>
      <w:r w:rsidRPr="00F14633">
        <w:rPr>
          <w:sz w:val="16"/>
          <w:szCs w:val="16"/>
        </w:rPr>
        <w:t>.</w:t>
      </w:r>
    </w:p>
    <w:p w14:paraId="1264062F" w14:textId="77777777" w:rsidR="00D969E8" w:rsidRDefault="00D969E8" w:rsidP="00794674">
      <w:pPr>
        <w:pStyle w:val="Sprotnaopomba-besedilo"/>
      </w:pPr>
    </w:p>
  </w:footnote>
  <w:footnote w:id="2">
    <w:p w14:paraId="224DEC41" w14:textId="77777777" w:rsidR="00D969E8" w:rsidRDefault="00D969E8" w:rsidP="00794674">
      <w:pPr>
        <w:pStyle w:val="Sprotnaopomba-besedilo"/>
      </w:pPr>
      <w:r>
        <w:rPr>
          <w:rStyle w:val="Sprotnaopomba-sklic"/>
        </w:rPr>
        <w:footnoteRef/>
      </w:r>
      <w:r>
        <w:t xml:space="preserve"> </w:t>
      </w:r>
      <w:r>
        <w:rPr>
          <w:sz w:val="16"/>
          <w:szCs w:val="16"/>
        </w:rPr>
        <w:t>Odprt investicijski sklad je investicijski sklad, katerega enote je mogoče na zahtevo imetnika unovčiti in izplačati iz sredstev sklada, oziroma investicijski sklad, za katerega je kako drugače zagotovljeno, da je cena, po kateri se z njegovo enoto trguje na organiziranem trgu, ves čas enaka njeni izračunani vrednosti oziroma se od nje bistveno ne razlikuje.</w:t>
      </w:r>
    </w:p>
  </w:footnote>
  <w:footnote w:id="3">
    <w:p w14:paraId="226D2F6A" w14:textId="77777777" w:rsidR="00D969E8" w:rsidRPr="00FC6272" w:rsidRDefault="00D969E8" w:rsidP="00794674">
      <w:pPr>
        <w:spacing w:before="150" w:after="150" w:line="240" w:lineRule="auto"/>
        <w:ind w:right="750"/>
        <w:jc w:val="both"/>
        <w:rPr>
          <w:rFonts w:ascii="Tahoma" w:hAnsi="Tahoma" w:cs="Tahoma"/>
          <w:sz w:val="17"/>
          <w:szCs w:val="17"/>
          <w:lang w:eastAsia="sl-SI"/>
        </w:rPr>
      </w:pPr>
      <w:r>
        <w:rPr>
          <w:rStyle w:val="Sprotnaopomba-sklic"/>
          <w:rFonts w:eastAsia="Arial"/>
        </w:rPr>
        <w:footnoteRef/>
      </w:r>
      <w:r w:rsidRPr="00FC6272">
        <w:t xml:space="preserve"> </w:t>
      </w:r>
      <w:r w:rsidRPr="00FC6272">
        <w:rPr>
          <w:rFonts w:cs="Arial"/>
          <w:sz w:val="16"/>
          <w:szCs w:val="16"/>
        </w:rPr>
        <w:t>Direktiva Sveta z dne 20. decembra 1985 o usklajevanju zakonov in drugih predpisov o kolektivnih naložbenih podjemih za vlaganja v prenosljive vrednostne papirje (KNPVP).</w:t>
      </w:r>
    </w:p>
    <w:p w14:paraId="51C0B904" w14:textId="77777777" w:rsidR="00D969E8" w:rsidRDefault="00D969E8" w:rsidP="00794674">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15DAC" w14:textId="77777777" w:rsidR="00D969E8" w:rsidRPr="00110CBD" w:rsidRDefault="00D969E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969E8" w:rsidRPr="008F3500" w14:paraId="74E87B8E" w14:textId="77777777">
      <w:trPr>
        <w:cantSplit/>
        <w:trHeight w:hRule="exact" w:val="847"/>
      </w:trPr>
      <w:tc>
        <w:tcPr>
          <w:tcW w:w="567" w:type="dxa"/>
        </w:tcPr>
        <w:p w14:paraId="3B924186" w14:textId="5584D0CD" w:rsidR="00D969E8" w:rsidRPr="008F3500" w:rsidRDefault="00D969E8"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7216" behindDoc="0" locked="0" layoutInCell="0" allowOverlap="1" wp14:anchorId="7C094848" wp14:editId="03971171">
                    <wp:simplePos x="0" y="0"/>
                    <wp:positionH relativeFrom="column">
                      <wp:posOffset>29845</wp:posOffset>
                    </wp:positionH>
                    <wp:positionV relativeFrom="page">
                      <wp:posOffset>3600449</wp:posOffset>
                    </wp:positionV>
                    <wp:extent cx="215900" cy="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6E7A72"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3OGY4s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00F55628" w14:textId="77777777" w:rsidR="000735C4" w:rsidRPr="00A9231D" w:rsidRDefault="000735C4" w:rsidP="000735C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3284837C" wp14:editId="20B4EE7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EF6E058" w14:textId="5C1AA191" w:rsidR="000735C4" w:rsidRPr="00A9231D" w:rsidRDefault="000735C4" w:rsidP="000735C4">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009896E" w14:textId="04B51F88" w:rsidR="000735C4" w:rsidRPr="00A9231D" w:rsidRDefault="000735C4" w:rsidP="000735C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8EA10C2" w14:textId="33874E71" w:rsidR="000735C4" w:rsidRPr="00A9231D" w:rsidRDefault="000735C4" w:rsidP="000735C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691CD79" w14:textId="68D91B11" w:rsidR="000735C4" w:rsidRPr="00A9231D" w:rsidRDefault="000735C4" w:rsidP="000735C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EB77044" w14:textId="77777777" w:rsidR="00D969E8" w:rsidRPr="008F3500" w:rsidRDefault="00D969E8"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128"/>
    <w:multiLevelType w:val="hybridMultilevel"/>
    <w:tmpl w:val="A2C60130"/>
    <w:lvl w:ilvl="0" w:tplc="1010BA0A">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9E155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0148CF"/>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490293A"/>
    <w:multiLevelType w:val="multilevel"/>
    <w:tmpl w:val="4CC0DEFC"/>
    <w:lvl w:ilvl="0">
      <w:start w:val="1"/>
      <w:numFmt w:val="decimal"/>
      <w:lvlText w:val="%1."/>
      <w:lvlJc w:val="left"/>
      <w:pPr>
        <w:ind w:left="360" w:hanging="360"/>
      </w:pPr>
    </w:lvl>
    <w:lvl w:ilvl="1">
      <w:start w:val="7"/>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4FC5DFA"/>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616229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8CA64E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A13199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CA83BAB"/>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D4A7D94"/>
    <w:multiLevelType w:val="hybridMultilevel"/>
    <w:tmpl w:val="08248B74"/>
    <w:lvl w:ilvl="0" w:tplc="1010BA0A">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063DEE"/>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FC244A9"/>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07913A1"/>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15401D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25F79E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36C3DF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66F4CCC"/>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17EE3D5A"/>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7FC45D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80D6204"/>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184C634A"/>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88D2105"/>
    <w:multiLevelType w:val="hybridMultilevel"/>
    <w:tmpl w:val="68BED04C"/>
    <w:lvl w:ilvl="0" w:tplc="C9BE3CC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8F52551"/>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190E6881"/>
    <w:multiLevelType w:val="hybridMultilevel"/>
    <w:tmpl w:val="ECD64B7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C3B46F4"/>
    <w:multiLevelType w:val="hybridMultilevel"/>
    <w:tmpl w:val="7242BE86"/>
    <w:lvl w:ilvl="0" w:tplc="248EA0F8">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1DAB6016"/>
    <w:multiLevelType w:val="hybridMultilevel"/>
    <w:tmpl w:val="9A3EC07A"/>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DCD6A1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1E9A340F"/>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1F1F2149"/>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20C025AE"/>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27649D1"/>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5990A4B"/>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6C63021"/>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2793622F"/>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29514C34"/>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B773673"/>
    <w:multiLevelType w:val="hybridMultilevel"/>
    <w:tmpl w:val="31F61E52"/>
    <w:lvl w:ilvl="0" w:tplc="0424000F">
      <w:start w:val="1"/>
      <w:numFmt w:val="decimal"/>
      <w:lvlText w:val="%1."/>
      <w:lvlJc w:val="left"/>
      <w:pPr>
        <w:ind w:left="720" w:hanging="720"/>
      </w:pPr>
      <w:rPr>
        <w:rFonts w:hint="default"/>
      </w:rPr>
    </w:lvl>
    <w:lvl w:ilvl="1" w:tplc="79C046B8">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D8D427A"/>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2D9620FE"/>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2F1B5F1F"/>
    <w:multiLevelType w:val="hybridMultilevel"/>
    <w:tmpl w:val="ECD09DC0"/>
    <w:lvl w:ilvl="0" w:tplc="A0D80B36">
      <w:start w:val="1"/>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F754E1A"/>
    <w:multiLevelType w:val="hybridMultilevel"/>
    <w:tmpl w:val="ECD64B7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44"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6D42645"/>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36FF084F"/>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8" w15:restartNumberingAfterBreak="0">
    <w:nsid w:val="3E186618"/>
    <w:multiLevelType w:val="hybridMultilevel"/>
    <w:tmpl w:val="7ABE42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EC30D6D"/>
    <w:multiLevelType w:val="hybridMultilevel"/>
    <w:tmpl w:val="FE4AF6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F445D24"/>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414F2996"/>
    <w:multiLevelType w:val="hybridMultilevel"/>
    <w:tmpl w:val="24ECCA44"/>
    <w:lvl w:ilvl="0" w:tplc="A0D80B36">
      <w:start w:val="1"/>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1BA340D"/>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2AA3A63"/>
    <w:multiLevelType w:val="multilevel"/>
    <w:tmpl w:val="368CE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82E4C09"/>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49BD161C"/>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4F732F02"/>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510F7A68"/>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51CE15FE"/>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52193D0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536E776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544A71D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5097F63"/>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55683311"/>
    <w:multiLevelType w:val="hybridMultilevel"/>
    <w:tmpl w:val="C0B6A2F6"/>
    <w:lvl w:ilvl="0" w:tplc="0424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55DF25F4"/>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65F4B05"/>
    <w:multiLevelType w:val="hybridMultilevel"/>
    <w:tmpl w:val="7E761D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571038E7"/>
    <w:multiLevelType w:val="hybridMultilevel"/>
    <w:tmpl w:val="5B901A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8CA0DFB"/>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593224FA"/>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0" w15:restartNumberingAfterBreak="0">
    <w:nsid w:val="5C754501"/>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5FF45C20"/>
    <w:multiLevelType w:val="hybridMultilevel"/>
    <w:tmpl w:val="601EC84A"/>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17D567F"/>
    <w:multiLevelType w:val="hybridMultilevel"/>
    <w:tmpl w:val="8D2AEE64"/>
    <w:lvl w:ilvl="0" w:tplc="0424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62D72B93"/>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643228D4"/>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15:restartNumberingAfterBreak="0">
    <w:nsid w:val="64F2712B"/>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650D5FFF"/>
    <w:multiLevelType w:val="hybridMultilevel"/>
    <w:tmpl w:val="F638639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5245115"/>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65A66EB1"/>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8CF130C"/>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68D92798"/>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69595306"/>
    <w:multiLevelType w:val="hybridMultilevel"/>
    <w:tmpl w:val="8CC00A20"/>
    <w:lvl w:ilvl="0" w:tplc="04240017">
      <w:start w:val="1"/>
      <w:numFmt w:val="lowerLetter"/>
      <w:lvlText w:val="%1)"/>
      <w:lvlJc w:val="left"/>
      <w:pPr>
        <w:ind w:left="1428" w:hanging="360"/>
      </w:pPr>
    </w:lvl>
    <w:lvl w:ilvl="1" w:tplc="04240019">
      <w:start w:val="1"/>
      <w:numFmt w:val="lowerLetter"/>
      <w:lvlText w:val="%2."/>
      <w:lvlJc w:val="left"/>
      <w:pPr>
        <w:ind w:left="2148" w:hanging="360"/>
      </w:pPr>
    </w:lvl>
    <w:lvl w:ilvl="2" w:tplc="0424001B">
      <w:start w:val="1"/>
      <w:numFmt w:val="lowerRoman"/>
      <w:lvlText w:val="%3."/>
      <w:lvlJc w:val="right"/>
      <w:pPr>
        <w:ind w:left="2868" w:hanging="180"/>
      </w:pPr>
    </w:lvl>
    <w:lvl w:ilvl="3" w:tplc="0424000F">
      <w:start w:val="1"/>
      <w:numFmt w:val="decimal"/>
      <w:lvlText w:val="%4."/>
      <w:lvlJc w:val="left"/>
      <w:pPr>
        <w:ind w:left="3588" w:hanging="360"/>
      </w:pPr>
    </w:lvl>
    <w:lvl w:ilvl="4" w:tplc="04240019">
      <w:start w:val="1"/>
      <w:numFmt w:val="lowerLetter"/>
      <w:lvlText w:val="%5."/>
      <w:lvlJc w:val="left"/>
      <w:pPr>
        <w:ind w:left="4308" w:hanging="360"/>
      </w:pPr>
    </w:lvl>
    <w:lvl w:ilvl="5" w:tplc="0424001B">
      <w:start w:val="1"/>
      <w:numFmt w:val="lowerRoman"/>
      <w:lvlText w:val="%6."/>
      <w:lvlJc w:val="right"/>
      <w:pPr>
        <w:ind w:left="5028" w:hanging="180"/>
      </w:pPr>
    </w:lvl>
    <w:lvl w:ilvl="6" w:tplc="0424000F">
      <w:start w:val="1"/>
      <w:numFmt w:val="decimal"/>
      <w:lvlText w:val="%7."/>
      <w:lvlJc w:val="left"/>
      <w:pPr>
        <w:ind w:left="5748" w:hanging="360"/>
      </w:pPr>
    </w:lvl>
    <w:lvl w:ilvl="7" w:tplc="04240019">
      <w:start w:val="1"/>
      <w:numFmt w:val="lowerLetter"/>
      <w:lvlText w:val="%8."/>
      <w:lvlJc w:val="left"/>
      <w:pPr>
        <w:ind w:left="6468" w:hanging="360"/>
      </w:pPr>
    </w:lvl>
    <w:lvl w:ilvl="8" w:tplc="0424001B">
      <w:start w:val="1"/>
      <w:numFmt w:val="lowerRoman"/>
      <w:lvlText w:val="%9."/>
      <w:lvlJc w:val="right"/>
      <w:pPr>
        <w:ind w:left="7188" w:hanging="180"/>
      </w:pPr>
    </w:lvl>
  </w:abstractNum>
  <w:abstractNum w:abstractNumId="83" w15:restartNumberingAfterBreak="0">
    <w:nsid w:val="6AF16D13"/>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6AFB5E9B"/>
    <w:multiLevelType w:val="hybridMultilevel"/>
    <w:tmpl w:val="F638639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B5A1FD5"/>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6" w15:restartNumberingAfterBreak="0">
    <w:nsid w:val="6BD64644"/>
    <w:multiLevelType w:val="hybridMultilevel"/>
    <w:tmpl w:val="B71050B0"/>
    <w:lvl w:ilvl="0" w:tplc="C53ACA4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C3E5C8B"/>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15:restartNumberingAfterBreak="0">
    <w:nsid w:val="6CFE0C17"/>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15:restartNumberingAfterBreak="0">
    <w:nsid w:val="6D047B11"/>
    <w:multiLevelType w:val="hybridMultilevel"/>
    <w:tmpl w:val="ECD64B7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15:restartNumberingAfterBreak="0">
    <w:nsid w:val="71BB58DE"/>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730840AE"/>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93" w15:restartNumberingAfterBreak="0">
    <w:nsid w:val="77D91584"/>
    <w:multiLevelType w:val="hybridMultilevel"/>
    <w:tmpl w:val="8FA064A0"/>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8A76106"/>
    <w:multiLevelType w:val="hybridMultilevel"/>
    <w:tmpl w:val="64267464"/>
    <w:lvl w:ilvl="0" w:tplc="308603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79B5789A"/>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15:restartNumberingAfterBreak="0">
    <w:nsid w:val="7A1304EB"/>
    <w:multiLevelType w:val="hybridMultilevel"/>
    <w:tmpl w:val="CAFCD9F8"/>
    <w:lvl w:ilvl="0" w:tplc="0424000F">
      <w:start w:val="1"/>
      <w:numFmt w:val="decimal"/>
      <w:lvlText w:val="%1."/>
      <w:lvlJc w:val="left"/>
      <w:pPr>
        <w:ind w:left="720" w:hanging="720"/>
      </w:pPr>
      <w:rPr>
        <w:rFonts w:hint="default"/>
      </w:rPr>
    </w:lvl>
    <w:lvl w:ilvl="1" w:tplc="79C046B8">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7D9F1040"/>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7E414A55"/>
    <w:multiLevelType w:val="hybridMultilevel"/>
    <w:tmpl w:val="4DC274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47"/>
  </w:num>
  <w:num w:numId="3">
    <w:abstractNumId w:val="79"/>
  </w:num>
  <w:num w:numId="4">
    <w:abstractNumId w:val="100"/>
  </w:num>
  <w:num w:numId="5">
    <w:abstractNumId w:val="43"/>
  </w:num>
  <w:num w:numId="6">
    <w:abstractNumId w:val="92"/>
  </w:num>
  <w:num w:numId="7">
    <w:abstractNumId w:val="94"/>
  </w:num>
  <w:num w:numId="8">
    <w:abstractNumId w:val="53"/>
  </w:num>
  <w:num w:numId="9">
    <w:abstractNumId w:val="36"/>
  </w:num>
  <w:num w:numId="10">
    <w:abstractNumId w:val="44"/>
  </w:num>
  <w:num w:numId="11">
    <w:abstractNumId w:val="38"/>
  </w:num>
  <w:num w:numId="12">
    <w:abstractNumId w:val="71"/>
  </w:num>
  <w:num w:numId="13">
    <w:abstractNumId w:val="54"/>
  </w:num>
  <w:num w:numId="14">
    <w:abstractNumId w:val="9"/>
  </w:num>
  <w:num w:numId="15">
    <w:abstractNumId w:val="3"/>
  </w:num>
  <w:num w:numId="16">
    <w:abstractNumId w:val="72"/>
  </w:num>
  <w:num w:numId="17">
    <w:abstractNumId w:val="37"/>
  </w:num>
  <w:num w:numId="18">
    <w:abstractNumId w:val="64"/>
  </w:num>
  <w:num w:numId="19">
    <w:abstractNumId w:val="97"/>
  </w:num>
  <w:num w:numId="20">
    <w:abstractNumId w:val="0"/>
  </w:num>
  <w:num w:numId="21">
    <w:abstractNumId w:val="98"/>
  </w:num>
  <w:num w:numId="22">
    <w:abstractNumId w:val="4"/>
  </w:num>
  <w:num w:numId="23">
    <w:abstractNumId w:val="6"/>
  </w:num>
  <w:num w:numId="24">
    <w:abstractNumId w:val="46"/>
  </w:num>
  <w:num w:numId="25">
    <w:abstractNumId w:val="58"/>
  </w:num>
  <w:num w:numId="26">
    <w:abstractNumId w:val="91"/>
  </w:num>
  <w:num w:numId="27">
    <w:abstractNumId w:val="55"/>
  </w:num>
  <w:num w:numId="28">
    <w:abstractNumId w:val="74"/>
  </w:num>
  <w:num w:numId="29">
    <w:abstractNumId w:val="81"/>
  </w:num>
  <w:num w:numId="30">
    <w:abstractNumId w:val="51"/>
  </w:num>
  <w:num w:numId="31">
    <w:abstractNumId w:val="35"/>
  </w:num>
  <w:num w:numId="32">
    <w:abstractNumId w:val="90"/>
  </w:num>
  <w:num w:numId="33">
    <w:abstractNumId w:val="50"/>
  </w:num>
  <w:num w:numId="34">
    <w:abstractNumId w:val="45"/>
  </w:num>
  <w:num w:numId="35">
    <w:abstractNumId w:val="73"/>
  </w:num>
  <w:num w:numId="36">
    <w:abstractNumId w:val="96"/>
  </w:num>
  <w:num w:numId="37">
    <w:abstractNumId w:val="33"/>
  </w:num>
  <w:num w:numId="38">
    <w:abstractNumId w:val="18"/>
  </w:num>
  <w:num w:numId="39">
    <w:abstractNumId w:val="57"/>
  </w:num>
  <w:num w:numId="40">
    <w:abstractNumId w:val="99"/>
  </w:num>
  <w:num w:numId="41">
    <w:abstractNumId w:val="16"/>
  </w:num>
  <w:num w:numId="42">
    <w:abstractNumId w:val="2"/>
  </w:num>
  <w:num w:numId="43">
    <w:abstractNumId w:val="70"/>
  </w:num>
  <w:num w:numId="44">
    <w:abstractNumId w:val="31"/>
  </w:num>
  <w:num w:numId="45">
    <w:abstractNumId w:val="48"/>
  </w:num>
  <w:num w:numId="46">
    <w:abstractNumId w:val="76"/>
  </w:num>
  <w:num w:numId="47">
    <w:abstractNumId w:val="84"/>
  </w:num>
  <w:num w:numId="48">
    <w:abstractNumId w:val="66"/>
  </w:num>
  <w:num w:numId="49">
    <w:abstractNumId w:val="41"/>
  </w:num>
  <w:num w:numId="50">
    <w:abstractNumId w:val="78"/>
  </w:num>
  <w:num w:numId="51">
    <w:abstractNumId w:val="17"/>
  </w:num>
  <w:num w:numId="52">
    <w:abstractNumId w:val="40"/>
  </w:num>
  <w:num w:numId="53">
    <w:abstractNumId w:val="32"/>
  </w:num>
  <w:num w:numId="54">
    <w:abstractNumId w:val="28"/>
  </w:num>
  <w:num w:numId="55">
    <w:abstractNumId w:val="11"/>
  </w:num>
  <w:num w:numId="56">
    <w:abstractNumId w:val="52"/>
  </w:num>
  <w:num w:numId="57">
    <w:abstractNumId w:val="1"/>
  </w:num>
  <w:num w:numId="58">
    <w:abstractNumId w:val="29"/>
  </w:num>
  <w:num w:numId="59">
    <w:abstractNumId w:val="34"/>
  </w:num>
  <w:num w:numId="60">
    <w:abstractNumId w:val="68"/>
  </w:num>
  <w:num w:numId="61">
    <w:abstractNumId w:val="5"/>
  </w:num>
  <w:num w:numId="62">
    <w:abstractNumId w:val="60"/>
  </w:num>
  <w:num w:numId="63">
    <w:abstractNumId w:val="15"/>
  </w:num>
  <w:num w:numId="64">
    <w:abstractNumId w:val="87"/>
  </w:num>
  <w:num w:numId="65">
    <w:abstractNumId w:val="7"/>
  </w:num>
  <w:num w:numId="66">
    <w:abstractNumId w:val="65"/>
  </w:num>
  <w:num w:numId="67">
    <w:abstractNumId w:val="69"/>
  </w:num>
  <w:num w:numId="68">
    <w:abstractNumId w:val="14"/>
  </w:num>
  <w:num w:numId="69">
    <w:abstractNumId w:val="39"/>
  </w:num>
  <w:num w:numId="70">
    <w:abstractNumId w:val="49"/>
  </w:num>
  <w:num w:numId="71">
    <w:abstractNumId w:val="8"/>
  </w:num>
  <w:num w:numId="72">
    <w:abstractNumId w:val="20"/>
  </w:num>
  <w:num w:numId="73">
    <w:abstractNumId w:val="63"/>
  </w:num>
  <w:num w:numId="74">
    <w:abstractNumId w:val="77"/>
  </w:num>
  <w:num w:numId="75">
    <w:abstractNumId w:val="27"/>
  </w:num>
  <w:num w:numId="76">
    <w:abstractNumId w:val="12"/>
  </w:num>
  <w:num w:numId="77">
    <w:abstractNumId w:val="75"/>
  </w:num>
  <w:num w:numId="78">
    <w:abstractNumId w:val="10"/>
  </w:num>
  <w:num w:numId="79">
    <w:abstractNumId w:val="62"/>
  </w:num>
  <w:num w:numId="80">
    <w:abstractNumId w:val="22"/>
  </w:num>
  <w:num w:numId="81">
    <w:abstractNumId w:val="61"/>
  </w:num>
  <w:num w:numId="82">
    <w:abstractNumId w:val="13"/>
  </w:num>
  <w:num w:numId="83">
    <w:abstractNumId w:val="59"/>
  </w:num>
  <w:num w:numId="84">
    <w:abstractNumId w:val="88"/>
  </w:num>
  <w:num w:numId="85">
    <w:abstractNumId w:val="93"/>
  </w:num>
  <w:num w:numId="86">
    <w:abstractNumId w:val="80"/>
  </w:num>
  <w:num w:numId="87">
    <w:abstractNumId w:val="30"/>
  </w:num>
  <w:num w:numId="88">
    <w:abstractNumId w:val="24"/>
  </w:num>
  <w:num w:numId="89">
    <w:abstractNumId w:val="23"/>
  </w:num>
  <w:num w:numId="90">
    <w:abstractNumId w:val="42"/>
  </w:num>
  <w:num w:numId="91">
    <w:abstractNumId w:val="89"/>
  </w:num>
  <w:num w:numId="92">
    <w:abstractNumId w:val="56"/>
  </w:num>
  <w:num w:numId="93">
    <w:abstractNumId w:val="83"/>
  </w:num>
  <w:num w:numId="94">
    <w:abstractNumId w:val="26"/>
  </w:num>
  <w:num w:numId="95">
    <w:abstractNumId w:val="85"/>
  </w:num>
  <w:num w:numId="96">
    <w:abstractNumId w:val="94"/>
  </w:num>
  <w:num w:numId="9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6"/>
  </w:num>
  <w:num w:numId="99">
    <w:abstractNumId w:val="19"/>
  </w:num>
  <w:num w:numId="100">
    <w:abstractNumId w:val="67"/>
  </w:num>
  <w:num w:numId="101">
    <w:abstractNumId w:val="95"/>
  </w:num>
  <w:num w:numId="102">
    <w:abstractNumId w:val="2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131078" w:nlCheck="1" w:checkStyle="0"/>
  <w:activeWritingStyle w:appName="MSWord" w:lang="en-US" w:vendorID="64" w:dllVersion="131078" w:nlCheck="1"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843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1E"/>
    <w:rsid w:val="0000516F"/>
    <w:rsid w:val="0001118F"/>
    <w:rsid w:val="00013BB7"/>
    <w:rsid w:val="00014C91"/>
    <w:rsid w:val="00016506"/>
    <w:rsid w:val="00016CBC"/>
    <w:rsid w:val="0001748B"/>
    <w:rsid w:val="0002184D"/>
    <w:rsid w:val="000230FD"/>
    <w:rsid w:val="00023923"/>
    <w:rsid w:val="00023A88"/>
    <w:rsid w:val="00024972"/>
    <w:rsid w:val="000262CB"/>
    <w:rsid w:val="00026DC7"/>
    <w:rsid w:val="0003110F"/>
    <w:rsid w:val="000330E2"/>
    <w:rsid w:val="00035575"/>
    <w:rsid w:val="0003629B"/>
    <w:rsid w:val="0003645F"/>
    <w:rsid w:val="00040AF9"/>
    <w:rsid w:val="00041FC2"/>
    <w:rsid w:val="00042126"/>
    <w:rsid w:val="00042A13"/>
    <w:rsid w:val="00044415"/>
    <w:rsid w:val="00047F5F"/>
    <w:rsid w:val="00050C2E"/>
    <w:rsid w:val="000725CF"/>
    <w:rsid w:val="00072D21"/>
    <w:rsid w:val="000735C4"/>
    <w:rsid w:val="0007746C"/>
    <w:rsid w:val="00095F03"/>
    <w:rsid w:val="000A064A"/>
    <w:rsid w:val="000A12A7"/>
    <w:rsid w:val="000A275D"/>
    <w:rsid w:val="000A3EA8"/>
    <w:rsid w:val="000A6060"/>
    <w:rsid w:val="000A7238"/>
    <w:rsid w:val="000C0212"/>
    <w:rsid w:val="000C2A45"/>
    <w:rsid w:val="000D628E"/>
    <w:rsid w:val="000E0D24"/>
    <w:rsid w:val="000E5F39"/>
    <w:rsid w:val="000F1AB0"/>
    <w:rsid w:val="000F6E83"/>
    <w:rsid w:val="001003F1"/>
    <w:rsid w:val="00102BD8"/>
    <w:rsid w:val="0010643C"/>
    <w:rsid w:val="00106A6A"/>
    <w:rsid w:val="00111B94"/>
    <w:rsid w:val="00114FF0"/>
    <w:rsid w:val="00121B62"/>
    <w:rsid w:val="00121B6A"/>
    <w:rsid w:val="001239A6"/>
    <w:rsid w:val="00123C1D"/>
    <w:rsid w:val="00126A09"/>
    <w:rsid w:val="00126CEF"/>
    <w:rsid w:val="00130B84"/>
    <w:rsid w:val="0013359A"/>
    <w:rsid w:val="0013360D"/>
    <w:rsid w:val="0013482C"/>
    <w:rsid w:val="001357B2"/>
    <w:rsid w:val="0014452D"/>
    <w:rsid w:val="001570F0"/>
    <w:rsid w:val="00161647"/>
    <w:rsid w:val="00162088"/>
    <w:rsid w:val="00166693"/>
    <w:rsid w:val="00167F9C"/>
    <w:rsid w:val="0017478F"/>
    <w:rsid w:val="0017599A"/>
    <w:rsid w:val="001818E6"/>
    <w:rsid w:val="001828EF"/>
    <w:rsid w:val="00186E25"/>
    <w:rsid w:val="00195DA7"/>
    <w:rsid w:val="0019640D"/>
    <w:rsid w:val="001A5E65"/>
    <w:rsid w:val="001A60E5"/>
    <w:rsid w:val="001A61CA"/>
    <w:rsid w:val="001A6472"/>
    <w:rsid w:val="001B00CB"/>
    <w:rsid w:val="001B13E2"/>
    <w:rsid w:val="001C3B35"/>
    <w:rsid w:val="001C3BE5"/>
    <w:rsid w:val="001D14AD"/>
    <w:rsid w:val="001D2256"/>
    <w:rsid w:val="001D39C2"/>
    <w:rsid w:val="001D46A2"/>
    <w:rsid w:val="001D5F43"/>
    <w:rsid w:val="001E150C"/>
    <w:rsid w:val="001E1AA2"/>
    <w:rsid w:val="001E2B81"/>
    <w:rsid w:val="001E2C6C"/>
    <w:rsid w:val="001E527D"/>
    <w:rsid w:val="001E5282"/>
    <w:rsid w:val="001E78B0"/>
    <w:rsid w:val="001F3917"/>
    <w:rsid w:val="001F60CC"/>
    <w:rsid w:val="001F666B"/>
    <w:rsid w:val="00202A77"/>
    <w:rsid w:val="00206498"/>
    <w:rsid w:val="00206FC8"/>
    <w:rsid w:val="0021308E"/>
    <w:rsid w:val="002159C4"/>
    <w:rsid w:val="00226C69"/>
    <w:rsid w:val="00227AB4"/>
    <w:rsid w:val="00230CA4"/>
    <w:rsid w:val="0023278F"/>
    <w:rsid w:val="0023355F"/>
    <w:rsid w:val="002343A0"/>
    <w:rsid w:val="0024401E"/>
    <w:rsid w:val="00251511"/>
    <w:rsid w:val="002525B0"/>
    <w:rsid w:val="002628EF"/>
    <w:rsid w:val="00271CE5"/>
    <w:rsid w:val="00271FC9"/>
    <w:rsid w:val="00273A68"/>
    <w:rsid w:val="00275901"/>
    <w:rsid w:val="00275CDE"/>
    <w:rsid w:val="0027658D"/>
    <w:rsid w:val="002808B3"/>
    <w:rsid w:val="00280A4F"/>
    <w:rsid w:val="00282020"/>
    <w:rsid w:val="00282C5B"/>
    <w:rsid w:val="00290C06"/>
    <w:rsid w:val="00297A76"/>
    <w:rsid w:val="002A2B69"/>
    <w:rsid w:val="002A4726"/>
    <w:rsid w:val="002B0A6A"/>
    <w:rsid w:val="002B1451"/>
    <w:rsid w:val="002B1BFA"/>
    <w:rsid w:val="002B5A0A"/>
    <w:rsid w:val="002C247A"/>
    <w:rsid w:val="002D7340"/>
    <w:rsid w:val="002E0A5D"/>
    <w:rsid w:val="002E21AE"/>
    <w:rsid w:val="002F4068"/>
    <w:rsid w:val="002F4209"/>
    <w:rsid w:val="003019B3"/>
    <w:rsid w:val="00301CD2"/>
    <w:rsid w:val="00303EF5"/>
    <w:rsid w:val="00313614"/>
    <w:rsid w:val="00320338"/>
    <w:rsid w:val="0032077C"/>
    <w:rsid w:val="00321881"/>
    <w:rsid w:val="00323709"/>
    <w:rsid w:val="00325202"/>
    <w:rsid w:val="00326C3C"/>
    <w:rsid w:val="0032788C"/>
    <w:rsid w:val="003356D6"/>
    <w:rsid w:val="00340BAC"/>
    <w:rsid w:val="003517DB"/>
    <w:rsid w:val="00355117"/>
    <w:rsid w:val="003557E1"/>
    <w:rsid w:val="0036354B"/>
    <w:rsid w:val="003636BF"/>
    <w:rsid w:val="00367D1B"/>
    <w:rsid w:val="00371442"/>
    <w:rsid w:val="003722A4"/>
    <w:rsid w:val="00382A90"/>
    <w:rsid w:val="003840F9"/>
    <w:rsid w:val="003845B4"/>
    <w:rsid w:val="003876D0"/>
    <w:rsid w:val="00387A90"/>
    <w:rsid w:val="00387B1A"/>
    <w:rsid w:val="00393DB6"/>
    <w:rsid w:val="003A18D4"/>
    <w:rsid w:val="003A52D9"/>
    <w:rsid w:val="003C5EE5"/>
    <w:rsid w:val="003C6BD4"/>
    <w:rsid w:val="003D30E2"/>
    <w:rsid w:val="003D3D64"/>
    <w:rsid w:val="003D7F44"/>
    <w:rsid w:val="003E02CD"/>
    <w:rsid w:val="003E0F3A"/>
    <w:rsid w:val="003E1C74"/>
    <w:rsid w:val="003E4B73"/>
    <w:rsid w:val="004003AF"/>
    <w:rsid w:val="004042E9"/>
    <w:rsid w:val="00411EB9"/>
    <w:rsid w:val="0041202B"/>
    <w:rsid w:val="004138E2"/>
    <w:rsid w:val="00417DAB"/>
    <w:rsid w:val="004204DB"/>
    <w:rsid w:val="0042272D"/>
    <w:rsid w:val="00440B99"/>
    <w:rsid w:val="004433C3"/>
    <w:rsid w:val="004445E9"/>
    <w:rsid w:val="004568EA"/>
    <w:rsid w:val="004657EE"/>
    <w:rsid w:val="0047038B"/>
    <w:rsid w:val="00482410"/>
    <w:rsid w:val="00484026"/>
    <w:rsid w:val="004865F5"/>
    <w:rsid w:val="00490A67"/>
    <w:rsid w:val="00491D1D"/>
    <w:rsid w:val="00491F58"/>
    <w:rsid w:val="004A702B"/>
    <w:rsid w:val="004A73FA"/>
    <w:rsid w:val="004B0B86"/>
    <w:rsid w:val="004B395D"/>
    <w:rsid w:val="004B3BC0"/>
    <w:rsid w:val="004B73B4"/>
    <w:rsid w:val="004C650B"/>
    <w:rsid w:val="004D11C6"/>
    <w:rsid w:val="004D1476"/>
    <w:rsid w:val="004D49B2"/>
    <w:rsid w:val="004E0A22"/>
    <w:rsid w:val="004E1CE5"/>
    <w:rsid w:val="004E1F48"/>
    <w:rsid w:val="004F397A"/>
    <w:rsid w:val="004F4CDA"/>
    <w:rsid w:val="004F621D"/>
    <w:rsid w:val="00501550"/>
    <w:rsid w:val="005041B7"/>
    <w:rsid w:val="0051073F"/>
    <w:rsid w:val="005249D5"/>
    <w:rsid w:val="00526246"/>
    <w:rsid w:val="0053051D"/>
    <w:rsid w:val="0053711D"/>
    <w:rsid w:val="005373A4"/>
    <w:rsid w:val="00537FF1"/>
    <w:rsid w:val="00540F47"/>
    <w:rsid w:val="0054143C"/>
    <w:rsid w:val="0054298A"/>
    <w:rsid w:val="0054342D"/>
    <w:rsid w:val="00545B46"/>
    <w:rsid w:val="005629F7"/>
    <w:rsid w:val="005660D8"/>
    <w:rsid w:val="00567106"/>
    <w:rsid w:val="00570C03"/>
    <w:rsid w:val="00574043"/>
    <w:rsid w:val="00575393"/>
    <w:rsid w:val="00575778"/>
    <w:rsid w:val="00576DE8"/>
    <w:rsid w:val="00581EB0"/>
    <w:rsid w:val="00586E37"/>
    <w:rsid w:val="00587F87"/>
    <w:rsid w:val="0059546E"/>
    <w:rsid w:val="00595B42"/>
    <w:rsid w:val="00596443"/>
    <w:rsid w:val="005A1E6D"/>
    <w:rsid w:val="005A20D4"/>
    <w:rsid w:val="005A2582"/>
    <w:rsid w:val="005A2676"/>
    <w:rsid w:val="005A3AE2"/>
    <w:rsid w:val="005A6610"/>
    <w:rsid w:val="005B2F20"/>
    <w:rsid w:val="005B3A1E"/>
    <w:rsid w:val="005B3C9F"/>
    <w:rsid w:val="005B5415"/>
    <w:rsid w:val="005C32FC"/>
    <w:rsid w:val="005D60D7"/>
    <w:rsid w:val="005E1D3C"/>
    <w:rsid w:val="005E3005"/>
    <w:rsid w:val="0060267F"/>
    <w:rsid w:val="00606117"/>
    <w:rsid w:val="00611141"/>
    <w:rsid w:val="00614E1D"/>
    <w:rsid w:val="0061705B"/>
    <w:rsid w:val="00622D6B"/>
    <w:rsid w:val="00623944"/>
    <w:rsid w:val="00623F64"/>
    <w:rsid w:val="00624844"/>
    <w:rsid w:val="00625AE6"/>
    <w:rsid w:val="006265CF"/>
    <w:rsid w:val="00630273"/>
    <w:rsid w:val="00632253"/>
    <w:rsid w:val="00632E44"/>
    <w:rsid w:val="00636178"/>
    <w:rsid w:val="0064143C"/>
    <w:rsid w:val="00642714"/>
    <w:rsid w:val="006455CE"/>
    <w:rsid w:val="00645699"/>
    <w:rsid w:val="00652A00"/>
    <w:rsid w:val="00653A70"/>
    <w:rsid w:val="0065405E"/>
    <w:rsid w:val="00654C32"/>
    <w:rsid w:val="00655841"/>
    <w:rsid w:val="00660F55"/>
    <w:rsid w:val="00670088"/>
    <w:rsid w:val="0067027F"/>
    <w:rsid w:val="0067227B"/>
    <w:rsid w:val="006723E1"/>
    <w:rsid w:val="006730EA"/>
    <w:rsid w:val="006733B6"/>
    <w:rsid w:val="00673C68"/>
    <w:rsid w:val="00677F66"/>
    <w:rsid w:val="006807FA"/>
    <w:rsid w:val="0068592F"/>
    <w:rsid w:val="0068615E"/>
    <w:rsid w:val="00686916"/>
    <w:rsid w:val="00692E71"/>
    <w:rsid w:val="00693034"/>
    <w:rsid w:val="00693D90"/>
    <w:rsid w:val="00697E0A"/>
    <w:rsid w:val="006B1284"/>
    <w:rsid w:val="006B4014"/>
    <w:rsid w:val="006B4253"/>
    <w:rsid w:val="006B5805"/>
    <w:rsid w:val="006B7E82"/>
    <w:rsid w:val="006C17AE"/>
    <w:rsid w:val="006C45A5"/>
    <w:rsid w:val="006C5653"/>
    <w:rsid w:val="006C67A2"/>
    <w:rsid w:val="006D466A"/>
    <w:rsid w:val="006D480D"/>
    <w:rsid w:val="006D6FD8"/>
    <w:rsid w:val="006E7CA9"/>
    <w:rsid w:val="006F1C19"/>
    <w:rsid w:val="00702BF8"/>
    <w:rsid w:val="00712294"/>
    <w:rsid w:val="00717094"/>
    <w:rsid w:val="00723DD0"/>
    <w:rsid w:val="00725A61"/>
    <w:rsid w:val="00725B5B"/>
    <w:rsid w:val="00726C35"/>
    <w:rsid w:val="00732A3E"/>
    <w:rsid w:val="00733017"/>
    <w:rsid w:val="00736C2C"/>
    <w:rsid w:val="00737D4F"/>
    <w:rsid w:val="00743C49"/>
    <w:rsid w:val="00746941"/>
    <w:rsid w:val="00750C06"/>
    <w:rsid w:val="00754015"/>
    <w:rsid w:val="0076094A"/>
    <w:rsid w:val="00762E17"/>
    <w:rsid w:val="00763CBB"/>
    <w:rsid w:val="00765153"/>
    <w:rsid w:val="00765997"/>
    <w:rsid w:val="00766C7D"/>
    <w:rsid w:val="007720D0"/>
    <w:rsid w:val="0077600D"/>
    <w:rsid w:val="00783310"/>
    <w:rsid w:val="0079251A"/>
    <w:rsid w:val="007939DB"/>
    <w:rsid w:val="00794674"/>
    <w:rsid w:val="007963C3"/>
    <w:rsid w:val="007A0223"/>
    <w:rsid w:val="007A02C8"/>
    <w:rsid w:val="007A36B4"/>
    <w:rsid w:val="007A4A6D"/>
    <w:rsid w:val="007B0468"/>
    <w:rsid w:val="007B795E"/>
    <w:rsid w:val="007C53E9"/>
    <w:rsid w:val="007C7016"/>
    <w:rsid w:val="007C7991"/>
    <w:rsid w:val="007D0A0D"/>
    <w:rsid w:val="007D15CC"/>
    <w:rsid w:val="007D1BCF"/>
    <w:rsid w:val="007D33A2"/>
    <w:rsid w:val="007D75CF"/>
    <w:rsid w:val="007E0440"/>
    <w:rsid w:val="007E6DC5"/>
    <w:rsid w:val="007F2C7C"/>
    <w:rsid w:val="007F3837"/>
    <w:rsid w:val="007F6586"/>
    <w:rsid w:val="007F7FBB"/>
    <w:rsid w:val="008044EE"/>
    <w:rsid w:val="00807911"/>
    <w:rsid w:val="00816A9C"/>
    <w:rsid w:val="00816F15"/>
    <w:rsid w:val="00820A39"/>
    <w:rsid w:val="00820B5E"/>
    <w:rsid w:val="00820CDF"/>
    <w:rsid w:val="0084388A"/>
    <w:rsid w:val="00844401"/>
    <w:rsid w:val="008471B3"/>
    <w:rsid w:val="00852A35"/>
    <w:rsid w:val="00853B24"/>
    <w:rsid w:val="00854C0A"/>
    <w:rsid w:val="00854CFA"/>
    <w:rsid w:val="00863494"/>
    <w:rsid w:val="00864719"/>
    <w:rsid w:val="0087277A"/>
    <w:rsid w:val="0088043C"/>
    <w:rsid w:val="00884889"/>
    <w:rsid w:val="008858A7"/>
    <w:rsid w:val="008906C9"/>
    <w:rsid w:val="00890E98"/>
    <w:rsid w:val="00891FCD"/>
    <w:rsid w:val="00897505"/>
    <w:rsid w:val="008A02FB"/>
    <w:rsid w:val="008A31C8"/>
    <w:rsid w:val="008A6643"/>
    <w:rsid w:val="008A72C7"/>
    <w:rsid w:val="008B29D3"/>
    <w:rsid w:val="008B7F93"/>
    <w:rsid w:val="008C06B5"/>
    <w:rsid w:val="008C1C66"/>
    <w:rsid w:val="008C5738"/>
    <w:rsid w:val="008D0137"/>
    <w:rsid w:val="008D04F0"/>
    <w:rsid w:val="008D4094"/>
    <w:rsid w:val="008E0435"/>
    <w:rsid w:val="008E138F"/>
    <w:rsid w:val="008E496E"/>
    <w:rsid w:val="008E7024"/>
    <w:rsid w:val="008F0D91"/>
    <w:rsid w:val="008F1330"/>
    <w:rsid w:val="008F3500"/>
    <w:rsid w:val="0090117E"/>
    <w:rsid w:val="0090741F"/>
    <w:rsid w:val="00914086"/>
    <w:rsid w:val="00924E3C"/>
    <w:rsid w:val="00927742"/>
    <w:rsid w:val="009353E1"/>
    <w:rsid w:val="00936E94"/>
    <w:rsid w:val="00940434"/>
    <w:rsid w:val="00940A53"/>
    <w:rsid w:val="009550B0"/>
    <w:rsid w:val="0095621E"/>
    <w:rsid w:val="00957A68"/>
    <w:rsid w:val="009612BB"/>
    <w:rsid w:val="00962D39"/>
    <w:rsid w:val="00962D5E"/>
    <w:rsid w:val="0096583A"/>
    <w:rsid w:val="0096701F"/>
    <w:rsid w:val="009674AF"/>
    <w:rsid w:val="009747B9"/>
    <w:rsid w:val="00980D2E"/>
    <w:rsid w:val="00982F13"/>
    <w:rsid w:val="009911BA"/>
    <w:rsid w:val="009A5D3B"/>
    <w:rsid w:val="009B24A6"/>
    <w:rsid w:val="009B2B96"/>
    <w:rsid w:val="009B5B9F"/>
    <w:rsid w:val="009B75AD"/>
    <w:rsid w:val="009C733C"/>
    <w:rsid w:val="009C740A"/>
    <w:rsid w:val="009E1BA8"/>
    <w:rsid w:val="009E4DCE"/>
    <w:rsid w:val="009E57D9"/>
    <w:rsid w:val="009E6427"/>
    <w:rsid w:val="009F1A55"/>
    <w:rsid w:val="009F1C82"/>
    <w:rsid w:val="009F3612"/>
    <w:rsid w:val="00A022B6"/>
    <w:rsid w:val="00A049A9"/>
    <w:rsid w:val="00A125C5"/>
    <w:rsid w:val="00A1533E"/>
    <w:rsid w:val="00A16B28"/>
    <w:rsid w:val="00A2451C"/>
    <w:rsid w:val="00A2705F"/>
    <w:rsid w:val="00A4057F"/>
    <w:rsid w:val="00A4469D"/>
    <w:rsid w:val="00A47F90"/>
    <w:rsid w:val="00A504D8"/>
    <w:rsid w:val="00A535DD"/>
    <w:rsid w:val="00A560C9"/>
    <w:rsid w:val="00A64928"/>
    <w:rsid w:val="00A65EE7"/>
    <w:rsid w:val="00A6613B"/>
    <w:rsid w:val="00A70133"/>
    <w:rsid w:val="00A70D63"/>
    <w:rsid w:val="00A73218"/>
    <w:rsid w:val="00A770A6"/>
    <w:rsid w:val="00A813B1"/>
    <w:rsid w:val="00A845DF"/>
    <w:rsid w:val="00A85979"/>
    <w:rsid w:val="00A8616D"/>
    <w:rsid w:val="00A91237"/>
    <w:rsid w:val="00A925FF"/>
    <w:rsid w:val="00A95DE6"/>
    <w:rsid w:val="00A96AFC"/>
    <w:rsid w:val="00AA0C11"/>
    <w:rsid w:val="00AA1C79"/>
    <w:rsid w:val="00AA6943"/>
    <w:rsid w:val="00AB36C4"/>
    <w:rsid w:val="00AB4FA5"/>
    <w:rsid w:val="00AB7B0A"/>
    <w:rsid w:val="00AC262C"/>
    <w:rsid w:val="00AC32B2"/>
    <w:rsid w:val="00AC4B06"/>
    <w:rsid w:val="00AD36EA"/>
    <w:rsid w:val="00AD5AC9"/>
    <w:rsid w:val="00AE16E8"/>
    <w:rsid w:val="00AE361C"/>
    <w:rsid w:val="00AE3A8F"/>
    <w:rsid w:val="00AE7909"/>
    <w:rsid w:val="00AF2EE4"/>
    <w:rsid w:val="00B00E4E"/>
    <w:rsid w:val="00B10DC1"/>
    <w:rsid w:val="00B161B3"/>
    <w:rsid w:val="00B16FCA"/>
    <w:rsid w:val="00B17141"/>
    <w:rsid w:val="00B201A0"/>
    <w:rsid w:val="00B267F0"/>
    <w:rsid w:val="00B31575"/>
    <w:rsid w:val="00B34A8C"/>
    <w:rsid w:val="00B37640"/>
    <w:rsid w:val="00B41E55"/>
    <w:rsid w:val="00B43BC3"/>
    <w:rsid w:val="00B44F17"/>
    <w:rsid w:val="00B52DC1"/>
    <w:rsid w:val="00B5307A"/>
    <w:rsid w:val="00B544A4"/>
    <w:rsid w:val="00B54CA2"/>
    <w:rsid w:val="00B6079F"/>
    <w:rsid w:val="00B67A3D"/>
    <w:rsid w:val="00B82B12"/>
    <w:rsid w:val="00B8547D"/>
    <w:rsid w:val="00B9090C"/>
    <w:rsid w:val="00B963FC"/>
    <w:rsid w:val="00BA12D7"/>
    <w:rsid w:val="00BA1F87"/>
    <w:rsid w:val="00BA3AA8"/>
    <w:rsid w:val="00BA3BF3"/>
    <w:rsid w:val="00BA6145"/>
    <w:rsid w:val="00BB26EE"/>
    <w:rsid w:val="00BB3C27"/>
    <w:rsid w:val="00BC1F1A"/>
    <w:rsid w:val="00BC4C2C"/>
    <w:rsid w:val="00BC5794"/>
    <w:rsid w:val="00BD0BB3"/>
    <w:rsid w:val="00BD4603"/>
    <w:rsid w:val="00BE08F0"/>
    <w:rsid w:val="00BE15A0"/>
    <w:rsid w:val="00BE211D"/>
    <w:rsid w:val="00BE214C"/>
    <w:rsid w:val="00BE46FE"/>
    <w:rsid w:val="00BE6AC1"/>
    <w:rsid w:val="00BE7C25"/>
    <w:rsid w:val="00BF5C11"/>
    <w:rsid w:val="00C058CB"/>
    <w:rsid w:val="00C13F72"/>
    <w:rsid w:val="00C17F59"/>
    <w:rsid w:val="00C22339"/>
    <w:rsid w:val="00C25065"/>
    <w:rsid w:val="00C250D5"/>
    <w:rsid w:val="00C27F86"/>
    <w:rsid w:val="00C33417"/>
    <w:rsid w:val="00C35666"/>
    <w:rsid w:val="00C42E48"/>
    <w:rsid w:val="00C44530"/>
    <w:rsid w:val="00C50BA3"/>
    <w:rsid w:val="00C51D18"/>
    <w:rsid w:val="00C53313"/>
    <w:rsid w:val="00C5732C"/>
    <w:rsid w:val="00C60A3B"/>
    <w:rsid w:val="00C65DC5"/>
    <w:rsid w:val="00C662E9"/>
    <w:rsid w:val="00C8013E"/>
    <w:rsid w:val="00C836DD"/>
    <w:rsid w:val="00C85937"/>
    <w:rsid w:val="00C85EDB"/>
    <w:rsid w:val="00C865A5"/>
    <w:rsid w:val="00C901EB"/>
    <w:rsid w:val="00C921BB"/>
    <w:rsid w:val="00C92898"/>
    <w:rsid w:val="00C93E72"/>
    <w:rsid w:val="00C955A7"/>
    <w:rsid w:val="00C95D08"/>
    <w:rsid w:val="00C963B0"/>
    <w:rsid w:val="00CA1B87"/>
    <w:rsid w:val="00CA4340"/>
    <w:rsid w:val="00CA5D4B"/>
    <w:rsid w:val="00CB1F7D"/>
    <w:rsid w:val="00CC235E"/>
    <w:rsid w:val="00CC2799"/>
    <w:rsid w:val="00CC5919"/>
    <w:rsid w:val="00CC6D99"/>
    <w:rsid w:val="00CD653E"/>
    <w:rsid w:val="00CE4DD1"/>
    <w:rsid w:val="00CE50E7"/>
    <w:rsid w:val="00CE5238"/>
    <w:rsid w:val="00CE5A7C"/>
    <w:rsid w:val="00CE5BCB"/>
    <w:rsid w:val="00CE6393"/>
    <w:rsid w:val="00CE7087"/>
    <w:rsid w:val="00CE7514"/>
    <w:rsid w:val="00CE7E09"/>
    <w:rsid w:val="00CF3FA7"/>
    <w:rsid w:val="00D05CCB"/>
    <w:rsid w:val="00D1064D"/>
    <w:rsid w:val="00D12FE7"/>
    <w:rsid w:val="00D135FD"/>
    <w:rsid w:val="00D15BC0"/>
    <w:rsid w:val="00D248DE"/>
    <w:rsid w:val="00D252EE"/>
    <w:rsid w:val="00D34DD1"/>
    <w:rsid w:val="00D41B93"/>
    <w:rsid w:val="00D4212A"/>
    <w:rsid w:val="00D47CA0"/>
    <w:rsid w:val="00D50844"/>
    <w:rsid w:val="00D609B2"/>
    <w:rsid w:val="00D61241"/>
    <w:rsid w:val="00D64D06"/>
    <w:rsid w:val="00D67FF8"/>
    <w:rsid w:val="00D71CFE"/>
    <w:rsid w:val="00D74A90"/>
    <w:rsid w:val="00D75375"/>
    <w:rsid w:val="00D8542D"/>
    <w:rsid w:val="00D865DC"/>
    <w:rsid w:val="00D9242B"/>
    <w:rsid w:val="00D94052"/>
    <w:rsid w:val="00D969E8"/>
    <w:rsid w:val="00DA7026"/>
    <w:rsid w:val="00DB36AE"/>
    <w:rsid w:val="00DB7266"/>
    <w:rsid w:val="00DB7AF3"/>
    <w:rsid w:val="00DC03A0"/>
    <w:rsid w:val="00DC6A71"/>
    <w:rsid w:val="00DC704F"/>
    <w:rsid w:val="00DD14E4"/>
    <w:rsid w:val="00DD345B"/>
    <w:rsid w:val="00DE7FCC"/>
    <w:rsid w:val="00DF6EB7"/>
    <w:rsid w:val="00DF7BCD"/>
    <w:rsid w:val="00E0357D"/>
    <w:rsid w:val="00E13EF0"/>
    <w:rsid w:val="00E17462"/>
    <w:rsid w:val="00E20B92"/>
    <w:rsid w:val="00E20BF2"/>
    <w:rsid w:val="00E23711"/>
    <w:rsid w:val="00E30075"/>
    <w:rsid w:val="00E379A9"/>
    <w:rsid w:val="00E467B5"/>
    <w:rsid w:val="00E470C6"/>
    <w:rsid w:val="00E53976"/>
    <w:rsid w:val="00E638D9"/>
    <w:rsid w:val="00E66925"/>
    <w:rsid w:val="00E719E4"/>
    <w:rsid w:val="00E769A2"/>
    <w:rsid w:val="00E81BA4"/>
    <w:rsid w:val="00E843DD"/>
    <w:rsid w:val="00E95138"/>
    <w:rsid w:val="00E96B16"/>
    <w:rsid w:val="00EA3717"/>
    <w:rsid w:val="00EA78F0"/>
    <w:rsid w:val="00EB1933"/>
    <w:rsid w:val="00EC321C"/>
    <w:rsid w:val="00ED1C3E"/>
    <w:rsid w:val="00ED66D3"/>
    <w:rsid w:val="00EE0B69"/>
    <w:rsid w:val="00EE30EB"/>
    <w:rsid w:val="00EF105C"/>
    <w:rsid w:val="00EF228E"/>
    <w:rsid w:val="00EF6133"/>
    <w:rsid w:val="00EF6809"/>
    <w:rsid w:val="00F14308"/>
    <w:rsid w:val="00F169CA"/>
    <w:rsid w:val="00F22591"/>
    <w:rsid w:val="00F240BB"/>
    <w:rsid w:val="00F24E56"/>
    <w:rsid w:val="00F26C5B"/>
    <w:rsid w:val="00F270CB"/>
    <w:rsid w:val="00F335A9"/>
    <w:rsid w:val="00F436C3"/>
    <w:rsid w:val="00F46190"/>
    <w:rsid w:val="00F57FED"/>
    <w:rsid w:val="00F6457F"/>
    <w:rsid w:val="00F665C1"/>
    <w:rsid w:val="00F749B7"/>
    <w:rsid w:val="00F74CF8"/>
    <w:rsid w:val="00F753A3"/>
    <w:rsid w:val="00F81D76"/>
    <w:rsid w:val="00F84B6B"/>
    <w:rsid w:val="00FA31F0"/>
    <w:rsid w:val="00FA37FA"/>
    <w:rsid w:val="00FA7965"/>
    <w:rsid w:val="00FB22B3"/>
    <w:rsid w:val="00FB4FB3"/>
    <w:rsid w:val="00FC09F9"/>
    <w:rsid w:val="00FC7014"/>
    <w:rsid w:val="00FD4815"/>
    <w:rsid w:val="00FD5F1F"/>
    <w:rsid w:val="00FD71CC"/>
    <w:rsid w:val="00FE21ED"/>
    <w:rsid w:val="00FE5F65"/>
    <w:rsid w:val="00FF1D9B"/>
    <w:rsid w:val="00FF2A25"/>
    <w:rsid w:val="00FF5D97"/>
    <w:rsid w:val="00FF68BC"/>
    <w:rsid w:val="00FF73AE"/>
    <w:rsid w:val="00FF755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529dba"/>
    </o:shapedefaults>
    <o:shapelayout v:ext="edit">
      <o:idmap v:ext="edit" data="1"/>
    </o:shapelayout>
  </w:shapeDefaults>
  <w:doNotEmbedSmartTags/>
  <w:decimalSymbol w:val=","/>
  <w:listSeparator w:val=";"/>
  <w14:docId w14:val="4C7473EA"/>
  <w15:chartTrackingRefBased/>
  <w15:docId w15:val="{6A317EC7-B01D-469D-95B1-C56102FA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lang w:val="x-none" w:eastAsia="x-none"/>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uiPriority w:val="99"/>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lang w:val="x-none" w:eastAsia="x-none"/>
    </w:rPr>
  </w:style>
  <w:style w:type="character" w:customStyle="1" w:styleId="OddelekZnak1">
    <w:name w:val="Oddelek Znak1"/>
    <w:link w:val="Oddelek"/>
    <w:uiPriority w:val="99"/>
    <w:locked/>
    <w:rsid w:val="0017599A"/>
    <w:rPr>
      <w:rFonts w:ascii="Arial" w:hAnsi="Arial"/>
      <w:b/>
      <w:sz w:val="22"/>
      <w:lang w:val="x-none" w:eastAsia="x-none"/>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lang w:val="x-none" w:eastAsia="x-none"/>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lang w:val="x-none" w:eastAsia="x-none"/>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lang w:val="x-none" w:eastAsia="x-none"/>
    </w:rPr>
  </w:style>
  <w:style w:type="paragraph" w:styleId="Odstavekseznama">
    <w:name w:val="List Paragraph"/>
    <w:basedOn w:val="Navaden"/>
    <w:link w:val="OdstavekseznamaZnak"/>
    <w:uiPriority w:val="34"/>
    <w:qFormat/>
    <w:rsid w:val="009E1BA8"/>
    <w:pPr>
      <w:ind w:left="720"/>
      <w:contextualSpacing/>
    </w:pPr>
    <w:rPr>
      <w:lang w:val="x-none"/>
    </w:rPr>
  </w:style>
  <w:style w:type="character" w:styleId="Pripombasklic">
    <w:name w:val="annotation reference"/>
    <w:uiPriority w:val="99"/>
    <w:unhideWhenUsed/>
    <w:rsid w:val="00016506"/>
    <w:rPr>
      <w:sz w:val="16"/>
      <w:szCs w:val="16"/>
    </w:rPr>
  </w:style>
  <w:style w:type="paragraph" w:styleId="Pripombabesedilo">
    <w:name w:val="annotation text"/>
    <w:basedOn w:val="Navaden"/>
    <w:link w:val="PripombabesediloZnak"/>
    <w:uiPriority w:val="99"/>
    <w:unhideWhenUsed/>
    <w:rsid w:val="00016506"/>
    <w:rPr>
      <w:szCs w:val="20"/>
      <w:lang w:val="en-US"/>
    </w:rPr>
  </w:style>
  <w:style w:type="character" w:customStyle="1" w:styleId="PripombabesediloZnak">
    <w:name w:val="Pripomba – besedilo Znak"/>
    <w:link w:val="Pripombabesedilo"/>
    <w:uiPriority w:val="99"/>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val="sl"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val="sl"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lang w:val="x-none" w:eastAsia="x-none"/>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lang w:val="x-none" w:eastAsia="x-none"/>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lang w:val="x-none" w:eastAsia="x-none"/>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customStyle="1" w:styleId="UnresolvedMention">
    <w:name w:val="Unresolved Mention"/>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nhideWhenUsed/>
    <w:rsid w:val="00A4469D"/>
    <w:pPr>
      <w:spacing w:line="240" w:lineRule="auto"/>
      <w:jc w:val="both"/>
    </w:pPr>
    <w:rPr>
      <w:rFonts w:ascii="Times New Roman" w:hAnsi="Times New Roman"/>
      <w:szCs w:val="20"/>
      <w:lang w:val="x-none"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customStyle="1" w:styleId="Zadevakomentarja">
    <w:name w:val="Zadeva komentarja"/>
    <w:basedOn w:val="Pripombabesedilo"/>
    <w:next w:val="Pripombabesedilo"/>
    <w:link w:val="ZadevakomentarjaZnak"/>
    <w:rsid w:val="00C93E72"/>
    <w:rPr>
      <w:b/>
      <w:bCs/>
    </w:rPr>
  </w:style>
  <w:style w:type="character" w:customStyle="1" w:styleId="ZadevakomentarjaZnak">
    <w:name w:val="Zadeva komentarja Znak"/>
    <w:link w:val="Zadevakomentarja"/>
    <w:rsid w:val="00C93E72"/>
    <w:rPr>
      <w:rFonts w:ascii="Arial" w:hAnsi="Arial"/>
      <w:b/>
      <w:bCs/>
      <w:lang w:val="en-US" w:eastAsia="en-US"/>
    </w:rPr>
  </w:style>
  <w:style w:type="character" w:customStyle="1" w:styleId="Nerazreenaomemba1">
    <w:name w:val="Nerazrešena omemba1"/>
    <w:uiPriority w:val="99"/>
    <w:semiHidden/>
    <w:unhideWhenUsed/>
    <w:rsid w:val="009B24A6"/>
    <w:rPr>
      <w:color w:val="605E5C"/>
      <w:shd w:val="clear" w:color="auto" w:fill="E1DFDD"/>
    </w:rPr>
  </w:style>
  <w:style w:type="character" w:customStyle="1" w:styleId="ZadevapripombeZnak">
    <w:name w:val="Zadeva pripombe Znak"/>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rsid w:val="009B24A6"/>
    <w:rPr>
      <w:color w:val="954F72"/>
      <w:u w:val="single"/>
    </w:rPr>
  </w:style>
  <w:style w:type="character" w:customStyle="1" w:styleId="Naslov1Znak">
    <w:name w:val="Naslov 1 Znak"/>
    <w:aliases w:val="NASLOV Znak"/>
    <w:link w:val="Naslov1"/>
    <w:uiPriority w:val="9"/>
    <w:rsid w:val="00794674"/>
    <w:rPr>
      <w:rFonts w:ascii="Arial" w:hAnsi="Arial"/>
      <w:b/>
      <w:kern w:val="32"/>
      <w:sz w:val="28"/>
      <w:szCs w:val="32"/>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94674"/>
    <w:rPr>
      <w:rFonts w:ascii="Arial" w:hAnsi="Arial"/>
      <w:sz w:val="22"/>
      <w:szCs w:val="22"/>
      <w:lang w:val="x-none" w:eastAsia="x-none"/>
    </w:rPr>
  </w:style>
  <w:style w:type="character" w:customStyle="1" w:styleId="OdstavekseznamaZnak">
    <w:name w:val="Odstavek seznama Znak"/>
    <w:link w:val="Odstavekseznama"/>
    <w:uiPriority w:val="34"/>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styleId="Zadevapripombe">
    <w:name w:val="annotation subject"/>
    <w:basedOn w:val="Pripombabesedilo"/>
    <w:next w:val="Pripombabesedilo"/>
    <w:link w:val="ZadevapripombeZnak1"/>
    <w:rsid w:val="00EF105C"/>
    <w:pPr>
      <w:spacing w:line="240" w:lineRule="auto"/>
    </w:pPr>
    <w:rPr>
      <w:b/>
      <w:bCs/>
      <w:lang w:val="sl-SI"/>
    </w:rPr>
  </w:style>
  <w:style w:type="character" w:customStyle="1" w:styleId="ZadevapripombeZnak1">
    <w:name w:val="Zadeva pripombe Znak1"/>
    <w:basedOn w:val="PripombabesediloZnak"/>
    <w:link w:val="Zadevapripombe"/>
    <w:rsid w:val="00EF105C"/>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206069543">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432359315">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129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drzava-in-druzba/e-demokracija/predlogi-predpisov/predlog-predpisa.html?id=1209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5-01-1299" TargetMode="External"/><Relationship Id="rId4" Type="http://schemas.openxmlformats.org/officeDocument/2006/relationships/settings" Target="settings.xml"/><Relationship Id="rId9" Type="http://schemas.openxmlformats.org/officeDocument/2006/relationships/hyperlink" Target="http://www.uradni-list.si/1/objava.jsp?sop=2015-01-318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SI%20ZAKONODAJA\OTK\FINAN&#268;NO%20IZOBRA&#381;EVANJE\VG%20NPFI%202014.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F874B6-F9DB-47DC-9CEF-5270354B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 NPFI 2014</Template>
  <TotalTime>0</TotalTime>
  <Pages>27</Pages>
  <Words>11352</Words>
  <Characters>66549</Characters>
  <Application>Microsoft Office Word</Application>
  <DocSecurity>0</DocSecurity>
  <Lines>554</Lines>
  <Paragraphs>155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77746</CharactersWithSpaces>
  <SharedDoc>false</SharedDoc>
  <HLinks>
    <vt:vector size="36" baseType="variant">
      <vt:variant>
        <vt:i4>2031687</vt:i4>
      </vt:variant>
      <vt:variant>
        <vt:i4>15</vt:i4>
      </vt:variant>
      <vt:variant>
        <vt:i4>0</vt:i4>
      </vt:variant>
      <vt:variant>
        <vt:i4>5</vt:i4>
      </vt:variant>
      <vt:variant>
        <vt:lpwstr>https://e-uprava.gov.si/drzava-in-druzba/e-demokracija/predlogi-predpisov/predlog-predpisa.html?id=12096</vt:lpwstr>
      </vt:variant>
      <vt:variant>
        <vt:lpwstr/>
      </vt:variant>
      <vt:variant>
        <vt:i4>8257583</vt:i4>
      </vt:variant>
      <vt:variant>
        <vt:i4>12</vt:i4>
      </vt:variant>
      <vt:variant>
        <vt:i4>0</vt:i4>
      </vt:variant>
      <vt:variant>
        <vt:i4>5</vt:i4>
      </vt:variant>
      <vt:variant>
        <vt:lpwstr>http://www.uradni-list.si/1/objava.jsp?sop=2015-01-1299</vt:lpwstr>
      </vt:variant>
      <vt:variant>
        <vt:lpwstr/>
      </vt:variant>
      <vt:variant>
        <vt:i4>8192044</vt:i4>
      </vt:variant>
      <vt:variant>
        <vt:i4>9</vt:i4>
      </vt:variant>
      <vt:variant>
        <vt:i4>0</vt:i4>
      </vt:variant>
      <vt:variant>
        <vt:i4>5</vt:i4>
      </vt:variant>
      <vt:variant>
        <vt:lpwstr>http://www.uradni-list.si/1/objava.jsp?sop=2015-01-3189</vt:lpwstr>
      </vt:variant>
      <vt:variant>
        <vt:lpwstr/>
      </vt:variant>
      <vt:variant>
        <vt:i4>8257583</vt:i4>
      </vt:variant>
      <vt:variant>
        <vt:i4>6</vt:i4>
      </vt:variant>
      <vt:variant>
        <vt:i4>0</vt:i4>
      </vt:variant>
      <vt:variant>
        <vt:i4>5</vt:i4>
      </vt:variant>
      <vt:variant>
        <vt:lpwstr>http://www.uradni-list.si/1/objava.jsp?sop=2015-01-1299</vt:lpwstr>
      </vt:variant>
      <vt:variant>
        <vt:lpwstr/>
      </vt:variant>
      <vt:variant>
        <vt:i4>2031687</vt:i4>
      </vt:variant>
      <vt:variant>
        <vt:i4>3</vt:i4>
      </vt:variant>
      <vt:variant>
        <vt:i4>0</vt:i4>
      </vt:variant>
      <vt:variant>
        <vt:i4>5</vt:i4>
      </vt:variant>
      <vt:variant>
        <vt:lpwstr>https://e-uprava.gov.si/drzava-in-druzba/e-demokracija/predlogi-predpisov/predlog-predpisa.html?id=12096</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Nada Bizjak</dc:creator>
  <cp:keywords/>
  <cp:lastModifiedBy>Katja Pucihar</cp:lastModifiedBy>
  <cp:revision>2</cp:revision>
  <cp:lastPrinted>2021-06-10T11:40:00Z</cp:lastPrinted>
  <dcterms:created xsi:type="dcterms:W3CDTF">2021-06-24T07:20:00Z</dcterms:created>
  <dcterms:modified xsi:type="dcterms:W3CDTF">2021-06-24T07:20:00Z</dcterms:modified>
</cp:coreProperties>
</file>